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2D5629" w:rsidRPr="0026731D" w:rsidRDefault="003A76DF" w:rsidP="0026731D">
      <w:pPr>
        <w:pStyle w:val="Heading1"/>
      </w:pPr>
      <w:r w:rsidRPr="0026731D">
        <w:fldChar w:fldCharType="begin"/>
      </w:r>
      <w:r w:rsidRPr="0026731D">
        <w:instrText xml:space="preserve"> :Start Index: </w:instrText>
      </w:r>
      <w:r w:rsidRPr="0026731D">
        <w:fldChar w:fldCharType="end"/>
      </w:r>
      <w:r w:rsidR="001E0480" w:rsidRPr="0026731D">
        <w:fldChar w:fldCharType="begin"/>
      </w:r>
      <w:r w:rsidR="001E0480" w:rsidRPr="0026731D">
        <w:instrText xml:space="preserve"> :Accountability:|TAD_MB1|Treasury|TAD|Matt Brine|Michelle Fairbairn|Michelle Fairbairn|6263 4151 </w:instrText>
      </w:r>
      <w:r w:rsidR="001E0480" w:rsidRPr="0026731D">
        <w:fldChar w:fldCharType="end"/>
      </w:r>
      <w:r w:rsidRPr="0026731D">
        <w:fldChar w:fldCharType="begin"/>
      </w:r>
      <w:r w:rsidRPr="0026731D">
        <w:instrText xml:space="preserve"> :End Index: </w:instrText>
      </w:r>
      <w:r w:rsidRPr="0026731D">
        <w:fldChar w:fldCharType="end"/>
      </w:r>
      <w:r w:rsidR="002D5629" w:rsidRPr="0026731D">
        <w:t>Attachment B</w:t>
      </w:r>
    </w:p>
    <w:p w:rsidR="002D5629" w:rsidRPr="00EE4D8A" w:rsidRDefault="001E0480" w:rsidP="002D5629">
      <w:pPr>
        <w:pStyle w:val="Heading2"/>
      </w:pPr>
      <w:r>
        <w:fldChar w:fldCharType="begin"/>
      </w:r>
      <w:r>
        <w:instrText xml:space="preserve"> :Start:TAD_MB1 </w:instrText>
      </w:r>
      <w:r>
        <w:fldChar w:fldCharType="end"/>
      </w:r>
      <w:r w:rsidR="002D5629" w:rsidRPr="00EE4D8A">
        <w:t>Tax expenditures</w:t>
      </w:r>
      <w:bookmarkEnd w:id="0"/>
    </w:p>
    <w:p w:rsidR="002D5629" w:rsidRDefault="002D5629" w:rsidP="00DE1023">
      <w:r w:rsidRPr="00EE4D8A">
        <w:t xml:space="preserve">This attachment provides information on Australian Government tax expenditures, as required by the </w:t>
      </w:r>
      <w:r w:rsidRPr="00EE4D8A">
        <w:rPr>
          <w:i/>
          <w:iCs/>
        </w:rPr>
        <w:t>Charter of Budget Honesty Act 1998</w:t>
      </w:r>
      <w:r>
        <w:rPr>
          <w:i/>
          <w:iCs/>
        </w:rPr>
        <w:t xml:space="preserve"> (CBHA)</w:t>
      </w:r>
      <w:r w:rsidRPr="00EE4D8A">
        <w:t>.</w:t>
      </w:r>
    </w:p>
    <w:p w:rsidR="002D5629" w:rsidRPr="000175C8" w:rsidRDefault="002D5629" w:rsidP="00DE1023">
      <w:r w:rsidRPr="000175C8">
        <w:t>Tax expenditure estimates should be interpreted with caution as they do not indicate the revenue gain to the Budget if tax expenditures were to be abolished</w:t>
      </w:r>
      <w:r w:rsidR="00B75548">
        <w:t xml:space="preserve"> by a change of policy</w:t>
      </w:r>
      <w:r w:rsidRPr="000175C8">
        <w:t>. In addition, the characterisation of a provision of the tax law as a tax expenditure does not indicate a view on how an activity or class of taxpayer ought to be taxed.</w:t>
      </w:r>
    </w:p>
    <w:p w:rsidR="002D5629" w:rsidRPr="000175C8" w:rsidRDefault="002D5629" w:rsidP="00DE1023">
      <w:r>
        <w:t xml:space="preserve">A tax expenditure arises where the actual tax treatment of an activity or class of taxpayer differs from the benchmark tax treatment. </w:t>
      </w:r>
      <w:r w:rsidRPr="000175C8">
        <w:t>The choice of benchmark unavoidably involves judgment and may therefore be contentious in some cases.</w:t>
      </w:r>
    </w:p>
    <w:p w:rsidR="002D5629" w:rsidRPr="000175C8" w:rsidRDefault="002D5629" w:rsidP="00DE1023">
      <w:r w:rsidRPr="000175C8">
        <w:t>Consistent with most OECD countries, estimates of the size of tax expenditures reflect the existing utilisation of a tax expenditure, similar to Budget estimates of outlays on demand driven expenditure programmes.</w:t>
      </w:r>
    </w:p>
    <w:p w:rsidR="002D5629" w:rsidRPr="000175C8" w:rsidRDefault="002D5629" w:rsidP="00DE1023">
      <w:pPr>
        <w:pStyle w:val="Bullet"/>
      </w:pPr>
      <w:r w:rsidRPr="000175C8">
        <w:t xml:space="preserve">This is known as the 'revenue forgone' approach which, in practice, involves estimating the difference in revenue between the existing and benchmark tax treatments but importantly assuming taxpayer </w:t>
      </w:r>
      <w:r w:rsidRPr="00DE1023">
        <w:t>behaviour</w:t>
      </w:r>
      <w:r w:rsidRPr="000175C8">
        <w:t xml:space="preserve"> is the same in each circumstance.</w:t>
      </w:r>
    </w:p>
    <w:p w:rsidR="002D5629" w:rsidRPr="000175C8" w:rsidRDefault="002D5629" w:rsidP="00DE1023">
      <w:r w:rsidRPr="000175C8">
        <w:t>Revenue forgone estimates therefore do not indicate the revenue gain to the Australian Government budget if specific tax expenditures were abolished, as there may be significant changes in taxpayer behaviour were tax expenditures to be removed.</w:t>
      </w:r>
    </w:p>
    <w:p w:rsidR="002D5629" w:rsidRPr="000175C8" w:rsidRDefault="002D5629" w:rsidP="00DE1023">
      <w:r w:rsidRPr="000175C8">
        <w:t xml:space="preserve">Care needs to be taken when comparing tax expenditures with direct expenditures as they may measure different </w:t>
      </w:r>
      <w:r w:rsidRPr="00E73AC9">
        <w:t xml:space="preserve">things. In addition, estimates from different editions of the </w:t>
      </w:r>
      <w:r>
        <w:t>Tax Expenditures Statement (</w:t>
      </w:r>
      <w:r w:rsidRPr="00E73AC9">
        <w:t>TES</w:t>
      </w:r>
      <w:r>
        <w:t>)</w:t>
      </w:r>
      <w:r w:rsidRPr="00E73AC9">
        <w:t xml:space="preserve"> may not be comparable because </w:t>
      </w:r>
      <w:r>
        <w:t xml:space="preserve">of changes or modifications, for example, to benchmarks, tax expenditures, data used or modelling methodology. </w:t>
      </w:r>
    </w:p>
    <w:p w:rsidR="002D5629" w:rsidRPr="00EE4D8A" w:rsidRDefault="002D5629" w:rsidP="00DE1023">
      <w:r>
        <w:t xml:space="preserve">The information in </w:t>
      </w:r>
      <w:r w:rsidRPr="00C47A7A">
        <w:t>Table 3.</w:t>
      </w:r>
      <w:r w:rsidR="00C47A7A">
        <w:t>23</w:t>
      </w:r>
      <w:r w:rsidRPr="00EE4D8A" w:rsidDel="00312EF9">
        <w:t xml:space="preserve"> is derived from the </w:t>
      </w:r>
      <w:r>
        <w:t>201</w:t>
      </w:r>
      <w:r w:rsidR="00B75548">
        <w:t>6</w:t>
      </w:r>
      <w:r>
        <w:t xml:space="preserve"> </w:t>
      </w:r>
      <w:r w:rsidRPr="00EE4D8A" w:rsidDel="00312EF9">
        <w:t>TES and, consistent with longstanding practice, does not include the impact of decisions taken since the 201</w:t>
      </w:r>
      <w:r w:rsidR="00B75548">
        <w:t>6</w:t>
      </w:r>
      <w:r w:rsidRPr="00EE4D8A">
        <w:noBreakHyphen/>
      </w:r>
      <w:r w:rsidRPr="00EE4D8A" w:rsidDel="00312EF9">
        <w:t>1</w:t>
      </w:r>
      <w:r w:rsidR="00B75548">
        <w:t>7</w:t>
      </w:r>
      <w:r>
        <w:t> </w:t>
      </w:r>
      <w:r w:rsidRPr="00EE4D8A" w:rsidDel="00312EF9">
        <w:t>MYEFO. Further information on tax expenditures is available in the 201</w:t>
      </w:r>
      <w:r w:rsidR="00B75548">
        <w:t>6</w:t>
      </w:r>
      <w:r w:rsidRPr="00EE4D8A" w:rsidDel="00312EF9">
        <w:t xml:space="preserve"> TES. Updated tax expenditure estimates will be published in the 201</w:t>
      </w:r>
      <w:r w:rsidR="00B75548">
        <w:t>7</w:t>
      </w:r>
      <w:r w:rsidRPr="00EE4D8A" w:rsidDel="00312EF9">
        <w:t xml:space="preserve"> TES, to be released in January</w:t>
      </w:r>
      <w:r w:rsidRPr="00EE4D8A">
        <w:t> </w:t>
      </w:r>
      <w:r w:rsidRPr="00EE4D8A" w:rsidDel="00312EF9">
        <w:t>201</w:t>
      </w:r>
      <w:r w:rsidR="00B75548">
        <w:t>8</w:t>
      </w:r>
      <w:r w:rsidRPr="00EE4D8A" w:rsidDel="00312EF9">
        <w:t xml:space="preserve">. This will </w:t>
      </w:r>
      <w:r w:rsidRPr="00EE4D8A">
        <w:t xml:space="preserve">also </w:t>
      </w:r>
      <w:r w:rsidRPr="00EE4D8A" w:rsidDel="00312EF9">
        <w:t>include estimates for any new or modified tax expenditures since the 201</w:t>
      </w:r>
      <w:r w:rsidR="00B75548">
        <w:t>6</w:t>
      </w:r>
      <w:r w:rsidRPr="00EE4D8A" w:rsidDel="00312EF9">
        <w:t xml:space="preserve"> TES.</w:t>
      </w:r>
    </w:p>
    <w:p w:rsidR="00B75548" w:rsidRDefault="00B75548" w:rsidP="002D5629">
      <w:pPr>
        <w:pStyle w:val="TableHeading"/>
        <w:sectPr w:rsidR="00B75548" w:rsidSect="00A06427">
          <w:headerReference w:type="even" r:id="rId8"/>
          <w:headerReference w:type="default" r:id="rId9"/>
          <w:footerReference w:type="even" r:id="rId10"/>
          <w:footerReference w:type="default" r:id="rId11"/>
          <w:headerReference w:type="first" r:id="rId12"/>
          <w:footerReference w:type="first" r:id="rId13"/>
          <w:pgSz w:w="11906" w:h="16838" w:code="9"/>
          <w:pgMar w:top="2466" w:right="2098" w:bottom="2466" w:left="2098" w:header="1899" w:footer="1899" w:gutter="0"/>
          <w:pgNumType w:start="69"/>
          <w:cols w:space="708"/>
          <w:docGrid w:linePitch="360"/>
        </w:sectPr>
      </w:pPr>
    </w:p>
    <w:p w:rsidR="002D5629" w:rsidRDefault="002D5629" w:rsidP="003312E1">
      <w:pPr>
        <w:pStyle w:val="TableHeading"/>
        <w:spacing w:before="0"/>
      </w:pPr>
      <w:r w:rsidRPr="00EE4D8A">
        <w:lastRenderedPageBreak/>
        <w:t>Table 3.</w:t>
      </w:r>
      <w:r w:rsidR="00602802">
        <w:t>2</w:t>
      </w:r>
      <w:r w:rsidR="00C47A7A">
        <w:t>3</w:t>
      </w:r>
      <w:r w:rsidRPr="00EE4D8A">
        <w:t>: Large measured tax expenditures for 201</w:t>
      </w:r>
      <w:r w:rsidR="00B75548">
        <w:t>7</w:t>
      </w:r>
      <w:r w:rsidRPr="00EE4D8A">
        <w:noBreakHyphen/>
        <w:t>1</w:t>
      </w:r>
      <w:r w:rsidR="00B75548">
        <w:t>8</w:t>
      </w:r>
      <w:r w:rsidRPr="00EE4D8A">
        <w:t xml:space="preserve"> to 20</w:t>
      </w:r>
      <w:r w:rsidR="00B75548">
        <w:t>20</w:t>
      </w:r>
      <w:r>
        <w:noBreakHyphen/>
        <w:t>2</w:t>
      </w:r>
      <w:r w:rsidR="00B75548">
        <w:t>1</w:t>
      </w:r>
    </w:p>
    <w:p w:rsidR="0093363A" w:rsidRPr="00664F1B" w:rsidRDefault="00DE1023" w:rsidP="00DE1023">
      <w:pPr>
        <w:pStyle w:val="TableGraphic"/>
        <w:rPr>
          <w:lang w:eastAsia="en-AU"/>
        </w:rPr>
      </w:pPr>
      <w:r>
        <w:rPr>
          <w:lang w:eastAsia="en-AU"/>
        </w:rPr>
        <w:object w:dxaOrig="11918" w:dyaOrig="6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362.05pt" o:ole="">
            <v:imagedata r:id="rId14" o:title=""/>
          </v:shape>
          <o:OLEObject Type="Link" ProgID="Excel.Sheet.12" ShapeID="_x0000_i1025" DrawAspect="Content" r:id="rId15" UpdateMode="Always">
            <o:LinkType>EnhancedMetaFile</o:LinkType>
            <o:LockedField/>
          </o:OLEObject>
        </w:object>
      </w:r>
      <w:r w:rsidR="001E0480">
        <w:fldChar w:fldCharType="begin"/>
      </w:r>
      <w:r w:rsidR="001E0480">
        <w:instrText xml:space="preserve"> :End:TAD_MB1 </w:instrText>
      </w:r>
      <w:r w:rsidR="001E0480">
        <w:fldChar w:fldCharType="end"/>
      </w:r>
    </w:p>
    <w:sectPr w:rsidR="0093363A" w:rsidRPr="00664F1B" w:rsidSect="00B75548">
      <w:headerReference w:type="even" r:id="rId16"/>
      <w:headerReference w:type="default" r:id="rId17"/>
      <w:footerReference w:type="even" r:id="rId18"/>
      <w:footerReference w:type="default" r:id="rId19"/>
      <w:pgSz w:w="16838" w:h="11906" w:orient="landscape" w:code="9"/>
      <w:pgMar w:top="2098" w:right="2466" w:bottom="2098" w:left="2466"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33C" w:rsidRDefault="0023633C" w:rsidP="00E40261">
      <w:pPr>
        <w:spacing w:after="0" w:line="240" w:lineRule="auto"/>
      </w:pPr>
      <w:r>
        <w:separator/>
      </w:r>
    </w:p>
  </w:endnote>
  <w:endnote w:type="continuationSeparator" w:id="0">
    <w:p w:rsidR="0023633C" w:rsidRDefault="0023633C"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602802" w:rsidRDefault="00DB0E0E" w:rsidP="00602802">
    <w:pPr>
      <w:pStyle w:val="Footer"/>
    </w:pPr>
    <w:r>
      <w:rPr>
        <w:noProof/>
      </w:rPr>
      <mc:AlternateContent>
        <mc:Choice Requires="wps">
          <w:drawing>
            <wp:anchor distT="0" distB="0" distL="0" distR="0" simplePos="0" relativeHeight="251664384"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20"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pPr>
                            <w:pStyle w:val="FileProperties"/>
                            <w:tabs>
                              <w:tab w:val="right" w:pos="7711"/>
                            </w:tabs>
                          </w:pPr>
                          <w:fldSimple w:instr=" FILENAME  \* MERGEFORMAT ">
                            <w:r>
                              <w:rPr>
                                <w:noProof/>
                              </w:rPr>
                              <w:t>05 Attachment B.doc</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Default="0060280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1" type="#_x0000_t202" alt="Portrait Classification Footer" style="position:absolute;left:0;text-align:left;margin-left:104.25pt;margin-top:780pt;width:386.65pt;height:54.7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" o:allowincell="f" filled="f" stroked="f">
              <v:textbox inset="0,0,0,0">
                <w:txbxContent>
                  <w:p w:rsidR="00602802" w:rsidRDefault="00602802">
                    <w:pPr>
                      <w:pStyle w:val="FileProperties"/>
                      <w:tabs>
                        <w:tab w:val="right" w:pos="7711"/>
                      </w:tabs>
                    </w:pPr>
                    <w:fldSimple w:instr=" FILENAME  \* MERGEFORMAT ">
                      <w:r>
                        <w:rPr>
                          <w:noProof/>
                        </w:rPr>
                        <w:t>05 Attachment B.doc</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Default="00602802">
                    <w:pPr>
                      <w:pStyle w:val="Classification"/>
                    </w:pPr>
                    <w:r>
                      <w:t xml:space="preserve">Protected: </w:t>
                    </w:r>
                    <w:r>
                      <w:br/>
                      <w:t>Sensitive: Cabinet</w:t>
                    </w:r>
                  </w:p>
                </w:txbxContent>
              </v:textbox>
              <w10:wrap type="square" anchorx="page" anchory="page"/>
              <w10:anchorlock/>
            </v:shape>
          </w:pict>
        </mc:Fallback>
      </mc:AlternateContent>
    </w:r>
    <w:r w:rsidR="00602802">
      <w:fldChar w:fldCharType="begin"/>
    </w:r>
    <w:r w:rsidR="00602802">
      <w:instrText xml:space="preserve"> PAGE  \* MERGEFORMAT </w:instrText>
    </w:r>
    <w:r w:rsidR="00602802">
      <w:fldChar w:fldCharType="separate"/>
    </w:r>
    <w:r w:rsidR="00A06427">
      <w:rPr>
        <w:noProof/>
      </w:rPr>
      <w:t>70</w:t>
    </w:r>
    <w:r w:rsidR="0060280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602802" w:rsidRDefault="00602802" w:rsidP="00602802">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sidR="00DB0E0E">
      <w:rPr>
        <w:noProof/>
      </w:rPr>
      <w:t>69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B0E0E" w:rsidP="00602802">
    <w:pPr>
      <w:pStyle w:val="Footer"/>
    </w:pPr>
    <w:r>
      <w:rPr>
        <w:noProof/>
      </w:rPr>
      <mc:AlternateContent>
        <mc:Choice Requires="wps">
          <w:drawing>
            <wp:anchor distT="0" distB="0" distL="114300" distR="114300" simplePos="0" relativeHeight="251670528" behindDoc="0" locked="0" layoutInCell="1" allowOverlap="1">
              <wp:simplePos x="0" y="0"/>
              <wp:positionH relativeFrom="page">
                <wp:posOffset>0</wp:posOffset>
              </wp:positionH>
              <wp:positionV relativeFrom="page">
                <wp:posOffset>1324610</wp:posOffset>
              </wp:positionV>
              <wp:extent cx="942975" cy="4865370"/>
              <wp:effectExtent l="0" t="0" r="9525" b="0"/>
              <wp:wrapNone/>
              <wp:docPr id="9"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5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427" w:rsidRDefault="00A06427" w:rsidP="009B3027">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A06427" w:rsidRPr="00137C7E" w:rsidRDefault="00A06427" w:rsidP="009B3027">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alt="Landscape Classification Footer" style="position:absolute;left:0;text-align:left;margin-left:0;margin-top:104.3pt;width:74.25pt;height:383.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" stroked="f">
              <v:textbox style="layout-flow:vertical">
                <w:txbxContent>
                  <w:p w:rsidR="00A06427" w:rsidRDefault="00A06427" w:rsidP="009B3027">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A06427" w:rsidRPr="00137C7E" w:rsidRDefault="00A06427" w:rsidP="009B3027">
                    <w:pPr>
                      <w:pStyle w:val="Classification"/>
                      <w:rPr>
                        <w:rStyle w:val="FramedHeader"/>
                        <w:i w:val="0"/>
                      </w:rPr>
                    </w:pPr>
                    <w:r>
                      <w:t xml:space="preserve">Protected: </w:t>
                    </w:r>
                    <w:r>
                      <w:br/>
                      <w:t>Sensitive: Cabinet</w:t>
                    </w:r>
                  </w:p>
                </w:txbxContent>
              </v:textbox>
              <w10:wrap anchorx="page" anchory="page"/>
            </v:shape>
          </w:pict>
        </mc:Fallback>
      </mc:AlternateContent>
    </w:r>
    <w:r>
      <w:rPr>
        <w:noProof/>
      </w:rPr>
      <mc:AlternateContent>
        <mc:Choice Requires="wps">
          <w:drawing>
            <wp:anchor distT="0" distB="0" distL="0" distR="0" simplePos="0" relativeHeight="251663360"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11"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pPr>
                            <w:pStyle w:val="FileProperties"/>
                            <w:tabs>
                              <w:tab w:val="right" w:pos="7711"/>
                            </w:tabs>
                          </w:pPr>
                          <w:fldSimple w:instr=" FILENAME  \* MERGEFORMAT ">
                            <w:r>
                              <w:rPr>
                                <w:noProof/>
                              </w:rPr>
                              <w:t>Document5</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Default="0060280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alt="Portrait Classification Footer" style="position:absolute;left:0;text-align:left;margin-left:104.25pt;margin-top:780pt;width:386.65pt;height:54.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" o:allowincell="f" filled="f" stroked="f">
              <v:textbox inset="0,0,0,0">
                <w:txbxContent>
                  <w:p w:rsidR="00602802" w:rsidRDefault="00602802">
                    <w:pPr>
                      <w:pStyle w:val="FileProperties"/>
                      <w:tabs>
                        <w:tab w:val="right" w:pos="7711"/>
                      </w:tabs>
                    </w:pPr>
                    <w:fldSimple w:instr=" FILENAME  \* MERGEFORMAT ">
                      <w:r>
                        <w:rPr>
                          <w:noProof/>
                        </w:rPr>
                        <w:t>Document5</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Default="00602802">
                    <w:pPr>
                      <w:pStyle w:val="Classification"/>
                    </w:pPr>
                    <w:r>
                      <w:t xml:space="preserve">Protected: </w:t>
                    </w:r>
                    <w:r>
                      <w:br/>
                      <w:t>Sensitive: Cabinet</w:t>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1324610</wp:posOffset>
              </wp:positionV>
              <wp:extent cx="942975" cy="4865370"/>
              <wp:effectExtent l="0" t="0" r="9525" b="0"/>
              <wp:wrapNone/>
              <wp:docPr id="8"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5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rsidP="00E82181">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Pr="00137C7E" w:rsidRDefault="00602802" w:rsidP="00E82181">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alt="Landscape Classification Footer" style="position:absolute;left:0;text-align:left;margin-left:0;margin-top:104.3pt;width:74.25pt;height:38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" stroked="f">
              <v:textbox style="layout-flow:vertical">
                <w:txbxContent>
                  <w:p w:rsidR="00602802" w:rsidRDefault="00602802" w:rsidP="00E82181">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Pr="00137C7E" w:rsidRDefault="00602802" w:rsidP="00E82181">
                    <w:pPr>
                      <w:pStyle w:val="Classification"/>
                      <w:rPr>
                        <w:rStyle w:val="FramedHeader"/>
                        <w:i w:val="0"/>
                      </w:rPr>
                    </w:pPr>
                    <w:r>
                      <w:t xml:space="preserve">Protected: </w:t>
                    </w:r>
                    <w:r>
                      <w:br/>
                      <w:t>Sensitive: Cabinet</w:t>
                    </w:r>
                  </w:p>
                </w:txbxContent>
              </v:textbox>
              <w10:wrap anchorx="page" anchory="page"/>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page">
                <wp:posOffset>0</wp:posOffset>
              </wp:positionH>
              <wp:positionV relativeFrom="page">
                <wp:posOffset>1324610</wp:posOffset>
              </wp:positionV>
              <wp:extent cx="942975" cy="4865370"/>
              <wp:effectExtent l="0" t="0" r="9525" b="0"/>
              <wp:wrapNone/>
              <wp:docPr id="7"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5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Default="000F458F" w:rsidP="0090343C">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0F458F" w:rsidRPr="00137C7E" w:rsidRDefault="000F458F" w:rsidP="0090343C">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alt="Landscape Classification Footer" style="position:absolute;left:0;text-align:left;margin-left:0;margin-top:104.3pt;width:74.25pt;height:38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" stroked="f">
              <v:textbox style="layout-flow:vertical">
                <w:txbxContent>
                  <w:p w:rsidR="000F458F" w:rsidRDefault="000F458F" w:rsidP="0090343C">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0F458F" w:rsidRPr="00137C7E" w:rsidRDefault="000F458F" w:rsidP="0090343C">
                    <w:pPr>
                      <w:pStyle w:val="Classification"/>
                      <w:rPr>
                        <w:rStyle w:val="FramedHeader"/>
                        <w:i w:val="0"/>
                      </w:rPr>
                    </w:pPr>
                    <w:r>
                      <w:t xml:space="preserve">Protected: </w:t>
                    </w:r>
                    <w:r>
                      <w:br/>
                      <w:t>Sensitive: Cabinet</w:t>
                    </w:r>
                  </w:p>
                </w:txbxContent>
              </v:textbox>
              <w10:wrap anchorx="page" anchory="page"/>
            </v:shape>
          </w:pict>
        </mc:Fallback>
      </mc:AlternateContent>
    </w:r>
    <w:r>
      <w:rPr>
        <w:noProof/>
      </w:rPr>
      <mc:AlternateContent>
        <mc:Choice Requires="wps">
          <w:drawing>
            <wp:anchor distT="0" distB="0" distL="0" distR="0" simplePos="0" relativeHeight="251645952"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6"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F52B58">
                          <w:pPr>
                            <w:pStyle w:val="FileProperties"/>
                            <w:tabs>
                              <w:tab w:val="right" w:pos="7711"/>
                            </w:tabs>
                          </w:pPr>
                          <w:fldSimple w:instr=" FILENAME  \* MERGEFORMAT ">
                            <w:r w:rsidR="002D5629">
                              <w:rPr>
                                <w:noProof/>
                              </w:rPr>
                              <w:t>Document1</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D5629">
                            <w:rPr>
                              <w:noProof/>
                            </w:rPr>
                            <w:t>0/00/00 00:00:00</w:t>
                          </w:r>
                          <w:r w:rsidR="00D1685E">
                            <w:rPr>
                              <w:noProof/>
                            </w:rPr>
                            <w:fldChar w:fldCharType="end"/>
                          </w:r>
                        </w:p>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alt="Portrait Classification Footer" style="position:absolute;left:0;text-align:left;margin-left:104.25pt;margin-top:780pt;width:386.65pt;height:54.7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" o:allowincell="f" filled="f" stroked="f">
              <v:textbox inset="0,0,0,0">
                <w:txbxContent>
                  <w:p w:rsidR="00D1685E" w:rsidRDefault="00F52B58">
                    <w:pPr>
                      <w:pStyle w:val="FileProperties"/>
                      <w:tabs>
                        <w:tab w:val="right" w:pos="7711"/>
                      </w:tabs>
                    </w:pPr>
                    <w:fldSimple w:instr=" FILENAME  \* MERGEFORMAT ">
                      <w:r w:rsidR="002D5629">
                        <w:rPr>
                          <w:noProof/>
                        </w:rPr>
                        <w:t>Document1</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D5629">
                      <w:rPr>
                        <w:noProof/>
                      </w:rPr>
                      <w:t>0/00/00 00:00:00</w:t>
                    </w:r>
                    <w:r w:rsidR="00D1685E">
                      <w:rPr>
                        <w:noProof/>
                      </w:rPr>
                      <w:fldChar w:fldCharType="end"/>
                    </w:r>
                  </w:p>
                  <w:p w:rsidR="00D1685E" w:rsidRDefault="00D1685E">
                    <w:pPr>
                      <w:pStyle w:val="Classification"/>
                    </w:pPr>
                    <w:r>
                      <w:t xml:space="preserve">Protected: </w:t>
                    </w:r>
                    <w:r>
                      <w:br/>
                      <w:t>Sensitive: Cabinet</w:t>
                    </w:r>
                  </w:p>
                </w:txbxContent>
              </v:textbox>
              <w10:wrap type="square" anchorx="page" anchory="page"/>
              <w10:anchorlock/>
            </v:shape>
          </w:pict>
        </mc:Fallback>
      </mc:AlternateContent>
    </w:r>
    <w:fldSimple w:instr=" KEYWORDS  \* MERGEFORMAT ">
      <w:r w:rsidR="00602802">
        <w:t>#</w:t>
      </w:r>
    </w:fldSimple>
    <w:r w:rsidR="00602802">
      <w:fldChar w:fldCharType="begin"/>
    </w:r>
    <w:r w:rsidR="00602802">
      <w:instrText xml:space="preserve"> PAGE  \* MERGEFORMAT </w:instrText>
    </w:r>
    <w:r w:rsidR="00602802">
      <w:fldChar w:fldCharType="separate"/>
    </w:r>
    <w:r w:rsidR="00602802">
      <w:rPr>
        <w:noProof/>
      </w:rPr>
      <w:t>67</w:t>
    </w:r>
    <w:r w:rsidR="00602802">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427" w:rsidRPr="00A06427" w:rsidRDefault="00DB0E0E" w:rsidP="00A06427">
    <w:pPr>
      <w:pStyle w:val="Footer"/>
    </w:pPr>
    <w:r>
      <w:rPr>
        <w:noProof/>
      </w:rPr>
      <mc:AlternateContent>
        <mc:Choice Requires="wps">
          <w:drawing>
            <wp:anchor distT="0" distB="0" distL="114300" distR="114300" simplePos="0" relativeHeight="251666432"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2"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427" w:rsidRDefault="00A06427" w:rsidP="009B3027">
                          <w:pPr>
                            <w:pStyle w:val="FooterEven"/>
                            <w:jc w:val="center"/>
                          </w:pPr>
                          <w:r>
                            <w:fldChar w:fldCharType="begin"/>
                          </w:r>
                          <w:r>
                            <w:instrText xml:space="preserve"> PAGE  \* MERGEFORMAT </w:instrText>
                          </w:r>
                          <w:r>
                            <w:fldChar w:fldCharType="separate"/>
                          </w:r>
                          <w:r w:rsidR="00DB0E0E">
                            <w:rPr>
                              <w:noProof/>
                            </w:rPr>
                            <w:t>70</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7" type="#_x0000_t202" alt="Landscape Page Number" style="position:absolute;left:0;text-align:left;margin-left:-36.6pt;margin-top:-.75pt;width:31.45pt;height:38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" stroked="f">
              <v:textbox style="layout-flow:vertical">
                <w:txbxContent>
                  <w:p w:rsidR="00A06427" w:rsidRDefault="00A06427" w:rsidP="009B3027">
                    <w:pPr>
                      <w:pStyle w:val="FooterEven"/>
                      <w:jc w:val="center"/>
                    </w:pPr>
                    <w:r>
                      <w:fldChar w:fldCharType="begin"/>
                    </w:r>
                    <w:r>
                      <w:instrText xml:space="preserve"> PAGE  \* MERGEFORMAT </w:instrText>
                    </w:r>
                    <w:r>
                      <w:fldChar w:fldCharType="separate"/>
                    </w:r>
                    <w:r w:rsidR="00DB0E0E">
                      <w:rPr>
                        <w:noProof/>
                      </w:rPr>
                      <w:t>70</w:t>
                    </w:r>
                    <w:r>
                      <w:fldChar w:fldCharType="end"/>
                    </w:r>
                  </w:p>
                </w:txbxContent>
              </v:textbox>
              <w10:wrap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02" w:rsidRDefault="00DB0E0E">
    <w:pPr>
      <w:pStyle w:val="Footer"/>
    </w:pPr>
    <w:r>
      <w:rPr>
        <w:noProof/>
      </w:rPr>
      <mc:AlternateContent>
        <mc:Choice Requires="wps">
          <w:drawing>
            <wp:anchor distT="0" distB="0" distL="114300" distR="114300" simplePos="0" relativeHeight="251669504" behindDoc="0" locked="0" layoutInCell="1" allowOverlap="1">
              <wp:simplePos x="0" y="0"/>
              <wp:positionH relativeFrom="page">
                <wp:posOffset>0</wp:posOffset>
              </wp:positionH>
              <wp:positionV relativeFrom="page">
                <wp:posOffset>1324610</wp:posOffset>
              </wp:positionV>
              <wp:extent cx="942975" cy="4865370"/>
              <wp:effectExtent l="0" t="0" r="9525" b="0"/>
              <wp:wrapNone/>
              <wp:docPr id="1"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5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427" w:rsidRDefault="00A06427" w:rsidP="009B3027">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A06427" w:rsidRPr="00137C7E" w:rsidRDefault="00A06427" w:rsidP="009B3027">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alt="Landscape Classification Footer" style="position:absolute;left:0;text-align:left;margin-left:0;margin-top:104.3pt;width:74.25pt;height:383.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" stroked="f">
              <v:textbox style="layout-flow:vertical">
                <w:txbxContent>
                  <w:p w:rsidR="00A06427" w:rsidRDefault="00A06427" w:rsidP="009B3027">
                    <w:pPr>
                      <w:pStyle w:val="FileProperties"/>
                      <w:tabs>
                        <w:tab w:val="right" w:pos="7711"/>
                      </w:tabs>
                    </w:pPr>
                    <w:fldSimple w:instr=" FILENAME  \* MERGEFORMAT ">
                      <w:r>
                        <w:rPr>
                          <w:noProof/>
                        </w:rPr>
                        <w:t>Budget Statements.dot</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A06427" w:rsidRPr="00137C7E" w:rsidRDefault="00A06427" w:rsidP="009B3027">
                    <w:pPr>
                      <w:pStyle w:val="Classification"/>
                      <w:rPr>
                        <w:rStyle w:val="FramedHeader"/>
                        <w:i w:val="0"/>
                      </w:rPr>
                    </w:pPr>
                    <w:r>
                      <w:t xml:space="preserve">Protected: </w:t>
                    </w:r>
                    <w:r>
                      <w:br/>
                      <w:t>Sensitive: Cabinet</w:t>
                    </w:r>
                  </w:p>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1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427" w:rsidRDefault="00A06427" w:rsidP="009B3027">
                          <w:pPr>
                            <w:pStyle w:val="FooterEven"/>
                            <w:jc w:val="center"/>
                          </w:pPr>
                          <w:r>
                            <w:fldChar w:fldCharType="begin"/>
                          </w:r>
                          <w:r>
                            <w:instrText xml:space="preserve"> PAGE  \* MERGEFORMAT </w:instrText>
                          </w:r>
                          <w:r>
                            <w:fldChar w:fldCharType="separate"/>
                          </w:r>
                          <w:r>
                            <w:rPr>
                              <w:noProof/>
                            </w:rPr>
                            <w:t>70</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alt="Landscape Page Number" style="position:absolute;left:0;text-align:left;margin-left:-36.6pt;margin-top:-.75pt;width:31.45pt;height:38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" stroked="f">
              <v:textbox style="layout-flow:vertical">
                <w:txbxContent>
                  <w:p w:rsidR="00A06427" w:rsidRDefault="00A06427" w:rsidP="009B3027">
                    <w:pPr>
                      <w:pStyle w:val="FooterEven"/>
                      <w:jc w:val="center"/>
                    </w:pPr>
                    <w:r>
                      <w:fldChar w:fldCharType="begin"/>
                    </w:r>
                    <w:r>
                      <w:instrText xml:space="preserve"> PAGE  \* MERGEFORMAT </w:instrText>
                    </w:r>
                    <w:r>
                      <w:fldChar w:fldCharType="separate"/>
                    </w:r>
                    <w:r>
                      <w:rPr>
                        <w:noProof/>
                      </w:rPr>
                      <w:t>70</w:t>
                    </w:r>
                    <w:r>
                      <w:fldChar w:fldCharType="end"/>
                    </w:r>
                  </w:p>
                </w:txbxContent>
              </v:textbox>
              <w10:wrap anchory="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1324610</wp:posOffset>
              </wp:positionV>
              <wp:extent cx="942975" cy="4865370"/>
              <wp:effectExtent l="0" t="0" r="9525" b="0"/>
              <wp:wrapNone/>
              <wp:docPr id="5"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5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rsidP="00E82181">
                          <w:pPr>
                            <w:pStyle w:val="FileProperties"/>
                            <w:tabs>
                              <w:tab w:val="right" w:pos="7711"/>
                            </w:tabs>
                          </w:pPr>
                          <w:fldSimple w:instr=" FILENAME  \* MERGEFORMAT ">
                            <w:r>
                              <w:rPr>
                                <w:noProof/>
                              </w:rPr>
                              <w:t>05 Attachment B.doc</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Pr="00137C7E" w:rsidRDefault="00602802" w:rsidP="00E82181">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alt="Landscape Classification Footer" style="position:absolute;left:0;text-align:left;margin-left:0;margin-top:104.3pt;width:74.25pt;height:383.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" stroked="f">
              <v:textbox style="layout-flow:vertical">
                <w:txbxContent>
                  <w:p w:rsidR="00602802" w:rsidRDefault="00602802" w:rsidP="00E82181">
                    <w:pPr>
                      <w:pStyle w:val="FileProperties"/>
                      <w:tabs>
                        <w:tab w:val="right" w:pos="7711"/>
                      </w:tabs>
                    </w:pPr>
                    <w:fldSimple w:instr=" FILENAME  \* MERGEFORMAT ">
                      <w:r>
                        <w:rPr>
                          <w:noProof/>
                        </w:rPr>
                        <w:t>05 Attachment B.doc</w:t>
                      </w:r>
                    </w:fldSimple>
                    <w:r>
                      <w:tab/>
                      <w:t xml:space="preserve">Printed:  </w:t>
                    </w:r>
                    <w:r>
                      <w:fldChar w:fldCharType="begin"/>
                    </w:r>
                    <w:r>
                      <w:instrText xml:space="preserve"> PRINTDATE \@ "d/MM/yy HH:mm:ss" \* MERGEFORMAT </w:instrText>
                    </w:r>
                    <w:r>
                      <w:fldChar w:fldCharType="separate"/>
                    </w:r>
                    <w:r>
                      <w:rPr>
                        <w:noProof/>
                      </w:rPr>
                      <w:t>0/00/00 00:00:00</w:t>
                    </w:r>
                    <w:r>
                      <w:rPr>
                        <w:noProof/>
                      </w:rPr>
                      <w:fldChar w:fldCharType="end"/>
                    </w:r>
                  </w:p>
                  <w:p w:rsidR="00602802" w:rsidRPr="00137C7E" w:rsidRDefault="00602802" w:rsidP="00E82181">
                    <w:pPr>
                      <w:pStyle w:val="Classification"/>
                      <w:rPr>
                        <w:rStyle w:val="FramedHeader"/>
                        <w:i w:val="0"/>
                      </w:rPr>
                    </w:pPr>
                    <w:r>
                      <w:t xml:space="preserve">Protected: </w:t>
                    </w:r>
                    <w:r>
                      <w:br/>
                      <w:t>Sensitive: Cabinet</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19"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Pr="00602802" w:rsidRDefault="00602802" w:rsidP="00E82181">
                          <w:pPr>
                            <w:pStyle w:val="FooterEven"/>
                            <w:jc w:val="center"/>
                            <w:rPr>
                              <w:sz w:val="20"/>
                            </w:rPr>
                          </w:pPr>
                          <w:r w:rsidRPr="00602802">
                            <w:rPr>
                              <w:sz w:val="20"/>
                            </w:rPr>
                            <w:fldChar w:fldCharType="begin"/>
                          </w:r>
                          <w:r w:rsidRPr="00602802">
                            <w:rPr>
                              <w:sz w:val="20"/>
                            </w:rPr>
                            <w:instrText xml:space="preserve"> PAGE  \* MERGEFORMAT </w:instrText>
                          </w:r>
                          <w:r w:rsidRPr="00602802">
                            <w:rPr>
                              <w:sz w:val="20"/>
                            </w:rPr>
                            <w:fldChar w:fldCharType="separate"/>
                          </w:r>
                          <w:r w:rsidR="00A06427">
                            <w:rPr>
                              <w:noProof/>
                              <w:sz w:val="20"/>
                            </w:rPr>
                            <w:t>70</w:t>
                          </w:r>
                          <w:r w:rsidRPr="00602802">
                            <w:rPr>
                              <w:sz w:val="2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alt="Landscape Page Number" style="position:absolute;left:0;text-align:left;margin-left:-36.6pt;margin-top:-.75pt;width:31.45pt;height:3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" stroked="f">
              <v:textbox style="layout-flow:vertical">
                <w:txbxContent>
                  <w:p w:rsidR="00602802" w:rsidRPr="00602802" w:rsidRDefault="00602802" w:rsidP="00E82181">
                    <w:pPr>
                      <w:pStyle w:val="FooterEven"/>
                      <w:jc w:val="center"/>
                      <w:rPr>
                        <w:sz w:val="20"/>
                      </w:rPr>
                    </w:pPr>
                    <w:r w:rsidRPr="00602802">
                      <w:rPr>
                        <w:sz w:val="20"/>
                      </w:rPr>
                      <w:fldChar w:fldCharType="begin"/>
                    </w:r>
                    <w:r w:rsidRPr="00602802">
                      <w:rPr>
                        <w:sz w:val="20"/>
                      </w:rPr>
                      <w:instrText xml:space="preserve"> PAGE  \* MERGEFORMAT </w:instrText>
                    </w:r>
                    <w:r w:rsidRPr="00602802">
                      <w:rPr>
                        <w:sz w:val="20"/>
                      </w:rPr>
                      <w:fldChar w:fldCharType="separate"/>
                    </w:r>
                    <w:r w:rsidR="00A06427">
                      <w:rPr>
                        <w:noProof/>
                        <w:sz w:val="20"/>
                      </w:rPr>
                      <w:t>70</w:t>
                    </w:r>
                    <w:r w:rsidRPr="00602802">
                      <w:rPr>
                        <w:sz w:val="20"/>
                      </w:rPr>
                      <w:fldChar w:fldCharType="end"/>
                    </w:r>
                  </w:p>
                </w:txbxContent>
              </v:textbox>
              <w10:wrap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33C" w:rsidRDefault="0023633C" w:rsidP="00E40261">
      <w:pPr>
        <w:spacing w:after="0" w:line="240" w:lineRule="auto"/>
      </w:pPr>
      <w:r>
        <w:separator/>
      </w:r>
    </w:p>
  </w:footnote>
  <w:footnote w:type="continuationSeparator" w:id="0">
    <w:p w:rsidR="0023633C" w:rsidRDefault="0023633C"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0F458F" w:rsidRDefault="00DB0E0E" w:rsidP="000F458F">
    <w:pPr>
      <w:pStyle w:val="Header"/>
    </w:pPr>
    <w:r>
      <w:rPr>
        <w:noProof/>
      </w:rPr>
      <mc:AlternateContent>
        <mc:Choice Requires="wps">
          <w:drawing>
            <wp:anchor distT="0" distB="0" distL="0" distR="0" simplePos="0" relativeHeight="251662336"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26"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alt="Portrait Classification Header" style="position:absolute;margin-left:104.05pt;margin-top:28.35pt;width:386.65pt;height:48.4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" o:allowincell="f" filled="f" stroked="f">
              <v:textbox inset="0,0,0,0">
                <w:txbxContent>
                  <w:p w:rsidR="00602802" w:rsidRDefault="00602802">
                    <w:pPr>
                      <w:pStyle w:val="Classification"/>
                    </w:pPr>
                    <w:r>
                      <w:t xml:space="preserve">Protected: </w:t>
                    </w:r>
                    <w:r>
                      <w:br/>
                      <w:t>Sensitive: Cabinet</w:t>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25"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Default="000F458F" w:rsidP="0090343C">
                          <w:pPr>
                            <w:pStyle w:val="Classification"/>
                          </w:pPr>
                          <w:r>
                            <w:t xml:space="preserve">Protected: </w:t>
                          </w:r>
                          <w:r>
                            <w:br/>
                            <w:t>Sensitive: Cabinet</w:t>
                          </w:r>
                        </w:p>
                        <w:p w:rsidR="000F458F" w:rsidRPr="00137C7E" w:rsidRDefault="000F458F" w:rsidP="0090343C">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alt="Landscape Classification Header" style="position:absolute;margin-left:646.1pt;margin-top:23.8pt;width:62.25pt;height:392.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hnQIAAD8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" stroked="f">
              <v:textbox style="layout-flow:vertical">
                <w:txbxContent>
                  <w:p w:rsidR="000F458F" w:rsidRDefault="000F458F" w:rsidP="0090343C">
                    <w:pPr>
                      <w:pStyle w:val="Classification"/>
                    </w:pPr>
                    <w:r>
                      <w:t xml:space="preserve">Protected: </w:t>
                    </w:r>
                    <w:r>
                      <w:br/>
                      <w:t>Sensitive: Cabinet</w:t>
                    </w:r>
                  </w:p>
                  <w:p w:rsidR="000F458F" w:rsidRPr="00137C7E" w:rsidRDefault="000F458F" w:rsidP="0090343C">
                    <w:pPr>
                      <w:rPr>
                        <w:rStyle w:val="FramedHeader"/>
                        <w:i w:val="0"/>
                      </w:rPr>
                    </w:pPr>
                  </w:p>
                </w:txbxContent>
              </v:textbox>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24" name="Text Box 6" descr="Landscape Eve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Pr="00137C7E" w:rsidRDefault="000F458F" w:rsidP="0090343C">
                          <w:pPr>
                            <w:rPr>
                              <w:rStyle w:val="FramedHeader"/>
                            </w:rPr>
                          </w:pPr>
                          <w:r w:rsidRPr="000F458F">
                            <w:rPr>
                              <w:rFonts w:ascii="Calibri" w:hAnsi="Calibri"/>
                              <w:sz w:val="3276"/>
                            </w:rPr>
                            <w:fldChar w:fldCharType="begin"/>
                          </w:r>
                          <w:r>
                            <w:instrText xml:space="preserve"> TITLE   \* MERGEFORMAT </w:instrText>
                          </w:r>
                          <w:r w:rsidRPr="000F458F">
                            <w:rPr>
                              <w:rFonts w:ascii="Calibri" w:hAnsi="Calibri"/>
                              <w:sz w:val="3276"/>
                            </w:rPr>
                            <w:fldChar w:fldCharType="separate"/>
                          </w:r>
                          <w:r w:rsidRPr="00202100">
                            <w:rPr>
                              <w:rStyle w:val="FramedHeader"/>
                            </w:rPr>
                            <w:t>Budget Paper 2</w:t>
                          </w:r>
                          <w:r>
                            <w:rPr>
                              <w:rStyle w:val="FramedHeader"/>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alt="Landscape Even Header" style="position:absolute;margin-left:599.6pt;margin-top:0;width:31.5pt;height:386.75pt;z-index:25164800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" stroked="f">
              <v:textbox style="layout-flow:vertical">
                <w:txbxContent>
                  <w:p w:rsidR="000F458F" w:rsidRPr="00137C7E" w:rsidRDefault="000F458F" w:rsidP="0090343C">
                    <w:pPr>
                      <w:rPr>
                        <w:rStyle w:val="FramedHeader"/>
                      </w:rPr>
                    </w:pPr>
                    <w:r w:rsidRPr="000F458F">
                      <w:rPr>
                        <w:rFonts w:ascii="Calibri" w:hAnsi="Calibri"/>
                        <w:sz w:val="3276"/>
                      </w:rPr>
                      <w:fldChar w:fldCharType="begin"/>
                    </w:r>
                    <w:r>
                      <w:instrText xml:space="preserve"> TITLE   \* MERGEFORMAT </w:instrText>
                    </w:r>
                    <w:r w:rsidRPr="000F458F">
                      <w:rPr>
                        <w:rFonts w:ascii="Calibri" w:hAnsi="Calibri"/>
                        <w:sz w:val="3276"/>
                      </w:rPr>
                      <w:fldChar w:fldCharType="separate"/>
                    </w:r>
                    <w:r w:rsidRPr="00202100">
                      <w:rPr>
                        <w:rStyle w:val="FramedHeader"/>
                      </w:rPr>
                      <w:t>Budget Paper 2</w:t>
                    </w:r>
                    <w:r>
                      <w:rPr>
                        <w:rStyle w:val="FramedHeader"/>
                      </w:rPr>
                      <w:fldChar w:fldCharType="end"/>
                    </w:r>
                  </w:p>
                </w:txbxContent>
              </v:textbox>
              <w10:wrap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68" w:rsidRDefault="00DB0E0E" w:rsidP="00E23468">
    <w:pPr>
      <w:pStyle w:val="HeaderEven"/>
    </w:pPr>
    <w:r>
      <w:rPr>
        <w:noProof/>
      </w:rPr>
      <mc:AlternateContent>
        <mc:Choice Requires="wps">
          <w:drawing>
            <wp:anchor distT="0" distB="0" distL="114300" distR="114300" simplePos="0" relativeHeight="251649024"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2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Default="000F458F" w:rsidP="0090343C">
                          <w:pPr>
                            <w:pStyle w:val="Classification"/>
                          </w:pPr>
                          <w:r>
                            <w:t xml:space="preserve">Protected: </w:t>
                          </w:r>
                          <w:r>
                            <w:br/>
                            <w:t>Sensitive: Cabinet</w:t>
                          </w:r>
                        </w:p>
                        <w:p w:rsidR="000F458F" w:rsidRPr="00137C7E" w:rsidRDefault="000F458F" w:rsidP="0090343C">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Landscape Classification Header" style="position:absolute;margin-left:646.1pt;margin-top:23.8pt;width:62.25pt;height:392.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" stroked="f">
              <v:textbox style="layout-flow:vertical">
                <w:txbxContent>
                  <w:p w:rsidR="000F458F" w:rsidRDefault="000F458F" w:rsidP="0090343C">
                    <w:pPr>
                      <w:pStyle w:val="Classification"/>
                    </w:pPr>
                    <w:r>
                      <w:t xml:space="preserve">Protected: </w:t>
                    </w:r>
                    <w:r>
                      <w:br/>
                      <w:t>Sensitive: Cabinet</w:t>
                    </w:r>
                  </w:p>
                  <w:p w:rsidR="000F458F" w:rsidRPr="00137C7E" w:rsidRDefault="000F458F" w:rsidP="0090343C">
                    <w:pPr>
                      <w:rPr>
                        <w:rStyle w:val="FramedHeader"/>
                        <w:i w:val="0"/>
                      </w:rPr>
                    </w:pP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2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Pr="00137C7E" w:rsidRDefault="000F458F" w:rsidP="0090343C">
                          <w:pPr>
                            <w:jc w:val="right"/>
                            <w:rPr>
                              <w:rStyle w:val="FramedHeader"/>
                            </w:rPr>
                          </w:pPr>
                          <w:r w:rsidRPr="000F458F">
                            <w:rPr>
                              <w:rFonts w:ascii="Calibri" w:hAnsi="Calibri"/>
                              <w:sz w:val="3276"/>
                            </w:rPr>
                            <w:fldChar w:fldCharType="begin"/>
                          </w:r>
                          <w:r>
                            <w:instrText xml:space="preserve"> SUBJECT   \* MERGEFORMAT </w:instrText>
                          </w:r>
                          <w:r w:rsidRPr="000F458F">
                            <w:rPr>
                              <w:rFonts w:ascii="Calibri" w:hAnsi="Calibri"/>
                              <w:sz w:val="3276"/>
                            </w:rPr>
                            <w:fldChar w:fldCharType="separate"/>
                          </w:r>
                          <w:r w:rsidRPr="00C22AA0">
                            <w:rPr>
                              <w:rStyle w:val="FramedHeader"/>
                            </w:rPr>
                            <w:t>Statement number and name</w:t>
                          </w:r>
                          <w:r>
                            <w:rPr>
                              <w:rStyle w:val="FramedHeader"/>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alt="Landscape Odd Header" style="position:absolute;margin-left:599.6pt;margin-top:0;width:31.5pt;height:386.75pt;z-index:251646976;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DTvlwIAADQ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" stroked="f">
              <v:textbox style="layout-flow:vertical">
                <w:txbxContent>
                  <w:p w:rsidR="000F458F" w:rsidRPr="00137C7E" w:rsidRDefault="000F458F" w:rsidP="0090343C">
                    <w:pPr>
                      <w:jc w:val="right"/>
                      <w:rPr>
                        <w:rStyle w:val="FramedHeader"/>
                      </w:rPr>
                    </w:pPr>
                    <w:r w:rsidRPr="000F458F">
                      <w:rPr>
                        <w:rFonts w:ascii="Calibri" w:hAnsi="Calibri"/>
                        <w:sz w:val="3276"/>
                      </w:rPr>
                      <w:fldChar w:fldCharType="begin"/>
                    </w:r>
                    <w:r>
                      <w:instrText xml:space="preserve"> SUBJECT   \* MERGEFORMAT </w:instrText>
                    </w:r>
                    <w:r w:rsidRPr="000F458F">
                      <w:rPr>
                        <w:rFonts w:ascii="Calibri" w:hAnsi="Calibri"/>
                        <w:sz w:val="3276"/>
                      </w:rPr>
                      <w:fldChar w:fldCharType="separate"/>
                    </w:r>
                    <w:r w:rsidRPr="00C22AA0">
                      <w:rPr>
                        <w:rStyle w:val="FramedHeader"/>
                      </w:rPr>
                      <w:t>Statement number and name</w:t>
                    </w:r>
                    <w:r>
                      <w:rPr>
                        <w:rStyle w:val="FramedHeader"/>
                      </w:rPr>
                      <w:fldChar w:fldCharType="end"/>
                    </w:r>
                  </w:p>
                </w:txbxContent>
              </v:textbox>
              <w10:wrap anchory="margin"/>
            </v:shape>
          </w:pict>
        </mc:Fallback>
      </mc:AlternateContent>
    </w:r>
    <w:fldSimple w:instr=" TITLE   \* MERGEFORMAT ">
      <w:r w:rsidR="000F458F">
        <w:t>Part 3: Fiscal Strategy and outlook</w:t>
      </w:r>
    </w:fldSimple>
  </w:p>
  <w:p w:rsidR="00D1685E" w:rsidRPr="00E40261" w:rsidRDefault="00D1685E" w:rsidP="00FC7371">
    <w:pPr>
      <w:pStyle w:val="HeaderOd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B0E0E">
    <w:pPr>
      <w:pStyle w:val="Header"/>
    </w:pPr>
    <w:r>
      <w:rPr>
        <w:noProof/>
      </w:rPr>
      <mc:AlternateContent>
        <mc:Choice Requires="wps">
          <w:drawing>
            <wp:anchor distT="0" distB="0" distL="114300" distR="114300" simplePos="0" relativeHeight="251668480"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18"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427" w:rsidRDefault="00A06427" w:rsidP="009B3027">
                          <w:pPr>
                            <w:pStyle w:val="Classification"/>
                          </w:pPr>
                          <w:r>
                            <w:t xml:space="preserve">Protected: </w:t>
                          </w:r>
                          <w:r>
                            <w:br/>
                            <w:t>Sensitive: Cabinet</w:t>
                          </w:r>
                        </w:p>
                        <w:p w:rsidR="00A06427" w:rsidRPr="00137C7E" w:rsidRDefault="00A06427" w:rsidP="009B3027">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alt="Landscape Classification Header" style="position:absolute;margin-left:646.1pt;margin-top:23.8pt;width:62.25pt;height:39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M9nQ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" stroked="f">
              <v:textbox style="layout-flow:vertical">
                <w:txbxContent>
                  <w:p w:rsidR="00A06427" w:rsidRDefault="00A06427" w:rsidP="009B3027">
                    <w:pPr>
                      <w:pStyle w:val="Classification"/>
                    </w:pPr>
                    <w:r>
                      <w:t xml:space="preserve">Protected: </w:t>
                    </w:r>
                    <w:r>
                      <w:br/>
                      <w:t>Sensitive: Cabinet</w:t>
                    </w:r>
                  </w:p>
                  <w:p w:rsidR="00A06427" w:rsidRPr="00137C7E" w:rsidRDefault="00A06427" w:rsidP="009B3027">
                    <w:pPr>
                      <w:rPr>
                        <w:rStyle w:val="FramedHeader"/>
                        <w:i w:val="0"/>
                      </w:rPr>
                    </w:pPr>
                  </w:p>
                </w:txbxContent>
              </v:textbox>
            </v:shape>
          </w:pict>
        </mc:Fallback>
      </mc:AlternateContent>
    </w:r>
    <w:r>
      <w:rPr>
        <w:noProof/>
      </w:rPr>
      <mc:AlternateContent>
        <mc:Choice Requires="wps">
          <w:drawing>
            <wp:anchor distT="0" distB="0" distL="0" distR="0" simplePos="0" relativeHeight="251661312"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15"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alt="Portrait Classification Header" style="position:absolute;margin-left:104.05pt;margin-top:28.35pt;width:386.65pt;height:48.4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" o:allowincell="f" filled="f" stroked="f">
              <v:textbox inset="0,0,0,0">
                <w:txbxContent>
                  <w:p w:rsidR="00602802" w:rsidRDefault="00602802">
                    <w:pPr>
                      <w:pStyle w:val="Classification"/>
                    </w:pPr>
                    <w:r>
                      <w:t xml:space="preserve">Protected: </w:t>
                    </w:r>
                    <w:r>
                      <w:br/>
                      <w:t>Sensitive: Cabinet</w:t>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14"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rsidP="00E82181">
                          <w:pPr>
                            <w:pStyle w:val="Classification"/>
                          </w:pPr>
                          <w:r>
                            <w:t xml:space="preserve">Protected: </w:t>
                          </w:r>
                          <w:r>
                            <w:br/>
                            <w:t>Sensitive: Cabinet</w:t>
                          </w:r>
                        </w:p>
                        <w:p w:rsidR="00602802" w:rsidRPr="00137C7E" w:rsidRDefault="00602802" w:rsidP="00E82181">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alt="Landscape Classification Header" style="position:absolute;margin-left:646.1pt;margin-top:23.8pt;width:62.25pt;height:39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2ZnQ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" stroked="f">
              <v:textbox style="layout-flow:vertical">
                <w:txbxContent>
                  <w:p w:rsidR="00602802" w:rsidRDefault="00602802" w:rsidP="00E82181">
                    <w:pPr>
                      <w:pStyle w:val="Classification"/>
                    </w:pPr>
                    <w:r>
                      <w:t xml:space="preserve">Protected: </w:t>
                    </w:r>
                    <w:r>
                      <w:br/>
                      <w:t>Sensitive: Cabinet</w:t>
                    </w:r>
                  </w:p>
                  <w:p w:rsidR="00602802" w:rsidRPr="00137C7E" w:rsidRDefault="00602802" w:rsidP="00E82181">
                    <w:pPr>
                      <w:rPr>
                        <w:rStyle w:val="FramedHeader"/>
                        <w:i w:val="0"/>
                      </w:rPr>
                    </w:pPr>
                  </w:p>
                </w:txbxContent>
              </v:textbox>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1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Default="000F458F" w:rsidP="0090343C">
                          <w:pPr>
                            <w:pStyle w:val="Classification"/>
                          </w:pPr>
                          <w:r>
                            <w:t xml:space="preserve">Protected: </w:t>
                          </w:r>
                          <w:r>
                            <w:br/>
                            <w:t>Sensitive: Cabinet</w:t>
                          </w:r>
                        </w:p>
                        <w:p w:rsidR="000F458F" w:rsidRPr="00137C7E" w:rsidRDefault="000F458F" w:rsidP="0090343C">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alt="Landscape Classification Header" style="position:absolute;margin-left:646.1pt;margin-top:23.8pt;width:62.25pt;height:39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ijnQ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" stroked="f">
              <v:textbox style="layout-flow:vertical">
                <w:txbxContent>
                  <w:p w:rsidR="000F458F" w:rsidRDefault="000F458F" w:rsidP="0090343C">
                    <w:pPr>
                      <w:pStyle w:val="Classification"/>
                    </w:pPr>
                    <w:r>
                      <w:t xml:space="preserve">Protected: </w:t>
                    </w:r>
                    <w:r>
                      <w:br/>
                      <w:t>Sensitive: Cabinet</w:t>
                    </w:r>
                  </w:p>
                  <w:p w:rsidR="000F458F" w:rsidRPr="00137C7E" w:rsidRDefault="000F458F" w:rsidP="0090343C">
                    <w:pPr>
                      <w:rPr>
                        <w:rStyle w:val="FramedHeader"/>
                        <w:i w:val="0"/>
                      </w:rPr>
                    </w:pPr>
                  </w:p>
                </w:txbxContent>
              </v:textbox>
            </v:shape>
          </w:pict>
        </mc:Fallback>
      </mc:AlternateContent>
    </w:r>
    <w:r>
      <w:rPr>
        <w:noProof/>
      </w:rPr>
      <mc:AlternateContent>
        <mc:Choice Requires="wps">
          <w:drawing>
            <wp:anchor distT="0" distB="0" distL="0" distR="0" simplePos="0" relativeHeight="251644928"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10"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alt="Portrait Classification Header" style="position:absolute;margin-left:104.05pt;margin-top:28.35pt;width:386.65pt;height:48.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" o:allowincell="f" filled="f" stroked="f">
              <v:textbox inset="0,0,0,0">
                <w:txbxContent>
                  <w:p w:rsidR="00D1685E" w:rsidRDefault="00D1685E">
                    <w:pPr>
                      <w:pStyle w:val="Classification"/>
                    </w:pPr>
                    <w:r>
                      <w:t xml:space="preserve">Protected: </w:t>
                    </w:r>
                    <w:r>
                      <w:br/>
                      <w:t>Sensitive: Cabinet</w:t>
                    </w:r>
                  </w:p>
                </w:txbxContent>
              </v:textbox>
              <w10:wrap type="square" anchorx="page" anchory="page"/>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58F" w:rsidRPr="000F458F" w:rsidRDefault="00DB0E0E" w:rsidP="000F458F">
    <w:pPr>
      <w:pStyle w:val="Header"/>
    </w:pPr>
    <w:r>
      <w:rPr>
        <w:noProof/>
      </w:rPr>
      <mc:AlternateContent>
        <mc:Choice Requires="wps">
          <w:drawing>
            <wp:anchor distT="0" distB="0" distL="114300" distR="114300" simplePos="0" relativeHeight="251653120"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22" name="Text Box 6" descr="Landscape Eve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58F" w:rsidRPr="00137C7E" w:rsidRDefault="000F458F" w:rsidP="000F458F">
                          <w:pPr>
                            <w:pStyle w:val="HeaderOdd"/>
                            <w:rPr>
                              <w:rStyle w:val="FramedHeader"/>
                            </w:rPr>
                          </w:pPr>
                          <w:fldSimple w:instr=" TITLE   \* MERGEFORMAT ">
                            <w:r>
                              <w:t>Part 3: Fiscal Strategy and outlook</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alt="Landscape Even Header" style="position:absolute;margin-left:599.6pt;margin-top:0;width:31.5pt;height:386.75pt;z-index:25165312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" stroked="f">
              <v:textbox style="layout-flow:vertical">
                <w:txbxContent>
                  <w:p w:rsidR="000F458F" w:rsidRPr="00137C7E" w:rsidRDefault="000F458F" w:rsidP="000F458F">
                    <w:pPr>
                      <w:pStyle w:val="HeaderOdd"/>
                      <w:rPr>
                        <w:rStyle w:val="FramedHeader"/>
                      </w:rPr>
                    </w:pPr>
                    <w:fldSimple w:instr=" TITLE   \* MERGEFORMAT ">
                      <w:r>
                        <w:t>Part 3: Fiscal Strategy and outlook</w:t>
                      </w:r>
                    </w:fldSimple>
                  </w:p>
                </w:txbxContent>
              </v:textbox>
              <w10:wrap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02" w:rsidRPr="00E40261" w:rsidRDefault="00DB0E0E" w:rsidP="00602802">
    <w:pPr>
      <w:pStyle w:val="HeaderEven"/>
    </w:pPr>
    <w:r>
      <w:rPr>
        <w:noProof/>
      </w:rPr>
      <mc:AlternateContent>
        <mc:Choice Requires="wps">
          <w:drawing>
            <wp:anchor distT="0" distB="0" distL="114300" distR="114300" simplePos="0" relativeHeight="251667456"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4"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427" w:rsidRDefault="00A06427" w:rsidP="009B3027">
                          <w:pPr>
                            <w:pStyle w:val="Classification"/>
                          </w:pPr>
                          <w:r>
                            <w:t xml:space="preserve">Protected: </w:t>
                          </w:r>
                          <w:r>
                            <w:br/>
                            <w:t>Sensitive: Cabinet</w:t>
                          </w:r>
                        </w:p>
                        <w:p w:rsidR="00A06427" w:rsidRPr="00137C7E" w:rsidRDefault="00A06427" w:rsidP="009B3027">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alt="Landscape Classification Header" style="position:absolute;margin-left:646.1pt;margin-top:23.8pt;width:62.25pt;height:39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gung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" stroked="f">
              <v:textbox style="layout-flow:vertical">
                <w:txbxContent>
                  <w:p w:rsidR="00A06427" w:rsidRDefault="00A06427" w:rsidP="009B3027">
                    <w:pPr>
                      <w:pStyle w:val="Classification"/>
                    </w:pPr>
                    <w:r>
                      <w:t xml:space="preserve">Protected: </w:t>
                    </w:r>
                    <w:r>
                      <w:br/>
                      <w:t>Sensitive: Cabinet</w:t>
                    </w:r>
                  </w:p>
                  <w:p w:rsidR="00A06427" w:rsidRPr="00137C7E" w:rsidRDefault="00A06427" w:rsidP="009B3027">
                    <w:pPr>
                      <w:rPr>
                        <w:rStyle w:val="FramedHeader"/>
                        <w:i w:val="0"/>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rsidP="00E82181">
                          <w:pPr>
                            <w:pStyle w:val="Classification"/>
                          </w:pPr>
                          <w:r>
                            <w:t xml:space="preserve">Protected: </w:t>
                          </w:r>
                          <w:r>
                            <w:br/>
                            <w:t>Sensitive: Cabinet</w:t>
                          </w:r>
                        </w:p>
                        <w:p w:rsidR="00602802" w:rsidRPr="00137C7E" w:rsidRDefault="00602802" w:rsidP="00E82181">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alt="Landscape Classification Header" style="position:absolute;margin-left:646.1pt;margin-top:23.8pt;width:62.25pt;height:392.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Kung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" stroked="f">
              <v:textbox style="layout-flow:vertical">
                <w:txbxContent>
                  <w:p w:rsidR="00602802" w:rsidRDefault="00602802" w:rsidP="00E82181">
                    <w:pPr>
                      <w:pStyle w:val="Classification"/>
                    </w:pPr>
                    <w:r>
                      <w:t xml:space="preserve">Protected: </w:t>
                    </w:r>
                    <w:r>
                      <w:br/>
                      <w:t>Sensitive: Cabinet</w:t>
                    </w:r>
                  </w:p>
                  <w:p w:rsidR="00602802" w:rsidRPr="00137C7E" w:rsidRDefault="00602802" w:rsidP="00E82181">
                    <w:pPr>
                      <w:rPr>
                        <w:rStyle w:val="FramedHeader"/>
                        <w:i w:val="0"/>
                      </w:rPr>
                    </w:pP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1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Default="00602802" w:rsidP="0090343C">
                          <w:pPr>
                            <w:pStyle w:val="Classification"/>
                          </w:pPr>
                          <w:r>
                            <w:t xml:space="preserve">Protected: </w:t>
                          </w:r>
                          <w:r>
                            <w:br/>
                            <w:t>Sensitive: Cabinet</w:t>
                          </w:r>
                        </w:p>
                        <w:p w:rsidR="00602802" w:rsidRPr="00137C7E" w:rsidRDefault="00602802" w:rsidP="0090343C">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alt="Landscape Classification Header" style="position:absolute;margin-left:646.1pt;margin-top:23.8pt;width:62.25pt;height:39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6BnQIAAEA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" stroked="f">
              <v:textbox style="layout-flow:vertical">
                <w:txbxContent>
                  <w:p w:rsidR="00602802" w:rsidRDefault="00602802" w:rsidP="0090343C">
                    <w:pPr>
                      <w:pStyle w:val="Classification"/>
                    </w:pPr>
                    <w:r>
                      <w:t xml:space="preserve">Protected: </w:t>
                    </w:r>
                    <w:r>
                      <w:br/>
                      <w:t>Sensitive: Cabinet</w:t>
                    </w:r>
                  </w:p>
                  <w:p w:rsidR="00602802" w:rsidRPr="00137C7E" w:rsidRDefault="00602802" w:rsidP="0090343C">
                    <w:pPr>
                      <w:rPr>
                        <w:rStyle w:val="FramedHeader"/>
                        <w:i w:val="0"/>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1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02" w:rsidRPr="00137C7E" w:rsidRDefault="00376EEC" w:rsidP="00376EEC">
                          <w:pPr>
                            <w:pStyle w:val="HeaderOdd"/>
                            <w:rPr>
                              <w:rStyle w:val="FramedHeader"/>
                            </w:rPr>
                          </w:pPr>
                          <w:fldSimple w:instr=" TITLE   \* MERGEFORMAT ">
                            <w:r>
                              <w:t>Part 3: Fiscal strategy and outlook</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alt="Landscape Odd Header" style="position:absolute;margin-left:599.6pt;margin-top:0;width:31.5pt;height:386.75pt;z-index:25165414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N1lwIAADU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" stroked="f">
              <v:textbox style="layout-flow:vertical">
                <w:txbxContent>
                  <w:p w:rsidR="00602802" w:rsidRPr="00137C7E" w:rsidRDefault="00376EEC" w:rsidP="00376EEC">
                    <w:pPr>
                      <w:pStyle w:val="HeaderOdd"/>
                      <w:rPr>
                        <w:rStyle w:val="FramedHeader"/>
                      </w:rPr>
                    </w:pPr>
                    <w:fldSimple w:instr=" TITLE   \* MERGEFORMAT ">
                      <w:r>
                        <w:t>Part 3: Fiscal strategy and outlook</w:t>
                      </w:r>
                    </w:fldSimple>
                  </w:p>
                </w:txbxContent>
              </v:textbox>
              <w10:wrap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3"/>
  </w:num>
  <w:num w:numId="5">
    <w:abstractNumId w:val="6"/>
  </w:num>
  <w:num w:numId="6">
    <w:abstractNumId w:val="0"/>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2D5629"/>
    <w:rsid w:val="00013EA8"/>
    <w:rsid w:val="00035D8D"/>
    <w:rsid w:val="000E105B"/>
    <w:rsid w:val="000F458F"/>
    <w:rsid w:val="00172CFE"/>
    <w:rsid w:val="0019115B"/>
    <w:rsid w:val="001970E6"/>
    <w:rsid w:val="001C29BA"/>
    <w:rsid w:val="001E0480"/>
    <w:rsid w:val="0023633C"/>
    <w:rsid w:val="00237F04"/>
    <w:rsid w:val="00267200"/>
    <w:rsid w:val="0026731D"/>
    <w:rsid w:val="00281716"/>
    <w:rsid w:val="002B6106"/>
    <w:rsid w:val="002D5629"/>
    <w:rsid w:val="002E638A"/>
    <w:rsid w:val="003250AE"/>
    <w:rsid w:val="003312E1"/>
    <w:rsid w:val="003421CD"/>
    <w:rsid w:val="003451F5"/>
    <w:rsid w:val="003506C0"/>
    <w:rsid w:val="00376EEC"/>
    <w:rsid w:val="00382E3D"/>
    <w:rsid w:val="003A3AC2"/>
    <w:rsid w:val="003A76DF"/>
    <w:rsid w:val="0048563A"/>
    <w:rsid w:val="004F3FD9"/>
    <w:rsid w:val="004F60DD"/>
    <w:rsid w:val="005A43A4"/>
    <w:rsid w:val="005B3010"/>
    <w:rsid w:val="005D23CB"/>
    <w:rsid w:val="00602802"/>
    <w:rsid w:val="0060305C"/>
    <w:rsid w:val="00622CDB"/>
    <w:rsid w:val="00664F1B"/>
    <w:rsid w:val="00677EBB"/>
    <w:rsid w:val="00682D05"/>
    <w:rsid w:val="006872CA"/>
    <w:rsid w:val="0072449F"/>
    <w:rsid w:val="00824E07"/>
    <w:rsid w:val="00885620"/>
    <w:rsid w:val="008D71E5"/>
    <w:rsid w:val="008E7225"/>
    <w:rsid w:val="0090343C"/>
    <w:rsid w:val="0093363A"/>
    <w:rsid w:val="00943C8B"/>
    <w:rsid w:val="009804F5"/>
    <w:rsid w:val="009B3027"/>
    <w:rsid w:val="009C4905"/>
    <w:rsid w:val="009D7662"/>
    <w:rsid w:val="009E2D8B"/>
    <w:rsid w:val="009E766A"/>
    <w:rsid w:val="00A06427"/>
    <w:rsid w:val="00A36880"/>
    <w:rsid w:val="00A770C2"/>
    <w:rsid w:val="00B75548"/>
    <w:rsid w:val="00B91AED"/>
    <w:rsid w:val="00BB207D"/>
    <w:rsid w:val="00C32E45"/>
    <w:rsid w:val="00C4293F"/>
    <w:rsid w:val="00C47A7A"/>
    <w:rsid w:val="00C64CC1"/>
    <w:rsid w:val="00D1685E"/>
    <w:rsid w:val="00D82B0F"/>
    <w:rsid w:val="00DA42A3"/>
    <w:rsid w:val="00DA58C6"/>
    <w:rsid w:val="00DB0E0E"/>
    <w:rsid w:val="00DE1023"/>
    <w:rsid w:val="00DF3212"/>
    <w:rsid w:val="00E23468"/>
    <w:rsid w:val="00E40261"/>
    <w:rsid w:val="00E66821"/>
    <w:rsid w:val="00E80210"/>
    <w:rsid w:val="00E82181"/>
    <w:rsid w:val="00EF4C8A"/>
    <w:rsid w:val="00F4434F"/>
    <w:rsid w:val="00F52B58"/>
    <w:rsid w:val="00F84F40"/>
    <w:rsid w:val="00FC73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29"/>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26731D"/>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26731D"/>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2D5629"/>
    <w:pPr>
      <w:spacing w:line="240" w:lineRule="auto"/>
      <w:jc w:val="right"/>
    </w:pPr>
    <w:rPr>
      <w:rFonts w:ascii="Arial Bold" w:hAnsi="Arial Bold"/>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29"/>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26731D"/>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26731D"/>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2D5629"/>
    <w:pPr>
      <w:spacing w:line="240" w:lineRule="auto"/>
      <w:jc w:val="right"/>
    </w:pPr>
    <w:rPr>
      <w:rFonts w:ascii="Arial Bold" w:hAnsi="Arial Bold"/>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file:///\\romulus\csg_h$\MCD\Publishing\Internet%20&amp;%20Intranet%20Services%20Team\To_Do_For_Conversion\Tables%20-%20Revenue\A1.%20BP1%20BS5%20Estimates%20of%20large%20measured%20tax%20expenditures.xlsx!Budget%202017-18!R2C1:R31C6"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Budget Template.dotm</Template>
  <TotalTime>0</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5: Attachment B - Tax Expenditures</dc:subject>
  <dc:creator>The Treasury</dc:creator>
  <cp:lastModifiedBy>Thomas, Deborah</cp:lastModifiedBy>
  <cp:revision>2</cp:revision>
  <dcterms:created xsi:type="dcterms:W3CDTF">2017-12-17T21:37:00Z</dcterms:created>
  <dcterms:modified xsi:type="dcterms:W3CDTF">2017-12-17T21:37:00Z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2017-18 MYEFO</vt:lpwstr>
  </property>
  <property fmtid="{D5CDD505-2E9C-101B-9397-08002B2CF9AE}" pid="5" name="metadataStatementName">
    <vt:lpwstr>Part 3: Fiscal Strategy and outlook, Attachment B</vt:lpwstr>
  </property>
  <property fmtid="{D5CDD505-2E9C-101B-9397-08002B2CF9AE}" pid="6" name="metadataCoordinator">
    <vt:lpwstr>Michelle Fairbairn (x4151)</vt:lpwstr>
  </property>
  <property fmtid="{D5CDD505-2E9C-101B-9397-08002B2CF9AE}" pid="7" name="GlobalLastAccountabilityID">
    <vt:lpwstr>TAD_MB1</vt:lpwstr>
  </property>
</Properties>
</file>