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27F23" w14:textId="77777777" w:rsidR="00222E24" w:rsidRPr="00E3710E" w:rsidRDefault="00222E24" w:rsidP="00222E24">
      <w:pPr>
        <w:pStyle w:val="Heading1"/>
      </w:pPr>
      <w:r w:rsidRPr="00E3710E">
        <w:t>Appendix D: Debt transactions</w:t>
      </w:r>
    </w:p>
    <w:p w14:paraId="6D142D77" w14:textId="5198EA20" w:rsidR="00222E24" w:rsidRPr="00E3710E" w:rsidRDefault="00222E24" w:rsidP="00222E24">
      <w:r w:rsidRPr="00E3710E">
        <w:t>The Australian Government holds a stock of around $2.</w:t>
      </w:r>
      <w:r w:rsidR="00715FA5">
        <w:t>3</w:t>
      </w:r>
      <w:r w:rsidRPr="00E3710E">
        <w:t xml:space="preserve"> billion in loans advanced to the states for public policy purposes. The states make interest payments and repayments to the Australian Government in respect of these loans.</w:t>
      </w:r>
    </w:p>
    <w:p w14:paraId="3A212092" w14:textId="77777777" w:rsidR="00222E24" w:rsidRPr="00E3710E" w:rsidRDefault="00222E24" w:rsidP="00222E24">
      <w:r w:rsidRPr="00E3710E">
        <w:t xml:space="preserve">The Australian Government advances the states loans under a range of agreements. These advances have often been over very long repayment periods (some </w:t>
      </w:r>
      <w:proofErr w:type="gramStart"/>
      <w:r w:rsidRPr="00E3710E">
        <w:t>in excess of</w:t>
      </w:r>
      <w:proofErr w:type="gramEnd"/>
      <w:r w:rsidRPr="00E3710E">
        <w:t xml:space="preserve"> 50 years), although the terms of each agreement vary considerably.</w:t>
      </w:r>
    </w:p>
    <w:p w14:paraId="23EB6213" w14:textId="77777777" w:rsidR="00222E24" w:rsidRPr="00E3710E" w:rsidRDefault="00222E24" w:rsidP="00222E24">
      <w:r w:rsidRPr="00E3710E">
        <w:t>Most of the interest payments and repayments relate to housing and infrastructure. Payments are also made against loans under agreements for natural disasters and other purposes.</w:t>
      </w:r>
    </w:p>
    <w:p w14:paraId="181E2EFF" w14:textId="29EC2623" w:rsidR="00222E24" w:rsidRPr="00E3710E" w:rsidRDefault="00222E24" w:rsidP="00222E24">
      <w:r w:rsidRPr="00E3710E">
        <w:t xml:space="preserve">The Australian Government stock of outstanding loans to the states as </w:t>
      </w:r>
      <w:proofErr w:type="gramStart"/>
      <w:r w:rsidRPr="00E3710E">
        <w:t>at</w:t>
      </w:r>
      <w:proofErr w:type="gramEnd"/>
      <w:r w:rsidRPr="00E3710E">
        <w:t xml:space="preserve"> 30 June 202</w:t>
      </w:r>
      <w:r w:rsidR="00B275DF">
        <w:t>1</w:t>
      </w:r>
      <w:r w:rsidRPr="00E3710E">
        <w:t xml:space="preserve"> is shown in Table D.1.</w:t>
      </w:r>
    </w:p>
    <w:p w14:paraId="58FDBA09" w14:textId="1D8932DE" w:rsidR="00222E24" w:rsidRPr="00E3710E" w:rsidRDefault="00222E24" w:rsidP="00222E24">
      <w:r w:rsidRPr="00E3710E">
        <w:t>Total advances to the states, repayments and interest from the states to the Australian Government by financial year are shown in Table D.2.</w:t>
      </w:r>
    </w:p>
    <w:p w14:paraId="18D6DD77" w14:textId="77777777" w:rsidR="00222E24" w:rsidRPr="00E3710E" w:rsidRDefault="00222E24" w:rsidP="00222E24"/>
    <w:p w14:paraId="05FACAD1" w14:textId="77777777" w:rsidR="00222E24" w:rsidRPr="00E3710E" w:rsidRDefault="00222E24" w:rsidP="00222E24">
      <w:pPr>
        <w:spacing w:after="0" w:line="240" w:lineRule="auto"/>
        <w:jc w:val="left"/>
        <w:sectPr w:rsidR="00222E24" w:rsidRPr="00E3710E" w:rsidSect="00C0089A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2098" w:bottom="2466" w:left="2098" w:header="1814" w:footer="1814" w:gutter="0"/>
          <w:pgNumType w:start="1"/>
          <w:cols w:space="720"/>
        </w:sectPr>
      </w:pPr>
    </w:p>
    <w:p w14:paraId="13246E47" w14:textId="7B8286DE" w:rsidR="000B3610" w:rsidRDefault="00222E24" w:rsidP="000B3610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710E">
        <w:rPr>
          <w:bCs/>
          <w:iCs/>
          <w:szCs w:val="26"/>
        </w:rPr>
        <w:lastRenderedPageBreak/>
        <w:t xml:space="preserve">Table D.1: Outstanding loans as </w:t>
      </w:r>
      <w:proofErr w:type="gramStart"/>
      <w:r w:rsidRPr="00E3710E">
        <w:rPr>
          <w:bCs/>
          <w:iCs/>
          <w:szCs w:val="26"/>
        </w:rPr>
        <w:t>at</w:t>
      </w:r>
      <w:proofErr w:type="gramEnd"/>
      <w:r w:rsidRPr="00E3710E">
        <w:rPr>
          <w:bCs/>
          <w:iCs/>
          <w:szCs w:val="26"/>
        </w:rPr>
        <w:t xml:space="preserve"> 30 June 202</w:t>
      </w:r>
      <w:r w:rsidR="00715FA5">
        <w:rPr>
          <w:bCs/>
          <w:iCs/>
          <w:szCs w:val="26"/>
        </w:rPr>
        <w:t>1</w:t>
      </w:r>
      <w:r w:rsidRPr="00E3710E">
        <w:rPr>
          <w:bCs/>
          <w:iCs/>
          <w:szCs w:val="26"/>
        </w:rPr>
        <w:t>, by state</w:t>
      </w:r>
      <w:bookmarkStart w:id="0" w:name="_1709735743"/>
      <w:bookmarkStart w:id="1" w:name="_1709742786"/>
      <w:bookmarkEnd w:id="0"/>
      <w:bookmarkEnd w:id="1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072"/>
        <w:gridCol w:w="1413"/>
        <w:gridCol w:w="882"/>
        <w:gridCol w:w="882"/>
        <w:gridCol w:w="882"/>
        <w:gridCol w:w="882"/>
        <w:gridCol w:w="881"/>
        <w:gridCol w:w="881"/>
        <w:gridCol w:w="881"/>
        <w:gridCol w:w="881"/>
      </w:tblGrid>
      <w:tr w:rsidR="000B3610" w:rsidRPr="000B3610" w14:paraId="08B8E436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0574" w14:textId="27340EB1" w:rsidR="000B3610" w:rsidRPr="000B3610" w:rsidRDefault="000B3610" w:rsidP="000B36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$'000</w:t>
            </w:r>
          </w:p>
        </w:tc>
        <w:tc>
          <w:tcPr>
            <w:tcW w:w="61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041F0B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NSW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CBD1B9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VIC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DD91C2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QLD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D1A781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B7CBA8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B0BC5A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DAA429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ACT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7C9EAD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843B66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tr w:rsidR="000B3610" w:rsidRPr="000B3610" w14:paraId="5BAE62E9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7A2D7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EE6E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DDD4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DC14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CC99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F596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6E98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93FE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5375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7F35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0B3610" w:rsidRPr="000B3610" w14:paraId="012D653A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5617B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9878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64,137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1D3D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157,952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97C3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85,864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EDCA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2,007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33BD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8,605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AC2A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29,743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395E27" w14:textId="1B665329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DB278" w14:textId="38F7ED4E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4773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348,308</w:t>
            </w:r>
          </w:p>
        </w:tc>
      </w:tr>
      <w:tr w:rsidR="000B3610" w:rsidRPr="000B3610" w14:paraId="2978E17A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10E0E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4FA7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18,047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9823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38,428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47F4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16,959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3625E" w14:textId="2DC2D68A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183F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5,829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18AE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3,103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B9643" w14:textId="5FAFFB25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08566" w14:textId="01F9B4E5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A53A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82,365</w:t>
            </w:r>
          </w:p>
        </w:tc>
      </w:tr>
      <w:tr w:rsidR="000B3610" w:rsidRPr="000B3610" w14:paraId="7470F9FA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EBFB1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Farm Finance Concessional Loans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CAFE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44EF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70A3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0A73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AE55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CC23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4D8F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4025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A0365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B3610" w:rsidRPr="000B3610" w14:paraId="5C56795E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2E62E" w14:textId="77777777" w:rsidR="000B3610" w:rsidRPr="000B3610" w:rsidRDefault="000B3610" w:rsidP="000B3610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Scheme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53E0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8,077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8E7F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3,329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881C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895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81B0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3,116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1533B" w14:textId="2AA82412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2ABB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1,625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1740D" w14:textId="387DF94D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DECE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5BC5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17,262</w:t>
            </w:r>
          </w:p>
        </w:tc>
      </w:tr>
      <w:tr w:rsidR="000B3610" w:rsidRPr="000B3610" w14:paraId="601A89A9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AF458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Debt sinking fund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CD51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6EC2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F75FC" w14:textId="35CD85D8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DECC9" w14:textId="66923FCA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1A340" w14:textId="66C3876E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0ABFC" w14:textId="18588852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2C54D" w14:textId="1C6F9EAF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80440" w14:textId="6144765F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7C69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0B3610" w:rsidRPr="000B3610" w14:paraId="2CBA6336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00D6E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02A85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C305F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8703F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70284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875CB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BBFB1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5C610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C28B4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279DF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B3610" w:rsidRPr="000B3610" w14:paraId="5A93827C" w14:textId="77777777" w:rsidTr="000B3610">
        <w:trPr>
          <w:divId w:val="1948661944"/>
          <w:trHeight w:hRule="exact" w:val="255"/>
        </w:trPr>
        <w:tc>
          <w:tcPr>
            <w:tcW w:w="19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CEA8F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Northern Territory – water and sewerage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F1E8F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406AD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0F38F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CB78C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A66C7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5AFDE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8ADBD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E208C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B3610" w:rsidRPr="000B3610" w14:paraId="2E12959B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1B0FA" w14:textId="77777777" w:rsidR="000B3610" w:rsidRPr="000B3610" w:rsidRDefault="000B3610" w:rsidP="000B3610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assistance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F502C" w14:textId="6CC38173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36A4C" w14:textId="6B73D519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1B5EE" w14:textId="3A137E55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D60DF" w14:textId="3F2B6F18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A3D0D" w14:textId="5AF83D6C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50718" w14:textId="7C77D9B4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E08B8" w14:textId="019A780D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755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8,530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FD6D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8,530</w:t>
            </w:r>
          </w:p>
        </w:tc>
      </w:tr>
      <w:tr w:rsidR="000B3610" w:rsidRPr="000B3610" w14:paraId="599201A6" w14:textId="77777777" w:rsidTr="000B3610">
        <w:trPr>
          <w:divId w:val="1948661944"/>
          <w:trHeight w:hRule="exact" w:val="240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2336D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BA773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3D239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4C0AD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0A33B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30E56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9D57A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F9A2A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A05DC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FC980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B3610" w:rsidRPr="000B3610" w14:paraId="1204BE3F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62874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Commonwealth-State Housing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ABA3C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796AB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BF629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F6D25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AEDCC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17E48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65B76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F8666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3CA4E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B3610" w:rsidRPr="000B3610" w14:paraId="6B5D7B79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33B4C" w14:textId="77777777" w:rsidR="000B3610" w:rsidRPr="000B3610" w:rsidRDefault="000B3610" w:rsidP="000B3610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6BD3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347,645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66C7A" w14:textId="717D959A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C81A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103,334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79F5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96,240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8B01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24,760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90468" w14:textId="4EA8811F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AC247" w14:textId="75007E63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BF5F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18,414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8965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590,393</w:t>
            </w:r>
          </w:p>
        </w:tc>
      </w:tr>
      <w:tr w:rsidR="000B3610" w:rsidRPr="000B3610" w14:paraId="5BCC2B36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6BD60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C05C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30,846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6B7E1" w14:textId="4F6051C5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8EDA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16,668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130D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2,495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BDC4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1,458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F969F" w14:textId="1F8EF466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21605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3A9DD" w14:textId="796E6F11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85A4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51,468</w:t>
            </w:r>
          </w:p>
        </w:tc>
      </w:tr>
      <w:tr w:rsidR="000B3610" w:rsidRPr="000B3610" w14:paraId="3DC86B60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29327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42584" w14:textId="6D3A548A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03DCD" w14:textId="73C08D28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FBD43" w14:textId="0066F4E9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C7A60" w14:textId="6A41A2A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F6FD7" w14:textId="57BA5D95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2896F" w14:textId="0DB13698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F4AC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98,327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A96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34,040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5AAD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132,367</w:t>
            </w:r>
          </w:p>
        </w:tc>
      </w:tr>
      <w:tr w:rsidR="000B3610" w:rsidRPr="000B3610" w14:paraId="78AEC46E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C1738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394E9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4991E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2F201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B15F5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6531D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F43B8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5CEED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00EDA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66FE0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B3610" w:rsidRPr="000B3610" w14:paraId="68EC9FD9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2AAEB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3D60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47,855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7CB60" w14:textId="18D50599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1F81F" w14:textId="43A9CF26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8735D" w14:textId="2356B2D6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E6FCF" w14:textId="307F6D15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41471" w14:textId="4911D37E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10E63" w14:textId="1F137FA4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1D5E9" w14:textId="10687C65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845D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47,855</w:t>
            </w:r>
          </w:p>
        </w:tc>
      </w:tr>
      <w:tr w:rsidR="000B3610" w:rsidRPr="000B3610" w14:paraId="6B9CAA32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D3800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A2E9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8,861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B3C56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6A07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39,709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69408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99D32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05A09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AE110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8FBD5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1C5C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48,570</w:t>
            </w:r>
          </w:p>
        </w:tc>
      </w:tr>
      <w:tr w:rsidR="000B3610" w:rsidRPr="000B3610" w14:paraId="027DE87B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A30A1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8830D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87F95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36CB1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D9BFF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62302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9E55B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0D65C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C5C78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42149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B3610" w:rsidRPr="000B3610" w14:paraId="77EA151F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C6CEF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Loan Council – housing nominations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BD3C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298,444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89105" w14:textId="1E7569B6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0663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106,917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D964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182,208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A32D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130,494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CA21E" w14:textId="590E2AF9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42E3D" w14:textId="283DD3CC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ED61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105,300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81AD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823,363</w:t>
            </w:r>
          </w:p>
        </w:tc>
      </w:tr>
      <w:tr w:rsidR="000B3610" w:rsidRPr="000B3610" w14:paraId="590DBBB7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94BDB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USC Moreton Bay Precinct Loan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00BAB" w14:textId="13452751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C634E" w14:textId="6F1A9E08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8C6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123,063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999B1" w14:textId="4B69862F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A1DAD" w14:textId="7BB6BBF0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151C9" w14:textId="4E28F252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B60FE" w14:textId="53406291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4A300" w14:textId="1F0A930C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E0FB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123,063</w:t>
            </w:r>
          </w:p>
        </w:tc>
      </w:tr>
      <w:tr w:rsidR="000B3610" w:rsidRPr="000B3610" w14:paraId="42B5A24D" w14:textId="77777777" w:rsidTr="000B3610">
        <w:trPr>
          <w:divId w:val="1948661944"/>
          <w:trHeight w:hRule="exact" w:val="255"/>
        </w:trPr>
        <w:tc>
          <w:tcPr>
            <w:tcW w:w="1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E74C52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61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A67D4C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823,918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C59F0C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199,727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176645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493,409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5F384D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286,065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A3B166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171,145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7D7240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34,471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38E7D6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98,327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C6ED11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166,504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257F09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2,273,568</w:t>
            </w:r>
          </w:p>
        </w:tc>
      </w:tr>
    </w:tbl>
    <w:p w14:paraId="5459A958" w14:textId="41372490" w:rsidR="00222E24" w:rsidRPr="00E3710E" w:rsidRDefault="00222E24" w:rsidP="00D76F4F">
      <w:pPr>
        <w:pStyle w:val="ChartandTableFootnoteAlpha"/>
        <w:numPr>
          <w:ilvl w:val="0"/>
          <w:numId w:val="0"/>
        </w:numPr>
        <w:ind w:left="284" w:hanging="284"/>
      </w:pPr>
    </w:p>
    <w:p w14:paraId="0EC26525" w14:textId="77777777" w:rsidR="00222E24" w:rsidRPr="00E3710E" w:rsidRDefault="00222E24" w:rsidP="00222E24">
      <w:pPr>
        <w:spacing w:after="160" w:line="259" w:lineRule="auto"/>
        <w:jc w:val="left"/>
        <w:rPr>
          <w:rFonts w:ascii="Arial" w:hAnsi="Arial"/>
          <w:color w:val="000000"/>
          <w:sz w:val="16"/>
        </w:rPr>
      </w:pPr>
      <w:r w:rsidRPr="00E3710E">
        <w:br w:type="page"/>
      </w:r>
    </w:p>
    <w:p w14:paraId="2DC88FD9" w14:textId="50C2189D" w:rsidR="005D05E2" w:rsidRDefault="00222E24" w:rsidP="005D05E2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710E">
        <w:lastRenderedPageBreak/>
        <w:t xml:space="preserve">Table D.2: Summary of advances, repayments and interest, by year and state </w:t>
      </w:r>
      <w:bookmarkStart w:id="2" w:name="_1709735747"/>
      <w:bookmarkEnd w:id="2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5D05E2" w:rsidRPr="005D05E2" w14:paraId="04029CB9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56E5" w14:textId="5ADEBB69" w:rsidR="005D05E2" w:rsidRPr="005D05E2" w:rsidRDefault="005D05E2" w:rsidP="005D05E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$'000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388F2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D05E2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B290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D05E2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0185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D05E2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48E6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D05E2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6384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D05E2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8F20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D05E2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A61A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D05E2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0770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D05E2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4547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D05E2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5D05E2" w:rsidRPr="005D05E2" w14:paraId="65616149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1635" w14:textId="77777777" w:rsidR="005D05E2" w:rsidRPr="005D05E2" w:rsidRDefault="005D05E2" w:rsidP="005D05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D05E2">
              <w:rPr>
                <w:rFonts w:ascii="Arial" w:hAnsi="Arial" w:cs="Arial"/>
                <w:b/>
                <w:bCs/>
                <w:sz w:val="16"/>
                <w:szCs w:val="16"/>
              </w:rPr>
              <w:t>2021-22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E783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7AF5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F846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653B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4D12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6DB3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54C8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2D95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9E6C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05E2" w:rsidRPr="005D05E2" w14:paraId="1A652B3E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E155E" w14:textId="77777777" w:rsidR="005D05E2" w:rsidRPr="005D05E2" w:rsidRDefault="005D05E2" w:rsidP="005D05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D05E2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ADE9" w14:textId="77777777" w:rsidR="005D05E2" w:rsidRPr="005D05E2" w:rsidRDefault="005D05E2" w:rsidP="005D05E2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99AB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D651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A6D1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4BAD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F96F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07C0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52FA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0EF9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5D05E2" w:rsidRPr="005D05E2" w14:paraId="55E7C317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8B99F" w14:textId="77777777" w:rsidR="005D05E2" w:rsidRPr="005D05E2" w:rsidRDefault="005D05E2" w:rsidP="005D05E2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E945" w14:textId="77777777" w:rsidR="005D05E2" w:rsidRPr="005D05E2" w:rsidRDefault="005D05E2" w:rsidP="005D05E2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D41B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FA0E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DAA8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2457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F81F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80EC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B866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F2A7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5D05E2" w:rsidRPr="005D05E2" w14:paraId="520F6BBB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41BB4" w14:textId="77777777" w:rsidR="005D05E2" w:rsidRPr="005D05E2" w:rsidRDefault="005D05E2" w:rsidP="005D05E2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93C4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-41,148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BC10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-32,834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A74D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-46,467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079E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-2,007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1FA7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-4,179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08AE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-5,444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F233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5316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548D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-132,079</w:t>
            </w:r>
          </w:p>
        </w:tc>
      </w:tr>
      <w:tr w:rsidR="005D05E2" w:rsidRPr="005D05E2" w14:paraId="32A18D37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4BBDA" w14:textId="77777777" w:rsidR="005D05E2" w:rsidRPr="005D05E2" w:rsidRDefault="005D05E2" w:rsidP="005D05E2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68A6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-2,877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629A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-5,240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6D90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-4,040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E8F5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C8F4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-1,019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438F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95CC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8C93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B898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-13,176</w:t>
            </w:r>
          </w:p>
        </w:tc>
      </w:tr>
      <w:tr w:rsidR="005D05E2" w:rsidRPr="005D05E2" w14:paraId="5FC5C0AC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34354" w14:textId="77777777" w:rsidR="005D05E2" w:rsidRPr="005D05E2" w:rsidRDefault="005D05E2" w:rsidP="005D05E2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F13D" w14:textId="77777777" w:rsidR="005D05E2" w:rsidRPr="005D05E2" w:rsidRDefault="005D05E2" w:rsidP="005D05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9796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3AF1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2DA7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547C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D358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9696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B422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6CAB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5D05E2" w:rsidRPr="005D05E2" w14:paraId="144C7E8E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D7D8C" w14:textId="77777777" w:rsidR="005D05E2" w:rsidRPr="005D05E2" w:rsidRDefault="005D05E2" w:rsidP="005D05E2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2F64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-8,077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C668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-3,329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244D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-895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715E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-3,108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035A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9C98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-1,625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4214D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55A5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-220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9082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-17,254</w:t>
            </w:r>
          </w:p>
        </w:tc>
      </w:tr>
      <w:tr w:rsidR="005D05E2" w:rsidRPr="005D05E2" w14:paraId="18F69CCD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FD152" w14:textId="77777777" w:rsidR="005D05E2" w:rsidRPr="005D05E2" w:rsidRDefault="005D05E2" w:rsidP="005D05E2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186B" w14:textId="77777777" w:rsidR="005D05E2" w:rsidRPr="005D05E2" w:rsidRDefault="005D05E2" w:rsidP="005D05E2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B4B6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7D0F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AB94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FB71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2479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0AB3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5F93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6F7B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5D05E2" w:rsidRPr="005D05E2" w14:paraId="7BE43308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A1327" w14:textId="77777777" w:rsidR="005D05E2" w:rsidRPr="005D05E2" w:rsidRDefault="005D05E2" w:rsidP="005D05E2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 xml:space="preserve">Northern Territory —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9F39" w14:textId="77777777" w:rsidR="005D05E2" w:rsidRPr="005D05E2" w:rsidRDefault="005D05E2" w:rsidP="005D05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48AA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7E71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A958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44DA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154B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BDA2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AC19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F00E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5D05E2" w:rsidRPr="005D05E2" w14:paraId="04F4643F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6B3F6" w14:textId="77777777" w:rsidR="005D05E2" w:rsidRPr="005D05E2" w:rsidRDefault="005D05E2" w:rsidP="005D05E2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E086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4DC5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5749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4165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8A2C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F8297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B511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41B0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E816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-136</w:t>
            </w:r>
          </w:p>
        </w:tc>
      </w:tr>
      <w:tr w:rsidR="005D05E2" w:rsidRPr="005D05E2" w14:paraId="267B5D54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6669B" w14:textId="77777777" w:rsidR="005D05E2" w:rsidRPr="005D05E2" w:rsidRDefault="005D05E2" w:rsidP="005D05E2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181C" w14:textId="77777777" w:rsidR="005D05E2" w:rsidRPr="005D05E2" w:rsidRDefault="005D05E2" w:rsidP="005D05E2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AECE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FD5C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9B2B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BE48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74CC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8923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B1B9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CDEA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5D05E2" w:rsidRPr="005D05E2" w14:paraId="6255F8B8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838C1" w14:textId="77777777" w:rsidR="005D05E2" w:rsidRPr="005D05E2" w:rsidRDefault="005D05E2" w:rsidP="005D05E2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Commonwealth-State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2AC3" w14:textId="77777777" w:rsidR="005D05E2" w:rsidRPr="005D05E2" w:rsidRDefault="005D05E2" w:rsidP="005D05E2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7532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F0C2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0409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CB00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910C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4F39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440D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9AC9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5D05E2" w:rsidRPr="005D05E2" w14:paraId="48BC5CD8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393AC" w14:textId="77777777" w:rsidR="005D05E2" w:rsidRPr="005D05E2" w:rsidRDefault="005D05E2" w:rsidP="005D05E2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E562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-36,654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A769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3393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-10,339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4C5E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-9,851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944E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-3,557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4C3A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2962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660C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-1,078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C535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-61,479</w:t>
            </w:r>
          </w:p>
        </w:tc>
      </w:tr>
      <w:tr w:rsidR="005D05E2" w:rsidRPr="005D05E2" w14:paraId="5B2D8215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29518" w14:textId="77777777" w:rsidR="005D05E2" w:rsidRPr="005D05E2" w:rsidRDefault="005D05E2" w:rsidP="005D05E2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B69F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-2,239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EA2D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6FED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-1,238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BE0C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-289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C23B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-103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0C40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E3A4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F61B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1006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-3,869</w:t>
            </w:r>
          </w:p>
        </w:tc>
      </w:tr>
      <w:tr w:rsidR="005D05E2" w:rsidRPr="005D05E2" w14:paraId="2343321E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447ED" w14:textId="77777777" w:rsidR="005D05E2" w:rsidRPr="005D05E2" w:rsidRDefault="005D05E2" w:rsidP="005D05E2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494D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1910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7207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29B8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5402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943C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B4E3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-8,377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424F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-3,731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7C03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-12,108</w:t>
            </w:r>
          </w:p>
        </w:tc>
      </w:tr>
      <w:tr w:rsidR="005D05E2" w:rsidRPr="005D05E2" w14:paraId="66E47077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6771F" w14:textId="77777777" w:rsidR="005D05E2" w:rsidRPr="005D05E2" w:rsidRDefault="005D05E2" w:rsidP="005D05E2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D261" w14:textId="77777777" w:rsidR="005D05E2" w:rsidRPr="005D05E2" w:rsidRDefault="005D05E2" w:rsidP="005D05E2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9F37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E1DC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CAFE1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276D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4E86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40EC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7A32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AF8D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5D05E2" w:rsidRPr="005D05E2" w14:paraId="696E5358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B6091" w14:textId="77777777" w:rsidR="005D05E2" w:rsidRPr="005D05E2" w:rsidRDefault="005D05E2" w:rsidP="005D05E2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84A1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C1D2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6B02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FDC5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6ACD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F418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0A58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B2B5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69F9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5D05E2" w:rsidRPr="005D05E2" w14:paraId="51A6FE6E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0384D" w14:textId="77777777" w:rsidR="005D05E2" w:rsidRPr="005D05E2" w:rsidRDefault="005D05E2" w:rsidP="005D05E2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B9EF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-4,264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0F77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3BFF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-12,795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718A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950D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C600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C345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FCAB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F45A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-17,059</w:t>
            </w:r>
          </w:p>
        </w:tc>
      </w:tr>
      <w:tr w:rsidR="005D05E2" w:rsidRPr="005D05E2" w14:paraId="62E4E8CD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BA4B8" w14:textId="77777777" w:rsidR="005D05E2" w:rsidRPr="005D05E2" w:rsidRDefault="005D05E2" w:rsidP="005D05E2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E9C1" w14:textId="77777777" w:rsidR="005D05E2" w:rsidRPr="005D05E2" w:rsidRDefault="005D05E2" w:rsidP="005D05E2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72D1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B6BC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190C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B787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8B88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EA46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61AA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6F41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5D05E2" w:rsidRPr="005D05E2" w14:paraId="721E5B1A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3F8A9" w14:textId="77777777" w:rsidR="005D05E2" w:rsidRPr="005D05E2" w:rsidRDefault="005D05E2" w:rsidP="005D05E2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Loan Council —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2C5C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-11,677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8B69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F849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-4,296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EAC1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-7,448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B213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-4,885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5313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E762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483B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-3,887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F107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-32,193</w:t>
            </w:r>
          </w:p>
        </w:tc>
      </w:tr>
      <w:tr w:rsidR="005D05E2" w:rsidRPr="005D05E2" w14:paraId="5EAB630B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9F22E" w14:textId="77777777" w:rsidR="005D05E2" w:rsidRPr="005D05E2" w:rsidRDefault="005D05E2" w:rsidP="005D05E2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USC Moreton Bay Precinct Loan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7A65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4A8F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2FEE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-123,709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B174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6982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8D2D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AEE0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6B58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C9A4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-123,709</w:t>
            </w:r>
          </w:p>
        </w:tc>
      </w:tr>
      <w:tr w:rsidR="005D05E2" w:rsidRPr="005D05E2" w14:paraId="6BCE08AD" w14:textId="77777777" w:rsidTr="005D05E2">
        <w:trPr>
          <w:divId w:val="37624900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0038658" w14:textId="77777777" w:rsidR="005D05E2" w:rsidRPr="005D05E2" w:rsidRDefault="005D05E2" w:rsidP="005D05E2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5C6A5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-106,936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27857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-41,403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F779F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-203,779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CFCAF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-22,703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68AF5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-13,743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DBA7C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-7,069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80CF3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-8,377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5A151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-9,052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A6E81" w14:textId="77777777" w:rsidR="005D05E2" w:rsidRPr="005D05E2" w:rsidRDefault="005D05E2" w:rsidP="005D05E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5E2">
              <w:rPr>
                <w:rFonts w:ascii="Arial" w:hAnsi="Arial" w:cs="Arial"/>
                <w:sz w:val="16"/>
                <w:szCs w:val="16"/>
              </w:rPr>
              <w:t>-413,062</w:t>
            </w:r>
          </w:p>
        </w:tc>
      </w:tr>
    </w:tbl>
    <w:p w14:paraId="19057BB1" w14:textId="7EEC77EF" w:rsidR="00222E24" w:rsidRPr="00E3710E" w:rsidRDefault="00222E24" w:rsidP="00222E24">
      <w:pPr>
        <w:pStyle w:val="ChartandTableFootnoteAlpha"/>
        <w:numPr>
          <w:ilvl w:val="0"/>
          <w:numId w:val="0"/>
        </w:numPr>
        <w:ind w:left="284" w:hanging="284"/>
        <w:rPr>
          <w:i/>
        </w:rPr>
      </w:pPr>
    </w:p>
    <w:p w14:paraId="0266EF39" w14:textId="77777777" w:rsidR="00222E24" w:rsidRPr="00E3710E" w:rsidRDefault="00222E24" w:rsidP="00222E24">
      <w:pPr>
        <w:spacing w:after="160" w:line="259" w:lineRule="auto"/>
        <w:jc w:val="left"/>
        <w:rPr>
          <w:rFonts w:ascii="Arial" w:hAnsi="Arial"/>
          <w:b/>
          <w:bCs/>
          <w:iCs/>
          <w:szCs w:val="26"/>
        </w:rPr>
      </w:pPr>
      <w:r w:rsidRPr="00E3710E">
        <w:br w:type="page"/>
      </w:r>
    </w:p>
    <w:p w14:paraId="545D0062" w14:textId="7584B3A3" w:rsidR="003633B6" w:rsidRDefault="00222E24" w:rsidP="003633B6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710E">
        <w:lastRenderedPageBreak/>
        <w:t xml:space="preserve">Table D.2: Summary of advances, repayments and interest, by year and state (continued) </w:t>
      </w:r>
      <w:bookmarkStart w:id="3" w:name="_1709735750"/>
      <w:bookmarkEnd w:id="3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3633B6" w:rsidRPr="003633B6" w14:paraId="6A934ADB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3C94" w14:textId="1546B366" w:rsidR="003633B6" w:rsidRPr="003633B6" w:rsidRDefault="003633B6" w:rsidP="003633B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$'000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AE84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D300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6C33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9D69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7BCF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67F0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3911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E1F49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12C0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3633B6" w:rsidRPr="003633B6" w14:paraId="08FDA72E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9E1C" w14:textId="77777777" w:rsidR="003633B6" w:rsidRPr="003633B6" w:rsidRDefault="003633B6" w:rsidP="003633B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2021-22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56E3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1D93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8BCE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6455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EC85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636A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9CB9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160F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27C6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3633B6" w:rsidRPr="003633B6" w14:paraId="490BC54F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357CC" w14:textId="77777777" w:rsidR="003633B6" w:rsidRPr="003633B6" w:rsidRDefault="003633B6" w:rsidP="003633B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D68B" w14:textId="77777777" w:rsidR="003633B6" w:rsidRPr="003633B6" w:rsidRDefault="003633B6" w:rsidP="003633B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7D7E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334D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DD36E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2795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6C73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5237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EB09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970E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3633B6" w:rsidRPr="003633B6" w14:paraId="65D9F96E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D3DA4" w14:textId="77777777" w:rsidR="003633B6" w:rsidRPr="003633B6" w:rsidRDefault="003633B6" w:rsidP="003633B6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A388" w14:textId="77777777" w:rsidR="003633B6" w:rsidRPr="003633B6" w:rsidRDefault="003633B6" w:rsidP="003633B6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61E9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08C0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972D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62B3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6690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6DC5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CEAB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677C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3633B6" w:rsidRPr="003633B6" w14:paraId="6B846D3F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2D4B0" w14:textId="77777777" w:rsidR="003633B6" w:rsidRPr="003633B6" w:rsidRDefault="003633B6" w:rsidP="003633B6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5B12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-866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BA8D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-2,341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742F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-1,541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1B6C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-21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CABD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-166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7998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-476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9A41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87E1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9B88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-5,411</w:t>
            </w:r>
          </w:p>
        </w:tc>
      </w:tr>
      <w:tr w:rsidR="003633B6" w:rsidRPr="003633B6" w14:paraId="11F8AA27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FF69B" w14:textId="77777777" w:rsidR="003633B6" w:rsidRPr="003633B6" w:rsidRDefault="003633B6" w:rsidP="003633B6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87BA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-246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C83B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-521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5B38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-337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60BD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13FE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-122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CF3E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-48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3A71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CE61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F2419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-1,274</w:t>
            </w:r>
          </w:p>
        </w:tc>
      </w:tr>
      <w:tr w:rsidR="003633B6" w:rsidRPr="003633B6" w14:paraId="37116881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45032" w14:textId="77777777" w:rsidR="003633B6" w:rsidRPr="003633B6" w:rsidRDefault="003633B6" w:rsidP="003633B6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4038" w14:textId="77777777" w:rsidR="003633B6" w:rsidRPr="003633B6" w:rsidRDefault="003633B6" w:rsidP="003633B6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64B6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4EB8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AFF4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E595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329B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6E54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5679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1E25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3633B6" w:rsidRPr="003633B6" w14:paraId="1A118A68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2E878" w14:textId="77777777" w:rsidR="003633B6" w:rsidRPr="003633B6" w:rsidRDefault="003633B6" w:rsidP="003633B6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01A2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-54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8CFA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-48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2696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4B8B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-93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E17F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A259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08AC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8E3E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BF9B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-216</w:t>
            </w:r>
          </w:p>
        </w:tc>
      </w:tr>
      <w:tr w:rsidR="003633B6" w:rsidRPr="003633B6" w14:paraId="2F416062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77D3E" w14:textId="77777777" w:rsidR="003633B6" w:rsidRPr="003633B6" w:rsidRDefault="003633B6" w:rsidP="003633B6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759D" w14:textId="77777777" w:rsidR="003633B6" w:rsidRPr="003633B6" w:rsidRDefault="003633B6" w:rsidP="003633B6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C374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148E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5624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72A7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46C2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755E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5869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9600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3633B6" w:rsidRPr="003633B6" w14:paraId="41EF1957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B5608" w14:textId="77777777" w:rsidR="003633B6" w:rsidRPr="003633B6" w:rsidRDefault="003633B6" w:rsidP="003633B6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 xml:space="preserve">Northern Territory —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6739" w14:textId="77777777" w:rsidR="003633B6" w:rsidRPr="003633B6" w:rsidRDefault="003633B6" w:rsidP="003633B6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A1FD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4E2A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6047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2E0E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9F26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3EA5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2D3A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CDE2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3633B6" w:rsidRPr="003633B6" w14:paraId="2E23A8ED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BE7F7" w14:textId="77777777" w:rsidR="003633B6" w:rsidRPr="003633B6" w:rsidRDefault="003633B6" w:rsidP="003633B6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9B8A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C870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3938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EC96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2F20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C98C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E17D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E6C40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-508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BA633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-508</w:t>
            </w:r>
          </w:p>
        </w:tc>
      </w:tr>
      <w:tr w:rsidR="003633B6" w:rsidRPr="003633B6" w14:paraId="663EC1C1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460FF" w14:textId="77777777" w:rsidR="003633B6" w:rsidRPr="003633B6" w:rsidRDefault="003633B6" w:rsidP="003633B6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D967" w14:textId="77777777" w:rsidR="003633B6" w:rsidRPr="003633B6" w:rsidRDefault="003633B6" w:rsidP="003633B6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F1D2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0857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BF9B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7A85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18A7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C4CA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589E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7A11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3633B6" w:rsidRPr="003633B6" w14:paraId="3CA2FA6A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BF251" w14:textId="77777777" w:rsidR="003633B6" w:rsidRPr="003633B6" w:rsidRDefault="003633B6" w:rsidP="003633B6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Commonwealth-State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C1CD" w14:textId="77777777" w:rsidR="003633B6" w:rsidRPr="003633B6" w:rsidRDefault="003633B6" w:rsidP="003633B6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AE09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83F0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3A8B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D4B7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51D0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7086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CE53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138D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3633B6" w:rsidRPr="003633B6" w14:paraId="20180BA6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D8774" w14:textId="77777777" w:rsidR="003633B6" w:rsidRPr="003633B6" w:rsidRDefault="003633B6" w:rsidP="003633B6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49E7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-16,606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F7D1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B8AF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-4,877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DEE69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-4,610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0E01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-1,329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30B9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2CC7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CCFF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-905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3278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-28,327</w:t>
            </w:r>
          </w:p>
        </w:tc>
      </w:tr>
      <w:tr w:rsidR="003633B6" w:rsidRPr="003633B6" w14:paraId="6132921B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3A1EA" w14:textId="77777777" w:rsidR="003633B6" w:rsidRPr="003633B6" w:rsidRDefault="003633B6" w:rsidP="003633B6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7A35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-1,388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01D3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A277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-750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8C85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-112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8343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-66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7CFB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6248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275E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B185D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-2,316</w:t>
            </w:r>
          </w:p>
        </w:tc>
      </w:tr>
      <w:tr w:rsidR="003633B6" w:rsidRPr="003633B6" w14:paraId="5E347D5A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C0C58" w14:textId="77777777" w:rsidR="003633B6" w:rsidRPr="003633B6" w:rsidRDefault="003633B6" w:rsidP="003633B6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7373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B068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7760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5F70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230E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B8FC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80C6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-4,425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14FB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-1,801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ADFB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-6,226</w:t>
            </w:r>
          </w:p>
        </w:tc>
      </w:tr>
      <w:tr w:rsidR="003633B6" w:rsidRPr="003633B6" w14:paraId="2E50D128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9D99D" w14:textId="77777777" w:rsidR="003633B6" w:rsidRPr="003633B6" w:rsidRDefault="003633B6" w:rsidP="003633B6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0F6F" w14:textId="77777777" w:rsidR="003633B6" w:rsidRPr="003633B6" w:rsidRDefault="003633B6" w:rsidP="003633B6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0665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07D6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90F6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D648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4261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52E2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AB87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2498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3633B6" w:rsidRPr="003633B6" w14:paraId="66CEDD46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4C19F" w14:textId="77777777" w:rsidR="003633B6" w:rsidRPr="003633B6" w:rsidRDefault="003633B6" w:rsidP="003633B6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E5A7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-2,198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F8EF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A452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99CE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60A2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F6CC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E90C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2B6E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EC09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-2,198</w:t>
            </w:r>
          </w:p>
        </w:tc>
      </w:tr>
      <w:tr w:rsidR="003633B6" w:rsidRPr="003633B6" w14:paraId="62443D4B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BB5A0" w14:textId="77777777" w:rsidR="003633B6" w:rsidRPr="003633B6" w:rsidRDefault="003633B6" w:rsidP="003633B6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83E1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-74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36E3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8EBD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-331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AE31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7D37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AB01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214E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BF1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05A4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-405</w:t>
            </w:r>
          </w:p>
        </w:tc>
      </w:tr>
      <w:tr w:rsidR="003633B6" w:rsidRPr="003633B6" w14:paraId="7EE40E72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0427B" w14:textId="77777777" w:rsidR="003633B6" w:rsidRPr="003633B6" w:rsidRDefault="003633B6" w:rsidP="003633B6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5987" w14:textId="77777777" w:rsidR="003633B6" w:rsidRPr="003633B6" w:rsidRDefault="003633B6" w:rsidP="003633B6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58CC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7242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3A40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6EDC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BDF1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C675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2C60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4FB7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3633B6" w:rsidRPr="003633B6" w14:paraId="556FE5BF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B2BFF" w14:textId="77777777" w:rsidR="003633B6" w:rsidRPr="003633B6" w:rsidRDefault="003633B6" w:rsidP="003633B6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Loan Council —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7D6C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-15,035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8361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16B3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-5,370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B189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-9,141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ACD0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-6,581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6B73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E3FC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FFC7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-5,316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D6F34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-41,443</w:t>
            </w:r>
          </w:p>
        </w:tc>
      </w:tr>
      <w:tr w:rsidR="003633B6" w:rsidRPr="003633B6" w14:paraId="5ADE963B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DB1A5" w14:textId="77777777" w:rsidR="003633B6" w:rsidRPr="003633B6" w:rsidRDefault="003633B6" w:rsidP="003633B6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USC Moreton Bay Precinct Loan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4D7F1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CF996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FE2CF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-1,128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CE795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D0470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01733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6E98E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AA0E3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AF610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-1,128</w:t>
            </w:r>
          </w:p>
        </w:tc>
      </w:tr>
      <w:tr w:rsidR="003633B6" w:rsidRPr="003633B6" w14:paraId="1CC0EC5D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64E25" w14:textId="77777777" w:rsidR="003633B6" w:rsidRPr="003633B6" w:rsidRDefault="003633B6" w:rsidP="003633B6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0ACD2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-36,467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2C3CB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-2,910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DEB83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-14,345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0ACE0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-13,977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4CE44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-8,264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9DCB7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-532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510C1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-4,425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07F66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-8,532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44A3D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33B6">
              <w:rPr>
                <w:rFonts w:ascii="Arial" w:hAnsi="Arial" w:cs="Arial"/>
                <w:sz w:val="16"/>
                <w:szCs w:val="16"/>
              </w:rPr>
              <w:t>-89,452</w:t>
            </w:r>
          </w:p>
        </w:tc>
      </w:tr>
      <w:tr w:rsidR="003633B6" w:rsidRPr="003633B6" w14:paraId="2F78D202" w14:textId="77777777" w:rsidTr="003633B6">
        <w:trPr>
          <w:divId w:val="816652881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387C56" w14:textId="77777777" w:rsidR="003633B6" w:rsidRPr="003633B6" w:rsidRDefault="003633B6" w:rsidP="003633B6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6ACD6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-143,403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14D0E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-44,313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5FE95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-218,124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48B93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-36,680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B3A2D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-22,007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3BDE4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-7,601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8C319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-12,802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165CE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-17,584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B73DD" w14:textId="77777777" w:rsidR="003633B6" w:rsidRPr="003633B6" w:rsidRDefault="003633B6" w:rsidP="003633B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33B6">
              <w:rPr>
                <w:rFonts w:ascii="Arial" w:hAnsi="Arial" w:cs="Arial"/>
                <w:b/>
                <w:bCs/>
                <w:sz w:val="16"/>
                <w:szCs w:val="16"/>
              </w:rPr>
              <w:t>-502,514</w:t>
            </w:r>
          </w:p>
        </w:tc>
      </w:tr>
    </w:tbl>
    <w:p w14:paraId="7F479F91" w14:textId="5D753BD1" w:rsidR="00222E24" w:rsidRPr="00E3710E" w:rsidRDefault="00222E24" w:rsidP="00222E24">
      <w:pPr>
        <w:pStyle w:val="ChartandTableFootnoteAlpha"/>
        <w:numPr>
          <w:ilvl w:val="0"/>
          <w:numId w:val="0"/>
        </w:numPr>
        <w:ind w:left="284" w:hanging="284"/>
        <w:rPr>
          <w:rFonts w:cs="Arial"/>
          <w:b/>
        </w:rPr>
      </w:pPr>
    </w:p>
    <w:p w14:paraId="79C16932" w14:textId="77777777" w:rsidR="00222E24" w:rsidRPr="00E3710E" w:rsidRDefault="00222E24" w:rsidP="00222E24">
      <w:pPr>
        <w:spacing w:after="160" w:line="259" w:lineRule="auto"/>
        <w:jc w:val="left"/>
        <w:rPr>
          <w:rFonts w:ascii="Arial" w:hAnsi="Arial"/>
          <w:b/>
          <w:bCs/>
          <w:iCs/>
          <w:szCs w:val="26"/>
        </w:rPr>
      </w:pPr>
      <w:r w:rsidRPr="00E3710E">
        <w:br w:type="page"/>
      </w:r>
    </w:p>
    <w:p w14:paraId="151F4A5D" w14:textId="6874A1EF" w:rsidR="00C41DFF" w:rsidRDefault="00222E24" w:rsidP="00C41DFF">
      <w:pPr>
        <w:pStyle w:val="TableHeading"/>
        <w:rPr>
          <w:rFonts w:asciiTheme="minorHAnsi" w:eastAsiaTheme="minorHAnsi" w:hAnsiTheme="minorHAnsi" w:cstheme="minorBidi"/>
          <w:bCs/>
          <w:i/>
          <w:iCs/>
          <w:sz w:val="22"/>
          <w:szCs w:val="22"/>
          <w:lang w:eastAsia="en-US"/>
        </w:rPr>
      </w:pPr>
      <w:r w:rsidRPr="00E3710E">
        <w:lastRenderedPageBreak/>
        <w:t xml:space="preserve">Table D.2: Summary of advances, repayments and interest, by year and state (continued) </w:t>
      </w:r>
      <w:bookmarkStart w:id="4" w:name="_1709735752"/>
      <w:bookmarkEnd w:id="4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C41DFF" w:rsidRPr="00C41DFF" w14:paraId="604E570A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49C9" w14:textId="078F077F" w:rsidR="00C41DFF" w:rsidRPr="00C41DFF" w:rsidRDefault="00C41DFF" w:rsidP="00C41D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$'000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A618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1DFF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CD25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1DFF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E9E4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1DFF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CDC8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1DFF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5889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1DFF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424E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1DFF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8F90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1DFF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705C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1DFF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6CBD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1DFF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C41DFF" w:rsidRPr="00C41DFF" w14:paraId="446FD7DA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064E" w14:textId="77777777" w:rsidR="00C41DFF" w:rsidRPr="00C41DFF" w:rsidRDefault="00C41DFF" w:rsidP="00C41DFF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1DFF">
              <w:rPr>
                <w:rFonts w:ascii="Arial" w:hAnsi="Arial" w:cs="Arial"/>
                <w:b/>
                <w:bCs/>
                <w:sz w:val="16"/>
                <w:szCs w:val="16"/>
              </w:rPr>
              <w:t>2022-23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B8D9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46DC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1A4D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AE2D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6C2A5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2D06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2D66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8350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6510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41DFF" w:rsidRPr="00C41DFF" w14:paraId="4A2D5978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89326" w14:textId="77777777" w:rsidR="00C41DFF" w:rsidRPr="00C41DFF" w:rsidRDefault="00C41DFF" w:rsidP="00C41DFF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41DFF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E12F" w14:textId="77777777" w:rsidR="00C41DFF" w:rsidRPr="00C41DFF" w:rsidRDefault="00C41DFF" w:rsidP="00C41DFF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B3C0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80FB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C173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E2F52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2EC4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BDBD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DFC3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42F74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41DFF" w:rsidRPr="00C41DFF" w14:paraId="06722CF0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E32C0" w14:textId="77777777" w:rsidR="00C41DFF" w:rsidRPr="00C41DFF" w:rsidRDefault="00C41DFF" w:rsidP="00C41DFF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C7A5" w14:textId="77777777" w:rsidR="00C41DFF" w:rsidRPr="00C41DFF" w:rsidRDefault="00C41DFF" w:rsidP="00C41DFF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BAE3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8E46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FE47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C489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6DF9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B7C2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6032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4C63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41DFF" w:rsidRPr="00C41DFF" w14:paraId="19896A6A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2A4CA" w14:textId="77777777" w:rsidR="00C41DFF" w:rsidRPr="00C41DFF" w:rsidRDefault="00C41DFF" w:rsidP="00C41DFF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BCA9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-27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9316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-4,159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77D9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-2,688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BD44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8FBB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AAFC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6C47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9464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ADCD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-6,874</w:t>
            </w:r>
          </w:p>
        </w:tc>
      </w:tr>
      <w:tr w:rsidR="00C41DFF" w:rsidRPr="00C41DFF" w14:paraId="6FD6762E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42F49" w14:textId="77777777" w:rsidR="00C41DFF" w:rsidRPr="00C41DFF" w:rsidRDefault="00C41DFF" w:rsidP="00C41DFF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E7FF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-1,436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11BB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-3,423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0296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-1,317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EB31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8135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-482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8FE4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-199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FC2A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A508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1293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-6,857</w:t>
            </w:r>
          </w:p>
        </w:tc>
      </w:tr>
      <w:tr w:rsidR="00C41DFF" w:rsidRPr="00C41DFF" w14:paraId="6832EDA1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0A851" w14:textId="77777777" w:rsidR="00C41DFF" w:rsidRPr="00C41DFF" w:rsidRDefault="00C41DFF" w:rsidP="00C41DFF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EA98" w14:textId="77777777" w:rsidR="00C41DFF" w:rsidRPr="00C41DFF" w:rsidRDefault="00C41DFF" w:rsidP="00C41DFF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816A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A230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EDBE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77DA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BA45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94E6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1F5B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E42A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41DFF" w:rsidRPr="00C41DFF" w14:paraId="50BA456C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3398B" w14:textId="77777777" w:rsidR="00C41DFF" w:rsidRPr="00C41DFF" w:rsidRDefault="00C41DFF" w:rsidP="00C41DFF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4D3B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B211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03A7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F077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D40F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FA39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2E15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9924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FF26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41DFF" w:rsidRPr="00C41DFF" w14:paraId="104113C9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61A4D" w14:textId="77777777" w:rsidR="00C41DFF" w:rsidRPr="00C41DFF" w:rsidRDefault="00C41DFF" w:rsidP="00C41DFF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BC30" w14:textId="77777777" w:rsidR="00C41DFF" w:rsidRPr="00C41DFF" w:rsidRDefault="00C41DFF" w:rsidP="00C41DFF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4A76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8694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C364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B543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8E54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EED3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0B56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D7A8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41DFF" w:rsidRPr="00C41DFF" w14:paraId="4BB6752B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0D200" w14:textId="77777777" w:rsidR="00C41DFF" w:rsidRPr="00C41DFF" w:rsidRDefault="00C41DFF" w:rsidP="00C41DFF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 xml:space="preserve">Northern Territory —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50485" w14:textId="77777777" w:rsidR="00C41DFF" w:rsidRPr="00C41DFF" w:rsidRDefault="00C41DFF" w:rsidP="00C41DFF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36D5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8562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F21E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549DC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320C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C7E3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F48D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9C20E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41DFF" w:rsidRPr="00C41DFF" w14:paraId="261DD501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9C38B" w14:textId="77777777" w:rsidR="00C41DFF" w:rsidRPr="00C41DFF" w:rsidRDefault="00C41DFF" w:rsidP="00C41DFF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8BEE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FA89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21C6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9820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CC62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8D64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FB3E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18B3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2DB9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-136</w:t>
            </w:r>
          </w:p>
        </w:tc>
      </w:tr>
      <w:tr w:rsidR="00C41DFF" w:rsidRPr="00C41DFF" w14:paraId="1F4AABE1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143CE" w14:textId="77777777" w:rsidR="00C41DFF" w:rsidRPr="00C41DFF" w:rsidRDefault="00C41DFF" w:rsidP="00C41DFF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264E" w14:textId="77777777" w:rsidR="00C41DFF" w:rsidRPr="00C41DFF" w:rsidRDefault="00C41DFF" w:rsidP="00C41DFF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4A76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7FAF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4F4A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A73F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DBCD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1EFD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AFBE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F214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41DFF" w:rsidRPr="00C41DFF" w14:paraId="571F1F0E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09C93" w14:textId="77777777" w:rsidR="00C41DFF" w:rsidRPr="00C41DFF" w:rsidRDefault="00C41DFF" w:rsidP="00C41DFF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Commonwealth-State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71F8" w14:textId="77777777" w:rsidR="00C41DFF" w:rsidRPr="00C41DFF" w:rsidRDefault="00C41DFF" w:rsidP="00C41DFF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0444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A85A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6415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35DF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8759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4B48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DCDA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6CEA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41DFF" w:rsidRPr="00C41DFF" w14:paraId="39EFCA16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731F4" w14:textId="77777777" w:rsidR="00C41DFF" w:rsidRPr="00C41DFF" w:rsidRDefault="00C41DFF" w:rsidP="00C41DFF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3DA0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-36,182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F0C0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D67C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-10,347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19A0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-9,738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1360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-3,749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D1447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CFCB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37D15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-1,127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5C67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-61,143</w:t>
            </w:r>
          </w:p>
        </w:tc>
      </w:tr>
      <w:tr w:rsidR="00C41DFF" w:rsidRPr="00C41DFF" w14:paraId="01F2F31A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892C5" w14:textId="77777777" w:rsidR="00C41DFF" w:rsidRPr="00C41DFF" w:rsidRDefault="00C41DFF" w:rsidP="00C41DFF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752C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-2,408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2D826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085E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-1,283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CBA78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-276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4989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-114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F299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ABA6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F7DD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BD17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-4,081</w:t>
            </w:r>
          </w:p>
        </w:tc>
      </w:tr>
      <w:tr w:rsidR="00C41DFF" w:rsidRPr="00C41DFF" w14:paraId="1BB3D8D5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4D475" w14:textId="77777777" w:rsidR="00C41DFF" w:rsidRPr="00C41DFF" w:rsidRDefault="00C41DFF" w:rsidP="00C41DFF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6633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66E7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0847C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5759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C40D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14F1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42E3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-8,365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B012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-3,920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5F75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-12,285</w:t>
            </w:r>
          </w:p>
        </w:tc>
      </w:tr>
      <w:tr w:rsidR="00C41DFF" w:rsidRPr="00C41DFF" w14:paraId="0ED13517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2283D" w14:textId="77777777" w:rsidR="00C41DFF" w:rsidRPr="00C41DFF" w:rsidRDefault="00C41DFF" w:rsidP="00C41DFF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833A" w14:textId="77777777" w:rsidR="00C41DFF" w:rsidRPr="00C41DFF" w:rsidRDefault="00C41DFF" w:rsidP="00C41DFF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2474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74EB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421A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940C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5777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5888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2D41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FD3E7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41DFF" w:rsidRPr="00C41DFF" w14:paraId="390AAAC1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E63B0" w14:textId="77777777" w:rsidR="00C41DFF" w:rsidRPr="00C41DFF" w:rsidRDefault="00C41DFF" w:rsidP="00C41DFF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107B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-15,952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2BB5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7D53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7FF8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0405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FB25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B7A6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22DC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3DAC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-15,952</w:t>
            </w:r>
          </w:p>
        </w:tc>
      </w:tr>
      <w:tr w:rsidR="00C41DFF" w:rsidRPr="00C41DFF" w14:paraId="66110C34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57B96" w14:textId="77777777" w:rsidR="00C41DFF" w:rsidRPr="00C41DFF" w:rsidRDefault="00C41DFF" w:rsidP="00C41DFF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22A7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-4,264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2F7D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D1EA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-13,413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A918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C235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1F7B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7C50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DF9A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0F48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-17,677</w:t>
            </w:r>
          </w:p>
        </w:tc>
      </w:tr>
      <w:tr w:rsidR="00C41DFF" w:rsidRPr="00C41DFF" w14:paraId="4DE46585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E18EF" w14:textId="77777777" w:rsidR="00C41DFF" w:rsidRPr="00C41DFF" w:rsidRDefault="00C41DFF" w:rsidP="00C41DFF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4DD6" w14:textId="77777777" w:rsidR="00C41DFF" w:rsidRPr="00C41DFF" w:rsidRDefault="00C41DFF" w:rsidP="00C41DFF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C962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88BF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E08E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60E7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7C66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1FE9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F2BC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B58A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41DFF" w:rsidRPr="00C41DFF" w14:paraId="19CB4D1B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78FDC" w14:textId="77777777" w:rsidR="00C41DFF" w:rsidRPr="00C41DFF" w:rsidRDefault="00C41DFF" w:rsidP="00C41DFF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Loan Council —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BE04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-12,202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8A27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C6D2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-4,489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3929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-7,783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AFB1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-5,105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CBF3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2163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B353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-4,062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4142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-33,641</w:t>
            </w:r>
          </w:p>
        </w:tc>
      </w:tr>
      <w:tr w:rsidR="00C41DFF" w:rsidRPr="00C41DFF" w14:paraId="4552D895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9CD44" w14:textId="77777777" w:rsidR="00C41DFF" w:rsidRPr="00C41DFF" w:rsidRDefault="00C41DFF" w:rsidP="00C41DFF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USC Moreton Bay Precinct Loan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75FB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F495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995CE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B09E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65E5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BEC5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7314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B0E4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E083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C41DFF" w:rsidRPr="00C41DFF" w14:paraId="6A4A1871" w14:textId="77777777" w:rsidTr="00C41DFF">
        <w:trPr>
          <w:divId w:val="1388264715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64BA18D" w14:textId="77777777" w:rsidR="00C41DFF" w:rsidRPr="00C41DFF" w:rsidRDefault="00C41DFF" w:rsidP="00C41DFF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15465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-72,471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F8D0A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-7,582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2BDA2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-33,537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D1B337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-17,797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503C6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-9,450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E7EA6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-199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D773A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-8,365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3E381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-9,245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BBA62" w14:textId="77777777" w:rsidR="00C41DFF" w:rsidRPr="00C41DFF" w:rsidRDefault="00C41DFF" w:rsidP="00C41DFF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41DFF">
              <w:rPr>
                <w:rFonts w:ascii="Arial" w:hAnsi="Arial" w:cs="Arial"/>
                <w:sz w:val="16"/>
                <w:szCs w:val="16"/>
              </w:rPr>
              <w:t>-158,646</w:t>
            </w:r>
          </w:p>
        </w:tc>
      </w:tr>
    </w:tbl>
    <w:p w14:paraId="47084069" w14:textId="3D14F7D6" w:rsidR="00222E24" w:rsidRPr="00E3710E" w:rsidRDefault="00222E24" w:rsidP="00222E24">
      <w:pPr>
        <w:pStyle w:val="Heading5"/>
        <w:spacing w:after="0"/>
      </w:pPr>
    </w:p>
    <w:p w14:paraId="229BD589" w14:textId="77777777" w:rsidR="00222E24" w:rsidRPr="00E3710E" w:rsidRDefault="00222E24" w:rsidP="00222E24">
      <w:pPr>
        <w:spacing w:after="160" w:line="259" w:lineRule="auto"/>
        <w:jc w:val="left"/>
        <w:rPr>
          <w:rFonts w:ascii="Arial" w:hAnsi="Arial"/>
          <w:b/>
          <w:bCs/>
          <w:iCs/>
          <w:szCs w:val="26"/>
        </w:rPr>
      </w:pPr>
      <w:r w:rsidRPr="00E3710E">
        <w:br w:type="page"/>
      </w:r>
    </w:p>
    <w:p w14:paraId="17896543" w14:textId="127C13EC" w:rsidR="000B3610" w:rsidRDefault="00222E24" w:rsidP="000B3610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710E">
        <w:lastRenderedPageBreak/>
        <w:t xml:space="preserve">Table D.2: Summary of advances, repayments and interest, by year and state (continued) </w:t>
      </w:r>
      <w:bookmarkStart w:id="5" w:name="_1709735754"/>
      <w:bookmarkEnd w:id="5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0B3610" w:rsidRPr="000B3610" w14:paraId="6E77032F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CB86" w14:textId="49A3448B" w:rsidR="000B3610" w:rsidRPr="000B3610" w:rsidRDefault="000B3610" w:rsidP="000B36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$'000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AF0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166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411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CB5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2E9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C90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C76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1E5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2B4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0B3610" w:rsidRPr="000B3610" w14:paraId="176B74A1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1696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2022-23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63B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3A8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E94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EE4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E6B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52F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BEA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DBF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B34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B3610" w:rsidRPr="000B3610" w14:paraId="518F602D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60E4C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29DD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5DC3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67D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D44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CAC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9D6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08D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7E6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7FD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0274D865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98EF8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73CB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195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522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7E1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ED0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F3E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31F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BD2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54A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42C10EA8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E52BD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F16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-417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FDF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-2,242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EF2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-707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9AB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503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-80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441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-419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DDF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D11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DA5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-3,865</w:t>
            </w:r>
          </w:p>
        </w:tc>
      </w:tr>
      <w:tr w:rsidR="000B3610" w:rsidRPr="000B3610" w14:paraId="578799E8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C19F4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4DB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-262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B93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-569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CC3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-222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8A1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15E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-83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646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-52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B36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985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2F5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-1,188</w:t>
            </w:r>
          </w:p>
        </w:tc>
      </w:tr>
      <w:tr w:rsidR="000B3610" w:rsidRPr="000B3610" w14:paraId="11A66BBE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844CF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5F6B" w14:textId="77777777" w:rsidR="000B3610" w:rsidRPr="000B3610" w:rsidRDefault="000B3610" w:rsidP="000B361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316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631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0F1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BAA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5AE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198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BEF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D36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2A82CDC0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01085" w14:textId="77777777" w:rsidR="000B3610" w:rsidRPr="000B3610" w:rsidRDefault="000B3610" w:rsidP="000B3610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968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CB0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72A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8FE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1D3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721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E0C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246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760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B3610" w:rsidRPr="000B3610" w14:paraId="4DBC1BC5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C051B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CC28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CB0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F99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3AD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498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A59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B09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C04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ACA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16486C40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228A3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 xml:space="preserve">Northern Territory —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C769" w14:textId="77777777" w:rsidR="000B3610" w:rsidRPr="000B3610" w:rsidRDefault="000B3610" w:rsidP="000B361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EAF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440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423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2B7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5B8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892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91D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6B2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28E32313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D90FD" w14:textId="77777777" w:rsidR="000B3610" w:rsidRPr="000B3610" w:rsidRDefault="000B3610" w:rsidP="000B3610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2D8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520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F8E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CE2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255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D0B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0E7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D89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-501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2D5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-501</w:t>
            </w:r>
          </w:p>
        </w:tc>
      </w:tr>
      <w:tr w:rsidR="000B3610" w:rsidRPr="000B3610" w14:paraId="006E8646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56506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57D8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C9F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FF8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149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EAC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721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EDD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07B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545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507845BE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1E307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Commonwealth-State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54D7" w14:textId="77777777" w:rsidR="000B3610" w:rsidRPr="000B3610" w:rsidRDefault="000B3610" w:rsidP="000B361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A48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4D6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F5A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F3E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704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518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79A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F811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4FCFED41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86391" w14:textId="77777777" w:rsidR="000B3610" w:rsidRPr="000B3610" w:rsidRDefault="000B3610" w:rsidP="000B3610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7E7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-14,956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EF2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928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-4,418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91E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-4,165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FAB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-1,137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60B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A20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FDC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-856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E74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-25,532</w:t>
            </w:r>
          </w:p>
        </w:tc>
      </w:tr>
      <w:tr w:rsidR="000B3610" w:rsidRPr="000B3610" w14:paraId="72EACA54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DBB9D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708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-1,287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5DB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DBF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-694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CD4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-99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C1A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-61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31F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5B7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FD4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76F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-2,141</w:t>
            </w:r>
          </w:p>
        </w:tc>
      </w:tr>
      <w:tr w:rsidR="000B3610" w:rsidRPr="000B3610" w14:paraId="08900596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0E83C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190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8D4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547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A00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8F2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5D0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D1C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-4,048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78E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-1,612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76A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-5,660</w:t>
            </w:r>
          </w:p>
        </w:tc>
      </w:tr>
      <w:tr w:rsidR="000B3610" w:rsidRPr="000B3610" w14:paraId="68F8EF1F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31214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40C9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4FB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DA2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C64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C5B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D5D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DF2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44D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C0F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04B38DE6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A5519" w14:textId="77777777" w:rsidR="000B3610" w:rsidRPr="000B3610" w:rsidRDefault="000B3610" w:rsidP="000B3610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7BF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-2,198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C0E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AE3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72B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835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32F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F47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3EB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CE6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-2,198</w:t>
            </w:r>
          </w:p>
        </w:tc>
      </w:tr>
      <w:tr w:rsidR="000B3610" w:rsidRPr="000B3610" w14:paraId="1128F44C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7738A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5DC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9E9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29A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-229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A06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5B3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2CB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2DB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BF1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CDB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-269</w:t>
            </w:r>
          </w:p>
        </w:tc>
      </w:tr>
      <w:tr w:rsidR="000B3610" w:rsidRPr="000B3610" w14:paraId="7C15974A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0C306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BEF5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878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488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12C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047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CBDC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EA0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23F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288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16CE42A0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9EB91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Loan Council —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F2E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-14,509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E1A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E46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-5,177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9B8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-8,806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7E8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-6,362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3EF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0F0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3BA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-5,141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5CFB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-39,995</w:t>
            </w:r>
          </w:p>
        </w:tc>
      </w:tr>
      <w:tr w:rsidR="000B3610" w:rsidRPr="000B3610" w14:paraId="40C577E7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EAEDF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USC Moreton Bay Precinct Loan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7641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6F63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F4C4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E2C8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E8D0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4637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888A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E250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FABF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B3610" w:rsidRPr="000B3610" w14:paraId="07DB1B9E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5A9D6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7D8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-33,669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9E84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-2,811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0E13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-11,447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C79E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-13,070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E8AF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-7,723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6B22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-471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C41A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-4,048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071B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-8,110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6B06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-81,349</w:t>
            </w:r>
          </w:p>
        </w:tc>
      </w:tr>
      <w:tr w:rsidR="000B3610" w:rsidRPr="000B3610" w14:paraId="2B0FF39F" w14:textId="77777777" w:rsidTr="000B3610">
        <w:trPr>
          <w:divId w:val="174479263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BF43F4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ED36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-106,140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05E9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-10,393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9E12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-44,984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EAF1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-30,867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0DC9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-17,173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BDD7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-670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B9F5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-12,413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D355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-17,355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3DE9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-239,995</w:t>
            </w:r>
          </w:p>
        </w:tc>
      </w:tr>
    </w:tbl>
    <w:p w14:paraId="16BCBADD" w14:textId="2333BA3A" w:rsidR="00222E24" w:rsidRPr="00E3710E" w:rsidRDefault="00222E24" w:rsidP="00222E24">
      <w:pPr>
        <w:pStyle w:val="ChartandTableFootnoteAlpha"/>
        <w:numPr>
          <w:ilvl w:val="0"/>
          <w:numId w:val="0"/>
        </w:numPr>
        <w:ind w:left="284" w:hanging="284"/>
        <w:rPr>
          <w:rFonts w:cs="Arial"/>
          <w:b/>
        </w:rPr>
      </w:pPr>
    </w:p>
    <w:p w14:paraId="6159712C" w14:textId="77777777" w:rsidR="00222E24" w:rsidRPr="00E3710E" w:rsidRDefault="00222E24" w:rsidP="00222E24">
      <w:pPr>
        <w:spacing w:after="160" w:line="259" w:lineRule="auto"/>
        <w:jc w:val="left"/>
        <w:rPr>
          <w:rFonts w:ascii="Arial" w:hAnsi="Arial"/>
          <w:b/>
          <w:bCs/>
          <w:iCs/>
          <w:szCs w:val="26"/>
        </w:rPr>
      </w:pPr>
      <w:r w:rsidRPr="00E3710E">
        <w:rPr>
          <w:rFonts w:ascii="Arial" w:hAnsi="Arial"/>
          <w:b/>
          <w:bCs/>
          <w:iCs/>
          <w:szCs w:val="26"/>
        </w:rPr>
        <w:br w:type="page"/>
      </w:r>
    </w:p>
    <w:p w14:paraId="184C9C8F" w14:textId="2A1FDB7B" w:rsidR="00290E1A" w:rsidRDefault="00222E24" w:rsidP="00290E1A">
      <w:pPr>
        <w:pStyle w:val="TableHeading"/>
        <w:rPr>
          <w:rFonts w:asciiTheme="minorHAnsi" w:eastAsiaTheme="minorHAnsi" w:hAnsiTheme="minorHAnsi" w:cstheme="minorBidi"/>
          <w:bCs/>
          <w:i/>
          <w:iCs/>
          <w:sz w:val="22"/>
          <w:szCs w:val="22"/>
          <w:lang w:eastAsia="en-US"/>
        </w:rPr>
      </w:pPr>
      <w:r w:rsidRPr="00E3710E">
        <w:lastRenderedPageBreak/>
        <w:t xml:space="preserve">Table D.2: Summary of advances, repayments and interest, by year and state (continued) </w:t>
      </w:r>
      <w:bookmarkStart w:id="6" w:name="_1709735756"/>
      <w:bookmarkEnd w:id="6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290E1A" w:rsidRPr="00290E1A" w14:paraId="7F0FE296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1E07" w14:textId="3C11F764" w:rsidR="00290E1A" w:rsidRPr="00290E1A" w:rsidRDefault="00290E1A" w:rsidP="00290E1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$'000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AFC2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0E1A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8EAE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0E1A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7497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0E1A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945B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0E1A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6362E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0E1A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7BB9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0E1A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292B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0E1A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42F7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0E1A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F099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0E1A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290E1A" w:rsidRPr="00290E1A" w14:paraId="4BCA6BE9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9FDC" w14:textId="77777777" w:rsidR="00290E1A" w:rsidRPr="00290E1A" w:rsidRDefault="00290E1A" w:rsidP="00290E1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0E1A">
              <w:rPr>
                <w:rFonts w:ascii="Arial" w:hAnsi="Arial" w:cs="Arial"/>
                <w:b/>
                <w:bCs/>
                <w:sz w:val="16"/>
                <w:szCs w:val="16"/>
              </w:rPr>
              <w:t>2023-24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8F11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5857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E14A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AC00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46DA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04A5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F3B2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F7FE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765C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90E1A" w:rsidRPr="00290E1A" w14:paraId="036968B3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A94DD" w14:textId="77777777" w:rsidR="00290E1A" w:rsidRPr="00290E1A" w:rsidRDefault="00290E1A" w:rsidP="00290E1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0E1A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BAED" w14:textId="77777777" w:rsidR="00290E1A" w:rsidRPr="00290E1A" w:rsidRDefault="00290E1A" w:rsidP="00290E1A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EB5E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43C0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E4FC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4EEC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7021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64E5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AD44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B7C9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90E1A" w:rsidRPr="00290E1A" w14:paraId="3913665F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243DC" w14:textId="77777777" w:rsidR="00290E1A" w:rsidRPr="00290E1A" w:rsidRDefault="00290E1A" w:rsidP="00290E1A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4EE6" w14:textId="77777777" w:rsidR="00290E1A" w:rsidRPr="00290E1A" w:rsidRDefault="00290E1A" w:rsidP="00290E1A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B0B0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0F68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B67C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AB9A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3D31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3939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10EE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5068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90E1A" w:rsidRPr="00290E1A" w14:paraId="39B89D01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B1404" w14:textId="77777777" w:rsidR="00290E1A" w:rsidRPr="00290E1A" w:rsidRDefault="00290E1A" w:rsidP="00290E1A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BE90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-937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5D5F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-11,153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F529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-3,247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CBE2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7A78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-369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FE25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-1,324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C641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8C45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190C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-17,030</w:t>
            </w:r>
          </w:p>
        </w:tc>
      </w:tr>
      <w:tr w:rsidR="00290E1A" w:rsidRPr="00290E1A" w14:paraId="452F861B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BF950" w14:textId="77777777" w:rsidR="00290E1A" w:rsidRPr="00290E1A" w:rsidRDefault="00290E1A" w:rsidP="00290E1A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7CFB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-1,604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7A08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-3,442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5E5E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-1,317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37B5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E277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-482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9C30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-299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B6AC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F17F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8FA4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-7,144</w:t>
            </w:r>
          </w:p>
        </w:tc>
      </w:tr>
      <w:tr w:rsidR="00290E1A" w:rsidRPr="00290E1A" w14:paraId="67E03732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8997E" w14:textId="77777777" w:rsidR="00290E1A" w:rsidRPr="00290E1A" w:rsidRDefault="00290E1A" w:rsidP="00290E1A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4EE3" w14:textId="77777777" w:rsidR="00290E1A" w:rsidRPr="00290E1A" w:rsidRDefault="00290E1A" w:rsidP="00290E1A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4BAF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3DA8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4201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F077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BF5F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9DEB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0454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010C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90E1A" w:rsidRPr="00290E1A" w14:paraId="16362DEA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27386" w14:textId="77777777" w:rsidR="00290E1A" w:rsidRPr="00290E1A" w:rsidRDefault="00290E1A" w:rsidP="00290E1A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A6E9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FA35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9A9F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97A8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F654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B661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741D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6450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1A7E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0E1A" w:rsidRPr="00290E1A" w14:paraId="10788750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C3131" w14:textId="77777777" w:rsidR="00290E1A" w:rsidRPr="00290E1A" w:rsidRDefault="00290E1A" w:rsidP="00290E1A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EDB5" w14:textId="77777777" w:rsidR="00290E1A" w:rsidRPr="00290E1A" w:rsidRDefault="00290E1A" w:rsidP="00290E1A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087B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1459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86FB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0D33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11FB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835A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043C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6B41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90E1A" w:rsidRPr="00290E1A" w14:paraId="2E65D219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BD4B6" w14:textId="77777777" w:rsidR="00290E1A" w:rsidRPr="00290E1A" w:rsidRDefault="00290E1A" w:rsidP="00290E1A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 xml:space="preserve">Northern Territory —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435A" w14:textId="77777777" w:rsidR="00290E1A" w:rsidRPr="00290E1A" w:rsidRDefault="00290E1A" w:rsidP="00290E1A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0A9A3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B92B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7021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5CBB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5B5C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A1B4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4297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90A5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90E1A" w:rsidRPr="00290E1A" w14:paraId="1C55FD88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9DFDA" w14:textId="77777777" w:rsidR="00290E1A" w:rsidRPr="00290E1A" w:rsidRDefault="00290E1A" w:rsidP="00290E1A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6EB6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FEA7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31E6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0752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8233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A05A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624F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1A5D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14F6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-136</w:t>
            </w:r>
          </w:p>
        </w:tc>
      </w:tr>
      <w:tr w:rsidR="00290E1A" w:rsidRPr="00290E1A" w14:paraId="1AFE2A6F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C0DEB" w14:textId="77777777" w:rsidR="00290E1A" w:rsidRPr="00290E1A" w:rsidRDefault="00290E1A" w:rsidP="00290E1A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BD19" w14:textId="77777777" w:rsidR="00290E1A" w:rsidRPr="00290E1A" w:rsidRDefault="00290E1A" w:rsidP="00290E1A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41EB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CC69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8B52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A4F3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E827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ECF9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C6E6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5978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90E1A" w:rsidRPr="00290E1A" w14:paraId="44A258A6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EB600" w14:textId="77777777" w:rsidR="00290E1A" w:rsidRPr="00290E1A" w:rsidRDefault="00290E1A" w:rsidP="00290E1A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Commonwealth-State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D108" w14:textId="77777777" w:rsidR="00290E1A" w:rsidRPr="00290E1A" w:rsidRDefault="00290E1A" w:rsidP="00290E1A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C7C5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9C52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CD46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9932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F7CC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FE6A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EFEA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C1D2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90E1A" w:rsidRPr="00290E1A" w14:paraId="57D464D4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FBD76" w14:textId="77777777" w:rsidR="00290E1A" w:rsidRPr="00290E1A" w:rsidRDefault="00290E1A" w:rsidP="00290E1A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1395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-35,289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326A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ECF1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-10,225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AAA0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-9,554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E8422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-2,883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D52E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34D5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913E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-1,177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C466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-59,128</w:t>
            </w:r>
          </w:p>
        </w:tc>
      </w:tr>
      <w:tr w:rsidR="00290E1A" w:rsidRPr="00290E1A" w14:paraId="6D25D7AC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D08D0" w14:textId="77777777" w:rsidR="00290E1A" w:rsidRPr="00290E1A" w:rsidRDefault="00290E1A" w:rsidP="00290E1A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C756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-2,545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1BCA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DD70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-1,276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8EF58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-254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051F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3D5E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2774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3AA0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2C96B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-4,201</w:t>
            </w:r>
          </w:p>
        </w:tc>
      </w:tr>
      <w:tr w:rsidR="00290E1A" w:rsidRPr="00290E1A" w14:paraId="3DA1D021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FDE77" w14:textId="77777777" w:rsidR="00290E1A" w:rsidRPr="00290E1A" w:rsidRDefault="00290E1A" w:rsidP="00290E1A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542C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E6C3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AB51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3284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E7F8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CBDE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D505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-8,354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04B2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-3,824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FF61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-12,178</w:t>
            </w:r>
          </w:p>
        </w:tc>
      </w:tr>
      <w:tr w:rsidR="00290E1A" w:rsidRPr="00290E1A" w14:paraId="5758132D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A5C0E" w14:textId="77777777" w:rsidR="00290E1A" w:rsidRPr="00290E1A" w:rsidRDefault="00290E1A" w:rsidP="00290E1A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454D" w14:textId="77777777" w:rsidR="00290E1A" w:rsidRPr="00290E1A" w:rsidRDefault="00290E1A" w:rsidP="00290E1A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6800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975A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18E1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70FD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807E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086F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8009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C0D3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90E1A" w:rsidRPr="00290E1A" w14:paraId="7C7BC78F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48BD9" w14:textId="77777777" w:rsidR="00290E1A" w:rsidRPr="00290E1A" w:rsidRDefault="00290E1A" w:rsidP="00290E1A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F041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-15,952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C116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29CF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A240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1FA2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4E0A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9459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F572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EB75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-15,952</w:t>
            </w:r>
          </w:p>
        </w:tc>
      </w:tr>
      <w:tr w:rsidR="00290E1A" w:rsidRPr="00290E1A" w14:paraId="74A1B390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3B3E8" w14:textId="77777777" w:rsidR="00290E1A" w:rsidRPr="00290E1A" w:rsidRDefault="00290E1A" w:rsidP="00290E1A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A7F8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A306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CD0F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-4,360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94EA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997E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515D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276A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E40D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98B1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-4,541</w:t>
            </w:r>
          </w:p>
        </w:tc>
      </w:tr>
      <w:tr w:rsidR="00290E1A" w:rsidRPr="00290E1A" w14:paraId="1A589834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27F6A" w14:textId="77777777" w:rsidR="00290E1A" w:rsidRPr="00290E1A" w:rsidRDefault="00290E1A" w:rsidP="00290E1A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F920" w14:textId="77777777" w:rsidR="00290E1A" w:rsidRPr="00290E1A" w:rsidRDefault="00290E1A" w:rsidP="00290E1A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FE98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C903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4FFA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2C80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D595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9FF9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148E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8A96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90E1A" w:rsidRPr="00290E1A" w14:paraId="663885F8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3B22B" w14:textId="77777777" w:rsidR="00290E1A" w:rsidRPr="00290E1A" w:rsidRDefault="00290E1A" w:rsidP="00290E1A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Loan Council —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0D0F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-12,752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F8CD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B028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-4,691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C6A6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-8,134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49928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-5,334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7EFB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28CA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C3C6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-4,245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361A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-35,156</w:t>
            </w:r>
          </w:p>
        </w:tc>
      </w:tr>
      <w:tr w:rsidR="00290E1A" w:rsidRPr="00290E1A" w14:paraId="78DF3176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8651F" w14:textId="77777777" w:rsidR="00290E1A" w:rsidRPr="00290E1A" w:rsidRDefault="00290E1A" w:rsidP="00290E1A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USC Moreton Bay Precinct Loan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0A90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07EA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4810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8685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8E22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84E5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172A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7527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63A2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290E1A" w:rsidRPr="00290E1A" w14:paraId="2C260865" w14:textId="77777777" w:rsidTr="00290E1A">
        <w:trPr>
          <w:divId w:val="1482308312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579867D" w14:textId="77777777" w:rsidR="00290E1A" w:rsidRPr="00290E1A" w:rsidRDefault="00290E1A" w:rsidP="00290E1A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91E62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-69,260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F7F8D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-14,595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D17EB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-25,116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B6816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-17,942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50C68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-9,194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9A15C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-1,623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02D60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-8,354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98562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-9,382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EBB59" w14:textId="77777777" w:rsidR="00290E1A" w:rsidRPr="00290E1A" w:rsidRDefault="00290E1A" w:rsidP="00290E1A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90E1A">
              <w:rPr>
                <w:rFonts w:ascii="Arial" w:hAnsi="Arial" w:cs="Arial"/>
                <w:sz w:val="16"/>
                <w:szCs w:val="16"/>
              </w:rPr>
              <w:t>-155,466</w:t>
            </w:r>
          </w:p>
        </w:tc>
      </w:tr>
    </w:tbl>
    <w:p w14:paraId="0AEBF00C" w14:textId="368BBEB4" w:rsidR="00222E24" w:rsidRPr="00E3710E" w:rsidRDefault="00222E24" w:rsidP="00222E24">
      <w:pPr>
        <w:pStyle w:val="Heading5"/>
        <w:spacing w:after="0"/>
      </w:pPr>
    </w:p>
    <w:p w14:paraId="1864A6EC" w14:textId="77777777" w:rsidR="00222E24" w:rsidRPr="00E3710E" w:rsidRDefault="00222E24" w:rsidP="00222E24">
      <w:pPr>
        <w:spacing w:after="160" w:line="259" w:lineRule="auto"/>
        <w:jc w:val="left"/>
        <w:rPr>
          <w:rFonts w:ascii="Arial" w:hAnsi="Arial"/>
          <w:b/>
          <w:bCs/>
          <w:iCs/>
          <w:szCs w:val="26"/>
        </w:rPr>
      </w:pPr>
      <w:r w:rsidRPr="00E3710E">
        <w:br w:type="page"/>
      </w:r>
    </w:p>
    <w:p w14:paraId="5CD4C329" w14:textId="4106A243" w:rsidR="000B3610" w:rsidRDefault="00222E24" w:rsidP="000B3610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710E">
        <w:lastRenderedPageBreak/>
        <w:t xml:space="preserve">Table D.2: Summary of advances, repayments and interest, by year and state (continued) </w:t>
      </w:r>
      <w:bookmarkStart w:id="7" w:name="_1709735758"/>
      <w:bookmarkEnd w:id="7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0B3610" w:rsidRPr="000B3610" w14:paraId="21A9D38F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0502" w14:textId="787C8A5B" w:rsidR="000B3610" w:rsidRPr="000B3610" w:rsidRDefault="000B3610" w:rsidP="000B36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$'000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D8D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BC5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638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E64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D5C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7A9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461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648D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C58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0B3610" w:rsidRPr="000B3610" w14:paraId="472C5459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EBCB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2023-24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923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9FD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2D6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E0D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E9D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253A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7EF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C9C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C1A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B3610" w:rsidRPr="000B3610" w14:paraId="4C52C3B9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CC003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F93A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DA2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A08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06E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5CF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F8F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42D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082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A15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20913B36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B7BBB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8184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4A7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9DB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419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A00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747E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FE3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6E4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BCB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274069E0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941F6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65D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-409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C8A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-2,104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BF8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-644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BC1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B51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EFD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-407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3B8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ADF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BE1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-3,641</w:t>
            </w:r>
          </w:p>
        </w:tc>
      </w:tr>
      <w:tr w:rsidR="000B3610" w:rsidRPr="000B3610" w14:paraId="395D90A2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A70F7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B59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E6B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-507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3FF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-198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C59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302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-74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A49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90E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4D7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C023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-1,061</w:t>
            </w:r>
          </w:p>
        </w:tc>
      </w:tr>
      <w:tr w:rsidR="000B3610" w:rsidRPr="000B3610" w14:paraId="4D6A08F6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26779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77E2" w14:textId="77777777" w:rsidR="000B3610" w:rsidRPr="000B3610" w:rsidRDefault="000B3610" w:rsidP="000B361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D44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2E1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0BD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1F6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9D8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6DA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8F0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C62E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370AD12A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69A2F" w14:textId="77777777" w:rsidR="000B3610" w:rsidRPr="000B3610" w:rsidRDefault="000B3610" w:rsidP="000B3610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EE9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F7E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A1E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A82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128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317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898E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185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1C8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B3610" w:rsidRPr="000B3610" w14:paraId="2B9C2AF8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71099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9D57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F1B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DA1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309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41E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69C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B55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8D1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CC98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37C02FD5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9274A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 xml:space="preserve">Northern Territory —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0864" w14:textId="77777777" w:rsidR="000B3610" w:rsidRPr="000B3610" w:rsidRDefault="000B3610" w:rsidP="000B361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BB4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2E5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79E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698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85B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61F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528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F641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103C6C86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7D7EB" w14:textId="77777777" w:rsidR="000B3610" w:rsidRPr="000B3610" w:rsidRDefault="000B3610" w:rsidP="000B3610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2E8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014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F3E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FEF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353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A53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3E0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3C3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968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-494</w:t>
            </w:r>
          </w:p>
        </w:tc>
      </w:tr>
      <w:tr w:rsidR="000B3610" w:rsidRPr="000B3610" w14:paraId="60B93A47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BFBFC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F24D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424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4A2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820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018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D68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E8D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59F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90A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5AFBCC7D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D922E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Commonwealth-State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C720" w14:textId="77777777" w:rsidR="000B3610" w:rsidRPr="000B3610" w:rsidRDefault="000B3610" w:rsidP="000B361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FD5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40A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5A8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C8C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345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EB1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4E7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CEF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66729EBC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0C88E" w14:textId="77777777" w:rsidR="000B3610" w:rsidRPr="000B3610" w:rsidRDefault="000B3610" w:rsidP="000B3610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ADB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-13,323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9C1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20E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-3,957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67B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-3,725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552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-934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C78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8AB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68C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-806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48E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-22,745</w:t>
            </w:r>
          </w:p>
        </w:tc>
      </w:tr>
      <w:tr w:rsidR="000B3610" w:rsidRPr="000B3610" w14:paraId="78F4E30D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08F0D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D02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-1,179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0C6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AEC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-637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B63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8FC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-56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CFA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9F7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9C3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1F4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-1,959</w:t>
            </w:r>
          </w:p>
        </w:tc>
      </w:tr>
      <w:tr w:rsidR="000B3610" w:rsidRPr="000B3610" w14:paraId="20141B9B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76341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A66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A06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66F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E4D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5D5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125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B33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-3,671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A7A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-1,413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BD9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-5,084</w:t>
            </w:r>
          </w:p>
        </w:tc>
      </w:tr>
      <w:tr w:rsidR="000B3610" w:rsidRPr="000B3610" w14:paraId="6F19C3CF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3C34E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5170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282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352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7EE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13F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154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4753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2F3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582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7212B05D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9DA01" w14:textId="77777777" w:rsidR="000B3610" w:rsidRPr="000B3610" w:rsidRDefault="000B3610" w:rsidP="000B3610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314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-1,466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481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650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144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FE9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F48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08D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9DC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E9A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-1,466</w:t>
            </w:r>
          </w:p>
        </w:tc>
      </w:tr>
      <w:tr w:rsidR="000B3610" w:rsidRPr="000B3610" w14:paraId="19513C42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4D400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D35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9E4E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8CF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-122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AC7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047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0C0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9CD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FF2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47D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-128</w:t>
            </w:r>
          </w:p>
        </w:tc>
      </w:tr>
      <w:tr w:rsidR="000B3610" w:rsidRPr="000B3610" w14:paraId="13EFA3E5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15D15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D5CE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1E3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2BA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AA0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005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317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B77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E39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DFE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290E99AD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F4F25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Loan Council —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3F2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-13,960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30D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326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-4,975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620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-8,456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5A6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-6,132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A2D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144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930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-4,958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1FD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-38,481</w:t>
            </w:r>
          </w:p>
        </w:tc>
      </w:tr>
      <w:tr w:rsidR="000B3610" w:rsidRPr="000B3610" w14:paraId="2C4D3420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A4D14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USC Moreton Bay Precinct Loan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BB9D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4D16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16E8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8EC6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3202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69E5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44AF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DA35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08C8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B3610" w:rsidRPr="000B3610" w14:paraId="2F74869B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571DD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DF4A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-30,577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F0AC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-2,611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C330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-10,533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F689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-12,268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D48A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-7,273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8B43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-455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6666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-3,671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2DE0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-7,671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C61E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-75,059</w:t>
            </w:r>
          </w:p>
        </w:tc>
      </w:tr>
      <w:tr w:rsidR="000B3610" w:rsidRPr="000B3610" w14:paraId="1FC8062D" w14:textId="77777777" w:rsidTr="000B3610">
        <w:trPr>
          <w:divId w:val="157334860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5CA347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0B2C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-99,837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69FC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-17,206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BA2C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-35,649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17DB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-30,210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FECB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-16,467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9B55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-2,078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E008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-12,025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6160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-17,053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8CB9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-230,525</w:t>
            </w:r>
          </w:p>
        </w:tc>
      </w:tr>
    </w:tbl>
    <w:p w14:paraId="60464D37" w14:textId="13FF37A6" w:rsidR="00222E24" w:rsidRPr="00E3710E" w:rsidRDefault="00222E24" w:rsidP="00222E24">
      <w:pPr>
        <w:pStyle w:val="ChartandTableFootnoteAlpha"/>
        <w:numPr>
          <w:ilvl w:val="0"/>
          <w:numId w:val="0"/>
        </w:numPr>
        <w:ind w:left="284" w:hanging="284"/>
        <w:rPr>
          <w:rFonts w:cs="Arial"/>
          <w:szCs w:val="16"/>
        </w:rPr>
      </w:pPr>
    </w:p>
    <w:p w14:paraId="040D1EFC" w14:textId="77777777" w:rsidR="00222E24" w:rsidRPr="00E3710E" w:rsidRDefault="00222E24" w:rsidP="00222E24">
      <w:pPr>
        <w:spacing w:after="160" w:line="259" w:lineRule="auto"/>
        <w:jc w:val="left"/>
        <w:rPr>
          <w:rFonts w:ascii="Arial" w:hAnsi="Arial"/>
          <w:b/>
          <w:bCs/>
          <w:iCs/>
          <w:szCs w:val="26"/>
        </w:rPr>
      </w:pPr>
      <w:r w:rsidRPr="00E3710E">
        <w:br w:type="page"/>
      </w:r>
    </w:p>
    <w:p w14:paraId="7C39899F" w14:textId="6670E49D" w:rsidR="00994EE8" w:rsidRDefault="00222E24" w:rsidP="00994EE8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710E">
        <w:lastRenderedPageBreak/>
        <w:t xml:space="preserve">Table D.2: Summary of advances, repayments and interest, by year and state (continued) </w:t>
      </w:r>
      <w:bookmarkStart w:id="8" w:name="_1709735760"/>
      <w:bookmarkEnd w:id="8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994EE8" w:rsidRPr="00994EE8" w14:paraId="46FC7DFB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0055" w14:textId="222839AE" w:rsidR="00994EE8" w:rsidRPr="00994EE8" w:rsidRDefault="00994EE8" w:rsidP="00994EE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$'000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ABC6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E8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9E2D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E8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F69F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E8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F62C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E8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C99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E8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0E0F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E8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2B9D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E8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21E5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E8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0B68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E8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994EE8" w:rsidRPr="00994EE8" w14:paraId="19D7DFBE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E0EC" w14:textId="77777777" w:rsidR="00994EE8" w:rsidRPr="00994EE8" w:rsidRDefault="00994EE8" w:rsidP="00994EE8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E8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964C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D646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0E26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B605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E582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AAA1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CCD0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17D1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4EA5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94EE8" w:rsidRPr="00994EE8" w14:paraId="1A995997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F4C20" w14:textId="77777777" w:rsidR="00994EE8" w:rsidRPr="00994EE8" w:rsidRDefault="00994EE8" w:rsidP="00994EE8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94EE8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21C5" w14:textId="77777777" w:rsidR="00994EE8" w:rsidRPr="00994EE8" w:rsidRDefault="00994EE8" w:rsidP="00994EE8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5A9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D68E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F528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C4D7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469E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056C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DAE6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7B27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994EE8" w:rsidRPr="00994EE8" w14:paraId="797DAC3A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EC835" w14:textId="77777777" w:rsidR="00994EE8" w:rsidRPr="00994EE8" w:rsidRDefault="00994EE8" w:rsidP="00994EE8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3E45" w14:textId="77777777" w:rsidR="00994EE8" w:rsidRPr="00994EE8" w:rsidRDefault="00994EE8" w:rsidP="00994EE8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AC90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05CD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5C1F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D226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E12F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98B3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CF96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8F0D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994EE8" w:rsidRPr="00994EE8" w14:paraId="0CACA6B3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52A59" w14:textId="77777777" w:rsidR="00994EE8" w:rsidRPr="00994EE8" w:rsidRDefault="00994EE8" w:rsidP="00994EE8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68D26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-2,208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A519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-12,645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960E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-3,889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9F74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1575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-443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0E22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-2,215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0617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9517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938F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-21,400</w:t>
            </w:r>
          </w:p>
        </w:tc>
      </w:tr>
      <w:tr w:rsidR="00994EE8" w:rsidRPr="00994EE8" w14:paraId="3817FDA7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3DB05" w14:textId="77777777" w:rsidR="00994EE8" w:rsidRPr="00994EE8" w:rsidRDefault="00994EE8" w:rsidP="00994EE8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3F49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-1,604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9FA6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-3,442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6BC2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-1,563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E41D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294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-482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E65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-299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0F2C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C3D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7D3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-7,390</w:t>
            </w:r>
          </w:p>
        </w:tc>
      </w:tr>
      <w:tr w:rsidR="00994EE8" w:rsidRPr="00994EE8" w14:paraId="6167E38B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AB282" w14:textId="77777777" w:rsidR="00994EE8" w:rsidRPr="00994EE8" w:rsidRDefault="00994EE8" w:rsidP="00994EE8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D99B" w14:textId="77777777" w:rsidR="00994EE8" w:rsidRPr="00994EE8" w:rsidRDefault="00994EE8" w:rsidP="00994EE8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C183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8CE4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D98D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BE15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E686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73AE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A6B6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7F6A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994EE8" w:rsidRPr="00994EE8" w14:paraId="64D4EC3D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123C2" w14:textId="77777777" w:rsidR="00994EE8" w:rsidRPr="00994EE8" w:rsidRDefault="00994EE8" w:rsidP="00994EE8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C8A2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ABB1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D9206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C6CD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590C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1281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9D20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D2A7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3E97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94EE8" w:rsidRPr="00994EE8" w14:paraId="70C20B76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7C1A4" w14:textId="77777777" w:rsidR="00994EE8" w:rsidRPr="00994EE8" w:rsidRDefault="00994EE8" w:rsidP="00994EE8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967B" w14:textId="77777777" w:rsidR="00994EE8" w:rsidRPr="00994EE8" w:rsidRDefault="00994EE8" w:rsidP="00994EE8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C7B9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D249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F857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CF77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C200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5590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4DCD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9F2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994EE8" w:rsidRPr="00994EE8" w14:paraId="6D3CF466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E9BB6" w14:textId="77777777" w:rsidR="00994EE8" w:rsidRPr="00994EE8" w:rsidRDefault="00994EE8" w:rsidP="00994EE8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 xml:space="preserve">Northern Territory —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7A0B" w14:textId="77777777" w:rsidR="00994EE8" w:rsidRPr="00994EE8" w:rsidRDefault="00994EE8" w:rsidP="00994EE8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EEB8A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C435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EC23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CE1D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E860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B3C6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6103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7EC4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994EE8" w:rsidRPr="00994EE8" w14:paraId="4B278FBC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8ED08" w14:textId="77777777" w:rsidR="00994EE8" w:rsidRPr="00994EE8" w:rsidRDefault="00994EE8" w:rsidP="00994EE8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2F09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5207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7D6F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C937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1E2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33A2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A9CA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7F5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78CA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-136</w:t>
            </w:r>
          </w:p>
        </w:tc>
      </w:tr>
      <w:tr w:rsidR="00994EE8" w:rsidRPr="00994EE8" w14:paraId="16435CE8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1FB89" w14:textId="77777777" w:rsidR="00994EE8" w:rsidRPr="00994EE8" w:rsidRDefault="00994EE8" w:rsidP="00994EE8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813F" w14:textId="77777777" w:rsidR="00994EE8" w:rsidRPr="00994EE8" w:rsidRDefault="00994EE8" w:rsidP="00994EE8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A3CD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77D9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94F4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154D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21D0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DF56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B79D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F16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994EE8" w:rsidRPr="00994EE8" w14:paraId="24D7A006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FEB40" w14:textId="77777777" w:rsidR="00994EE8" w:rsidRPr="00994EE8" w:rsidRDefault="00994EE8" w:rsidP="00994EE8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Commonwealth-State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CE37" w14:textId="77777777" w:rsidR="00994EE8" w:rsidRPr="00994EE8" w:rsidRDefault="00994EE8" w:rsidP="00994EE8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F742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92AA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6EF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6A41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F5A2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46A1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7538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99F3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994EE8" w:rsidRPr="00994EE8" w14:paraId="1E6F9F7A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2C81D" w14:textId="77777777" w:rsidR="00994EE8" w:rsidRPr="00994EE8" w:rsidRDefault="00994EE8" w:rsidP="00994EE8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40861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-33,833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5737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BB10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-10,014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25B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-9,197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7DB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-1,470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4014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349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E32A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-1,230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BFB1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-55,744</w:t>
            </w:r>
          </w:p>
        </w:tc>
      </w:tr>
      <w:tr w:rsidR="00994EE8" w:rsidRPr="00994EE8" w14:paraId="20C5C65A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5CB4F" w14:textId="77777777" w:rsidR="00994EE8" w:rsidRPr="00994EE8" w:rsidRDefault="00994EE8" w:rsidP="00994EE8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742E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-2,697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0ACA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A772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-1,365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A5DE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-197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0D64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-139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83B5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6A15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6B5E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DB06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-4,398</w:t>
            </w:r>
          </w:p>
        </w:tc>
      </w:tr>
      <w:tr w:rsidR="00994EE8" w:rsidRPr="00994EE8" w14:paraId="3BDB7D31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72E21" w14:textId="77777777" w:rsidR="00994EE8" w:rsidRPr="00994EE8" w:rsidRDefault="00994EE8" w:rsidP="00994EE8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941C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D421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EDA6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D638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DED0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9B71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1BA4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-8,285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1108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-4,014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516D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-12,299</w:t>
            </w:r>
          </w:p>
        </w:tc>
      </w:tr>
      <w:tr w:rsidR="00994EE8" w:rsidRPr="00994EE8" w14:paraId="4B96C455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E9C49" w14:textId="77777777" w:rsidR="00994EE8" w:rsidRPr="00994EE8" w:rsidRDefault="00994EE8" w:rsidP="00994EE8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9468" w14:textId="77777777" w:rsidR="00994EE8" w:rsidRPr="00994EE8" w:rsidRDefault="00994EE8" w:rsidP="00994EE8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253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4543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0CB4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34EC5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E5A8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553F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0510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12F9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994EE8" w:rsidRPr="00994EE8" w14:paraId="08681EB6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6BD9A" w14:textId="77777777" w:rsidR="00994EE8" w:rsidRPr="00994EE8" w:rsidRDefault="00994EE8" w:rsidP="00994EE8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BD26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-15,951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2C8C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FD94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0762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14A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A457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4445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DA6A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130F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-15,951</w:t>
            </w:r>
          </w:p>
        </w:tc>
      </w:tr>
      <w:tr w:rsidR="00994EE8" w:rsidRPr="00994EE8" w14:paraId="54F5CEC5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EF420" w14:textId="77777777" w:rsidR="00994EE8" w:rsidRPr="00994EE8" w:rsidRDefault="00994EE8" w:rsidP="00994EE8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3875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-181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A943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3120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-3,480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584E5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312A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E848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EBB2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E7D4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7386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-3,661</w:t>
            </w:r>
          </w:p>
        </w:tc>
      </w:tr>
      <w:tr w:rsidR="00994EE8" w:rsidRPr="00994EE8" w14:paraId="156AB8BD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A3567" w14:textId="77777777" w:rsidR="00994EE8" w:rsidRPr="00994EE8" w:rsidRDefault="00994EE8" w:rsidP="00994EE8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A875" w14:textId="77777777" w:rsidR="00994EE8" w:rsidRPr="00994EE8" w:rsidRDefault="00994EE8" w:rsidP="00994EE8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43AF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465F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9463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66C3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4E03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496A3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EB58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59D4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994EE8" w:rsidRPr="00994EE8" w14:paraId="08E65EF1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DF046" w14:textId="77777777" w:rsidR="00994EE8" w:rsidRPr="00994EE8" w:rsidRDefault="00994EE8" w:rsidP="00994EE8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Loan Council —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6E17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-13,325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5F31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B7EF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-4,902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438F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-8,500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A8D4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-5,575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ABBA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C8D4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20B7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-4,436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F30F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-36,738</w:t>
            </w:r>
          </w:p>
        </w:tc>
      </w:tr>
      <w:tr w:rsidR="00994EE8" w:rsidRPr="00994EE8" w14:paraId="721A4FA4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50AE3" w14:textId="77777777" w:rsidR="00994EE8" w:rsidRPr="00994EE8" w:rsidRDefault="00994EE8" w:rsidP="00994EE8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USC Moreton Bay Precinct Loan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56F1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4966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8C9F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7CEF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E079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6157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294A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B7E7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DF59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94EE8" w:rsidRPr="00994EE8" w14:paraId="5AC406D5" w14:textId="77777777" w:rsidTr="00994EE8">
        <w:trPr>
          <w:divId w:val="87840107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66E3F82" w14:textId="77777777" w:rsidR="00994EE8" w:rsidRPr="00994EE8" w:rsidRDefault="00994EE8" w:rsidP="00994EE8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76505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-69,799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B6854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-16,087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E2D91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-25,213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6DF5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-17,894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36B11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-8,109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F502D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-2,514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3C8DB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-8,285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D52CC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-9,816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E42C4" w14:textId="77777777" w:rsidR="00994EE8" w:rsidRPr="00994EE8" w:rsidRDefault="00994EE8" w:rsidP="00994EE8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94EE8">
              <w:rPr>
                <w:rFonts w:ascii="Arial" w:hAnsi="Arial" w:cs="Arial"/>
                <w:sz w:val="16"/>
                <w:szCs w:val="16"/>
              </w:rPr>
              <w:t>-157,717</w:t>
            </w:r>
          </w:p>
        </w:tc>
      </w:tr>
    </w:tbl>
    <w:p w14:paraId="48F81198" w14:textId="3BFCA5C9" w:rsidR="00222E24" w:rsidRPr="00E3710E" w:rsidRDefault="00222E24" w:rsidP="00222E24"/>
    <w:p w14:paraId="6FC7D493" w14:textId="77777777" w:rsidR="00222E24" w:rsidRPr="00E3710E" w:rsidRDefault="00222E24" w:rsidP="00222E24">
      <w:pPr>
        <w:spacing w:after="160" w:line="259" w:lineRule="auto"/>
        <w:jc w:val="left"/>
        <w:rPr>
          <w:rFonts w:ascii="Arial" w:hAnsi="Arial"/>
          <w:b/>
          <w:bCs/>
          <w:iCs/>
          <w:szCs w:val="26"/>
        </w:rPr>
      </w:pPr>
      <w:r w:rsidRPr="00E3710E">
        <w:br w:type="page"/>
      </w:r>
    </w:p>
    <w:p w14:paraId="7E81A41D" w14:textId="7679DC12" w:rsidR="000B3610" w:rsidRDefault="00222E24" w:rsidP="000B3610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710E">
        <w:lastRenderedPageBreak/>
        <w:t xml:space="preserve">Table D.2: Summary of advances, repayments and interest, by year and state (continued) </w:t>
      </w:r>
      <w:bookmarkStart w:id="9" w:name="_1709735762"/>
      <w:bookmarkEnd w:id="9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0B3610" w:rsidRPr="000B3610" w14:paraId="2D949FF1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4270" w14:textId="5E585A00" w:rsidR="000B3610" w:rsidRPr="000B3610" w:rsidRDefault="000B3610" w:rsidP="000B36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$'000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ADC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DAF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40B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D0E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E8C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1E7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A4F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09C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92D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0B3610" w:rsidRPr="000B3610" w14:paraId="63CCFDEE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9A9F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2024-25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96D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57C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299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01E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234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3AA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AC0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76B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186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B3610" w:rsidRPr="000B3610" w14:paraId="02AB28D4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6723F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AC1C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841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337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0BE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F11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CEF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7CA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B88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22A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6F9CEB81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9FD6A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D8C0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174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4E0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E60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287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C84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449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B41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87E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67DD5699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3A959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B45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-380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54E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-1,888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1AC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-579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43B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155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-69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EF3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DCB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BE2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CDF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-3,291</w:t>
            </w:r>
          </w:p>
        </w:tc>
      </w:tr>
      <w:tr w:rsidR="000B3610" w:rsidRPr="000B3610" w14:paraId="549F64B8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016CE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B3E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-205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814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65C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-172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5D7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EC4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73A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A96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99F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914C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-929</w:t>
            </w:r>
          </w:p>
        </w:tc>
      </w:tr>
      <w:tr w:rsidR="000B3610" w:rsidRPr="000B3610" w14:paraId="40C78788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7DC4C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0B8E" w14:textId="77777777" w:rsidR="000B3610" w:rsidRPr="000B3610" w:rsidRDefault="000B3610" w:rsidP="000B361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060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0BC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5A3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BAC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DAF0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4D2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C8C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23D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2865265B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74E7D" w14:textId="77777777" w:rsidR="000B3610" w:rsidRPr="000B3610" w:rsidRDefault="000B3610" w:rsidP="000B3610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E25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B74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492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8BB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010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1A56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AF1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D7C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E5B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B3610" w:rsidRPr="000B3610" w14:paraId="0C380D58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D285B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06D9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79D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F49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295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B81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318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E6B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1E4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3FD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29BBFCCF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4A955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 xml:space="preserve">Northern Territory —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FCD7" w14:textId="77777777" w:rsidR="000B3610" w:rsidRPr="000B3610" w:rsidRDefault="000B3610" w:rsidP="000B361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B19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3CC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D792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C03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C40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871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D79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CD2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2233896D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E534A" w14:textId="77777777" w:rsidR="000B3610" w:rsidRPr="000B3610" w:rsidRDefault="000B3610" w:rsidP="000B3610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F94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DA6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D28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07F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6BC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152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3AE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AF0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02A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-487</w:t>
            </w:r>
          </w:p>
        </w:tc>
      </w:tr>
      <w:tr w:rsidR="000B3610" w:rsidRPr="000B3610" w14:paraId="176F1953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BDC63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87DF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61E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F0B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E0A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9BB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F5A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D62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43A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1AF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10D72C0A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B4358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Commonwealth-State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57AB" w14:textId="77777777" w:rsidR="000B3610" w:rsidRPr="000B3610" w:rsidRDefault="000B3610" w:rsidP="000B361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06A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EBB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9EE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FDA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B60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199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96C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E24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7379EA0E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12D3D" w14:textId="77777777" w:rsidR="000B3610" w:rsidRPr="000B3610" w:rsidRDefault="000B3610" w:rsidP="000B3610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3A1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-11,743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DE9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321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-3,508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005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-3,296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8994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-775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9E1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CBA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942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-753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DD5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-20,075</w:t>
            </w:r>
          </w:p>
        </w:tc>
      </w:tr>
      <w:tr w:rsidR="000B3610" w:rsidRPr="000B3610" w14:paraId="21370093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515AC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214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-1,064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962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14F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-579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032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CA5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-50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274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45F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90F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307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-1,768</w:t>
            </w:r>
          </w:p>
        </w:tc>
      </w:tr>
      <w:tr w:rsidR="000B3610" w:rsidRPr="000B3610" w14:paraId="1AE8D52B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DDBD8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E28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646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833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91C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323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3C0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90E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-3,295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822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-1,222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ED6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-4,517</w:t>
            </w:r>
          </w:p>
        </w:tc>
      </w:tr>
      <w:tr w:rsidR="000B3610" w:rsidRPr="000B3610" w14:paraId="5C3EB811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6A32B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8C93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C93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B08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171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7E4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5B5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806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FC0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E93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4B9AC025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85803" w14:textId="77777777" w:rsidR="000B3610" w:rsidRPr="000B3610" w:rsidRDefault="000B3610" w:rsidP="000B3610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644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-733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BA2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27E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E2E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4F7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A3C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E6B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34B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972E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-733</w:t>
            </w:r>
          </w:p>
        </w:tc>
      </w:tr>
      <w:tr w:rsidR="000B3610" w:rsidRPr="000B3610" w14:paraId="33B13F23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A2150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B3B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0E3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9B4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1FF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5E7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CE2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B76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EE7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40D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-91</w:t>
            </w:r>
          </w:p>
        </w:tc>
      </w:tr>
      <w:tr w:rsidR="000B3610" w:rsidRPr="000B3610" w14:paraId="651AE690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0030C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1BB54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427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69A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F08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421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088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2E5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8C8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58A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0D717FC1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C067E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Loan Council —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E3F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-13,386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676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DC6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-4,764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D45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-8,090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9B1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-5,892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B5D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F0C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923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-4,767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DBD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-36,899</w:t>
            </w:r>
          </w:p>
        </w:tc>
      </w:tr>
      <w:tr w:rsidR="000B3610" w:rsidRPr="000B3610" w14:paraId="66A374C6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ECEE0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USC Moreton Bay Precinct Loan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3575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9A68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561C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5E57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1DB7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CD25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D842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4C43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8FE5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B3610" w:rsidRPr="000B3610" w14:paraId="3144211B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3D049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A39C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-27,515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6E55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-2,333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97CA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-9,689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0975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-11,461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AE20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-6,851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E4FA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-417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2B87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-3,295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AD42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-7,229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9440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-68,790</w:t>
            </w:r>
          </w:p>
        </w:tc>
      </w:tr>
      <w:tr w:rsidR="000B3610" w:rsidRPr="000B3610" w14:paraId="0FFEC156" w14:textId="77777777" w:rsidTr="000B3610">
        <w:trPr>
          <w:divId w:val="170409589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B6CABF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CD53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-97,314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D1C1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-18,420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B682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-34,902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7C38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-29,355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4518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-14,960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8994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-2,931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C646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-11,580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56F3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-17,045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8144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-226,507</w:t>
            </w:r>
          </w:p>
        </w:tc>
      </w:tr>
    </w:tbl>
    <w:p w14:paraId="5B1C4031" w14:textId="673EFCEC" w:rsidR="00222E24" w:rsidRPr="00E3710E" w:rsidRDefault="00222E24" w:rsidP="00222E24">
      <w:pPr>
        <w:pStyle w:val="ChartandTableFootnoteAlpha"/>
        <w:numPr>
          <w:ilvl w:val="0"/>
          <w:numId w:val="0"/>
        </w:numPr>
        <w:spacing w:after="160" w:line="259" w:lineRule="auto"/>
        <w:ind w:left="284" w:hanging="284"/>
        <w:jc w:val="left"/>
      </w:pPr>
    </w:p>
    <w:p w14:paraId="65D77F0D" w14:textId="77777777" w:rsidR="00222E24" w:rsidRPr="00E3710E" w:rsidRDefault="00222E24" w:rsidP="00222E24">
      <w:pPr>
        <w:pStyle w:val="ChartandTableFootnoteAlpha"/>
        <w:numPr>
          <w:ilvl w:val="0"/>
          <w:numId w:val="0"/>
        </w:numPr>
        <w:spacing w:after="160" w:line="259" w:lineRule="auto"/>
        <w:ind w:left="284" w:hanging="284"/>
        <w:jc w:val="left"/>
        <w:rPr>
          <w:rFonts w:cs="Arial"/>
          <w:b/>
        </w:rPr>
      </w:pPr>
      <w:r w:rsidRPr="00E3710E">
        <w:rPr>
          <w:rFonts w:cs="Arial"/>
          <w:b/>
        </w:rPr>
        <w:br w:type="page"/>
      </w:r>
    </w:p>
    <w:p w14:paraId="7CE1AC9D" w14:textId="3C280B1C" w:rsidR="00086634" w:rsidRDefault="00222E24" w:rsidP="00086634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710E">
        <w:lastRenderedPageBreak/>
        <w:t xml:space="preserve">Table D.2: Summary of advances, repayments and interest, by year and state (continued) </w:t>
      </w:r>
      <w:bookmarkStart w:id="10" w:name="_1709735764"/>
      <w:bookmarkEnd w:id="10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086634" w:rsidRPr="00086634" w14:paraId="500358CC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B3D8" w14:textId="153DBF54" w:rsidR="00086634" w:rsidRPr="00086634" w:rsidRDefault="00086634" w:rsidP="0008663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$'000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3231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6634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8200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6634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321B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6634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83C9B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6634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D775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6634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727A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6634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9D64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6634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F4E5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6634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E0DE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6634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086634" w:rsidRPr="00086634" w14:paraId="714D9A70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7422" w14:textId="77777777" w:rsidR="00086634" w:rsidRPr="00086634" w:rsidRDefault="00086634" w:rsidP="00086634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6634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1703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C60D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B325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64C9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64C3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5C7D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0478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605C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917F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86634" w:rsidRPr="00086634" w14:paraId="72791180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AAAB4" w14:textId="77777777" w:rsidR="00086634" w:rsidRPr="00086634" w:rsidRDefault="00086634" w:rsidP="00086634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6634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AA83" w14:textId="77777777" w:rsidR="00086634" w:rsidRPr="00086634" w:rsidRDefault="00086634" w:rsidP="00086634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2561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C026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F3757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CDA9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AA0E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B6E0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7668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551E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86634" w:rsidRPr="00086634" w14:paraId="412D5BD8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13EC8" w14:textId="77777777" w:rsidR="00086634" w:rsidRPr="00086634" w:rsidRDefault="00086634" w:rsidP="00086634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4C0F" w14:textId="77777777" w:rsidR="00086634" w:rsidRPr="00086634" w:rsidRDefault="00086634" w:rsidP="00086634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A747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21BD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2C6C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0021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C41D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4303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7F96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91DC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86634" w:rsidRPr="00086634" w14:paraId="446EC00E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94CC8" w14:textId="77777777" w:rsidR="00086634" w:rsidRPr="00086634" w:rsidRDefault="00086634" w:rsidP="00086634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49EE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-2,308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0EEB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-12,665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36F3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-3,889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B921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1150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-443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FA50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-2,315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9725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6363E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AD29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-21,620</w:t>
            </w:r>
          </w:p>
        </w:tc>
      </w:tr>
      <w:tr w:rsidR="00086634" w:rsidRPr="00086634" w14:paraId="65863F28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AC1D5" w14:textId="77777777" w:rsidR="00086634" w:rsidRPr="00086634" w:rsidRDefault="00086634" w:rsidP="00086634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0608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-5,953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5232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-3,813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3A94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-2,050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279E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A8CB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-577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7020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-299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698C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E552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3CE0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-12,692</w:t>
            </w:r>
          </w:p>
        </w:tc>
      </w:tr>
      <w:tr w:rsidR="00086634" w:rsidRPr="00086634" w14:paraId="00829EEF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1BCF1" w14:textId="77777777" w:rsidR="00086634" w:rsidRPr="00086634" w:rsidRDefault="00086634" w:rsidP="00086634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5A79" w14:textId="77777777" w:rsidR="00086634" w:rsidRPr="00086634" w:rsidRDefault="00086634" w:rsidP="00086634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7D2B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B0B6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32B01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ACFE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47C5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0C95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9CED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000C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86634" w:rsidRPr="00086634" w14:paraId="4D0D0260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7F0BF" w14:textId="77777777" w:rsidR="00086634" w:rsidRPr="00086634" w:rsidRDefault="00086634" w:rsidP="00086634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9286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FA6F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24BA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DA72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3051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524A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C9EF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A2A1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B4EE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86634" w:rsidRPr="00086634" w14:paraId="34BEB891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1021B" w14:textId="77777777" w:rsidR="00086634" w:rsidRPr="00086634" w:rsidRDefault="00086634" w:rsidP="00086634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A887F" w14:textId="77777777" w:rsidR="00086634" w:rsidRPr="00086634" w:rsidRDefault="00086634" w:rsidP="00086634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3CF0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A3FF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3B2F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87A33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E7BF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4F78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9A90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7CB2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86634" w:rsidRPr="00086634" w14:paraId="0D4F392D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B6EEA" w14:textId="77777777" w:rsidR="00086634" w:rsidRPr="00086634" w:rsidRDefault="00086634" w:rsidP="00086634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 xml:space="preserve">Northern Territory —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D17D" w14:textId="77777777" w:rsidR="00086634" w:rsidRPr="00086634" w:rsidRDefault="00086634" w:rsidP="00086634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7105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80AB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EE46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B837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E614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6DC7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1CF9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4059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86634" w:rsidRPr="00086634" w14:paraId="2430873E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13895" w14:textId="77777777" w:rsidR="00086634" w:rsidRPr="00086634" w:rsidRDefault="00086634" w:rsidP="00086634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7FAC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D7A1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15C7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4869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CB2B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2775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90A4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B4F3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B228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-136</w:t>
            </w:r>
          </w:p>
        </w:tc>
      </w:tr>
      <w:tr w:rsidR="00086634" w:rsidRPr="00086634" w14:paraId="110E794D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11FC6" w14:textId="77777777" w:rsidR="00086634" w:rsidRPr="00086634" w:rsidRDefault="00086634" w:rsidP="00086634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EF5C" w14:textId="77777777" w:rsidR="00086634" w:rsidRPr="00086634" w:rsidRDefault="00086634" w:rsidP="00086634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5CC9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65FC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3BA7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5DF8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C6F0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C8D8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D046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E40D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86634" w:rsidRPr="00086634" w14:paraId="1B03E5CF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049C0" w14:textId="77777777" w:rsidR="00086634" w:rsidRPr="00086634" w:rsidRDefault="00086634" w:rsidP="00086634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Commonwealth-State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2F3A" w14:textId="77777777" w:rsidR="00086634" w:rsidRPr="00086634" w:rsidRDefault="00086634" w:rsidP="00086634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B43C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5EC7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D13B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B592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ACE1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23E8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51FA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9D5D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86634" w:rsidRPr="00086634" w14:paraId="53E30104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3F4C3" w14:textId="77777777" w:rsidR="00086634" w:rsidRPr="00086634" w:rsidRDefault="00086634" w:rsidP="00086634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D061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-35,303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F6AD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11BC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-10,443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0654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-9,599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A4BA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-1,544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3E20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2132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779E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-1,286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DD5C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-58,175</w:t>
            </w:r>
          </w:p>
        </w:tc>
      </w:tr>
      <w:tr w:rsidR="00086634" w:rsidRPr="00086634" w14:paraId="3C5FFF11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AD430" w14:textId="77777777" w:rsidR="00086634" w:rsidRPr="00086634" w:rsidRDefault="00086634" w:rsidP="00086634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1832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-2,779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F913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2F9D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-1,506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481E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-200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7594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-153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579A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888F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B914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1A05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-4,638</w:t>
            </w:r>
          </w:p>
        </w:tc>
      </w:tr>
      <w:tr w:rsidR="00086634" w:rsidRPr="00086634" w14:paraId="612E8738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9136E" w14:textId="77777777" w:rsidR="00086634" w:rsidRPr="00086634" w:rsidRDefault="00086634" w:rsidP="00086634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3E26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13D1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14DD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3741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91B4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7F1A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0B0B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-8,209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95EA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-4,215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0196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-12,424</w:t>
            </w:r>
          </w:p>
        </w:tc>
      </w:tr>
      <w:tr w:rsidR="00086634" w:rsidRPr="00086634" w14:paraId="70426080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6643B" w14:textId="77777777" w:rsidR="00086634" w:rsidRPr="00086634" w:rsidRDefault="00086634" w:rsidP="00086634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130E" w14:textId="77777777" w:rsidR="00086634" w:rsidRPr="00086634" w:rsidRDefault="00086634" w:rsidP="00086634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084F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7ADF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6B04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6687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0177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0373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4F16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BFA7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86634" w:rsidRPr="00086634" w14:paraId="2B54C25F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D1200" w14:textId="77777777" w:rsidR="00086634" w:rsidRPr="00086634" w:rsidRDefault="00086634" w:rsidP="00086634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5B73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0F43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57EE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2717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9132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FDF7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9532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55EF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A990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86634" w:rsidRPr="00086634" w14:paraId="41D16F1B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16DCE" w14:textId="77777777" w:rsidR="00086634" w:rsidRPr="00086634" w:rsidRDefault="00086634" w:rsidP="00086634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79FC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-181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A604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CFC0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-3,480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F2F5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84BB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AF112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122F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7C53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6188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-3,661</w:t>
            </w:r>
          </w:p>
        </w:tc>
      </w:tr>
      <w:tr w:rsidR="00086634" w:rsidRPr="00086634" w14:paraId="6B60B0D2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02A57" w14:textId="77777777" w:rsidR="00086634" w:rsidRPr="00086634" w:rsidRDefault="00086634" w:rsidP="00086634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02AE" w14:textId="77777777" w:rsidR="00086634" w:rsidRPr="00086634" w:rsidRDefault="00086634" w:rsidP="00086634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9418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301E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A8BE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638E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12F4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08B5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016F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FEED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86634" w:rsidRPr="00086634" w14:paraId="01B19A47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C69B0" w14:textId="77777777" w:rsidR="00086634" w:rsidRPr="00086634" w:rsidRDefault="00086634" w:rsidP="00086634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Loan Council —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7974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-13,925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1BFF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0312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-5,123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7FB7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-8,882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4F79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-5,825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8D13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213FB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443F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-4,635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0A57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-38,390</w:t>
            </w:r>
          </w:p>
        </w:tc>
      </w:tr>
      <w:tr w:rsidR="00086634" w:rsidRPr="00086634" w14:paraId="3F2E2DF8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85436" w14:textId="77777777" w:rsidR="00086634" w:rsidRPr="00086634" w:rsidRDefault="00086634" w:rsidP="00086634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USC Moreton Bay Precinct Loan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5ADC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8016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C7D9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B356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CC7A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1CD1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561F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8EB8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102D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86634" w:rsidRPr="00086634" w14:paraId="5CF558E0" w14:textId="77777777" w:rsidTr="00086634">
        <w:trPr>
          <w:divId w:val="194290727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9A64F98" w14:textId="77777777" w:rsidR="00086634" w:rsidRPr="00086634" w:rsidRDefault="00086634" w:rsidP="00086634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87C85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-60,449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DCF48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-16,478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5FC9D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-26,491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8C577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-18,681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C2312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-8,542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A5643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-2,614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C1153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-8,209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14D7C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-10,272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64799" w14:textId="77777777" w:rsidR="00086634" w:rsidRPr="00086634" w:rsidRDefault="00086634" w:rsidP="00086634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86634">
              <w:rPr>
                <w:rFonts w:ascii="Arial" w:hAnsi="Arial" w:cs="Arial"/>
                <w:sz w:val="16"/>
                <w:szCs w:val="16"/>
              </w:rPr>
              <w:t>-151,736</w:t>
            </w:r>
          </w:p>
        </w:tc>
      </w:tr>
    </w:tbl>
    <w:p w14:paraId="4619C784" w14:textId="7B425E49" w:rsidR="00222E24" w:rsidRPr="00E3710E" w:rsidRDefault="00222E24" w:rsidP="00222E24"/>
    <w:p w14:paraId="6607F87B" w14:textId="77777777" w:rsidR="00222E24" w:rsidRPr="00E3710E" w:rsidRDefault="00222E24" w:rsidP="00222E24">
      <w:pPr>
        <w:spacing w:after="160" w:line="259" w:lineRule="auto"/>
        <w:jc w:val="left"/>
        <w:rPr>
          <w:rFonts w:ascii="Arial" w:hAnsi="Arial"/>
          <w:b/>
        </w:rPr>
      </w:pPr>
      <w:r w:rsidRPr="00E3710E">
        <w:br w:type="page"/>
      </w:r>
    </w:p>
    <w:p w14:paraId="406F734A" w14:textId="2718BE1E" w:rsidR="000B3610" w:rsidRDefault="00222E24" w:rsidP="000B3610">
      <w:pPr>
        <w:pStyle w:val="TableHeading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3710E">
        <w:lastRenderedPageBreak/>
        <w:t xml:space="preserve">Table D.2: Summary of advances, repayments and interest, by year and state (continued) </w:t>
      </w:r>
      <w:bookmarkStart w:id="11" w:name="_1709735766"/>
      <w:bookmarkEnd w:id="11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0B3610" w:rsidRPr="000B3610" w14:paraId="589CBA53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738F" w14:textId="181D8B23" w:rsidR="000B3610" w:rsidRPr="000B3610" w:rsidRDefault="000B3610" w:rsidP="000B36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$'000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0BB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525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55F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7D3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297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46D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D3A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31F2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2C0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0B3610" w:rsidRPr="000B3610" w14:paraId="7BC541CB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E6A2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2025-26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9E9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89C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745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917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43F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59D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F03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36A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D29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B3610" w:rsidRPr="000B3610" w14:paraId="3A3DE02D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9F444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C7B8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B0B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324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807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672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704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37B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5A0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4DC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363999D2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DF530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2048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4F1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CC2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6AE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259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ED7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DA4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D2E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D4F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5685ACC7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ED1D9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536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E9D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-1,659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8DA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-509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5AD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F12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-61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3E9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7BF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099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F0C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-2,902</w:t>
            </w:r>
          </w:p>
        </w:tc>
      </w:tr>
      <w:tr w:rsidR="000B3610" w:rsidRPr="000B3610" w14:paraId="696E5A1B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227C1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12A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181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034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8BA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A5D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-55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3CA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E5D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EC1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CBB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-746</w:t>
            </w:r>
          </w:p>
        </w:tc>
      </w:tr>
      <w:tr w:rsidR="000B3610" w:rsidRPr="000B3610" w14:paraId="7919FC8D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3B3F8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1C17" w14:textId="77777777" w:rsidR="000B3610" w:rsidRPr="000B3610" w:rsidRDefault="000B3610" w:rsidP="000B361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86E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4E7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E8D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CC1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459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CD5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322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623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688E4B33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A9C30" w14:textId="77777777" w:rsidR="000B3610" w:rsidRPr="000B3610" w:rsidRDefault="000B3610" w:rsidP="000B3610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DE1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ED8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01D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FAE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9A1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DE8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1AF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15D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4F8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B3610" w:rsidRPr="000B3610" w14:paraId="403552E5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7D1F9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0D42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619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863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14E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2C7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10A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4DC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A75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F10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0F6B5C98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9E67E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 xml:space="preserve">Northern Territory — 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5EAA" w14:textId="77777777" w:rsidR="000B3610" w:rsidRPr="000B3610" w:rsidRDefault="000B3610" w:rsidP="000B361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995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7D7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3C8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637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284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8B5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BC9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85A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499AE692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BEF8A" w14:textId="77777777" w:rsidR="000B3610" w:rsidRPr="000B3610" w:rsidRDefault="000B3610" w:rsidP="000B3610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3D1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E7B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C50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899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16C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C1D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BCE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F68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-480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E9B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-480</w:t>
            </w:r>
          </w:p>
        </w:tc>
      </w:tr>
      <w:tr w:rsidR="000B3610" w:rsidRPr="000B3610" w14:paraId="1C4B608B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C3C84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66BF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A29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BE8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858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89B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21CB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228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6C4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306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079E8E88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383C6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Commonwealth-State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FD25" w14:textId="77777777" w:rsidR="000B3610" w:rsidRPr="000B3610" w:rsidRDefault="000B3610" w:rsidP="000B3610">
            <w:pPr>
              <w:spacing w:after="0" w:line="240" w:lineRule="auto"/>
              <w:ind w:firstLineChars="100" w:firstLine="16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79D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06B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7DE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08D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0FD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9E9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437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73E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318DE0D3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E9A52" w14:textId="77777777" w:rsidR="000B3610" w:rsidRPr="000B3610" w:rsidRDefault="000B3610" w:rsidP="000B3610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2E5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-10,272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287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E53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-3,079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D2A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-2,895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5E0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-702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35E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7BB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2BB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-697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FEA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-17,645</w:t>
            </w:r>
          </w:p>
        </w:tc>
      </w:tr>
      <w:tr w:rsidR="000B3610" w:rsidRPr="000B3610" w14:paraId="788D9CFD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6D33F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F47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-943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997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F7D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-518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DBB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-67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9E4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E19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F30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B60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C84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-1,572</w:t>
            </w:r>
          </w:p>
        </w:tc>
      </w:tr>
      <w:tr w:rsidR="000B3610" w:rsidRPr="000B3610" w14:paraId="4178F23A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C9B81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9EF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7AB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AA8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D40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32B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667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F164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-2,923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B35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-1,021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AD8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-3,944</w:t>
            </w:r>
          </w:p>
        </w:tc>
      </w:tr>
      <w:tr w:rsidR="000B3610" w:rsidRPr="000B3610" w14:paraId="592A8792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18145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2AFA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9CC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3D9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4FE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4C2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066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700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BD6F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CFC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1AB62CC4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FCA60" w14:textId="77777777" w:rsidR="000B3610" w:rsidRPr="000B3610" w:rsidRDefault="000B3610" w:rsidP="000B3610">
            <w:pPr>
              <w:spacing w:after="0" w:line="240" w:lineRule="auto"/>
              <w:ind w:left="3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92A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D8F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AD2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DC88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10B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347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85F4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F64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444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B3610" w:rsidRPr="000B3610" w14:paraId="6A59BA3C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00DEE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3C2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669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52F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-59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E31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B70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55B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528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B5D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1CA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-62</w:t>
            </w:r>
          </w:p>
        </w:tc>
      </w:tr>
      <w:tr w:rsidR="000B3610" w:rsidRPr="000B3610" w14:paraId="136DCF31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A76E7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4400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83C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141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385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FDA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EC3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EFCB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46D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945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0B3610" w:rsidRPr="000B3610" w14:paraId="398BBBF5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233A2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Loan Council — 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CDD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-12,787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212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6E32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-4,543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414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-7,708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A40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-5,641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373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472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5FC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-4,567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79E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-35,246</w:t>
            </w:r>
          </w:p>
        </w:tc>
      </w:tr>
      <w:tr w:rsidR="000B3610" w:rsidRPr="000B3610" w14:paraId="4CA0D1BE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67774" w14:textId="77777777" w:rsidR="000B3610" w:rsidRPr="000B3610" w:rsidRDefault="000B3610" w:rsidP="000B3610">
            <w:pPr>
              <w:spacing w:after="0" w:line="240" w:lineRule="auto"/>
              <w:ind w:left="17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USC Moreton Bay Precinct Loan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161A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B11B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3641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45CB7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5AA7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8F30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0AABD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2E1E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18BE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0B3610" w:rsidRPr="000B3610" w14:paraId="133B5E97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B421C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40F13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-24,480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3431E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-2,038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2891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-8,847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17A10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-10,670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4A1AF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-6,503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BA9A9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-371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8B89A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-2,923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E974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-6,765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D720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3610">
              <w:rPr>
                <w:rFonts w:ascii="Arial" w:hAnsi="Arial" w:cs="Arial"/>
                <w:sz w:val="16"/>
                <w:szCs w:val="16"/>
              </w:rPr>
              <w:t>-62,597</w:t>
            </w:r>
          </w:p>
        </w:tc>
      </w:tr>
      <w:tr w:rsidR="000B3610" w:rsidRPr="000B3610" w14:paraId="17B70FAD" w14:textId="77777777" w:rsidTr="000B3610">
        <w:trPr>
          <w:divId w:val="193929042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A8929B" w14:textId="77777777" w:rsidR="000B3610" w:rsidRPr="000B3610" w:rsidRDefault="000B3610" w:rsidP="000B3610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D36A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-84,929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65F31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-18,516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E88F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-35,338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8F4A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-29,351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E4F7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-15,045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B1C76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-2,985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FB65C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-11,132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39294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-17,037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B2995" w14:textId="77777777" w:rsidR="000B3610" w:rsidRPr="000B3610" w:rsidRDefault="000B3610" w:rsidP="000B361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B3610">
              <w:rPr>
                <w:rFonts w:ascii="Arial" w:hAnsi="Arial" w:cs="Arial"/>
                <w:b/>
                <w:bCs/>
                <w:sz w:val="16"/>
                <w:szCs w:val="16"/>
              </w:rPr>
              <w:t>-214,333</w:t>
            </w:r>
          </w:p>
        </w:tc>
      </w:tr>
    </w:tbl>
    <w:p w14:paraId="08532631" w14:textId="758FC22A" w:rsidR="00222E24" w:rsidRPr="00E3710E" w:rsidRDefault="00222E24" w:rsidP="00222E24">
      <w:pPr>
        <w:pStyle w:val="ChartandTableFootnoteAlpha"/>
        <w:numPr>
          <w:ilvl w:val="0"/>
          <w:numId w:val="0"/>
        </w:numPr>
        <w:ind w:left="284" w:hanging="284"/>
      </w:pPr>
    </w:p>
    <w:p w14:paraId="2F65D1EF" w14:textId="77777777" w:rsidR="009345C5" w:rsidRPr="006568AA" w:rsidRDefault="009345C5" w:rsidP="006568AA"/>
    <w:sectPr w:rsidR="009345C5" w:rsidRPr="006568AA" w:rsidSect="00AC677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 w:code="9"/>
      <w:pgMar w:top="2098" w:right="2835" w:bottom="2098" w:left="2466" w:header="1531" w:footer="1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4144A" w14:textId="77777777" w:rsidR="00AE7FE8" w:rsidRDefault="00AE7FE8" w:rsidP="00E40261">
      <w:pPr>
        <w:spacing w:after="0" w:line="240" w:lineRule="auto"/>
      </w:pPr>
      <w:r>
        <w:separator/>
      </w:r>
    </w:p>
  </w:endnote>
  <w:endnote w:type="continuationSeparator" w:id="0">
    <w:p w14:paraId="5C0C53DD" w14:textId="77777777" w:rsidR="00AE7FE8" w:rsidRDefault="00AE7FE8" w:rsidP="00E40261">
      <w:pPr>
        <w:spacing w:after="0" w:line="240" w:lineRule="auto"/>
      </w:pPr>
      <w:r>
        <w:continuationSeparator/>
      </w:r>
    </w:p>
  </w:endnote>
  <w:endnote w:type="continuationNotice" w:id="1">
    <w:p w14:paraId="1D9F313A" w14:textId="77777777" w:rsidR="00AE7FE8" w:rsidRDefault="00AE7F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4A833" w14:textId="18A536F3" w:rsidR="00222E24" w:rsidRPr="00CD4200" w:rsidRDefault="00DA2348" w:rsidP="00C0089A">
    <w:pPr>
      <w:pStyle w:val="Footer"/>
    </w:pPr>
    <w:r>
      <w:fldChar w:fldCharType="begin"/>
    </w:r>
    <w:r>
      <w:instrText xml:space="preserve"> KEYWORDS  \* MERGEFORMAT </w:instrText>
    </w:r>
    <w:r>
      <w:fldChar w:fldCharType="end"/>
    </w:r>
    <w:r w:rsidR="00222E24">
      <w:fldChar w:fldCharType="begin"/>
    </w:r>
    <w:r w:rsidR="00222E24">
      <w:instrText xml:space="preserve"> PAGE  \* MERGEFORMAT </w:instrText>
    </w:r>
    <w:r w:rsidR="00222E24">
      <w:fldChar w:fldCharType="separate"/>
    </w:r>
    <w:r w:rsidR="00222E24">
      <w:rPr>
        <w:noProof/>
      </w:rPr>
      <w:t>110</w:t>
    </w:r>
    <w:r w:rsidR="00222E24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43CCB" w14:textId="660C6871" w:rsidR="00222E24" w:rsidRPr="005E2165" w:rsidRDefault="00222E24" w:rsidP="00C0089A">
    <w:pPr>
      <w:pStyle w:val="FooterOdd"/>
      <w:pBdr>
        <w:top w:val="single" w:sz="4" w:space="10" w:color="0364C3"/>
      </w:pBdr>
      <w:rPr>
        <w:bCs/>
      </w:rPr>
    </w:pPr>
    <w:r w:rsidRPr="005E2165">
      <w:rPr>
        <w:bCs/>
      </w:rPr>
      <w:fldChar w:fldCharType="begin"/>
    </w:r>
    <w:r w:rsidRPr="005E2165">
      <w:rPr>
        <w:bCs/>
      </w:rPr>
      <w:instrText xml:space="preserve"> SUBJECT   \* MERGEFORMAT </w:instrText>
    </w:r>
    <w:r w:rsidRPr="005E2165">
      <w:rPr>
        <w:bCs/>
      </w:rPr>
      <w:fldChar w:fldCharType="separate"/>
    </w:r>
    <w:r w:rsidR="001D3EC9">
      <w:rPr>
        <w:bCs/>
      </w:rPr>
      <w:t>Appendix D: Debt transactions</w:t>
    </w:r>
    <w:r w:rsidRPr="005E2165">
      <w:rPr>
        <w:bCs/>
      </w:rPr>
      <w:fldChar w:fldCharType="end"/>
    </w:r>
    <w:r w:rsidRPr="005E2165">
      <w:rPr>
        <w:bCs/>
      </w:rPr>
      <w:t xml:space="preserve">  |  </w:t>
    </w:r>
    <w:r w:rsidRPr="009A7270">
      <w:rPr>
        <w:b/>
      </w:rPr>
      <w:t xml:space="preserve">Page </w:t>
    </w:r>
    <w:r w:rsidRPr="009A7270">
      <w:rPr>
        <w:b/>
      </w:rPr>
      <w:fldChar w:fldCharType="begin"/>
    </w:r>
    <w:r w:rsidRPr="009A7270">
      <w:rPr>
        <w:b/>
      </w:rPr>
      <w:instrText xml:space="preserve"> PAGE  \* Arabic  \* MERGEFORMAT </w:instrText>
    </w:r>
    <w:r w:rsidRPr="009A7270">
      <w:rPr>
        <w:b/>
      </w:rPr>
      <w:fldChar w:fldCharType="separate"/>
    </w:r>
    <w:r w:rsidRPr="009A7270">
      <w:rPr>
        <w:b/>
      </w:rPr>
      <w:t>1</w:t>
    </w:r>
    <w:r w:rsidRPr="009A7270"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3A3C4" w14:textId="45D3B759" w:rsidR="00222E24" w:rsidRPr="00CD4200" w:rsidRDefault="00DA2348" w:rsidP="00C0089A">
    <w:pPr>
      <w:pStyle w:val="Footer"/>
    </w:pPr>
    <w:r>
      <w:fldChar w:fldCharType="begin"/>
    </w:r>
    <w:r>
      <w:instrText xml:space="preserve"> KEYWORDS  \* MERGEFORMAT </w:instrText>
    </w:r>
    <w:r>
      <w:fldChar w:fldCharType="end"/>
    </w:r>
    <w:r w:rsidR="00222E24">
      <w:fldChar w:fldCharType="begin"/>
    </w:r>
    <w:r w:rsidR="00222E24">
      <w:instrText xml:space="preserve"> PAGE  \* MERGEFORMAT </w:instrText>
    </w:r>
    <w:r w:rsidR="00222E24">
      <w:fldChar w:fldCharType="separate"/>
    </w:r>
    <w:r w:rsidR="00222E24">
      <w:rPr>
        <w:noProof/>
      </w:rPr>
      <w:t>119</w:t>
    </w:r>
    <w:r w:rsidR="00222E24"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6DC56" w14:textId="56FA195C" w:rsidR="00692105" w:rsidRPr="003431B4" w:rsidRDefault="003431B4" w:rsidP="003431B4">
    <w:pPr>
      <w:pStyle w:val="Footer"/>
    </w:pPr>
    <w:r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5001D403" wp14:editId="4356FA27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2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E64056" w14:textId="0C3F3AB6" w:rsidR="003431B4" w:rsidRDefault="003431B4" w:rsidP="00447E2C">
                          <w:pPr>
                            <w:pStyle w:val="FooterEven"/>
                          </w:pPr>
                          <w:r w:rsidRPr="00B3705D">
                            <w:rPr>
                              <w:b/>
                            </w:rPr>
                            <w:t xml:space="preserve">Page 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B3705D">
                            <w:rPr>
                              <w:b/>
                            </w:rPr>
                            <w:instrText xml:space="preserve"> PAGE  \* Arabic  \* MERGEFORMAT </w:instrTex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  <w:r w:rsidRPr="00B3705D">
                            <w:t xml:space="preserve">  |  </w:t>
                          </w:r>
                          <w:r w:rsidR="001D3EC9">
                            <w:fldChar w:fldCharType="begin"/>
                          </w:r>
                          <w:r w:rsidR="001D3EC9">
                            <w:instrText xml:space="preserve"> SUBJECT   \* MERGEFORMAT </w:instrText>
                          </w:r>
                          <w:r w:rsidR="001D3EC9">
                            <w:fldChar w:fldCharType="separate"/>
                          </w:r>
                          <w:r w:rsidR="001D3EC9">
                            <w:t>Appendix D: Debt transactions</w:t>
                          </w:r>
                          <w:r w:rsidR="001D3EC9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01D40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Landscape Page Number" style="position:absolute;left:0;text-align:left;margin-left:-42.6pt;margin-top:0;width:31.45pt;height:385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" stroked="f">
              <v:textbox style="layout-flow:vertical" inset="0,0,0,0">
                <w:txbxContent>
                  <w:p w14:paraId="43E64056" w14:textId="0C3F3AB6" w:rsidR="003431B4" w:rsidRDefault="003431B4" w:rsidP="00447E2C">
                    <w:pPr>
                      <w:pStyle w:val="FooterEven"/>
                    </w:pPr>
                    <w:r w:rsidRPr="00B3705D">
                      <w:rPr>
                        <w:b/>
                      </w:rPr>
                      <w:t xml:space="preserve">Page </w:t>
                    </w:r>
                    <w:r w:rsidRPr="00B3705D">
                      <w:rPr>
                        <w:b/>
                        <w:bCs/>
                      </w:rPr>
                      <w:fldChar w:fldCharType="begin"/>
                    </w:r>
                    <w:r w:rsidRPr="00B3705D">
                      <w:rPr>
                        <w:b/>
                      </w:rPr>
                      <w:instrText xml:space="preserve"> PAGE  \* Arabic  \* MERGEFORMAT </w:instrText>
                    </w:r>
                    <w:r w:rsidRPr="00B3705D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 w:rsidRPr="00B3705D">
                      <w:rPr>
                        <w:b/>
                        <w:bCs/>
                      </w:rPr>
                      <w:fldChar w:fldCharType="end"/>
                    </w:r>
                    <w:r w:rsidRPr="00B3705D">
                      <w:t xml:space="preserve">  |  </w:t>
                    </w:r>
                    <w:r w:rsidR="001D3EC9">
                      <w:fldChar w:fldCharType="begin"/>
                    </w:r>
                    <w:r w:rsidR="001D3EC9">
                      <w:instrText xml:space="preserve"> SUBJECT   \* MERGEFORMAT </w:instrText>
                    </w:r>
                    <w:r w:rsidR="001D3EC9">
                      <w:fldChar w:fldCharType="separate"/>
                    </w:r>
                    <w:r w:rsidR="001D3EC9">
                      <w:t>Appendix D: Debt transactions</w:t>
                    </w:r>
                    <w:r w:rsidR="001D3EC9"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8B9B7" w14:textId="6FC32F1B" w:rsidR="00692105" w:rsidRPr="003431B4" w:rsidRDefault="003431B4" w:rsidP="003431B4">
    <w:pPr>
      <w:pStyle w:val="Footer"/>
    </w:pPr>
    <w:r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9BC94D3" wp14:editId="2DF31C04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01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BA15D5" w14:textId="77D6863E" w:rsidR="003431B4" w:rsidRDefault="001D3EC9" w:rsidP="00447E2C">
                          <w:pPr>
                            <w:pStyle w:val="FooterOdd"/>
                          </w:pPr>
                          <w:r>
                            <w:fldChar w:fldCharType="begin"/>
                          </w:r>
                          <w:r>
                            <w:instrText xml:space="preserve"> SUBJECT   \* MERGEFORMAT </w:instrText>
                          </w:r>
                          <w:r>
                            <w:fldChar w:fldCharType="separate"/>
                          </w:r>
                          <w:r>
                            <w:t>Appendix D: Debt transactions</w:t>
                          </w:r>
                          <w:r>
                            <w:fldChar w:fldCharType="end"/>
                          </w:r>
                          <w:r w:rsidR="003431B4" w:rsidRPr="00B3705D">
                            <w:t xml:space="preserve">  |  </w:t>
                          </w:r>
                          <w:r w:rsidR="003431B4" w:rsidRPr="00B3705D"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 w:rsidR="003431B4"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3431B4" w:rsidRPr="00B3705D"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 w:rsidR="003431B4"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3431B4">
                            <w:rPr>
                              <w:b/>
                              <w:bCs/>
                            </w:rPr>
                            <w:t>3</w:t>
                          </w:r>
                          <w:r w:rsidR="003431B4"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BC94D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Landscape Page Number" style="position:absolute;left:0;text-align:left;margin-left:-42.6pt;margin-top:0;width:31.45pt;height:385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" stroked="f">
              <v:textbox style="layout-flow:vertical" inset="0,0,0,0">
                <w:txbxContent>
                  <w:p w14:paraId="45BA15D5" w14:textId="77D6863E" w:rsidR="003431B4" w:rsidRDefault="001D3EC9" w:rsidP="00447E2C">
                    <w:pPr>
                      <w:pStyle w:val="FooterOdd"/>
                    </w:pPr>
                    <w:r>
                      <w:fldChar w:fldCharType="begin"/>
                    </w:r>
                    <w:r>
                      <w:instrText xml:space="preserve"> SUBJECT   \* MERGEFORMAT </w:instrText>
                    </w:r>
                    <w:r>
                      <w:fldChar w:fldCharType="separate"/>
                    </w:r>
                    <w:r>
                      <w:t>Appendix D: Debt transactions</w:t>
                    </w:r>
                    <w:r>
                      <w:fldChar w:fldCharType="end"/>
                    </w:r>
                    <w:r w:rsidR="003431B4" w:rsidRPr="00B3705D">
                      <w:t xml:space="preserve">  |  </w:t>
                    </w:r>
                    <w:r w:rsidR="003431B4" w:rsidRPr="00B3705D">
                      <w:rPr>
                        <w:b/>
                        <w:bCs/>
                      </w:rPr>
                      <w:t xml:space="preserve">Page </w:t>
                    </w:r>
                    <w:r w:rsidR="003431B4" w:rsidRPr="00B3705D">
                      <w:rPr>
                        <w:b/>
                        <w:bCs/>
                      </w:rPr>
                      <w:fldChar w:fldCharType="begin"/>
                    </w:r>
                    <w:r w:rsidR="003431B4" w:rsidRPr="00B3705D"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 w:rsidR="003431B4" w:rsidRPr="00B3705D">
                      <w:rPr>
                        <w:b/>
                        <w:bCs/>
                      </w:rPr>
                      <w:fldChar w:fldCharType="separate"/>
                    </w:r>
                    <w:r w:rsidR="003431B4">
                      <w:rPr>
                        <w:b/>
                        <w:bCs/>
                      </w:rPr>
                      <w:t>3</w:t>
                    </w:r>
                    <w:r w:rsidR="003431B4" w:rsidRPr="00B3705D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89F85" w14:textId="7FE641E4" w:rsidR="00692105" w:rsidRPr="003431B4" w:rsidRDefault="00692105" w:rsidP="003431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E38E8" w14:textId="77777777" w:rsidR="00AE7FE8" w:rsidRDefault="00AE7FE8" w:rsidP="00E40261">
      <w:pPr>
        <w:spacing w:after="0" w:line="240" w:lineRule="auto"/>
      </w:pPr>
      <w:r>
        <w:separator/>
      </w:r>
    </w:p>
  </w:footnote>
  <w:footnote w:type="continuationSeparator" w:id="0">
    <w:p w14:paraId="348B7163" w14:textId="77777777" w:rsidR="00AE7FE8" w:rsidRDefault="00AE7FE8" w:rsidP="00E40261">
      <w:pPr>
        <w:spacing w:after="0" w:line="240" w:lineRule="auto"/>
      </w:pPr>
      <w:r>
        <w:continuationSeparator/>
      </w:r>
    </w:p>
  </w:footnote>
  <w:footnote w:type="continuationNotice" w:id="1">
    <w:p w14:paraId="10EF559A" w14:textId="77777777" w:rsidR="00AE7FE8" w:rsidRDefault="00AE7F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274DC" w14:textId="275D96A4" w:rsidR="00222E24" w:rsidRDefault="00222E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62C13" w14:textId="09A91054" w:rsidR="00692105" w:rsidRPr="00AA5439" w:rsidRDefault="003431B4" w:rsidP="00AA5439">
    <w:pPr>
      <w:pStyle w:val="HeaderEven"/>
      <w:rPr>
        <w:sz w:val="2"/>
        <w:szCs w:val="2"/>
      </w:rPr>
    </w:pPr>
    <w:r w:rsidRPr="003431B4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7FCCE9F3" wp14:editId="5DFD4341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26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F4219" w14:textId="001DF365" w:rsidR="003431B4" w:rsidRPr="00137C7E" w:rsidRDefault="003431B4" w:rsidP="00CC6004">
                          <w:pPr>
                            <w:pStyle w:val="HeaderEven"/>
                          </w:pPr>
                          <w:r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54A78116" wp14:editId="39101830">
                                <wp:extent cx="1000760" cy="228609"/>
                                <wp:effectExtent l="5080" t="0" r="0" b="0"/>
                                <wp:docPr id="102" name="Picture 10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" name="Picture 10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|  </w:t>
                          </w:r>
                          <w:r w:rsidR="001D3EC9">
                            <w:fldChar w:fldCharType="begin"/>
                          </w:r>
                          <w:r w:rsidR="001D3EC9">
                            <w:instrText xml:space="preserve"> TITLE   \* MERGEFORMAT </w:instrText>
                          </w:r>
                          <w:r w:rsidR="001D3EC9">
                            <w:fldChar w:fldCharType="separate"/>
                          </w:r>
                          <w:r w:rsidR="001D3EC9">
                            <w:t>Budget Paper No. 3</w:t>
                          </w:r>
                          <w:r w:rsidR="001D3EC9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CCE9F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Landscape Odd Header" style="position:absolute;margin-left:595.35pt;margin-top:0;width:31.45pt;height:385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" stroked="f">
              <v:textbox style="layout-flow:vertical" inset="0,0,0,0">
                <w:txbxContent>
                  <w:p w14:paraId="2D4F4219" w14:textId="001DF365" w:rsidR="003431B4" w:rsidRPr="00137C7E" w:rsidRDefault="003431B4" w:rsidP="00CC6004">
                    <w:pPr>
                      <w:pStyle w:val="HeaderEven"/>
                    </w:pPr>
                    <w:r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54A78116" wp14:editId="39101830">
                          <wp:extent cx="1000760" cy="228609"/>
                          <wp:effectExtent l="5080" t="0" r="0" b="0"/>
                          <wp:docPr id="102" name="Picture 1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2" name="Picture 10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|  </w:t>
                    </w:r>
                    <w:r w:rsidR="001D3EC9">
                      <w:fldChar w:fldCharType="begin"/>
                    </w:r>
                    <w:r w:rsidR="001D3EC9">
                      <w:instrText xml:space="preserve"> TITLE   \* MERGEFORMAT </w:instrText>
                    </w:r>
                    <w:r w:rsidR="001D3EC9">
                      <w:fldChar w:fldCharType="separate"/>
                    </w:r>
                    <w:r w:rsidR="001D3EC9">
                      <w:t>Budget Paper No. 3</w:t>
                    </w:r>
                    <w:r w:rsidR="001D3EC9"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  <w:p w14:paraId="1BD37DF6" w14:textId="77777777" w:rsidR="00692105" w:rsidRPr="00AA5439" w:rsidRDefault="00692105" w:rsidP="00AA5439">
    <w:pPr>
      <w:pStyle w:val="HeaderEven"/>
      <w:rPr>
        <w:sz w:val="2"/>
        <w:szCs w:val="4"/>
      </w:rPr>
    </w:pPr>
  </w:p>
  <w:p w14:paraId="1B94180B" w14:textId="77777777" w:rsidR="00692105" w:rsidRPr="007703C7" w:rsidRDefault="00692105" w:rsidP="007703C7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8E167" w14:textId="68C5BD4A" w:rsidR="00692105" w:rsidRPr="000635BE" w:rsidRDefault="003431B4" w:rsidP="000635BE">
    <w:pPr>
      <w:pStyle w:val="HeaderOdd"/>
      <w:rPr>
        <w:sz w:val="2"/>
        <w:szCs w:val="4"/>
      </w:rPr>
    </w:pPr>
    <w:r w:rsidRPr="003431B4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E2FC925" wp14:editId="04FBBAEC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9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873C27" w14:textId="1651F2A2" w:rsidR="003431B4" w:rsidRPr="00137C7E" w:rsidRDefault="001D3EC9" w:rsidP="001D33D6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>
                            <w:t>Budget Paper No. 3</w:t>
                          </w:r>
                          <w:r>
                            <w:fldChar w:fldCharType="end"/>
                          </w:r>
                          <w:r w:rsidR="003431B4">
                            <w:t xml:space="preserve">  |  </w:t>
                          </w:r>
                          <w:r w:rsidR="003431B4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611B9276" wp14:editId="57B34DDC">
                                <wp:extent cx="1000760" cy="228609"/>
                                <wp:effectExtent l="5080" t="0" r="0" b="0"/>
                                <wp:docPr id="104" name="Picture 10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" name="Picture 10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FC92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Landscape Odd Header" style="position:absolute;left:0;text-align:left;margin-left:595.35pt;margin-top:0;width:31.45pt;height:385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" stroked="f">
              <v:textbox style="layout-flow:vertical" inset="0,0,0,.2mm">
                <w:txbxContent>
                  <w:p w14:paraId="6A873C27" w14:textId="1651F2A2" w:rsidR="003431B4" w:rsidRPr="00137C7E" w:rsidRDefault="001D3EC9" w:rsidP="001D33D6">
                    <w:pPr>
                      <w:pStyle w:val="HeaderOdd"/>
                    </w:pPr>
                    <w:r>
                      <w:fldChar w:fldCharType="begin"/>
                    </w:r>
                    <w:r>
                      <w:instrText xml:space="preserve"> TITLE   \* MERGEFORMAT </w:instrText>
                    </w:r>
                    <w:r>
                      <w:fldChar w:fldCharType="separate"/>
                    </w:r>
                    <w:r>
                      <w:t>Budget Paper No. 3</w:t>
                    </w:r>
                    <w:r>
                      <w:fldChar w:fldCharType="end"/>
                    </w:r>
                    <w:r w:rsidR="003431B4">
                      <w:t xml:space="preserve">  |  </w:t>
                    </w:r>
                    <w:r w:rsidR="003431B4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611B9276" wp14:editId="57B34DDC">
                          <wp:extent cx="1000760" cy="228609"/>
                          <wp:effectExtent l="5080" t="0" r="0" b="0"/>
                          <wp:docPr id="104" name="Picture 10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4" name="Picture 10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  <w:p w14:paraId="32A31524" w14:textId="77777777" w:rsidR="00692105" w:rsidRPr="00AA5439" w:rsidRDefault="00692105" w:rsidP="00AA5439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D5164" w14:textId="150160B5" w:rsidR="00692105" w:rsidRDefault="003431B4">
    <w:pPr>
      <w:pStyle w:val="Header"/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55" behindDoc="0" locked="0" layoutInCell="1" allowOverlap="1" wp14:anchorId="3C03C1BD" wp14:editId="772C48F9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6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2EFBF7" w14:textId="331C4F02" w:rsidR="003431B4" w:rsidRPr="00137C7E" w:rsidRDefault="003431B4" w:rsidP="00CC6004">
                          <w:pPr>
                            <w:pStyle w:val="HeaderEven"/>
                          </w:pPr>
                          <w:r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5F58E8A3" wp14:editId="70E18FE0">
                                <wp:extent cx="1000760" cy="228609"/>
                                <wp:effectExtent l="5080" t="0" r="0" b="0"/>
                                <wp:docPr id="18" name="Picture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" name="Picture 10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|  </w:t>
                          </w:r>
                          <w:r w:rsidR="001D3EC9">
                            <w:fldChar w:fldCharType="begin"/>
                          </w:r>
                          <w:r w:rsidR="001D3EC9">
                            <w:instrText xml:space="preserve"> TITLE   \* MERGEFORMAT </w:instrText>
                          </w:r>
                          <w:r w:rsidR="001D3EC9">
                            <w:fldChar w:fldCharType="separate"/>
                          </w:r>
                          <w:r w:rsidR="001D3EC9">
                            <w:t>Budget Paper No. 3</w:t>
                          </w:r>
                          <w:r w:rsidR="001D3EC9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03C1B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Landscape Odd Header" style="position:absolute;margin-left:595.35pt;margin-top:0;width:31.45pt;height:385.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" stroked="f">
              <v:textbox style="layout-flow:vertical" inset="0,0,0,0">
                <w:txbxContent>
                  <w:p w14:paraId="752EFBF7" w14:textId="331C4F02" w:rsidR="003431B4" w:rsidRPr="00137C7E" w:rsidRDefault="003431B4" w:rsidP="00CC6004">
                    <w:pPr>
                      <w:pStyle w:val="HeaderEven"/>
                    </w:pPr>
                    <w:r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5F58E8A3" wp14:editId="70E18FE0">
                          <wp:extent cx="1000760" cy="228609"/>
                          <wp:effectExtent l="5080" t="0" r="0" b="0"/>
                          <wp:docPr id="18" name="Picture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2" name="Picture 10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|  </w:t>
                    </w:r>
                    <w:r w:rsidR="001D3EC9">
                      <w:fldChar w:fldCharType="begin"/>
                    </w:r>
                    <w:r w:rsidR="001D3EC9">
                      <w:instrText xml:space="preserve"> TITLE   \* MERGEFORMAT </w:instrText>
                    </w:r>
                    <w:r w:rsidR="001D3EC9">
                      <w:fldChar w:fldCharType="separate"/>
                    </w:r>
                    <w:r w:rsidR="001D3EC9">
                      <w:t>Budget Paper No. 3</w:t>
                    </w:r>
                    <w:r w:rsidR="001D3EC9"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  <w:r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254" behindDoc="0" locked="0" layoutInCell="1" allowOverlap="1" wp14:anchorId="15D04366" wp14:editId="71B6625D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5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03F0E6" w14:textId="5A84E812" w:rsidR="003431B4" w:rsidRDefault="003431B4" w:rsidP="00447E2C">
                          <w:pPr>
                            <w:pStyle w:val="FooterEven"/>
                          </w:pPr>
                          <w:r w:rsidRPr="00B3705D">
                            <w:rPr>
                              <w:b/>
                            </w:rPr>
                            <w:t xml:space="preserve">Page 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B3705D">
                            <w:rPr>
                              <w:b/>
                            </w:rPr>
                            <w:instrText xml:space="preserve"> PAGE  \* Arabic  \* MERGEFORMAT </w:instrTex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  <w:r w:rsidRPr="00B3705D">
                            <w:t xml:space="preserve">  |  </w:t>
                          </w:r>
                          <w:r w:rsidR="001D3EC9">
                            <w:fldChar w:fldCharType="begin"/>
                          </w:r>
                          <w:r w:rsidR="001D3EC9">
                            <w:instrText xml:space="preserve"> SUBJECT   \* MERGEFORMAT </w:instrText>
                          </w:r>
                          <w:r w:rsidR="001D3EC9">
                            <w:fldChar w:fldCharType="separate"/>
                          </w:r>
                          <w:r w:rsidR="001D3EC9">
                            <w:t>Appendix D: Debt transactions</w:t>
                          </w:r>
                          <w:r w:rsidR="001D3EC9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D04366" id="_x0000_s1031" type="#_x0000_t202" alt="Landscape Page Number" style="position:absolute;margin-left:-42.6pt;margin-top:0;width:31.45pt;height:385.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" stroked="f">
              <v:textbox style="layout-flow:vertical" inset="0,0,0,0">
                <w:txbxContent>
                  <w:p w14:paraId="5803F0E6" w14:textId="5A84E812" w:rsidR="003431B4" w:rsidRDefault="003431B4" w:rsidP="00447E2C">
                    <w:pPr>
                      <w:pStyle w:val="FooterEven"/>
                    </w:pPr>
                    <w:r w:rsidRPr="00B3705D">
                      <w:rPr>
                        <w:b/>
                      </w:rPr>
                      <w:t xml:space="preserve">Page </w:t>
                    </w:r>
                    <w:r w:rsidRPr="00B3705D">
                      <w:rPr>
                        <w:b/>
                        <w:bCs/>
                      </w:rPr>
                      <w:fldChar w:fldCharType="begin"/>
                    </w:r>
                    <w:r w:rsidRPr="00B3705D">
                      <w:rPr>
                        <w:b/>
                      </w:rPr>
                      <w:instrText xml:space="preserve"> PAGE  \* Arabic  \* MERGEFORMAT </w:instrText>
                    </w:r>
                    <w:r w:rsidRPr="00B3705D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 w:rsidRPr="00B3705D">
                      <w:rPr>
                        <w:b/>
                        <w:bCs/>
                      </w:rPr>
                      <w:fldChar w:fldCharType="end"/>
                    </w:r>
                    <w:r w:rsidRPr="00B3705D">
                      <w:t xml:space="preserve">  |  </w:t>
                    </w:r>
                    <w:r w:rsidR="001D3EC9">
                      <w:fldChar w:fldCharType="begin"/>
                    </w:r>
                    <w:r w:rsidR="001D3EC9">
                      <w:instrText xml:space="preserve"> SUBJECT   \* MERGEFORMAT </w:instrText>
                    </w:r>
                    <w:r w:rsidR="001D3EC9">
                      <w:fldChar w:fldCharType="separate"/>
                    </w:r>
                    <w:r w:rsidR="001D3EC9">
                      <w:t>Appendix D: Debt transactions</w:t>
                    </w:r>
                    <w:r w:rsidR="001D3EC9"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27F3"/>
    <w:multiLevelType w:val="hybridMultilevel"/>
    <w:tmpl w:val="8A682C78"/>
    <w:lvl w:ilvl="0" w:tplc="73388D0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893AE1"/>
    <w:multiLevelType w:val="hybridMultilevel"/>
    <w:tmpl w:val="8A682C78"/>
    <w:lvl w:ilvl="0" w:tplc="73388D0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BA725C"/>
    <w:multiLevelType w:val="hybridMultilevel"/>
    <w:tmpl w:val="1DFA5074"/>
    <w:lvl w:ilvl="0" w:tplc="A6AA306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C42909"/>
    <w:multiLevelType w:val="multilevel"/>
    <w:tmpl w:val="753AC1FE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4" w15:restartNumberingAfterBreak="0">
    <w:nsid w:val="0F881466"/>
    <w:multiLevelType w:val="hybridMultilevel"/>
    <w:tmpl w:val="8A682C78"/>
    <w:lvl w:ilvl="0" w:tplc="73388D0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6" w15:restartNumberingAfterBreak="0">
    <w:nsid w:val="15B03BF8"/>
    <w:multiLevelType w:val="hybridMultilevel"/>
    <w:tmpl w:val="6A469A28"/>
    <w:lvl w:ilvl="0" w:tplc="2F6217C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11248B"/>
    <w:multiLevelType w:val="hybridMultilevel"/>
    <w:tmpl w:val="8662FB28"/>
    <w:lvl w:ilvl="0" w:tplc="D8385E06">
      <w:start w:val="1"/>
      <w:numFmt w:val="lowerLetter"/>
      <w:lvlText w:val="(%1)"/>
      <w:lvlJc w:val="left"/>
      <w:pPr>
        <w:ind w:left="360" w:hanging="360"/>
      </w:pPr>
      <w:rPr>
        <w:rFonts w:ascii="Arial" w:hAnsi="Arial" w:cs="Arial" w:hint="default"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DB224D"/>
    <w:multiLevelType w:val="hybridMultilevel"/>
    <w:tmpl w:val="4B348DD6"/>
    <w:lvl w:ilvl="0" w:tplc="2EF00CA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938" w:hanging="360"/>
      </w:pPr>
    </w:lvl>
    <w:lvl w:ilvl="2" w:tplc="0C09001B" w:tentative="1">
      <w:start w:val="1"/>
      <w:numFmt w:val="lowerRoman"/>
      <w:lvlText w:val="%3."/>
      <w:lvlJc w:val="right"/>
      <w:pPr>
        <w:ind w:left="1658" w:hanging="180"/>
      </w:pPr>
    </w:lvl>
    <w:lvl w:ilvl="3" w:tplc="0C09000F" w:tentative="1">
      <w:start w:val="1"/>
      <w:numFmt w:val="decimal"/>
      <w:lvlText w:val="%4."/>
      <w:lvlJc w:val="left"/>
      <w:pPr>
        <w:ind w:left="2378" w:hanging="360"/>
      </w:pPr>
    </w:lvl>
    <w:lvl w:ilvl="4" w:tplc="0C090019" w:tentative="1">
      <w:start w:val="1"/>
      <w:numFmt w:val="lowerLetter"/>
      <w:lvlText w:val="%5."/>
      <w:lvlJc w:val="left"/>
      <w:pPr>
        <w:ind w:left="3098" w:hanging="360"/>
      </w:pPr>
    </w:lvl>
    <w:lvl w:ilvl="5" w:tplc="0C09001B" w:tentative="1">
      <w:start w:val="1"/>
      <w:numFmt w:val="lowerRoman"/>
      <w:lvlText w:val="%6."/>
      <w:lvlJc w:val="right"/>
      <w:pPr>
        <w:ind w:left="3818" w:hanging="180"/>
      </w:pPr>
    </w:lvl>
    <w:lvl w:ilvl="6" w:tplc="0C09000F" w:tentative="1">
      <w:start w:val="1"/>
      <w:numFmt w:val="decimal"/>
      <w:lvlText w:val="%7."/>
      <w:lvlJc w:val="left"/>
      <w:pPr>
        <w:ind w:left="4538" w:hanging="360"/>
      </w:pPr>
    </w:lvl>
    <w:lvl w:ilvl="7" w:tplc="0C090019" w:tentative="1">
      <w:start w:val="1"/>
      <w:numFmt w:val="lowerLetter"/>
      <w:lvlText w:val="%8."/>
      <w:lvlJc w:val="left"/>
      <w:pPr>
        <w:ind w:left="5258" w:hanging="360"/>
      </w:pPr>
    </w:lvl>
    <w:lvl w:ilvl="8" w:tplc="0C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296655F1"/>
    <w:multiLevelType w:val="hybridMultilevel"/>
    <w:tmpl w:val="8A682C78"/>
    <w:lvl w:ilvl="0" w:tplc="73388D0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513DC1"/>
    <w:multiLevelType w:val="hybridMultilevel"/>
    <w:tmpl w:val="55D68976"/>
    <w:lvl w:ilvl="0" w:tplc="3A6E0D7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5C01CA"/>
    <w:multiLevelType w:val="hybridMultilevel"/>
    <w:tmpl w:val="1DFA5074"/>
    <w:lvl w:ilvl="0" w:tplc="A6AA306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2E19AC"/>
    <w:multiLevelType w:val="singleLevel"/>
    <w:tmpl w:val="07664886"/>
    <w:lvl w:ilvl="0">
      <w:start w:val="1"/>
      <w:numFmt w:val="lowerLetter"/>
      <w:lvlRestart w:val="0"/>
      <w:pStyle w:val="ChartandTableFootnoteAlpha"/>
      <w:lvlText w:val="(%1)"/>
      <w:lvlJc w:val="left"/>
      <w:pPr>
        <w:tabs>
          <w:tab w:val="num" w:pos="284"/>
        </w:tabs>
        <w:ind w:left="284" w:hanging="284"/>
      </w:pPr>
      <w:rPr>
        <w:rFonts w:ascii="Arial" w:hAnsi="Arial" w:cs="Arial"/>
        <w:b w:val="0"/>
        <w:i w:val="0"/>
        <w:color w:val="000000"/>
        <w:sz w:val="16"/>
      </w:rPr>
    </w:lvl>
  </w:abstractNum>
  <w:abstractNum w:abstractNumId="13" w15:restartNumberingAfterBreak="0">
    <w:nsid w:val="40F36289"/>
    <w:multiLevelType w:val="singleLevel"/>
    <w:tmpl w:val="09C647E6"/>
    <w:lvl w:ilvl="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14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5" w15:restartNumberingAfterBreak="0">
    <w:nsid w:val="4884436D"/>
    <w:multiLevelType w:val="hybridMultilevel"/>
    <w:tmpl w:val="545CAC5C"/>
    <w:lvl w:ilvl="0" w:tplc="D8A843DE">
      <w:start w:val="1"/>
      <w:numFmt w:val="lowerLetter"/>
      <w:lvlText w:val="(%1)"/>
      <w:lvlJc w:val="left"/>
      <w:pPr>
        <w:ind w:left="360" w:hanging="360"/>
      </w:pPr>
      <w:rPr>
        <w:rFonts w:ascii="Arial" w:hAnsi="Arial" w:cs="Arial" w:hint="default"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4A079D"/>
    <w:multiLevelType w:val="hybridMultilevel"/>
    <w:tmpl w:val="6414CCB8"/>
    <w:lvl w:ilvl="0" w:tplc="BA747E0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EA4036"/>
    <w:multiLevelType w:val="hybridMultilevel"/>
    <w:tmpl w:val="F506690C"/>
    <w:lvl w:ilvl="0" w:tplc="495CBCC4">
      <w:start w:val="1"/>
      <w:numFmt w:val="lowerLetter"/>
      <w:lvlText w:val="(%1)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16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1A06FC"/>
    <w:multiLevelType w:val="hybridMultilevel"/>
    <w:tmpl w:val="7FE62DE6"/>
    <w:lvl w:ilvl="0" w:tplc="495CBCC4">
      <w:start w:val="1"/>
      <w:numFmt w:val="lowerLetter"/>
      <w:lvlText w:val="(%1)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16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A85B1B"/>
    <w:multiLevelType w:val="hybridMultilevel"/>
    <w:tmpl w:val="E1FC33F8"/>
    <w:lvl w:ilvl="0" w:tplc="2F6217C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F12279"/>
    <w:multiLevelType w:val="hybridMultilevel"/>
    <w:tmpl w:val="CC02E59C"/>
    <w:lvl w:ilvl="0" w:tplc="4ACC019A">
      <w:start w:val="1"/>
      <w:numFmt w:val="lowerLetter"/>
      <w:lvlText w:val="(%1)"/>
      <w:lvlJc w:val="left"/>
      <w:pPr>
        <w:ind w:left="720" w:hanging="360"/>
      </w:pPr>
      <w:rPr>
        <w:rFonts w:ascii="Book Antiqua" w:hAnsi="Book Antiqua" w:hint="default"/>
        <w:b w:val="0"/>
        <w:color w:val="auto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334812"/>
    <w:multiLevelType w:val="hybridMultilevel"/>
    <w:tmpl w:val="8A682C78"/>
    <w:lvl w:ilvl="0" w:tplc="73388D0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757C5B"/>
    <w:multiLevelType w:val="hybridMultilevel"/>
    <w:tmpl w:val="8A682C78"/>
    <w:lvl w:ilvl="0" w:tplc="73388D0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abstractNum w:abstractNumId="24" w15:restartNumberingAfterBreak="0">
    <w:nsid w:val="77EF63AD"/>
    <w:multiLevelType w:val="hybridMultilevel"/>
    <w:tmpl w:val="1F3C8494"/>
    <w:lvl w:ilvl="0" w:tplc="B4BAD84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12"/>
  </w:num>
  <w:num w:numId="5">
    <w:abstractNumId w:val="23"/>
  </w:num>
  <w:num w:numId="6">
    <w:abstractNumId w:val="3"/>
  </w:num>
  <w:num w:numId="7">
    <w:abstractNumId w:val="3"/>
  </w:num>
  <w:num w:numId="8">
    <w:abstractNumId w:val="13"/>
  </w:num>
  <w:num w:numId="9">
    <w:abstractNumId w:val="8"/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22"/>
  </w:num>
  <w:num w:numId="18">
    <w:abstractNumId w:val="9"/>
  </w:num>
  <w:num w:numId="19">
    <w:abstractNumId w:val="1"/>
  </w:num>
  <w:num w:numId="20">
    <w:abstractNumId w:val="16"/>
  </w:num>
  <w:num w:numId="21">
    <w:abstractNumId w:val="0"/>
  </w:num>
  <w:num w:numId="22">
    <w:abstractNumId w:val="21"/>
  </w:num>
  <w:num w:numId="23">
    <w:abstractNumId w:val="24"/>
  </w:num>
  <w:num w:numId="24">
    <w:abstractNumId w:val="4"/>
  </w:num>
  <w:num w:numId="25">
    <w:abstractNumId w:val="10"/>
  </w:num>
  <w:num w:numId="26">
    <w:abstractNumId w:val="20"/>
  </w:num>
  <w:num w:numId="27">
    <w:abstractNumId w:val="18"/>
  </w:num>
  <w:num w:numId="28">
    <w:abstractNumId w:val="11"/>
  </w:num>
  <w:num w:numId="29">
    <w:abstractNumId w:val="2"/>
  </w:num>
  <w:num w:numId="30">
    <w:abstractNumId w:val="6"/>
  </w:num>
  <w:num w:numId="31">
    <w:abstractNumId w:val="15"/>
  </w:num>
  <w:num w:numId="32">
    <w:abstractNumId w:val="17"/>
  </w:num>
  <w:num w:numId="33">
    <w:abstractNumId w:val="19"/>
  </w:num>
  <w:num w:numId="34">
    <w:abstractNumId w:val="7"/>
  </w:num>
  <w:num w:numId="35">
    <w:abstractNumId w:val="12"/>
    <w:lvlOverride w:ilvl="0">
      <w:startOverride w:val="1"/>
    </w:lvlOverride>
  </w:num>
  <w:num w:numId="36">
    <w:abstractNumId w:val="12"/>
    <w:lvlOverride w:ilvl="0">
      <w:startOverride w:val="1"/>
    </w:lvlOverride>
  </w:num>
  <w:num w:numId="37">
    <w:abstractNumId w:val="12"/>
    <w:lvlOverride w:ilvl="0">
      <w:startOverride w:val="1"/>
    </w:lvlOverride>
  </w:num>
  <w:num w:numId="38">
    <w:abstractNumId w:val="12"/>
    <w:lvlOverride w:ilvl="0">
      <w:startOverride w:val="1"/>
    </w:lvlOverride>
  </w:num>
  <w:num w:numId="39">
    <w:abstractNumId w:val="12"/>
    <w:lvlOverride w:ilvl="0">
      <w:startOverride w:val="1"/>
    </w:lvlOverride>
  </w:num>
  <w:num w:numId="40">
    <w:abstractNumId w:val="12"/>
    <w:lvlOverride w:ilvl="0">
      <w:startOverride w:val="1"/>
    </w:lvlOverride>
  </w:num>
  <w:num w:numId="41">
    <w:abstractNumId w:val="12"/>
    <w:lvlOverride w:ilvl="0">
      <w:startOverride w:val="1"/>
    </w:lvlOverride>
  </w:num>
  <w:num w:numId="42">
    <w:abstractNumId w:val="12"/>
    <w:lvlOverride w:ilvl="0">
      <w:startOverride w:val="1"/>
    </w:lvlOverride>
  </w:num>
  <w:num w:numId="43">
    <w:abstractNumId w:val="12"/>
    <w:lvlOverride w:ilvl="0">
      <w:startOverride w:val="1"/>
    </w:lvlOverride>
  </w:num>
  <w:num w:numId="44">
    <w:abstractNumId w:val="12"/>
    <w:lvlOverride w:ilvl="0">
      <w:startOverride w:val="1"/>
    </w:lvlOverride>
  </w:num>
  <w:num w:numId="45">
    <w:abstractNumId w:val="12"/>
    <w:lvlOverride w:ilvl="0">
      <w:startOverride w:val="1"/>
    </w:lvlOverride>
  </w:num>
  <w:num w:numId="46">
    <w:abstractNumId w:val="12"/>
    <w:lvlOverride w:ilvl="0">
      <w:startOverride w:val="1"/>
    </w:lvlOverride>
  </w:num>
  <w:num w:numId="47">
    <w:abstractNumId w:val="12"/>
    <w:lvlOverride w:ilvl="0">
      <w:startOverride w:val="1"/>
    </w:lvlOverride>
  </w:num>
  <w:num w:numId="48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attachedTemplate r:id="rId1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222E24"/>
    <w:rsid w:val="00002AD0"/>
    <w:rsid w:val="00011DBB"/>
    <w:rsid w:val="00013EA8"/>
    <w:rsid w:val="00035D8D"/>
    <w:rsid w:val="0005668F"/>
    <w:rsid w:val="000622DA"/>
    <w:rsid w:val="000635BE"/>
    <w:rsid w:val="00077812"/>
    <w:rsid w:val="00086634"/>
    <w:rsid w:val="000B3610"/>
    <w:rsid w:val="000E03B4"/>
    <w:rsid w:val="000E0928"/>
    <w:rsid w:val="000E105B"/>
    <w:rsid w:val="000E149B"/>
    <w:rsid w:val="00103F65"/>
    <w:rsid w:val="0011175D"/>
    <w:rsid w:val="001166FB"/>
    <w:rsid w:val="00172CFE"/>
    <w:rsid w:val="001843D9"/>
    <w:rsid w:val="0019115B"/>
    <w:rsid w:val="001922AA"/>
    <w:rsid w:val="001970E6"/>
    <w:rsid w:val="001C29BA"/>
    <w:rsid w:val="001D33D6"/>
    <w:rsid w:val="001D3EC9"/>
    <w:rsid w:val="001F08E1"/>
    <w:rsid w:val="002111DF"/>
    <w:rsid w:val="00222E24"/>
    <w:rsid w:val="00233040"/>
    <w:rsid w:val="00237F04"/>
    <w:rsid w:val="00267200"/>
    <w:rsid w:val="00276F56"/>
    <w:rsid w:val="00281716"/>
    <w:rsid w:val="00290E1A"/>
    <w:rsid w:val="002A6A16"/>
    <w:rsid w:val="002B6106"/>
    <w:rsid w:val="002C3DEB"/>
    <w:rsid w:val="002E638A"/>
    <w:rsid w:val="002E7B71"/>
    <w:rsid w:val="00302D10"/>
    <w:rsid w:val="00315333"/>
    <w:rsid w:val="003303B0"/>
    <w:rsid w:val="003421CD"/>
    <w:rsid w:val="003431B4"/>
    <w:rsid w:val="003451F5"/>
    <w:rsid w:val="003478ED"/>
    <w:rsid w:val="003506C0"/>
    <w:rsid w:val="00360947"/>
    <w:rsid w:val="00362419"/>
    <w:rsid w:val="003633B6"/>
    <w:rsid w:val="00381D29"/>
    <w:rsid w:val="00382E3D"/>
    <w:rsid w:val="003A3AC2"/>
    <w:rsid w:val="003B3670"/>
    <w:rsid w:val="003C168B"/>
    <w:rsid w:val="00414D61"/>
    <w:rsid w:val="004233DE"/>
    <w:rsid w:val="00447E2C"/>
    <w:rsid w:val="00450D59"/>
    <w:rsid w:val="0048563A"/>
    <w:rsid w:val="004C730E"/>
    <w:rsid w:val="004D38B6"/>
    <w:rsid w:val="004E3AA0"/>
    <w:rsid w:val="004E42A3"/>
    <w:rsid w:val="004F3AFD"/>
    <w:rsid w:val="004F3FD9"/>
    <w:rsid w:val="004F60DD"/>
    <w:rsid w:val="004F6F1B"/>
    <w:rsid w:val="00506B12"/>
    <w:rsid w:val="00514C53"/>
    <w:rsid w:val="005151D9"/>
    <w:rsid w:val="00540B67"/>
    <w:rsid w:val="00544CB6"/>
    <w:rsid w:val="00565D48"/>
    <w:rsid w:val="005A19FD"/>
    <w:rsid w:val="005A43A4"/>
    <w:rsid w:val="005A4BCB"/>
    <w:rsid w:val="005B3010"/>
    <w:rsid w:val="005D05E2"/>
    <w:rsid w:val="005D23CB"/>
    <w:rsid w:val="005E792C"/>
    <w:rsid w:val="0060305C"/>
    <w:rsid w:val="006035E1"/>
    <w:rsid w:val="00614554"/>
    <w:rsid w:val="006173E5"/>
    <w:rsid w:val="00622CDB"/>
    <w:rsid w:val="00635963"/>
    <w:rsid w:val="006444CE"/>
    <w:rsid w:val="006568AA"/>
    <w:rsid w:val="00664F1B"/>
    <w:rsid w:val="00675F32"/>
    <w:rsid w:val="00677AF2"/>
    <w:rsid w:val="00677EBB"/>
    <w:rsid w:val="00680768"/>
    <w:rsid w:val="00682D05"/>
    <w:rsid w:val="0068661C"/>
    <w:rsid w:val="00692105"/>
    <w:rsid w:val="006B7F44"/>
    <w:rsid w:val="006C3E1F"/>
    <w:rsid w:val="006C4A90"/>
    <w:rsid w:val="006E3F93"/>
    <w:rsid w:val="006E7F46"/>
    <w:rsid w:val="006F3ECD"/>
    <w:rsid w:val="00702304"/>
    <w:rsid w:val="00707CC1"/>
    <w:rsid w:val="00715FA5"/>
    <w:rsid w:val="0072449F"/>
    <w:rsid w:val="00754CF2"/>
    <w:rsid w:val="00755F34"/>
    <w:rsid w:val="007703C7"/>
    <w:rsid w:val="00791275"/>
    <w:rsid w:val="00792F0C"/>
    <w:rsid w:val="00796A77"/>
    <w:rsid w:val="00797529"/>
    <w:rsid w:val="007B70EC"/>
    <w:rsid w:val="007C48F7"/>
    <w:rsid w:val="007C6DAF"/>
    <w:rsid w:val="007C71B4"/>
    <w:rsid w:val="007F0CE8"/>
    <w:rsid w:val="008179CB"/>
    <w:rsid w:val="00824E07"/>
    <w:rsid w:val="008253FB"/>
    <w:rsid w:val="0084637C"/>
    <w:rsid w:val="00856A6A"/>
    <w:rsid w:val="00874276"/>
    <w:rsid w:val="00874E97"/>
    <w:rsid w:val="00881D59"/>
    <w:rsid w:val="008820FA"/>
    <w:rsid w:val="00884387"/>
    <w:rsid w:val="00885620"/>
    <w:rsid w:val="008C71D9"/>
    <w:rsid w:val="008D45DE"/>
    <w:rsid w:val="008D71E5"/>
    <w:rsid w:val="008E7225"/>
    <w:rsid w:val="008F55F8"/>
    <w:rsid w:val="0093363A"/>
    <w:rsid w:val="009345C5"/>
    <w:rsid w:val="00943C8B"/>
    <w:rsid w:val="009441C6"/>
    <w:rsid w:val="009513AB"/>
    <w:rsid w:val="00974D51"/>
    <w:rsid w:val="009760DA"/>
    <w:rsid w:val="009804F5"/>
    <w:rsid w:val="00985F78"/>
    <w:rsid w:val="00994EE8"/>
    <w:rsid w:val="009A553C"/>
    <w:rsid w:val="009C37E9"/>
    <w:rsid w:val="009C4905"/>
    <w:rsid w:val="009D7662"/>
    <w:rsid w:val="009E766A"/>
    <w:rsid w:val="009F1FEE"/>
    <w:rsid w:val="009F4090"/>
    <w:rsid w:val="00A04E88"/>
    <w:rsid w:val="00A268AC"/>
    <w:rsid w:val="00A36880"/>
    <w:rsid w:val="00A90353"/>
    <w:rsid w:val="00AA5439"/>
    <w:rsid w:val="00AB2577"/>
    <w:rsid w:val="00AB63E5"/>
    <w:rsid w:val="00AC25C8"/>
    <w:rsid w:val="00AC677F"/>
    <w:rsid w:val="00AD68DA"/>
    <w:rsid w:val="00AE230A"/>
    <w:rsid w:val="00AE6161"/>
    <w:rsid w:val="00AE7FE8"/>
    <w:rsid w:val="00B27588"/>
    <w:rsid w:val="00B275DF"/>
    <w:rsid w:val="00B668C3"/>
    <w:rsid w:val="00B742E3"/>
    <w:rsid w:val="00B82EE9"/>
    <w:rsid w:val="00B91AED"/>
    <w:rsid w:val="00B96A23"/>
    <w:rsid w:val="00BB207D"/>
    <w:rsid w:val="00C0089A"/>
    <w:rsid w:val="00C02DBD"/>
    <w:rsid w:val="00C060D7"/>
    <w:rsid w:val="00C33129"/>
    <w:rsid w:val="00C41DFF"/>
    <w:rsid w:val="00C4293F"/>
    <w:rsid w:val="00C44195"/>
    <w:rsid w:val="00C461BE"/>
    <w:rsid w:val="00C601D0"/>
    <w:rsid w:val="00C64CC1"/>
    <w:rsid w:val="00C75ABC"/>
    <w:rsid w:val="00C93398"/>
    <w:rsid w:val="00CC4082"/>
    <w:rsid w:val="00CC6004"/>
    <w:rsid w:val="00CE2171"/>
    <w:rsid w:val="00CF435B"/>
    <w:rsid w:val="00D1685E"/>
    <w:rsid w:val="00D27078"/>
    <w:rsid w:val="00D33B13"/>
    <w:rsid w:val="00D47246"/>
    <w:rsid w:val="00D76F4F"/>
    <w:rsid w:val="00D82B0F"/>
    <w:rsid w:val="00DA2348"/>
    <w:rsid w:val="00DA42A3"/>
    <w:rsid w:val="00DA58C6"/>
    <w:rsid w:val="00DE71D2"/>
    <w:rsid w:val="00DF657C"/>
    <w:rsid w:val="00E11FAE"/>
    <w:rsid w:val="00E40261"/>
    <w:rsid w:val="00E4685E"/>
    <w:rsid w:val="00E52133"/>
    <w:rsid w:val="00E66821"/>
    <w:rsid w:val="00E80210"/>
    <w:rsid w:val="00E9793B"/>
    <w:rsid w:val="00EA52E4"/>
    <w:rsid w:val="00EB336B"/>
    <w:rsid w:val="00EC24E8"/>
    <w:rsid w:val="00EE21A0"/>
    <w:rsid w:val="00EF4C8A"/>
    <w:rsid w:val="00F036DC"/>
    <w:rsid w:val="00F362DE"/>
    <w:rsid w:val="00F51DA2"/>
    <w:rsid w:val="00F7064F"/>
    <w:rsid w:val="00F84F40"/>
    <w:rsid w:val="00FC6E9C"/>
    <w:rsid w:val="00FC7371"/>
    <w:rsid w:val="00FE48A3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A90921E"/>
  <w15:chartTrackingRefBased/>
  <w15:docId w15:val="{8760AECC-0DB5-473A-9A98-72577A86F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E24"/>
    <w:pPr>
      <w:spacing w:after="240" w:line="260" w:lineRule="exact"/>
      <w:jc w:val="both"/>
    </w:pPr>
    <w:rPr>
      <w:rFonts w:ascii="Book Antiqua" w:eastAsia="Times New Roman" w:hAnsi="Book Antiqua" w:cs="Times New Roman"/>
      <w:sz w:val="20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791275"/>
    <w:pPr>
      <w:spacing w:after="240"/>
      <w:jc w:val="center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791275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BB207D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BB207D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1D33D6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BB207D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BB207D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BB207D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BB20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B207D"/>
    <w:rPr>
      <w:rFonts w:ascii="Book Antiqua" w:eastAsia="Times New Roman" w:hAnsi="Book Antiqua" w:cs="Times New Roman"/>
      <w:i/>
      <w:sz w:val="20"/>
      <w:szCs w:val="20"/>
      <w:lang w:eastAsia="en-AU"/>
    </w:rPr>
  </w:style>
  <w:style w:type="paragraph" w:styleId="Footer">
    <w:name w:val="footer"/>
    <w:basedOn w:val="FooterBase"/>
    <w:link w:val="FooterChar"/>
    <w:rsid w:val="00BB20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B207D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DLMSecurityHeaderChar">
    <w:name w:val="DLM Security Header Char"/>
    <w:basedOn w:val="HeaderChar"/>
    <w:link w:val="DLMSecurity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DLMSecurityFooterChar">
    <w:name w:val="DLM Security Footer Char"/>
    <w:basedOn w:val="HeaderChar"/>
    <w:link w:val="DLMSecurity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11175D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BB207D"/>
    <w:rPr>
      <w:i/>
    </w:rPr>
  </w:style>
  <w:style w:type="paragraph" w:customStyle="1" w:styleId="AlphaParagraph">
    <w:name w:val="Alpha Paragraph"/>
    <w:basedOn w:val="Normal"/>
    <w:rsid w:val="00BB207D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BB207D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AppendixHeading">
    <w:name w:val="Appendix Heading"/>
    <w:basedOn w:val="HeadingBase"/>
    <w:rsid w:val="00BB207D"/>
    <w:pPr>
      <w:spacing w:after="240"/>
      <w:jc w:val="center"/>
      <w:outlineLvl w:val="3"/>
    </w:pPr>
    <w:rPr>
      <w:b/>
      <w:smallCaps/>
      <w:sz w:val="30"/>
    </w:rPr>
  </w:style>
  <w:style w:type="paragraph" w:styleId="BalloonText">
    <w:name w:val="Balloon Text"/>
    <w:basedOn w:val="Normal"/>
    <w:link w:val="BalloonTextChar"/>
    <w:rsid w:val="00BB20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207D"/>
    <w:rPr>
      <w:rFonts w:ascii="Tahoma" w:eastAsia="Times New Roman" w:hAnsi="Tahoma" w:cs="Tahoma"/>
      <w:sz w:val="16"/>
      <w:szCs w:val="16"/>
      <w:lang w:eastAsia="en-AU"/>
    </w:rPr>
  </w:style>
  <w:style w:type="paragraph" w:customStyle="1" w:styleId="BlockedQuotation">
    <w:name w:val="Blocked Quotation"/>
    <w:basedOn w:val="Normal"/>
    <w:rsid w:val="00BB207D"/>
    <w:pPr>
      <w:ind w:left="567"/>
    </w:pPr>
  </w:style>
  <w:style w:type="paragraph" w:customStyle="1" w:styleId="BoxText">
    <w:name w:val="Box Text"/>
    <w:basedOn w:val="Normal"/>
    <w:qFormat/>
    <w:rsid w:val="00BB207D"/>
    <w:pPr>
      <w:spacing w:before="120" w:after="120" w:line="240" w:lineRule="auto"/>
    </w:pPr>
  </w:style>
  <w:style w:type="paragraph" w:customStyle="1" w:styleId="BoxBullet">
    <w:name w:val="Box Bullet"/>
    <w:basedOn w:val="BoxText"/>
    <w:rsid w:val="00BB207D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BB207D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BB207D"/>
    <w:rPr>
      <w:rFonts w:ascii="Arial" w:eastAsia="Times New Roman" w:hAnsi="Arial" w:cs="Times New Roman"/>
      <w:bCs/>
      <w:sz w:val="20"/>
      <w:lang w:eastAsia="en-AU"/>
    </w:rPr>
  </w:style>
  <w:style w:type="paragraph" w:customStyle="1" w:styleId="BoxSubHeading">
    <w:name w:val="Box Sub Heading"/>
    <w:basedOn w:val="Heading6"/>
    <w:rsid w:val="00BB207D"/>
    <w:pPr>
      <w:spacing w:before="120" w:after="40"/>
    </w:pPr>
  </w:style>
  <w:style w:type="paragraph" w:customStyle="1" w:styleId="Bullet">
    <w:name w:val="Bullet"/>
    <w:basedOn w:val="Normal"/>
    <w:qFormat/>
    <w:rsid w:val="00BB207D"/>
    <w:pPr>
      <w:numPr>
        <w:numId w:val="7"/>
      </w:numPr>
    </w:pPr>
  </w:style>
  <w:style w:type="paragraph" w:styleId="Caption">
    <w:name w:val="caption"/>
    <w:basedOn w:val="Normal"/>
    <w:next w:val="Normal"/>
    <w:rsid w:val="00BB207D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0E149B"/>
    <w:pPr>
      <w:keepNext w:val="0"/>
      <w:tabs>
        <w:tab w:val="left" w:pos="709"/>
      </w:tabs>
      <w:ind w:left="709" w:hanging="709"/>
      <w:jc w:val="both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link w:val="ChartandTableFootnoteAlphaChar"/>
    <w:rsid w:val="00BB207D"/>
    <w:pPr>
      <w:keepNext w:val="0"/>
      <w:numPr>
        <w:numId w:val="4"/>
      </w:numPr>
      <w:jc w:val="both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BB207D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BB207D"/>
    <w:pPr>
      <w:jc w:val="center"/>
    </w:pPr>
    <w:rPr>
      <w:sz w:val="20"/>
    </w:rPr>
  </w:style>
  <w:style w:type="paragraph" w:customStyle="1" w:styleId="ChartHeading">
    <w:name w:val="Chart Heading"/>
    <w:basedOn w:val="HeadingBase"/>
    <w:next w:val="ChartGraphic"/>
    <w:qFormat/>
    <w:rsid w:val="00BB207D"/>
    <w:pPr>
      <w:spacing w:before="120" w:after="20"/>
      <w:jc w:val="center"/>
    </w:pPr>
    <w:rPr>
      <w:b/>
      <w:sz w:val="20"/>
    </w:rPr>
  </w:style>
  <w:style w:type="paragraph" w:customStyle="1" w:styleId="ChartMainHeading">
    <w:name w:val="Chart Main Heading"/>
    <w:basedOn w:val="Normal"/>
    <w:next w:val="ChartGraphic"/>
    <w:rsid w:val="00BB207D"/>
    <w:pPr>
      <w:keepNext/>
      <w:spacing w:before="120" w:after="20" w:line="240" w:lineRule="auto"/>
      <w:jc w:val="center"/>
    </w:pPr>
    <w:rPr>
      <w:rFonts w:ascii="Arial Bold" w:hAnsi="Arial Bold"/>
      <w:b/>
    </w:rPr>
  </w:style>
  <w:style w:type="paragraph" w:customStyle="1" w:styleId="ChartSecondHeading">
    <w:name w:val="Chart Second Heading"/>
    <w:basedOn w:val="HeadingBase"/>
    <w:next w:val="ChartGraphic"/>
    <w:rsid w:val="00BB207D"/>
    <w:pPr>
      <w:spacing w:before="60"/>
      <w:jc w:val="center"/>
    </w:pPr>
    <w:rPr>
      <w:sz w:val="20"/>
    </w:rPr>
  </w:style>
  <w:style w:type="character" w:styleId="CommentReference">
    <w:name w:val="annotation reference"/>
    <w:basedOn w:val="DefaultParagraphFont"/>
    <w:semiHidden/>
    <w:rsid w:val="00BB207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B207D"/>
  </w:style>
  <w:style w:type="character" w:customStyle="1" w:styleId="CommentTextChar">
    <w:name w:val="Comment Text Char"/>
    <w:basedOn w:val="DefaultParagraphFont"/>
    <w:link w:val="CommentText"/>
    <w:semiHidden/>
    <w:rsid w:val="00BB207D"/>
    <w:rPr>
      <w:rFonts w:ascii="Book Antiqua" w:eastAsia="Times New Roman" w:hAnsi="Book Antiqua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B2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207D"/>
    <w:rPr>
      <w:rFonts w:ascii="Book Antiqua" w:eastAsia="Times New Roman" w:hAnsi="Book Antiqua" w:cs="Times New Roman"/>
      <w:b/>
      <w:bCs/>
      <w:sz w:val="20"/>
      <w:szCs w:val="20"/>
      <w:lang w:eastAsia="en-AU"/>
    </w:rPr>
  </w:style>
  <w:style w:type="paragraph" w:customStyle="1" w:styleId="ContentsHeading">
    <w:name w:val="Contents Heading"/>
    <w:basedOn w:val="HeadingBase"/>
    <w:next w:val="Normal"/>
    <w:rsid w:val="008253FB"/>
    <w:pPr>
      <w:spacing w:after="720"/>
      <w:jc w:val="center"/>
    </w:pPr>
    <w:rPr>
      <w:rFonts w:ascii="Arial Bold" w:hAnsi="Arial Bold"/>
      <w:b/>
      <w:sz w:val="36"/>
    </w:rPr>
  </w:style>
  <w:style w:type="paragraph" w:customStyle="1" w:styleId="ContentsnoToC">
    <w:name w:val="Contents no ToC"/>
    <w:basedOn w:val="ContentsHeading"/>
    <w:rsid w:val="00BB207D"/>
  </w:style>
  <w:style w:type="paragraph" w:customStyle="1" w:styleId="Dash">
    <w:name w:val="Dash"/>
    <w:basedOn w:val="Normal"/>
    <w:qFormat/>
    <w:rsid w:val="00BB207D"/>
    <w:pPr>
      <w:numPr>
        <w:ilvl w:val="1"/>
        <w:numId w:val="7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BB207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BB207D"/>
    <w:rPr>
      <w:rFonts w:ascii="Tahoma" w:eastAsia="Times New Roman" w:hAnsi="Tahoma" w:cs="Tahoma"/>
      <w:sz w:val="20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BB207D"/>
    <w:pPr>
      <w:numPr>
        <w:ilvl w:val="2"/>
        <w:numId w:val="7"/>
      </w:numPr>
      <w:tabs>
        <w:tab w:val="clear" w:pos="850"/>
        <w:tab w:val="num" w:pos="360"/>
        <w:tab w:val="left" w:pos="851"/>
      </w:tabs>
    </w:pPr>
  </w:style>
  <w:style w:type="character" w:styleId="EndnoteReference">
    <w:name w:val="endnote reference"/>
    <w:basedOn w:val="DefaultParagraphFont"/>
    <w:unhideWhenUsed/>
    <w:rsid w:val="00BB207D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BB207D"/>
  </w:style>
  <w:style w:type="character" w:customStyle="1" w:styleId="EndnoteTextChar">
    <w:name w:val="Endnote Text Char"/>
    <w:basedOn w:val="DefaultParagraphFont"/>
    <w:link w:val="EndnoteText"/>
    <w:rsid w:val="00BB207D"/>
    <w:rPr>
      <w:rFonts w:ascii="Book Antiqua" w:eastAsia="Times New Roman" w:hAnsi="Book Antiqua" w:cs="Times New Roman"/>
      <w:sz w:val="20"/>
      <w:szCs w:val="20"/>
      <w:lang w:eastAsia="en-AU"/>
    </w:rPr>
  </w:style>
  <w:style w:type="paragraph" w:customStyle="1" w:styleId="FigureHeading">
    <w:name w:val="Figure Heading"/>
    <w:basedOn w:val="HeadingBase"/>
    <w:next w:val="ChartGraphic"/>
    <w:rsid w:val="00BB207D"/>
    <w:pPr>
      <w:spacing w:before="120" w:after="20"/>
    </w:pPr>
    <w:rPr>
      <w:b/>
      <w:sz w:val="20"/>
    </w:rPr>
  </w:style>
  <w:style w:type="paragraph" w:customStyle="1" w:styleId="FooterBase">
    <w:name w:val="Footer Base"/>
    <w:rsid w:val="00BB207D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FooterEven">
    <w:name w:val="Footer Even"/>
    <w:basedOn w:val="Footer"/>
    <w:rsid w:val="0011175D"/>
    <w:pPr>
      <w:pBdr>
        <w:top w:val="single" w:sz="4" w:space="10" w:color="0364C3" w:themeColor="accent1"/>
      </w:pBdr>
      <w:jc w:val="left"/>
    </w:pPr>
    <w:rPr>
      <w:sz w:val="18"/>
    </w:rPr>
  </w:style>
  <w:style w:type="paragraph" w:customStyle="1" w:styleId="FooterOdd">
    <w:name w:val="Footer Odd"/>
    <w:basedOn w:val="Footer"/>
    <w:rsid w:val="0011175D"/>
    <w:pPr>
      <w:pBdr>
        <w:top w:val="single" w:sz="4" w:space="10" w:color="0364C3" w:themeColor="accent1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BB207D"/>
    <w:rPr>
      <w:vertAlign w:val="superscript"/>
    </w:rPr>
  </w:style>
  <w:style w:type="paragraph" w:styleId="FootnoteText">
    <w:name w:val="footnote text"/>
    <w:basedOn w:val="Normal"/>
    <w:link w:val="FootnoteTextChar"/>
    <w:rsid w:val="001D33D6"/>
    <w:pPr>
      <w:tabs>
        <w:tab w:val="left" w:pos="284"/>
      </w:tabs>
      <w:spacing w:after="12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1D33D6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BB207D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11175D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BB207D"/>
  </w:style>
  <w:style w:type="paragraph" w:customStyle="1" w:styleId="HeaderOdd">
    <w:name w:val="Header Odd"/>
    <w:basedOn w:val="HeaderBase"/>
    <w:rsid w:val="00BB207D"/>
    <w:pPr>
      <w:jc w:val="right"/>
    </w:pPr>
  </w:style>
  <w:style w:type="character" w:customStyle="1" w:styleId="Heading1Char">
    <w:name w:val="Heading 1 Char"/>
    <w:basedOn w:val="DefaultParagraphFont"/>
    <w:link w:val="Heading1"/>
    <w:rsid w:val="00791275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791275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BB207D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BB207D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BB207D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1D33D6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BB207D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BB207D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BB207D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BB207D"/>
    <w:rPr>
      <w:color w:val="0000FF"/>
      <w:u w:val="single"/>
    </w:rPr>
  </w:style>
  <w:style w:type="paragraph" w:styleId="Index1">
    <w:name w:val="index 1"/>
    <w:basedOn w:val="Normal"/>
    <w:next w:val="Normal"/>
    <w:rsid w:val="00BB207D"/>
    <w:pPr>
      <w:ind w:left="200" w:hanging="200"/>
    </w:pPr>
  </w:style>
  <w:style w:type="paragraph" w:styleId="Index2">
    <w:name w:val="index 2"/>
    <w:basedOn w:val="Normal"/>
    <w:next w:val="Normal"/>
    <w:rsid w:val="00BB207D"/>
    <w:pPr>
      <w:ind w:left="400" w:hanging="200"/>
    </w:pPr>
  </w:style>
  <w:style w:type="paragraph" w:styleId="Index3">
    <w:name w:val="index 3"/>
    <w:basedOn w:val="Normal"/>
    <w:next w:val="Normal"/>
    <w:rsid w:val="00BB207D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BB207D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BB207D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BB207D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BB207D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BB207D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BB207D"/>
    <w:pPr>
      <w:ind w:left="1800" w:hanging="200"/>
    </w:pPr>
  </w:style>
  <w:style w:type="paragraph" w:styleId="IndexHeading">
    <w:name w:val="index heading"/>
    <w:basedOn w:val="Normal"/>
    <w:next w:val="Index1"/>
    <w:rsid w:val="00BB207D"/>
    <w:rPr>
      <w:rFonts w:ascii="Arial Bold" w:hAnsi="Arial Bold" w:cs="Arial"/>
      <w:b/>
      <w:bCs/>
      <w:color w:val="002B54"/>
    </w:rPr>
  </w:style>
  <w:style w:type="paragraph" w:styleId="MacroText">
    <w:name w:val="macro"/>
    <w:link w:val="MacroTextChar"/>
    <w:unhideWhenUsed/>
    <w:rsid w:val="00BB2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BB207D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BB207D"/>
    <w:pPr>
      <w:ind w:left="567"/>
    </w:pPr>
  </w:style>
  <w:style w:type="paragraph" w:customStyle="1" w:styleId="NoteTableHeading">
    <w:name w:val="Note Table Heading"/>
    <w:basedOn w:val="HeadingBase"/>
    <w:next w:val="Normal"/>
    <w:rsid w:val="00BB207D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BB207D"/>
    <w:pPr>
      <w:spacing w:before="120" w:after="120" w:line="240" w:lineRule="auto"/>
    </w:pPr>
  </w:style>
  <w:style w:type="character" w:styleId="PageNumber">
    <w:name w:val="page number"/>
    <w:basedOn w:val="DefaultParagraphFont"/>
    <w:rsid w:val="00BB207D"/>
    <w:rPr>
      <w:rFonts w:ascii="Arial" w:hAnsi="Arial" w:cs="Arial"/>
    </w:rPr>
  </w:style>
  <w:style w:type="paragraph" w:customStyle="1" w:styleId="SingleParagraph">
    <w:name w:val="Single Paragraph"/>
    <w:basedOn w:val="Normal"/>
    <w:rsid w:val="00BB207D"/>
    <w:pPr>
      <w:spacing w:after="0"/>
    </w:pPr>
  </w:style>
  <w:style w:type="paragraph" w:customStyle="1" w:styleId="Source">
    <w:name w:val="Source"/>
    <w:basedOn w:val="Normal"/>
    <w:rsid w:val="000E149B"/>
    <w:pPr>
      <w:tabs>
        <w:tab w:val="left" w:pos="709"/>
      </w:tabs>
      <w:spacing w:line="240" w:lineRule="auto"/>
      <w:ind w:left="709" w:hanging="709"/>
    </w:pPr>
    <w:rPr>
      <w:rFonts w:ascii="Arial" w:hAnsi="Arial"/>
      <w:sz w:val="16"/>
    </w:rPr>
  </w:style>
  <w:style w:type="paragraph" w:customStyle="1" w:styleId="SourceBox">
    <w:name w:val="Source Box"/>
    <w:basedOn w:val="Source"/>
    <w:rsid w:val="00BB207D"/>
    <w:pPr>
      <w:spacing w:after="120"/>
    </w:pPr>
  </w:style>
  <w:style w:type="paragraph" w:customStyle="1" w:styleId="TableColumnHeadingBase">
    <w:name w:val="Table Column Heading Base"/>
    <w:basedOn w:val="Normal"/>
    <w:rsid w:val="00BB207D"/>
    <w:pPr>
      <w:spacing w:before="40" w:after="40" w:line="240" w:lineRule="auto"/>
      <w:jc w:val="left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BB207D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BB207D"/>
  </w:style>
  <w:style w:type="paragraph" w:customStyle="1" w:styleId="TableColumnHeadingRight">
    <w:name w:val="Table Column Heading Right"/>
    <w:basedOn w:val="TableColumnHeadingBase"/>
    <w:next w:val="Normal"/>
    <w:rsid w:val="00BB207D"/>
    <w:pPr>
      <w:jc w:val="right"/>
    </w:pPr>
  </w:style>
  <w:style w:type="paragraph" w:customStyle="1" w:styleId="TableColumnHeadingS118pt">
    <w:name w:val="Table Column Heading S11 8 pt"/>
    <w:basedOn w:val="TableColumnHeadingBase"/>
    <w:rsid w:val="00BB207D"/>
    <w:pPr>
      <w:spacing w:after="0"/>
    </w:pPr>
    <w:rPr>
      <w:rFonts w:ascii="Arial" w:hAnsi="Arial"/>
    </w:rPr>
  </w:style>
  <w:style w:type="paragraph" w:customStyle="1" w:styleId="TableColumnHeadingS119pt">
    <w:name w:val="Table Column Heading S11 9 pt"/>
    <w:basedOn w:val="TableColumnHeadingBase"/>
    <w:rsid w:val="00BB207D"/>
    <w:pPr>
      <w:spacing w:before="60" w:after="60"/>
    </w:pPr>
    <w:rPr>
      <w:rFonts w:ascii="Arial" w:hAnsi="Arial"/>
      <w:sz w:val="18"/>
    </w:rPr>
  </w:style>
  <w:style w:type="paragraph" w:customStyle="1" w:styleId="TableGraphic">
    <w:name w:val="Table Graphic"/>
    <w:basedOn w:val="Normal"/>
    <w:next w:val="Normal"/>
    <w:rsid w:val="00BB207D"/>
    <w:pPr>
      <w:spacing w:after="0" w:line="240" w:lineRule="auto"/>
      <w:ind w:right="-113"/>
    </w:pPr>
  </w:style>
  <w:style w:type="table" w:styleId="TableGrid">
    <w:name w:val="Table Grid"/>
    <w:basedOn w:val="TableNormal"/>
    <w:rsid w:val="00BB207D"/>
    <w:pPr>
      <w:spacing w:after="240" w:line="260" w:lineRule="exact"/>
      <w:jc w:val="both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BB207D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BB207D"/>
    <w:pPr>
      <w:spacing w:before="120" w:after="20"/>
    </w:pPr>
    <w:rPr>
      <w:rFonts w:ascii="Arial Bold" w:hAnsi="Arial Bold"/>
      <w:b/>
      <w:sz w:val="20"/>
    </w:rPr>
  </w:style>
  <w:style w:type="paragraph" w:styleId="TableofAuthorities">
    <w:name w:val="table of authorities"/>
    <w:basedOn w:val="Normal"/>
    <w:next w:val="Normal"/>
    <w:rsid w:val="00BB207D"/>
    <w:pPr>
      <w:ind w:left="200" w:hanging="200"/>
    </w:pPr>
  </w:style>
  <w:style w:type="paragraph" w:styleId="TableofFigures">
    <w:name w:val="table of figures"/>
    <w:basedOn w:val="Normal"/>
    <w:next w:val="Normal"/>
    <w:rsid w:val="00BB207D"/>
  </w:style>
  <w:style w:type="paragraph" w:customStyle="1" w:styleId="TableTextBase">
    <w:name w:val="Table Text Base"/>
    <w:basedOn w:val="Normal"/>
    <w:rsid w:val="00BB207D"/>
    <w:pPr>
      <w:spacing w:before="20" w:after="20" w:line="240" w:lineRule="auto"/>
      <w:jc w:val="left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BB207D"/>
    <w:pPr>
      <w:jc w:val="center"/>
    </w:pPr>
  </w:style>
  <w:style w:type="paragraph" w:customStyle="1" w:styleId="TableTextIndented">
    <w:name w:val="Table Text Indented"/>
    <w:basedOn w:val="TableTextBase"/>
    <w:rsid w:val="00BB207D"/>
    <w:pPr>
      <w:ind w:left="284"/>
    </w:pPr>
  </w:style>
  <w:style w:type="paragraph" w:customStyle="1" w:styleId="TableTextLeft">
    <w:name w:val="Table Text Left"/>
    <w:basedOn w:val="TableTextBase"/>
    <w:rsid w:val="00BB207D"/>
  </w:style>
  <w:style w:type="paragraph" w:customStyle="1" w:styleId="TableTextRight">
    <w:name w:val="Table Text Right"/>
    <w:basedOn w:val="TableTextBase"/>
    <w:rsid w:val="00BB207D"/>
    <w:pPr>
      <w:jc w:val="right"/>
    </w:pPr>
  </w:style>
  <w:style w:type="paragraph" w:styleId="TOAHeading">
    <w:name w:val="toa heading"/>
    <w:basedOn w:val="Normal"/>
    <w:next w:val="Normal"/>
    <w:rsid w:val="00BB207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6C3E1F"/>
    <w:pPr>
      <w:tabs>
        <w:tab w:val="right" w:leader="dot" w:pos="7700"/>
      </w:tabs>
      <w:spacing w:before="240"/>
      <w:ind w:right="851"/>
    </w:pPr>
    <w:rPr>
      <w:rFonts w:ascii="Arial Bold" w:hAnsi="Arial Bold"/>
      <w:b/>
      <w:sz w:val="22"/>
    </w:rPr>
  </w:style>
  <w:style w:type="paragraph" w:styleId="TOC2">
    <w:name w:val="toc 2"/>
    <w:basedOn w:val="HeadingBase"/>
    <w:next w:val="Normal"/>
    <w:uiPriority w:val="2"/>
    <w:rsid w:val="00BB207D"/>
    <w:pPr>
      <w:tabs>
        <w:tab w:val="left" w:pos="992"/>
        <w:tab w:val="right" w:leader="dot" w:pos="7700"/>
      </w:tabs>
      <w:spacing w:before="40"/>
      <w:ind w:left="851" w:right="851" w:hanging="851"/>
    </w:pPr>
    <w:rPr>
      <w:sz w:val="20"/>
    </w:rPr>
  </w:style>
  <w:style w:type="paragraph" w:styleId="TOC3">
    <w:name w:val="toc 3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BB207D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BB207D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BB207D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BB207D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BB207D"/>
    <w:pPr>
      <w:ind w:left="1600"/>
    </w:pPr>
  </w:style>
  <w:style w:type="paragraph" w:customStyle="1" w:styleId="TPHeading1">
    <w:name w:val="TP Heading 1"/>
    <w:basedOn w:val="HeadingBase"/>
    <w:semiHidden/>
    <w:rsid w:val="00BB207D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BB207D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BB207D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BB207D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BB207D"/>
    <w:pPr>
      <w:spacing w:after="120"/>
    </w:pPr>
  </w:style>
  <w:style w:type="paragraph" w:customStyle="1" w:styleId="TPHEADING3space">
    <w:name w:val="TP HEADING 3 space"/>
    <w:basedOn w:val="TPHeading3"/>
    <w:semiHidden/>
    <w:rsid w:val="00BB207D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BB207D"/>
    <w:rPr>
      <w:sz w:val="20"/>
    </w:rPr>
  </w:style>
  <w:style w:type="paragraph" w:customStyle="1" w:styleId="TPHEADING4space">
    <w:name w:val="TP HEADING 4 space"/>
    <w:basedOn w:val="TPHEADING3space"/>
    <w:semiHidden/>
    <w:rsid w:val="00BB207D"/>
  </w:style>
  <w:style w:type="paragraph" w:customStyle="1" w:styleId="Boxcontinuedover">
    <w:name w:val="Box continued over"/>
    <w:basedOn w:val="BoxText"/>
    <w:qFormat/>
    <w:rsid w:val="0011175D"/>
    <w:pPr>
      <w:spacing w:before="240" w:after="0"/>
      <w:jc w:val="right"/>
    </w:pPr>
    <w:rPr>
      <w:rFonts w:ascii="Arial" w:hAnsi="Arial"/>
      <w:b/>
      <w:bCs/>
      <w:sz w:val="18"/>
      <w:szCs w:val="16"/>
    </w:rPr>
  </w:style>
  <w:style w:type="character" w:customStyle="1" w:styleId="ChartandTableFootnoteAlphaChar">
    <w:name w:val="Chart and Table Footnote Alpha Char"/>
    <w:link w:val="ChartandTableFootnoteAlpha"/>
    <w:rsid w:val="00222E24"/>
    <w:rPr>
      <w:rFonts w:ascii="Arial" w:eastAsia="Times New Roman" w:hAnsi="Arial" w:cs="Times New Roman"/>
      <w:color w:val="000000"/>
      <w:sz w:val="16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222E2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22E2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reasury\Workgroup%20Templates\Publications\Budget%20Template.dotm" TargetMode="External"/></Relationships>
</file>

<file path=word/theme/theme1.xml><?xml version="1.0" encoding="utf-8"?>
<a:theme xmlns:a="http://schemas.openxmlformats.org/drawingml/2006/main" name="Office Theme">
  <a:themeElements>
    <a:clrScheme name="Budget_UPDATE">
      <a:dk1>
        <a:sysClr val="windowText" lastClr="000000"/>
      </a:dk1>
      <a:lt1>
        <a:sysClr val="window" lastClr="FFFFFF"/>
      </a:lt1>
      <a:dk2>
        <a:srgbClr val="00487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18" ma:contentTypeDescription="Create a new document." ma:contentTypeScope="" ma:versionID="0bcec5cdd4fc2bcd38b1ebddd58f9446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27686311e875074a3b9aff581e27b08e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Not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tatus" ma:index="12" nillable="true" ma:displayName="Status" ma:format="Dropdown" ma:internalName="Status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13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tatus xmlns="9115ddca-c623-419f-a3c0-6a1c58c4dac8" xsi:nil="true"/>
    <Notes xmlns="9115ddca-c623-419f-a3c0-6a1c58c4dac8" xsi:nil="true"/>
    <_Flow_SignoffStatus xmlns="9115ddca-c623-419f-a3c0-6a1c58c4dac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DB42A-7574-46BE-A4FE-5C3CB1CFB9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7BCF7E-3C67-4F35-88D8-8F86C845E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51ED69-2989-497C-B4A0-D27B3EECF97D}">
  <ds:schemaRefs>
    <ds:schemaRef ds:uri="http://purl.org/dc/terms/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9115ddca-c623-419f-a3c0-6a1c58c4dac8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8E3B494-7205-4309-A58C-9FF2D971E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Budget Template.dotm</Template>
  <TotalTime>178</TotalTime>
  <Pages>12</Pages>
  <Words>2163</Words>
  <Characters>12333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3</vt:lpstr>
    </vt:vector>
  </TitlesOfParts>
  <Company>Australian Government - The Treasury</Company>
  <LinksUpToDate>false</LinksUpToDate>
  <CharactersWithSpaces>14468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3</dc:title>
  <dc:subject>Appendix D: Debt transactions</dc:subject>
  <dc:creator>Australian Government</dc:creator>
  <cp:keywords/>
  <dc:description/>
  <cp:lastModifiedBy>Palmer, Selene</cp:lastModifiedBy>
  <cp:revision>72</cp:revision>
  <cp:lastPrinted>2022-03-29T23:24:00Z</cp:lastPrinted>
  <dcterms:created xsi:type="dcterms:W3CDTF">2022-02-22T00:38:00Z</dcterms:created>
  <dcterms:modified xsi:type="dcterms:W3CDTF">2022-03-29T23:24:00Z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Classification">
    <vt:lpwstr>Protected</vt:lpwstr>
  </property>
  <property fmtid="{D5CDD505-2E9C-101B-9397-08002B2CF9AE}" pid="3" name="DLMSecurityClassification">
    <vt:lpwstr>Sensitive:  Cabinet</vt:lpwstr>
  </property>
  <property fmtid="{D5CDD505-2E9C-101B-9397-08002B2CF9AE}" pid="4" name="ContentTypeId">
    <vt:lpwstr>0x010100DA4EFA3CD0C9384883E202483A01CFD0</vt:lpwstr>
  </property>
</Properties>
</file>