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0E88" w14:textId="50A22955" w:rsidR="00C5436D" w:rsidRPr="002D2E80" w:rsidRDefault="00C5436D" w:rsidP="004F02F3">
      <w:pPr>
        <w:pStyle w:val="Heading2"/>
        <w:spacing w:before="0"/>
      </w:pPr>
      <w:r w:rsidRPr="00DD5C2B">
        <w:t>Environment</w:t>
      </w:r>
      <w:r w:rsidR="00AF13D4">
        <w:t xml:space="preserve">, </w:t>
      </w:r>
      <w:r w:rsidR="00775631">
        <w:t>e</w:t>
      </w:r>
      <w:r w:rsidR="00AF13D4">
        <w:t xml:space="preserve">nergy and </w:t>
      </w:r>
      <w:r w:rsidR="00775631">
        <w:t>w</w:t>
      </w:r>
      <w:r w:rsidR="00AF13D4">
        <w:t>ater</w:t>
      </w:r>
    </w:p>
    <w:p w14:paraId="281C2244" w14:textId="0F0F7228" w:rsidR="00C5436D" w:rsidRDefault="00C5436D" w:rsidP="00C5436D">
      <w:r w:rsidRPr="002D2E80">
        <w:t>In 202</w:t>
      </w:r>
      <w:r w:rsidR="003D1B6E">
        <w:t>3</w:t>
      </w:r>
      <w:r w:rsidRPr="002D2E80">
        <w:t>–2</w:t>
      </w:r>
      <w:r w:rsidR="003D1B6E">
        <w:t>4</w:t>
      </w:r>
      <w:r w:rsidRPr="002D2E80">
        <w:t>, the Australian Government will provide funding of $</w:t>
      </w:r>
      <w:r w:rsidR="001D6385" w:rsidRPr="001D6385">
        <w:t>3.7</w:t>
      </w:r>
      <w:r w:rsidRPr="002D2E80">
        <w:t> billion to support state environment</w:t>
      </w:r>
      <w:r w:rsidR="00AF13D4">
        <w:t xml:space="preserve">, </w:t>
      </w:r>
      <w:r w:rsidR="00864CFD">
        <w:t xml:space="preserve">energy </w:t>
      </w:r>
      <w:r w:rsidR="00AF13D4">
        <w:t xml:space="preserve">and water </w:t>
      </w:r>
      <w:r w:rsidRPr="002D2E80">
        <w:t xml:space="preserve">projects, </w:t>
      </w:r>
      <w:r w:rsidR="008707B3">
        <w:t>including $</w:t>
      </w:r>
      <w:r w:rsidR="008707B3" w:rsidRPr="00832BEA">
        <w:t>1.1</w:t>
      </w:r>
      <w:r w:rsidR="008707B3">
        <w:t xml:space="preserve"> billion in Energy Bill Relief and </w:t>
      </w:r>
      <w:r w:rsidR="00F626CF">
        <w:t>$</w:t>
      </w:r>
      <w:r w:rsidR="001D6385">
        <w:t>2.6</w:t>
      </w:r>
      <w:r w:rsidR="00AF13D4">
        <w:t> </w:t>
      </w:r>
      <w:r w:rsidR="00FB61F5">
        <w:t>b</w:t>
      </w:r>
      <w:r w:rsidR="00F626CF">
        <w:t>ill</w:t>
      </w:r>
      <w:r w:rsidR="00676BF5">
        <w:t xml:space="preserve">ion </w:t>
      </w:r>
      <w:r w:rsidR="00FB61F5" w:rsidRPr="00D52C10">
        <w:t>in National Partnership payments</w:t>
      </w:r>
      <w:r w:rsidR="00FB61F5">
        <w:t xml:space="preserve">, </w:t>
      </w:r>
      <w:r w:rsidRPr="002D2E80">
        <w:t>as detailed in Table 2.9.</w:t>
      </w:r>
    </w:p>
    <w:p w14:paraId="214D562B" w14:textId="6419DB56" w:rsidR="00DA5607" w:rsidRDefault="00C5436D" w:rsidP="00CE5C9B">
      <w:pPr>
        <w:pStyle w:val="TableHeading"/>
        <w:rPr>
          <w:rFonts w:asciiTheme="minorHAnsi" w:eastAsiaTheme="minorHAnsi" w:hAnsiTheme="minorHAnsi" w:cstheme="minorBidi"/>
          <w:b w:val="0"/>
          <w:sz w:val="22"/>
          <w:szCs w:val="22"/>
          <w:lang w:eastAsia="en-US"/>
        </w:rPr>
      </w:pPr>
      <w:r w:rsidRPr="002D2E80">
        <w:t xml:space="preserve">Table 2.9: Payments to support state </w:t>
      </w:r>
      <w:r w:rsidRPr="00C83FAB">
        <w:t>environment</w:t>
      </w:r>
      <w:r w:rsidR="00AF13D4">
        <w:t>, energy and water</w:t>
      </w:r>
      <w:r w:rsidRPr="002D2E80">
        <w:t xml:space="preserve"> services</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A5607" w:rsidRPr="00DA5607" w14:paraId="16D9BD7E" w14:textId="77777777" w:rsidTr="00425DEF">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4BCCBBD6" w14:textId="318DA059" w:rsidR="00DA5607" w:rsidRPr="00DA5607" w:rsidRDefault="00DA5607" w:rsidP="00DA5607">
            <w:pPr>
              <w:spacing w:before="0" w:after="0" w:line="240" w:lineRule="auto"/>
              <w:rPr>
                <w:rFonts w:ascii="Arial" w:hAnsi="Arial" w:cs="Arial"/>
                <w:sz w:val="16"/>
                <w:szCs w:val="16"/>
              </w:rPr>
            </w:pPr>
            <w:r w:rsidRPr="00DA5607">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084ECD66" w14:textId="39E22CAA"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2022</w:t>
            </w:r>
            <w:r w:rsidR="005058EB">
              <w:rPr>
                <w:rFonts w:ascii="Arial" w:hAnsi="Arial" w:cs="Arial"/>
                <w:sz w:val="16"/>
                <w:szCs w:val="16"/>
              </w:rPr>
              <w:noBreakHyphen/>
            </w:r>
            <w:r w:rsidRPr="00DA5607">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522A6E90" w14:textId="66BAD18C"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2023</w:t>
            </w:r>
            <w:r w:rsidR="005058EB">
              <w:rPr>
                <w:rFonts w:ascii="Arial" w:hAnsi="Arial" w:cs="Arial"/>
                <w:sz w:val="16"/>
                <w:szCs w:val="16"/>
              </w:rPr>
              <w:noBreakHyphen/>
            </w:r>
            <w:r w:rsidRPr="00DA5607">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40E0601B" w14:textId="058D8086"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2024</w:t>
            </w:r>
            <w:r w:rsidR="005058EB">
              <w:rPr>
                <w:rFonts w:ascii="Arial" w:hAnsi="Arial" w:cs="Arial"/>
                <w:sz w:val="16"/>
                <w:szCs w:val="16"/>
              </w:rPr>
              <w:noBreakHyphen/>
            </w:r>
            <w:r w:rsidRPr="00DA5607">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7AD3C4D2" w14:textId="2664C24B"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2025</w:t>
            </w:r>
            <w:r w:rsidR="005058EB">
              <w:rPr>
                <w:rFonts w:ascii="Arial" w:hAnsi="Arial" w:cs="Arial"/>
                <w:sz w:val="16"/>
                <w:szCs w:val="16"/>
              </w:rPr>
              <w:noBreakHyphen/>
            </w:r>
            <w:r w:rsidRPr="00DA5607">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2932A467" w14:textId="48ED7491"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2026</w:t>
            </w:r>
            <w:r w:rsidR="005058EB">
              <w:rPr>
                <w:rFonts w:ascii="Arial" w:hAnsi="Arial" w:cs="Arial"/>
                <w:sz w:val="16"/>
                <w:szCs w:val="16"/>
              </w:rPr>
              <w:noBreakHyphen/>
            </w:r>
            <w:r w:rsidRPr="00DA5607">
              <w:rPr>
                <w:rFonts w:ascii="Arial" w:hAnsi="Arial" w:cs="Arial"/>
                <w:sz w:val="16"/>
                <w:szCs w:val="16"/>
              </w:rPr>
              <w:t>27</w:t>
            </w:r>
          </w:p>
        </w:tc>
      </w:tr>
      <w:tr w:rsidR="00425DEF" w:rsidRPr="00DA5607" w14:paraId="4469942F" w14:textId="77777777" w:rsidTr="00425DEF">
        <w:trPr>
          <w:trHeight w:hRule="exact" w:val="225"/>
        </w:trPr>
        <w:tc>
          <w:tcPr>
            <w:tcW w:w="2454" w:type="pct"/>
            <w:tcBorders>
              <w:top w:val="nil"/>
              <w:left w:val="nil"/>
              <w:bottom w:val="nil"/>
              <w:right w:val="nil"/>
            </w:tcBorders>
            <w:shd w:val="clear" w:color="000000" w:fill="FFFFFF"/>
            <w:noWrap/>
            <w:vAlign w:val="center"/>
            <w:hideMark/>
          </w:tcPr>
          <w:p w14:paraId="3A47357C" w14:textId="77777777" w:rsidR="00DA5607" w:rsidRPr="00DA5607" w:rsidRDefault="00DA5607" w:rsidP="00DA5607">
            <w:pPr>
              <w:spacing w:before="0" w:after="0" w:line="240" w:lineRule="auto"/>
              <w:rPr>
                <w:rFonts w:ascii="Arial" w:hAnsi="Arial" w:cs="Arial"/>
                <w:b/>
                <w:bCs/>
                <w:sz w:val="16"/>
                <w:szCs w:val="16"/>
              </w:rPr>
            </w:pPr>
            <w:r w:rsidRPr="00DA5607">
              <w:rPr>
                <w:rFonts w:ascii="Arial" w:hAnsi="Arial" w:cs="Arial"/>
                <w:b/>
                <w:bCs/>
                <w:sz w:val="16"/>
                <w:szCs w:val="16"/>
              </w:rPr>
              <w:t>Energy Bill Relief</w:t>
            </w:r>
          </w:p>
        </w:tc>
        <w:tc>
          <w:tcPr>
            <w:tcW w:w="485" w:type="pct"/>
            <w:tcBorders>
              <w:top w:val="single" w:sz="4" w:space="0" w:color="002A54" w:themeColor="text2"/>
              <w:left w:val="nil"/>
              <w:bottom w:val="nil"/>
              <w:right w:val="nil"/>
            </w:tcBorders>
            <w:shd w:val="clear" w:color="000000" w:fill="FFFFFF"/>
            <w:noWrap/>
            <w:vAlign w:val="center"/>
            <w:hideMark/>
          </w:tcPr>
          <w:p w14:paraId="58DB9E0D" w14:textId="348BD65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single" w:sz="4" w:space="0" w:color="002A54" w:themeColor="text2"/>
              <w:left w:val="nil"/>
              <w:bottom w:val="nil"/>
              <w:right w:val="nil"/>
            </w:tcBorders>
            <w:shd w:val="clear" w:color="000000" w:fill="E6F2FF"/>
            <w:noWrap/>
            <w:vAlign w:val="center"/>
            <w:hideMark/>
          </w:tcPr>
          <w:p w14:paraId="7C4B47E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1,109.8</w:t>
            </w:r>
          </w:p>
        </w:tc>
        <w:tc>
          <w:tcPr>
            <w:tcW w:w="525" w:type="pct"/>
            <w:tcBorders>
              <w:top w:val="single" w:sz="4" w:space="0" w:color="002A54" w:themeColor="text2"/>
              <w:left w:val="nil"/>
              <w:bottom w:val="nil"/>
              <w:right w:val="nil"/>
            </w:tcBorders>
            <w:shd w:val="clear" w:color="000000" w:fill="FFFFFF"/>
            <w:noWrap/>
            <w:vAlign w:val="center"/>
            <w:hideMark/>
          </w:tcPr>
          <w:p w14:paraId="6F12CB2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384.9</w:t>
            </w:r>
          </w:p>
        </w:tc>
        <w:tc>
          <w:tcPr>
            <w:tcW w:w="485" w:type="pct"/>
            <w:tcBorders>
              <w:top w:val="single" w:sz="4" w:space="0" w:color="002A54" w:themeColor="text2"/>
              <w:left w:val="nil"/>
              <w:bottom w:val="nil"/>
              <w:right w:val="nil"/>
            </w:tcBorders>
            <w:shd w:val="clear" w:color="000000" w:fill="FFFFFF"/>
            <w:noWrap/>
            <w:vAlign w:val="center"/>
            <w:hideMark/>
          </w:tcPr>
          <w:p w14:paraId="3F0772DA" w14:textId="6F0CBD1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single" w:sz="4" w:space="0" w:color="002A54" w:themeColor="text2"/>
              <w:left w:val="nil"/>
              <w:bottom w:val="nil"/>
              <w:right w:val="nil"/>
            </w:tcBorders>
            <w:shd w:val="clear" w:color="000000" w:fill="FFFFFF"/>
            <w:noWrap/>
            <w:vAlign w:val="center"/>
            <w:hideMark/>
          </w:tcPr>
          <w:p w14:paraId="1BCDE226" w14:textId="2126295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7089E5D2"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2166BAC0" w14:textId="77777777" w:rsidR="00DA5607" w:rsidRPr="00DA5607" w:rsidRDefault="00DA5607" w:rsidP="00DA5607">
            <w:pPr>
              <w:spacing w:before="0" w:after="0" w:line="240" w:lineRule="auto"/>
              <w:rPr>
                <w:rFonts w:ascii="Arial" w:hAnsi="Arial" w:cs="Arial"/>
                <w:b/>
                <w:bCs/>
                <w:sz w:val="16"/>
                <w:szCs w:val="16"/>
              </w:rPr>
            </w:pPr>
            <w:r w:rsidRPr="00DA5607">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7D170BE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830609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2F5E88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EE5758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D9AB3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21076E80"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754293C2"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ACT Sustainable Household Scheme</w:t>
            </w:r>
          </w:p>
        </w:tc>
        <w:tc>
          <w:tcPr>
            <w:tcW w:w="485" w:type="pct"/>
            <w:tcBorders>
              <w:top w:val="nil"/>
              <w:left w:val="nil"/>
              <w:bottom w:val="nil"/>
              <w:right w:val="nil"/>
            </w:tcBorders>
            <w:shd w:val="clear" w:color="000000" w:fill="FFFFFF"/>
            <w:noWrap/>
            <w:vAlign w:val="center"/>
            <w:hideMark/>
          </w:tcPr>
          <w:p w14:paraId="162B7E07" w14:textId="27C89BE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1D8E927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7.5</w:t>
            </w:r>
          </w:p>
        </w:tc>
        <w:tc>
          <w:tcPr>
            <w:tcW w:w="525" w:type="pct"/>
            <w:tcBorders>
              <w:top w:val="nil"/>
              <w:left w:val="nil"/>
              <w:bottom w:val="nil"/>
              <w:right w:val="nil"/>
            </w:tcBorders>
            <w:shd w:val="clear" w:color="000000" w:fill="FFFFFF"/>
            <w:noWrap/>
            <w:vAlign w:val="center"/>
            <w:hideMark/>
          </w:tcPr>
          <w:p w14:paraId="01956A06" w14:textId="7AC7D0F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C1121A6" w14:textId="603208C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844C35C" w14:textId="26D5DC3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22AD4FA"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526E251"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Australian Fire Danger Rating System</w:t>
            </w:r>
          </w:p>
        </w:tc>
        <w:tc>
          <w:tcPr>
            <w:tcW w:w="485" w:type="pct"/>
            <w:tcBorders>
              <w:top w:val="nil"/>
              <w:left w:val="nil"/>
              <w:bottom w:val="nil"/>
              <w:right w:val="nil"/>
            </w:tcBorders>
            <w:shd w:val="clear" w:color="000000" w:fill="FFFFFF"/>
            <w:noWrap/>
            <w:vAlign w:val="center"/>
            <w:hideMark/>
          </w:tcPr>
          <w:p w14:paraId="2FC511A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2.3</w:t>
            </w:r>
          </w:p>
        </w:tc>
        <w:tc>
          <w:tcPr>
            <w:tcW w:w="565" w:type="pct"/>
            <w:tcBorders>
              <w:top w:val="nil"/>
              <w:left w:val="nil"/>
              <w:bottom w:val="nil"/>
              <w:right w:val="nil"/>
            </w:tcBorders>
            <w:shd w:val="clear" w:color="000000" w:fill="E6F2FF"/>
            <w:noWrap/>
            <w:vAlign w:val="center"/>
            <w:hideMark/>
          </w:tcPr>
          <w:p w14:paraId="3642C713" w14:textId="6CDC188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ADBFF77" w14:textId="67996934"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4E450B9" w14:textId="74886AA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5F99089" w14:textId="4054D07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16D20F3"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3039424E"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Bilateral Energy and Emissions Reduction</w:t>
            </w:r>
          </w:p>
        </w:tc>
        <w:tc>
          <w:tcPr>
            <w:tcW w:w="485" w:type="pct"/>
            <w:tcBorders>
              <w:top w:val="nil"/>
              <w:left w:val="nil"/>
              <w:bottom w:val="nil"/>
              <w:right w:val="nil"/>
            </w:tcBorders>
            <w:shd w:val="clear" w:color="000000" w:fill="FFFFFF"/>
            <w:noWrap/>
            <w:vAlign w:val="center"/>
            <w:hideMark/>
          </w:tcPr>
          <w:p w14:paraId="1FB168C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40C735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CB2293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9E44E5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69E494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957D64F" w14:textId="77777777" w:rsidTr="00DA5607">
        <w:trPr>
          <w:trHeight w:hRule="exact" w:val="225"/>
        </w:trPr>
        <w:tc>
          <w:tcPr>
            <w:tcW w:w="2454" w:type="pct"/>
            <w:tcBorders>
              <w:top w:val="nil"/>
              <w:left w:val="nil"/>
              <w:bottom w:val="nil"/>
              <w:right w:val="nil"/>
            </w:tcBorders>
            <w:shd w:val="clear" w:color="auto" w:fill="auto"/>
            <w:noWrap/>
            <w:vAlign w:val="center"/>
            <w:hideMark/>
          </w:tcPr>
          <w:p w14:paraId="1295D80E"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Agreements</w:t>
            </w:r>
          </w:p>
        </w:tc>
        <w:tc>
          <w:tcPr>
            <w:tcW w:w="485" w:type="pct"/>
            <w:tcBorders>
              <w:top w:val="nil"/>
              <w:left w:val="nil"/>
              <w:bottom w:val="nil"/>
              <w:right w:val="nil"/>
            </w:tcBorders>
            <w:shd w:val="clear" w:color="000000" w:fill="FFFFFF"/>
            <w:noWrap/>
            <w:vAlign w:val="center"/>
            <w:hideMark/>
          </w:tcPr>
          <w:p w14:paraId="198E596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30.0</w:t>
            </w:r>
          </w:p>
        </w:tc>
        <w:tc>
          <w:tcPr>
            <w:tcW w:w="565" w:type="pct"/>
            <w:tcBorders>
              <w:top w:val="nil"/>
              <w:left w:val="nil"/>
              <w:bottom w:val="nil"/>
              <w:right w:val="nil"/>
            </w:tcBorders>
            <w:shd w:val="clear" w:color="000000" w:fill="E6F2FF"/>
            <w:noWrap/>
            <w:vAlign w:val="center"/>
            <w:hideMark/>
          </w:tcPr>
          <w:p w14:paraId="05083609" w14:textId="2A5D5F1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270DAF8B" w14:textId="1C8D530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3142AC8" w14:textId="5939E31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7BA18D7" w14:textId="60E4F35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18FEEF1"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9C5653F" w14:textId="79F279D6"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Bolstering Australia</w:t>
            </w:r>
            <w:r w:rsidR="005058EB">
              <w:rPr>
                <w:rFonts w:ascii="Arial" w:hAnsi="Arial" w:cs="Arial"/>
                <w:sz w:val="16"/>
                <w:szCs w:val="16"/>
              </w:rPr>
              <w:t>’</w:t>
            </w:r>
            <w:r w:rsidRPr="00DA5607">
              <w:rPr>
                <w:rFonts w:ascii="Arial" w:hAnsi="Arial" w:cs="Arial"/>
                <w:sz w:val="16"/>
                <w:szCs w:val="16"/>
              </w:rPr>
              <w:t xml:space="preserve">s Biosecurity System </w:t>
            </w:r>
            <w:r w:rsidR="005058EB">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4CA05D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54EEEC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02B5B2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A54C19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0943A5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71511C7F" w14:textId="77777777" w:rsidTr="00DA5607">
        <w:trPr>
          <w:trHeight w:hRule="exact" w:val="225"/>
        </w:trPr>
        <w:tc>
          <w:tcPr>
            <w:tcW w:w="2454" w:type="pct"/>
            <w:tcBorders>
              <w:top w:val="nil"/>
              <w:left w:val="nil"/>
              <w:bottom w:val="nil"/>
              <w:right w:val="nil"/>
            </w:tcBorders>
            <w:shd w:val="clear" w:color="auto" w:fill="auto"/>
            <w:noWrap/>
            <w:vAlign w:val="center"/>
            <w:hideMark/>
          </w:tcPr>
          <w:p w14:paraId="59CE417B"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Protecting Australia from escalating exotic </w:t>
            </w:r>
          </w:p>
        </w:tc>
        <w:tc>
          <w:tcPr>
            <w:tcW w:w="485" w:type="pct"/>
            <w:tcBorders>
              <w:top w:val="nil"/>
              <w:left w:val="nil"/>
              <w:bottom w:val="nil"/>
              <w:right w:val="nil"/>
            </w:tcBorders>
            <w:shd w:val="clear" w:color="000000" w:fill="FFFFFF"/>
            <w:noWrap/>
            <w:vAlign w:val="center"/>
            <w:hideMark/>
          </w:tcPr>
          <w:p w14:paraId="58B2F2C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418E07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967E7B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231DB1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DAF836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22672D3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FBF2DAB" w14:textId="77777777" w:rsidR="00DA5607" w:rsidRPr="00DA5607" w:rsidRDefault="00DA5607" w:rsidP="00DA5607">
            <w:pPr>
              <w:spacing w:before="0" w:after="0" w:line="240" w:lineRule="auto"/>
              <w:ind w:left="510"/>
              <w:rPr>
                <w:rFonts w:ascii="Arial" w:hAnsi="Arial" w:cs="Arial"/>
                <w:sz w:val="16"/>
                <w:szCs w:val="16"/>
              </w:rPr>
            </w:pPr>
            <w:r w:rsidRPr="00DA5607">
              <w:rPr>
                <w:rFonts w:ascii="Arial" w:hAnsi="Arial" w:cs="Arial"/>
                <w:sz w:val="16"/>
                <w:szCs w:val="16"/>
              </w:rPr>
              <w:t>animal disease risks</w:t>
            </w:r>
          </w:p>
        </w:tc>
        <w:tc>
          <w:tcPr>
            <w:tcW w:w="485" w:type="pct"/>
            <w:tcBorders>
              <w:top w:val="nil"/>
              <w:left w:val="nil"/>
              <w:bottom w:val="nil"/>
              <w:right w:val="nil"/>
            </w:tcBorders>
            <w:shd w:val="clear" w:color="000000" w:fill="FFFFFF"/>
            <w:noWrap/>
            <w:vAlign w:val="center"/>
            <w:hideMark/>
          </w:tcPr>
          <w:p w14:paraId="7447EAE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0.9</w:t>
            </w:r>
          </w:p>
        </w:tc>
        <w:tc>
          <w:tcPr>
            <w:tcW w:w="565" w:type="pct"/>
            <w:tcBorders>
              <w:top w:val="nil"/>
              <w:left w:val="nil"/>
              <w:bottom w:val="nil"/>
              <w:right w:val="nil"/>
            </w:tcBorders>
            <w:shd w:val="clear" w:color="000000" w:fill="E6F2FF"/>
            <w:noWrap/>
            <w:vAlign w:val="center"/>
            <w:hideMark/>
          </w:tcPr>
          <w:p w14:paraId="060CCFA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1.9</w:t>
            </w:r>
          </w:p>
        </w:tc>
        <w:tc>
          <w:tcPr>
            <w:tcW w:w="525" w:type="pct"/>
            <w:tcBorders>
              <w:top w:val="nil"/>
              <w:left w:val="nil"/>
              <w:bottom w:val="nil"/>
              <w:right w:val="nil"/>
            </w:tcBorders>
            <w:shd w:val="clear" w:color="000000" w:fill="FFFFFF"/>
            <w:noWrap/>
            <w:vAlign w:val="center"/>
            <w:hideMark/>
          </w:tcPr>
          <w:p w14:paraId="34872B2F" w14:textId="74BD132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0908B08" w14:textId="1AFC985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4328D66" w14:textId="6B05D45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3623DD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B3E626E"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Borumba Pumped Hydro Project</w:t>
            </w:r>
          </w:p>
        </w:tc>
        <w:tc>
          <w:tcPr>
            <w:tcW w:w="485" w:type="pct"/>
            <w:tcBorders>
              <w:top w:val="nil"/>
              <w:left w:val="nil"/>
              <w:bottom w:val="nil"/>
              <w:right w:val="nil"/>
            </w:tcBorders>
            <w:shd w:val="clear" w:color="000000" w:fill="FFFFFF"/>
            <w:noWrap/>
            <w:vAlign w:val="center"/>
            <w:hideMark/>
          </w:tcPr>
          <w:p w14:paraId="535312CA" w14:textId="7BB4103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504C0E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12691884" w14:textId="7FAA38D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4DE3513" w14:textId="6F52F18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BA711CA" w14:textId="040F0ED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8446AD9"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AEB1136"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Building resilience to manage fruit fly</w:t>
            </w:r>
          </w:p>
        </w:tc>
        <w:tc>
          <w:tcPr>
            <w:tcW w:w="485" w:type="pct"/>
            <w:tcBorders>
              <w:top w:val="nil"/>
              <w:left w:val="nil"/>
              <w:bottom w:val="nil"/>
              <w:right w:val="nil"/>
            </w:tcBorders>
            <w:shd w:val="clear" w:color="000000" w:fill="FFFFFF"/>
            <w:noWrap/>
            <w:vAlign w:val="center"/>
            <w:hideMark/>
          </w:tcPr>
          <w:p w14:paraId="67000F9E" w14:textId="72E67CD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086419C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30.0</w:t>
            </w:r>
          </w:p>
        </w:tc>
        <w:tc>
          <w:tcPr>
            <w:tcW w:w="525" w:type="pct"/>
            <w:tcBorders>
              <w:top w:val="nil"/>
              <w:left w:val="nil"/>
              <w:bottom w:val="nil"/>
              <w:right w:val="nil"/>
            </w:tcBorders>
            <w:shd w:val="clear" w:color="000000" w:fill="FFFFFF"/>
            <w:noWrap/>
            <w:vAlign w:val="center"/>
            <w:hideMark/>
          </w:tcPr>
          <w:p w14:paraId="033DF164" w14:textId="444B9FA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A6233BC" w14:textId="369328E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467AC29" w14:textId="67A9EDF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6A78CEF2"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3C3EB63"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CarbonNet</w:t>
            </w:r>
          </w:p>
        </w:tc>
        <w:tc>
          <w:tcPr>
            <w:tcW w:w="485" w:type="pct"/>
            <w:tcBorders>
              <w:top w:val="nil"/>
              <w:left w:val="nil"/>
              <w:bottom w:val="nil"/>
              <w:right w:val="nil"/>
            </w:tcBorders>
            <w:shd w:val="clear" w:color="000000" w:fill="FFFFFF"/>
            <w:noWrap/>
            <w:vAlign w:val="center"/>
            <w:hideMark/>
          </w:tcPr>
          <w:p w14:paraId="7E2A05A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10.0</w:t>
            </w:r>
          </w:p>
        </w:tc>
        <w:tc>
          <w:tcPr>
            <w:tcW w:w="565" w:type="pct"/>
            <w:tcBorders>
              <w:top w:val="nil"/>
              <w:left w:val="nil"/>
              <w:bottom w:val="nil"/>
              <w:right w:val="nil"/>
            </w:tcBorders>
            <w:shd w:val="clear" w:color="000000" w:fill="E6F2FF"/>
            <w:noWrap/>
            <w:vAlign w:val="center"/>
            <w:hideMark/>
          </w:tcPr>
          <w:p w14:paraId="2D28164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525" w:type="pct"/>
            <w:tcBorders>
              <w:top w:val="nil"/>
              <w:left w:val="nil"/>
              <w:bottom w:val="nil"/>
              <w:right w:val="nil"/>
            </w:tcBorders>
            <w:shd w:val="clear" w:color="000000" w:fill="FFFFFF"/>
            <w:noWrap/>
            <w:vAlign w:val="center"/>
            <w:hideMark/>
          </w:tcPr>
          <w:p w14:paraId="75EBCBF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485" w:type="pct"/>
            <w:tcBorders>
              <w:top w:val="nil"/>
              <w:left w:val="nil"/>
              <w:bottom w:val="nil"/>
              <w:right w:val="nil"/>
            </w:tcBorders>
            <w:shd w:val="clear" w:color="000000" w:fill="FFFFFF"/>
            <w:noWrap/>
            <w:vAlign w:val="center"/>
            <w:hideMark/>
          </w:tcPr>
          <w:p w14:paraId="71FC3CE2" w14:textId="161D586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4B8A402" w14:textId="3748F6D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4A6B58B"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7A7FB3F"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Community Solar Banks Program</w:t>
            </w:r>
          </w:p>
        </w:tc>
        <w:tc>
          <w:tcPr>
            <w:tcW w:w="485" w:type="pct"/>
            <w:tcBorders>
              <w:top w:val="nil"/>
              <w:left w:val="nil"/>
              <w:bottom w:val="nil"/>
              <w:right w:val="nil"/>
            </w:tcBorders>
            <w:shd w:val="clear" w:color="000000" w:fill="FFFFFF"/>
            <w:noWrap/>
            <w:vAlign w:val="center"/>
            <w:hideMark/>
          </w:tcPr>
          <w:p w14:paraId="425E77DA" w14:textId="51C2437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D28C97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50.5</w:t>
            </w:r>
          </w:p>
        </w:tc>
        <w:tc>
          <w:tcPr>
            <w:tcW w:w="525" w:type="pct"/>
            <w:tcBorders>
              <w:top w:val="nil"/>
              <w:left w:val="nil"/>
              <w:bottom w:val="nil"/>
              <w:right w:val="nil"/>
            </w:tcBorders>
            <w:shd w:val="clear" w:color="000000" w:fill="FFFFFF"/>
            <w:noWrap/>
            <w:vAlign w:val="center"/>
            <w:hideMark/>
          </w:tcPr>
          <w:p w14:paraId="60C61AA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50.5</w:t>
            </w:r>
          </w:p>
        </w:tc>
        <w:tc>
          <w:tcPr>
            <w:tcW w:w="485" w:type="pct"/>
            <w:tcBorders>
              <w:top w:val="nil"/>
              <w:left w:val="nil"/>
              <w:bottom w:val="nil"/>
              <w:right w:val="nil"/>
            </w:tcBorders>
            <w:shd w:val="clear" w:color="000000" w:fill="FFFFFF"/>
            <w:noWrap/>
            <w:vAlign w:val="center"/>
            <w:hideMark/>
          </w:tcPr>
          <w:p w14:paraId="2AF9172A" w14:textId="257612C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0FA7D53" w14:textId="44EF9F9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1EE35A1"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5A8F478C"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Construction Softwood Transport</w:t>
            </w:r>
          </w:p>
        </w:tc>
        <w:tc>
          <w:tcPr>
            <w:tcW w:w="485" w:type="pct"/>
            <w:tcBorders>
              <w:top w:val="nil"/>
              <w:left w:val="nil"/>
              <w:bottom w:val="nil"/>
              <w:right w:val="nil"/>
            </w:tcBorders>
            <w:shd w:val="clear" w:color="000000" w:fill="FFFFFF"/>
            <w:noWrap/>
            <w:vAlign w:val="center"/>
            <w:hideMark/>
          </w:tcPr>
          <w:p w14:paraId="45B8AC9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8C1D17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E8D3C9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B5B14F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040684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6568257" w14:textId="77777777" w:rsidTr="00DA5607">
        <w:trPr>
          <w:trHeight w:hRule="exact" w:val="225"/>
        </w:trPr>
        <w:tc>
          <w:tcPr>
            <w:tcW w:w="2454" w:type="pct"/>
            <w:tcBorders>
              <w:top w:val="nil"/>
              <w:left w:val="nil"/>
              <w:bottom w:val="nil"/>
              <w:right w:val="nil"/>
            </w:tcBorders>
            <w:shd w:val="clear" w:color="auto" w:fill="auto"/>
            <w:noWrap/>
            <w:vAlign w:val="center"/>
            <w:hideMark/>
          </w:tcPr>
          <w:p w14:paraId="4A8C2B4B"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Assistance </w:t>
            </w:r>
          </w:p>
        </w:tc>
        <w:tc>
          <w:tcPr>
            <w:tcW w:w="485" w:type="pct"/>
            <w:tcBorders>
              <w:top w:val="nil"/>
              <w:left w:val="nil"/>
              <w:bottom w:val="nil"/>
              <w:right w:val="nil"/>
            </w:tcBorders>
            <w:shd w:val="clear" w:color="000000" w:fill="FFFFFF"/>
            <w:noWrap/>
            <w:vAlign w:val="center"/>
            <w:hideMark/>
          </w:tcPr>
          <w:p w14:paraId="7E65B2D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2.9</w:t>
            </w:r>
          </w:p>
        </w:tc>
        <w:tc>
          <w:tcPr>
            <w:tcW w:w="565" w:type="pct"/>
            <w:tcBorders>
              <w:top w:val="nil"/>
              <w:left w:val="nil"/>
              <w:bottom w:val="nil"/>
              <w:right w:val="nil"/>
            </w:tcBorders>
            <w:shd w:val="clear" w:color="000000" w:fill="E6F2FF"/>
            <w:noWrap/>
            <w:vAlign w:val="center"/>
            <w:hideMark/>
          </w:tcPr>
          <w:p w14:paraId="1E8BA13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11.5</w:t>
            </w:r>
          </w:p>
        </w:tc>
        <w:tc>
          <w:tcPr>
            <w:tcW w:w="525" w:type="pct"/>
            <w:tcBorders>
              <w:top w:val="nil"/>
              <w:left w:val="nil"/>
              <w:bottom w:val="nil"/>
              <w:right w:val="nil"/>
            </w:tcBorders>
            <w:shd w:val="clear" w:color="000000" w:fill="FFFFFF"/>
            <w:noWrap/>
            <w:vAlign w:val="center"/>
            <w:hideMark/>
          </w:tcPr>
          <w:p w14:paraId="6DB4F8EC" w14:textId="69C6AC9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2BE612E" w14:textId="785FBC2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CA30DD4" w14:textId="0F3C726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0B379E31"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FD3150D"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Disaster Ready Fund</w:t>
            </w:r>
          </w:p>
        </w:tc>
        <w:tc>
          <w:tcPr>
            <w:tcW w:w="485" w:type="pct"/>
            <w:tcBorders>
              <w:top w:val="nil"/>
              <w:left w:val="nil"/>
              <w:bottom w:val="nil"/>
              <w:right w:val="nil"/>
            </w:tcBorders>
            <w:shd w:val="clear" w:color="000000" w:fill="FFFFFF"/>
            <w:noWrap/>
            <w:vAlign w:val="center"/>
            <w:hideMark/>
          </w:tcPr>
          <w:p w14:paraId="5FDB7E9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29381C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FE687D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9F6D13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CC5616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3F3BFEE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FBC807C"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Coastal and Estuaries Risk Mitigation </w:t>
            </w:r>
          </w:p>
        </w:tc>
        <w:tc>
          <w:tcPr>
            <w:tcW w:w="485" w:type="pct"/>
            <w:tcBorders>
              <w:top w:val="nil"/>
              <w:left w:val="nil"/>
              <w:bottom w:val="nil"/>
              <w:right w:val="nil"/>
            </w:tcBorders>
            <w:shd w:val="clear" w:color="000000" w:fill="FFFFFF"/>
            <w:noWrap/>
            <w:vAlign w:val="center"/>
            <w:hideMark/>
          </w:tcPr>
          <w:p w14:paraId="2D9A083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939E08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C66630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EF18C7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A655F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654C8D8B" w14:textId="77777777" w:rsidTr="00DA5607">
        <w:trPr>
          <w:trHeight w:hRule="exact" w:val="225"/>
        </w:trPr>
        <w:tc>
          <w:tcPr>
            <w:tcW w:w="2454" w:type="pct"/>
            <w:tcBorders>
              <w:top w:val="nil"/>
              <w:left w:val="nil"/>
              <w:bottom w:val="nil"/>
              <w:right w:val="nil"/>
            </w:tcBorders>
            <w:shd w:val="clear" w:color="auto" w:fill="auto"/>
            <w:noWrap/>
            <w:vAlign w:val="center"/>
            <w:hideMark/>
          </w:tcPr>
          <w:p w14:paraId="7BAEC386" w14:textId="77777777" w:rsidR="00DA5607" w:rsidRPr="00DA5607" w:rsidRDefault="00DA5607" w:rsidP="00DA5607">
            <w:pPr>
              <w:spacing w:before="0" w:after="0" w:line="240" w:lineRule="auto"/>
              <w:ind w:left="510"/>
              <w:rPr>
                <w:rFonts w:ascii="Arial" w:hAnsi="Arial" w:cs="Arial"/>
                <w:color w:val="000000"/>
                <w:sz w:val="16"/>
                <w:szCs w:val="16"/>
              </w:rPr>
            </w:pPr>
            <w:r w:rsidRPr="00DA5607">
              <w:rPr>
                <w:rFonts w:ascii="Arial" w:hAnsi="Arial" w:cs="Arial"/>
                <w:color w:val="000000"/>
                <w:sz w:val="16"/>
                <w:szCs w:val="16"/>
              </w:rPr>
              <w:t>Program</w:t>
            </w:r>
          </w:p>
        </w:tc>
        <w:tc>
          <w:tcPr>
            <w:tcW w:w="485" w:type="pct"/>
            <w:tcBorders>
              <w:top w:val="nil"/>
              <w:left w:val="nil"/>
              <w:bottom w:val="nil"/>
              <w:right w:val="nil"/>
            </w:tcBorders>
            <w:shd w:val="clear" w:color="000000" w:fill="FFFFFF"/>
            <w:noWrap/>
            <w:vAlign w:val="center"/>
            <w:hideMark/>
          </w:tcPr>
          <w:p w14:paraId="7A8FE33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50.0</w:t>
            </w:r>
          </w:p>
        </w:tc>
        <w:tc>
          <w:tcPr>
            <w:tcW w:w="565" w:type="pct"/>
            <w:tcBorders>
              <w:top w:val="nil"/>
              <w:left w:val="nil"/>
              <w:bottom w:val="nil"/>
              <w:right w:val="nil"/>
            </w:tcBorders>
            <w:shd w:val="clear" w:color="000000" w:fill="E6F2FF"/>
            <w:noWrap/>
            <w:vAlign w:val="center"/>
            <w:hideMark/>
          </w:tcPr>
          <w:p w14:paraId="7D0B9DD9" w14:textId="3DA43FF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41B37FF3" w14:textId="2D139BC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E405955" w14:textId="6C374A4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5AFD35E" w14:textId="65BB1E1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5D9986D9" w14:textId="77777777" w:rsidTr="00DA5607">
        <w:trPr>
          <w:trHeight w:hRule="exact" w:val="225"/>
        </w:trPr>
        <w:tc>
          <w:tcPr>
            <w:tcW w:w="2454" w:type="pct"/>
            <w:tcBorders>
              <w:top w:val="nil"/>
              <w:left w:val="nil"/>
              <w:bottom w:val="nil"/>
              <w:right w:val="nil"/>
            </w:tcBorders>
            <w:shd w:val="clear" w:color="auto" w:fill="auto"/>
            <w:noWrap/>
            <w:vAlign w:val="center"/>
            <w:hideMark/>
          </w:tcPr>
          <w:p w14:paraId="44DF09E1"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Disaster Ready Fund – Round 1</w:t>
            </w:r>
          </w:p>
        </w:tc>
        <w:tc>
          <w:tcPr>
            <w:tcW w:w="485" w:type="pct"/>
            <w:tcBorders>
              <w:top w:val="nil"/>
              <w:left w:val="nil"/>
              <w:bottom w:val="nil"/>
              <w:right w:val="nil"/>
            </w:tcBorders>
            <w:shd w:val="clear" w:color="000000" w:fill="FFFFFF"/>
            <w:noWrap/>
            <w:vAlign w:val="center"/>
            <w:hideMark/>
          </w:tcPr>
          <w:p w14:paraId="3B8AC44C" w14:textId="42EB133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55995CF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200.0</w:t>
            </w:r>
          </w:p>
        </w:tc>
        <w:tc>
          <w:tcPr>
            <w:tcW w:w="525" w:type="pct"/>
            <w:tcBorders>
              <w:top w:val="nil"/>
              <w:left w:val="nil"/>
              <w:bottom w:val="nil"/>
              <w:right w:val="nil"/>
            </w:tcBorders>
            <w:shd w:val="clear" w:color="000000" w:fill="FFFFFF"/>
            <w:noWrap/>
            <w:vAlign w:val="center"/>
            <w:hideMark/>
          </w:tcPr>
          <w:p w14:paraId="77915DC1" w14:textId="7D4540E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EC69B05" w14:textId="596879A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435C37E" w14:textId="4F74005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56AA9A5B"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65D71702"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Flood Recovery and Resilience Package</w:t>
            </w:r>
          </w:p>
        </w:tc>
        <w:tc>
          <w:tcPr>
            <w:tcW w:w="485" w:type="pct"/>
            <w:tcBorders>
              <w:top w:val="nil"/>
              <w:left w:val="nil"/>
              <w:bottom w:val="nil"/>
              <w:right w:val="nil"/>
            </w:tcBorders>
            <w:shd w:val="clear" w:color="000000" w:fill="FFFFFF"/>
            <w:noWrap/>
            <w:vAlign w:val="center"/>
            <w:hideMark/>
          </w:tcPr>
          <w:p w14:paraId="079AA25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225.0</w:t>
            </w:r>
          </w:p>
        </w:tc>
        <w:tc>
          <w:tcPr>
            <w:tcW w:w="565" w:type="pct"/>
            <w:tcBorders>
              <w:top w:val="nil"/>
              <w:left w:val="nil"/>
              <w:bottom w:val="nil"/>
              <w:right w:val="nil"/>
            </w:tcBorders>
            <w:shd w:val="clear" w:color="000000" w:fill="E6F2FF"/>
            <w:noWrap/>
            <w:vAlign w:val="center"/>
            <w:hideMark/>
          </w:tcPr>
          <w:p w14:paraId="525190D5" w14:textId="793BF21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1E2E16F2" w14:textId="43601E3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932F40A" w14:textId="5497B38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2C91153" w14:textId="614361F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28B25F3"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9F082E7"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National Flood Mitigation Infrastructure </w:t>
            </w:r>
          </w:p>
        </w:tc>
        <w:tc>
          <w:tcPr>
            <w:tcW w:w="485" w:type="pct"/>
            <w:tcBorders>
              <w:top w:val="nil"/>
              <w:left w:val="nil"/>
              <w:bottom w:val="nil"/>
              <w:right w:val="nil"/>
            </w:tcBorders>
            <w:shd w:val="clear" w:color="000000" w:fill="FFFFFF"/>
            <w:noWrap/>
            <w:vAlign w:val="center"/>
            <w:hideMark/>
          </w:tcPr>
          <w:p w14:paraId="4ADABCB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485DE4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EACBC3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BE01F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B5F4FF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2FDDE1CF" w14:textId="77777777" w:rsidTr="00DA5607">
        <w:trPr>
          <w:trHeight w:hRule="exact" w:val="225"/>
        </w:trPr>
        <w:tc>
          <w:tcPr>
            <w:tcW w:w="2454" w:type="pct"/>
            <w:tcBorders>
              <w:top w:val="nil"/>
              <w:left w:val="nil"/>
              <w:bottom w:val="nil"/>
              <w:right w:val="nil"/>
            </w:tcBorders>
            <w:shd w:val="clear" w:color="auto" w:fill="auto"/>
            <w:noWrap/>
            <w:vAlign w:val="center"/>
            <w:hideMark/>
          </w:tcPr>
          <w:p w14:paraId="4F3B9ABE" w14:textId="77777777" w:rsidR="00DA5607" w:rsidRPr="00DA5607" w:rsidRDefault="00DA5607" w:rsidP="00DA5607">
            <w:pPr>
              <w:spacing w:before="0" w:after="0" w:line="240" w:lineRule="auto"/>
              <w:ind w:left="510"/>
              <w:rPr>
                <w:rFonts w:ascii="Arial" w:hAnsi="Arial" w:cs="Arial"/>
                <w:color w:val="000000"/>
                <w:sz w:val="16"/>
                <w:szCs w:val="16"/>
              </w:rPr>
            </w:pPr>
            <w:r w:rsidRPr="00DA5607">
              <w:rPr>
                <w:rFonts w:ascii="Arial" w:hAnsi="Arial" w:cs="Arial"/>
                <w:color w:val="000000"/>
                <w:sz w:val="16"/>
                <w:szCs w:val="16"/>
              </w:rPr>
              <w:t>Program</w:t>
            </w:r>
          </w:p>
        </w:tc>
        <w:tc>
          <w:tcPr>
            <w:tcW w:w="485" w:type="pct"/>
            <w:tcBorders>
              <w:top w:val="nil"/>
              <w:left w:val="nil"/>
              <w:bottom w:val="nil"/>
              <w:right w:val="nil"/>
            </w:tcBorders>
            <w:shd w:val="clear" w:color="000000" w:fill="FFFFFF"/>
            <w:noWrap/>
            <w:vAlign w:val="center"/>
            <w:hideMark/>
          </w:tcPr>
          <w:p w14:paraId="3CAC3F1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50.0</w:t>
            </w:r>
          </w:p>
        </w:tc>
        <w:tc>
          <w:tcPr>
            <w:tcW w:w="565" w:type="pct"/>
            <w:tcBorders>
              <w:top w:val="nil"/>
              <w:left w:val="nil"/>
              <w:bottom w:val="nil"/>
              <w:right w:val="nil"/>
            </w:tcBorders>
            <w:shd w:val="clear" w:color="000000" w:fill="E6F2FF"/>
            <w:noWrap/>
            <w:vAlign w:val="center"/>
            <w:hideMark/>
          </w:tcPr>
          <w:p w14:paraId="36FD4DEA" w14:textId="6BF1AAA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2EA2EDD0" w14:textId="46ABD1E4"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B8A1C4E" w14:textId="3D31C5D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C6CAAB6" w14:textId="6694031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67DFCF06"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E2C85EF"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Disaster risk reduction</w:t>
            </w:r>
          </w:p>
        </w:tc>
        <w:tc>
          <w:tcPr>
            <w:tcW w:w="485" w:type="pct"/>
            <w:tcBorders>
              <w:top w:val="nil"/>
              <w:left w:val="nil"/>
              <w:bottom w:val="nil"/>
              <w:right w:val="nil"/>
            </w:tcBorders>
            <w:shd w:val="clear" w:color="000000" w:fill="FFFFFF"/>
            <w:noWrap/>
            <w:vAlign w:val="center"/>
            <w:hideMark/>
          </w:tcPr>
          <w:p w14:paraId="3D1B037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20.9</w:t>
            </w:r>
          </w:p>
        </w:tc>
        <w:tc>
          <w:tcPr>
            <w:tcW w:w="565" w:type="pct"/>
            <w:tcBorders>
              <w:top w:val="nil"/>
              <w:left w:val="nil"/>
              <w:bottom w:val="nil"/>
              <w:right w:val="nil"/>
            </w:tcBorders>
            <w:shd w:val="clear" w:color="000000" w:fill="E6F2FF"/>
            <w:noWrap/>
            <w:vAlign w:val="center"/>
            <w:hideMark/>
          </w:tcPr>
          <w:p w14:paraId="50606D0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20.9</w:t>
            </w:r>
          </w:p>
        </w:tc>
        <w:tc>
          <w:tcPr>
            <w:tcW w:w="525" w:type="pct"/>
            <w:tcBorders>
              <w:top w:val="nil"/>
              <w:left w:val="nil"/>
              <w:bottom w:val="nil"/>
              <w:right w:val="nil"/>
            </w:tcBorders>
            <w:shd w:val="clear" w:color="000000" w:fill="FFFFFF"/>
            <w:noWrap/>
            <w:vAlign w:val="center"/>
            <w:hideMark/>
          </w:tcPr>
          <w:p w14:paraId="1E448BDA" w14:textId="513AB54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6B5F4E6" w14:textId="79F4239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D80F911" w14:textId="5A0304E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0174D0A"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10160ED2"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Ehrlichia canis pilot program</w:t>
            </w:r>
          </w:p>
        </w:tc>
        <w:tc>
          <w:tcPr>
            <w:tcW w:w="485" w:type="pct"/>
            <w:tcBorders>
              <w:top w:val="nil"/>
              <w:left w:val="nil"/>
              <w:bottom w:val="nil"/>
              <w:right w:val="nil"/>
            </w:tcBorders>
            <w:shd w:val="clear" w:color="000000" w:fill="FFFFFF"/>
            <w:noWrap/>
            <w:vAlign w:val="center"/>
            <w:hideMark/>
          </w:tcPr>
          <w:p w14:paraId="3943488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0.1</w:t>
            </w:r>
          </w:p>
        </w:tc>
        <w:tc>
          <w:tcPr>
            <w:tcW w:w="565" w:type="pct"/>
            <w:tcBorders>
              <w:top w:val="nil"/>
              <w:left w:val="nil"/>
              <w:bottom w:val="nil"/>
              <w:right w:val="nil"/>
            </w:tcBorders>
            <w:shd w:val="clear" w:color="000000" w:fill="E6F2FF"/>
            <w:noWrap/>
            <w:vAlign w:val="center"/>
            <w:hideMark/>
          </w:tcPr>
          <w:p w14:paraId="6541823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0.6</w:t>
            </w:r>
          </w:p>
        </w:tc>
        <w:tc>
          <w:tcPr>
            <w:tcW w:w="525" w:type="pct"/>
            <w:tcBorders>
              <w:top w:val="nil"/>
              <w:left w:val="nil"/>
              <w:bottom w:val="nil"/>
              <w:right w:val="nil"/>
            </w:tcBorders>
            <w:shd w:val="clear" w:color="000000" w:fill="FFFFFF"/>
            <w:noWrap/>
            <w:vAlign w:val="center"/>
            <w:hideMark/>
          </w:tcPr>
          <w:p w14:paraId="1D2E1DED" w14:textId="0C5E504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D3ED6AE" w14:textId="15364E0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EBE92EC" w14:textId="51F7CD2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D3F94E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8F3424A"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Enhance the National Soil Resources</w:t>
            </w:r>
          </w:p>
        </w:tc>
        <w:tc>
          <w:tcPr>
            <w:tcW w:w="485" w:type="pct"/>
            <w:tcBorders>
              <w:top w:val="nil"/>
              <w:left w:val="nil"/>
              <w:bottom w:val="nil"/>
              <w:right w:val="nil"/>
            </w:tcBorders>
            <w:shd w:val="clear" w:color="000000" w:fill="FFFFFF"/>
            <w:noWrap/>
            <w:vAlign w:val="center"/>
            <w:hideMark/>
          </w:tcPr>
          <w:p w14:paraId="7742D98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AA14A7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8B3B43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1167AA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6C211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BADF9EA"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B403875"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Information System</w:t>
            </w:r>
          </w:p>
        </w:tc>
        <w:tc>
          <w:tcPr>
            <w:tcW w:w="485" w:type="pct"/>
            <w:tcBorders>
              <w:top w:val="nil"/>
              <w:left w:val="nil"/>
              <w:bottom w:val="nil"/>
              <w:right w:val="nil"/>
            </w:tcBorders>
            <w:shd w:val="clear" w:color="000000" w:fill="FFFFFF"/>
            <w:noWrap/>
            <w:vAlign w:val="center"/>
            <w:hideMark/>
          </w:tcPr>
          <w:p w14:paraId="69C2D8D6" w14:textId="10CC81C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73057F2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20.0</w:t>
            </w:r>
          </w:p>
        </w:tc>
        <w:tc>
          <w:tcPr>
            <w:tcW w:w="525" w:type="pct"/>
            <w:tcBorders>
              <w:top w:val="nil"/>
              <w:left w:val="nil"/>
              <w:bottom w:val="nil"/>
              <w:right w:val="nil"/>
            </w:tcBorders>
            <w:shd w:val="clear" w:color="000000" w:fill="FFFFFF"/>
            <w:noWrap/>
            <w:vAlign w:val="center"/>
            <w:hideMark/>
          </w:tcPr>
          <w:p w14:paraId="34EBED36" w14:textId="47C6AF4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9F7F5C6" w14:textId="348663A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89C9FDF" w14:textId="127FA6F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7E32BD5"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C595FEB"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Environment Restoration Fund</w:t>
            </w:r>
          </w:p>
        </w:tc>
        <w:tc>
          <w:tcPr>
            <w:tcW w:w="485" w:type="pct"/>
            <w:tcBorders>
              <w:top w:val="nil"/>
              <w:left w:val="nil"/>
              <w:bottom w:val="nil"/>
              <w:right w:val="nil"/>
            </w:tcBorders>
            <w:shd w:val="clear" w:color="000000" w:fill="FFFFFF"/>
            <w:noWrap/>
            <w:vAlign w:val="center"/>
            <w:hideMark/>
          </w:tcPr>
          <w:p w14:paraId="3BC1B96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5.4</w:t>
            </w:r>
          </w:p>
        </w:tc>
        <w:tc>
          <w:tcPr>
            <w:tcW w:w="565" w:type="pct"/>
            <w:tcBorders>
              <w:top w:val="nil"/>
              <w:left w:val="nil"/>
              <w:bottom w:val="nil"/>
              <w:right w:val="nil"/>
            </w:tcBorders>
            <w:shd w:val="clear" w:color="000000" w:fill="E6F2FF"/>
            <w:noWrap/>
            <w:vAlign w:val="center"/>
            <w:hideMark/>
          </w:tcPr>
          <w:p w14:paraId="11F16D39" w14:textId="55A3233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75F7D2E9" w14:textId="70CDE96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F631F1E" w14:textId="1F1BF60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8ADA015" w14:textId="28C1F54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CC78AA2"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01155AEE"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 xml:space="preserve">Environmental assessment systems </w:t>
            </w:r>
          </w:p>
        </w:tc>
        <w:tc>
          <w:tcPr>
            <w:tcW w:w="485" w:type="pct"/>
            <w:tcBorders>
              <w:top w:val="nil"/>
              <w:left w:val="nil"/>
              <w:bottom w:val="nil"/>
              <w:right w:val="nil"/>
            </w:tcBorders>
            <w:shd w:val="clear" w:color="000000" w:fill="FFFFFF"/>
            <w:noWrap/>
            <w:vAlign w:val="center"/>
            <w:hideMark/>
          </w:tcPr>
          <w:p w14:paraId="2B4E1A0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E4A4A6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315230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CEE92D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784629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E1DC320" w14:textId="77777777" w:rsidTr="00DA5607">
        <w:trPr>
          <w:trHeight w:hRule="exact" w:val="225"/>
        </w:trPr>
        <w:tc>
          <w:tcPr>
            <w:tcW w:w="2454" w:type="pct"/>
            <w:tcBorders>
              <w:top w:val="nil"/>
              <w:left w:val="nil"/>
              <w:bottom w:val="nil"/>
              <w:right w:val="nil"/>
            </w:tcBorders>
            <w:shd w:val="clear" w:color="auto" w:fill="auto"/>
            <w:noWrap/>
            <w:vAlign w:val="center"/>
            <w:hideMark/>
          </w:tcPr>
          <w:p w14:paraId="7E1E36D9"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upgrade</w:t>
            </w:r>
          </w:p>
        </w:tc>
        <w:tc>
          <w:tcPr>
            <w:tcW w:w="485" w:type="pct"/>
            <w:tcBorders>
              <w:top w:val="nil"/>
              <w:left w:val="nil"/>
              <w:bottom w:val="nil"/>
              <w:right w:val="nil"/>
            </w:tcBorders>
            <w:shd w:val="clear" w:color="000000" w:fill="FFFFFF"/>
            <w:noWrap/>
            <w:vAlign w:val="center"/>
            <w:hideMark/>
          </w:tcPr>
          <w:p w14:paraId="682B266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w:t>
            </w:r>
          </w:p>
        </w:tc>
        <w:tc>
          <w:tcPr>
            <w:tcW w:w="565" w:type="pct"/>
            <w:tcBorders>
              <w:top w:val="nil"/>
              <w:left w:val="nil"/>
              <w:bottom w:val="nil"/>
              <w:right w:val="nil"/>
            </w:tcBorders>
            <w:shd w:val="clear" w:color="000000" w:fill="E6F2FF"/>
            <w:noWrap/>
            <w:vAlign w:val="center"/>
            <w:hideMark/>
          </w:tcPr>
          <w:p w14:paraId="5A6D3C1F" w14:textId="09C2AC5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2BA85106" w14:textId="7CC286F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3390BE6" w14:textId="2010997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E8A63A6" w14:textId="2501C46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550FE2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6D38B26"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Environmental management of the former</w:t>
            </w:r>
          </w:p>
        </w:tc>
        <w:tc>
          <w:tcPr>
            <w:tcW w:w="485" w:type="pct"/>
            <w:tcBorders>
              <w:top w:val="nil"/>
              <w:left w:val="nil"/>
              <w:bottom w:val="nil"/>
              <w:right w:val="nil"/>
            </w:tcBorders>
            <w:shd w:val="clear" w:color="000000" w:fill="FFFFFF"/>
            <w:noWrap/>
            <w:vAlign w:val="center"/>
            <w:hideMark/>
          </w:tcPr>
          <w:p w14:paraId="5C8E198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27733E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20E09A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F95B12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CBACCD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0B5AB51"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F328118"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Rum Jungle Mine site</w:t>
            </w:r>
          </w:p>
        </w:tc>
        <w:tc>
          <w:tcPr>
            <w:tcW w:w="485" w:type="pct"/>
            <w:tcBorders>
              <w:top w:val="nil"/>
              <w:left w:val="nil"/>
              <w:bottom w:val="nil"/>
              <w:right w:val="nil"/>
            </w:tcBorders>
            <w:shd w:val="clear" w:color="000000" w:fill="FFFFFF"/>
            <w:noWrap/>
            <w:vAlign w:val="center"/>
            <w:hideMark/>
          </w:tcPr>
          <w:p w14:paraId="5F8F63A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1AEE4FF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437E71D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64E277B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5F18425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r>
      <w:tr w:rsidR="00DA5607" w:rsidRPr="00DA5607" w14:paraId="77C773FB"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147A269C"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Fishing and Camping Facilities Program</w:t>
            </w:r>
          </w:p>
        </w:tc>
        <w:tc>
          <w:tcPr>
            <w:tcW w:w="485" w:type="pct"/>
            <w:tcBorders>
              <w:top w:val="nil"/>
              <w:left w:val="nil"/>
              <w:bottom w:val="nil"/>
              <w:right w:val="nil"/>
            </w:tcBorders>
            <w:shd w:val="clear" w:color="000000" w:fill="FFFFFF"/>
            <w:noWrap/>
            <w:vAlign w:val="center"/>
            <w:hideMark/>
          </w:tcPr>
          <w:p w14:paraId="2D27DC8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4.6</w:t>
            </w:r>
          </w:p>
        </w:tc>
        <w:tc>
          <w:tcPr>
            <w:tcW w:w="565" w:type="pct"/>
            <w:tcBorders>
              <w:top w:val="nil"/>
              <w:left w:val="nil"/>
              <w:bottom w:val="nil"/>
              <w:right w:val="nil"/>
            </w:tcBorders>
            <w:shd w:val="clear" w:color="000000" w:fill="E6F2FF"/>
            <w:noWrap/>
            <w:vAlign w:val="center"/>
            <w:hideMark/>
          </w:tcPr>
          <w:p w14:paraId="6D44072C" w14:textId="2F38B7B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5D424E8" w14:textId="6D14EBB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698D74A" w14:textId="760063F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087E0CB" w14:textId="53BA350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0D6AE0F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9B952C8"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 xml:space="preserve">Food Waste for Healthy Soils Fund </w:t>
            </w:r>
          </w:p>
        </w:tc>
        <w:tc>
          <w:tcPr>
            <w:tcW w:w="485" w:type="pct"/>
            <w:tcBorders>
              <w:top w:val="nil"/>
              <w:left w:val="nil"/>
              <w:bottom w:val="nil"/>
              <w:right w:val="nil"/>
            </w:tcBorders>
            <w:shd w:val="clear" w:color="000000" w:fill="FFFFFF"/>
            <w:noWrap/>
            <w:vAlign w:val="center"/>
            <w:hideMark/>
          </w:tcPr>
          <w:p w14:paraId="15A9859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11.2</w:t>
            </w:r>
          </w:p>
        </w:tc>
        <w:tc>
          <w:tcPr>
            <w:tcW w:w="565" w:type="pct"/>
            <w:tcBorders>
              <w:top w:val="nil"/>
              <w:left w:val="nil"/>
              <w:bottom w:val="nil"/>
              <w:right w:val="nil"/>
            </w:tcBorders>
            <w:shd w:val="clear" w:color="000000" w:fill="E6F2FF"/>
            <w:noWrap/>
            <w:vAlign w:val="center"/>
            <w:hideMark/>
          </w:tcPr>
          <w:p w14:paraId="2375ED6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17.9</w:t>
            </w:r>
          </w:p>
        </w:tc>
        <w:tc>
          <w:tcPr>
            <w:tcW w:w="525" w:type="pct"/>
            <w:tcBorders>
              <w:top w:val="nil"/>
              <w:left w:val="nil"/>
              <w:bottom w:val="nil"/>
              <w:right w:val="nil"/>
            </w:tcBorders>
            <w:shd w:val="clear" w:color="000000" w:fill="FFFFFF"/>
            <w:noWrap/>
            <w:vAlign w:val="center"/>
            <w:hideMark/>
          </w:tcPr>
          <w:p w14:paraId="7E209D0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11.4</w:t>
            </w:r>
          </w:p>
        </w:tc>
        <w:tc>
          <w:tcPr>
            <w:tcW w:w="485" w:type="pct"/>
            <w:tcBorders>
              <w:top w:val="nil"/>
              <w:left w:val="nil"/>
              <w:bottom w:val="nil"/>
              <w:right w:val="nil"/>
            </w:tcBorders>
            <w:shd w:val="clear" w:color="000000" w:fill="FFFFFF"/>
            <w:noWrap/>
            <w:vAlign w:val="center"/>
            <w:hideMark/>
          </w:tcPr>
          <w:p w14:paraId="4435A409" w14:textId="2571856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8E2BC9E" w14:textId="69DB159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7697F156" w14:textId="77777777" w:rsidTr="00DA5607">
        <w:trPr>
          <w:trHeight w:hRule="exact" w:val="225"/>
        </w:trPr>
        <w:tc>
          <w:tcPr>
            <w:tcW w:w="2454" w:type="pct"/>
            <w:tcBorders>
              <w:top w:val="nil"/>
              <w:left w:val="nil"/>
              <w:bottom w:val="nil"/>
              <w:right w:val="nil"/>
            </w:tcBorders>
            <w:shd w:val="clear" w:color="auto" w:fill="auto"/>
            <w:noWrap/>
            <w:vAlign w:val="center"/>
            <w:hideMark/>
          </w:tcPr>
          <w:p w14:paraId="5844A52A"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 xml:space="preserve">Future Drought Fund </w:t>
            </w:r>
          </w:p>
        </w:tc>
        <w:tc>
          <w:tcPr>
            <w:tcW w:w="485" w:type="pct"/>
            <w:tcBorders>
              <w:top w:val="nil"/>
              <w:left w:val="nil"/>
              <w:bottom w:val="nil"/>
              <w:right w:val="nil"/>
            </w:tcBorders>
            <w:shd w:val="clear" w:color="000000" w:fill="FFFFFF"/>
            <w:noWrap/>
            <w:vAlign w:val="center"/>
            <w:hideMark/>
          </w:tcPr>
          <w:p w14:paraId="5C8122C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11F58E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AA2430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DF2245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D69957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8963C8E"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E125ACA"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Farm business resilience</w:t>
            </w:r>
          </w:p>
        </w:tc>
        <w:tc>
          <w:tcPr>
            <w:tcW w:w="485" w:type="pct"/>
            <w:tcBorders>
              <w:top w:val="nil"/>
              <w:left w:val="nil"/>
              <w:bottom w:val="nil"/>
              <w:right w:val="nil"/>
            </w:tcBorders>
            <w:shd w:val="clear" w:color="000000" w:fill="FFFFFF"/>
            <w:noWrap/>
            <w:vAlign w:val="center"/>
            <w:hideMark/>
          </w:tcPr>
          <w:p w14:paraId="6131DC9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45.0</w:t>
            </w:r>
          </w:p>
        </w:tc>
        <w:tc>
          <w:tcPr>
            <w:tcW w:w="565" w:type="pct"/>
            <w:tcBorders>
              <w:top w:val="nil"/>
              <w:left w:val="nil"/>
              <w:bottom w:val="nil"/>
              <w:right w:val="nil"/>
            </w:tcBorders>
            <w:shd w:val="clear" w:color="000000" w:fill="E6F2FF"/>
            <w:noWrap/>
            <w:vAlign w:val="center"/>
            <w:hideMark/>
          </w:tcPr>
          <w:p w14:paraId="50E935B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15.0</w:t>
            </w:r>
          </w:p>
        </w:tc>
        <w:tc>
          <w:tcPr>
            <w:tcW w:w="525" w:type="pct"/>
            <w:tcBorders>
              <w:top w:val="nil"/>
              <w:left w:val="nil"/>
              <w:bottom w:val="nil"/>
              <w:right w:val="nil"/>
            </w:tcBorders>
            <w:shd w:val="clear" w:color="000000" w:fill="FFFFFF"/>
            <w:noWrap/>
            <w:vAlign w:val="center"/>
            <w:hideMark/>
          </w:tcPr>
          <w:p w14:paraId="1DBEC703" w14:textId="692EA63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AE57889" w14:textId="15C14F9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04DED53" w14:textId="1872049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8A1A6DF"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569DDE4A"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Regional drought resilience planning</w:t>
            </w:r>
          </w:p>
        </w:tc>
        <w:tc>
          <w:tcPr>
            <w:tcW w:w="485" w:type="pct"/>
            <w:tcBorders>
              <w:top w:val="nil"/>
              <w:left w:val="nil"/>
              <w:bottom w:val="nil"/>
              <w:right w:val="nil"/>
            </w:tcBorders>
            <w:shd w:val="clear" w:color="000000" w:fill="FFFFFF"/>
            <w:noWrap/>
            <w:vAlign w:val="center"/>
            <w:hideMark/>
          </w:tcPr>
          <w:p w14:paraId="01659A6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23.9</w:t>
            </w:r>
          </w:p>
        </w:tc>
        <w:tc>
          <w:tcPr>
            <w:tcW w:w="565" w:type="pct"/>
            <w:tcBorders>
              <w:top w:val="nil"/>
              <w:left w:val="nil"/>
              <w:bottom w:val="nil"/>
              <w:right w:val="nil"/>
            </w:tcBorders>
            <w:shd w:val="clear" w:color="000000" w:fill="E6F2FF"/>
            <w:noWrap/>
            <w:vAlign w:val="center"/>
            <w:hideMark/>
          </w:tcPr>
          <w:p w14:paraId="31E0E28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5.5</w:t>
            </w:r>
          </w:p>
        </w:tc>
        <w:tc>
          <w:tcPr>
            <w:tcW w:w="525" w:type="pct"/>
            <w:tcBorders>
              <w:top w:val="nil"/>
              <w:left w:val="nil"/>
              <w:bottom w:val="nil"/>
              <w:right w:val="nil"/>
            </w:tcBorders>
            <w:shd w:val="clear" w:color="000000" w:fill="FFFFFF"/>
            <w:noWrap/>
            <w:vAlign w:val="center"/>
            <w:hideMark/>
          </w:tcPr>
          <w:p w14:paraId="1B5FBDC6" w14:textId="67B0656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3001AA7" w14:textId="2E9B479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60B3FF6" w14:textId="4281556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5EDA6F6"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5C8B7F11"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Great Artesian Basin Sustainability Initiative</w:t>
            </w:r>
          </w:p>
        </w:tc>
        <w:tc>
          <w:tcPr>
            <w:tcW w:w="485" w:type="pct"/>
            <w:tcBorders>
              <w:top w:val="nil"/>
              <w:left w:val="nil"/>
              <w:bottom w:val="nil"/>
              <w:right w:val="nil"/>
            </w:tcBorders>
            <w:shd w:val="clear" w:color="000000" w:fill="FFFFFF"/>
            <w:noWrap/>
            <w:vAlign w:val="center"/>
            <w:hideMark/>
          </w:tcPr>
          <w:p w14:paraId="6E96A90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11.3</w:t>
            </w:r>
          </w:p>
        </w:tc>
        <w:tc>
          <w:tcPr>
            <w:tcW w:w="565" w:type="pct"/>
            <w:tcBorders>
              <w:top w:val="nil"/>
              <w:left w:val="nil"/>
              <w:bottom w:val="nil"/>
              <w:right w:val="nil"/>
            </w:tcBorders>
            <w:shd w:val="clear" w:color="000000" w:fill="E6F2FF"/>
            <w:noWrap/>
            <w:vAlign w:val="center"/>
            <w:hideMark/>
          </w:tcPr>
          <w:p w14:paraId="24DE98E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5.9</w:t>
            </w:r>
          </w:p>
        </w:tc>
        <w:tc>
          <w:tcPr>
            <w:tcW w:w="525" w:type="pct"/>
            <w:tcBorders>
              <w:top w:val="nil"/>
              <w:left w:val="nil"/>
              <w:bottom w:val="nil"/>
              <w:right w:val="nil"/>
            </w:tcBorders>
            <w:shd w:val="clear" w:color="000000" w:fill="FFFFFF"/>
            <w:noWrap/>
            <w:vAlign w:val="center"/>
            <w:hideMark/>
          </w:tcPr>
          <w:p w14:paraId="0A9CB468" w14:textId="58969BC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8C1AF22" w14:textId="4BEFF75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9686B69" w14:textId="5392797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B384145"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792B031B"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Horse traceability</w:t>
            </w:r>
          </w:p>
        </w:tc>
        <w:tc>
          <w:tcPr>
            <w:tcW w:w="485" w:type="pct"/>
            <w:tcBorders>
              <w:top w:val="nil"/>
              <w:left w:val="nil"/>
              <w:bottom w:val="nil"/>
              <w:right w:val="nil"/>
            </w:tcBorders>
            <w:shd w:val="clear" w:color="000000" w:fill="FFFFFF"/>
            <w:noWrap/>
            <w:vAlign w:val="center"/>
            <w:hideMark/>
          </w:tcPr>
          <w:p w14:paraId="0223178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0.6</w:t>
            </w:r>
          </w:p>
        </w:tc>
        <w:tc>
          <w:tcPr>
            <w:tcW w:w="565" w:type="pct"/>
            <w:tcBorders>
              <w:top w:val="nil"/>
              <w:left w:val="nil"/>
              <w:bottom w:val="nil"/>
              <w:right w:val="nil"/>
            </w:tcBorders>
            <w:shd w:val="clear" w:color="000000" w:fill="E6F2FF"/>
            <w:noWrap/>
            <w:vAlign w:val="center"/>
            <w:hideMark/>
          </w:tcPr>
          <w:p w14:paraId="174B2FB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0.6</w:t>
            </w:r>
          </w:p>
        </w:tc>
        <w:tc>
          <w:tcPr>
            <w:tcW w:w="525" w:type="pct"/>
            <w:tcBorders>
              <w:top w:val="nil"/>
              <w:left w:val="nil"/>
              <w:bottom w:val="nil"/>
              <w:right w:val="nil"/>
            </w:tcBorders>
            <w:shd w:val="clear" w:color="000000" w:fill="FFFFFF"/>
            <w:noWrap/>
            <w:vAlign w:val="center"/>
            <w:hideMark/>
          </w:tcPr>
          <w:p w14:paraId="3A71B7B4" w14:textId="05D0D9E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7A13E6C" w14:textId="383758F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FE47A65" w14:textId="6F424D3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BF4072C"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782CBFF7" w14:textId="337ED2AA"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Hydro Tasmania</w:t>
            </w:r>
            <w:r w:rsidR="005058EB">
              <w:rPr>
                <w:rFonts w:ascii="Arial" w:hAnsi="Arial" w:cs="Arial"/>
                <w:sz w:val="16"/>
                <w:szCs w:val="16"/>
              </w:rPr>
              <w:t>’</w:t>
            </w:r>
            <w:r w:rsidRPr="00DA5607">
              <w:rPr>
                <w:rFonts w:ascii="Arial" w:hAnsi="Arial" w:cs="Arial"/>
                <w:sz w:val="16"/>
                <w:szCs w:val="16"/>
              </w:rPr>
              <w:t>s Tarraleah Hydro Power</w:t>
            </w:r>
          </w:p>
        </w:tc>
        <w:tc>
          <w:tcPr>
            <w:tcW w:w="485" w:type="pct"/>
            <w:tcBorders>
              <w:top w:val="nil"/>
              <w:left w:val="nil"/>
              <w:bottom w:val="nil"/>
              <w:right w:val="nil"/>
            </w:tcBorders>
            <w:shd w:val="clear" w:color="000000" w:fill="FFFFFF"/>
            <w:noWrap/>
            <w:vAlign w:val="center"/>
            <w:hideMark/>
          </w:tcPr>
          <w:p w14:paraId="67CD670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DF5905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0B03B6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3E4467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770583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53A67B3B" w14:textId="77777777" w:rsidTr="00425DEF">
        <w:trPr>
          <w:trHeight w:hRule="exact" w:val="220"/>
        </w:trPr>
        <w:tc>
          <w:tcPr>
            <w:tcW w:w="2454" w:type="pct"/>
            <w:tcBorders>
              <w:top w:val="nil"/>
              <w:left w:val="nil"/>
              <w:bottom w:val="single" w:sz="4" w:space="0" w:color="002A54" w:themeColor="text2"/>
              <w:right w:val="nil"/>
            </w:tcBorders>
            <w:shd w:val="clear" w:color="000000" w:fill="FFFFFF"/>
            <w:noWrap/>
            <w:vAlign w:val="center"/>
            <w:hideMark/>
          </w:tcPr>
          <w:p w14:paraId="1BC405BE"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Station Redevelopment</w:t>
            </w:r>
          </w:p>
        </w:tc>
        <w:tc>
          <w:tcPr>
            <w:tcW w:w="485" w:type="pct"/>
            <w:tcBorders>
              <w:top w:val="nil"/>
              <w:left w:val="nil"/>
              <w:bottom w:val="single" w:sz="4" w:space="0" w:color="002A54" w:themeColor="text2"/>
              <w:right w:val="nil"/>
            </w:tcBorders>
            <w:shd w:val="clear" w:color="000000" w:fill="FFFFFF"/>
            <w:noWrap/>
            <w:vAlign w:val="center"/>
            <w:hideMark/>
          </w:tcPr>
          <w:p w14:paraId="4A1D0CE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13.0</w:t>
            </w:r>
          </w:p>
        </w:tc>
        <w:tc>
          <w:tcPr>
            <w:tcW w:w="565" w:type="pct"/>
            <w:tcBorders>
              <w:top w:val="nil"/>
              <w:left w:val="nil"/>
              <w:bottom w:val="single" w:sz="4" w:space="0" w:color="002A54" w:themeColor="text2"/>
              <w:right w:val="nil"/>
            </w:tcBorders>
            <w:shd w:val="clear" w:color="000000" w:fill="E6F2FF"/>
            <w:noWrap/>
            <w:vAlign w:val="center"/>
            <w:hideMark/>
          </w:tcPr>
          <w:p w14:paraId="57860E8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19.2</w:t>
            </w:r>
          </w:p>
        </w:tc>
        <w:tc>
          <w:tcPr>
            <w:tcW w:w="525" w:type="pct"/>
            <w:tcBorders>
              <w:top w:val="nil"/>
              <w:left w:val="nil"/>
              <w:bottom w:val="single" w:sz="4" w:space="0" w:color="002A54" w:themeColor="text2"/>
              <w:right w:val="nil"/>
            </w:tcBorders>
            <w:shd w:val="clear" w:color="000000" w:fill="FFFFFF"/>
            <w:noWrap/>
            <w:vAlign w:val="center"/>
            <w:hideMark/>
          </w:tcPr>
          <w:p w14:paraId="4CE84BD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23.0</w:t>
            </w:r>
          </w:p>
        </w:tc>
        <w:tc>
          <w:tcPr>
            <w:tcW w:w="485" w:type="pct"/>
            <w:tcBorders>
              <w:top w:val="nil"/>
              <w:left w:val="nil"/>
              <w:bottom w:val="single" w:sz="4" w:space="0" w:color="002A54" w:themeColor="text2"/>
              <w:right w:val="nil"/>
            </w:tcBorders>
            <w:shd w:val="clear" w:color="000000" w:fill="FFFFFF"/>
            <w:noWrap/>
            <w:vAlign w:val="center"/>
            <w:hideMark/>
          </w:tcPr>
          <w:p w14:paraId="06B2B8E0" w14:textId="39960C0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002A54" w:themeColor="text2"/>
              <w:right w:val="nil"/>
            </w:tcBorders>
            <w:shd w:val="clear" w:color="000000" w:fill="FFFFFF"/>
            <w:noWrap/>
            <w:vAlign w:val="center"/>
            <w:hideMark/>
          </w:tcPr>
          <w:p w14:paraId="116B1237" w14:textId="675DC9D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bl>
    <w:p w14:paraId="632A939F" w14:textId="6769E242" w:rsidR="00396837" w:rsidRDefault="00396837" w:rsidP="001300DA">
      <w:pPr>
        <w:pStyle w:val="SingleParagraph"/>
      </w:pPr>
      <w:r>
        <w:br w:type="page"/>
      </w:r>
    </w:p>
    <w:p w14:paraId="18B2B56A" w14:textId="69E73F07" w:rsidR="00DA5607" w:rsidRPr="00DA5607" w:rsidRDefault="00C5436D" w:rsidP="00396837">
      <w:pPr>
        <w:pStyle w:val="TableHeadingcontinued"/>
        <w:rPr>
          <w:rFonts w:ascii="Arial" w:hAnsi="Arial"/>
          <w:color w:val="000000"/>
          <w:sz w:val="16"/>
        </w:rPr>
      </w:pPr>
      <w:r w:rsidRPr="002D2E80">
        <w:lastRenderedPageBreak/>
        <w:t xml:space="preserve">Table 2.9: Payments to support state </w:t>
      </w:r>
      <w:r w:rsidRPr="00BC01AA">
        <w:t>environment</w:t>
      </w:r>
      <w:r w:rsidR="00DD1A8B">
        <w:t>, energy and water</w:t>
      </w:r>
      <w:r w:rsidRPr="002D2E80">
        <w:t xml:space="preserve"> services</w:t>
      </w:r>
      <w:r w:rsidRPr="002D2E80">
        <w:rPr>
          <w:vertAlign w:val="superscript"/>
        </w:rPr>
        <w:t>(a)</w:t>
      </w:r>
      <w:r w:rsidRPr="002D2E80">
        <w:t xml:space="preserve"> (continued)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A5607" w:rsidRPr="00DA5607" w14:paraId="2AD2D93F" w14:textId="77777777" w:rsidTr="00425DEF">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313C2769" w14:textId="58BAFE18" w:rsidR="00DA5607" w:rsidRPr="00DA5607" w:rsidRDefault="00DA5607" w:rsidP="00DA5607">
            <w:pPr>
              <w:spacing w:before="0" w:after="0" w:line="240" w:lineRule="auto"/>
              <w:rPr>
                <w:rFonts w:ascii="Arial" w:hAnsi="Arial" w:cs="Arial"/>
                <w:sz w:val="16"/>
                <w:szCs w:val="16"/>
              </w:rPr>
            </w:pPr>
            <w:r w:rsidRPr="00DA5607">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6BC0B12C" w14:textId="0B4F5FB2"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2022</w:t>
            </w:r>
            <w:r w:rsidR="005058EB">
              <w:rPr>
                <w:rFonts w:ascii="Arial" w:hAnsi="Arial" w:cs="Arial"/>
                <w:sz w:val="16"/>
                <w:szCs w:val="16"/>
              </w:rPr>
              <w:noBreakHyphen/>
            </w:r>
            <w:r w:rsidRPr="00DA5607">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5A59D081" w14:textId="2E78F234"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2023</w:t>
            </w:r>
            <w:r w:rsidR="005058EB">
              <w:rPr>
                <w:rFonts w:ascii="Arial" w:hAnsi="Arial" w:cs="Arial"/>
                <w:sz w:val="16"/>
                <w:szCs w:val="16"/>
              </w:rPr>
              <w:noBreakHyphen/>
            </w:r>
            <w:r w:rsidRPr="00DA5607">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42A0D7E1" w14:textId="5841665D"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2024</w:t>
            </w:r>
            <w:r w:rsidR="005058EB">
              <w:rPr>
                <w:rFonts w:ascii="Arial" w:hAnsi="Arial" w:cs="Arial"/>
                <w:sz w:val="16"/>
                <w:szCs w:val="16"/>
              </w:rPr>
              <w:noBreakHyphen/>
            </w:r>
            <w:r w:rsidRPr="00DA5607">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2F86A59C" w14:textId="1B3A685A"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2025</w:t>
            </w:r>
            <w:r w:rsidR="005058EB">
              <w:rPr>
                <w:rFonts w:ascii="Arial" w:hAnsi="Arial" w:cs="Arial"/>
                <w:sz w:val="16"/>
                <w:szCs w:val="16"/>
              </w:rPr>
              <w:noBreakHyphen/>
            </w:r>
            <w:r w:rsidRPr="00DA5607">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5B8C2777" w14:textId="6FF2AF4A"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2026</w:t>
            </w:r>
            <w:r w:rsidR="005058EB">
              <w:rPr>
                <w:rFonts w:ascii="Arial" w:hAnsi="Arial" w:cs="Arial"/>
                <w:sz w:val="16"/>
                <w:szCs w:val="16"/>
              </w:rPr>
              <w:noBreakHyphen/>
            </w:r>
            <w:r w:rsidRPr="00DA5607">
              <w:rPr>
                <w:rFonts w:ascii="Arial" w:hAnsi="Arial" w:cs="Arial"/>
                <w:sz w:val="16"/>
                <w:szCs w:val="16"/>
              </w:rPr>
              <w:t>27</w:t>
            </w:r>
          </w:p>
        </w:tc>
      </w:tr>
      <w:tr w:rsidR="00425DEF" w:rsidRPr="00DA5607" w14:paraId="30692FAC" w14:textId="77777777" w:rsidTr="00425DEF">
        <w:trPr>
          <w:trHeight w:hRule="exact" w:val="225"/>
        </w:trPr>
        <w:tc>
          <w:tcPr>
            <w:tcW w:w="2454" w:type="pct"/>
            <w:tcBorders>
              <w:top w:val="nil"/>
              <w:left w:val="nil"/>
              <w:bottom w:val="nil"/>
              <w:right w:val="nil"/>
            </w:tcBorders>
            <w:shd w:val="clear" w:color="000000" w:fill="FFFFFF"/>
            <w:noWrap/>
            <w:vAlign w:val="center"/>
            <w:hideMark/>
          </w:tcPr>
          <w:p w14:paraId="75E517A1" w14:textId="77777777" w:rsidR="00DA5607" w:rsidRPr="00DA5607" w:rsidRDefault="00DA5607" w:rsidP="00DA5607">
            <w:pPr>
              <w:spacing w:before="0" w:after="0" w:line="240" w:lineRule="auto"/>
              <w:rPr>
                <w:rFonts w:ascii="Arial" w:hAnsi="Arial" w:cs="Arial"/>
                <w:b/>
                <w:bCs/>
                <w:sz w:val="16"/>
                <w:szCs w:val="16"/>
              </w:rPr>
            </w:pPr>
            <w:r w:rsidRPr="00DA5607">
              <w:rPr>
                <w:rFonts w:ascii="Arial" w:hAnsi="Arial" w:cs="Arial"/>
                <w:b/>
                <w:bCs/>
                <w:sz w:val="16"/>
                <w:szCs w:val="16"/>
              </w:rPr>
              <w:t>National Partnership payments</w:t>
            </w:r>
          </w:p>
        </w:tc>
        <w:tc>
          <w:tcPr>
            <w:tcW w:w="485" w:type="pct"/>
            <w:tcBorders>
              <w:top w:val="single" w:sz="4" w:space="0" w:color="002A54" w:themeColor="text2"/>
              <w:left w:val="nil"/>
              <w:bottom w:val="nil"/>
              <w:right w:val="nil"/>
            </w:tcBorders>
            <w:shd w:val="clear" w:color="000000" w:fill="FFFFFF"/>
            <w:noWrap/>
            <w:vAlign w:val="center"/>
            <w:hideMark/>
          </w:tcPr>
          <w:p w14:paraId="70C8823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single" w:sz="4" w:space="0" w:color="002A54" w:themeColor="text2"/>
              <w:left w:val="nil"/>
              <w:bottom w:val="nil"/>
              <w:right w:val="nil"/>
            </w:tcBorders>
            <w:shd w:val="clear" w:color="000000" w:fill="E6F2FF"/>
            <w:noWrap/>
            <w:vAlign w:val="center"/>
            <w:hideMark/>
          </w:tcPr>
          <w:p w14:paraId="57381BD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single" w:sz="4" w:space="0" w:color="002A54" w:themeColor="text2"/>
              <w:left w:val="nil"/>
              <w:bottom w:val="nil"/>
              <w:right w:val="nil"/>
            </w:tcBorders>
            <w:shd w:val="clear" w:color="000000" w:fill="FFFFFF"/>
            <w:noWrap/>
            <w:vAlign w:val="center"/>
            <w:hideMark/>
          </w:tcPr>
          <w:p w14:paraId="1E92142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651BE35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79EDBC9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EEF117A"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E569726"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Hydrogen energy supply chain project</w:t>
            </w:r>
          </w:p>
        </w:tc>
        <w:tc>
          <w:tcPr>
            <w:tcW w:w="485" w:type="pct"/>
            <w:tcBorders>
              <w:top w:val="nil"/>
              <w:left w:val="nil"/>
              <w:bottom w:val="nil"/>
              <w:right w:val="nil"/>
            </w:tcBorders>
            <w:shd w:val="clear" w:color="000000" w:fill="FFFFFF"/>
            <w:noWrap/>
            <w:vAlign w:val="center"/>
            <w:hideMark/>
          </w:tcPr>
          <w:p w14:paraId="6AF1797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3.8</w:t>
            </w:r>
          </w:p>
        </w:tc>
        <w:tc>
          <w:tcPr>
            <w:tcW w:w="565" w:type="pct"/>
            <w:tcBorders>
              <w:top w:val="nil"/>
              <w:left w:val="nil"/>
              <w:bottom w:val="nil"/>
              <w:right w:val="nil"/>
            </w:tcBorders>
            <w:shd w:val="clear" w:color="000000" w:fill="E6F2FF"/>
            <w:noWrap/>
            <w:vAlign w:val="center"/>
            <w:hideMark/>
          </w:tcPr>
          <w:p w14:paraId="4CCD192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3.8</w:t>
            </w:r>
          </w:p>
        </w:tc>
        <w:tc>
          <w:tcPr>
            <w:tcW w:w="525" w:type="pct"/>
            <w:tcBorders>
              <w:top w:val="nil"/>
              <w:left w:val="nil"/>
              <w:bottom w:val="nil"/>
              <w:right w:val="nil"/>
            </w:tcBorders>
            <w:shd w:val="clear" w:color="000000" w:fill="FFFFFF"/>
            <w:noWrap/>
            <w:vAlign w:val="center"/>
            <w:hideMark/>
          </w:tcPr>
          <w:p w14:paraId="734AC80E" w14:textId="2671F154"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6E9A797" w14:textId="56168C58"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CCF11EA" w14:textId="02C4BF5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5D34AEBE"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47E5C7F"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Hydrogen Highways</w:t>
            </w:r>
          </w:p>
        </w:tc>
        <w:tc>
          <w:tcPr>
            <w:tcW w:w="485" w:type="pct"/>
            <w:tcBorders>
              <w:top w:val="nil"/>
              <w:left w:val="nil"/>
              <w:bottom w:val="nil"/>
              <w:right w:val="nil"/>
            </w:tcBorders>
            <w:shd w:val="clear" w:color="000000" w:fill="FFFFFF"/>
            <w:noWrap/>
            <w:vAlign w:val="center"/>
            <w:hideMark/>
          </w:tcPr>
          <w:p w14:paraId="3EAF528C" w14:textId="335F1E0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66FE999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20.0</w:t>
            </w:r>
          </w:p>
        </w:tc>
        <w:tc>
          <w:tcPr>
            <w:tcW w:w="525" w:type="pct"/>
            <w:tcBorders>
              <w:top w:val="nil"/>
              <w:left w:val="nil"/>
              <w:bottom w:val="nil"/>
              <w:right w:val="nil"/>
            </w:tcBorders>
            <w:shd w:val="clear" w:color="000000" w:fill="FFFFFF"/>
            <w:noWrap/>
            <w:vAlign w:val="center"/>
            <w:hideMark/>
          </w:tcPr>
          <w:p w14:paraId="5057937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8.0</w:t>
            </w:r>
          </w:p>
        </w:tc>
        <w:tc>
          <w:tcPr>
            <w:tcW w:w="485" w:type="pct"/>
            <w:tcBorders>
              <w:top w:val="nil"/>
              <w:left w:val="nil"/>
              <w:bottom w:val="nil"/>
              <w:right w:val="nil"/>
            </w:tcBorders>
            <w:shd w:val="clear" w:color="000000" w:fill="FFFFFF"/>
            <w:noWrap/>
            <w:vAlign w:val="center"/>
            <w:hideMark/>
          </w:tcPr>
          <w:p w14:paraId="4AC22DD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7.0</w:t>
            </w:r>
          </w:p>
        </w:tc>
        <w:tc>
          <w:tcPr>
            <w:tcW w:w="485" w:type="pct"/>
            <w:tcBorders>
              <w:top w:val="nil"/>
              <w:left w:val="nil"/>
              <w:bottom w:val="nil"/>
              <w:right w:val="nil"/>
            </w:tcBorders>
            <w:shd w:val="clear" w:color="000000" w:fill="FFFFFF"/>
            <w:noWrap/>
            <w:vAlign w:val="center"/>
            <w:hideMark/>
          </w:tcPr>
          <w:p w14:paraId="1665DF5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20.0</w:t>
            </w:r>
          </w:p>
        </w:tc>
      </w:tr>
      <w:tr w:rsidR="00DA5607" w:rsidRPr="00DA5607" w14:paraId="22615FB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9208F15"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Implementing water reform in the</w:t>
            </w:r>
          </w:p>
        </w:tc>
        <w:tc>
          <w:tcPr>
            <w:tcW w:w="485" w:type="pct"/>
            <w:tcBorders>
              <w:top w:val="nil"/>
              <w:left w:val="nil"/>
              <w:bottom w:val="nil"/>
              <w:right w:val="nil"/>
            </w:tcBorders>
            <w:shd w:val="clear" w:color="000000" w:fill="FFFFFF"/>
            <w:noWrap/>
            <w:vAlign w:val="center"/>
            <w:hideMark/>
          </w:tcPr>
          <w:p w14:paraId="011DED3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422805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AA190B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33AD55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31832C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65626B03"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CA13A96" w14:textId="462B063E" w:rsidR="00DA5607" w:rsidRPr="00DA5607" w:rsidRDefault="000265B7" w:rsidP="00DA5607">
            <w:pPr>
              <w:spacing w:before="0" w:after="0" w:line="240" w:lineRule="auto"/>
              <w:ind w:left="340"/>
              <w:rPr>
                <w:rFonts w:ascii="Arial" w:hAnsi="Arial" w:cs="Arial"/>
                <w:color w:val="000000"/>
                <w:sz w:val="16"/>
                <w:szCs w:val="16"/>
              </w:rPr>
            </w:pPr>
            <w:r>
              <w:rPr>
                <w:rFonts w:ascii="Arial" w:hAnsi="Arial" w:cs="Arial"/>
                <w:color w:val="000000"/>
                <w:sz w:val="16"/>
                <w:szCs w:val="16"/>
              </w:rPr>
              <w:t>Murray–Darling</w:t>
            </w:r>
            <w:r w:rsidR="00DA5607" w:rsidRPr="00DA5607">
              <w:rPr>
                <w:rFonts w:ascii="Arial" w:hAnsi="Arial" w:cs="Arial"/>
                <w:color w:val="000000"/>
                <w:sz w:val="16"/>
                <w:szCs w:val="16"/>
              </w:rPr>
              <w:t xml:space="preserve"> Basin</w:t>
            </w:r>
          </w:p>
        </w:tc>
        <w:tc>
          <w:tcPr>
            <w:tcW w:w="485" w:type="pct"/>
            <w:tcBorders>
              <w:top w:val="nil"/>
              <w:left w:val="nil"/>
              <w:bottom w:val="nil"/>
              <w:right w:val="nil"/>
            </w:tcBorders>
            <w:shd w:val="clear" w:color="000000" w:fill="FFFFFF"/>
            <w:noWrap/>
            <w:vAlign w:val="center"/>
            <w:hideMark/>
          </w:tcPr>
          <w:p w14:paraId="205136D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17.3</w:t>
            </w:r>
          </w:p>
        </w:tc>
        <w:tc>
          <w:tcPr>
            <w:tcW w:w="565" w:type="pct"/>
            <w:tcBorders>
              <w:top w:val="nil"/>
              <w:left w:val="nil"/>
              <w:bottom w:val="nil"/>
              <w:right w:val="nil"/>
            </w:tcBorders>
            <w:shd w:val="clear" w:color="000000" w:fill="E6F2FF"/>
            <w:noWrap/>
            <w:vAlign w:val="center"/>
            <w:hideMark/>
          </w:tcPr>
          <w:p w14:paraId="66B12E8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23.0</w:t>
            </w:r>
          </w:p>
        </w:tc>
        <w:tc>
          <w:tcPr>
            <w:tcW w:w="525" w:type="pct"/>
            <w:tcBorders>
              <w:top w:val="nil"/>
              <w:left w:val="nil"/>
              <w:bottom w:val="nil"/>
              <w:right w:val="nil"/>
            </w:tcBorders>
            <w:shd w:val="clear" w:color="000000" w:fill="FFFFFF"/>
            <w:noWrap/>
            <w:vAlign w:val="center"/>
            <w:hideMark/>
          </w:tcPr>
          <w:p w14:paraId="365367EF" w14:textId="4F76ABB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8C702B5" w14:textId="01CA3A3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5BFAD26" w14:textId="6302FC5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607D2ABA"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BB034A0" w14:textId="0E1E6935"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 xml:space="preserve">Improving Compliance in the </w:t>
            </w:r>
            <w:r w:rsidR="000265B7">
              <w:rPr>
                <w:rFonts w:ascii="Arial" w:hAnsi="Arial" w:cs="Arial"/>
                <w:color w:val="000000"/>
                <w:sz w:val="16"/>
                <w:szCs w:val="16"/>
              </w:rPr>
              <w:t>Murray–Darling</w:t>
            </w:r>
            <w:r w:rsidRPr="00DA5607">
              <w:rPr>
                <w:rFonts w:ascii="Arial" w:hAnsi="Arial" w:cs="Arial"/>
                <w:color w:val="000000"/>
                <w:sz w:val="16"/>
                <w:szCs w:val="16"/>
              </w:rPr>
              <w:t xml:space="preserve"> </w:t>
            </w:r>
          </w:p>
        </w:tc>
        <w:tc>
          <w:tcPr>
            <w:tcW w:w="485" w:type="pct"/>
            <w:tcBorders>
              <w:top w:val="nil"/>
              <w:left w:val="nil"/>
              <w:bottom w:val="nil"/>
              <w:right w:val="nil"/>
            </w:tcBorders>
            <w:shd w:val="clear" w:color="000000" w:fill="FFFFFF"/>
            <w:noWrap/>
            <w:vAlign w:val="center"/>
            <w:hideMark/>
          </w:tcPr>
          <w:p w14:paraId="01DF8C2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80FBC0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EAE5EC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769BE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B4711A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83ED715"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CDD1376"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Basin</w:t>
            </w:r>
          </w:p>
        </w:tc>
        <w:tc>
          <w:tcPr>
            <w:tcW w:w="485" w:type="pct"/>
            <w:tcBorders>
              <w:top w:val="nil"/>
              <w:left w:val="nil"/>
              <w:bottom w:val="nil"/>
              <w:right w:val="nil"/>
            </w:tcBorders>
            <w:shd w:val="clear" w:color="000000" w:fill="FFFFFF"/>
            <w:noWrap/>
            <w:vAlign w:val="center"/>
            <w:hideMark/>
          </w:tcPr>
          <w:p w14:paraId="0840734E" w14:textId="1692029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2B943E3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6.0</w:t>
            </w:r>
          </w:p>
        </w:tc>
        <w:tc>
          <w:tcPr>
            <w:tcW w:w="525" w:type="pct"/>
            <w:tcBorders>
              <w:top w:val="nil"/>
              <w:left w:val="nil"/>
              <w:bottom w:val="nil"/>
              <w:right w:val="nil"/>
            </w:tcBorders>
            <w:shd w:val="clear" w:color="000000" w:fill="FFFFFF"/>
            <w:noWrap/>
            <w:vAlign w:val="center"/>
            <w:hideMark/>
          </w:tcPr>
          <w:p w14:paraId="7123BDB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6.0</w:t>
            </w:r>
          </w:p>
        </w:tc>
        <w:tc>
          <w:tcPr>
            <w:tcW w:w="485" w:type="pct"/>
            <w:tcBorders>
              <w:top w:val="nil"/>
              <w:left w:val="nil"/>
              <w:bottom w:val="nil"/>
              <w:right w:val="nil"/>
            </w:tcBorders>
            <w:shd w:val="clear" w:color="000000" w:fill="FFFFFF"/>
            <w:noWrap/>
            <w:vAlign w:val="center"/>
            <w:hideMark/>
          </w:tcPr>
          <w:p w14:paraId="0332DBD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6.0</w:t>
            </w:r>
          </w:p>
        </w:tc>
        <w:tc>
          <w:tcPr>
            <w:tcW w:w="485" w:type="pct"/>
            <w:tcBorders>
              <w:top w:val="nil"/>
              <w:left w:val="nil"/>
              <w:bottom w:val="nil"/>
              <w:right w:val="nil"/>
            </w:tcBorders>
            <w:shd w:val="clear" w:color="000000" w:fill="FFFFFF"/>
            <w:noWrap/>
            <w:vAlign w:val="center"/>
            <w:hideMark/>
          </w:tcPr>
          <w:p w14:paraId="5129B62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4.6</w:t>
            </w:r>
          </w:p>
        </w:tc>
      </w:tr>
      <w:tr w:rsidR="00DA5607" w:rsidRPr="00DA5607" w14:paraId="3B11E81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2DCE1F57" w14:textId="08BCD256"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Investing in Australia</w:t>
            </w:r>
            <w:r w:rsidR="005058EB">
              <w:rPr>
                <w:rFonts w:ascii="Arial" w:hAnsi="Arial" w:cs="Arial"/>
                <w:color w:val="000000"/>
                <w:sz w:val="16"/>
                <w:szCs w:val="16"/>
              </w:rPr>
              <w:t>’</w:t>
            </w:r>
            <w:r w:rsidRPr="00DA5607">
              <w:rPr>
                <w:rFonts w:ascii="Arial" w:hAnsi="Arial" w:cs="Arial"/>
                <w:color w:val="000000"/>
                <w:sz w:val="16"/>
                <w:szCs w:val="16"/>
              </w:rPr>
              <w:t xml:space="preserve">s First Nations Culture </w:t>
            </w:r>
          </w:p>
        </w:tc>
        <w:tc>
          <w:tcPr>
            <w:tcW w:w="485" w:type="pct"/>
            <w:tcBorders>
              <w:top w:val="nil"/>
              <w:left w:val="nil"/>
              <w:bottom w:val="nil"/>
              <w:right w:val="nil"/>
            </w:tcBorders>
            <w:shd w:val="clear" w:color="000000" w:fill="FFFFFF"/>
            <w:noWrap/>
            <w:vAlign w:val="center"/>
            <w:hideMark/>
          </w:tcPr>
          <w:p w14:paraId="579516D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D9ACFF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729DD2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C14E1A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821930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EE994C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9012933"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and World Heritage</w:t>
            </w:r>
          </w:p>
        </w:tc>
        <w:tc>
          <w:tcPr>
            <w:tcW w:w="485" w:type="pct"/>
            <w:tcBorders>
              <w:top w:val="nil"/>
              <w:left w:val="nil"/>
              <w:bottom w:val="nil"/>
              <w:right w:val="nil"/>
            </w:tcBorders>
            <w:shd w:val="clear" w:color="000000" w:fill="FFFFFF"/>
            <w:noWrap/>
            <w:vAlign w:val="center"/>
            <w:hideMark/>
          </w:tcPr>
          <w:p w14:paraId="7C964C8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2.5</w:t>
            </w:r>
          </w:p>
        </w:tc>
        <w:tc>
          <w:tcPr>
            <w:tcW w:w="565" w:type="pct"/>
            <w:tcBorders>
              <w:top w:val="nil"/>
              <w:left w:val="nil"/>
              <w:bottom w:val="nil"/>
              <w:right w:val="nil"/>
            </w:tcBorders>
            <w:shd w:val="clear" w:color="000000" w:fill="E6F2FF"/>
            <w:noWrap/>
            <w:vAlign w:val="center"/>
            <w:hideMark/>
          </w:tcPr>
          <w:p w14:paraId="2D02264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0.8</w:t>
            </w:r>
          </w:p>
        </w:tc>
        <w:tc>
          <w:tcPr>
            <w:tcW w:w="525" w:type="pct"/>
            <w:tcBorders>
              <w:top w:val="nil"/>
              <w:left w:val="nil"/>
              <w:bottom w:val="nil"/>
              <w:right w:val="nil"/>
            </w:tcBorders>
            <w:shd w:val="clear" w:color="000000" w:fill="FFFFFF"/>
            <w:noWrap/>
            <w:vAlign w:val="center"/>
            <w:hideMark/>
          </w:tcPr>
          <w:p w14:paraId="4682CF1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0.8</w:t>
            </w:r>
          </w:p>
        </w:tc>
        <w:tc>
          <w:tcPr>
            <w:tcW w:w="485" w:type="pct"/>
            <w:tcBorders>
              <w:top w:val="nil"/>
              <w:left w:val="nil"/>
              <w:bottom w:val="nil"/>
              <w:right w:val="nil"/>
            </w:tcBorders>
            <w:shd w:val="clear" w:color="000000" w:fill="FFFFFF"/>
            <w:noWrap/>
            <w:vAlign w:val="center"/>
            <w:hideMark/>
          </w:tcPr>
          <w:p w14:paraId="234FEE7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0.6</w:t>
            </w:r>
          </w:p>
        </w:tc>
        <w:tc>
          <w:tcPr>
            <w:tcW w:w="485" w:type="pct"/>
            <w:tcBorders>
              <w:top w:val="nil"/>
              <w:left w:val="nil"/>
              <w:bottom w:val="nil"/>
              <w:right w:val="nil"/>
            </w:tcBorders>
            <w:shd w:val="clear" w:color="000000" w:fill="FFFFFF"/>
            <w:noWrap/>
            <w:vAlign w:val="center"/>
            <w:hideMark/>
          </w:tcPr>
          <w:p w14:paraId="4C7C12C9" w14:textId="472BB04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01C3E1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1FD04AF"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Management of established pests and weeds</w:t>
            </w:r>
          </w:p>
        </w:tc>
        <w:tc>
          <w:tcPr>
            <w:tcW w:w="485" w:type="pct"/>
            <w:tcBorders>
              <w:top w:val="nil"/>
              <w:left w:val="nil"/>
              <w:bottom w:val="nil"/>
              <w:right w:val="nil"/>
            </w:tcBorders>
            <w:shd w:val="clear" w:color="000000" w:fill="FFFFFF"/>
            <w:noWrap/>
            <w:vAlign w:val="center"/>
            <w:hideMark/>
          </w:tcPr>
          <w:p w14:paraId="12A9937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8.6</w:t>
            </w:r>
          </w:p>
        </w:tc>
        <w:tc>
          <w:tcPr>
            <w:tcW w:w="565" w:type="pct"/>
            <w:tcBorders>
              <w:top w:val="nil"/>
              <w:left w:val="nil"/>
              <w:bottom w:val="nil"/>
              <w:right w:val="nil"/>
            </w:tcBorders>
            <w:shd w:val="clear" w:color="000000" w:fill="E6F2FF"/>
            <w:noWrap/>
            <w:vAlign w:val="center"/>
            <w:hideMark/>
          </w:tcPr>
          <w:p w14:paraId="0E8B8A5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5.3</w:t>
            </w:r>
          </w:p>
        </w:tc>
        <w:tc>
          <w:tcPr>
            <w:tcW w:w="525" w:type="pct"/>
            <w:tcBorders>
              <w:top w:val="nil"/>
              <w:left w:val="nil"/>
              <w:bottom w:val="nil"/>
              <w:right w:val="nil"/>
            </w:tcBorders>
            <w:shd w:val="clear" w:color="000000" w:fill="FFFFFF"/>
            <w:noWrap/>
            <w:vAlign w:val="center"/>
            <w:hideMark/>
          </w:tcPr>
          <w:p w14:paraId="1A47B98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485" w:type="pct"/>
            <w:tcBorders>
              <w:top w:val="nil"/>
              <w:left w:val="nil"/>
              <w:bottom w:val="nil"/>
              <w:right w:val="nil"/>
            </w:tcBorders>
            <w:shd w:val="clear" w:color="000000" w:fill="FFFFFF"/>
            <w:noWrap/>
            <w:vAlign w:val="center"/>
            <w:hideMark/>
          </w:tcPr>
          <w:p w14:paraId="4CA42151" w14:textId="575DA5E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F9EF4A5" w14:textId="7285B90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53FED98"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6863A76" w14:textId="506DAB4B"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Marine Parks Management</w:t>
            </w:r>
            <w:r w:rsidR="005058EB">
              <w:rPr>
                <w:rFonts w:ascii="Arial" w:hAnsi="Arial" w:cs="Arial"/>
                <w:color w:val="000000"/>
                <w:sz w:val="16"/>
                <w:szCs w:val="16"/>
              </w:rPr>
              <w:t xml:space="preserve"> – </w:t>
            </w:r>
            <w:r w:rsidRPr="00DA5607">
              <w:rPr>
                <w:rFonts w:ascii="Arial" w:hAnsi="Arial" w:cs="Arial"/>
                <w:color w:val="000000"/>
                <w:sz w:val="16"/>
                <w:szCs w:val="16"/>
              </w:rPr>
              <w:t xml:space="preserve">Northern </w:t>
            </w:r>
          </w:p>
        </w:tc>
        <w:tc>
          <w:tcPr>
            <w:tcW w:w="485" w:type="pct"/>
            <w:tcBorders>
              <w:top w:val="nil"/>
              <w:left w:val="nil"/>
              <w:bottom w:val="nil"/>
              <w:right w:val="nil"/>
            </w:tcBorders>
            <w:shd w:val="clear" w:color="000000" w:fill="FFFFFF"/>
            <w:noWrap/>
            <w:vAlign w:val="center"/>
            <w:hideMark/>
          </w:tcPr>
          <w:p w14:paraId="167DBFB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130E39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B98DBD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236D73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EA580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C654925"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08AAD2C"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Territory Marine Parks</w:t>
            </w:r>
          </w:p>
        </w:tc>
        <w:tc>
          <w:tcPr>
            <w:tcW w:w="485" w:type="pct"/>
            <w:tcBorders>
              <w:top w:val="nil"/>
              <w:left w:val="nil"/>
              <w:bottom w:val="nil"/>
              <w:right w:val="nil"/>
            </w:tcBorders>
            <w:shd w:val="clear" w:color="000000" w:fill="FFFFFF"/>
            <w:noWrap/>
            <w:vAlign w:val="center"/>
            <w:hideMark/>
          </w:tcPr>
          <w:p w14:paraId="2322395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0.2</w:t>
            </w:r>
          </w:p>
        </w:tc>
        <w:tc>
          <w:tcPr>
            <w:tcW w:w="565" w:type="pct"/>
            <w:tcBorders>
              <w:top w:val="nil"/>
              <w:left w:val="nil"/>
              <w:bottom w:val="nil"/>
              <w:right w:val="nil"/>
            </w:tcBorders>
            <w:shd w:val="clear" w:color="000000" w:fill="E6F2FF"/>
            <w:noWrap/>
            <w:vAlign w:val="center"/>
            <w:hideMark/>
          </w:tcPr>
          <w:p w14:paraId="72FF907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0.4</w:t>
            </w:r>
          </w:p>
        </w:tc>
        <w:tc>
          <w:tcPr>
            <w:tcW w:w="525" w:type="pct"/>
            <w:tcBorders>
              <w:top w:val="nil"/>
              <w:left w:val="nil"/>
              <w:bottom w:val="nil"/>
              <w:right w:val="nil"/>
            </w:tcBorders>
            <w:shd w:val="clear" w:color="000000" w:fill="FFFFFF"/>
            <w:noWrap/>
            <w:vAlign w:val="center"/>
            <w:hideMark/>
          </w:tcPr>
          <w:p w14:paraId="5155B30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0.9</w:t>
            </w:r>
          </w:p>
        </w:tc>
        <w:tc>
          <w:tcPr>
            <w:tcW w:w="485" w:type="pct"/>
            <w:tcBorders>
              <w:top w:val="nil"/>
              <w:left w:val="nil"/>
              <w:bottom w:val="nil"/>
              <w:right w:val="nil"/>
            </w:tcBorders>
            <w:shd w:val="clear" w:color="000000" w:fill="FFFFFF"/>
            <w:noWrap/>
            <w:vAlign w:val="center"/>
            <w:hideMark/>
          </w:tcPr>
          <w:p w14:paraId="5FC18A7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0.9</w:t>
            </w:r>
          </w:p>
        </w:tc>
        <w:tc>
          <w:tcPr>
            <w:tcW w:w="485" w:type="pct"/>
            <w:tcBorders>
              <w:top w:val="nil"/>
              <w:left w:val="nil"/>
              <w:bottom w:val="nil"/>
              <w:right w:val="nil"/>
            </w:tcBorders>
            <w:shd w:val="clear" w:color="000000" w:fill="FFFFFF"/>
            <w:noWrap/>
            <w:vAlign w:val="center"/>
            <w:hideMark/>
          </w:tcPr>
          <w:p w14:paraId="1EEA44FC" w14:textId="19D3D4A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4C1F15B"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74B3E2DC"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Marinus Link</w:t>
            </w:r>
          </w:p>
        </w:tc>
        <w:tc>
          <w:tcPr>
            <w:tcW w:w="485" w:type="pct"/>
            <w:tcBorders>
              <w:top w:val="nil"/>
              <w:left w:val="nil"/>
              <w:bottom w:val="nil"/>
              <w:right w:val="nil"/>
            </w:tcBorders>
            <w:shd w:val="clear" w:color="000000" w:fill="FFFFFF"/>
            <w:noWrap/>
            <w:vAlign w:val="center"/>
            <w:hideMark/>
          </w:tcPr>
          <w:p w14:paraId="34130AA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35.0</w:t>
            </w:r>
          </w:p>
        </w:tc>
        <w:tc>
          <w:tcPr>
            <w:tcW w:w="565" w:type="pct"/>
            <w:tcBorders>
              <w:top w:val="nil"/>
              <w:left w:val="nil"/>
              <w:bottom w:val="nil"/>
              <w:right w:val="nil"/>
            </w:tcBorders>
            <w:shd w:val="clear" w:color="000000" w:fill="E6F2FF"/>
            <w:noWrap/>
            <w:vAlign w:val="center"/>
            <w:hideMark/>
          </w:tcPr>
          <w:p w14:paraId="598BB44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25.0</w:t>
            </w:r>
          </w:p>
        </w:tc>
        <w:tc>
          <w:tcPr>
            <w:tcW w:w="525" w:type="pct"/>
            <w:tcBorders>
              <w:top w:val="nil"/>
              <w:left w:val="nil"/>
              <w:bottom w:val="nil"/>
              <w:right w:val="nil"/>
            </w:tcBorders>
            <w:shd w:val="clear" w:color="000000" w:fill="FFFFFF"/>
            <w:noWrap/>
            <w:vAlign w:val="center"/>
            <w:hideMark/>
          </w:tcPr>
          <w:p w14:paraId="5F90EAC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15.0</w:t>
            </w:r>
          </w:p>
        </w:tc>
        <w:tc>
          <w:tcPr>
            <w:tcW w:w="485" w:type="pct"/>
            <w:tcBorders>
              <w:top w:val="nil"/>
              <w:left w:val="nil"/>
              <w:bottom w:val="nil"/>
              <w:right w:val="nil"/>
            </w:tcBorders>
            <w:shd w:val="clear" w:color="000000" w:fill="FFFFFF"/>
            <w:noWrap/>
            <w:vAlign w:val="center"/>
            <w:hideMark/>
          </w:tcPr>
          <w:p w14:paraId="558CABD7" w14:textId="00932A9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0A92A21" w14:textId="41A841F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52DB0D0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5F5500D4"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National Plant Health Surveillance Program</w:t>
            </w:r>
          </w:p>
        </w:tc>
        <w:tc>
          <w:tcPr>
            <w:tcW w:w="485" w:type="pct"/>
            <w:tcBorders>
              <w:top w:val="nil"/>
              <w:left w:val="nil"/>
              <w:bottom w:val="nil"/>
              <w:right w:val="nil"/>
            </w:tcBorders>
            <w:shd w:val="clear" w:color="000000" w:fill="FFFFFF"/>
            <w:noWrap/>
            <w:vAlign w:val="center"/>
            <w:hideMark/>
          </w:tcPr>
          <w:p w14:paraId="5B0DBDE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1.0</w:t>
            </w:r>
          </w:p>
        </w:tc>
        <w:tc>
          <w:tcPr>
            <w:tcW w:w="565" w:type="pct"/>
            <w:tcBorders>
              <w:top w:val="nil"/>
              <w:left w:val="nil"/>
              <w:bottom w:val="nil"/>
              <w:right w:val="nil"/>
            </w:tcBorders>
            <w:shd w:val="clear" w:color="000000" w:fill="E6F2FF"/>
            <w:noWrap/>
            <w:vAlign w:val="center"/>
            <w:hideMark/>
          </w:tcPr>
          <w:p w14:paraId="393A13B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1.0</w:t>
            </w:r>
          </w:p>
        </w:tc>
        <w:tc>
          <w:tcPr>
            <w:tcW w:w="525" w:type="pct"/>
            <w:tcBorders>
              <w:top w:val="nil"/>
              <w:left w:val="nil"/>
              <w:bottom w:val="nil"/>
              <w:right w:val="nil"/>
            </w:tcBorders>
            <w:shd w:val="clear" w:color="000000" w:fill="FFFFFF"/>
            <w:noWrap/>
            <w:vAlign w:val="center"/>
            <w:hideMark/>
          </w:tcPr>
          <w:p w14:paraId="0412349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1.0</w:t>
            </w:r>
          </w:p>
        </w:tc>
        <w:tc>
          <w:tcPr>
            <w:tcW w:w="485" w:type="pct"/>
            <w:tcBorders>
              <w:top w:val="nil"/>
              <w:left w:val="nil"/>
              <w:bottom w:val="nil"/>
              <w:right w:val="nil"/>
            </w:tcBorders>
            <w:shd w:val="clear" w:color="000000" w:fill="FFFFFF"/>
            <w:noWrap/>
            <w:vAlign w:val="center"/>
            <w:hideMark/>
          </w:tcPr>
          <w:p w14:paraId="497721D3" w14:textId="538495B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A596740" w14:textId="16ADDEA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614E4AF3"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388F3B94"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North Queensland Strata Title Resilience</w:t>
            </w:r>
          </w:p>
        </w:tc>
        <w:tc>
          <w:tcPr>
            <w:tcW w:w="485" w:type="pct"/>
            <w:tcBorders>
              <w:top w:val="nil"/>
              <w:left w:val="nil"/>
              <w:bottom w:val="nil"/>
              <w:right w:val="nil"/>
            </w:tcBorders>
            <w:shd w:val="clear" w:color="000000" w:fill="FFFFFF"/>
            <w:noWrap/>
            <w:vAlign w:val="center"/>
            <w:hideMark/>
          </w:tcPr>
          <w:p w14:paraId="69ED708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503147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2349A6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715443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5E65B6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9D9AAC1"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139E2AC4"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Pilot Program</w:t>
            </w:r>
          </w:p>
        </w:tc>
        <w:tc>
          <w:tcPr>
            <w:tcW w:w="485" w:type="pct"/>
            <w:tcBorders>
              <w:top w:val="nil"/>
              <w:left w:val="nil"/>
              <w:bottom w:val="nil"/>
              <w:right w:val="nil"/>
            </w:tcBorders>
            <w:shd w:val="clear" w:color="000000" w:fill="FFFFFF"/>
            <w:noWrap/>
            <w:vAlign w:val="center"/>
            <w:hideMark/>
          </w:tcPr>
          <w:p w14:paraId="35DB568E" w14:textId="417DCEA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A9445A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28.0</w:t>
            </w:r>
          </w:p>
        </w:tc>
        <w:tc>
          <w:tcPr>
            <w:tcW w:w="525" w:type="pct"/>
            <w:tcBorders>
              <w:top w:val="nil"/>
              <w:left w:val="nil"/>
              <w:bottom w:val="nil"/>
              <w:right w:val="nil"/>
            </w:tcBorders>
            <w:shd w:val="clear" w:color="000000" w:fill="FFFFFF"/>
            <w:noWrap/>
            <w:vAlign w:val="center"/>
            <w:hideMark/>
          </w:tcPr>
          <w:p w14:paraId="6540D6C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12.0</w:t>
            </w:r>
          </w:p>
        </w:tc>
        <w:tc>
          <w:tcPr>
            <w:tcW w:w="485" w:type="pct"/>
            <w:tcBorders>
              <w:top w:val="nil"/>
              <w:left w:val="nil"/>
              <w:bottom w:val="nil"/>
              <w:right w:val="nil"/>
            </w:tcBorders>
            <w:shd w:val="clear" w:color="000000" w:fill="FFFFFF"/>
            <w:noWrap/>
            <w:vAlign w:val="center"/>
            <w:hideMark/>
          </w:tcPr>
          <w:p w14:paraId="037BA812" w14:textId="1810531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9EB7AFA" w14:textId="4CE7017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2199FF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E787119" w14:textId="16D17A25"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On</w:t>
            </w:r>
            <w:r w:rsidR="005058EB">
              <w:rPr>
                <w:rFonts w:ascii="Arial" w:hAnsi="Arial" w:cs="Arial"/>
                <w:sz w:val="16"/>
                <w:szCs w:val="16"/>
              </w:rPr>
              <w:noBreakHyphen/>
            </w:r>
            <w:r w:rsidRPr="00DA5607">
              <w:rPr>
                <w:rFonts w:ascii="Arial" w:hAnsi="Arial" w:cs="Arial"/>
                <w:sz w:val="16"/>
                <w:szCs w:val="16"/>
              </w:rPr>
              <w:t xml:space="preserve">farm emergency water infrastructure </w:t>
            </w:r>
          </w:p>
        </w:tc>
        <w:tc>
          <w:tcPr>
            <w:tcW w:w="485" w:type="pct"/>
            <w:tcBorders>
              <w:top w:val="nil"/>
              <w:left w:val="nil"/>
              <w:bottom w:val="nil"/>
              <w:right w:val="nil"/>
            </w:tcBorders>
            <w:shd w:val="clear" w:color="000000" w:fill="FFFFFF"/>
            <w:noWrap/>
            <w:vAlign w:val="center"/>
            <w:hideMark/>
          </w:tcPr>
          <w:p w14:paraId="7D97B4C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FFE46C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8EEF58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24DE15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0CB4B6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46944AC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1C1A9AE1"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rebate scheme</w:t>
            </w:r>
          </w:p>
        </w:tc>
        <w:tc>
          <w:tcPr>
            <w:tcW w:w="485" w:type="pct"/>
            <w:tcBorders>
              <w:top w:val="nil"/>
              <w:left w:val="nil"/>
              <w:bottom w:val="nil"/>
              <w:right w:val="nil"/>
            </w:tcBorders>
            <w:shd w:val="clear" w:color="000000" w:fill="FFFFFF"/>
            <w:noWrap/>
            <w:vAlign w:val="center"/>
            <w:hideMark/>
          </w:tcPr>
          <w:p w14:paraId="43B45C8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22.5</w:t>
            </w:r>
          </w:p>
        </w:tc>
        <w:tc>
          <w:tcPr>
            <w:tcW w:w="565" w:type="pct"/>
            <w:tcBorders>
              <w:top w:val="nil"/>
              <w:left w:val="nil"/>
              <w:bottom w:val="nil"/>
              <w:right w:val="nil"/>
            </w:tcBorders>
            <w:shd w:val="clear" w:color="000000" w:fill="E6F2FF"/>
            <w:noWrap/>
            <w:vAlign w:val="center"/>
            <w:hideMark/>
          </w:tcPr>
          <w:p w14:paraId="794EF9D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8.0</w:t>
            </w:r>
          </w:p>
        </w:tc>
        <w:tc>
          <w:tcPr>
            <w:tcW w:w="525" w:type="pct"/>
            <w:tcBorders>
              <w:top w:val="nil"/>
              <w:left w:val="nil"/>
              <w:bottom w:val="nil"/>
              <w:right w:val="nil"/>
            </w:tcBorders>
            <w:shd w:val="clear" w:color="000000" w:fill="FFFFFF"/>
            <w:noWrap/>
            <w:vAlign w:val="center"/>
            <w:hideMark/>
          </w:tcPr>
          <w:p w14:paraId="65D29F0A" w14:textId="3E868DE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C2C33D9" w14:textId="431E99A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6CDF748" w14:textId="641E2C84"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964481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205113A"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Pest and disease preparedness and</w:t>
            </w:r>
          </w:p>
        </w:tc>
        <w:tc>
          <w:tcPr>
            <w:tcW w:w="485" w:type="pct"/>
            <w:tcBorders>
              <w:top w:val="nil"/>
              <w:left w:val="nil"/>
              <w:bottom w:val="nil"/>
              <w:right w:val="nil"/>
            </w:tcBorders>
            <w:shd w:val="clear" w:color="000000" w:fill="FFFFFF"/>
            <w:noWrap/>
            <w:vAlign w:val="center"/>
            <w:hideMark/>
          </w:tcPr>
          <w:p w14:paraId="5772B79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6FAB7D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B6B504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EF29A5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C17D57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544F04E6"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72E4D62"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response programs</w:t>
            </w:r>
          </w:p>
        </w:tc>
        <w:tc>
          <w:tcPr>
            <w:tcW w:w="485" w:type="pct"/>
            <w:tcBorders>
              <w:top w:val="nil"/>
              <w:left w:val="nil"/>
              <w:bottom w:val="nil"/>
              <w:right w:val="nil"/>
            </w:tcBorders>
            <w:shd w:val="clear" w:color="000000" w:fill="FFFFFF"/>
            <w:noWrap/>
            <w:vAlign w:val="center"/>
            <w:hideMark/>
          </w:tcPr>
          <w:p w14:paraId="065B76D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143.7</w:t>
            </w:r>
          </w:p>
        </w:tc>
        <w:tc>
          <w:tcPr>
            <w:tcW w:w="565" w:type="pct"/>
            <w:tcBorders>
              <w:top w:val="nil"/>
              <w:left w:val="nil"/>
              <w:bottom w:val="nil"/>
              <w:right w:val="nil"/>
            </w:tcBorders>
            <w:shd w:val="clear" w:color="000000" w:fill="E6F2FF"/>
            <w:noWrap/>
            <w:vAlign w:val="center"/>
            <w:hideMark/>
          </w:tcPr>
          <w:p w14:paraId="7DEA6EC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16.1</w:t>
            </w:r>
          </w:p>
        </w:tc>
        <w:tc>
          <w:tcPr>
            <w:tcW w:w="525" w:type="pct"/>
            <w:tcBorders>
              <w:top w:val="nil"/>
              <w:left w:val="nil"/>
              <w:bottom w:val="nil"/>
              <w:right w:val="nil"/>
            </w:tcBorders>
            <w:shd w:val="clear" w:color="000000" w:fill="FFFFFF"/>
            <w:noWrap/>
            <w:vAlign w:val="center"/>
            <w:hideMark/>
          </w:tcPr>
          <w:p w14:paraId="25A8478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15.1</w:t>
            </w:r>
          </w:p>
        </w:tc>
        <w:tc>
          <w:tcPr>
            <w:tcW w:w="485" w:type="pct"/>
            <w:tcBorders>
              <w:top w:val="nil"/>
              <w:left w:val="nil"/>
              <w:bottom w:val="nil"/>
              <w:right w:val="nil"/>
            </w:tcBorders>
            <w:shd w:val="clear" w:color="000000" w:fill="FFFFFF"/>
            <w:noWrap/>
            <w:vAlign w:val="center"/>
            <w:hideMark/>
          </w:tcPr>
          <w:p w14:paraId="43CD808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10.7</w:t>
            </w:r>
          </w:p>
        </w:tc>
        <w:tc>
          <w:tcPr>
            <w:tcW w:w="485" w:type="pct"/>
            <w:tcBorders>
              <w:top w:val="nil"/>
              <w:left w:val="nil"/>
              <w:bottom w:val="nil"/>
              <w:right w:val="nil"/>
            </w:tcBorders>
            <w:shd w:val="clear" w:color="000000" w:fill="FFFFFF"/>
            <w:noWrap/>
            <w:vAlign w:val="center"/>
            <w:hideMark/>
          </w:tcPr>
          <w:p w14:paraId="3DC89D8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40.9</w:t>
            </w:r>
          </w:p>
        </w:tc>
      </w:tr>
      <w:tr w:rsidR="00DA5607" w:rsidRPr="00DA5607" w14:paraId="7C4CDC53"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67BDDBE"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Raine Island Recovery Project</w:t>
            </w:r>
          </w:p>
        </w:tc>
        <w:tc>
          <w:tcPr>
            <w:tcW w:w="485" w:type="pct"/>
            <w:tcBorders>
              <w:top w:val="nil"/>
              <w:left w:val="nil"/>
              <w:bottom w:val="nil"/>
              <w:right w:val="nil"/>
            </w:tcBorders>
            <w:shd w:val="clear" w:color="000000" w:fill="FFFFFF"/>
            <w:noWrap/>
            <w:vAlign w:val="center"/>
            <w:hideMark/>
          </w:tcPr>
          <w:p w14:paraId="08F6BB5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0.7</w:t>
            </w:r>
          </w:p>
        </w:tc>
        <w:tc>
          <w:tcPr>
            <w:tcW w:w="565" w:type="pct"/>
            <w:tcBorders>
              <w:top w:val="nil"/>
              <w:left w:val="nil"/>
              <w:bottom w:val="nil"/>
              <w:right w:val="nil"/>
            </w:tcBorders>
            <w:shd w:val="clear" w:color="000000" w:fill="E6F2FF"/>
            <w:noWrap/>
            <w:vAlign w:val="center"/>
            <w:hideMark/>
          </w:tcPr>
          <w:p w14:paraId="7C7D88B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0.7</w:t>
            </w:r>
          </w:p>
        </w:tc>
        <w:tc>
          <w:tcPr>
            <w:tcW w:w="525" w:type="pct"/>
            <w:tcBorders>
              <w:top w:val="nil"/>
              <w:left w:val="nil"/>
              <w:bottom w:val="nil"/>
              <w:right w:val="nil"/>
            </w:tcBorders>
            <w:shd w:val="clear" w:color="000000" w:fill="FFFFFF"/>
            <w:noWrap/>
            <w:vAlign w:val="center"/>
            <w:hideMark/>
          </w:tcPr>
          <w:p w14:paraId="76F2B057" w14:textId="064BAD1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763EE1E" w14:textId="2151100D"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FB2E01F" w14:textId="0FF2F80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59802F2E"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2BAD5EE7"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Recycling Modernisation Fund</w:t>
            </w:r>
          </w:p>
        </w:tc>
        <w:tc>
          <w:tcPr>
            <w:tcW w:w="485" w:type="pct"/>
            <w:tcBorders>
              <w:top w:val="nil"/>
              <w:left w:val="nil"/>
              <w:bottom w:val="nil"/>
              <w:right w:val="nil"/>
            </w:tcBorders>
            <w:shd w:val="clear" w:color="000000" w:fill="FFFFFF"/>
            <w:noWrap/>
            <w:vAlign w:val="center"/>
            <w:hideMark/>
          </w:tcPr>
          <w:p w14:paraId="351E9C6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2632F7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221322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E8E3CD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1BFE35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04E5E7E3"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259EDD9E"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Plastics technology stream</w:t>
            </w:r>
          </w:p>
        </w:tc>
        <w:tc>
          <w:tcPr>
            <w:tcW w:w="485" w:type="pct"/>
            <w:tcBorders>
              <w:top w:val="nil"/>
              <w:left w:val="nil"/>
              <w:bottom w:val="nil"/>
              <w:right w:val="nil"/>
            </w:tcBorders>
            <w:shd w:val="clear" w:color="000000" w:fill="FFFFFF"/>
            <w:noWrap/>
            <w:vAlign w:val="center"/>
            <w:hideMark/>
          </w:tcPr>
          <w:p w14:paraId="5AA8AB1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5.8</w:t>
            </w:r>
          </w:p>
        </w:tc>
        <w:tc>
          <w:tcPr>
            <w:tcW w:w="565" w:type="pct"/>
            <w:tcBorders>
              <w:top w:val="nil"/>
              <w:left w:val="nil"/>
              <w:bottom w:val="nil"/>
              <w:right w:val="nil"/>
            </w:tcBorders>
            <w:shd w:val="clear" w:color="000000" w:fill="E6F2FF"/>
            <w:noWrap/>
            <w:vAlign w:val="center"/>
            <w:hideMark/>
          </w:tcPr>
          <w:p w14:paraId="13B7C5F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20.8</w:t>
            </w:r>
          </w:p>
        </w:tc>
        <w:tc>
          <w:tcPr>
            <w:tcW w:w="525" w:type="pct"/>
            <w:tcBorders>
              <w:top w:val="nil"/>
              <w:left w:val="nil"/>
              <w:bottom w:val="nil"/>
              <w:right w:val="nil"/>
            </w:tcBorders>
            <w:shd w:val="clear" w:color="000000" w:fill="FFFFFF"/>
            <w:noWrap/>
            <w:vAlign w:val="center"/>
            <w:hideMark/>
          </w:tcPr>
          <w:p w14:paraId="0C32EC0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20.8</w:t>
            </w:r>
          </w:p>
        </w:tc>
        <w:tc>
          <w:tcPr>
            <w:tcW w:w="485" w:type="pct"/>
            <w:tcBorders>
              <w:top w:val="nil"/>
              <w:left w:val="nil"/>
              <w:bottom w:val="nil"/>
              <w:right w:val="nil"/>
            </w:tcBorders>
            <w:shd w:val="clear" w:color="000000" w:fill="FFFFFF"/>
            <w:noWrap/>
            <w:vAlign w:val="center"/>
            <w:hideMark/>
          </w:tcPr>
          <w:p w14:paraId="1894903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12.8</w:t>
            </w:r>
          </w:p>
        </w:tc>
        <w:tc>
          <w:tcPr>
            <w:tcW w:w="485" w:type="pct"/>
            <w:tcBorders>
              <w:top w:val="nil"/>
              <w:left w:val="nil"/>
              <w:bottom w:val="nil"/>
              <w:right w:val="nil"/>
            </w:tcBorders>
            <w:shd w:val="clear" w:color="000000" w:fill="FFFFFF"/>
            <w:noWrap/>
            <w:vAlign w:val="center"/>
            <w:hideMark/>
          </w:tcPr>
          <w:p w14:paraId="166D947B" w14:textId="4EF1AEC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7985D723"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2FDA199"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Recycling Infrastructure</w:t>
            </w:r>
          </w:p>
        </w:tc>
        <w:tc>
          <w:tcPr>
            <w:tcW w:w="485" w:type="pct"/>
            <w:tcBorders>
              <w:top w:val="nil"/>
              <w:left w:val="nil"/>
              <w:bottom w:val="nil"/>
              <w:right w:val="nil"/>
            </w:tcBorders>
            <w:shd w:val="clear" w:color="000000" w:fill="FFFFFF"/>
            <w:noWrap/>
            <w:vAlign w:val="center"/>
            <w:hideMark/>
          </w:tcPr>
          <w:p w14:paraId="572D0B8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94.9</w:t>
            </w:r>
          </w:p>
        </w:tc>
        <w:tc>
          <w:tcPr>
            <w:tcW w:w="565" w:type="pct"/>
            <w:tcBorders>
              <w:top w:val="nil"/>
              <w:left w:val="nil"/>
              <w:bottom w:val="nil"/>
              <w:right w:val="nil"/>
            </w:tcBorders>
            <w:shd w:val="clear" w:color="000000" w:fill="E6F2FF"/>
            <w:noWrap/>
            <w:vAlign w:val="center"/>
            <w:hideMark/>
          </w:tcPr>
          <w:p w14:paraId="7620F71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69.6</w:t>
            </w:r>
          </w:p>
        </w:tc>
        <w:tc>
          <w:tcPr>
            <w:tcW w:w="525" w:type="pct"/>
            <w:tcBorders>
              <w:top w:val="nil"/>
              <w:left w:val="nil"/>
              <w:bottom w:val="nil"/>
              <w:right w:val="nil"/>
            </w:tcBorders>
            <w:shd w:val="clear" w:color="000000" w:fill="FFFFFF"/>
            <w:noWrap/>
            <w:vAlign w:val="center"/>
            <w:hideMark/>
          </w:tcPr>
          <w:p w14:paraId="69B325A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0.5</w:t>
            </w:r>
          </w:p>
        </w:tc>
        <w:tc>
          <w:tcPr>
            <w:tcW w:w="485" w:type="pct"/>
            <w:tcBorders>
              <w:top w:val="nil"/>
              <w:left w:val="nil"/>
              <w:bottom w:val="nil"/>
              <w:right w:val="nil"/>
            </w:tcBorders>
            <w:shd w:val="clear" w:color="000000" w:fill="FFFFFF"/>
            <w:noWrap/>
            <w:vAlign w:val="center"/>
            <w:hideMark/>
          </w:tcPr>
          <w:p w14:paraId="18B8A02F" w14:textId="2AA88F91"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DE5F21A" w14:textId="375A7E3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B98FF66"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1E9B581F"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 xml:space="preserve">Reducing regulatory burden and streamlining </w:t>
            </w:r>
          </w:p>
        </w:tc>
        <w:tc>
          <w:tcPr>
            <w:tcW w:w="485" w:type="pct"/>
            <w:tcBorders>
              <w:top w:val="nil"/>
              <w:left w:val="nil"/>
              <w:bottom w:val="nil"/>
              <w:right w:val="nil"/>
            </w:tcBorders>
            <w:shd w:val="clear" w:color="000000" w:fill="FFFFFF"/>
            <w:noWrap/>
            <w:vAlign w:val="center"/>
            <w:hideMark/>
          </w:tcPr>
          <w:p w14:paraId="4890613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5EE97E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D457A3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D6E63E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EFB592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59DAE6DC"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578A9CAF"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audit arrangements in the dairy sector </w:t>
            </w:r>
          </w:p>
        </w:tc>
        <w:tc>
          <w:tcPr>
            <w:tcW w:w="485" w:type="pct"/>
            <w:tcBorders>
              <w:top w:val="nil"/>
              <w:left w:val="nil"/>
              <w:bottom w:val="nil"/>
              <w:right w:val="nil"/>
            </w:tcBorders>
            <w:shd w:val="clear" w:color="000000" w:fill="FFFFFF"/>
            <w:noWrap/>
            <w:vAlign w:val="center"/>
            <w:hideMark/>
          </w:tcPr>
          <w:p w14:paraId="7BA9BAF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0.4</w:t>
            </w:r>
          </w:p>
        </w:tc>
        <w:tc>
          <w:tcPr>
            <w:tcW w:w="565" w:type="pct"/>
            <w:tcBorders>
              <w:top w:val="nil"/>
              <w:left w:val="nil"/>
              <w:bottom w:val="nil"/>
              <w:right w:val="nil"/>
            </w:tcBorders>
            <w:shd w:val="clear" w:color="000000" w:fill="E6F2FF"/>
            <w:noWrap/>
            <w:vAlign w:val="center"/>
            <w:hideMark/>
          </w:tcPr>
          <w:p w14:paraId="39777ED0" w14:textId="72CCF90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848B1A1" w14:textId="41B69AC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7D32C94" w14:textId="496BB25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B62015B" w14:textId="505B915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4B9E2F8"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3DD767DB"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Reef 2050 Plan</w:t>
            </w:r>
          </w:p>
        </w:tc>
        <w:tc>
          <w:tcPr>
            <w:tcW w:w="485" w:type="pct"/>
            <w:tcBorders>
              <w:top w:val="nil"/>
              <w:left w:val="nil"/>
              <w:bottom w:val="nil"/>
              <w:right w:val="nil"/>
            </w:tcBorders>
            <w:shd w:val="clear" w:color="000000" w:fill="FFFFFF"/>
            <w:noWrap/>
            <w:vAlign w:val="center"/>
            <w:hideMark/>
          </w:tcPr>
          <w:p w14:paraId="0BB7FF8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CD3602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41D484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26BCDC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CC10A6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43B9BB4" w14:textId="77777777" w:rsidTr="00DA5607">
        <w:trPr>
          <w:trHeight w:val="220"/>
        </w:trPr>
        <w:tc>
          <w:tcPr>
            <w:tcW w:w="2454" w:type="pct"/>
            <w:tcBorders>
              <w:top w:val="nil"/>
              <w:left w:val="nil"/>
              <w:bottom w:val="nil"/>
              <w:right w:val="nil"/>
            </w:tcBorders>
            <w:shd w:val="clear" w:color="000000" w:fill="FFFFFF"/>
            <w:noWrap/>
            <w:vAlign w:val="center"/>
            <w:hideMark/>
          </w:tcPr>
          <w:p w14:paraId="2A45292C"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Paddock to Reef Monitoring, Modelling</w:t>
            </w:r>
          </w:p>
        </w:tc>
        <w:tc>
          <w:tcPr>
            <w:tcW w:w="485" w:type="pct"/>
            <w:tcBorders>
              <w:top w:val="nil"/>
              <w:left w:val="nil"/>
              <w:bottom w:val="nil"/>
              <w:right w:val="nil"/>
            </w:tcBorders>
            <w:shd w:val="clear" w:color="auto" w:fill="auto"/>
            <w:noWrap/>
            <w:vAlign w:val="bottom"/>
            <w:hideMark/>
          </w:tcPr>
          <w:p w14:paraId="3A495819" w14:textId="77777777" w:rsidR="00DA5607" w:rsidRPr="00DA5607" w:rsidRDefault="00DA5607" w:rsidP="00DA5607">
            <w:pPr>
              <w:spacing w:before="0" w:after="0" w:line="240" w:lineRule="auto"/>
              <w:ind w:firstLineChars="200" w:firstLine="320"/>
              <w:rPr>
                <w:rFonts w:ascii="Arial" w:hAnsi="Arial" w:cs="Arial"/>
                <w:sz w:val="16"/>
                <w:szCs w:val="16"/>
              </w:rPr>
            </w:pPr>
          </w:p>
        </w:tc>
        <w:tc>
          <w:tcPr>
            <w:tcW w:w="565" w:type="pct"/>
            <w:tcBorders>
              <w:top w:val="nil"/>
              <w:left w:val="nil"/>
              <w:bottom w:val="nil"/>
              <w:right w:val="nil"/>
            </w:tcBorders>
            <w:shd w:val="clear" w:color="000000" w:fill="E6F2FF"/>
            <w:noWrap/>
            <w:vAlign w:val="bottom"/>
            <w:hideMark/>
          </w:tcPr>
          <w:p w14:paraId="2AC58C21" w14:textId="77777777" w:rsidR="00DA5607" w:rsidRPr="00DA5607" w:rsidRDefault="00DA5607" w:rsidP="00DA5607">
            <w:pPr>
              <w:spacing w:before="0" w:after="0" w:line="240" w:lineRule="auto"/>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auto" w:fill="auto"/>
            <w:noWrap/>
            <w:vAlign w:val="bottom"/>
            <w:hideMark/>
          </w:tcPr>
          <w:p w14:paraId="779D87AE" w14:textId="77777777" w:rsidR="00DA5607" w:rsidRPr="00DA5607" w:rsidRDefault="00DA5607" w:rsidP="00DA5607">
            <w:pPr>
              <w:spacing w:before="0" w:after="0" w:line="240" w:lineRule="auto"/>
              <w:rPr>
                <w:rFonts w:ascii="Arial" w:hAnsi="Arial" w:cs="Arial"/>
                <w:sz w:val="16"/>
                <w:szCs w:val="16"/>
              </w:rPr>
            </w:pPr>
          </w:p>
        </w:tc>
        <w:tc>
          <w:tcPr>
            <w:tcW w:w="485" w:type="pct"/>
            <w:tcBorders>
              <w:top w:val="nil"/>
              <w:left w:val="nil"/>
              <w:bottom w:val="nil"/>
              <w:right w:val="nil"/>
            </w:tcBorders>
            <w:shd w:val="clear" w:color="auto" w:fill="auto"/>
            <w:noWrap/>
            <w:vAlign w:val="bottom"/>
            <w:hideMark/>
          </w:tcPr>
          <w:p w14:paraId="716B192A" w14:textId="77777777" w:rsidR="00DA5607" w:rsidRPr="00DA5607" w:rsidRDefault="00DA5607" w:rsidP="00DA5607">
            <w:pPr>
              <w:spacing w:before="0" w:after="0" w:line="240" w:lineRule="auto"/>
              <w:rPr>
                <w:rFonts w:ascii="Times New Roman" w:hAnsi="Times New Roman"/>
                <w:sz w:val="20"/>
              </w:rPr>
            </w:pPr>
          </w:p>
        </w:tc>
        <w:tc>
          <w:tcPr>
            <w:tcW w:w="485" w:type="pct"/>
            <w:tcBorders>
              <w:top w:val="nil"/>
              <w:left w:val="nil"/>
              <w:bottom w:val="nil"/>
              <w:right w:val="nil"/>
            </w:tcBorders>
            <w:shd w:val="clear" w:color="auto" w:fill="auto"/>
            <w:noWrap/>
            <w:vAlign w:val="bottom"/>
            <w:hideMark/>
          </w:tcPr>
          <w:p w14:paraId="34B1634F" w14:textId="77777777" w:rsidR="00DA5607" w:rsidRPr="00DA5607" w:rsidRDefault="00DA5607" w:rsidP="00DA5607">
            <w:pPr>
              <w:spacing w:before="0" w:after="0" w:line="240" w:lineRule="auto"/>
              <w:rPr>
                <w:rFonts w:ascii="Times New Roman" w:hAnsi="Times New Roman"/>
                <w:sz w:val="20"/>
              </w:rPr>
            </w:pPr>
          </w:p>
        </w:tc>
      </w:tr>
      <w:tr w:rsidR="00DA5607" w:rsidRPr="00DA5607" w14:paraId="76DBC7DF"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4DD0FF3D" w14:textId="77777777" w:rsidR="00DA5607" w:rsidRPr="00DA5607" w:rsidRDefault="00DA5607" w:rsidP="00DA5607">
            <w:pPr>
              <w:spacing w:before="0" w:after="0" w:line="240" w:lineRule="auto"/>
              <w:ind w:left="510"/>
              <w:rPr>
                <w:rFonts w:ascii="Arial" w:hAnsi="Arial" w:cs="Arial"/>
                <w:sz w:val="16"/>
                <w:szCs w:val="16"/>
              </w:rPr>
            </w:pPr>
            <w:r w:rsidRPr="00DA5607">
              <w:rPr>
                <w:rFonts w:ascii="Arial" w:hAnsi="Arial" w:cs="Arial"/>
                <w:sz w:val="16"/>
                <w:szCs w:val="16"/>
              </w:rPr>
              <w:t>and Reporting Program</w:t>
            </w:r>
          </w:p>
        </w:tc>
        <w:tc>
          <w:tcPr>
            <w:tcW w:w="485" w:type="pct"/>
            <w:tcBorders>
              <w:top w:val="nil"/>
              <w:left w:val="nil"/>
              <w:bottom w:val="nil"/>
              <w:right w:val="nil"/>
            </w:tcBorders>
            <w:shd w:val="clear" w:color="000000" w:fill="FFFFFF"/>
            <w:noWrap/>
            <w:vAlign w:val="center"/>
            <w:hideMark/>
          </w:tcPr>
          <w:p w14:paraId="65DC9F80" w14:textId="539B50C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5BDFD14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4.3</w:t>
            </w:r>
          </w:p>
        </w:tc>
        <w:tc>
          <w:tcPr>
            <w:tcW w:w="525" w:type="pct"/>
            <w:tcBorders>
              <w:top w:val="nil"/>
              <w:left w:val="nil"/>
              <w:bottom w:val="nil"/>
              <w:right w:val="nil"/>
            </w:tcBorders>
            <w:shd w:val="clear" w:color="000000" w:fill="FFFFFF"/>
            <w:noWrap/>
            <w:vAlign w:val="center"/>
            <w:hideMark/>
          </w:tcPr>
          <w:p w14:paraId="346BB01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4.1</w:t>
            </w:r>
          </w:p>
        </w:tc>
        <w:tc>
          <w:tcPr>
            <w:tcW w:w="485" w:type="pct"/>
            <w:tcBorders>
              <w:top w:val="nil"/>
              <w:left w:val="nil"/>
              <w:bottom w:val="nil"/>
              <w:right w:val="nil"/>
            </w:tcBorders>
            <w:shd w:val="clear" w:color="000000" w:fill="FFFFFF"/>
            <w:noWrap/>
            <w:vAlign w:val="center"/>
            <w:hideMark/>
          </w:tcPr>
          <w:p w14:paraId="224E1C8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4.6</w:t>
            </w:r>
          </w:p>
        </w:tc>
        <w:tc>
          <w:tcPr>
            <w:tcW w:w="485" w:type="pct"/>
            <w:tcBorders>
              <w:top w:val="nil"/>
              <w:left w:val="nil"/>
              <w:bottom w:val="nil"/>
              <w:right w:val="nil"/>
            </w:tcBorders>
            <w:shd w:val="clear" w:color="000000" w:fill="FFFFFF"/>
            <w:noWrap/>
            <w:vAlign w:val="center"/>
            <w:hideMark/>
          </w:tcPr>
          <w:p w14:paraId="29A9EC52" w14:textId="3AA6B62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637956E5"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688FBE27"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 xml:space="preserve">Sustainable Fisheries </w:t>
            </w:r>
          </w:p>
        </w:tc>
        <w:tc>
          <w:tcPr>
            <w:tcW w:w="485" w:type="pct"/>
            <w:tcBorders>
              <w:top w:val="nil"/>
              <w:left w:val="nil"/>
              <w:bottom w:val="nil"/>
              <w:right w:val="nil"/>
            </w:tcBorders>
            <w:shd w:val="clear" w:color="000000" w:fill="FFFFFF"/>
            <w:noWrap/>
            <w:vAlign w:val="center"/>
            <w:hideMark/>
          </w:tcPr>
          <w:p w14:paraId="6D7EE004" w14:textId="17E488D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3764F157" w14:textId="4A4A2B9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68B620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18.0</w:t>
            </w:r>
          </w:p>
        </w:tc>
        <w:tc>
          <w:tcPr>
            <w:tcW w:w="485" w:type="pct"/>
            <w:tcBorders>
              <w:top w:val="nil"/>
              <w:left w:val="nil"/>
              <w:bottom w:val="nil"/>
              <w:right w:val="nil"/>
            </w:tcBorders>
            <w:shd w:val="clear" w:color="000000" w:fill="FFFFFF"/>
            <w:noWrap/>
            <w:vAlign w:val="center"/>
            <w:hideMark/>
          </w:tcPr>
          <w:p w14:paraId="1C3DAFE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18.0</w:t>
            </w:r>
          </w:p>
        </w:tc>
        <w:tc>
          <w:tcPr>
            <w:tcW w:w="485" w:type="pct"/>
            <w:tcBorders>
              <w:top w:val="nil"/>
              <w:left w:val="nil"/>
              <w:bottom w:val="nil"/>
              <w:right w:val="nil"/>
            </w:tcBorders>
            <w:shd w:val="clear" w:color="000000" w:fill="FFFFFF"/>
            <w:noWrap/>
            <w:vAlign w:val="center"/>
            <w:hideMark/>
          </w:tcPr>
          <w:p w14:paraId="05929561" w14:textId="119E7E7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72BDDE6A" w14:textId="77777777" w:rsidTr="00DA5607">
        <w:trPr>
          <w:trHeight w:hRule="exact" w:val="220"/>
        </w:trPr>
        <w:tc>
          <w:tcPr>
            <w:tcW w:w="2454" w:type="pct"/>
            <w:tcBorders>
              <w:top w:val="nil"/>
              <w:left w:val="nil"/>
              <w:bottom w:val="nil"/>
              <w:right w:val="nil"/>
            </w:tcBorders>
            <w:shd w:val="clear" w:color="000000" w:fill="FFFFFF"/>
            <w:noWrap/>
            <w:vAlign w:val="center"/>
            <w:hideMark/>
          </w:tcPr>
          <w:p w14:paraId="410772EC"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 xml:space="preserve">Regional fund for wildlife and habitat </w:t>
            </w:r>
          </w:p>
        </w:tc>
        <w:tc>
          <w:tcPr>
            <w:tcW w:w="485" w:type="pct"/>
            <w:tcBorders>
              <w:top w:val="nil"/>
              <w:left w:val="nil"/>
              <w:bottom w:val="nil"/>
              <w:right w:val="nil"/>
            </w:tcBorders>
            <w:shd w:val="clear" w:color="000000" w:fill="FFFFFF"/>
            <w:noWrap/>
            <w:vAlign w:val="center"/>
            <w:hideMark/>
          </w:tcPr>
          <w:p w14:paraId="55D0988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E7785B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A51E38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29252F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284911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25535269"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90A83E9"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bushfire recovery</w:t>
            </w:r>
          </w:p>
        </w:tc>
        <w:tc>
          <w:tcPr>
            <w:tcW w:w="485" w:type="pct"/>
            <w:tcBorders>
              <w:top w:val="nil"/>
              <w:left w:val="nil"/>
              <w:bottom w:val="nil"/>
              <w:right w:val="nil"/>
            </w:tcBorders>
            <w:shd w:val="clear" w:color="000000" w:fill="FFFFFF"/>
            <w:noWrap/>
            <w:vAlign w:val="center"/>
            <w:hideMark/>
          </w:tcPr>
          <w:p w14:paraId="2373882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8.3</w:t>
            </w:r>
          </w:p>
        </w:tc>
        <w:tc>
          <w:tcPr>
            <w:tcW w:w="565" w:type="pct"/>
            <w:tcBorders>
              <w:top w:val="nil"/>
              <w:left w:val="nil"/>
              <w:bottom w:val="nil"/>
              <w:right w:val="nil"/>
            </w:tcBorders>
            <w:shd w:val="clear" w:color="000000" w:fill="E6F2FF"/>
            <w:noWrap/>
            <w:vAlign w:val="center"/>
            <w:hideMark/>
          </w:tcPr>
          <w:p w14:paraId="223AA8B8" w14:textId="51D32D64"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3F6753F1" w14:textId="5093AF7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A0C07C2" w14:textId="39CA5A30"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A929B0F" w14:textId="53FE0DD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081553EF"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88D5652" w14:textId="30C3875D"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Strengthen Australia</w:t>
            </w:r>
            <w:r w:rsidR="005058EB">
              <w:rPr>
                <w:rFonts w:ascii="Arial" w:hAnsi="Arial" w:cs="Arial"/>
                <w:sz w:val="16"/>
                <w:szCs w:val="16"/>
              </w:rPr>
              <w:t>’</w:t>
            </w:r>
            <w:r w:rsidRPr="00DA5607">
              <w:rPr>
                <w:rFonts w:ascii="Arial" w:hAnsi="Arial" w:cs="Arial"/>
                <w:sz w:val="16"/>
                <w:szCs w:val="16"/>
              </w:rPr>
              <w:t>s frontline biosecurity</w:t>
            </w:r>
          </w:p>
        </w:tc>
        <w:tc>
          <w:tcPr>
            <w:tcW w:w="485" w:type="pct"/>
            <w:tcBorders>
              <w:top w:val="nil"/>
              <w:left w:val="nil"/>
              <w:bottom w:val="nil"/>
              <w:right w:val="nil"/>
            </w:tcBorders>
            <w:shd w:val="clear" w:color="000000" w:fill="FFFFFF"/>
            <w:noWrap/>
            <w:vAlign w:val="center"/>
            <w:hideMark/>
          </w:tcPr>
          <w:p w14:paraId="313548E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43A99D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72C915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3D188D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87B2A5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645A3832"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3541AE00"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capability and domestic preparedness</w:t>
            </w:r>
          </w:p>
        </w:tc>
        <w:tc>
          <w:tcPr>
            <w:tcW w:w="485" w:type="pct"/>
            <w:tcBorders>
              <w:top w:val="nil"/>
              <w:left w:val="nil"/>
              <w:bottom w:val="nil"/>
              <w:right w:val="nil"/>
            </w:tcBorders>
            <w:shd w:val="clear" w:color="000000" w:fill="FFFFFF"/>
            <w:noWrap/>
            <w:vAlign w:val="center"/>
            <w:hideMark/>
          </w:tcPr>
          <w:p w14:paraId="33BCF5F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6.0</w:t>
            </w:r>
          </w:p>
        </w:tc>
        <w:tc>
          <w:tcPr>
            <w:tcW w:w="565" w:type="pct"/>
            <w:tcBorders>
              <w:top w:val="nil"/>
              <w:left w:val="nil"/>
              <w:bottom w:val="nil"/>
              <w:right w:val="nil"/>
            </w:tcBorders>
            <w:shd w:val="clear" w:color="000000" w:fill="E6F2FF"/>
            <w:noWrap/>
            <w:vAlign w:val="center"/>
            <w:hideMark/>
          </w:tcPr>
          <w:p w14:paraId="7335C96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8.0</w:t>
            </w:r>
          </w:p>
        </w:tc>
        <w:tc>
          <w:tcPr>
            <w:tcW w:w="525" w:type="pct"/>
            <w:tcBorders>
              <w:top w:val="nil"/>
              <w:left w:val="nil"/>
              <w:bottom w:val="nil"/>
              <w:right w:val="nil"/>
            </w:tcBorders>
            <w:shd w:val="clear" w:color="000000" w:fill="FFFFFF"/>
            <w:noWrap/>
            <w:vAlign w:val="center"/>
            <w:hideMark/>
          </w:tcPr>
          <w:p w14:paraId="717C036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6.0</w:t>
            </w:r>
          </w:p>
        </w:tc>
        <w:tc>
          <w:tcPr>
            <w:tcW w:w="485" w:type="pct"/>
            <w:tcBorders>
              <w:top w:val="nil"/>
              <w:left w:val="nil"/>
              <w:bottom w:val="nil"/>
              <w:right w:val="nil"/>
            </w:tcBorders>
            <w:shd w:val="clear" w:color="000000" w:fill="FFFFFF"/>
            <w:noWrap/>
            <w:vAlign w:val="center"/>
            <w:hideMark/>
          </w:tcPr>
          <w:p w14:paraId="3D9B6CD8" w14:textId="75D61DD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EAB8000" w14:textId="00CE39D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B149A92"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42AB8D7"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Supporting Emissions Reduction in</w:t>
            </w:r>
          </w:p>
        </w:tc>
        <w:tc>
          <w:tcPr>
            <w:tcW w:w="485" w:type="pct"/>
            <w:tcBorders>
              <w:top w:val="nil"/>
              <w:left w:val="nil"/>
              <w:bottom w:val="nil"/>
              <w:right w:val="nil"/>
            </w:tcBorders>
            <w:shd w:val="clear" w:color="000000" w:fill="FFFFFF"/>
            <w:noWrap/>
            <w:vAlign w:val="center"/>
            <w:hideMark/>
          </w:tcPr>
          <w:p w14:paraId="260218C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97D49C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6836B8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AC1AC0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2F278E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4651EDE"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507AA16A" w14:textId="472B7ABC"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Queensland</w:t>
            </w:r>
            <w:r w:rsidR="005058EB">
              <w:rPr>
                <w:rFonts w:ascii="Arial" w:hAnsi="Arial" w:cs="Arial"/>
                <w:sz w:val="16"/>
                <w:szCs w:val="16"/>
              </w:rPr>
              <w:t>’</w:t>
            </w:r>
            <w:r w:rsidRPr="00DA5607">
              <w:rPr>
                <w:rFonts w:ascii="Arial" w:hAnsi="Arial" w:cs="Arial"/>
                <w:sz w:val="16"/>
                <w:szCs w:val="16"/>
              </w:rPr>
              <w:t xml:space="preserve">s Energy Resources Sector </w:t>
            </w:r>
          </w:p>
        </w:tc>
        <w:tc>
          <w:tcPr>
            <w:tcW w:w="485" w:type="pct"/>
            <w:tcBorders>
              <w:top w:val="nil"/>
              <w:left w:val="nil"/>
              <w:bottom w:val="nil"/>
              <w:right w:val="nil"/>
            </w:tcBorders>
            <w:shd w:val="clear" w:color="000000" w:fill="FFFFFF"/>
            <w:noWrap/>
            <w:vAlign w:val="center"/>
            <w:hideMark/>
          </w:tcPr>
          <w:p w14:paraId="0B8F5034" w14:textId="3E793B6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1404959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4.3</w:t>
            </w:r>
          </w:p>
        </w:tc>
        <w:tc>
          <w:tcPr>
            <w:tcW w:w="525" w:type="pct"/>
            <w:tcBorders>
              <w:top w:val="nil"/>
              <w:left w:val="nil"/>
              <w:bottom w:val="nil"/>
              <w:right w:val="nil"/>
            </w:tcBorders>
            <w:shd w:val="clear" w:color="000000" w:fill="FFFFFF"/>
            <w:noWrap/>
            <w:vAlign w:val="center"/>
            <w:hideMark/>
          </w:tcPr>
          <w:p w14:paraId="0EEA716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485" w:type="pct"/>
            <w:tcBorders>
              <w:top w:val="nil"/>
              <w:left w:val="nil"/>
              <w:bottom w:val="nil"/>
              <w:right w:val="nil"/>
            </w:tcBorders>
            <w:shd w:val="clear" w:color="000000" w:fill="FFFFFF"/>
            <w:noWrap/>
            <w:vAlign w:val="center"/>
            <w:hideMark/>
          </w:tcPr>
          <w:p w14:paraId="530D702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485" w:type="pct"/>
            <w:tcBorders>
              <w:top w:val="nil"/>
              <w:left w:val="nil"/>
              <w:bottom w:val="nil"/>
              <w:right w:val="nil"/>
            </w:tcBorders>
            <w:shd w:val="clear" w:color="000000" w:fill="FFFFFF"/>
            <w:noWrap/>
            <w:vAlign w:val="center"/>
            <w:hideMark/>
          </w:tcPr>
          <w:p w14:paraId="459586E7" w14:textId="1BE100F5"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640FF78"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065DE10D"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Sustainable rural water use and</w:t>
            </w:r>
          </w:p>
        </w:tc>
        <w:tc>
          <w:tcPr>
            <w:tcW w:w="485" w:type="pct"/>
            <w:tcBorders>
              <w:top w:val="nil"/>
              <w:left w:val="nil"/>
              <w:bottom w:val="nil"/>
              <w:right w:val="nil"/>
            </w:tcBorders>
            <w:shd w:val="clear" w:color="000000" w:fill="FFFFFF"/>
            <w:noWrap/>
            <w:vAlign w:val="center"/>
            <w:hideMark/>
          </w:tcPr>
          <w:p w14:paraId="5A8F5E4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91FB5B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08BCA2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DD6563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B649F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577C9DBB"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6957DE6"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infrastructure program</w:t>
            </w:r>
          </w:p>
        </w:tc>
        <w:tc>
          <w:tcPr>
            <w:tcW w:w="485" w:type="pct"/>
            <w:tcBorders>
              <w:top w:val="nil"/>
              <w:left w:val="nil"/>
              <w:bottom w:val="nil"/>
              <w:right w:val="nil"/>
            </w:tcBorders>
            <w:shd w:val="clear" w:color="000000" w:fill="FFFFFF"/>
            <w:noWrap/>
            <w:vAlign w:val="center"/>
            <w:hideMark/>
          </w:tcPr>
          <w:p w14:paraId="600BE28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449.5</w:t>
            </w:r>
          </w:p>
        </w:tc>
        <w:tc>
          <w:tcPr>
            <w:tcW w:w="565" w:type="pct"/>
            <w:tcBorders>
              <w:top w:val="nil"/>
              <w:left w:val="nil"/>
              <w:bottom w:val="nil"/>
              <w:right w:val="nil"/>
            </w:tcBorders>
            <w:shd w:val="clear" w:color="000000" w:fill="E6F2FF"/>
            <w:noWrap/>
            <w:vAlign w:val="center"/>
            <w:hideMark/>
          </w:tcPr>
          <w:p w14:paraId="42FF411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876.6</w:t>
            </w:r>
          </w:p>
        </w:tc>
        <w:tc>
          <w:tcPr>
            <w:tcW w:w="525" w:type="pct"/>
            <w:tcBorders>
              <w:top w:val="nil"/>
              <w:left w:val="nil"/>
              <w:bottom w:val="nil"/>
              <w:right w:val="nil"/>
            </w:tcBorders>
            <w:shd w:val="clear" w:color="000000" w:fill="FFFFFF"/>
            <w:noWrap/>
            <w:vAlign w:val="center"/>
            <w:hideMark/>
          </w:tcPr>
          <w:p w14:paraId="55720C7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153.8</w:t>
            </w:r>
          </w:p>
        </w:tc>
        <w:tc>
          <w:tcPr>
            <w:tcW w:w="485" w:type="pct"/>
            <w:tcBorders>
              <w:top w:val="nil"/>
              <w:left w:val="nil"/>
              <w:bottom w:val="nil"/>
              <w:right w:val="nil"/>
            </w:tcBorders>
            <w:shd w:val="clear" w:color="000000" w:fill="FFFFFF"/>
            <w:noWrap/>
            <w:vAlign w:val="center"/>
            <w:hideMark/>
          </w:tcPr>
          <w:p w14:paraId="13541E26" w14:textId="521BC67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D155C24" w14:textId="60DC618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7DA1EC37"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2BBE1CD" w14:textId="77777777" w:rsidR="00DA5607" w:rsidRPr="00DA5607" w:rsidRDefault="00DA5607" w:rsidP="00DA5607">
            <w:pPr>
              <w:spacing w:before="0" w:after="0" w:line="240" w:lineRule="auto"/>
              <w:ind w:left="170"/>
              <w:rPr>
                <w:rFonts w:ascii="Arial" w:hAnsi="Arial" w:cs="Arial"/>
                <w:sz w:val="16"/>
                <w:szCs w:val="16"/>
              </w:rPr>
            </w:pPr>
            <w:r w:rsidRPr="00DA5607">
              <w:rPr>
                <w:rFonts w:ascii="Arial" w:hAnsi="Arial" w:cs="Arial"/>
                <w:sz w:val="16"/>
                <w:szCs w:val="16"/>
              </w:rPr>
              <w:t>Temporary cap on the price of coal</w:t>
            </w:r>
          </w:p>
        </w:tc>
        <w:tc>
          <w:tcPr>
            <w:tcW w:w="485" w:type="pct"/>
            <w:tcBorders>
              <w:top w:val="nil"/>
              <w:left w:val="nil"/>
              <w:bottom w:val="nil"/>
              <w:right w:val="nil"/>
            </w:tcBorders>
            <w:shd w:val="clear" w:color="000000" w:fill="FFFFFF"/>
            <w:noWrap/>
            <w:vAlign w:val="center"/>
            <w:hideMark/>
          </w:tcPr>
          <w:p w14:paraId="5CD271A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565" w:type="pct"/>
            <w:tcBorders>
              <w:top w:val="nil"/>
              <w:left w:val="nil"/>
              <w:bottom w:val="nil"/>
              <w:right w:val="nil"/>
            </w:tcBorders>
            <w:shd w:val="clear" w:color="000000" w:fill="E6F2FF"/>
            <w:noWrap/>
            <w:vAlign w:val="center"/>
            <w:hideMark/>
          </w:tcPr>
          <w:p w14:paraId="105E068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525" w:type="pct"/>
            <w:tcBorders>
              <w:top w:val="nil"/>
              <w:left w:val="nil"/>
              <w:bottom w:val="nil"/>
              <w:right w:val="nil"/>
            </w:tcBorders>
            <w:shd w:val="clear" w:color="000000" w:fill="FFFFFF"/>
            <w:noWrap/>
            <w:vAlign w:val="center"/>
            <w:hideMark/>
          </w:tcPr>
          <w:p w14:paraId="022C549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nfp</w:t>
            </w:r>
          </w:p>
        </w:tc>
        <w:tc>
          <w:tcPr>
            <w:tcW w:w="485" w:type="pct"/>
            <w:tcBorders>
              <w:top w:val="nil"/>
              <w:left w:val="nil"/>
              <w:bottom w:val="nil"/>
              <w:right w:val="nil"/>
            </w:tcBorders>
            <w:shd w:val="clear" w:color="000000" w:fill="FFFFFF"/>
            <w:noWrap/>
            <w:vAlign w:val="center"/>
            <w:hideMark/>
          </w:tcPr>
          <w:p w14:paraId="79B6C507" w14:textId="6B187FDE"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3B18E03" w14:textId="43E54C9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F986C59"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47F0062C"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Transforming Digital Environmental</w:t>
            </w:r>
          </w:p>
        </w:tc>
        <w:tc>
          <w:tcPr>
            <w:tcW w:w="485" w:type="pct"/>
            <w:tcBorders>
              <w:top w:val="nil"/>
              <w:left w:val="nil"/>
              <w:bottom w:val="nil"/>
              <w:right w:val="nil"/>
            </w:tcBorders>
            <w:shd w:val="clear" w:color="000000" w:fill="FFFFFF"/>
            <w:noWrap/>
            <w:vAlign w:val="center"/>
            <w:hideMark/>
          </w:tcPr>
          <w:p w14:paraId="5E299A2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D0ABD2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00760D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61B636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3C09EC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02D30FA4"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55815864"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Assessments</w:t>
            </w:r>
          </w:p>
        </w:tc>
        <w:tc>
          <w:tcPr>
            <w:tcW w:w="485" w:type="pct"/>
            <w:tcBorders>
              <w:top w:val="nil"/>
              <w:left w:val="nil"/>
              <w:bottom w:val="nil"/>
              <w:right w:val="nil"/>
            </w:tcBorders>
            <w:shd w:val="clear" w:color="000000" w:fill="FFFFFF"/>
            <w:noWrap/>
            <w:vAlign w:val="center"/>
            <w:hideMark/>
          </w:tcPr>
          <w:p w14:paraId="5E28C7C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2.1</w:t>
            </w:r>
          </w:p>
        </w:tc>
        <w:tc>
          <w:tcPr>
            <w:tcW w:w="565" w:type="pct"/>
            <w:tcBorders>
              <w:top w:val="nil"/>
              <w:left w:val="nil"/>
              <w:bottom w:val="nil"/>
              <w:right w:val="nil"/>
            </w:tcBorders>
            <w:shd w:val="clear" w:color="000000" w:fill="E6F2FF"/>
            <w:noWrap/>
            <w:vAlign w:val="center"/>
            <w:hideMark/>
          </w:tcPr>
          <w:p w14:paraId="5D85C44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4.2</w:t>
            </w:r>
          </w:p>
        </w:tc>
        <w:tc>
          <w:tcPr>
            <w:tcW w:w="525" w:type="pct"/>
            <w:tcBorders>
              <w:top w:val="nil"/>
              <w:left w:val="nil"/>
              <w:bottom w:val="nil"/>
              <w:right w:val="nil"/>
            </w:tcBorders>
            <w:shd w:val="clear" w:color="000000" w:fill="FFFFFF"/>
            <w:noWrap/>
            <w:vAlign w:val="center"/>
            <w:hideMark/>
          </w:tcPr>
          <w:p w14:paraId="6FC802E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4.2</w:t>
            </w:r>
          </w:p>
        </w:tc>
        <w:tc>
          <w:tcPr>
            <w:tcW w:w="485" w:type="pct"/>
            <w:tcBorders>
              <w:top w:val="nil"/>
              <w:left w:val="nil"/>
              <w:bottom w:val="nil"/>
              <w:right w:val="nil"/>
            </w:tcBorders>
            <w:shd w:val="clear" w:color="000000" w:fill="FFFFFF"/>
            <w:noWrap/>
            <w:vAlign w:val="center"/>
            <w:hideMark/>
          </w:tcPr>
          <w:p w14:paraId="67253934" w14:textId="6A72E892"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A106A84" w14:textId="2565E42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3FD82B65"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760BB734"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Urban Rivers and Catchments Program</w:t>
            </w:r>
          </w:p>
        </w:tc>
        <w:tc>
          <w:tcPr>
            <w:tcW w:w="485" w:type="pct"/>
            <w:tcBorders>
              <w:top w:val="nil"/>
              <w:left w:val="nil"/>
              <w:bottom w:val="nil"/>
              <w:right w:val="nil"/>
            </w:tcBorders>
            <w:shd w:val="clear" w:color="000000" w:fill="FFFFFF"/>
            <w:noWrap/>
            <w:vAlign w:val="center"/>
            <w:hideMark/>
          </w:tcPr>
          <w:p w14:paraId="3A8041A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5.0</w:t>
            </w:r>
          </w:p>
        </w:tc>
        <w:tc>
          <w:tcPr>
            <w:tcW w:w="565" w:type="pct"/>
            <w:tcBorders>
              <w:top w:val="nil"/>
              <w:left w:val="nil"/>
              <w:bottom w:val="nil"/>
              <w:right w:val="nil"/>
            </w:tcBorders>
            <w:shd w:val="clear" w:color="000000" w:fill="E6F2FF"/>
            <w:noWrap/>
            <w:vAlign w:val="center"/>
            <w:hideMark/>
          </w:tcPr>
          <w:p w14:paraId="6564571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13.2</w:t>
            </w:r>
          </w:p>
        </w:tc>
        <w:tc>
          <w:tcPr>
            <w:tcW w:w="525" w:type="pct"/>
            <w:tcBorders>
              <w:top w:val="nil"/>
              <w:left w:val="nil"/>
              <w:bottom w:val="nil"/>
              <w:right w:val="nil"/>
            </w:tcBorders>
            <w:shd w:val="clear" w:color="000000" w:fill="FFFFFF"/>
            <w:noWrap/>
            <w:vAlign w:val="center"/>
            <w:hideMark/>
          </w:tcPr>
          <w:p w14:paraId="556E3E5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22.8</w:t>
            </w:r>
          </w:p>
        </w:tc>
        <w:tc>
          <w:tcPr>
            <w:tcW w:w="485" w:type="pct"/>
            <w:tcBorders>
              <w:top w:val="nil"/>
              <w:left w:val="nil"/>
              <w:bottom w:val="nil"/>
              <w:right w:val="nil"/>
            </w:tcBorders>
            <w:shd w:val="clear" w:color="000000" w:fill="FFFFFF"/>
            <w:noWrap/>
            <w:vAlign w:val="center"/>
            <w:hideMark/>
          </w:tcPr>
          <w:p w14:paraId="015A446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22.8</w:t>
            </w:r>
          </w:p>
        </w:tc>
        <w:tc>
          <w:tcPr>
            <w:tcW w:w="485" w:type="pct"/>
            <w:tcBorders>
              <w:top w:val="nil"/>
              <w:left w:val="nil"/>
              <w:bottom w:val="nil"/>
              <w:right w:val="nil"/>
            </w:tcBorders>
            <w:shd w:val="clear" w:color="000000" w:fill="FFFFFF"/>
            <w:noWrap/>
            <w:vAlign w:val="center"/>
            <w:hideMark/>
          </w:tcPr>
          <w:p w14:paraId="7F000BF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13.7</w:t>
            </w:r>
          </w:p>
        </w:tc>
      </w:tr>
      <w:tr w:rsidR="00DA5607" w:rsidRPr="00DA5607" w14:paraId="58B1466E"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305A246"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Water for the Environment Special Account</w:t>
            </w:r>
          </w:p>
        </w:tc>
        <w:tc>
          <w:tcPr>
            <w:tcW w:w="485" w:type="pct"/>
            <w:tcBorders>
              <w:top w:val="nil"/>
              <w:left w:val="nil"/>
              <w:bottom w:val="nil"/>
              <w:right w:val="nil"/>
            </w:tcBorders>
            <w:shd w:val="clear" w:color="000000" w:fill="FFFFFF"/>
            <w:noWrap/>
            <w:vAlign w:val="center"/>
            <w:hideMark/>
          </w:tcPr>
          <w:p w14:paraId="6A2F367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0484CD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0B7B78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307B7F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A28577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125F4351" w14:textId="77777777" w:rsidTr="00DA5607">
        <w:trPr>
          <w:trHeight w:hRule="exact" w:val="225"/>
        </w:trPr>
        <w:tc>
          <w:tcPr>
            <w:tcW w:w="2454" w:type="pct"/>
            <w:tcBorders>
              <w:top w:val="nil"/>
              <w:left w:val="nil"/>
              <w:bottom w:val="nil"/>
              <w:right w:val="nil"/>
            </w:tcBorders>
            <w:shd w:val="clear" w:color="auto" w:fill="auto"/>
            <w:noWrap/>
            <w:vAlign w:val="center"/>
            <w:hideMark/>
          </w:tcPr>
          <w:p w14:paraId="23E7C9A5" w14:textId="77777777" w:rsidR="00DA5607" w:rsidRPr="00DA5607" w:rsidRDefault="00DA5607" w:rsidP="00DA5607">
            <w:pPr>
              <w:spacing w:before="0" w:after="0" w:line="240" w:lineRule="auto"/>
              <w:ind w:left="340"/>
              <w:rPr>
                <w:rFonts w:ascii="Arial" w:hAnsi="Arial" w:cs="Arial"/>
                <w:color w:val="000000"/>
                <w:sz w:val="16"/>
                <w:szCs w:val="16"/>
              </w:rPr>
            </w:pPr>
            <w:r w:rsidRPr="00DA5607">
              <w:rPr>
                <w:rFonts w:ascii="Arial" w:hAnsi="Arial" w:cs="Arial"/>
                <w:color w:val="000000"/>
                <w:sz w:val="16"/>
                <w:szCs w:val="16"/>
              </w:rPr>
              <w:t>Implementation of constraints measures</w:t>
            </w:r>
          </w:p>
        </w:tc>
        <w:tc>
          <w:tcPr>
            <w:tcW w:w="485" w:type="pct"/>
            <w:tcBorders>
              <w:top w:val="nil"/>
              <w:left w:val="nil"/>
              <w:bottom w:val="nil"/>
              <w:right w:val="nil"/>
            </w:tcBorders>
            <w:shd w:val="clear" w:color="000000" w:fill="FFFFFF"/>
            <w:noWrap/>
            <w:vAlign w:val="center"/>
            <w:hideMark/>
          </w:tcPr>
          <w:p w14:paraId="0E2F970F"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56.7</w:t>
            </w:r>
          </w:p>
        </w:tc>
        <w:tc>
          <w:tcPr>
            <w:tcW w:w="565" w:type="pct"/>
            <w:tcBorders>
              <w:top w:val="nil"/>
              <w:left w:val="nil"/>
              <w:bottom w:val="nil"/>
              <w:right w:val="nil"/>
            </w:tcBorders>
            <w:shd w:val="clear" w:color="000000" w:fill="E6F2FF"/>
            <w:noWrap/>
            <w:vAlign w:val="center"/>
            <w:hideMark/>
          </w:tcPr>
          <w:p w14:paraId="52C2E54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90.6</w:t>
            </w:r>
          </w:p>
        </w:tc>
        <w:tc>
          <w:tcPr>
            <w:tcW w:w="525" w:type="pct"/>
            <w:tcBorders>
              <w:top w:val="nil"/>
              <w:left w:val="nil"/>
              <w:bottom w:val="nil"/>
              <w:right w:val="nil"/>
            </w:tcBorders>
            <w:shd w:val="clear" w:color="000000" w:fill="FFFFFF"/>
            <w:noWrap/>
            <w:vAlign w:val="center"/>
            <w:hideMark/>
          </w:tcPr>
          <w:p w14:paraId="19E3A66C" w14:textId="033A4527"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D7442D8" w14:textId="38BCA88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035287F" w14:textId="375CA08F"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45232BB1"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6BA63039" w14:textId="452B1744"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Off</w:t>
            </w:r>
            <w:r w:rsidR="005058EB">
              <w:rPr>
                <w:rFonts w:ascii="Arial" w:hAnsi="Arial" w:cs="Arial"/>
                <w:sz w:val="16"/>
                <w:szCs w:val="16"/>
              </w:rPr>
              <w:noBreakHyphen/>
            </w:r>
            <w:r w:rsidRPr="00DA5607">
              <w:rPr>
                <w:rFonts w:ascii="Arial" w:hAnsi="Arial" w:cs="Arial"/>
                <w:sz w:val="16"/>
                <w:szCs w:val="16"/>
              </w:rPr>
              <w:t>farm Efficiency Program</w:t>
            </w:r>
          </w:p>
        </w:tc>
        <w:tc>
          <w:tcPr>
            <w:tcW w:w="485" w:type="pct"/>
            <w:tcBorders>
              <w:top w:val="nil"/>
              <w:left w:val="nil"/>
              <w:bottom w:val="nil"/>
              <w:right w:val="nil"/>
            </w:tcBorders>
            <w:shd w:val="clear" w:color="000000" w:fill="FFFFFF"/>
            <w:noWrap/>
            <w:vAlign w:val="center"/>
            <w:hideMark/>
          </w:tcPr>
          <w:p w14:paraId="6194F2F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596.2</w:t>
            </w:r>
          </w:p>
        </w:tc>
        <w:tc>
          <w:tcPr>
            <w:tcW w:w="565" w:type="pct"/>
            <w:tcBorders>
              <w:top w:val="nil"/>
              <w:left w:val="nil"/>
              <w:bottom w:val="nil"/>
              <w:right w:val="nil"/>
            </w:tcBorders>
            <w:shd w:val="clear" w:color="000000" w:fill="E6F2FF"/>
            <w:noWrap/>
            <w:vAlign w:val="center"/>
            <w:hideMark/>
          </w:tcPr>
          <w:p w14:paraId="2A392414"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661.7</w:t>
            </w:r>
          </w:p>
        </w:tc>
        <w:tc>
          <w:tcPr>
            <w:tcW w:w="525" w:type="pct"/>
            <w:tcBorders>
              <w:top w:val="nil"/>
              <w:left w:val="nil"/>
              <w:bottom w:val="nil"/>
              <w:right w:val="nil"/>
            </w:tcBorders>
            <w:shd w:val="clear" w:color="000000" w:fill="FFFFFF"/>
            <w:noWrap/>
            <w:vAlign w:val="center"/>
            <w:hideMark/>
          </w:tcPr>
          <w:p w14:paraId="6D29D7E6" w14:textId="238D710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94C7B14" w14:textId="2D3E26C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61A9718" w14:textId="79E9C566"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183B1136" w14:textId="77777777" w:rsidTr="00425DEF">
        <w:trPr>
          <w:trHeight w:hRule="exact" w:val="225"/>
        </w:trPr>
        <w:tc>
          <w:tcPr>
            <w:tcW w:w="2454" w:type="pct"/>
            <w:tcBorders>
              <w:top w:val="nil"/>
              <w:left w:val="nil"/>
              <w:bottom w:val="single" w:sz="4" w:space="0" w:color="002A54" w:themeColor="text2"/>
              <w:right w:val="nil"/>
            </w:tcBorders>
            <w:shd w:val="clear" w:color="000000" w:fill="FFFFFF"/>
            <w:noWrap/>
            <w:vAlign w:val="center"/>
            <w:hideMark/>
          </w:tcPr>
          <w:p w14:paraId="714FF313" w14:textId="77777777" w:rsidR="00DA5607" w:rsidRPr="00DA5607" w:rsidRDefault="00DA5607" w:rsidP="00DA5607">
            <w:pPr>
              <w:spacing w:before="0" w:after="0" w:line="240" w:lineRule="auto"/>
              <w:ind w:left="340"/>
              <w:rPr>
                <w:rFonts w:ascii="Arial" w:hAnsi="Arial" w:cs="Arial"/>
                <w:sz w:val="16"/>
                <w:szCs w:val="16"/>
              </w:rPr>
            </w:pPr>
            <w:r w:rsidRPr="00DA5607">
              <w:rPr>
                <w:rFonts w:ascii="Arial" w:hAnsi="Arial" w:cs="Arial"/>
                <w:sz w:val="16"/>
                <w:szCs w:val="16"/>
              </w:rPr>
              <w:t>Water Efficiency Program</w:t>
            </w:r>
          </w:p>
        </w:tc>
        <w:tc>
          <w:tcPr>
            <w:tcW w:w="485" w:type="pct"/>
            <w:tcBorders>
              <w:top w:val="nil"/>
              <w:left w:val="nil"/>
              <w:bottom w:val="single" w:sz="4" w:space="0" w:color="002A54" w:themeColor="text2"/>
              <w:right w:val="nil"/>
            </w:tcBorders>
            <w:shd w:val="clear" w:color="000000" w:fill="FFFFFF"/>
            <w:noWrap/>
            <w:vAlign w:val="center"/>
            <w:hideMark/>
          </w:tcPr>
          <w:p w14:paraId="232D0E93"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0.3</w:t>
            </w:r>
          </w:p>
        </w:tc>
        <w:tc>
          <w:tcPr>
            <w:tcW w:w="565" w:type="pct"/>
            <w:tcBorders>
              <w:top w:val="nil"/>
              <w:left w:val="nil"/>
              <w:bottom w:val="single" w:sz="4" w:space="0" w:color="002A54" w:themeColor="text2"/>
              <w:right w:val="nil"/>
            </w:tcBorders>
            <w:shd w:val="clear" w:color="000000" w:fill="E6F2FF"/>
            <w:noWrap/>
            <w:vAlign w:val="center"/>
            <w:hideMark/>
          </w:tcPr>
          <w:p w14:paraId="1294DBD2" w14:textId="6DD74E43"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single" w:sz="4" w:space="0" w:color="002A54" w:themeColor="text2"/>
              <w:right w:val="nil"/>
            </w:tcBorders>
            <w:shd w:val="clear" w:color="000000" w:fill="FFFFFF"/>
            <w:noWrap/>
            <w:vAlign w:val="center"/>
            <w:hideMark/>
          </w:tcPr>
          <w:p w14:paraId="73C1C687" w14:textId="3DEA1C5B"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002A54" w:themeColor="text2"/>
              <w:right w:val="nil"/>
            </w:tcBorders>
            <w:shd w:val="clear" w:color="000000" w:fill="FFFFFF"/>
            <w:noWrap/>
            <w:vAlign w:val="center"/>
            <w:hideMark/>
          </w:tcPr>
          <w:p w14:paraId="6BEA0E92" w14:textId="39B2513A"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002A54" w:themeColor="text2"/>
              <w:right w:val="nil"/>
            </w:tcBorders>
            <w:shd w:val="clear" w:color="000000" w:fill="FFFFFF"/>
            <w:noWrap/>
            <w:vAlign w:val="center"/>
            <w:hideMark/>
          </w:tcPr>
          <w:p w14:paraId="0D3DD5AD" w14:textId="063C3819"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bl>
    <w:p w14:paraId="50B91DF5" w14:textId="12CD529E" w:rsidR="00997B27" w:rsidRDefault="00997B27" w:rsidP="00924719">
      <w:pPr>
        <w:pStyle w:val="SingleParagraph"/>
        <w:rPr>
          <w:rFonts w:ascii="Arial" w:hAnsi="Arial"/>
          <w:sz w:val="16"/>
        </w:rPr>
      </w:pPr>
      <w:r>
        <w:br w:type="page"/>
      </w:r>
    </w:p>
    <w:p w14:paraId="58F83D12" w14:textId="076A445D" w:rsidR="00DA5607" w:rsidRPr="00DA5607" w:rsidRDefault="00997B27" w:rsidP="00DA5607">
      <w:pPr>
        <w:pStyle w:val="TableHeadingcontinued"/>
        <w:rPr>
          <w:rFonts w:ascii="Arial" w:hAnsi="Arial"/>
          <w:color w:val="000000"/>
          <w:sz w:val="16"/>
        </w:rPr>
      </w:pPr>
      <w:r w:rsidRPr="002D2E80">
        <w:lastRenderedPageBreak/>
        <w:t xml:space="preserve">Table 2.9: Payments to support state </w:t>
      </w:r>
      <w:r w:rsidRPr="00BC01AA">
        <w:t>environment</w:t>
      </w:r>
      <w:r w:rsidR="00DD1A8B">
        <w:t>, energy and water</w:t>
      </w:r>
      <w:r w:rsidRPr="002D2E80">
        <w:t xml:space="preserve"> services</w:t>
      </w:r>
      <w:r w:rsidRPr="002D2E80">
        <w:rPr>
          <w:vertAlign w:val="superscript"/>
        </w:rPr>
        <w:t>(a)</w:t>
      </w:r>
      <w:r w:rsidRPr="002D2E80">
        <w:t xml:space="preserve"> (continued)</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DA5607" w:rsidRPr="00DA5607" w14:paraId="3BB6ACE2" w14:textId="77777777" w:rsidTr="00425DEF">
        <w:trPr>
          <w:trHeight w:hRule="exact" w:val="225"/>
        </w:trPr>
        <w:tc>
          <w:tcPr>
            <w:tcW w:w="2454" w:type="pct"/>
            <w:tcBorders>
              <w:top w:val="single" w:sz="4" w:space="0" w:color="002A54" w:themeColor="text2"/>
              <w:left w:val="nil"/>
              <w:bottom w:val="nil"/>
              <w:right w:val="nil"/>
            </w:tcBorders>
            <w:shd w:val="clear" w:color="000000" w:fill="FFFFFF"/>
            <w:noWrap/>
            <w:vAlign w:val="center"/>
            <w:hideMark/>
          </w:tcPr>
          <w:p w14:paraId="126DFA25" w14:textId="6A7300F2" w:rsidR="00DA5607" w:rsidRPr="00DA5607" w:rsidRDefault="00DA5607" w:rsidP="00DA5607">
            <w:pPr>
              <w:spacing w:before="0" w:after="0" w:line="240" w:lineRule="auto"/>
              <w:rPr>
                <w:rFonts w:ascii="Arial" w:hAnsi="Arial" w:cs="Arial"/>
                <w:sz w:val="16"/>
                <w:szCs w:val="16"/>
              </w:rPr>
            </w:pPr>
            <w:r w:rsidRPr="00DA5607">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2022095A" w14:textId="018B39F0"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2022</w:t>
            </w:r>
            <w:r w:rsidR="005058EB">
              <w:rPr>
                <w:rFonts w:ascii="Arial" w:hAnsi="Arial" w:cs="Arial"/>
                <w:sz w:val="16"/>
                <w:szCs w:val="16"/>
              </w:rPr>
              <w:noBreakHyphen/>
            </w:r>
            <w:r w:rsidRPr="00DA5607">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54CD861B" w14:textId="3C830246"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2023</w:t>
            </w:r>
            <w:r w:rsidR="005058EB">
              <w:rPr>
                <w:rFonts w:ascii="Arial" w:hAnsi="Arial" w:cs="Arial"/>
                <w:sz w:val="16"/>
                <w:szCs w:val="16"/>
              </w:rPr>
              <w:noBreakHyphen/>
            </w:r>
            <w:r w:rsidRPr="00DA5607">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6B9E8D6D" w14:textId="23E92932"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2024</w:t>
            </w:r>
            <w:r w:rsidR="005058EB">
              <w:rPr>
                <w:rFonts w:ascii="Arial" w:hAnsi="Arial" w:cs="Arial"/>
                <w:sz w:val="16"/>
                <w:szCs w:val="16"/>
              </w:rPr>
              <w:noBreakHyphen/>
            </w:r>
            <w:r w:rsidRPr="00DA5607">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CA483B6" w14:textId="605BDD9D"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2025</w:t>
            </w:r>
            <w:r w:rsidR="005058EB">
              <w:rPr>
                <w:rFonts w:ascii="Arial" w:hAnsi="Arial" w:cs="Arial"/>
                <w:sz w:val="16"/>
                <w:szCs w:val="16"/>
              </w:rPr>
              <w:noBreakHyphen/>
            </w:r>
            <w:r w:rsidRPr="00DA5607">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0E5DB35D" w14:textId="3F1EF7CF"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2026</w:t>
            </w:r>
            <w:r w:rsidR="005058EB">
              <w:rPr>
                <w:rFonts w:ascii="Arial" w:hAnsi="Arial" w:cs="Arial"/>
                <w:sz w:val="16"/>
                <w:szCs w:val="16"/>
              </w:rPr>
              <w:noBreakHyphen/>
            </w:r>
            <w:r w:rsidRPr="00DA5607">
              <w:rPr>
                <w:rFonts w:ascii="Arial" w:hAnsi="Arial" w:cs="Arial"/>
                <w:sz w:val="16"/>
                <w:szCs w:val="16"/>
              </w:rPr>
              <w:t>27</w:t>
            </w:r>
          </w:p>
        </w:tc>
      </w:tr>
      <w:tr w:rsidR="00425DEF" w:rsidRPr="00DA5607" w14:paraId="416D863B" w14:textId="77777777" w:rsidTr="00425DEF">
        <w:trPr>
          <w:trHeight w:hRule="exact" w:val="225"/>
        </w:trPr>
        <w:tc>
          <w:tcPr>
            <w:tcW w:w="2454" w:type="pct"/>
            <w:tcBorders>
              <w:top w:val="nil"/>
              <w:left w:val="nil"/>
              <w:bottom w:val="nil"/>
              <w:right w:val="nil"/>
            </w:tcBorders>
            <w:shd w:val="clear" w:color="000000" w:fill="FFFFFF"/>
            <w:noWrap/>
            <w:vAlign w:val="center"/>
            <w:hideMark/>
          </w:tcPr>
          <w:p w14:paraId="6A13397C" w14:textId="77777777" w:rsidR="00DA5607" w:rsidRPr="00DA5607" w:rsidRDefault="00DA5607" w:rsidP="00DA5607">
            <w:pPr>
              <w:spacing w:before="0" w:after="0" w:line="240" w:lineRule="auto"/>
              <w:rPr>
                <w:rFonts w:ascii="Arial" w:hAnsi="Arial" w:cs="Arial"/>
                <w:b/>
                <w:bCs/>
                <w:sz w:val="16"/>
                <w:szCs w:val="16"/>
              </w:rPr>
            </w:pPr>
            <w:r w:rsidRPr="00DA5607">
              <w:rPr>
                <w:rFonts w:ascii="Arial" w:hAnsi="Arial" w:cs="Arial"/>
                <w:b/>
                <w:bCs/>
                <w:sz w:val="16"/>
                <w:szCs w:val="16"/>
              </w:rPr>
              <w:t>National Partnership payments</w:t>
            </w:r>
          </w:p>
        </w:tc>
        <w:tc>
          <w:tcPr>
            <w:tcW w:w="485" w:type="pct"/>
            <w:tcBorders>
              <w:top w:val="single" w:sz="4" w:space="0" w:color="002A54" w:themeColor="text2"/>
              <w:left w:val="nil"/>
              <w:bottom w:val="nil"/>
              <w:right w:val="nil"/>
            </w:tcBorders>
            <w:shd w:val="clear" w:color="000000" w:fill="FFFFFF"/>
            <w:noWrap/>
            <w:vAlign w:val="center"/>
            <w:hideMark/>
          </w:tcPr>
          <w:p w14:paraId="7E912CA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65" w:type="pct"/>
            <w:tcBorders>
              <w:top w:val="single" w:sz="4" w:space="0" w:color="002A54" w:themeColor="text2"/>
              <w:left w:val="nil"/>
              <w:bottom w:val="nil"/>
              <w:right w:val="nil"/>
            </w:tcBorders>
            <w:shd w:val="clear" w:color="000000" w:fill="E6F2FF"/>
            <w:noWrap/>
            <w:vAlign w:val="center"/>
            <w:hideMark/>
          </w:tcPr>
          <w:p w14:paraId="226ADE0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525" w:type="pct"/>
            <w:tcBorders>
              <w:top w:val="single" w:sz="4" w:space="0" w:color="002A54" w:themeColor="text2"/>
              <w:left w:val="nil"/>
              <w:bottom w:val="nil"/>
              <w:right w:val="nil"/>
            </w:tcBorders>
            <w:shd w:val="clear" w:color="000000" w:fill="FFFFFF"/>
            <w:noWrap/>
            <w:vAlign w:val="center"/>
            <w:hideMark/>
          </w:tcPr>
          <w:p w14:paraId="78D3B66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6D08CEA0"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05EBC83D"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 </w:t>
            </w:r>
          </w:p>
        </w:tc>
      </w:tr>
      <w:tr w:rsidR="00DA5607" w:rsidRPr="00DA5607" w14:paraId="3C3823C0" w14:textId="77777777" w:rsidTr="00DA5607">
        <w:trPr>
          <w:trHeight w:hRule="exact" w:val="225"/>
        </w:trPr>
        <w:tc>
          <w:tcPr>
            <w:tcW w:w="2454" w:type="pct"/>
            <w:tcBorders>
              <w:top w:val="nil"/>
              <w:left w:val="nil"/>
              <w:bottom w:val="nil"/>
              <w:right w:val="nil"/>
            </w:tcBorders>
            <w:shd w:val="clear" w:color="000000" w:fill="FFFFFF"/>
            <w:noWrap/>
            <w:vAlign w:val="center"/>
            <w:hideMark/>
          </w:tcPr>
          <w:p w14:paraId="21C35682"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World Heritage Sites</w:t>
            </w:r>
          </w:p>
        </w:tc>
        <w:tc>
          <w:tcPr>
            <w:tcW w:w="485" w:type="pct"/>
            <w:tcBorders>
              <w:top w:val="nil"/>
              <w:left w:val="nil"/>
              <w:bottom w:val="nil"/>
              <w:right w:val="nil"/>
            </w:tcBorders>
            <w:shd w:val="clear" w:color="000000" w:fill="FFFFFF"/>
            <w:noWrap/>
            <w:vAlign w:val="center"/>
            <w:hideMark/>
          </w:tcPr>
          <w:p w14:paraId="5DDA813B"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9.5</w:t>
            </w:r>
          </w:p>
        </w:tc>
        <w:tc>
          <w:tcPr>
            <w:tcW w:w="565" w:type="pct"/>
            <w:tcBorders>
              <w:top w:val="nil"/>
              <w:left w:val="nil"/>
              <w:bottom w:val="nil"/>
              <w:right w:val="nil"/>
            </w:tcBorders>
            <w:shd w:val="clear" w:color="000000" w:fill="E6F2FF"/>
            <w:noWrap/>
            <w:vAlign w:val="center"/>
            <w:hideMark/>
          </w:tcPr>
          <w:p w14:paraId="229CA3A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9.6</w:t>
            </w:r>
          </w:p>
        </w:tc>
        <w:tc>
          <w:tcPr>
            <w:tcW w:w="525" w:type="pct"/>
            <w:tcBorders>
              <w:top w:val="nil"/>
              <w:left w:val="nil"/>
              <w:bottom w:val="nil"/>
              <w:right w:val="nil"/>
            </w:tcBorders>
            <w:shd w:val="clear" w:color="000000" w:fill="FFFFFF"/>
            <w:noWrap/>
            <w:vAlign w:val="center"/>
            <w:hideMark/>
          </w:tcPr>
          <w:p w14:paraId="6E3E203E"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9.6</w:t>
            </w:r>
          </w:p>
        </w:tc>
        <w:tc>
          <w:tcPr>
            <w:tcW w:w="485" w:type="pct"/>
            <w:tcBorders>
              <w:top w:val="nil"/>
              <w:left w:val="nil"/>
              <w:bottom w:val="nil"/>
              <w:right w:val="nil"/>
            </w:tcBorders>
            <w:shd w:val="clear" w:color="000000" w:fill="FFFFFF"/>
            <w:noWrap/>
            <w:vAlign w:val="center"/>
            <w:hideMark/>
          </w:tcPr>
          <w:p w14:paraId="6067D2AC"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9.6</w:t>
            </w:r>
          </w:p>
        </w:tc>
        <w:tc>
          <w:tcPr>
            <w:tcW w:w="485" w:type="pct"/>
            <w:tcBorders>
              <w:top w:val="nil"/>
              <w:left w:val="nil"/>
              <w:bottom w:val="nil"/>
              <w:right w:val="nil"/>
            </w:tcBorders>
            <w:shd w:val="clear" w:color="000000" w:fill="FFFFFF"/>
            <w:noWrap/>
            <w:vAlign w:val="center"/>
            <w:hideMark/>
          </w:tcPr>
          <w:p w14:paraId="0A09FCE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9.6</w:t>
            </w:r>
          </w:p>
        </w:tc>
      </w:tr>
      <w:tr w:rsidR="00425DEF" w:rsidRPr="00DA5607" w14:paraId="2B6C6273" w14:textId="77777777" w:rsidTr="00425DEF">
        <w:trPr>
          <w:trHeight w:hRule="exact" w:val="225"/>
        </w:trPr>
        <w:tc>
          <w:tcPr>
            <w:tcW w:w="2454" w:type="pct"/>
            <w:tcBorders>
              <w:top w:val="nil"/>
              <w:left w:val="nil"/>
              <w:bottom w:val="nil"/>
              <w:right w:val="nil"/>
            </w:tcBorders>
            <w:shd w:val="clear" w:color="000000" w:fill="FFFFFF"/>
            <w:noWrap/>
            <w:vAlign w:val="center"/>
            <w:hideMark/>
          </w:tcPr>
          <w:p w14:paraId="50C063ED"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Yellow crazy ant control</w:t>
            </w:r>
          </w:p>
        </w:tc>
        <w:tc>
          <w:tcPr>
            <w:tcW w:w="485" w:type="pct"/>
            <w:tcBorders>
              <w:top w:val="nil"/>
              <w:left w:val="nil"/>
              <w:bottom w:val="single" w:sz="4" w:space="0" w:color="002A54" w:themeColor="text2"/>
              <w:right w:val="nil"/>
            </w:tcBorders>
            <w:shd w:val="clear" w:color="000000" w:fill="FFFFFF"/>
            <w:noWrap/>
            <w:vAlign w:val="center"/>
            <w:hideMark/>
          </w:tcPr>
          <w:p w14:paraId="7FC65981"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3.0</w:t>
            </w:r>
          </w:p>
        </w:tc>
        <w:tc>
          <w:tcPr>
            <w:tcW w:w="565" w:type="pct"/>
            <w:tcBorders>
              <w:top w:val="nil"/>
              <w:left w:val="nil"/>
              <w:bottom w:val="single" w:sz="4" w:space="0" w:color="002A54" w:themeColor="text2"/>
              <w:right w:val="nil"/>
            </w:tcBorders>
            <w:shd w:val="clear" w:color="000000" w:fill="E6F2FF"/>
            <w:noWrap/>
            <w:vAlign w:val="center"/>
            <w:hideMark/>
          </w:tcPr>
          <w:p w14:paraId="7764A4F8"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8.2</w:t>
            </w:r>
          </w:p>
        </w:tc>
        <w:tc>
          <w:tcPr>
            <w:tcW w:w="525" w:type="pct"/>
            <w:tcBorders>
              <w:top w:val="nil"/>
              <w:left w:val="nil"/>
              <w:bottom w:val="single" w:sz="4" w:space="0" w:color="002A54" w:themeColor="text2"/>
              <w:right w:val="nil"/>
            </w:tcBorders>
            <w:shd w:val="clear" w:color="000000" w:fill="FFFFFF"/>
            <w:noWrap/>
            <w:vAlign w:val="center"/>
            <w:hideMark/>
          </w:tcPr>
          <w:p w14:paraId="6B19A8B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6.8</w:t>
            </w:r>
          </w:p>
        </w:tc>
        <w:tc>
          <w:tcPr>
            <w:tcW w:w="485" w:type="pct"/>
            <w:tcBorders>
              <w:top w:val="nil"/>
              <w:left w:val="nil"/>
              <w:bottom w:val="single" w:sz="4" w:space="0" w:color="002A54" w:themeColor="text2"/>
              <w:right w:val="nil"/>
            </w:tcBorders>
            <w:shd w:val="clear" w:color="000000" w:fill="FFFFFF"/>
            <w:noWrap/>
            <w:vAlign w:val="center"/>
            <w:hideMark/>
          </w:tcPr>
          <w:p w14:paraId="526A609A"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6.8</w:t>
            </w:r>
          </w:p>
        </w:tc>
        <w:tc>
          <w:tcPr>
            <w:tcW w:w="485" w:type="pct"/>
            <w:tcBorders>
              <w:top w:val="nil"/>
              <w:left w:val="nil"/>
              <w:bottom w:val="single" w:sz="4" w:space="0" w:color="002A54" w:themeColor="text2"/>
              <w:right w:val="nil"/>
            </w:tcBorders>
            <w:shd w:val="clear" w:color="000000" w:fill="FFFFFF"/>
            <w:noWrap/>
            <w:vAlign w:val="center"/>
            <w:hideMark/>
          </w:tcPr>
          <w:p w14:paraId="5608D1FB" w14:textId="314D689C" w:rsidR="00DA5607" w:rsidRPr="00DA5607" w:rsidRDefault="005058EB" w:rsidP="00DA5607">
            <w:pPr>
              <w:spacing w:before="0" w:after="0" w:line="240" w:lineRule="auto"/>
              <w:jc w:val="right"/>
              <w:rPr>
                <w:rFonts w:ascii="Arial" w:hAnsi="Arial" w:cs="Arial"/>
                <w:sz w:val="16"/>
                <w:szCs w:val="16"/>
              </w:rPr>
            </w:pPr>
            <w:r>
              <w:rPr>
                <w:rFonts w:ascii="Arial" w:hAnsi="Arial" w:cs="Arial"/>
                <w:sz w:val="16"/>
                <w:szCs w:val="16"/>
              </w:rPr>
              <w:noBreakHyphen/>
            </w:r>
          </w:p>
        </w:tc>
      </w:tr>
      <w:tr w:rsidR="00DA5607" w:rsidRPr="00DA5607" w14:paraId="2D690C84" w14:textId="77777777" w:rsidTr="00425DEF">
        <w:trPr>
          <w:trHeight w:hRule="exact" w:val="225"/>
        </w:trPr>
        <w:tc>
          <w:tcPr>
            <w:tcW w:w="2454" w:type="pct"/>
            <w:tcBorders>
              <w:top w:val="nil"/>
              <w:left w:val="nil"/>
              <w:bottom w:val="nil"/>
              <w:right w:val="nil"/>
            </w:tcBorders>
            <w:shd w:val="clear" w:color="000000" w:fill="FFFFFF"/>
            <w:noWrap/>
            <w:vAlign w:val="center"/>
            <w:hideMark/>
          </w:tcPr>
          <w:p w14:paraId="7809AE90" w14:textId="77777777" w:rsidR="00DA5607" w:rsidRPr="00DA5607" w:rsidRDefault="00DA5607" w:rsidP="00DA5607">
            <w:pPr>
              <w:spacing w:before="0" w:after="0" w:line="240" w:lineRule="auto"/>
              <w:ind w:left="170"/>
              <w:rPr>
                <w:rFonts w:ascii="Arial" w:hAnsi="Arial" w:cs="Arial"/>
                <w:color w:val="000000"/>
                <w:sz w:val="16"/>
                <w:szCs w:val="16"/>
              </w:rPr>
            </w:pPr>
            <w:r w:rsidRPr="00DA5607">
              <w:rPr>
                <w:rFonts w:ascii="Arial" w:hAnsi="Arial" w:cs="Arial"/>
                <w:color w:val="000000"/>
                <w:sz w:val="16"/>
                <w:szCs w:val="16"/>
              </w:rPr>
              <w:t>Total National Partnership payments</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267AD3E2"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2,160.4</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511F4B75"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2,587.9</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389EB6D9"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966.9</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BD97986"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170.9</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2117E997" w14:textId="77777777" w:rsidR="00DA5607" w:rsidRPr="00DA5607" w:rsidRDefault="00DA5607" w:rsidP="00DA5607">
            <w:pPr>
              <w:spacing w:before="0" w:after="0" w:line="240" w:lineRule="auto"/>
              <w:jc w:val="right"/>
              <w:rPr>
                <w:rFonts w:ascii="Arial" w:hAnsi="Arial" w:cs="Arial"/>
                <w:sz w:val="16"/>
                <w:szCs w:val="16"/>
              </w:rPr>
            </w:pPr>
            <w:r w:rsidRPr="00DA5607">
              <w:rPr>
                <w:rFonts w:ascii="Arial" w:hAnsi="Arial" w:cs="Arial"/>
                <w:sz w:val="16"/>
                <w:szCs w:val="16"/>
              </w:rPr>
              <w:t>161.0</w:t>
            </w:r>
          </w:p>
        </w:tc>
      </w:tr>
      <w:tr w:rsidR="00DA5607" w:rsidRPr="00DA5607" w14:paraId="4FAAC8C4" w14:textId="77777777" w:rsidTr="00425DEF">
        <w:trPr>
          <w:trHeight w:hRule="exact" w:val="225"/>
        </w:trPr>
        <w:tc>
          <w:tcPr>
            <w:tcW w:w="2454" w:type="pct"/>
            <w:tcBorders>
              <w:top w:val="nil"/>
              <w:left w:val="nil"/>
              <w:bottom w:val="single" w:sz="4" w:space="0" w:color="002A54" w:themeColor="text2"/>
              <w:right w:val="nil"/>
            </w:tcBorders>
            <w:shd w:val="clear" w:color="000000" w:fill="FFFFFF"/>
            <w:noWrap/>
            <w:vAlign w:val="center"/>
            <w:hideMark/>
          </w:tcPr>
          <w:p w14:paraId="3211E272" w14:textId="77777777" w:rsidR="00DA5607" w:rsidRPr="00DA5607" w:rsidRDefault="00DA5607" w:rsidP="00DA5607">
            <w:pPr>
              <w:spacing w:before="0" w:after="0" w:line="240" w:lineRule="auto"/>
              <w:rPr>
                <w:rFonts w:ascii="Arial" w:hAnsi="Arial" w:cs="Arial"/>
                <w:b/>
                <w:bCs/>
                <w:sz w:val="16"/>
                <w:szCs w:val="16"/>
              </w:rPr>
            </w:pPr>
            <w:r w:rsidRPr="00DA5607">
              <w:rPr>
                <w:rFonts w:ascii="Arial" w:hAnsi="Arial" w:cs="Arial"/>
                <w:b/>
                <w:bCs/>
                <w:sz w:val="16"/>
                <w:szCs w:val="16"/>
              </w:rPr>
              <w:t>Total</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7328F59E" w14:textId="77777777" w:rsidR="00DA5607" w:rsidRPr="00DA5607" w:rsidRDefault="00DA5607" w:rsidP="00DA5607">
            <w:pPr>
              <w:spacing w:before="0" w:after="0" w:line="240" w:lineRule="auto"/>
              <w:jc w:val="right"/>
              <w:rPr>
                <w:rFonts w:ascii="Arial" w:hAnsi="Arial" w:cs="Arial"/>
                <w:b/>
                <w:bCs/>
                <w:sz w:val="16"/>
                <w:szCs w:val="16"/>
              </w:rPr>
            </w:pPr>
            <w:r w:rsidRPr="00DA5607">
              <w:rPr>
                <w:rFonts w:ascii="Arial" w:hAnsi="Arial" w:cs="Arial"/>
                <w:b/>
                <w:bCs/>
                <w:sz w:val="16"/>
                <w:szCs w:val="16"/>
              </w:rPr>
              <w:t>2,160.4</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0563B62C" w14:textId="77777777" w:rsidR="00DA5607" w:rsidRPr="00DA5607" w:rsidRDefault="00DA5607" w:rsidP="00DA5607">
            <w:pPr>
              <w:spacing w:before="0" w:after="0" w:line="240" w:lineRule="auto"/>
              <w:jc w:val="right"/>
              <w:rPr>
                <w:rFonts w:ascii="Arial" w:hAnsi="Arial" w:cs="Arial"/>
                <w:b/>
                <w:bCs/>
                <w:sz w:val="16"/>
                <w:szCs w:val="16"/>
              </w:rPr>
            </w:pPr>
            <w:r w:rsidRPr="00DA5607">
              <w:rPr>
                <w:rFonts w:ascii="Arial" w:hAnsi="Arial" w:cs="Arial"/>
                <w:b/>
                <w:bCs/>
                <w:sz w:val="16"/>
                <w:szCs w:val="16"/>
              </w:rPr>
              <w:t>3,697.7</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5D506E8E" w14:textId="77777777" w:rsidR="00DA5607" w:rsidRPr="00DA5607" w:rsidRDefault="00DA5607" w:rsidP="00DA5607">
            <w:pPr>
              <w:spacing w:before="0" w:after="0" w:line="240" w:lineRule="auto"/>
              <w:jc w:val="right"/>
              <w:rPr>
                <w:rFonts w:ascii="Arial" w:hAnsi="Arial" w:cs="Arial"/>
                <w:b/>
                <w:bCs/>
                <w:sz w:val="16"/>
                <w:szCs w:val="16"/>
              </w:rPr>
            </w:pPr>
            <w:r w:rsidRPr="00DA5607">
              <w:rPr>
                <w:rFonts w:ascii="Arial" w:hAnsi="Arial" w:cs="Arial"/>
                <w:b/>
                <w:bCs/>
                <w:sz w:val="16"/>
                <w:szCs w:val="16"/>
              </w:rPr>
              <w:t>1,351.8</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71AE1CBE" w14:textId="77777777" w:rsidR="00DA5607" w:rsidRPr="00DA5607" w:rsidRDefault="00DA5607" w:rsidP="00DA5607">
            <w:pPr>
              <w:spacing w:before="0" w:after="0" w:line="240" w:lineRule="auto"/>
              <w:jc w:val="right"/>
              <w:rPr>
                <w:rFonts w:ascii="Arial" w:hAnsi="Arial" w:cs="Arial"/>
                <w:b/>
                <w:bCs/>
                <w:sz w:val="16"/>
                <w:szCs w:val="16"/>
              </w:rPr>
            </w:pPr>
            <w:r w:rsidRPr="00DA5607">
              <w:rPr>
                <w:rFonts w:ascii="Arial" w:hAnsi="Arial" w:cs="Arial"/>
                <w:b/>
                <w:bCs/>
                <w:sz w:val="16"/>
                <w:szCs w:val="16"/>
              </w:rPr>
              <w:t>170.9</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3F919916" w14:textId="77777777" w:rsidR="00DA5607" w:rsidRPr="00DA5607" w:rsidRDefault="00DA5607" w:rsidP="00DA5607">
            <w:pPr>
              <w:spacing w:before="0" w:after="0" w:line="240" w:lineRule="auto"/>
              <w:jc w:val="right"/>
              <w:rPr>
                <w:rFonts w:ascii="Arial" w:hAnsi="Arial" w:cs="Arial"/>
                <w:b/>
                <w:bCs/>
                <w:sz w:val="16"/>
                <w:szCs w:val="16"/>
              </w:rPr>
            </w:pPr>
            <w:r w:rsidRPr="00DA5607">
              <w:rPr>
                <w:rFonts w:ascii="Arial" w:hAnsi="Arial" w:cs="Arial"/>
                <w:b/>
                <w:bCs/>
                <w:sz w:val="16"/>
                <w:szCs w:val="16"/>
              </w:rPr>
              <w:t>161.0</w:t>
            </w:r>
          </w:p>
        </w:tc>
      </w:tr>
    </w:tbl>
    <w:p w14:paraId="5C6287D8" w14:textId="0CF3FE2A" w:rsidR="00C5436D" w:rsidRDefault="00C5436D" w:rsidP="002A15E2">
      <w:pPr>
        <w:pStyle w:val="ChartandTableFootnoteAlpha"/>
      </w:pPr>
      <w:r w:rsidRPr="002D2E80">
        <w:t>Total figures include items</w:t>
      </w:r>
      <w:r w:rsidR="00353CC9">
        <w:t xml:space="preserve"> </w:t>
      </w:r>
      <w:r w:rsidRPr="002D2E80">
        <w:t>not for publication.</w:t>
      </w:r>
    </w:p>
    <w:p w14:paraId="3E2DD0BC" w14:textId="77777777" w:rsidR="00BC01AA" w:rsidRPr="0046714A" w:rsidRDefault="00BC01AA" w:rsidP="00BF0CEB">
      <w:pPr>
        <w:pStyle w:val="ChartLine"/>
      </w:pPr>
    </w:p>
    <w:p w14:paraId="13C7ABDD" w14:textId="539B6EBC" w:rsidR="00DA5607" w:rsidRDefault="00FF3214" w:rsidP="00DA5607">
      <w:pPr>
        <w:pStyle w:val="TableHeadingcontinued"/>
        <w:rPr>
          <w:rFonts w:eastAsiaTheme="minorHAnsi" w:cstheme="minorBidi"/>
          <w:sz w:val="22"/>
          <w:szCs w:val="22"/>
          <w:lang w:eastAsia="en-US"/>
        </w:rPr>
      </w:pPr>
      <w:r>
        <w:t>Energy Bill Relief</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0C67B0C" w14:textId="77777777" w:rsidTr="00425DEF">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ADDF211" w14:textId="1C76C74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9C44B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046E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15DE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069D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C4353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3B81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F0C1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37DA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FBB555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9D9E803" w14:textId="77777777" w:rsidTr="00425DEF">
        <w:trPr>
          <w:trHeight w:hRule="exact" w:val="225"/>
        </w:trPr>
        <w:tc>
          <w:tcPr>
            <w:tcW w:w="530" w:type="pct"/>
            <w:tcBorders>
              <w:top w:val="nil"/>
              <w:left w:val="nil"/>
              <w:bottom w:val="nil"/>
              <w:right w:val="nil"/>
            </w:tcBorders>
            <w:shd w:val="clear" w:color="000000" w:fill="FFFFFF"/>
            <w:noWrap/>
            <w:vAlign w:val="bottom"/>
            <w:hideMark/>
          </w:tcPr>
          <w:p w14:paraId="196B3FEC" w14:textId="47F6357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27FFBEE" w14:textId="6CE648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2F09FF8" w14:textId="282D30E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435C403" w14:textId="29036C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DAD758A" w14:textId="056335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2830FCA" w14:textId="29C883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9019E5C" w14:textId="73E023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25116E" w14:textId="0C1390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F1A72EA" w14:textId="33BC6A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74B75F8F" w14:textId="7F6213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68B1B29"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7A686B0" w14:textId="75ED6FF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A8A18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360.8</w:t>
            </w:r>
          </w:p>
        </w:tc>
        <w:tc>
          <w:tcPr>
            <w:tcW w:w="491" w:type="pct"/>
            <w:tcBorders>
              <w:top w:val="nil"/>
              <w:left w:val="nil"/>
              <w:bottom w:val="nil"/>
              <w:right w:val="nil"/>
            </w:tcBorders>
            <w:shd w:val="clear" w:color="000000" w:fill="E6F2FF"/>
            <w:noWrap/>
            <w:vAlign w:val="bottom"/>
            <w:hideMark/>
          </w:tcPr>
          <w:p w14:paraId="2EE29A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282.1</w:t>
            </w:r>
          </w:p>
        </w:tc>
        <w:tc>
          <w:tcPr>
            <w:tcW w:w="491" w:type="pct"/>
            <w:tcBorders>
              <w:top w:val="nil"/>
              <w:left w:val="nil"/>
              <w:bottom w:val="nil"/>
              <w:right w:val="nil"/>
            </w:tcBorders>
            <w:shd w:val="clear" w:color="000000" w:fill="E6F2FF"/>
            <w:noWrap/>
            <w:vAlign w:val="bottom"/>
            <w:hideMark/>
          </w:tcPr>
          <w:p w14:paraId="464E8D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246.4</w:t>
            </w:r>
          </w:p>
        </w:tc>
        <w:tc>
          <w:tcPr>
            <w:tcW w:w="491" w:type="pct"/>
            <w:tcBorders>
              <w:top w:val="nil"/>
              <w:left w:val="nil"/>
              <w:bottom w:val="nil"/>
              <w:right w:val="nil"/>
            </w:tcBorders>
            <w:shd w:val="clear" w:color="000000" w:fill="E6F2FF"/>
            <w:noWrap/>
            <w:vAlign w:val="bottom"/>
            <w:hideMark/>
          </w:tcPr>
          <w:p w14:paraId="4E9FCEE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82.9</w:t>
            </w:r>
          </w:p>
        </w:tc>
        <w:tc>
          <w:tcPr>
            <w:tcW w:w="491" w:type="pct"/>
            <w:tcBorders>
              <w:top w:val="nil"/>
              <w:left w:val="nil"/>
              <w:bottom w:val="nil"/>
              <w:right w:val="nil"/>
            </w:tcBorders>
            <w:shd w:val="clear" w:color="000000" w:fill="E6F2FF"/>
            <w:noWrap/>
            <w:vAlign w:val="bottom"/>
            <w:hideMark/>
          </w:tcPr>
          <w:p w14:paraId="63D0F5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95.4</w:t>
            </w:r>
          </w:p>
        </w:tc>
        <w:tc>
          <w:tcPr>
            <w:tcW w:w="491" w:type="pct"/>
            <w:tcBorders>
              <w:top w:val="nil"/>
              <w:left w:val="nil"/>
              <w:bottom w:val="nil"/>
              <w:right w:val="nil"/>
            </w:tcBorders>
            <w:shd w:val="clear" w:color="000000" w:fill="E6F2FF"/>
            <w:noWrap/>
            <w:vAlign w:val="bottom"/>
            <w:hideMark/>
          </w:tcPr>
          <w:p w14:paraId="6258562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22.4</w:t>
            </w:r>
          </w:p>
        </w:tc>
        <w:tc>
          <w:tcPr>
            <w:tcW w:w="491" w:type="pct"/>
            <w:tcBorders>
              <w:top w:val="nil"/>
              <w:left w:val="nil"/>
              <w:bottom w:val="nil"/>
              <w:right w:val="nil"/>
            </w:tcBorders>
            <w:shd w:val="clear" w:color="000000" w:fill="E6F2FF"/>
            <w:noWrap/>
            <w:vAlign w:val="bottom"/>
            <w:hideMark/>
          </w:tcPr>
          <w:p w14:paraId="71ED7F8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11.2</w:t>
            </w:r>
          </w:p>
        </w:tc>
        <w:tc>
          <w:tcPr>
            <w:tcW w:w="491" w:type="pct"/>
            <w:tcBorders>
              <w:top w:val="nil"/>
              <w:left w:val="nil"/>
              <w:bottom w:val="nil"/>
              <w:right w:val="nil"/>
            </w:tcBorders>
            <w:shd w:val="clear" w:color="000000" w:fill="E6F2FF"/>
            <w:noWrap/>
            <w:vAlign w:val="bottom"/>
            <w:hideMark/>
          </w:tcPr>
          <w:p w14:paraId="3F42B0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8.6</w:t>
            </w:r>
          </w:p>
        </w:tc>
        <w:tc>
          <w:tcPr>
            <w:tcW w:w="544" w:type="pct"/>
            <w:tcBorders>
              <w:top w:val="nil"/>
              <w:left w:val="nil"/>
              <w:bottom w:val="nil"/>
              <w:right w:val="nil"/>
            </w:tcBorders>
            <w:shd w:val="clear" w:color="000000" w:fill="E6F2FF"/>
            <w:noWrap/>
            <w:vAlign w:val="bottom"/>
            <w:hideMark/>
          </w:tcPr>
          <w:p w14:paraId="7C7A9AA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1,109.8</w:t>
            </w:r>
          </w:p>
        </w:tc>
      </w:tr>
      <w:tr w:rsidR="00DA5607" w:rsidRPr="00DA5607" w14:paraId="15ABBEC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19DB35C" w14:textId="1FE735A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9F6A47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120.3</w:t>
            </w:r>
          </w:p>
        </w:tc>
        <w:tc>
          <w:tcPr>
            <w:tcW w:w="491" w:type="pct"/>
            <w:tcBorders>
              <w:top w:val="nil"/>
              <w:left w:val="nil"/>
              <w:bottom w:val="nil"/>
              <w:right w:val="nil"/>
            </w:tcBorders>
            <w:shd w:val="clear" w:color="000000" w:fill="FFFFFF"/>
            <w:noWrap/>
            <w:vAlign w:val="bottom"/>
            <w:hideMark/>
          </w:tcPr>
          <w:p w14:paraId="461147F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94.0</w:t>
            </w:r>
          </w:p>
        </w:tc>
        <w:tc>
          <w:tcPr>
            <w:tcW w:w="491" w:type="pct"/>
            <w:tcBorders>
              <w:top w:val="nil"/>
              <w:left w:val="nil"/>
              <w:bottom w:val="nil"/>
              <w:right w:val="nil"/>
            </w:tcBorders>
            <w:shd w:val="clear" w:color="000000" w:fill="FFFFFF"/>
            <w:noWrap/>
            <w:vAlign w:val="bottom"/>
            <w:hideMark/>
          </w:tcPr>
          <w:p w14:paraId="2002D8E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82.1</w:t>
            </w:r>
          </w:p>
        </w:tc>
        <w:tc>
          <w:tcPr>
            <w:tcW w:w="491" w:type="pct"/>
            <w:tcBorders>
              <w:top w:val="nil"/>
              <w:left w:val="nil"/>
              <w:bottom w:val="nil"/>
              <w:right w:val="nil"/>
            </w:tcBorders>
            <w:shd w:val="clear" w:color="000000" w:fill="FFFFFF"/>
            <w:noWrap/>
            <w:vAlign w:val="bottom"/>
            <w:hideMark/>
          </w:tcPr>
          <w:p w14:paraId="2847C7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27.6</w:t>
            </w:r>
          </w:p>
        </w:tc>
        <w:tc>
          <w:tcPr>
            <w:tcW w:w="491" w:type="pct"/>
            <w:tcBorders>
              <w:top w:val="nil"/>
              <w:left w:val="nil"/>
              <w:bottom w:val="nil"/>
              <w:right w:val="nil"/>
            </w:tcBorders>
            <w:shd w:val="clear" w:color="000000" w:fill="FFFFFF"/>
            <w:noWrap/>
            <w:vAlign w:val="bottom"/>
            <w:hideMark/>
          </w:tcPr>
          <w:p w14:paraId="64B57C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31.8</w:t>
            </w:r>
          </w:p>
        </w:tc>
        <w:tc>
          <w:tcPr>
            <w:tcW w:w="491" w:type="pct"/>
            <w:tcBorders>
              <w:top w:val="nil"/>
              <w:left w:val="nil"/>
              <w:bottom w:val="nil"/>
              <w:right w:val="nil"/>
            </w:tcBorders>
            <w:shd w:val="clear" w:color="000000" w:fill="FFFFFF"/>
            <w:noWrap/>
            <w:vAlign w:val="bottom"/>
            <w:hideMark/>
          </w:tcPr>
          <w:p w14:paraId="2188A9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22.4</w:t>
            </w:r>
          </w:p>
        </w:tc>
        <w:tc>
          <w:tcPr>
            <w:tcW w:w="491" w:type="pct"/>
            <w:tcBorders>
              <w:top w:val="nil"/>
              <w:left w:val="nil"/>
              <w:bottom w:val="nil"/>
              <w:right w:val="nil"/>
            </w:tcBorders>
            <w:shd w:val="clear" w:color="000000" w:fill="FFFFFF"/>
            <w:noWrap/>
            <w:vAlign w:val="bottom"/>
            <w:hideMark/>
          </w:tcPr>
          <w:p w14:paraId="12D14C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3.7</w:t>
            </w:r>
          </w:p>
        </w:tc>
        <w:tc>
          <w:tcPr>
            <w:tcW w:w="491" w:type="pct"/>
            <w:tcBorders>
              <w:top w:val="nil"/>
              <w:left w:val="nil"/>
              <w:bottom w:val="nil"/>
              <w:right w:val="nil"/>
            </w:tcBorders>
            <w:shd w:val="clear" w:color="000000" w:fill="FFFFFF"/>
            <w:noWrap/>
            <w:vAlign w:val="bottom"/>
            <w:hideMark/>
          </w:tcPr>
          <w:p w14:paraId="027FCED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2.9</w:t>
            </w:r>
          </w:p>
        </w:tc>
        <w:tc>
          <w:tcPr>
            <w:tcW w:w="544" w:type="pct"/>
            <w:tcBorders>
              <w:top w:val="nil"/>
              <w:left w:val="nil"/>
              <w:bottom w:val="nil"/>
              <w:right w:val="nil"/>
            </w:tcBorders>
            <w:shd w:val="clear" w:color="000000" w:fill="FFFFFF"/>
            <w:noWrap/>
            <w:vAlign w:val="bottom"/>
            <w:hideMark/>
          </w:tcPr>
          <w:p w14:paraId="7C2E42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384.9</w:t>
            </w:r>
          </w:p>
        </w:tc>
      </w:tr>
      <w:tr w:rsidR="00DA5607" w:rsidRPr="00DA5607" w14:paraId="5284C3A2"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8C30AD8" w14:textId="46F6137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D83FAE6" w14:textId="259E90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3D4243" w14:textId="2D2512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23F627" w14:textId="3D8EC3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A73314" w14:textId="1C87163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5F31F3" w14:textId="3D8006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0C0D26" w14:textId="37FB27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61246E" w14:textId="5616AA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BF373A" w14:textId="464B65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AB66670" w14:textId="1AA4FA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BB1EEAC" w14:textId="77777777" w:rsidTr="00425DEF">
        <w:trPr>
          <w:trHeight w:hRule="exact" w:val="225"/>
        </w:trPr>
        <w:tc>
          <w:tcPr>
            <w:tcW w:w="530" w:type="pct"/>
            <w:tcBorders>
              <w:top w:val="nil"/>
              <w:left w:val="nil"/>
              <w:bottom w:val="nil"/>
              <w:right w:val="nil"/>
            </w:tcBorders>
            <w:shd w:val="clear" w:color="000000" w:fill="FFFFFF"/>
            <w:noWrap/>
            <w:vAlign w:val="bottom"/>
            <w:hideMark/>
          </w:tcPr>
          <w:p w14:paraId="4A51FBBD" w14:textId="25AFDF1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6334BFD" w14:textId="30EEBE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F709F1" w14:textId="72EF42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8454501" w14:textId="20A9FC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752B21" w14:textId="12282B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045CE3" w14:textId="69BD42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86C70BE" w14:textId="104E53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2E01AA" w14:textId="53E066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02AC08" w14:textId="5EB66C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C8E5725" w14:textId="235900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8E15033" w14:textId="77777777" w:rsidTr="00425DEF">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41E1A39"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E0B91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481.0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29DD5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376.2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1DCDC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328.5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6BACA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CB2AF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127.2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3CAE6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44.8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FABF3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86841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11.5</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5870BE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1,494.7</w:t>
            </w:r>
          </w:p>
        </w:tc>
      </w:tr>
    </w:tbl>
    <w:p w14:paraId="5FD0E732" w14:textId="018B2F1F" w:rsidR="002A112F" w:rsidRDefault="002A112F" w:rsidP="002A112F">
      <w:r w:rsidRPr="002D2E80">
        <w:t xml:space="preserve">The Australian Government </w:t>
      </w:r>
      <w:r>
        <w:t>will provide</w:t>
      </w:r>
      <w:r w:rsidRPr="002D2E80">
        <w:t xml:space="preserve"> </w:t>
      </w:r>
      <w:r>
        <w:t>$1.5 billion to establish the Energy Bill Relief Fund</w:t>
      </w:r>
      <w:r w:rsidR="00292676">
        <w:t xml:space="preserve"> and partner with the states </w:t>
      </w:r>
      <w:r w:rsidRPr="002D2E80">
        <w:t xml:space="preserve">to </w:t>
      </w:r>
      <w:r>
        <w:t>deliver targeted energy bill relief to eligible Australian households and small businesses.</w:t>
      </w:r>
    </w:p>
    <w:p w14:paraId="5FAB88CF" w14:textId="6C4259A1" w:rsidR="00935D4C" w:rsidRPr="00E74240" w:rsidRDefault="002A112F" w:rsidP="002A112F">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5A203EAC" w14:textId="45078620" w:rsidR="00C5436D" w:rsidRPr="002D2E80" w:rsidRDefault="00C5436D" w:rsidP="00C5436D">
      <w:pPr>
        <w:pStyle w:val="Heading3"/>
      </w:pPr>
      <w:r w:rsidRPr="002D2E80">
        <w:t>National Partnership payments for environment</w:t>
      </w:r>
      <w:r w:rsidR="00255D40">
        <w:t>, energy and water</w:t>
      </w:r>
    </w:p>
    <w:p w14:paraId="03DB7C9C" w14:textId="1656230C" w:rsidR="00DA5607" w:rsidRDefault="00CD2D14" w:rsidP="00DA5607">
      <w:pPr>
        <w:pStyle w:val="TableHeadingcontinued"/>
        <w:rPr>
          <w:rFonts w:eastAsiaTheme="minorHAnsi" w:cstheme="minorBidi"/>
          <w:sz w:val="22"/>
          <w:szCs w:val="22"/>
          <w:lang w:eastAsia="en-US"/>
        </w:rPr>
      </w:pPr>
      <w:r>
        <w:t>ACT Sustainable Household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B93D4B4" w14:textId="77777777" w:rsidTr="00425DEF">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DCAFDC0" w14:textId="203A9E6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75682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29328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842B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9036C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914C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25224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A20C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B77F1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29364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160BE41" w14:textId="77777777" w:rsidTr="00425DEF">
        <w:trPr>
          <w:trHeight w:hRule="exact" w:val="225"/>
        </w:trPr>
        <w:tc>
          <w:tcPr>
            <w:tcW w:w="530" w:type="pct"/>
            <w:tcBorders>
              <w:top w:val="nil"/>
              <w:left w:val="nil"/>
              <w:bottom w:val="nil"/>
              <w:right w:val="nil"/>
            </w:tcBorders>
            <w:shd w:val="clear" w:color="000000" w:fill="FFFFFF"/>
            <w:noWrap/>
            <w:vAlign w:val="bottom"/>
            <w:hideMark/>
          </w:tcPr>
          <w:p w14:paraId="5153D9DA" w14:textId="42A1635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8D95F95" w14:textId="478B26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634935F" w14:textId="19C33B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A067EDA" w14:textId="3BAF21E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3D34C8" w14:textId="3946F61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1EB059" w14:textId="5C509E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604269" w14:textId="7105A0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8E0AE8E" w14:textId="731ABC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E955375" w14:textId="4DE026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61AF691F" w14:textId="198113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481F4D7"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76F7DFC" w14:textId="48C0B97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2B40F322" w14:textId="7B9DCA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BC16DF" w14:textId="7A3EBC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C659B4" w14:textId="5766E8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6C2F6D" w14:textId="1298556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6424B1" w14:textId="491B1BA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E067B3" w14:textId="434F06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F7303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7.5</w:t>
            </w:r>
          </w:p>
        </w:tc>
        <w:tc>
          <w:tcPr>
            <w:tcW w:w="491" w:type="pct"/>
            <w:tcBorders>
              <w:top w:val="nil"/>
              <w:left w:val="nil"/>
              <w:bottom w:val="nil"/>
              <w:right w:val="nil"/>
            </w:tcBorders>
            <w:shd w:val="clear" w:color="000000" w:fill="E6F2FF"/>
            <w:noWrap/>
            <w:vAlign w:val="bottom"/>
            <w:hideMark/>
          </w:tcPr>
          <w:p w14:paraId="2901A74B" w14:textId="6EC816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F7B9EA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7.5</w:t>
            </w:r>
          </w:p>
        </w:tc>
      </w:tr>
      <w:tr w:rsidR="00DA5607" w:rsidRPr="00DA5607" w14:paraId="1821CE52"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89A87DE" w14:textId="24FF32D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B5B061F" w14:textId="48CC49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06AF1F" w14:textId="6219F2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792CA0" w14:textId="198E41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B1D356" w14:textId="7ED1FE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056296" w14:textId="7F7289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A3CDE3" w14:textId="3A516A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1E5C8D" w14:textId="4448CBE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D153F4" w14:textId="51C31F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8EA376" w14:textId="0B120D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83A5862"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3F4DB35" w14:textId="7D69FA0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38A5BAB" w14:textId="57C3AE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EB79AD" w14:textId="4281AF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A7B16C" w14:textId="755F10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4E5253" w14:textId="0F5EE6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B92F0B" w14:textId="0F25EE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4E7A42" w14:textId="215155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B517D5" w14:textId="0E31963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6028C3" w14:textId="34023D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088745" w14:textId="3BE595A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ECCE871" w14:textId="77777777" w:rsidTr="00425DEF">
        <w:trPr>
          <w:trHeight w:hRule="exact" w:val="225"/>
        </w:trPr>
        <w:tc>
          <w:tcPr>
            <w:tcW w:w="530" w:type="pct"/>
            <w:tcBorders>
              <w:top w:val="nil"/>
              <w:left w:val="nil"/>
              <w:bottom w:val="nil"/>
              <w:right w:val="nil"/>
            </w:tcBorders>
            <w:shd w:val="clear" w:color="000000" w:fill="FFFFFF"/>
            <w:noWrap/>
            <w:vAlign w:val="bottom"/>
            <w:hideMark/>
          </w:tcPr>
          <w:p w14:paraId="415D53CF" w14:textId="521C1A0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4650C7C" w14:textId="22B5B2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9CB42F" w14:textId="5AF834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B93F52" w14:textId="6DCBF8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BF1B3B" w14:textId="505C95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849C98" w14:textId="27FD6B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6785E38" w14:textId="2AE82E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C34C81" w14:textId="7B060D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95AD99D" w14:textId="531CCD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D5B3354" w14:textId="6B48A0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90AB9D4" w14:textId="77777777" w:rsidTr="00425DEF">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5FE2978"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89A215" w14:textId="357DECF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1BD008" w14:textId="0455684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08728F" w14:textId="12170BE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1FC5DE" w14:textId="0673856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F6C165" w14:textId="28A7E78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66212C" w14:textId="022C7FE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137AE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5E3180" w14:textId="5415D50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F9DEFF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w:t>
            </w:r>
          </w:p>
        </w:tc>
      </w:tr>
    </w:tbl>
    <w:p w14:paraId="340F018F" w14:textId="4704985E" w:rsidR="00CD2D14" w:rsidRDefault="00CD2D14" w:rsidP="008929E8">
      <w:r>
        <w:t xml:space="preserve">The Australian Government will provide funding to support the Australian </w:t>
      </w:r>
      <w:r w:rsidR="00345FE3">
        <w:t xml:space="preserve">Capital </w:t>
      </w:r>
      <w:r>
        <w:t>Territory</w:t>
      </w:r>
      <w:r w:rsidR="005058EB">
        <w:t>’</w:t>
      </w:r>
      <w:r w:rsidR="00345FE3">
        <w:t>s</w:t>
      </w:r>
      <w:r>
        <w:t xml:space="preserve"> Sustainable Household Scheme. </w:t>
      </w:r>
    </w:p>
    <w:p w14:paraId="66CE215F" w14:textId="349CB850" w:rsidR="00CD2D14" w:rsidRPr="00CD2D14" w:rsidRDefault="00CD2D14" w:rsidP="00CD2D14">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443B3B53" w14:textId="77777777" w:rsidR="0037625C" w:rsidRDefault="0037625C">
      <w:pPr>
        <w:spacing w:before="0" w:after="160" w:line="259" w:lineRule="auto"/>
        <w:rPr>
          <w:rFonts w:ascii="Arial Bold" w:hAnsi="Arial Bold"/>
          <w:b/>
          <w:sz w:val="20"/>
        </w:rPr>
      </w:pPr>
      <w:r>
        <w:br w:type="page"/>
      </w:r>
    </w:p>
    <w:p w14:paraId="1F4F3AC5" w14:textId="721C6967" w:rsidR="00DA5607" w:rsidRPr="00DA5607" w:rsidRDefault="00C5436D" w:rsidP="00DA5607">
      <w:pPr>
        <w:pStyle w:val="TableHeadingcontinued"/>
        <w:rPr>
          <w:rFonts w:asciiTheme="minorHAnsi" w:eastAsiaTheme="minorHAnsi" w:hAnsiTheme="minorHAnsi" w:cstheme="minorBidi"/>
          <w:sz w:val="22"/>
          <w:szCs w:val="22"/>
          <w:lang w:eastAsia="en-US"/>
        </w:rPr>
      </w:pPr>
      <w:r w:rsidRPr="002D2E80">
        <w:t xml:space="preserve">Australian Fire Danger Rating System </w:t>
      </w:r>
      <w:bookmarkStart w:id="0" w:name="_Hlk7104555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FEFFD58"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DD15A70" w14:textId="40E7FFD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8758C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6669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E429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1E35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0295F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3F3FA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79C23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1D46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E1CBF9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0A042513"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4D6F6DB" w14:textId="3D30329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5C8F9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A275A80" w14:textId="3B2CDFE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C79C98" w14:textId="1CEB1C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CF409E" w14:textId="63D7AE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FEEDF97" w14:textId="3E3BF9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0476CE" w14:textId="6418A2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84E733C" w14:textId="02A259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4A799B1" w14:textId="5752E3E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CBFED6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w:t>
            </w:r>
          </w:p>
        </w:tc>
      </w:tr>
      <w:tr w:rsidR="00DA5607" w:rsidRPr="00DA5607" w14:paraId="4AEF8528"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5C0EFF66" w14:textId="3B40E25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668E06B" w14:textId="73B8B9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764615" w14:textId="380137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6B6BF9" w14:textId="2B0B43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19E8D9" w14:textId="7A644F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06D248" w14:textId="373EF7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BDDAF7" w14:textId="52D761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B860229" w14:textId="2FCED9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0D9CDC" w14:textId="4D6920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8478614" w14:textId="5ACF1B9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D97A05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1D42BD7" w14:textId="1356077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3A2CEEB" w14:textId="7BD7B5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E8D1DB" w14:textId="40AC89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C79925" w14:textId="2C0EF3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4B116E" w14:textId="552B48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E8A5DE" w14:textId="2BB326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3007B2" w14:textId="383537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A40D88" w14:textId="22A751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A7FA63" w14:textId="4F2436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3D9C08" w14:textId="5505A8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B8CCD1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CEE3338" w14:textId="4923507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92FDC90" w14:textId="41D970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2D457A" w14:textId="1CEA05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CEFF89" w14:textId="5BD99E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2DF6AD" w14:textId="29C589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5CFE67" w14:textId="0DC9B8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9867B3" w14:textId="5E824D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CF03F0" w14:textId="77AF5A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D6D3B8" w14:textId="476917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852942" w14:textId="1D15BF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B604E80"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3A434BD" w14:textId="12B9853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D87DA2D" w14:textId="0F1934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C9CDEE" w14:textId="1D3DF4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EE1EA5" w14:textId="232185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1A6B18" w14:textId="5949DB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58B58AD" w14:textId="0B0E37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D5C056" w14:textId="110BD2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4074C4" w14:textId="3FED40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FCC4EA8" w14:textId="02175E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BF25980" w14:textId="65122B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29FF11C"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8B07DE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DA2AD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A9FE26" w14:textId="6C65EB1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87F0AA" w14:textId="1F25049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288313" w14:textId="656BBCE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39372A" w14:textId="55B9942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05EFC5" w14:textId="58363F3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CC242B" w14:textId="47421F8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946A07" w14:textId="4E13566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AB4514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2.3</w:t>
            </w:r>
          </w:p>
        </w:tc>
      </w:tr>
    </w:tbl>
    <w:p w14:paraId="12CD1C03" w14:textId="49523733" w:rsidR="00C5436D" w:rsidRPr="002D2E80" w:rsidRDefault="00C5436D" w:rsidP="001C0153">
      <w:r w:rsidRPr="002D2E80">
        <w:t>The Australian Government is providing funding to support the implementation of the Australian Fire Danger Rating System. The new Australian Fire Danger Rating System will improve public safety and reduce the impacts of bushfires by improving decision making enabled by more accurate scientific information. Nationally consistent fire danger rating information will be available to the public, reducing confusion about how to react to a warning.</w:t>
      </w:r>
    </w:p>
    <w:p w14:paraId="73D99D1E" w14:textId="42CCE3F6" w:rsidR="00DA5607" w:rsidRDefault="00C5436D" w:rsidP="00DA5607">
      <w:pPr>
        <w:pStyle w:val="TableHeadingcontinued"/>
        <w:rPr>
          <w:rFonts w:eastAsiaTheme="minorHAnsi" w:cstheme="minorBidi"/>
          <w:sz w:val="22"/>
          <w:szCs w:val="22"/>
          <w:lang w:eastAsia="en-US"/>
        </w:rPr>
      </w:pPr>
      <w:r w:rsidRPr="002D2E80">
        <w:t>Bilateral Energy and Emissions Reduction Agreements</w:t>
      </w:r>
      <w:bookmarkEnd w:id="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394DAFA"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2B033DC" w14:textId="09BEB2A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C21F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3FE5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4D47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BD6C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0379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58B7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765D7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EC1DA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339985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D3D5C30"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10A17F38" w14:textId="30F20FB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E9A3C05" w14:textId="692849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DFD59E5" w14:textId="44660E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6E6403" w14:textId="083607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4FF74F1" w14:textId="05C0A2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736480D" w14:textId="2404AD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876CFFF" w14:textId="4248DC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1164919" w14:textId="57CC3F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EFF07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30.0</w:t>
            </w:r>
          </w:p>
        </w:tc>
        <w:tc>
          <w:tcPr>
            <w:tcW w:w="544" w:type="pct"/>
            <w:tcBorders>
              <w:top w:val="single" w:sz="4" w:space="0" w:color="002A54" w:themeColor="text2"/>
              <w:left w:val="nil"/>
              <w:bottom w:val="nil"/>
              <w:right w:val="nil"/>
            </w:tcBorders>
            <w:shd w:val="clear" w:color="000000" w:fill="FFFFFF"/>
            <w:noWrap/>
            <w:vAlign w:val="bottom"/>
            <w:hideMark/>
          </w:tcPr>
          <w:p w14:paraId="38C79F7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30.0</w:t>
            </w:r>
          </w:p>
        </w:tc>
      </w:tr>
      <w:tr w:rsidR="00DA5607" w:rsidRPr="00DA5607" w14:paraId="4182850D"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60693FA" w14:textId="13863D7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5679EF0" w14:textId="0FCD4E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490ABE" w14:textId="18B01C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2E05A5" w14:textId="3FC6AF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9B76FD" w14:textId="792AAD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309EE6" w14:textId="45832A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4CD956" w14:textId="38F74D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3A94C7" w14:textId="72B6F23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6A7CA5" w14:textId="5750DA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03CA493" w14:textId="401D95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270454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73721E8" w14:textId="37D56E3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91CA77C" w14:textId="3150AC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521098" w14:textId="0169ED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537B2D" w14:textId="0A73E4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A92CA9" w14:textId="5AC3E6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233BE4" w14:textId="0621D6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BD7444" w14:textId="58472A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2237C3" w14:textId="0D04308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1EC42" w14:textId="526AC4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E919790" w14:textId="4C6250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4AD567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81DB590" w14:textId="43620A0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6CB452E" w14:textId="371C40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29D6D1" w14:textId="40F2ED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22F95A" w14:textId="79498E9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C4BAFA" w14:textId="491EAF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45D505" w14:textId="1669C6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0A169C" w14:textId="2BF211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120077" w14:textId="258FFB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A8AC00" w14:textId="2CFC09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BDB3C84" w14:textId="2FCF2E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3D900A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8DBDEA4" w14:textId="52795B9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5F8FC56" w14:textId="08457A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BF56961" w14:textId="6724D4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0D86490" w14:textId="226317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896B63C" w14:textId="6E0537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DA1867" w14:textId="0D73DB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E703F4" w14:textId="79C6ADE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8F8DFE" w14:textId="07F0FF6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C4727E9" w14:textId="6E441E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0D2D8EF" w14:textId="46092B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521BE49"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6FAA025"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DE7BFE" w14:textId="099619D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477CDD" w14:textId="4EE8938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8E0FF6" w14:textId="1915C3C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073CDD" w14:textId="034EE97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B6C4B8" w14:textId="3140B53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A5D044" w14:textId="154305B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337946" w14:textId="55767FB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C0519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30.0</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F06DB8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30.0</w:t>
            </w:r>
          </w:p>
        </w:tc>
      </w:tr>
    </w:tbl>
    <w:p w14:paraId="00C565AE" w14:textId="3A49F871" w:rsidR="00C5436D" w:rsidRPr="002D2E80" w:rsidRDefault="00C5436D" w:rsidP="00C5436D">
      <w:r w:rsidRPr="002D2E80">
        <w:t xml:space="preserve">The Australian Government </w:t>
      </w:r>
      <w:r w:rsidR="00C37B6B">
        <w:t>is</w:t>
      </w:r>
      <w:r w:rsidR="00C37B6B" w:rsidRPr="00C37B6B">
        <w:t xml:space="preserve"> </w:t>
      </w:r>
      <w:r w:rsidRPr="00C37B6B">
        <w:t>provid</w:t>
      </w:r>
      <w:r w:rsidR="00B665AF">
        <w:t>ing</w:t>
      </w:r>
      <w:r w:rsidRPr="002D2E80">
        <w:t xml:space="preserve"> up to $30</w:t>
      </w:r>
      <w:r w:rsidR="00B45EAF">
        <w:t>.0</w:t>
      </w:r>
      <w:r w:rsidRPr="002D2E80">
        <w:t xml:space="preserve"> million for </w:t>
      </w:r>
      <w:r w:rsidR="002040CB">
        <w:t>2</w:t>
      </w:r>
      <w:r w:rsidRPr="002D2E80">
        <w:t xml:space="preserve"> key projects in the Northern Territory to deliver reliable and affordable energy, reduce emissions and support economic recovery. The funding enable</w:t>
      </w:r>
      <w:r w:rsidR="00022DC9">
        <w:t>s</w:t>
      </w:r>
      <w:r w:rsidRPr="002D2E80">
        <w:t xml:space="preserve"> installation of a 35</w:t>
      </w:r>
      <w:r w:rsidR="005058EB">
        <w:noBreakHyphen/>
      </w:r>
      <w:r w:rsidRPr="002D2E80">
        <w:t xml:space="preserve">megawatt big battery for the Darwin–Katherine Interconnected System and microgrids in up to 10 remote </w:t>
      </w:r>
      <w:r w:rsidR="00CB77E6">
        <w:t>First Nations</w:t>
      </w:r>
      <w:r w:rsidRPr="002D2E80">
        <w:t xml:space="preserve"> communities across the Northern Territory. </w:t>
      </w:r>
    </w:p>
    <w:p w14:paraId="512CD032" w14:textId="16D6676A" w:rsidR="00DA5607" w:rsidRPr="00DA5607" w:rsidRDefault="00C5436D" w:rsidP="00DA5607">
      <w:pPr>
        <w:pStyle w:val="TableHeadingcontinued"/>
        <w:rPr>
          <w:rFonts w:asciiTheme="minorHAnsi" w:eastAsiaTheme="minorHAnsi" w:hAnsiTheme="minorHAnsi" w:cstheme="minorBidi"/>
          <w:sz w:val="22"/>
          <w:szCs w:val="22"/>
          <w:lang w:eastAsia="en-US"/>
        </w:rPr>
      </w:pPr>
      <w:r w:rsidRPr="002D2E80">
        <w:t>Bolstering Australia</w:t>
      </w:r>
      <w:r w:rsidR="005058EB">
        <w:t>’</w:t>
      </w:r>
      <w:r w:rsidRPr="002D2E80">
        <w:t>s Biosecurity System – Protecting Australia from escalating exotic animal disease risks</w:t>
      </w:r>
      <w:r w:rsidRPr="002D2E80">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095AC487"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422C512" w14:textId="3C98E8E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EEE8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3BF7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E560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B1C6F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29B0A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6A5A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0D49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C447C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38D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1528E84"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A322224" w14:textId="6D37F5B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054BAA2" w14:textId="5283DD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88C6EB" w14:textId="696374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441F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676B154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121BE192" w14:textId="623B41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2A95EED" w14:textId="5F8C4F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AB8F7A" w14:textId="20AF6E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EAC0B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544" w:type="pct"/>
            <w:tcBorders>
              <w:top w:val="single" w:sz="4" w:space="0" w:color="002A54" w:themeColor="text2"/>
              <w:left w:val="nil"/>
              <w:bottom w:val="nil"/>
              <w:right w:val="nil"/>
            </w:tcBorders>
            <w:shd w:val="clear" w:color="000000" w:fill="FFFFFF"/>
            <w:noWrap/>
            <w:vAlign w:val="bottom"/>
            <w:hideMark/>
          </w:tcPr>
          <w:p w14:paraId="6953077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r>
      <w:tr w:rsidR="00DA5607" w:rsidRPr="00DA5607" w14:paraId="76FD0A62"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7322476" w14:textId="255FDE6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9AD99C8" w14:textId="06F7883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F18278" w14:textId="614430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27164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D8D7B3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7BD4214" w14:textId="52771D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9CC339" w14:textId="1153DB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FA1FE5" w14:textId="5676E3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A68B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544" w:type="pct"/>
            <w:tcBorders>
              <w:top w:val="nil"/>
              <w:left w:val="nil"/>
              <w:bottom w:val="nil"/>
              <w:right w:val="nil"/>
            </w:tcBorders>
            <w:shd w:val="clear" w:color="000000" w:fill="E6F2FF"/>
            <w:noWrap/>
            <w:vAlign w:val="bottom"/>
            <w:hideMark/>
          </w:tcPr>
          <w:p w14:paraId="103908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w:t>
            </w:r>
          </w:p>
        </w:tc>
      </w:tr>
      <w:tr w:rsidR="00DA5607" w:rsidRPr="00DA5607" w14:paraId="4D40B4C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484463A" w14:textId="239A037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187019A" w14:textId="4CAA90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554550" w14:textId="271C86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50FC22" w14:textId="2D2DD5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E577C0" w14:textId="2C0E45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2FBA98" w14:textId="0CA274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163BC0" w14:textId="48A38D8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FF0920" w14:textId="4F3981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0DB1F8" w14:textId="4122A43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8714A6B" w14:textId="499495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2577B13"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6630756" w14:textId="2836BFB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01D430F" w14:textId="14DB30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A287F7" w14:textId="3A58ED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46EFB0" w14:textId="5A7A8E7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660E6D" w14:textId="5EFB5A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43D1F" w14:textId="07DF41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E999B7" w14:textId="0D2A25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BAD7F2" w14:textId="4D657C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FB5049" w14:textId="79A506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F43AD2D" w14:textId="7AC1A5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060E69A"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1197F0A" w14:textId="0687CFB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A2B7547" w14:textId="3AD4AEC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3F0C0C" w14:textId="36C6320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BDE760" w14:textId="108898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621E7F" w14:textId="1315650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38D90E" w14:textId="726F3C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EBF602" w14:textId="54820B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497162" w14:textId="3D543C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28FA174" w14:textId="34EE9B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B31CBB7" w14:textId="16E8B81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57CFAD5"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07B617B"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57AD16" w14:textId="06C33BE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97F324" w14:textId="5FB04E4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57973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15C2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49BE35" w14:textId="0434EB8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12AFE6" w14:textId="28C57E7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F2F0AF" w14:textId="5A89541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08332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C9F473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2.8</w:t>
            </w:r>
          </w:p>
        </w:tc>
      </w:tr>
    </w:tbl>
    <w:p w14:paraId="04B355FE" w14:textId="0A9BD210" w:rsidR="00C5436D" w:rsidRDefault="00C5436D" w:rsidP="00C5436D">
      <w:r w:rsidRPr="002D2E80">
        <w:t xml:space="preserve">The Australian Government </w:t>
      </w:r>
      <w:r w:rsidR="00722687">
        <w:t>is</w:t>
      </w:r>
      <w:r w:rsidR="00722687" w:rsidRPr="00C37B6B">
        <w:t xml:space="preserve"> </w:t>
      </w:r>
      <w:r w:rsidRPr="00C37B6B">
        <w:t>provid</w:t>
      </w:r>
      <w:r w:rsidR="00722687">
        <w:t>ing</w:t>
      </w:r>
      <w:r w:rsidRPr="002D2E80">
        <w:t xml:space="preserve"> funding to build regional resilience </w:t>
      </w:r>
      <w:r w:rsidR="00F26AA3" w:rsidRPr="00F26AA3">
        <w:t xml:space="preserve">through bolstering response/preparedness capability to manage biosecurity risks across the animal, plant and aquatic sectors in northern Australia. The funding supports targeted actions </w:t>
      </w:r>
      <w:r w:rsidR="007D3A08">
        <w:t xml:space="preserve">by </w:t>
      </w:r>
      <w:r w:rsidR="00F26AA3" w:rsidRPr="00F26AA3">
        <w:t>developing an inter</w:t>
      </w:r>
      <w:r w:rsidR="005058EB">
        <w:noBreakHyphen/>
      </w:r>
      <w:r w:rsidR="00F26AA3" w:rsidRPr="00F26AA3">
        <w:t xml:space="preserve">jurisdictional plant biosecurity network that will enhance detection and response capacity within northern Australia to combat new detections of pest and diseases. </w:t>
      </w:r>
      <w:r w:rsidR="00502268" w:rsidRPr="00502268">
        <w:t>The network will proactively enhance Australian Government partnerships with industry and First Nations people and strengthen links between partners as part of our strategy for defending northern Australia from biosecurity risks</w:t>
      </w:r>
      <w:r w:rsidR="00F26AA3" w:rsidRPr="00F26AA3">
        <w:t>.</w:t>
      </w:r>
    </w:p>
    <w:p w14:paraId="2D8F24D8" w14:textId="08323EB1" w:rsidR="00DA5607" w:rsidRPr="00DA5607" w:rsidRDefault="005D5382" w:rsidP="00DA5607">
      <w:pPr>
        <w:pStyle w:val="TableHeadingcontinued"/>
        <w:rPr>
          <w:rFonts w:asciiTheme="minorHAnsi" w:eastAsiaTheme="minorHAnsi" w:hAnsiTheme="minorHAnsi" w:cstheme="minorBidi"/>
          <w:sz w:val="22"/>
          <w:szCs w:val="22"/>
          <w:lang w:eastAsia="en-US"/>
        </w:rPr>
      </w:pPr>
      <w:r w:rsidRPr="005D5382">
        <w:t>Borumba Pumped Hydro Project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C702415"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AF445C6" w14:textId="67BBE00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257DB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5C0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C4371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8171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F4AB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BEA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451D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98BA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12DFDD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F8BBFC2"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65250096" w14:textId="7105DF1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79454DB" w14:textId="7649C47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08831A5" w14:textId="280FBD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3E569D9" w14:textId="2F41DA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1A7AAF" w14:textId="745C2B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E13EAD" w14:textId="0FB89F9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12E480B" w14:textId="038130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78EACA2" w14:textId="5A7E94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7818624" w14:textId="670393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F03CAE7" w14:textId="4DF014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0FE3567"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F484606" w14:textId="18C71DB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2B33822" w14:textId="63D86F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7D562D" w14:textId="54D1A7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5FF6C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638B2900" w14:textId="32E8F38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CB0D6BD" w14:textId="79EF7A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2B0685" w14:textId="77495F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A611E1" w14:textId="2A7650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08BE5B" w14:textId="26AEC6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87B65D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2342A4D3"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353A3E2" w14:textId="4A84FCD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AC2EB6A" w14:textId="6C5BEB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CE4B4E" w14:textId="41A3B8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2BA44F" w14:textId="24D6D4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4B54A6" w14:textId="4253A3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FB37FF" w14:textId="5737EB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A02DB7" w14:textId="0264DE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06BDE4" w14:textId="4AA053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AFA9C6" w14:textId="3D9A07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F10D184" w14:textId="6A0D7B3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7FF1B1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EB9ED65" w14:textId="2B3B05B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DD5251D" w14:textId="35AD0D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FDB92F" w14:textId="58491F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B5E5EA" w14:textId="4646D48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42116F" w14:textId="17817E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3977A" w14:textId="141C34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F72073" w14:textId="761F65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A4C2CD" w14:textId="5BBBD3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D22950" w14:textId="70E6CC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8798D6" w14:textId="5B97AC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DA23EF4"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0C00B6A" w14:textId="1AB0B5C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282C037" w14:textId="244855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14EE9A" w14:textId="3FF3B7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7123DB8" w14:textId="6174A8B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D6A964" w14:textId="70DB04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2D2A3C" w14:textId="68D4D7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6BA0F85" w14:textId="47758E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F24559" w14:textId="741EC7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5B2D9D" w14:textId="31E055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3F1C869" w14:textId="632E21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AFBEA5F"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4561C89"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91A464" w14:textId="263A9FB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C4408" w14:textId="0B80E60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AAA71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DA1D4A" w14:textId="41AC543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A26F3C" w14:textId="2736438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9211FC" w14:textId="48C06E0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C8CB70" w14:textId="20C3676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3147D4" w14:textId="19ED08A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C9D561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r>
    </w:tbl>
    <w:p w14:paraId="7800C991" w14:textId="71133056" w:rsidR="005D5382" w:rsidRDefault="005D5382" w:rsidP="005D5382">
      <w:r>
        <w:t xml:space="preserve">The </w:t>
      </w:r>
      <w:r w:rsidRPr="002D2E80">
        <w:t>Australian Government</w:t>
      </w:r>
      <w:r>
        <w:t xml:space="preserve"> will provide funding to support the Borumba Pumped Hydro Project in Queensland. </w:t>
      </w:r>
    </w:p>
    <w:p w14:paraId="26AEE17B" w14:textId="77777777" w:rsidR="005D5382" w:rsidRPr="00CD2D14" w:rsidRDefault="005D5382" w:rsidP="005D5382">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07FF5BCA" w14:textId="3FB72BAC" w:rsidR="00DA5607" w:rsidRDefault="00C5436D" w:rsidP="00DA5607">
      <w:pPr>
        <w:pStyle w:val="TableHeadingcontinued"/>
        <w:rPr>
          <w:rFonts w:asciiTheme="minorHAnsi" w:eastAsiaTheme="minorHAnsi" w:hAnsiTheme="minorHAnsi" w:cstheme="minorBidi"/>
          <w:sz w:val="22"/>
          <w:szCs w:val="22"/>
          <w:lang w:eastAsia="en-US"/>
        </w:rPr>
      </w:pPr>
      <w:r w:rsidRPr="002D2E80">
        <w:t>Building resilience to manage fruit fly</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D83E37B"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5A885A6" w14:textId="266EE9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1BF69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D0BF8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5147E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3F83C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AEC7C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33D5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A1848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666D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D840A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A56AA36"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7BAB855" w14:textId="412CC14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13E55C5" w14:textId="43F6644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6D2594" w14:textId="633BA2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94795C0" w14:textId="1A2907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A48D1AC" w14:textId="1E3D06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6A0950B" w14:textId="19EE7F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9828D81" w14:textId="1830B9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07B64C8" w14:textId="63BD1E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8D61B1C" w14:textId="2C30B46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8DABB78" w14:textId="302E52F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12C77C2"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9CC9544" w14:textId="2EA4D87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886F5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C7D22C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ACE32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4.7</w:t>
            </w:r>
          </w:p>
        </w:tc>
        <w:tc>
          <w:tcPr>
            <w:tcW w:w="491" w:type="pct"/>
            <w:tcBorders>
              <w:top w:val="nil"/>
              <w:left w:val="nil"/>
              <w:bottom w:val="nil"/>
              <w:right w:val="nil"/>
            </w:tcBorders>
            <w:shd w:val="clear" w:color="000000" w:fill="E6F2FF"/>
            <w:noWrap/>
            <w:vAlign w:val="bottom"/>
            <w:hideMark/>
          </w:tcPr>
          <w:p w14:paraId="2E93DA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32B10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28BE206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EEC92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3A7583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5F05CF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30.0</w:t>
            </w:r>
          </w:p>
        </w:tc>
      </w:tr>
      <w:tr w:rsidR="00DA5607" w:rsidRPr="00DA5607" w14:paraId="6EAE5BD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1FB0E25" w14:textId="09942AC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75A4B8D" w14:textId="131FDE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113D36" w14:textId="6035F8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66040D" w14:textId="391AA1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B652D8" w14:textId="4328FF4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95066E" w14:textId="3B33F3D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247B41" w14:textId="4739DE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996FE3" w14:textId="3B8348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663A4C" w14:textId="6565E3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AD73F90" w14:textId="216BF3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45DFBD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2072459" w14:textId="3B73D84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70A35EF" w14:textId="52A409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C3F63B" w14:textId="053575E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9F832" w14:textId="46C6A3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4369EF" w14:textId="3671D8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43D283" w14:textId="5CA06A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EFB984" w14:textId="1D122C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ACD333" w14:textId="4E5407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2F01A1" w14:textId="763025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5E3682" w14:textId="4ECD58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26E8E5D"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492F5B8" w14:textId="4F5A54F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4E9576E" w14:textId="0D4B8C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CBEAA7" w14:textId="442DA8E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F604C1" w14:textId="3F548F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210BCD" w14:textId="60BD79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CE66FB" w14:textId="37C339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5164CE" w14:textId="6231F70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4950077" w14:textId="37D8B4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3FA69B" w14:textId="644937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BE745D3" w14:textId="41D1E6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D337E3F"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658670B"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75E1F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6BB4A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FF1DC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2709E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B4BBB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93180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0EA09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33699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267A50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30.0</w:t>
            </w:r>
          </w:p>
        </w:tc>
      </w:tr>
    </w:tbl>
    <w:p w14:paraId="3AE70040" w14:textId="77C79BF6" w:rsidR="00C5436D" w:rsidRPr="002D2E80" w:rsidRDefault="00C5436D" w:rsidP="002273BE">
      <w:pPr>
        <w:pStyle w:val="ChartandTableFootnoteAlpha"/>
        <w:numPr>
          <w:ilvl w:val="0"/>
          <w:numId w:val="7"/>
        </w:numPr>
        <w:rPr>
          <w:rFonts w:eastAsiaTheme="minorEastAsia"/>
          <w:color w:val="auto"/>
          <w:lang w:eastAsia="en-US"/>
        </w:rPr>
      </w:pPr>
      <w:r w:rsidRPr="002D2E80">
        <w:rPr>
          <w:rFonts w:eastAsiaTheme="minorEastAsia"/>
          <w:color w:val="auto"/>
          <w:lang w:eastAsia="en-US"/>
        </w:rPr>
        <w:t xml:space="preserve">State allocations (except for </w:t>
      </w:r>
      <w:r w:rsidR="00F87202">
        <w:rPr>
          <w:rFonts w:eastAsiaTheme="minorEastAsia"/>
          <w:color w:val="auto"/>
          <w:lang w:eastAsia="en-US"/>
        </w:rPr>
        <w:t xml:space="preserve">QLD and </w:t>
      </w:r>
      <w:r w:rsidRPr="002D2E80">
        <w:rPr>
          <w:rFonts w:eastAsiaTheme="minorEastAsia"/>
          <w:color w:val="auto"/>
          <w:lang w:eastAsia="en-US"/>
        </w:rPr>
        <w:t>SA) have not yet been determined.</w:t>
      </w:r>
    </w:p>
    <w:p w14:paraId="4B0166C0" w14:textId="77777777" w:rsidR="00C5436D" w:rsidRPr="002D2E80" w:rsidRDefault="00C5436D" w:rsidP="00BF0CEB">
      <w:pPr>
        <w:pStyle w:val="ChartLine"/>
        <w:rPr>
          <w:lang w:eastAsia="en-US"/>
        </w:rPr>
      </w:pPr>
    </w:p>
    <w:p w14:paraId="0FCFA2E1" w14:textId="02EC7BCE" w:rsidR="00C5436D" w:rsidRDefault="00C5436D" w:rsidP="00C5436D">
      <w:r w:rsidRPr="002D2E80">
        <w:t xml:space="preserve">The Australian Government </w:t>
      </w:r>
      <w:r w:rsidR="003406C0">
        <w:t>is</w:t>
      </w:r>
      <w:r w:rsidR="003406C0" w:rsidRPr="002D2E80">
        <w:t xml:space="preserve"> </w:t>
      </w:r>
      <w:r w:rsidRPr="002D2E80">
        <w:t>provid</w:t>
      </w:r>
      <w:r w:rsidR="003406C0">
        <w:t>ing</w:t>
      </w:r>
      <w:r w:rsidRPr="002D2E80">
        <w:t xml:space="preserve"> funding to build resilience of Australia</w:t>
      </w:r>
      <w:r w:rsidR="005058EB">
        <w:t>’</w:t>
      </w:r>
      <w:r w:rsidRPr="002D2E80">
        <w:t>s fruit fly management system. This investment will reduce the significant impact of fruit flies by helping to stop the</w:t>
      </w:r>
      <w:r w:rsidR="006C17B0">
        <w:t>ir</w:t>
      </w:r>
      <w:r w:rsidRPr="002D2E80">
        <w:t xml:space="preserve"> spread, driving down pest pressure in vulnerable areas and growing </w:t>
      </w:r>
      <w:r w:rsidR="00007520">
        <w:t xml:space="preserve">horticulture </w:t>
      </w:r>
      <w:r w:rsidRPr="002D2E80">
        <w:t>exports by providing critical post</w:t>
      </w:r>
      <w:r w:rsidR="005058EB">
        <w:noBreakHyphen/>
      </w:r>
      <w:r w:rsidRPr="002D2E80">
        <w:t>harvest treatment</w:t>
      </w:r>
      <w:r w:rsidR="00007520">
        <w:t xml:space="preserve"> and market </w:t>
      </w:r>
      <w:r w:rsidR="00A52B7B">
        <w:t xml:space="preserve">access </w:t>
      </w:r>
      <w:r w:rsidR="00007520">
        <w:t>research infrastructure</w:t>
      </w:r>
      <w:r w:rsidRPr="002D2E80">
        <w:t>.</w:t>
      </w:r>
    </w:p>
    <w:p w14:paraId="65DC7627" w14:textId="4955B32D" w:rsidR="00DA5607" w:rsidRDefault="00C5436D" w:rsidP="00DA5607">
      <w:pPr>
        <w:pStyle w:val="TableHeadingcontinued"/>
        <w:rPr>
          <w:rFonts w:eastAsiaTheme="minorHAnsi" w:cstheme="minorBidi"/>
          <w:sz w:val="22"/>
          <w:szCs w:val="22"/>
          <w:lang w:eastAsia="en-US"/>
        </w:rPr>
      </w:pPr>
      <w:r w:rsidRPr="002D2E80">
        <w:t>CarbonNet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0AFD5AC5"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20D6021" w14:textId="69BBD4B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2DADD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73523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25256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17AC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3699B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B4C6E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3F13D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E9C28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AD791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118CBB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48FE9C5" w14:textId="6288FD9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007F8DF" w14:textId="69D843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E32F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10.0</w:t>
            </w:r>
          </w:p>
        </w:tc>
        <w:tc>
          <w:tcPr>
            <w:tcW w:w="491" w:type="pct"/>
            <w:tcBorders>
              <w:top w:val="single" w:sz="4" w:space="0" w:color="002A54" w:themeColor="text2"/>
              <w:left w:val="nil"/>
              <w:bottom w:val="nil"/>
              <w:right w:val="nil"/>
            </w:tcBorders>
            <w:shd w:val="clear" w:color="000000" w:fill="FFFFFF"/>
            <w:noWrap/>
            <w:vAlign w:val="bottom"/>
            <w:hideMark/>
          </w:tcPr>
          <w:p w14:paraId="529D175E" w14:textId="0CDD19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965267" w14:textId="69A157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4E430C7" w14:textId="2EBA13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3029C4" w14:textId="7ED8B4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FBF3E8F" w14:textId="4206BBE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CFE59E" w14:textId="559BD5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0A8A6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10.0</w:t>
            </w:r>
          </w:p>
        </w:tc>
      </w:tr>
      <w:tr w:rsidR="00DA5607" w:rsidRPr="00DA5607" w14:paraId="7DEDEB4C"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F4BB107" w14:textId="142DD49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5D31DF4" w14:textId="672F6F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30ED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330AF217" w14:textId="4E2540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F63286" w14:textId="619CBF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FD142D" w14:textId="3E7A7A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FBBF7D" w14:textId="6C0BD0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EE00A3" w14:textId="55CDB3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9B7271" w14:textId="712097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E820B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41360EE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B68C80F" w14:textId="14FFC3F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DCFAE41" w14:textId="1C6B165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5CE6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2DFFE1C0" w14:textId="707023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843E8B" w14:textId="043977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603264" w14:textId="5776F7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79DC46" w14:textId="4E8DDC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04613D" w14:textId="04CEAD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134C14" w14:textId="727D8F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5AA3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4AA93E95"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1E61A97" w14:textId="7363735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39703ED" w14:textId="49F845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7E523E" w14:textId="37DD8C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2608BD" w14:textId="6FE32B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2A09EF" w14:textId="7C1EFB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CBF668" w14:textId="0DA2492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B8D2CA" w14:textId="08CC1A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7B7584" w14:textId="64E51C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57EC2B" w14:textId="6E86DA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00C15B2" w14:textId="0536D7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D026006"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9D2A9B4" w14:textId="5E924BA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1C5347D" w14:textId="4AF797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7B4793" w14:textId="22BF7B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7593AA" w14:textId="49D867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AED99B" w14:textId="7C0F35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0DEFFB3" w14:textId="240AE3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04618D" w14:textId="21C6C7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1F2ACD" w14:textId="226039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B9C660" w14:textId="3C8DF50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8FC2AC9" w14:textId="77BB25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9C53642"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F2A9B7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9A5961" w14:textId="021C57C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63A67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F62755" w14:textId="4557A87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4FA445" w14:textId="60D394C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5DD457" w14:textId="74B4631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A7EF50" w14:textId="72ED0E2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94A481" w14:textId="5E9BDB1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77DDE7" w14:textId="7D6340B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A88B64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w:t>
            </w:r>
          </w:p>
        </w:tc>
      </w:tr>
    </w:tbl>
    <w:p w14:paraId="5593A951" w14:textId="26BD5AEB" w:rsidR="00C5436D" w:rsidRPr="002D2E80" w:rsidRDefault="00C5436D" w:rsidP="00C5436D">
      <w:r w:rsidRPr="002D2E80">
        <w:t xml:space="preserve">The Australian Government </w:t>
      </w:r>
      <w:r w:rsidR="004524F8">
        <w:t>is</w:t>
      </w:r>
      <w:r w:rsidR="004524F8" w:rsidRPr="002D2E80">
        <w:t xml:space="preserve"> </w:t>
      </w:r>
      <w:r w:rsidRPr="002D2E80">
        <w:t>provid</w:t>
      </w:r>
      <w:r w:rsidR="004524F8">
        <w:t>ing</w:t>
      </w:r>
      <w:r w:rsidRPr="002D2E80">
        <w:t xml:space="preserve"> up to $20.0 million to support CarbonNet</w:t>
      </w:r>
      <w:r w:rsidR="005058EB">
        <w:t>’</w:t>
      </w:r>
      <w:r w:rsidRPr="002D2E80">
        <w:t xml:space="preserve">s Stage 3 activities, </w:t>
      </w:r>
      <w:r w:rsidR="003E7EB6">
        <w:t>focused on</w:t>
      </w:r>
      <w:r w:rsidRPr="002D2E80">
        <w:t xml:space="preserve"> establish</w:t>
      </w:r>
      <w:r w:rsidR="00A546E7">
        <w:t>ing</w:t>
      </w:r>
      <w:r w:rsidRPr="002D2E80">
        <w:t xml:space="preserve"> a commercial carbon capture and storage network in Victoria</w:t>
      </w:r>
      <w:r w:rsidR="005058EB">
        <w:t>’</w:t>
      </w:r>
      <w:r w:rsidRPr="002D2E80">
        <w:t xml:space="preserve">s Gippsland Basin. The funding will enable CarbonNet to undertake key regulatory works and complete the Front End Engineering Design for onshore and offshore infrastructure. </w:t>
      </w:r>
    </w:p>
    <w:p w14:paraId="09D68EBB" w14:textId="77777777" w:rsidR="0037625C" w:rsidRDefault="0037625C">
      <w:pPr>
        <w:spacing w:before="0" w:after="160" w:line="259" w:lineRule="auto"/>
        <w:rPr>
          <w:rFonts w:ascii="Arial Bold" w:hAnsi="Arial Bold"/>
          <w:b/>
          <w:sz w:val="20"/>
        </w:rPr>
      </w:pPr>
      <w:r>
        <w:br w:type="page"/>
      </w:r>
    </w:p>
    <w:p w14:paraId="766E614D" w14:textId="6E900930" w:rsidR="00DA5607" w:rsidRDefault="00C5436D" w:rsidP="00DA5607">
      <w:pPr>
        <w:pStyle w:val="TableHeadingcontinued"/>
        <w:rPr>
          <w:rFonts w:asciiTheme="minorHAnsi" w:eastAsiaTheme="minorHAnsi" w:hAnsiTheme="minorHAnsi" w:cstheme="minorBidi"/>
          <w:sz w:val="22"/>
          <w:szCs w:val="22"/>
          <w:lang w:eastAsia="en-US"/>
        </w:rPr>
      </w:pPr>
      <w:r w:rsidRPr="002D2E80">
        <w:t>Community Solar Banks Program</w:t>
      </w:r>
      <w:r w:rsidRPr="002D2E80">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7D36048"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A08654D" w14:textId="293F24A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22EE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1CC3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8CD86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561B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6A70B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730D8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DBA8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D72FA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54C36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491737B"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63218232" w14:textId="7F9ECAE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78CA26A" w14:textId="1B4B185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3F85B7" w14:textId="69BB24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4F982B6" w14:textId="4FFFAF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3187A06" w14:textId="09CFB9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0E2652" w14:textId="1BB2E9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2E11871" w14:textId="359CE6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0737C3F" w14:textId="15D317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724486" w14:textId="1D42BE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7FBB6EAA" w14:textId="1632E2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E105255"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B081C1C" w14:textId="233ACF2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12B43A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CE28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7029B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020E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C0144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BA14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C0383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138363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485DA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50.5</w:t>
            </w:r>
          </w:p>
        </w:tc>
      </w:tr>
      <w:tr w:rsidR="00DA5607" w:rsidRPr="00DA5607" w14:paraId="563E144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3335A1F" w14:textId="3AF8BE4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4154F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A6EF1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300D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73183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75401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277B3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DAF62F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C74AA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2BBB5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50.5</w:t>
            </w:r>
          </w:p>
        </w:tc>
      </w:tr>
      <w:tr w:rsidR="00DA5607" w:rsidRPr="00DA5607" w14:paraId="3F0C0A2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69C5B22" w14:textId="19463D5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760E671" w14:textId="65C141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7554A4" w14:textId="334D36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3CFE62" w14:textId="73CBBE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F7B12C" w14:textId="082358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54A7F9" w14:textId="5A5807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CBDC5" w14:textId="698742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C915E5" w14:textId="43F1CB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59B82D" w14:textId="7FB08D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8FB62D9" w14:textId="090343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3EBBB1E"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BED7206" w14:textId="63F3275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F3C2871" w14:textId="0D23EB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E87634" w14:textId="4AEB874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0B8C2B" w14:textId="50711A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C0D4163" w14:textId="4E9405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923EDE" w14:textId="6E02E28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82A490" w14:textId="5BAD34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F000F5" w14:textId="773D6E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6165EA" w14:textId="44A1FE3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78F6A3F" w14:textId="23A25B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B7ACCA4"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5764BA2"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40689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F9EB9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CF94D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8DAA2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C6C21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11A1B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7682F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8BE7B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245668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101.0</w:t>
            </w:r>
          </w:p>
        </w:tc>
      </w:tr>
    </w:tbl>
    <w:p w14:paraId="1FCAA508" w14:textId="7B9A6E8D" w:rsidR="00C5436D" w:rsidRPr="002D2E80" w:rsidRDefault="00C5436D" w:rsidP="002273BE">
      <w:pPr>
        <w:pStyle w:val="ChartandTableFootnoteAlpha"/>
        <w:numPr>
          <w:ilvl w:val="0"/>
          <w:numId w:val="8"/>
        </w:numPr>
        <w:rPr>
          <w:rFonts w:eastAsiaTheme="minorHAnsi"/>
          <w:color w:val="auto"/>
          <w:lang w:eastAsia="en-US"/>
        </w:rPr>
      </w:pPr>
      <w:r w:rsidRPr="002D2E80">
        <w:rPr>
          <w:rFonts w:eastAsiaTheme="minorHAnsi"/>
          <w:color w:val="auto"/>
          <w:lang w:eastAsia="en-US"/>
        </w:rPr>
        <w:t xml:space="preserve">State </w:t>
      </w:r>
      <w:r w:rsidRPr="002D2E80">
        <w:rPr>
          <w:rFonts w:eastAsiaTheme="minorHAnsi"/>
          <w:color w:val="auto"/>
        </w:rPr>
        <w:t>allocations</w:t>
      </w:r>
      <w:r w:rsidRPr="002D2E80">
        <w:rPr>
          <w:rFonts w:eastAsiaTheme="minorHAnsi"/>
          <w:color w:val="auto"/>
          <w:lang w:eastAsia="en-US"/>
        </w:rPr>
        <w:t xml:space="preserve"> have not yet been determined.</w:t>
      </w:r>
    </w:p>
    <w:p w14:paraId="3C29E698" w14:textId="77777777" w:rsidR="00C5436D" w:rsidRPr="002D2E80" w:rsidRDefault="00C5436D" w:rsidP="00BF0CEB">
      <w:pPr>
        <w:pStyle w:val="ChartLine"/>
        <w:rPr>
          <w:lang w:eastAsia="en-US"/>
        </w:rPr>
      </w:pPr>
    </w:p>
    <w:p w14:paraId="2E802206" w14:textId="089BA9D5" w:rsidR="001303BE" w:rsidRDefault="00C5436D" w:rsidP="00C5436D">
      <w:r w:rsidRPr="002D2E80">
        <w:t>The Australian Government will provide funding to support community</w:t>
      </w:r>
      <w:r w:rsidR="005058EB">
        <w:noBreakHyphen/>
      </w:r>
      <w:r w:rsidRPr="002D2E80">
        <w:t>scale solar and clean energy technologies for 25,000 households unable to access the benefits of these technologies. The Community Solar Banks Program will have a particular focus on those who live in low</w:t>
      </w:r>
      <w:r w:rsidR="005058EB">
        <w:noBreakHyphen/>
      </w:r>
      <w:r w:rsidRPr="002D2E80">
        <w:t xml:space="preserve">income households and people in apartments and rental accommodation. </w:t>
      </w:r>
    </w:p>
    <w:p w14:paraId="1AD3E904" w14:textId="0A731287" w:rsidR="00DA5607" w:rsidRDefault="00C5436D" w:rsidP="00DA5607">
      <w:pPr>
        <w:pStyle w:val="TableHeadingcontinued"/>
        <w:rPr>
          <w:rFonts w:eastAsiaTheme="minorHAnsi" w:cstheme="minorBidi"/>
          <w:sz w:val="22"/>
          <w:szCs w:val="22"/>
          <w:lang w:eastAsia="en-US"/>
        </w:rPr>
      </w:pPr>
      <w:r w:rsidRPr="002D2E80">
        <w:t xml:space="preserve">Construction Softwood Transport Assistance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277AA3C"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30698EF" w14:textId="6126714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2604D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942A8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3084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52BF4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80B1F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37A9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5ED4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01E0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E0A0BE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FF6532B"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63CA894D" w14:textId="610CE09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C02301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2.8</w:t>
            </w:r>
          </w:p>
        </w:tc>
        <w:tc>
          <w:tcPr>
            <w:tcW w:w="491" w:type="pct"/>
            <w:tcBorders>
              <w:top w:val="single" w:sz="4" w:space="0" w:color="002A54" w:themeColor="text2"/>
              <w:left w:val="nil"/>
              <w:bottom w:val="nil"/>
              <w:right w:val="nil"/>
            </w:tcBorders>
            <w:shd w:val="clear" w:color="000000" w:fill="FFFFFF"/>
            <w:noWrap/>
            <w:vAlign w:val="bottom"/>
            <w:hideMark/>
          </w:tcPr>
          <w:p w14:paraId="2AFB58B1" w14:textId="41C26F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78647A9" w14:textId="7AC91A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577CB34" w14:textId="69BBD2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FBB55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70C027B1" w14:textId="776CCE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6BFAAEA" w14:textId="42B72F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20C7EFD" w14:textId="20E93D8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470A1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2.9</w:t>
            </w:r>
          </w:p>
        </w:tc>
      </w:tr>
      <w:tr w:rsidR="00DA5607" w:rsidRPr="00DA5607" w14:paraId="0068F140"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7E167C0" w14:textId="5D265C1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D55DD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11.3</w:t>
            </w:r>
          </w:p>
        </w:tc>
        <w:tc>
          <w:tcPr>
            <w:tcW w:w="491" w:type="pct"/>
            <w:tcBorders>
              <w:top w:val="nil"/>
              <w:left w:val="nil"/>
              <w:bottom w:val="nil"/>
              <w:right w:val="nil"/>
            </w:tcBorders>
            <w:shd w:val="clear" w:color="000000" w:fill="E6F2FF"/>
            <w:noWrap/>
            <w:vAlign w:val="bottom"/>
            <w:hideMark/>
          </w:tcPr>
          <w:p w14:paraId="220D6329" w14:textId="14DF50E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A1DAE8" w14:textId="12C1206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A57ED45" w14:textId="4CE9DD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3634A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6C8DBFAE" w14:textId="260CEF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FF6316" w14:textId="70137B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88F39F" w14:textId="3DB9A3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4F6F0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11.5</w:t>
            </w:r>
          </w:p>
        </w:tc>
      </w:tr>
      <w:tr w:rsidR="00DA5607" w:rsidRPr="00DA5607" w14:paraId="3B1C432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4FBE43D" w14:textId="69F6941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E6FD6A5" w14:textId="2A2B55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8A620B" w14:textId="6FEB89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DFFB43" w14:textId="61BB59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B72D2E" w14:textId="0E9EFE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4D10A9" w14:textId="565D38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84D9CB" w14:textId="7CD697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A415A4" w14:textId="1FC3CA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DF06B4" w14:textId="583E02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D10DDDC" w14:textId="66DDA9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409E36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648D6F4" w14:textId="6DD0A7A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36B39C9" w14:textId="5299EF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94CA7A" w14:textId="532849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28B145" w14:textId="6A1F0C6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255CC9" w14:textId="0A19B6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65781E" w14:textId="677ED4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BDDC5B" w14:textId="4F3D1F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BB7783" w14:textId="5FE5A2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E49828" w14:textId="3208AA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5AE1FE2" w14:textId="4648495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C439BF6"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A6629D5" w14:textId="49CA698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C5F9F6E" w14:textId="29FABA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B740AA3" w14:textId="31A83C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C8FA96" w14:textId="15A09B8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423193" w14:textId="7F0FFD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0748927" w14:textId="480CAE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BE7237" w14:textId="72B9F6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3078AE" w14:textId="38DDA8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89276BD" w14:textId="1F41F8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5E20E18" w14:textId="1C8432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AE512B3"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8C32621"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9A79D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40C2E8" w14:textId="3858A61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823904" w14:textId="4A69591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D2164F" w14:textId="26DF368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AEB5F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874900" w14:textId="6B6C597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086C79" w14:textId="66375FB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36583D" w14:textId="26D2968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4E406C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14.5</w:t>
            </w:r>
          </w:p>
        </w:tc>
      </w:tr>
    </w:tbl>
    <w:p w14:paraId="03D31068" w14:textId="1EA3BC14" w:rsidR="00C5436D" w:rsidRPr="002D2E80" w:rsidDel="007F09DE" w:rsidRDefault="00C5436D" w:rsidP="00C5436D">
      <w:r w:rsidRPr="002D2E80">
        <w:t>The Australian Government is providing funding to the states to support forestry entities to transport bushfire</w:t>
      </w:r>
      <w:r w:rsidR="005058EB">
        <w:noBreakHyphen/>
      </w:r>
      <w:r w:rsidRPr="002D2E80">
        <w:t>salvaged softwood to timber mills. Funding is available to reduce transport costs associated with moving bushfire</w:t>
      </w:r>
      <w:r w:rsidR="005058EB">
        <w:noBreakHyphen/>
      </w:r>
      <w:r w:rsidRPr="002D2E80">
        <w:t>affected softwood to mills that have capacity to manufacture structural timbers for the domestic building industry, which has experienced timber shortages.</w:t>
      </w:r>
    </w:p>
    <w:p w14:paraId="53292A7D" w14:textId="77777777" w:rsidR="00C5436D" w:rsidRPr="002D2E80" w:rsidRDefault="00C5436D" w:rsidP="00285957">
      <w:pPr>
        <w:pStyle w:val="Heading4"/>
      </w:pPr>
      <w:r w:rsidRPr="002D2E80">
        <w:t xml:space="preserve">Disaster Ready Fund </w:t>
      </w:r>
    </w:p>
    <w:p w14:paraId="6D4FECE7" w14:textId="3428805A" w:rsidR="00C5436D" w:rsidRPr="002D2E80" w:rsidRDefault="00C5436D" w:rsidP="00C5436D">
      <w:r w:rsidRPr="002D2E80">
        <w:t>The Australian Government is help</w:t>
      </w:r>
      <w:r w:rsidR="009B7899">
        <w:t>ing</w:t>
      </w:r>
      <w:r w:rsidRPr="002D2E80">
        <w:t xml:space="preserve"> communities </w:t>
      </w:r>
      <w:r w:rsidR="009B7899">
        <w:t xml:space="preserve">to </w:t>
      </w:r>
      <w:r w:rsidRPr="002D2E80">
        <w:t>prepare for natural disasters</w:t>
      </w:r>
      <w:r w:rsidR="00A97FDD">
        <w:t xml:space="preserve"> through the Disaster Ready Fund</w:t>
      </w:r>
      <w:r w:rsidRPr="002D2E80">
        <w:t xml:space="preserve">. </w:t>
      </w:r>
      <w:r w:rsidR="00A97FDD">
        <w:t xml:space="preserve">The </w:t>
      </w:r>
      <w:r w:rsidR="00B678D2">
        <w:t>D</w:t>
      </w:r>
      <w:r w:rsidR="008A293F">
        <w:t>isaster R</w:t>
      </w:r>
      <w:r w:rsidR="009D646D">
        <w:t>eady</w:t>
      </w:r>
      <w:r w:rsidR="008A293F">
        <w:t xml:space="preserve"> Fund</w:t>
      </w:r>
      <w:r w:rsidR="006F7CE0">
        <w:t>, initially established as the Emergency Response Fund,</w:t>
      </w:r>
      <w:r w:rsidRPr="002D2E80">
        <w:t xml:space="preserve"> </w:t>
      </w:r>
      <w:r w:rsidR="00A97FDD">
        <w:t xml:space="preserve">provides </w:t>
      </w:r>
      <w:r w:rsidRPr="002D2E80">
        <w:t>a dedicated ongoing source of funding for natural disaster resilience and risk reduction initiatives. The Disaster Ready Fund provide</w:t>
      </w:r>
      <w:r w:rsidR="00B72B8A">
        <w:t>s</w:t>
      </w:r>
      <w:r w:rsidRPr="002D2E80">
        <w:t xml:space="preserve"> up to $200.0 million each year from 2023</w:t>
      </w:r>
      <w:r w:rsidR="001334C4">
        <w:t>–</w:t>
      </w:r>
      <w:r w:rsidRPr="002D2E80">
        <w:t xml:space="preserve">24 to invest in mitigation projects like flood levees, cyclone shelters, fire breaks and evacuation centres around Australia. </w:t>
      </w:r>
      <w:r w:rsidR="004753A4">
        <w:t>The existing approved Emer</w:t>
      </w:r>
      <w:r w:rsidR="00FA0699">
        <w:t xml:space="preserve">gency Response Fund </w:t>
      </w:r>
      <w:r w:rsidR="00740E01">
        <w:t>commitments for 2022</w:t>
      </w:r>
      <w:r w:rsidR="000B6307">
        <w:t>–</w:t>
      </w:r>
      <w:r w:rsidR="00740E01">
        <w:t>23</w:t>
      </w:r>
      <w:r w:rsidR="000B6307">
        <w:t xml:space="preserve"> are funded from the Disaster R</w:t>
      </w:r>
      <w:r w:rsidR="00AB4423">
        <w:t>eady</w:t>
      </w:r>
      <w:r w:rsidR="000B6307">
        <w:t xml:space="preserve"> Fund.</w:t>
      </w:r>
    </w:p>
    <w:p w14:paraId="6F8B477C" w14:textId="77777777" w:rsidR="0037625C" w:rsidRDefault="0037625C">
      <w:pPr>
        <w:spacing w:before="0" w:after="160" w:line="259" w:lineRule="auto"/>
        <w:rPr>
          <w:rFonts w:ascii="Arial Bold" w:hAnsi="Arial Bold"/>
          <w:b/>
          <w:sz w:val="20"/>
        </w:rPr>
      </w:pPr>
      <w:r>
        <w:br w:type="page"/>
      </w:r>
    </w:p>
    <w:p w14:paraId="671218EE" w14:textId="378C5B9F" w:rsidR="00DA5607" w:rsidRDefault="00C5436D" w:rsidP="00DA5607">
      <w:pPr>
        <w:pStyle w:val="TableHeadingcontinued"/>
        <w:rPr>
          <w:rFonts w:eastAsiaTheme="minorHAnsi" w:cstheme="minorBidi"/>
          <w:sz w:val="22"/>
          <w:szCs w:val="22"/>
          <w:lang w:eastAsia="en-US"/>
        </w:rPr>
      </w:pPr>
      <w:r w:rsidRPr="002D2E80">
        <w:t>Coastal and Estuaries Risk Mitigation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003D87E"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FD4D1EF" w14:textId="006CC01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86A7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DF2AC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78D1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0D31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29073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0715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BDDE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1BCF2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0E5EE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BF1DA62"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E9536D6" w14:textId="6C9457B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D657A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4.7</w:t>
            </w:r>
          </w:p>
        </w:tc>
        <w:tc>
          <w:tcPr>
            <w:tcW w:w="491" w:type="pct"/>
            <w:tcBorders>
              <w:top w:val="single" w:sz="4" w:space="0" w:color="002A54" w:themeColor="text2"/>
              <w:left w:val="nil"/>
              <w:bottom w:val="nil"/>
              <w:right w:val="nil"/>
            </w:tcBorders>
            <w:shd w:val="clear" w:color="000000" w:fill="FFFFFF"/>
            <w:noWrap/>
            <w:vAlign w:val="bottom"/>
            <w:hideMark/>
          </w:tcPr>
          <w:p w14:paraId="090BC5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9.0</w:t>
            </w:r>
          </w:p>
        </w:tc>
        <w:tc>
          <w:tcPr>
            <w:tcW w:w="491" w:type="pct"/>
            <w:tcBorders>
              <w:top w:val="single" w:sz="4" w:space="0" w:color="002A54" w:themeColor="text2"/>
              <w:left w:val="nil"/>
              <w:bottom w:val="nil"/>
              <w:right w:val="nil"/>
            </w:tcBorders>
            <w:shd w:val="clear" w:color="000000" w:fill="FFFFFF"/>
            <w:noWrap/>
            <w:vAlign w:val="bottom"/>
            <w:hideMark/>
          </w:tcPr>
          <w:p w14:paraId="23A25E6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8.4</w:t>
            </w:r>
          </w:p>
        </w:tc>
        <w:tc>
          <w:tcPr>
            <w:tcW w:w="491" w:type="pct"/>
            <w:tcBorders>
              <w:top w:val="single" w:sz="4" w:space="0" w:color="002A54" w:themeColor="text2"/>
              <w:left w:val="nil"/>
              <w:bottom w:val="nil"/>
              <w:right w:val="nil"/>
            </w:tcBorders>
            <w:shd w:val="clear" w:color="000000" w:fill="FFFFFF"/>
            <w:noWrap/>
            <w:vAlign w:val="bottom"/>
            <w:hideMark/>
          </w:tcPr>
          <w:p w14:paraId="270BC9B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19.2</w:t>
            </w:r>
          </w:p>
        </w:tc>
        <w:tc>
          <w:tcPr>
            <w:tcW w:w="491" w:type="pct"/>
            <w:tcBorders>
              <w:top w:val="single" w:sz="4" w:space="0" w:color="002A54" w:themeColor="text2"/>
              <w:left w:val="nil"/>
              <w:bottom w:val="nil"/>
              <w:right w:val="nil"/>
            </w:tcBorders>
            <w:shd w:val="clear" w:color="000000" w:fill="FFFFFF"/>
            <w:noWrap/>
            <w:vAlign w:val="bottom"/>
            <w:hideMark/>
          </w:tcPr>
          <w:p w14:paraId="0A47465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6.7</w:t>
            </w:r>
          </w:p>
        </w:tc>
        <w:tc>
          <w:tcPr>
            <w:tcW w:w="491" w:type="pct"/>
            <w:tcBorders>
              <w:top w:val="single" w:sz="4" w:space="0" w:color="002A54" w:themeColor="text2"/>
              <w:left w:val="nil"/>
              <w:bottom w:val="nil"/>
              <w:right w:val="nil"/>
            </w:tcBorders>
            <w:shd w:val="clear" w:color="000000" w:fill="FFFFFF"/>
            <w:noWrap/>
            <w:vAlign w:val="bottom"/>
            <w:hideMark/>
          </w:tcPr>
          <w:p w14:paraId="6B61E9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w:t>
            </w:r>
          </w:p>
        </w:tc>
        <w:tc>
          <w:tcPr>
            <w:tcW w:w="491" w:type="pct"/>
            <w:tcBorders>
              <w:top w:val="single" w:sz="4" w:space="0" w:color="002A54" w:themeColor="text2"/>
              <w:left w:val="nil"/>
              <w:bottom w:val="nil"/>
              <w:right w:val="nil"/>
            </w:tcBorders>
            <w:shd w:val="clear" w:color="000000" w:fill="FFFFFF"/>
            <w:noWrap/>
            <w:vAlign w:val="bottom"/>
            <w:hideMark/>
          </w:tcPr>
          <w:p w14:paraId="263CE7FB" w14:textId="7CD7F6E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9C4B8C" w14:textId="7DC352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C0AF8A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50.0</w:t>
            </w:r>
          </w:p>
        </w:tc>
      </w:tr>
      <w:tr w:rsidR="00DA5607" w:rsidRPr="00DA5607" w14:paraId="77F26C71"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853D8E3" w14:textId="4A8210F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3B45CE5" w14:textId="7356FC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95CB4A0" w14:textId="2FDBDB4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8A4CA5" w14:textId="4B49DC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8AB2CB5" w14:textId="47BD3D6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DF02A2" w14:textId="1900D4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74C363" w14:textId="0189E2B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789231" w14:textId="6357178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18D4ADB" w14:textId="52D91A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47D5A00" w14:textId="385E3B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1B1E80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A372A78" w14:textId="2A4ADCD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164FFC2" w14:textId="2734BB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B477DD" w14:textId="67F84B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673094" w14:textId="5B00D3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BF68B1" w14:textId="2C7CB8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2040B7" w14:textId="32CEF3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5F9455" w14:textId="6EF914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A516D" w14:textId="0BCFFA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A2A68E" w14:textId="2DF748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ADC54E7" w14:textId="52E5F2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C496AA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1201529" w14:textId="1A2D6C5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6D8A8F2" w14:textId="4CCF40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D65135" w14:textId="3A9467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F663D9" w14:textId="576507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6176F0" w14:textId="5C6C3D3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1CBFBC" w14:textId="7A3CC7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F47461" w14:textId="2C52E1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2161FD" w14:textId="27C8D2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B8FBF4" w14:textId="090CEF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DA69FB3" w14:textId="585A4B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9492E8E"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78C325F" w14:textId="1A571B4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87553D5" w14:textId="34A8604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1DECD2" w14:textId="0F24A4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12F0FC" w14:textId="28A0DC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B3ABF8" w14:textId="199C02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BD91A50" w14:textId="6EF2C5E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D36B5F" w14:textId="661242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CADC2E" w14:textId="457C98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86D7AD3" w14:textId="6DD4C4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B0DBE45" w14:textId="04517C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8306D65"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78BB256"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45624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D86A9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9.0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7D845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8.4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4B9A0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19.2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61123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05156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141F69" w14:textId="120BA1D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05E220" w14:textId="1B0953D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7C0BD7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50.0</w:t>
            </w:r>
          </w:p>
        </w:tc>
      </w:tr>
    </w:tbl>
    <w:p w14:paraId="381744B9" w14:textId="448EDBA0" w:rsidR="001303BE" w:rsidRPr="001303BE" w:rsidRDefault="00C5436D" w:rsidP="001303BE">
      <w:r w:rsidRPr="002D2E80">
        <w:t xml:space="preserve">The Australian Government </w:t>
      </w:r>
      <w:r w:rsidR="00BE4B7C">
        <w:t>is</w:t>
      </w:r>
      <w:r w:rsidR="00BE4B7C" w:rsidRPr="002D2E80">
        <w:t xml:space="preserve"> </w:t>
      </w:r>
      <w:r w:rsidRPr="002D2E80">
        <w:t>provid</w:t>
      </w:r>
      <w:r w:rsidR="00BE4B7C">
        <w:t>ing</w:t>
      </w:r>
      <w:r w:rsidRPr="002D2E80">
        <w:t xml:space="preserve"> $50.0 million from the Disaster Ready Fund </w:t>
      </w:r>
      <w:r w:rsidR="003E598C">
        <w:t>in 2022</w:t>
      </w:r>
      <w:r w:rsidR="00BC7273">
        <w:t>–</w:t>
      </w:r>
      <w:r w:rsidR="003E598C">
        <w:t xml:space="preserve">23 </w:t>
      </w:r>
      <w:r w:rsidRPr="002D2E80">
        <w:t>to target high priority locally and nationally significant coastal and estuarine disaster risk mitigation projects.</w:t>
      </w:r>
    </w:p>
    <w:p w14:paraId="363BBCC2" w14:textId="346C94A2" w:rsidR="00DA5607" w:rsidRDefault="00B5191D" w:rsidP="00DA5607">
      <w:pPr>
        <w:pStyle w:val="TableHeadingcontinued"/>
        <w:rPr>
          <w:rFonts w:asciiTheme="minorHAnsi" w:eastAsiaTheme="minorHAnsi" w:hAnsiTheme="minorHAnsi" w:cstheme="minorBidi"/>
          <w:sz w:val="22"/>
          <w:szCs w:val="22"/>
          <w:lang w:eastAsia="en-US"/>
        </w:rPr>
      </w:pPr>
      <w:r>
        <w:t xml:space="preserve">Disaster Ready Fund </w:t>
      </w:r>
      <w:r w:rsidRPr="00B5191D">
        <w:t>–</w:t>
      </w:r>
      <w:r>
        <w:t xml:space="preserve"> Round 1</w:t>
      </w:r>
      <w:r w:rsidRPr="002D2E80">
        <w:rPr>
          <w:vertAlign w:val="superscript"/>
        </w:rPr>
        <w:t>(a)</w:t>
      </w:r>
      <w:r w:rsidRPr="002D2E80">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1D8CFBDC"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60D7C24" w14:textId="5BDFDD5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601F2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9836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724E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3053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0AB6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F743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D9EEF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B25C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496F0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DF4B3AB"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4A6EA82" w14:textId="0E68467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27F50EC" w14:textId="7E5365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9504373" w14:textId="005771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7388B31" w14:textId="42E0A4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408661" w14:textId="18C588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9701E31" w14:textId="0305710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430774" w14:textId="08EBE1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F81DC30" w14:textId="5F1DD1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E8D869" w14:textId="11594E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6C2E5C0" w14:textId="05A64B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F37A1B5"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F9D7473" w14:textId="5FE1B85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68924A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64F58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FA9E8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5A112E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F5F5B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41267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6DDD6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D486E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747F9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200.0</w:t>
            </w:r>
          </w:p>
        </w:tc>
      </w:tr>
      <w:tr w:rsidR="00DA5607" w:rsidRPr="00DA5607" w14:paraId="4263BDCC"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4438CEC" w14:textId="0659104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E82105A" w14:textId="73A3E2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BA25A2" w14:textId="19AFF78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42A8FE" w14:textId="179B4D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59FCE6" w14:textId="1F205D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4801A8" w14:textId="50CA64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747ED8" w14:textId="3EFA88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330534" w14:textId="26795B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5B627A" w14:textId="1357C7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ADD99D8" w14:textId="677223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714EC1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7751C25" w14:textId="19C47C5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2C57389" w14:textId="7BA098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EE1C2B" w14:textId="1A6293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BB8FD0" w14:textId="2A5204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88F182" w14:textId="2941A3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A5E4FD" w14:textId="6384B8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4E92CE" w14:textId="37F17B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62BAF6" w14:textId="78E314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AB25D7" w14:textId="6EA5BF1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D784F9" w14:textId="3D8A6E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CC2CE4A"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8B231EF" w14:textId="491A356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7325B44" w14:textId="7A1FE4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E41772" w14:textId="1C42B1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6643EC9" w14:textId="51F0AE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C9A513" w14:textId="5DD9BB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8CE8DA4" w14:textId="06351D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71C87D8" w14:textId="4CF0410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C945D4F" w14:textId="68D7F1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CC72A6" w14:textId="3A0FD11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85700B3" w14:textId="73101B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29751D4"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870AFA6"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0F20B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66C2C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4C26C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77DD1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694B1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7290B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27854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305D0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46E329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200.0</w:t>
            </w:r>
          </w:p>
        </w:tc>
      </w:tr>
    </w:tbl>
    <w:p w14:paraId="58E44F81" w14:textId="4452B813" w:rsidR="00B5191D" w:rsidRDefault="00B5191D" w:rsidP="002273BE">
      <w:pPr>
        <w:pStyle w:val="ChartandTableFootnoteAlpha"/>
        <w:numPr>
          <w:ilvl w:val="0"/>
          <w:numId w:val="28"/>
        </w:numPr>
        <w:rPr>
          <w:rFonts w:eastAsiaTheme="minorHAnsi"/>
          <w:color w:val="auto"/>
          <w:lang w:eastAsia="en-US"/>
        </w:rPr>
      </w:pPr>
      <w:r w:rsidRPr="002D2E80">
        <w:rPr>
          <w:rFonts w:eastAsiaTheme="minorHAnsi"/>
          <w:color w:val="auto"/>
          <w:lang w:eastAsia="en-US"/>
        </w:rPr>
        <w:t xml:space="preserve">State allocations </w:t>
      </w:r>
      <w:r w:rsidRPr="002D2E80">
        <w:rPr>
          <w:rFonts w:eastAsiaTheme="minorHAnsi"/>
          <w:color w:val="auto"/>
        </w:rPr>
        <w:t>have</w:t>
      </w:r>
      <w:r w:rsidRPr="002D2E80">
        <w:rPr>
          <w:rFonts w:eastAsiaTheme="minorHAnsi"/>
          <w:color w:val="auto"/>
          <w:lang w:eastAsia="en-US"/>
        </w:rPr>
        <w:t xml:space="preserve"> not yet been determined.</w:t>
      </w:r>
    </w:p>
    <w:p w14:paraId="49CAF436" w14:textId="77777777" w:rsidR="00B5191D" w:rsidRPr="002A1A68" w:rsidRDefault="00B5191D" w:rsidP="00BF0CEB">
      <w:pPr>
        <w:pStyle w:val="ChartLine"/>
        <w:rPr>
          <w:lang w:eastAsia="en-US"/>
        </w:rPr>
      </w:pPr>
    </w:p>
    <w:p w14:paraId="0A07881F" w14:textId="445AEC3D" w:rsidR="00B5191D" w:rsidRDefault="00B5191D" w:rsidP="00B5191D">
      <w:pPr>
        <w:spacing w:before="0"/>
      </w:pPr>
      <w:r w:rsidRPr="002D2E80">
        <w:t xml:space="preserve">The Australian Government will provide </w:t>
      </w:r>
      <w:r w:rsidR="00175DD3">
        <w:t>$200</w:t>
      </w:r>
      <w:r w:rsidR="008E0915">
        <w:t>.0</w:t>
      </w:r>
      <w:r w:rsidR="00175DD3">
        <w:t xml:space="preserve"> million </w:t>
      </w:r>
      <w:r w:rsidR="00692CA6">
        <w:t>in 2023–24 under Round 1 of</w:t>
      </w:r>
      <w:r w:rsidR="00175DD3">
        <w:t xml:space="preserve"> the Disaster Ready Fund </w:t>
      </w:r>
      <w:r w:rsidR="008C41B8">
        <w:t xml:space="preserve">to support </w:t>
      </w:r>
      <w:r w:rsidR="00B70545">
        <w:t xml:space="preserve">disaster </w:t>
      </w:r>
      <w:r w:rsidR="008C41B8">
        <w:t>mitigation priorities</w:t>
      </w:r>
      <w:r w:rsidR="00CB75A5">
        <w:t>. This will fund projects that build resilience to, prepare for, or reduce the risk of, future natural hazard impacts.</w:t>
      </w:r>
    </w:p>
    <w:p w14:paraId="0FEB86E3" w14:textId="7B433792" w:rsidR="00D35FB3" w:rsidRPr="001303BE" w:rsidRDefault="008B5F52" w:rsidP="001303BE">
      <w:r>
        <w:t xml:space="preserve">A new measure associated with this item is listed in Table 1.4 and described in more detail in Budget Paper No. 2, </w:t>
      </w:r>
      <w:r w:rsidRPr="18E45165">
        <w:rPr>
          <w:i/>
          <w:iCs/>
        </w:rPr>
        <w:t>Budget Measures 2023–24</w:t>
      </w:r>
      <w:r>
        <w:t>.</w:t>
      </w:r>
    </w:p>
    <w:p w14:paraId="7E5E3CF7" w14:textId="31EF4C66" w:rsidR="00DA5607" w:rsidRDefault="00C5436D" w:rsidP="00DA5607">
      <w:pPr>
        <w:pStyle w:val="TableHeadingcontinued"/>
        <w:rPr>
          <w:rFonts w:eastAsiaTheme="minorHAnsi" w:cstheme="minorBidi"/>
          <w:sz w:val="22"/>
          <w:szCs w:val="22"/>
          <w:lang w:eastAsia="en-US"/>
        </w:rPr>
      </w:pPr>
      <w:r w:rsidRPr="002D2E80">
        <w:t>Flood Recovery and Resilience Package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FC89D76"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3E87D7F3" w14:textId="24FFA4B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74628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F60DA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7568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32F0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41BB2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B6117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C9394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A75A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952FD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7F6DA8F"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E4DB585" w14:textId="3A18D34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639A0B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150.0</w:t>
            </w:r>
          </w:p>
        </w:tc>
        <w:tc>
          <w:tcPr>
            <w:tcW w:w="491" w:type="pct"/>
            <w:tcBorders>
              <w:top w:val="single" w:sz="4" w:space="0" w:color="002A54" w:themeColor="text2"/>
              <w:left w:val="nil"/>
              <w:bottom w:val="nil"/>
              <w:right w:val="nil"/>
            </w:tcBorders>
            <w:shd w:val="clear" w:color="000000" w:fill="FFFFFF"/>
            <w:noWrap/>
            <w:vAlign w:val="bottom"/>
            <w:hideMark/>
          </w:tcPr>
          <w:p w14:paraId="3BD62C98" w14:textId="5FFE778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79A6F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75.0</w:t>
            </w:r>
          </w:p>
        </w:tc>
        <w:tc>
          <w:tcPr>
            <w:tcW w:w="491" w:type="pct"/>
            <w:tcBorders>
              <w:top w:val="single" w:sz="4" w:space="0" w:color="002A54" w:themeColor="text2"/>
              <w:left w:val="nil"/>
              <w:bottom w:val="nil"/>
              <w:right w:val="nil"/>
            </w:tcBorders>
            <w:shd w:val="clear" w:color="000000" w:fill="FFFFFF"/>
            <w:noWrap/>
            <w:vAlign w:val="bottom"/>
            <w:hideMark/>
          </w:tcPr>
          <w:p w14:paraId="3006890D" w14:textId="5F7080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5C48A39" w14:textId="793F49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FF75FA8" w14:textId="562390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01D9DA7" w14:textId="5DC7A4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B35DF8A" w14:textId="3BF908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5CCDA31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225.0</w:t>
            </w:r>
          </w:p>
        </w:tc>
      </w:tr>
      <w:tr w:rsidR="00DA5607" w:rsidRPr="00DA5607" w14:paraId="3E3616E2"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42B900B" w14:textId="17D78B2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641C5A6" w14:textId="179FA2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482801" w14:textId="7EBA68F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3378C3" w14:textId="359488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ACDF33" w14:textId="093A79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FBAC3A" w14:textId="04B694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0AFAEC" w14:textId="5EE4D0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48FF02" w14:textId="44CEA3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6BD04F" w14:textId="098AF6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22345B6" w14:textId="40592A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B0B3B5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C18A5AF" w14:textId="356D009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898EC4A" w14:textId="3D648B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AD91D3" w14:textId="06FCEA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C0154F" w14:textId="200BAC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E4061" w14:textId="24D44A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F8AA6C" w14:textId="77CD84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EBB43" w14:textId="321E87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52E4DC" w14:textId="182DCB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22BEDC" w14:textId="25F21B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C00F030" w14:textId="5907E1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54979A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8F0C456" w14:textId="11EF79A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7A8EC82" w14:textId="1A337B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862C32" w14:textId="6DAA85C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5A1C08" w14:textId="63C122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F23CA4" w14:textId="5C395D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0D4256" w14:textId="47F5F4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B6A04F" w14:textId="49888B3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30999E" w14:textId="6F3D03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820E9B" w14:textId="7A50FA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E76F95F" w14:textId="7E80B0A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256785F"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ECD6BE4" w14:textId="4B5F4D4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9B0CA57" w14:textId="050075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E4F5482" w14:textId="285851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69BE18" w14:textId="1925C0C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AE6168" w14:textId="7FB0EA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DB9F95" w14:textId="7D2ADF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85F7EF" w14:textId="6081A5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857FBD" w14:textId="2A2BEA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9824F81" w14:textId="26B81F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730B32B" w14:textId="170D9B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78330B0"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A54C919"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B3B63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618E81" w14:textId="4C31E4B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A4CBB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2949E9" w14:textId="2389927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053C3A" w14:textId="3C7FF99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E4229B" w14:textId="0C5FA59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109497" w14:textId="2BF9075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212E36" w14:textId="7495A88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3F6A0C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225.0</w:t>
            </w:r>
          </w:p>
        </w:tc>
      </w:tr>
    </w:tbl>
    <w:p w14:paraId="07908BA4" w14:textId="693F06A8" w:rsidR="00C5436D" w:rsidRPr="002D2E80" w:rsidRDefault="00C5436D" w:rsidP="00504241">
      <w:r w:rsidRPr="002D2E80">
        <w:t xml:space="preserve">The Australian Government </w:t>
      </w:r>
      <w:r w:rsidR="00FD45A8">
        <w:t>is</w:t>
      </w:r>
      <w:r w:rsidR="00FD45A8" w:rsidRPr="002D2E80">
        <w:t xml:space="preserve"> </w:t>
      </w:r>
      <w:r w:rsidRPr="002D2E80">
        <w:t>provid</w:t>
      </w:r>
      <w:r w:rsidR="00FD45A8">
        <w:t>ing</w:t>
      </w:r>
      <w:r w:rsidRPr="002D2E80">
        <w:t xml:space="preserve"> $225.0 million from the Disaster Ready Fund in 2022–23 to support recovery activities in communities affected by the severe flooding disaster events in Queensland and New South Wales in February and March 2022.</w:t>
      </w:r>
    </w:p>
    <w:p w14:paraId="38B54FB7" w14:textId="77777777" w:rsidR="0037625C" w:rsidRDefault="0037625C">
      <w:pPr>
        <w:spacing w:before="0" w:after="160" w:line="259" w:lineRule="auto"/>
        <w:rPr>
          <w:rFonts w:ascii="Arial Bold" w:hAnsi="Arial Bold"/>
          <w:b/>
          <w:sz w:val="20"/>
        </w:rPr>
      </w:pPr>
      <w:r>
        <w:br w:type="page"/>
      </w:r>
    </w:p>
    <w:p w14:paraId="0852EDE1" w14:textId="67B36BE4" w:rsidR="00DA5607" w:rsidRDefault="00C5436D" w:rsidP="00DA5607">
      <w:pPr>
        <w:pStyle w:val="TableHeadingcontinued"/>
        <w:rPr>
          <w:rFonts w:eastAsiaTheme="minorHAnsi" w:cstheme="minorBidi"/>
          <w:sz w:val="22"/>
          <w:szCs w:val="22"/>
          <w:lang w:eastAsia="en-US"/>
        </w:rPr>
      </w:pPr>
      <w:r w:rsidRPr="002D2E80">
        <w:t xml:space="preserve">National Flood Mitigation Infrastructure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D2EC9E3"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5F48521" w14:textId="72F3A6C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A3E45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7B64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BFD1C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DF32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B1AF6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A3AF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9874B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C17E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611351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90B825D"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703E014" w14:textId="5A9ACEF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AB85E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19.2</w:t>
            </w:r>
          </w:p>
        </w:tc>
        <w:tc>
          <w:tcPr>
            <w:tcW w:w="491" w:type="pct"/>
            <w:tcBorders>
              <w:top w:val="single" w:sz="4" w:space="0" w:color="002A54" w:themeColor="text2"/>
              <w:left w:val="nil"/>
              <w:bottom w:val="nil"/>
              <w:right w:val="nil"/>
            </w:tcBorders>
            <w:shd w:val="clear" w:color="000000" w:fill="FFFFFF"/>
            <w:noWrap/>
            <w:vAlign w:val="bottom"/>
            <w:hideMark/>
          </w:tcPr>
          <w:p w14:paraId="3E10D1E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2.4</w:t>
            </w:r>
          </w:p>
        </w:tc>
        <w:tc>
          <w:tcPr>
            <w:tcW w:w="491" w:type="pct"/>
            <w:tcBorders>
              <w:top w:val="single" w:sz="4" w:space="0" w:color="002A54" w:themeColor="text2"/>
              <w:left w:val="nil"/>
              <w:bottom w:val="nil"/>
              <w:right w:val="nil"/>
            </w:tcBorders>
            <w:shd w:val="clear" w:color="000000" w:fill="FFFFFF"/>
            <w:noWrap/>
            <w:vAlign w:val="bottom"/>
            <w:hideMark/>
          </w:tcPr>
          <w:p w14:paraId="2651034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0CF78068" w14:textId="00C42F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05BF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9.9</w:t>
            </w:r>
          </w:p>
        </w:tc>
        <w:tc>
          <w:tcPr>
            <w:tcW w:w="491" w:type="pct"/>
            <w:tcBorders>
              <w:top w:val="single" w:sz="4" w:space="0" w:color="002A54" w:themeColor="text2"/>
              <w:left w:val="nil"/>
              <w:bottom w:val="nil"/>
              <w:right w:val="nil"/>
            </w:tcBorders>
            <w:shd w:val="clear" w:color="000000" w:fill="FFFFFF"/>
            <w:noWrap/>
            <w:vAlign w:val="bottom"/>
            <w:hideMark/>
          </w:tcPr>
          <w:p w14:paraId="0D8E2B9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w:t>
            </w:r>
          </w:p>
        </w:tc>
        <w:tc>
          <w:tcPr>
            <w:tcW w:w="491" w:type="pct"/>
            <w:tcBorders>
              <w:top w:val="single" w:sz="4" w:space="0" w:color="002A54" w:themeColor="text2"/>
              <w:left w:val="nil"/>
              <w:bottom w:val="nil"/>
              <w:right w:val="nil"/>
            </w:tcBorders>
            <w:shd w:val="clear" w:color="000000" w:fill="FFFFFF"/>
            <w:noWrap/>
            <w:vAlign w:val="bottom"/>
            <w:hideMark/>
          </w:tcPr>
          <w:p w14:paraId="222B1C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5.7</w:t>
            </w:r>
          </w:p>
        </w:tc>
        <w:tc>
          <w:tcPr>
            <w:tcW w:w="491" w:type="pct"/>
            <w:tcBorders>
              <w:top w:val="single" w:sz="4" w:space="0" w:color="002A54" w:themeColor="text2"/>
              <w:left w:val="nil"/>
              <w:bottom w:val="nil"/>
              <w:right w:val="nil"/>
            </w:tcBorders>
            <w:shd w:val="clear" w:color="000000" w:fill="FFFFFF"/>
            <w:noWrap/>
            <w:vAlign w:val="bottom"/>
            <w:hideMark/>
          </w:tcPr>
          <w:p w14:paraId="6ADEAF5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10.0</w:t>
            </w:r>
          </w:p>
        </w:tc>
        <w:tc>
          <w:tcPr>
            <w:tcW w:w="544" w:type="pct"/>
            <w:tcBorders>
              <w:top w:val="single" w:sz="4" w:space="0" w:color="002A54" w:themeColor="text2"/>
              <w:left w:val="nil"/>
              <w:bottom w:val="nil"/>
              <w:right w:val="nil"/>
            </w:tcBorders>
            <w:shd w:val="clear" w:color="000000" w:fill="FFFFFF"/>
            <w:noWrap/>
            <w:vAlign w:val="bottom"/>
            <w:hideMark/>
          </w:tcPr>
          <w:p w14:paraId="7BF8F6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50.0</w:t>
            </w:r>
          </w:p>
        </w:tc>
      </w:tr>
      <w:tr w:rsidR="00DA5607" w:rsidRPr="00DA5607" w14:paraId="1A891AF3"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994FB88" w14:textId="17E1489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38270C4" w14:textId="27E9FD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2CD950" w14:textId="6872F6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99977D3" w14:textId="774A10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96C879" w14:textId="5EC96E4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95963D" w14:textId="1783EA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B15231" w14:textId="2D48B35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AAE5D6" w14:textId="024D63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4019E2" w14:textId="780A5C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52DD676" w14:textId="526A3D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DD3131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8DBAAF4" w14:textId="5C0A27A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E3A21D7" w14:textId="17F141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310EB8" w14:textId="32DE92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0E8BFA" w14:textId="682648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1CB536" w14:textId="249FA6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60A5B7" w14:textId="0AAB27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C25A28" w14:textId="3A6AAC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09BA53" w14:textId="6F1A88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3DDD7E" w14:textId="377075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66EE5B" w14:textId="39C498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31A100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5913BB1" w14:textId="389BB31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FABCE51" w14:textId="55681D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16CB2D" w14:textId="577577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7D3758" w14:textId="79DB81E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0F512" w14:textId="22DE29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86A608" w14:textId="37BB74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9C495D" w14:textId="67E221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B74110" w14:textId="714914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47D935" w14:textId="73D9207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3648A4A" w14:textId="21A301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169B6CD"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9E59988" w14:textId="1733B8B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83FF110" w14:textId="12806F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0FD9FD" w14:textId="18B173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2A9D66" w14:textId="0C7F82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E50768" w14:textId="038B795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59E0D8" w14:textId="4133ECB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13A3ED" w14:textId="0CE863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C846C54" w14:textId="5DA28E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3C92F4" w14:textId="535343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1DE8A3A" w14:textId="5649F7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E1D3A0F"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F96A73F"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9AEE6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19.2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B7FEE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BB44A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44A470" w14:textId="33911EC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652F4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9.9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D2D74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98E87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1B609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10.0</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854891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50.0</w:t>
            </w:r>
          </w:p>
        </w:tc>
      </w:tr>
    </w:tbl>
    <w:p w14:paraId="125E414F" w14:textId="5A4A1924" w:rsidR="001303BE" w:rsidRPr="001303BE" w:rsidRDefault="00C5436D" w:rsidP="001303BE">
      <w:pPr>
        <w:rPr>
          <w:rFonts w:ascii="Arial" w:hAnsi="Arial"/>
          <w:b/>
          <w:sz w:val="20"/>
        </w:rPr>
      </w:pPr>
      <w:r w:rsidRPr="002D2E80">
        <w:t xml:space="preserve">The Australian Government </w:t>
      </w:r>
      <w:r w:rsidR="00FD45A8">
        <w:t>is</w:t>
      </w:r>
      <w:r w:rsidR="00FD45A8" w:rsidRPr="002D2E80">
        <w:t xml:space="preserve"> </w:t>
      </w:r>
      <w:r w:rsidRPr="002D2E80">
        <w:t>provid</w:t>
      </w:r>
      <w:r w:rsidR="00FD45A8">
        <w:t>ing</w:t>
      </w:r>
      <w:r w:rsidRPr="002D2E80">
        <w:t xml:space="preserve"> funding from the Disaster Ready Fund </w:t>
      </w:r>
      <w:r w:rsidR="002A6BB9">
        <w:t xml:space="preserve">in </w:t>
      </w:r>
      <w:r w:rsidR="002A6BB9" w:rsidRPr="002D2E80">
        <w:t xml:space="preserve">2022–23 </w:t>
      </w:r>
      <w:r w:rsidRPr="002D2E80">
        <w:t xml:space="preserve">to states to support national flood mitigation infrastructure priorities to reduce the impacts of floods on Australian communities. </w:t>
      </w:r>
    </w:p>
    <w:p w14:paraId="3DE05B71" w14:textId="6C38CE2A" w:rsidR="00DA5607" w:rsidRDefault="00C5436D" w:rsidP="00DA5607">
      <w:pPr>
        <w:pStyle w:val="TableHeadingcontinued"/>
        <w:rPr>
          <w:rFonts w:eastAsiaTheme="minorHAnsi" w:cstheme="minorBidi"/>
          <w:sz w:val="22"/>
          <w:szCs w:val="22"/>
          <w:lang w:eastAsia="en-US"/>
        </w:rPr>
      </w:pPr>
      <w:r w:rsidRPr="002D2E80">
        <w:t>Disaster risk reduction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1F2082B"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F146771" w14:textId="61BD7FE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D128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1436C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85FD2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4EB0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E30D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977E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CA82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FD25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99706F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795FAE3"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D30316F" w14:textId="694F5E3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CE56B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5.4</w:t>
            </w:r>
          </w:p>
        </w:tc>
        <w:tc>
          <w:tcPr>
            <w:tcW w:w="491" w:type="pct"/>
            <w:tcBorders>
              <w:top w:val="single" w:sz="4" w:space="0" w:color="002A54" w:themeColor="text2"/>
              <w:left w:val="nil"/>
              <w:bottom w:val="nil"/>
              <w:right w:val="nil"/>
            </w:tcBorders>
            <w:shd w:val="clear" w:color="000000" w:fill="FFFFFF"/>
            <w:noWrap/>
            <w:vAlign w:val="bottom"/>
            <w:hideMark/>
          </w:tcPr>
          <w:p w14:paraId="4847E7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3.3</w:t>
            </w:r>
          </w:p>
        </w:tc>
        <w:tc>
          <w:tcPr>
            <w:tcW w:w="491" w:type="pct"/>
            <w:tcBorders>
              <w:top w:val="single" w:sz="4" w:space="0" w:color="002A54" w:themeColor="text2"/>
              <w:left w:val="nil"/>
              <w:bottom w:val="nil"/>
              <w:right w:val="nil"/>
            </w:tcBorders>
            <w:shd w:val="clear" w:color="000000" w:fill="FFFFFF"/>
            <w:noWrap/>
            <w:vAlign w:val="bottom"/>
            <w:hideMark/>
          </w:tcPr>
          <w:p w14:paraId="098AD7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4.8</w:t>
            </w:r>
          </w:p>
        </w:tc>
        <w:tc>
          <w:tcPr>
            <w:tcW w:w="491" w:type="pct"/>
            <w:tcBorders>
              <w:top w:val="single" w:sz="4" w:space="0" w:color="002A54" w:themeColor="text2"/>
              <w:left w:val="nil"/>
              <w:bottom w:val="nil"/>
              <w:right w:val="nil"/>
            </w:tcBorders>
            <w:shd w:val="clear" w:color="000000" w:fill="FFFFFF"/>
            <w:noWrap/>
            <w:vAlign w:val="bottom"/>
            <w:hideMark/>
          </w:tcPr>
          <w:p w14:paraId="2E727EF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w:t>
            </w:r>
          </w:p>
        </w:tc>
        <w:tc>
          <w:tcPr>
            <w:tcW w:w="491" w:type="pct"/>
            <w:tcBorders>
              <w:top w:val="single" w:sz="4" w:space="0" w:color="002A54" w:themeColor="text2"/>
              <w:left w:val="nil"/>
              <w:bottom w:val="nil"/>
              <w:right w:val="nil"/>
            </w:tcBorders>
            <w:shd w:val="clear" w:color="000000" w:fill="FFFFFF"/>
            <w:noWrap/>
            <w:vAlign w:val="bottom"/>
            <w:hideMark/>
          </w:tcPr>
          <w:p w14:paraId="797D82F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w:t>
            </w:r>
          </w:p>
        </w:tc>
        <w:tc>
          <w:tcPr>
            <w:tcW w:w="491" w:type="pct"/>
            <w:tcBorders>
              <w:top w:val="single" w:sz="4" w:space="0" w:color="002A54" w:themeColor="text2"/>
              <w:left w:val="nil"/>
              <w:bottom w:val="nil"/>
              <w:right w:val="nil"/>
            </w:tcBorders>
            <w:shd w:val="clear" w:color="000000" w:fill="FFFFFF"/>
            <w:noWrap/>
            <w:vAlign w:val="bottom"/>
            <w:hideMark/>
          </w:tcPr>
          <w:p w14:paraId="5F1681F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7D84D62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6C18151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544" w:type="pct"/>
            <w:tcBorders>
              <w:top w:val="single" w:sz="4" w:space="0" w:color="002A54" w:themeColor="text2"/>
              <w:left w:val="nil"/>
              <w:bottom w:val="nil"/>
              <w:right w:val="nil"/>
            </w:tcBorders>
            <w:shd w:val="clear" w:color="000000" w:fill="FFFFFF"/>
            <w:noWrap/>
            <w:vAlign w:val="bottom"/>
            <w:hideMark/>
          </w:tcPr>
          <w:p w14:paraId="72EF0B6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20.9</w:t>
            </w:r>
          </w:p>
        </w:tc>
      </w:tr>
      <w:tr w:rsidR="00DA5607" w:rsidRPr="00DA5607" w14:paraId="2E7C1558"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FC6A969" w14:textId="155F99C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35DFDE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5.4</w:t>
            </w:r>
          </w:p>
        </w:tc>
        <w:tc>
          <w:tcPr>
            <w:tcW w:w="491" w:type="pct"/>
            <w:tcBorders>
              <w:top w:val="nil"/>
              <w:left w:val="nil"/>
              <w:bottom w:val="nil"/>
              <w:right w:val="nil"/>
            </w:tcBorders>
            <w:shd w:val="clear" w:color="000000" w:fill="E6F2FF"/>
            <w:noWrap/>
            <w:vAlign w:val="bottom"/>
            <w:hideMark/>
          </w:tcPr>
          <w:p w14:paraId="77E2822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3.3</w:t>
            </w:r>
          </w:p>
        </w:tc>
        <w:tc>
          <w:tcPr>
            <w:tcW w:w="491" w:type="pct"/>
            <w:tcBorders>
              <w:top w:val="nil"/>
              <w:left w:val="nil"/>
              <w:bottom w:val="nil"/>
              <w:right w:val="nil"/>
            </w:tcBorders>
            <w:shd w:val="clear" w:color="000000" w:fill="E6F2FF"/>
            <w:noWrap/>
            <w:vAlign w:val="bottom"/>
            <w:hideMark/>
          </w:tcPr>
          <w:p w14:paraId="47A8CA8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4.8</w:t>
            </w:r>
          </w:p>
        </w:tc>
        <w:tc>
          <w:tcPr>
            <w:tcW w:w="491" w:type="pct"/>
            <w:tcBorders>
              <w:top w:val="nil"/>
              <w:left w:val="nil"/>
              <w:bottom w:val="nil"/>
              <w:right w:val="nil"/>
            </w:tcBorders>
            <w:shd w:val="clear" w:color="000000" w:fill="E6F2FF"/>
            <w:noWrap/>
            <w:vAlign w:val="bottom"/>
            <w:hideMark/>
          </w:tcPr>
          <w:p w14:paraId="316F1A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0E53B3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3C1D4B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4AEFB8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6983FA5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544" w:type="pct"/>
            <w:tcBorders>
              <w:top w:val="nil"/>
              <w:left w:val="nil"/>
              <w:bottom w:val="nil"/>
              <w:right w:val="nil"/>
            </w:tcBorders>
            <w:shd w:val="clear" w:color="000000" w:fill="E6F2FF"/>
            <w:noWrap/>
            <w:vAlign w:val="bottom"/>
            <w:hideMark/>
          </w:tcPr>
          <w:p w14:paraId="072842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20.9</w:t>
            </w:r>
          </w:p>
        </w:tc>
      </w:tr>
      <w:tr w:rsidR="00DA5607" w:rsidRPr="00DA5607" w14:paraId="5102BD7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94B9227" w14:textId="7CF7998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332E36C" w14:textId="5FA997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4B6660" w14:textId="5DA3F6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A336EF" w14:textId="76107D2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7F424C" w14:textId="3306E88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1F1E6D" w14:textId="390345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DEF3A4" w14:textId="274E2F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35D5AF" w14:textId="04F0D3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538533" w14:textId="64D6D2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29BB48" w14:textId="56E625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D0AB7E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12BE921" w14:textId="0154562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C9B81D6" w14:textId="205DC2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D0C97B" w14:textId="26143D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CE4C40" w14:textId="1BDDFE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50018D" w14:textId="279266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5850F1" w14:textId="304ED74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261BC5" w14:textId="7B6D0A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0435E6" w14:textId="0A1570F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949086" w14:textId="441CB6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7792199" w14:textId="6B532E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A95334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F3E2A81" w14:textId="5A5F0BF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EF16DED" w14:textId="4E2A9D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131FD9" w14:textId="596BAE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B9A052" w14:textId="7369FD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48577B" w14:textId="0F6EE2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5106E4" w14:textId="0ACE34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C822063" w14:textId="606A01D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213B59" w14:textId="429A3E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EEA6D1" w14:textId="6891B27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E825F77" w14:textId="0421DB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1FADD2C"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8DCB79B"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7C917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E5927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30D25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9.6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016DA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D78B2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027D4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8D27D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3D760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2.1</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AE518F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41.8</w:t>
            </w:r>
          </w:p>
        </w:tc>
      </w:tr>
    </w:tbl>
    <w:p w14:paraId="2D95A400" w14:textId="547D7686" w:rsidR="00C5436D" w:rsidRPr="002D2E80" w:rsidRDefault="00C5436D" w:rsidP="00C5436D">
      <w:r w:rsidRPr="002D2E80">
        <w:t>The Australian Government is providing funding to the states to reduce the risk and impact of disasters on Australians in line with the priorities of the National Disaster Risk Reduction Framework. The funding forms part of a broader $130.5 million package over 5 years</w:t>
      </w:r>
      <w:r w:rsidRPr="002D2E80" w:rsidDel="006B3EE5">
        <w:t xml:space="preserve"> </w:t>
      </w:r>
      <w:r w:rsidRPr="002D2E80">
        <w:t>which commenced in 2019–20 to support resilience to disasters triggered by natural hazards.</w:t>
      </w:r>
    </w:p>
    <w:p w14:paraId="13E78D17" w14:textId="7E245FD5" w:rsidR="00DA5607" w:rsidRPr="00DA5607" w:rsidRDefault="00C5436D" w:rsidP="00DA5607">
      <w:pPr>
        <w:pStyle w:val="TableHeadingcontinued"/>
      </w:pPr>
      <w:r w:rsidRPr="002D2E80">
        <w:t>Ehrlichia canis pilot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1F69BC6D"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9173EC1" w14:textId="5C6B1A9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CF31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B38E9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718D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6B0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BA09C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14FCA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2CFD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F3495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8513B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6346D36"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66E5DC4" w14:textId="0F122BF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30FFC93" w14:textId="2C071DD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7595B1C" w14:textId="1DB0C3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09147F" w14:textId="668497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963FF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3C3AFCBE" w14:textId="2BEB73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DFED905" w14:textId="0A12B0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4D8600B" w14:textId="043EA2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E96DEC" w14:textId="104454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52ACE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r>
      <w:tr w:rsidR="00DA5607" w:rsidRPr="00DA5607" w14:paraId="4878EF2A"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44E9ACA" w14:textId="2B7A697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6951F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11F8CFE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114CA4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43FD1A9" w14:textId="4EFB27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5B08E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2723F58" w14:textId="7A4F76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F4E53E" w14:textId="66B385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0B3FEF" w14:textId="4AE559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BA087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r>
      <w:tr w:rsidR="00DA5607" w:rsidRPr="00DA5607" w14:paraId="1AFFBEC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27BF46C" w14:textId="4D0B5F2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85CCF17" w14:textId="57BF193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8188DD" w14:textId="4E17021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6C4228" w14:textId="0C2A45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32B108" w14:textId="10AA8B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BE31BC" w14:textId="027F38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86CB1E" w14:textId="720A84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2B2539" w14:textId="242BB9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3FE80E" w14:textId="7FB781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FB62D96" w14:textId="09C2B5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E3A228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047296B" w14:textId="3F78106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50CC623" w14:textId="389FD9F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1A0580" w14:textId="59E5D2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520911" w14:textId="7F7B2A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32BDE5" w14:textId="1047E1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ABE989" w14:textId="0070C8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2B0377" w14:textId="25A970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30A5C6" w14:textId="7A6897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5489F4" w14:textId="320868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3D1421" w14:textId="3A70A4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D09DB50"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74CA96F" w14:textId="426BCD6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30CC6DD" w14:textId="6DB94C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35E752" w14:textId="05225D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F8293B" w14:textId="7704AD3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527A40" w14:textId="7BD27B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28BD79" w14:textId="206E19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F984BA" w14:textId="1D5F74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65AF22" w14:textId="52489D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FC83D8" w14:textId="506CE0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D5ABCCC" w14:textId="1F586B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46EEF8F"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E2F79FC"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677DE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56F4F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FFA77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C7E82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22FAC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FBD532" w14:textId="41FD4C2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2ED9C0" w14:textId="1298143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646B99" w14:textId="45AF016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A80A60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0.7</w:t>
            </w:r>
          </w:p>
        </w:tc>
      </w:tr>
    </w:tbl>
    <w:p w14:paraId="0A2FE48D" w14:textId="1E88B8C0" w:rsidR="00C5436D" w:rsidRDefault="00C5436D" w:rsidP="00C5436D">
      <w:r w:rsidRPr="002D2E80">
        <w:t xml:space="preserve">The Australian Government is providing funding to support </w:t>
      </w:r>
      <w:r w:rsidR="00701EF0">
        <w:t xml:space="preserve">states in their efforts </w:t>
      </w:r>
      <w:r w:rsidR="00571D47">
        <w:t xml:space="preserve">to </w:t>
      </w:r>
      <w:r w:rsidR="000119BF">
        <w:t xml:space="preserve">raise awareness </w:t>
      </w:r>
      <w:r w:rsidR="00905F13">
        <w:t xml:space="preserve">about </w:t>
      </w:r>
      <w:r w:rsidRPr="002D2E80">
        <w:rPr>
          <w:i/>
        </w:rPr>
        <w:t>Ehrlichia</w:t>
      </w:r>
      <w:r w:rsidR="00A44E7C">
        <w:rPr>
          <w:i/>
        </w:rPr>
        <w:t> </w:t>
      </w:r>
      <w:r w:rsidRPr="002D2E80">
        <w:rPr>
          <w:i/>
        </w:rPr>
        <w:t>canis</w:t>
      </w:r>
      <w:r w:rsidRPr="002D2E80">
        <w:t xml:space="preserve"> </w:t>
      </w:r>
      <w:r w:rsidR="00905F13">
        <w:t xml:space="preserve">in </w:t>
      </w:r>
      <w:r w:rsidR="00905F13" w:rsidRPr="002D2E80">
        <w:t xml:space="preserve">several remote </w:t>
      </w:r>
      <w:r w:rsidR="007D499D">
        <w:t>First Nations</w:t>
      </w:r>
      <w:r w:rsidR="00905F13" w:rsidRPr="002D2E80">
        <w:t xml:space="preserve"> communities</w:t>
      </w:r>
      <w:r w:rsidR="00905F13">
        <w:t xml:space="preserve"> </w:t>
      </w:r>
      <w:r w:rsidR="000119BF">
        <w:t xml:space="preserve">and </w:t>
      </w:r>
      <w:r w:rsidR="00C76C73">
        <w:t xml:space="preserve">provide targeted information on </w:t>
      </w:r>
      <w:r w:rsidR="00A44E7C" w:rsidRPr="00D649B8">
        <w:t>how to control the disease</w:t>
      </w:r>
      <w:r w:rsidRPr="002D2E80">
        <w:t>.</w:t>
      </w:r>
    </w:p>
    <w:p w14:paraId="31620120" w14:textId="226652C1" w:rsidR="00867439" w:rsidRPr="002D2E80" w:rsidRDefault="00867439" w:rsidP="00C5436D">
      <w:r>
        <w:t xml:space="preserve">This program </w:t>
      </w:r>
      <w:r w:rsidR="00B8529E">
        <w:t xml:space="preserve">includes </w:t>
      </w:r>
      <w:r w:rsidR="000A595A">
        <w:t xml:space="preserve">funding that </w:t>
      </w:r>
      <w:r>
        <w:t>has been reclassified as a payment to the states since the October Budget.</w:t>
      </w:r>
    </w:p>
    <w:p w14:paraId="539635AF" w14:textId="77777777" w:rsidR="0037625C" w:rsidRDefault="0037625C">
      <w:pPr>
        <w:spacing w:before="0" w:after="160" w:line="259" w:lineRule="auto"/>
        <w:rPr>
          <w:rFonts w:ascii="Arial Bold" w:eastAsiaTheme="minorHAnsi" w:hAnsi="Arial Bold"/>
          <w:b/>
          <w:sz w:val="20"/>
          <w:lang w:eastAsia="en-US"/>
        </w:rPr>
      </w:pPr>
      <w:r>
        <w:rPr>
          <w:rFonts w:eastAsiaTheme="minorHAnsi"/>
          <w:lang w:eastAsia="en-US"/>
        </w:rPr>
        <w:br w:type="page"/>
      </w:r>
    </w:p>
    <w:p w14:paraId="0D110082" w14:textId="28B0B7D2" w:rsidR="00DA5607" w:rsidRDefault="0020354A" w:rsidP="00DA5607">
      <w:pPr>
        <w:pStyle w:val="TableHeadingcontinued"/>
        <w:rPr>
          <w:rFonts w:asciiTheme="minorHAnsi" w:eastAsiaTheme="minorHAnsi" w:hAnsiTheme="minorHAnsi" w:cstheme="minorBidi"/>
          <w:sz w:val="22"/>
          <w:szCs w:val="22"/>
          <w:lang w:eastAsia="en-US"/>
        </w:rPr>
      </w:pPr>
      <w:r>
        <w:rPr>
          <w:rFonts w:eastAsiaTheme="minorHAnsi"/>
          <w:lang w:eastAsia="en-US"/>
        </w:rPr>
        <w:t>Enhance the National Soil Resources Information System</w:t>
      </w:r>
      <w:r w:rsidR="00E94E92" w:rsidRPr="00E94E92">
        <w:rPr>
          <w:rFonts w:eastAsiaTheme="minorHAnsi"/>
          <w:vertAlign w:val="superscript"/>
          <w:lang w:eastAsia="en-US"/>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A103C6B"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F9B7D13" w14:textId="3B7EDDD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1A1E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1FD4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1EFA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7B5ED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F1BC5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D225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07A4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3674C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72A3A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063BF71"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BEAA006" w14:textId="2944C5B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309E724" w14:textId="0840C94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DF50534" w14:textId="1EFDD5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D56D6B" w14:textId="78AE826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5D35DF7" w14:textId="569A1C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8C89A23" w14:textId="2889A2B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2CDD62F" w14:textId="18095C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9E75A7" w14:textId="74B31B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3148ACB" w14:textId="28E662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61D62CB" w14:textId="06CD1B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49966D3"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DB426A4" w14:textId="112DF48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33B648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8D628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30A48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C9A13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D833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A4D1A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AF081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960B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2460E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20.0</w:t>
            </w:r>
          </w:p>
        </w:tc>
      </w:tr>
      <w:tr w:rsidR="00DA5607" w:rsidRPr="00DA5607" w14:paraId="6679BB17"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C0A8E24" w14:textId="3890B3C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BFBAB41" w14:textId="75E12F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E5D4F2" w14:textId="2842316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273D2D" w14:textId="29B020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62CB74" w14:textId="6C5772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23EE64" w14:textId="3F9A0C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7D5696" w14:textId="321683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6F6D51" w14:textId="6FD5BBE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C19870" w14:textId="46DCF7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01DCA0" w14:textId="209AA9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BCF916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70B60CE" w14:textId="040EFFD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A8DBDEA" w14:textId="4EFFFE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BB963E" w14:textId="283626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7FB95E" w14:textId="65036F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F713C0" w14:textId="170C82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BDAD53" w14:textId="42D40E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AF3DAA" w14:textId="26A2E14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DD8DE9" w14:textId="756EE4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9CD62" w14:textId="4C7FE77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D68E2C0" w14:textId="6C7103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3DAC924"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50AECD9" w14:textId="4159A86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F2D0A09" w14:textId="080362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E6E6DD" w14:textId="7CD469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33A632" w14:textId="0DDAE2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7B9405" w14:textId="0B4D7F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5EA6513" w14:textId="5AECD7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C345AE7" w14:textId="194B23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9010F4" w14:textId="62C92D3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E753F6" w14:textId="5CFD02E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98CA676" w14:textId="661E0B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11E8C4A"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B6366D5"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6CE3C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6B206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C825A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5A588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0233F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90622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130AE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96F0E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0A3A5D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w:t>
            </w:r>
          </w:p>
        </w:tc>
      </w:tr>
    </w:tbl>
    <w:p w14:paraId="3F83D15B" w14:textId="7831C71E" w:rsidR="00D168D7" w:rsidRDefault="00F64F8C" w:rsidP="00250809">
      <w:pPr>
        <w:pStyle w:val="ChartandTableFootnoteAlpha"/>
        <w:numPr>
          <w:ilvl w:val="0"/>
          <w:numId w:val="30"/>
        </w:numPr>
      </w:pPr>
      <w:r>
        <w:t>State allocations have not yet been finalised.</w:t>
      </w:r>
    </w:p>
    <w:p w14:paraId="773C9A51" w14:textId="77777777" w:rsidR="00B22B88" w:rsidRPr="00B22B88" w:rsidRDefault="00B22B88" w:rsidP="00BF0CEB">
      <w:pPr>
        <w:pStyle w:val="ChartLine"/>
      </w:pPr>
    </w:p>
    <w:p w14:paraId="0C45EB66" w14:textId="5E9BE3A4" w:rsidR="00285957" w:rsidRDefault="00EE3895" w:rsidP="00665271">
      <w:r w:rsidRPr="00EE3895">
        <w:t xml:space="preserve">The Australian Government is committed to the goals of the National Soil Strategy and will provide $20.0 million to support state initiatives that make progress against the </w:t>
      </w:r>
      <w:r w:rsidR="002040CB">
        <w:t>4</w:t>
      </w:r>
      <w:r w:rsidRPr="00EE3895">
        <w:t xml:space="preserve"> Priority Actions of the first National Soil Action Plan. The Australian Government will provide national coordination and leadership to drive progress against the nationally agreed Priority Actions, while working in partnership with </w:t>
      </w:r>
      <w:r w:rsidR="00093F99">
        <w:t xml:space="preserve">the </w:t>
      </w:r>
      <w:r w:rsidRPr="00EE3895">
        <w:t>states to deliver programs and initiatives that are tailored to regional soil needs and conditions.</w:t>
      </w:r>
    </w:p>
    <w:p w14:paraId="0303819A" w14:textId="388F9643" w:rsidR="006843AE" w:rsidRDefault="006843AE" w:rsidP="00285957">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631A5A2F" w14:textId="5E582FE2" w:rsidR="00DA5607" w:rsidRDefault="00C5436D" w:rsidP="00DA5607">
      <w:pPr>
        <w:pStyle w:val="TableHeadingcontinued"/>
        <w:rPr>
          <w:rFonts w:eastAsiaTheme="minorHAnsi" w:cstheme="minorBidi"/>
          <w:sz w:val="22"/>
          <w:szCs w:val="22"/>
          <w:lang w:eastAsia="en-US"/>
        </w:rPr>
      </w:pPr>
      <w:r w:rsidRPr="002D2E80">
        <w:t>Environment Restoration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25BB2A4"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7B8032C" w14:textId="398FF79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5E596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984A2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62ECC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216F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BA5F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EA24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89B31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A7EF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697A3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EDBBC5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2E10762" w14:textId="11C08C1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DE5113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57D26A4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2.9</w:t>
            </w:r>
          </w:p>
        </w:tc>
        <w:tc>
          <w:tcPr>
            <w:tcW w:w="491" w:type="pct"/>
            <w:tcBorders>
              <w:top w:val="single" w:sz="4" w:space="0" w:color="002A54" w:themeColor="text2"/>
              <w:left w:val="nil"/>
              <w:bottom w:val="nil"/>
              <w:right w:val="nil"/>
            </w:tcBorders>
            <w:shd w:val="clear" w:color="000000" w:fill="FFFFFF"/>
            <w:noWrap/>
            <w:vAlign w:val="bottom"/>
            <w:hideMark/>
          </w:tcPr>
          <w:p w14:paraId="3E443D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5AF350F5" w14:textId="711521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375B2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55FF0D9" w14:textId="7B386D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A76803" w14:textId="34522D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4DF0E3" w14:textId="6226F6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21F1E5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5.4</w:t>
            </w:r>
          </w:p>
        </w:tc>
      </w:tr>
      <w:tr w:rsidR="00DA5607" w:rsidRPr="00DA5607" w14:paraId="42CF3336"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5ED4E2B7" w14:textId="5BEB1E8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280A7E84" w14:textId="64AB72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A46758" w14:textId="58E291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1D6931" w14:textId="39AD5C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596EEB" w14:textId="3BC3DF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00F96C" w14:textId="402B52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6D8C16" w14:textId="3CCA04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A3F865" w14:textId="3F9300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7CEA58" w14:textId="7A6D7F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9371FE4" w14:textId="65134B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074EC1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1EC801A" w14:textId="3A761B9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8FB24FD" w14:textId="6FD84A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C6B296" w14:textId="628A6A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BDF291" w14:textId="3A25E8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0F88DB" w14:textId="771D00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020DC7" w14:textId="18F5A1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D76B6C" w14:textId="42E57B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411028" w14:textId="256A6B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15CD8A" w14:textId="296947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17AD61E" w14:textId="37CB20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D7FDAC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0928BEC" w14:textId="6C87E9C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10E9FF3" w14:textId="5248F8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1ADE21" w14:textId="74EF71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C88DD1" w14:textId="10EDAB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F54380" w14:textId="5AC4FA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2B3E4C" w14:textId="2FE331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01B74F" w14:textId="762CC0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E23966" w14:textId="7423F7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C0E6E2" w14:textId="1EFEF8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6623FF" w14:textId="42670A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E88E3AF"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CFA03A0" w14:textId="2FEBFE3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E69F573" w14:textId="6D4FD2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FA454C" w14:textId="7D1C5F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9414CA7" w14:textId="08AB00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926668E" w14:textId="364C03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391ECA" w14:textId="48E1D27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5F16FB" w14:textId="34D746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016EBA" w14:textId="197023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001C3B8" w14:textId="07C307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EBE1DC5" w14:textId="1091BF5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BF67B93"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4939799"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2BBF6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5B490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0CA31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D9DA1D" w14:textId="60EFAE0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9150D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D64A4D" w14:textId="1414205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ED46DC" w14:textId="326F14E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C44C6C" w14:textId="1CF067A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CB4B7A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5.4</w:t>
            </w:r>
          </w:p>
        </w:tc>
      </w:tr>
    </w:tbl>
    <w:p w14:paraId="1684485C" w14:textId="188C6DAC" w:rsidR="00C5436D" w:rsidRPr="002D2E80" w:rsidRDefault="00C5436D" w:rsidP="00C5436D">
      <w:r w:rsidRPr="002D2E80">
        <w:t xml:space="preserve">The Australian Government </w:t>
      </w:r>
      <w:r w:rsidR="00D33BBE">
        <w:t>has</w:t>
      </w:r>
      <w:r w:rsidR="00D33BBE" w:rsidRPr="002D2E80">
        <w:t xml:space="preserve"> </w:t>
      </w:r>
      <w:r w:rsidRPr="002D2E80">
        <w:t>provid</w:t>
      </w:r>
      <w:r w:rsidR="00D33BBE">
        <w:t>ed</w:t>
      </w:r>
      <w:r w:rsidRPr="002D2E80">
        <w:t xml:space="preserve"> funding to improve water quality and manage erosion in coasts and waterways, support the recovery and recycling of waste, and protect threatened species and their habitats</w:t>
      </w:r>
      <w:r w:rsidRPr="002D2E80">
        <w:rPr>
          <w:rFonts w:eastAsiaTheme="minorHAnsi"/>
        </w:rPr>
        <w:t>.</w:t>
      </w:r>
      <w:r w:rsidRPr="002D2E80">
        <w:t xml:space="preserve"> </w:t>
      </w:r>
    </w:p>
    <w:p w14:paraId="65C6399E" w14:textId="65235BFA" w:rsidR="00DA5607" w:rsidRDefault="00C5436D" w:rsidP="00DA5607">
      <w:pPr>
        <w:pStyle w:val="TableHeadingcontinued"/>
        <w:rPr>
          <w:rFonts w:eastAsiaTheme="minorHAnsi" w:cstheme="minorBidi"/>
          <w:sz w:val="22"/>
          <w:szCs w:val="22"/>
          <w:lang w:eastAsia="en-US"/>
        </w:rPr>
      </w:pPr>
      <w:r w:rsidRPr="002D2E80">
        <w:t>Environmental assessment systems upgrade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A4D1A47"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9066E34" w14:textId="2707800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BE6C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46DA0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27D0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7E7B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4696D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15F8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E434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BC6D9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CC485C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6268CDEE"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AF600B8" w14:textId="3392E34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A864E0A" w14:textId="1EE3CD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D6C9C2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5AAEE7FE" w14:textId="5DB722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06F017" w14:textId="084550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C355CA6" w14:textId="45F8EF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6303248" w14:textId="61E178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205ED2A" w14:textId="1CFBCB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8684B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544" w:type="pct"/>
            <w:tcBorders>
              <w:top w:val="single" w:sz="4" w:space="0" w:color="002A54" w:themeColor="text2"/>
              <w:left w:val="nil"/>
              <w:bottom w:val="nil"/>
              <w:right w:val="nil"/>
            </w:tcBorders>
            <w:shd w:val="clear" w:color="000000" w:fill="FFFFFF"/>
            <w:noWrap/>
            <w:vAlign w:val="bottom"/>
            <w:hideMark/>
          </w:tcPr>
          <w:p w14:paraId="74259F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w:t>
            </w:r>
          </w:p>
        </w:tc>
      </w:tr>
      <w:tr w:rsidR="00DA5607" w:rsidRPr="00DA5607" w14:paraId="5984CEB9"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9B10E62" w14:textId="7C71B7C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881A728" w14:textId="22FFAA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F69667" w14:textId="15F268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F4C455" w14:textId="750B4E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F1CE5B2" w14:textId="2014F3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A49808" w14:textId="2DE69ED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6957DA" w14:textId="538778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5C2414" w14:textId="05BF81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E103F5" w14:textId="1E589F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761AF09" w14:textId="324B1A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98DC48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6FB82F8" w14:textId="114B181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9DC564A" w14:textId="416FAE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E70177" w14:textId="17005A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300EFF" w14:textId="3B25968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BBFB2C" w14:textId="71FCCF6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9F72BE" w14:textId="261B43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01BFDB" w14:textId="4E4F4E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2A36C8" w14:textId="676684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848B2C" w14:textId="36AC8A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CDBDBD8" w14:textId="6BF614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F736AE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EB99828" w14:textId="27A08FA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10F0F06" w14:textId="485C4E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C02082" w14:textId="594827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AC186E" w14:textId="09FA25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3221E2" w14:textId="627BD3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4AA07B" w14:textId="465C54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FB9687" w14:textId="5D7800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CA9F05" w14:textId="37A05D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4364D2" w14:textId="502586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07FBC9B" w14:textId="3B0121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80D817B"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9DA50DB" w14:textId="1A131D3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75CA91E" w14:textId="5EC9AD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D0A948" w14:textId="5D37F9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7FB10A3" w14:textId="34D504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BA231E" w14:textId="1415D4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E210EF" w14:textId="75070BB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B09543" w14:textId="6A9DE8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5B0F85" w14:textId="458B59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6F3589" w14:textId="22B609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565A8E8" w14:textId="384BCA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0E31F00"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92D242C"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D199AD" w14:textId="2274E64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017F0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740392" w14:textId="0936546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B9B69B" w14:textId="076F46C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9F257C" w14:textId="28B60DF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6DE354" w14:textId="6B119E6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B71330" w14:textId="79AE505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67F41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0.8</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A0B5C5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w:t>
            </w:r>
          </w:p>
        </w:tc>
      </w:tr>
    </w:tbl>
    <w:p w14:paraId="020B131F" w14:textId="382456D1" w:rsidR="00C5436D" w:rsidRPr="002D2E80" w:rsidRDefault="00C5436D" w:rsidP="00C5436D">
      <w:r w:rsidRPr="002D2E80">
        <w:t>The Australian Government is providing funding to support activities to establish new and interoperable environmental assessment systems. The activities include developing an online environmental assessment portal, an environmental assessment system and a biodiversity data repository.</w:t>
      </w:r>
    </w:p>
    <w:p w14:paraId="02FA1D69" w14:textId="36CED73F" w:rsidR="00DA5607" w:rsidRDefault="00C5436D" w:rsidP="00DA5607">
      <w:pPr>
        <w:pStyle w:val="TableHeadingcontinued"/>
        <w:rPr>
          <w:rFonts w:eastAsiaTheme="minorHAnsi" w:cstheme="minorBidi"/>
          <w:sz w:val="22"/>
          <w:szCs w:val="22"/>
          <w:lang w:eastAsia="en-US"/>
        </w:rPr>
      </w:pPr>
      <w:r w:rsidRPr="002D2E80">
        <w:t>Environmental management of the former Rum Jungle Mine site</w:t>
      </w:r>
      <w:bookmarkStart w:id="1" w:name="_Hlk7104558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8EC417A"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2286255" w14:textId="62B98A4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513EC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E33C4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8C48A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CC3F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A196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1729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91AA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39B2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B7BD6C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8A9F6C3"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A98B857" w14:textId="1BF1FBF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FE4C556" w14:textId="2DEAF7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6734503" w14:textId="552EFF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F2B7CF3" w14:textId="5DAEEE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2654FAC" w14:textId="4B463D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AE215A" w14:textId="6CE9B9A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A421F16" w14:textId="2F53CCB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AF71F6" w14:textId="4A6408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6B3D94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544" w:type="pct"/>
            <w:tcBorders>
              <w:top w:val="single" w:sz="4" w:space="0" w:color="002A54" w:themeColor="text2"/>
              <w:left w:val="nil"/>
              <w:bottom w:val="nil"/>
              <w:right w:val="nil"/>
            </w:tcBorders>
            <w:shd w:val="clear" w:color="000000" w:fill="FFFFFF"/>
            <w:noWrap/>
            <w:vAlign w:val="bottom"/>
            <w:hideMark/>
          </w:tcPr>
          <w:p w14:paraId="0CA2B2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5FB73F97"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B6C819E" w14:textId="1C63B08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CB537A7" w14:textId="7EF903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24F6C8" w14:textId="0A7E85B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1C2CD3" w14:textId="4AAD3D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BF07026" w14:textId="701BEE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0B1EF2" w14:textId="274851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AF0C25" w14:textId="0F63C9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71C64D" w14:textId="250322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D1502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544" w:type="pct"/>
            <w:tcBorders>
              <w:top w:val="nil"/>
              <w:left w:val="nil"/>
              <w:bottom w:val="nil"/>
              <w:right w:val="nil"/>
            </w:tcBorders>
            <w:shd w:val="clear" w:color="000000" w:fill="E6F2FF"/>
            <w:noWrap/>
            <w:vAlign w:val="bottom"/>
            <w:hideMark/>
          </w:tcPr>
          <w:p w14:paraId="64FD2D1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7680B59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40F7034" w14:textId="0928E2B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F504765" w14:textId="4F2622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CFB2A0" w14:textId="643CC4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48228" w14:textId="42F515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023729" w14:textId="4E7C78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0AF8D5" w14:textId="0674EC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F8F485" w14:textId="110D30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C976F2" w14:textId="6396EF6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E4F9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544" w:type="pct"/>
            <w:tcBorders>
              <w:top w:val="nil"/>
              <w:left w:val="nil"/>
              <w:bottom w:val="nil"/>
              <w:right w:val="nil"/>
            </w:tcBorders>
            <w:shd w:val="clear" w:color="000000" w:fill="FFFFFF"/>
            <w:noWrap/>
            <w:vAlign w:val="bottom"/>
            <w:hideMark/>
          </w:tcPr>
          <w:p w14:paraId="0A47908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265C353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2C2D87D" w14:textId="00C72EE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7F818A3" w14:textId="061A12B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D60E44" w14:textId="02301E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EE1382" w14:textId="19DDC2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6F1CAB" w14:textId="74E9B7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ABC008" w14:textId="4989BF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F2F308" w14:textId="541B087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626AF9" w14:textId="24714E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AEAFF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544" w:type="pct"/>
            <w:tcBorders>
              <w:top w:val="nil"/>
              <w:left w:val="nil"/>
              <w:bottom w:val="nil"/>
              <w:right w:val="nil"/>
            </w:tcBorders>
            <w:shd w:val="clear" w:color="000000" w:fill="FFFFFF"/>
            <w:noWrap/>
            <w:vAlign w:val="bottom"/>
            <w:hideMark/>
          </w:tcPr>
          <w:p w14:paraId="4EA18A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2D2E1407"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A715305" w14:textId="00AB99C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88AC5D4" w14:textId="2D06E44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D415C7" w14:textId="2A2471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954633C" w14:textId="5E7965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56FDD06" w14:textId="1C91CFA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7EFC0D" w14:textId="37EDF74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988CDD" w14:textId="7F881D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860C3CB" w14:textId="09F547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43FD7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544" w:type="pct"/>
            <w:tcBorders>
              <w:top w:val="nil"/>
              <w:left w:val="nil"/>
              <w:bottom w:val="single" w:sz="4" w:space="0" w:color="002A54" w:themeColor="text2"/>
              <w:right w:val="nil"/>
            </w:tcBorders>
            <w:shd w:val="clear" w:color="000000" w:fill="FFFFFF"/>
            <w:noWrap/>
            <w:vAlign w:val="bottom"/>
            <w:hideMark/>
          </w:tcPr>
          <w:p w14:paraId="62608DD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367B25A8"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BC30D62"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E55552" w14:textId="00DAE2B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071A22" w14:textId="59BF2E5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82610C" w14:textId="26DE502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D1C2E8" w14:textId="360A7E4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2F04F0" w14:textId="30C61CF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DD500B" w14:textId="6CE027D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547C35" w14:textId="663205B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2DB84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6041A8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r>
    </w:tbl>
    <w:p w14:paraId="4A225181" w14:textId="1C139885" w:rsidR="001303BE" w:rsidRPr="001303BE" w:rsidRDefault="00C5436D" w:rsidP="001303BE">
      <w:r w:rsidRPr="002D2E80">
        <w:t>The Australian Government is continuing to fund the program of work established to improve the management of the Rum Jungle Mine site. This funding supports the site</w:t>
      </w:r>
      <w:r w:rsidR="005058EB">
        <w:t>’</w:t>
      </w:r>
      <w:r w:rsidRPr="002D2E80">
        <w:t>s full rehabilitation, the participation of traditional owners in delivering work and ongoing engagement activities.</w:t>
      </w:r>
      <w:bookmarkEnd w:id="1"/>
    </w:p>
    <w:p w14:paraId="49CA1B39" w14:textId="48666A94" w:rsidR="00DA5607" w:rsidRDefault="00C5436D" w:rsidP="00DA5607">
      <w:pPr>
        <w:pStyle w:val="TableHeadingcontinued"/>
        <w:rPr>
          <w:rFonts w:eastAsiaTheme="minorHAnsi" w:cstheme="minorBidi"/>
          <w:sz w:val="22"/>
          <w:szCs w:val="22"/>
          <w:lang w:eastAsia="en-US"/>
        </w:rPr>
      </w:pPr>
      <w:r w:rsidRPr="002D2E80">
        <w:t>Fishing and Camping Facilities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94C353B"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3DB5C30" w14:textId="5DDB86A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6C3DF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91B3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9C30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F45C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9BB6F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C822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D7451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81B0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E5C62E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121882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6BA2DA12" w14:textId="27984F6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194C2DF" w14:textId="3E92EE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304D93A" w14:textId="39B3CC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C0E55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1CECF18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w:t>
            </w:r>
          </w:p>
        </w:tc>
        <w:tc>
          <w:tcPr>
            <w:tcW w:w="491" w:type="pct"/>
            <w:tcBorders>
              <w:top w:val="single" w:sz="4" w:space="0" w:color="002A54" w:themeColor="text2"/>
              <w:left w:val="nil"/>
              <w:bottom w:val="nil"/>
              <w:right w:val="nil"/>
            </w:tcBorders>
            <w:shd w:val="clear" w:color="000000" w:fill="FFFFFF"/>
            <w:noWrap/>
            <w:vAlign w:val="bottom"/>
            <w:hideMark/>
          </w:tcPr>
          <w:p w14:paraId="48FB8D3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w:t>
            </w:r>
          </w:p>
        </w:tc>
        <w:tc>
          <w:tcPr>
            <w:tcW w:w="491" w:type="pct"/>
            <w:tcBorders>
              <w:top w:val="single" w:sz="4" w:space="0" w:color="002A54" w:themeColor="text2"/>
              <w:left w:val="nil"/>
              <w:bottom w:val="nil"/>
              <w:right w:val="nil"/>
            </w:tcBorders>
            <w:shd w:val="clear" w:color="000000" w:fill="FFFFFF"/>
            <w:noWrap/>
            <w:vAlign w:val="bottom"/>
            <w:hideMark/>
          </w:tcPr>
          <w:p w14:paraId="7565F68F" w14:textId="0A71C0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3B0BB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0E2502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1.4</w:t>
            </w:r>
          </w:p>
        </w:tc>
        <w:tc>
          <w:tcPr>
            <w:tcW w:w="544" w:type="pct"/>
            <w:tcBorders>
              <w:top w:val="single" w:sz="4" w:space="0" w:color="002A54" w:themeColor="text2"/>
              <w:left w:val="nil"/>
              <w:bottom w:val="nil"/>
              <w:right w:val="nil"/>
            </w:tcBorders>
            <w:shd w:val="clear" w:color="000000" w:fill="FFFFFF"/>
            <w:noWrap/>
            <w:vAlign w:val="bottom"/>
            <w:hideMark/>
          </w:tcPr>
          <w:p w14:paraId="3CCC9FF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4.6</w:t>
            </w:r>
          </w:p>
        </w:tc>
      </w:tr>
      <w:tr w:rsidR="00DA5607" w:rsidRPr="00DA5607" w14:paraId="68AA712D"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E70BCDF" w14:textId="41FBB30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60A9126" w14:textId="452890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6F4C59" w14:textId="34A14F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ED0E19A" w14:textId="04ECA8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6BA0BE" w14:textId="3F3134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028406" w14:textId="7CEEF8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8F9C58" w14:textId="16E2F5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6D9E5C" w14:textId="03ACD4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60E05A" w14:textId="4F4C5F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08BA79F" w14:textId="37A8CC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2DCC86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DC4B332" w14:textId="582430A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E1B7BED" w14:textId="5A4E88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6E0930" w14:textId="03B362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636B53" w14:textId="483BFC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1936C7" w14:textId="3B4ED5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575239" w14:textId="5053F3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FA3E0F" w14:textId="3E58AF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2B87C2" w14:textId="4A5C26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41429" w14:textId="676A07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865E4F" w14:textId="13021D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739B6F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AFFF640" w14:textId="570073A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896B3F6" w14:textId="71F4BA4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82E5D7" w14:textId="707F1C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B86483" w14:textId="664BBB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F4D5B9" w14:textId="797A17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B7F5C4" w14:textId="7538F74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5C5F0F" w14:textId="2BEC33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B789C8" w14:textId="769B59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2D9480" w14:textId="3D56FD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0A6B9FC" w14:textId="6A9315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4FC02B0"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C2CE0F9" w14:textId="1281469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0BF6F9F" w14:textId="4CC1DD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B2A0552" w14:textId="0D5AFA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1AFD77" w14:textId="68F6EA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47AC6E7" w14:textId="55737F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2D4B61" w14:textId="7270D4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B1C2AB" w14:textId="44C210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F8612D4" w14:textId="591AC7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8D40C3" w14:textId="6C75BB3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6FA2221" w14:textId="40450B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FDA8D32"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2FFE458"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E7C59B" w14:textId="17D96A1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94A9A5" w14:textId="5AAF65F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3CECB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52172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4EF18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93E6DD" w14:textId="6E41552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0C6F9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21123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0C4FAE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4.6</w:t>
            </w:r>
          </w:p>
        </w:tc>
      </w:tr>
    </w:tbl>
    <w:p w14:paraId="0901ED9C" w14:textId="043D8D67" w:rsidR="00C5436D" w:rsidRPr="002D2E80" w:rsidRDefault="00C5436D" w:rsidP="00C5436D">
      <w:r w:rsidRPr="002D2E80">
        <w:t>The Australian Government is providing funding for local councils to improve, maintain or build new boating, marine rescue, fishing and camping facilities.</w:t>
      </w:r>
    </w:p>
    <w:p w14:paraId="07F27FDB" w14:textId="49455793" w:rsidR="00DA5607" w:rsidRDefault="00C5436D" w:rsidP="00DA5607">
      <w:pPr>
        <w:pStyle w:val="TableHeadingcontinued"/>
        <w:rPr>
          <w:rFonts w:asciiTheme="minorHAnsi" w:eastAsiaTheme="minorHAnsi" w:hAnsiTheme="minorHAnsi" w:cstheme="minorBidi"/>
          <w:sz w:val="22"/>
          <w:szCs w:val="22"/>
          <w:lang w:eastAsia="en-US"/>
        </w:rPr>
      </w:pPr>
      <w:r w:rsidRPr="002D2E80">
        <w:t>Food Waste for Healthy Soils Fund</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41E720C"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50E51AB" w14:textId="22C558F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FE0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2994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2684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A33A6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04A7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96414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522E9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D2E1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1311C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A05018F"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F0A2E9E" w14:textId="48CD011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4AB51B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w:t>
            </w:r>
          </w:p>
        </w:tc>
        <w:tc>
          <w:tcPr>
            <w:tcW w:w="491" w:type="pct"/>
            <w:tcBorders>
              <w:top w:val="single" w:sz="4" w:space="0" w:color="002A54" w:themeColor="text2"/>
              <w:left w:val="nil"/>
              <w:bottom w:val="nil"/>
              <w:right w:val="nil"/>
            </w:tcBorders>
            <w:shd w:val="clear" w:color="000000" w:fill="FFFFFF"/>
            <w:noWrap/>
            <w:vAlign w:val="bottom"/>
            <w:hideMark/>
          </w:tcPr>
          <w:p w14:paraId="7B69DB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71796E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w:t>
            </w:r>
          </w:p>
        </w:tc>
        <w:tc>
          <w:tcPr>
            <w:tcW w:w="491" w:type="pct"/>
            <w:tcBorders>
              <w:top w:val="single" w:sz="4" w:space="0" w:color="002A54" w:themeColor="text2"/>
              <w:left w:val="nil"/>
              <w:bottom w:val="nil"/>
              <w:right w:val="nil"/>
            </w:tcBorders>
            <w:shd w:val="clear" w:color="000000" w:fill="FFFFFF"/>
            <w:noWrap/>
            <w:vAlign w:val="bottom"/>
            <w:hideMark/>
          </w:tcPr>
          <w:p w14:paraId="4F059D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2.1</w:t>
            </w:r>
          </w:p>
        </w:tc>
        <w:tc>
          <w:tcPr>
            <w:tcW w:w="491" w:type="pct"/>
            <w:tcBorders>
              <w:top w:val="single" w:sz="4" w:space="0" w:color="002A54" w:themeColor="text2"/>
              <w:left w:val="nil"/>
              <w:bottom w:val="nil"/>
              <w:right w:val="nil"/>
            </w:tcBorders>
            <w:shd w:val="clear" w:color="000000" w:fill="FFFFFF"/>
            <w:noWrap/>
            <w:vAlign w:val="bottom"/>
            <w:hideMark/>
          </w:tcPr>
          <w:p w14:paraId="257043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EEC9FB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6B81DC7" w14:textId="72977D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5B1D2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527A54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11.2</w:t>
            </w:r>
          </w:p>
        </w:tc>
      </w:tr>
      <w:tr w:rsidR="00DA5607" w:rsidRPr="00DA5607" w14:paraId="7F83245A"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D199460" w14:textId="26B0CC1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95E276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7C197B7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A3870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347F49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w:t>
            </w:r>
          </w:p>
        </w:tc>
        <w:tc>
          <w:tcPr>
            <w:tcW w:w="491" w:type="pct"/>
            <w:tcBorders>
              <w:top w:val="nil"/>
              <w:left w:val="nil"/>
              <w:bottom w:val="nil"/>
              <w:right w:val="nil"/>
            </w:tcBorders>
            <w:shd w:val="clear" w:color="000000" w:fill="E6F2FF"/>
            <w:noWrap/>
            <w:vAlign w:val="bottom"/>
            <w:hideMark/>
          </w:tcPr>
          <w:p w14:paraId="1240AF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69A69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CC167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8.0</w:t>
            </w:r>
          </w:p>
        </w:tc>
        <w:tc>
          <w:tcPr>
            <w:tcW w:w="491" w:type="pct"/>
            <w:tcBorders>
              <w:top w:val="nil"/>
              <w:left w:val="nil"/>
              <w:bottom w:val="nil"/>
              <w:right w:val="nil"/>
            </w:tcBorders>
            <w:shd w:val="clear" w:color="000000" w:fill="E6F2FF"/>
            <w:noWrap/>
            <w:vAlign w:val="bottom"/>
            <w:hideMark/>
          </w:tcPr>
          <w:p w14:paraId="229A00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91ED94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17.9</w:t>
            </w:r>
          </w:p>
        </w:tc>
      </w:tr>
      <w:tr w:rsidR="00DA5607" w:rsidRPr="00DA5607" w14:paraId="67D47C8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516988A" w14:textId="66D66E9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EE6CC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673130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121EA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032F44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475C81C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EAE1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D4C7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48F9A9A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CEEFFB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11.4</w:t>
            </w:r>
          </w:p>
        </w:tc>
      </w:tr>
      <w:tr w:rsidR="00DA5607" w:rsidRPr="00DA5607" w14:paraId="3F18CF5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DB9FC3E" w14:textId="426FA61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30EAF04" w14:textId="2BF7D8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5CF3C9" w14:textId="5494B3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013CDC" w14:textId="03EF49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88B1C5" w14:textId="7AAD63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189122" w14:textId="1FFF61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849288" w14:textId="7C060E3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F62255" w14:textId="77B9DE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FCFD3" w14:textId="63DC8B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924AD4A" w14:textId="09CE57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E5EFBCA"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35D7262E" w14:textId="1857AF8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9E089EE" w14:textId="2B49D3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618336B" w14:textId="35FC06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9798668" w14:textId="366C27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262B42" w14:textId="701CCBC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5656F9" w14:textId="11E18C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5359B0" w14:textId="2CAC2C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A47681" w14:textId="4D4E4E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62E3DD" w14:textId="02EE09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4CCC8D8B" w14:textId="673CBA7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848C216"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CEE5C9B"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63998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0677C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2E316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2974D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750A3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15C83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AE663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13.0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93C7B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E615D6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40.5</w:t>
            </w:r>
          </w:p>
        </w:tc>
      </w:tr>
    </w:tbl>
    <w:p w14:paraId="072FF9C2" w14:textId="6437BC72" w:rsidR="00C5436D" w:rsidRPr="002D2E80" w:rsidRDefault="00C5436D" w:rsidP="002273BE">
      <w:pPr>
        <w:pStyle w:val="ChartandTableFootnoteAlpha"/>
        <w:numPr>
          <w:ilvl w:val="0"/>
          <w:numId w:val="24"/>
        </w:numPr>
        <w:rPr>
          <w:i/>
          <w:color w:val="auto"/>
        </w:rPr>
      </w:pPr>
      <w:r w:rsidRPr="002D2E80">
        <w:rPr>
          <w:color w:val="auto"/>
        </w:rPr>
        <w:t xml:space="preserve">State allocations </w:t>
      </w:r>
      <w:r w:rsidR="00A41682">
        <w:rPr>
          <w:color w:val="auto"/>
        </w:rPr>
        <w:t xml:space="preserve">(except NSW, QLD, WA and </w:t>
      </w:r>
      <w:r w:rsidR="00A754B1">
        <w:rPr>
          <w:color w:val="auto"/>
        </w:rPr>
        <w:t xml:space="preserve">the </w:t>
      </w:r>
      <w:r w:rsidR="00A41682">
        <w:rPr>
          <w:color w:val="auto"/>
        </w:rPr>
        <w:t xml:space="preserve">ACT) </w:t>
      </w:r>
      <w:r w:rsidRPr="002D2E80">
        <w:rPr>
          <w:color w:val="auto"/>
        </w:rPr>
        <w:t>have not yet been determined</w:t>
      </w:r>
      <w:r w:rsidRPr="002D2E80">
        <w:rPr>
          <w:i/>
          <w:color w:val="auto"/>
        </w:rPr>
        <w:t>.</w:t>
      </w:r>
    </w:p>
    <w:p w14:paraId="568D4241" w14:textId="77777777" w:rsidR="00C5436D" w:rsidRPr="002D2E80" w:rsidRDefault="00C5436D" w:rsidP="00BF0CEB">
      <w:pPr>
        <w:pStyle w:val="ChartLine"/>
      </w:pPr>
    </w:p>
    <w:p w14:paraId="0433A0B7" w14:textId="38F1E14F" w:rsidR="00C5436D" w:rsidRDefault="00C5436D" w:rsidP="00C5436D">
      <w:r w:rsidRPr="002D2E80">
        <w:t>The Australian Government is investing $</w:t>
      </w:r>
      <w:r w:rsidR="00420A3A">
        <w:t>40.5</w:t>
      </w:r>
      <w:r w:rsidRPr="002D2E80">
        <w:t xml:space="preserve"> million through the Food Waste for Healthy Soils Fund to support infrastructure that will increase Australia</w:t>
      </w:r>
      <w:r w:rsidR="005058EB">
        <w:t>’</w:t>
      </w:r>
      <w:r w:rsidRPr="002D2E80">
        <w:t>s processing capacity and diversion of organic waste from landfill for productive use on Australia</w:t>
      </w:r>
      <w:r w:rsidR="005058EB">
        <w:t>’</w:t>
      </w:r>
      <w:r w:rsidRPr="002D2E80">
        <w:t>s soils.</w:t>
      </w:r>
      <w:r w:rsidR="00420A3A" w:rsidRPr="00420A3A">
        <w:t xml:space="preserve"> In addition to the infrastructure component, the Food Waste for Healthy Soils Fund has been broadened to redirect $10</w:t>
      </w:r>
      <w:r w:rsidR="00495FD5">
        <w:t>.0</w:t>
      </w:r>
      <w:r w:rsidR="00420A3A" w:rsidRPr="00420A3A">
        <w:t xml:space="preserve"> million to </w:t>
      </w:r>
      <w:r w:rsidR="005279B9">
        <w:t xml:space="preserve">a </w:t>
      </w:r>
      <w:r w:rsidR="00420A3A" w:rsidRPr="00420A3A">
        <w:t xml:space="preserve">new </w:t>
      </w:r>
      <w:r w:rsidR="005279B9">
        <w:t xml:space="preserve">program aimed at </w:t>
      </w:r>
      <w:r w:rsidR="00420A3A" w:rsidRPr="00420A3A">
        <w:t xml:space="preserve">food waste </w:t>
      </w:r>
      <w:r w:rsidR="005279B9">
        <w:t>avoidance</w:t>
      </w:r>
      <w:r w:rsidR="00420A3A" w:rsidRPr="00420A3A">
        <w:t>. A</w:t>
      </w:r>
      <w:r w:rsidR="00461213">
        <w:t> </w:t>
      </w:r>
      <w:r w:rsidR="00420A3A" w:rsidRPr="00420A3A">
        <w:t xml:space="preserve">further $6.5 million has been redirected to </w:t>
      </w:r>
      <w:r w:rsidR="00495FD5">
        <w:t>better align with Government priorities</w:t>
      </w:r>
      <w:r w:rsidR="002040CB">
        <w:t xml:space="preserve">. </w:t>
      </w:r>
    </w:p>
    <w:p w14:paraId="32E61878" w14:textId="7D5E7DC8" w:rsidR="00CD1031" w:rsidRPr="002D2E80" w:rsidRDefault="00923CEA" w:rsidP="00C5436D">
      <w:pPr>
        <w:rPr>
          <w:rFonts w:ascii="Arial Bold" w:hAnsi="Arial Bold"/>
          <w:b/>
          <w:sz w:val="20"/>
        </w:rPr>
      </w:pPr>
      <w:r>
        <w:t>N</w:t>
      </w:r>
      <w:r w:rsidR="00CD1031" w:rsidRPr="002D2E80">
        <w:t>ew measure</w:t>
      </w:r>
      <w:r>
        <w:t>s</w:t>
      </w:r>
      <w:r w:rsidR="00CD1031" w:rsidRPr="002D2E80">
        <w:t xml:space="preserve"> associated with this item </w:t>
      </w:r>
      <w:r w:rsidR="00F97C2B">
        <w:t>are</w:t>
      </w:r>
      <w:r w:rsidR="00CD1031" w:rsidRPr="002D2E80">
        <w:t xml:space="preserve"> listed in Table 1.4 and described in more detail in Budget Paper No. 2, </w:t>
      </w:r>
      <w:r w:rsidR="00CD1031" w:rsidRPr="002D2E80">
        <w:rPr>
          <w:i/>
        </w:rPr>
        <w:t>Budget Measures 202</w:t>
      </w:r>
      <w:r w:rsidR="00CD1031">
        <w:rPr>
          <w:i/>
        </w:rPr>
        <w:t>3</w:t>
      </w:r>
      <w:r w:rsidR="00CD1031" w:rsidRPr="002D2E80">
        <w:rPr>
          <w:i/>
        </w:rPr>
        <w:t>–2</w:t>
      </w:r>
      <w:r w:rsidR="00CD1031">
        <w:rPr>
          <w:i/>
        </w:rPr>
        <w:t>4</w:t>
      </w:r>
      <w:r w:rsidR="00CD1031" w:rsidRPr="002D2E80">
        <w:t>.</w:t>
      </w:r>
    </w:p>
    <w:p w14:paraId="4BA93278" w14:textId="77777777" w:rsidR="00C5436D" w:rsidRPr="002D2E80" w:rsidRDefault="00C5436D" w:rsidP="00C5436D">
      <w:pPr>
        <w:pStyle w:val="Heading4"/>
      </w:pPr>
      <w:r w:rsidRPr="002D2E80">
        <w:t>Future Drought Fund</w:t>
      </w:r>
    </w:p>
    <w:p w14:paraId="350202F5" w14:textId="77777777" w:rsidR="00C5436D" w:rsidRPr="00461213" w:rsidRDefault="00C5436D" w:rsidP="00C5436D">
      <w:r w:rsidRPr="002D2E80">
        <w:t>The Future Drought Fund provides secure, continuous funding for drought resilience initiatives to help Australian farms and communities prepare for impacts of drought.</w:t>
      </w:r>
    </w:p>
    <w:p w14:paraId="6B197D73" w14:textId="5BAF03F5" w:rsidR="00DA5607" w:rsidRDefault="00C5436D" w:rsidP="00DA5607">
      <w:pPr>
        <w:pStyle w:val="TableHeadingcontinued"/>
        <w:rPr>
          <w:rFonts w:asciiTheme="minorHAnsi" w:eastAsiaTheme="minorHAnsi" w:hAnsiTheme="minorHAnsi" w:cstheme="minorBidi"/>
          <w:sz w:val="22"/>
          <w:szCs w:val="22"/>
          <w:lang w:eastAsia="en-US"/>
        </w:rPr>
      </w:pPr>
      <w:r w:rsidRPr="002D2E80">
        <w:t>Farm business resilience</w:t>
      </w:r>
      <w:r w:rsidRPr="002D2E80">
        <w:rPr>
          <w:vertAlign w:val="superscript"/>
        </w:rPr>
        <w:t>(a)</w:t>
      </w:r>
      <w:r w:rsidRPr="002D2E80">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5C9EE67"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9E36956" w14:textId="355A7A7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4CC22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C1886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9A5AF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9F97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88F1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AB58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676A8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6D72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ADD45C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AAAF98D"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5ECBD7D5" w14:textId="36A33AD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D23EE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679FDB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106B44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93F42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AF5EDA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7AB35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E22DAF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A36AEE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1EE10C8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45.0</w:t>
            </w:r>
          </w:p>
        </w:tc>
      </w:tr>
      <w:tr w:rsidR="00DA5607" w:rsidRPr="00DA5607" w14:paraId="2D3F2CB7"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C3473E2" w14:textId="65D5198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34E80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5B371D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023E6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45239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372C8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7141B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4F1C1C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A486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7BC48B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15.0</w:t>
            </w:r>
          </w:p>
        </w:tc>
      </w:tr>
      <w:tr w:rsidR="00DA5607" w:rsidRPr="00DA5607" w14:paraId="517620B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BA328D7" w14:textId="641235D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D62C16E" w14:textId="68FF1C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A38696" w14:textId="5862D3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6ED214" w14:textId="5EE5BA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7E1BD6" w14:textId="6B4B45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FECC87" w14:textId="7C6D5B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F928DE" w14:textId="2E3D39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A18D9C" w14:textId="0CF8AC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C28605" w14:textId="4627970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19C3A52" w14:textId="696644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2ACF70C"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BD2373E" w14:textId="305ACD1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A9E1DCB" w14:textId="52ABF5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E9A72C" w14:textId="2E68C9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BF2631" w14:textId="553C87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28EC2A" w14:textId="6E5064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F8A9E0" w14:textId="269114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99CD11" w14:textId="1FA6EB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5CE515" w14:textId="429BAA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CD43A6" w14:textId="5E36372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0A91C3C" w14:textId="187C58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BD2189D"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08E6B9E" w14:textId="318B5D3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2C3413A" w14:textId="6905D5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AA03B8" w14:textId="27CA0E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5D85C9" w14:textId="3AEC74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EE21EA1" w14:textId="4A0A5D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BDB937" w14:textId="060C66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775A16" w14:textId="6EC1ED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C7AF11" w14:textId="12DF7B9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941E67" w14:textId="55A8BB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D5F4B20" w14:textId="67D1FC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9390549"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60720F7"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888D1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9920F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918DD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FC996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96B65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DE66A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15B55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DBABA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75594C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60.0</w:t>
            </w:r>
          </w:p>
        </w:tc>
      </w:tr>
    </w:tbl>
    <w:p w14:paraId="25BE13E3" w14:textId="56D59B2D" w:rsidR="00C5436D" w:rsidRPr="002D2E80" w:rsidRDefault="00C5436D" w:rsidP="002273BE">
      <w:pPr>
        <w:pStyle w:val="ChartandTableFootnoteAlpha"/>
        <w:numPr>
          <w:ilvl w:val="0"/>
          <w:numId w:val="11"/>
        </w:numPr>
        <w:rPr>
          <w:rFonts w:eastAsiaTheme="minorHAnsi"/>
          <w:color w:val="auto"/>
          <w:lang w:eastAsia="en-US"/>
        </w:rPr>
      </w:pPr>
      <w:r w:rsidRPr="002D2E80">
        <w:rPr>
          <w:rFonts w:eastAsiaTheme="minorHAnsi"/>
          <w:color w:val="auto"/>
          <w:lang w:eastAsia="en-US"/>
        </w:rPr>
        <w:t xml:space="preserve">State allocations have not yet </w:t>
      </w:r>
      <w:r w:rsidRPr="002D2E80">
        <w:rPr>
          <w:rFonts w:eastAsiaTheme="minorHAnsi"/>
          <w:color w:val="auto"/>
        </w:rPr>
        <w:t>been</w:t>
      </w:r>
      <w:r w:rsidRPr="002D2E80">
        <w:rPr>
          <w:rFonts w:eastAsiaTheme="minorHAnsi"/>
          <w:color w:val="auto"/>
          <w:lang w:eastAsia="en-US"/>
        </w:rPr>
        <w:t xml:space="preserve"> finalised.</w:t>
      </w:r>
    </w:p>
    <w:p w14:paraId="080DC35C" w14:textId="77777777" w:rsidR="00C5436D" w:rsidRPr="002D2E80" w:rsidRDefault="00C5436D" w:rsidP="00BF0CEB">
      <w:pPr>
        <w:pStyle w:val="ChartLine"/>
        <w:rPr>
          <w:rFonts w:eastAsiaTheme="minorHAnsi"/>
          <w:lang w:eastAsia="en-US"/>
        </w:rPr>
      </w:pPr>
    </w:p>
    <w:p w14:paraId="5B5A4BF5" w14:textId="47097392" w:rsidR="00C5436D" w:rsidRPr="00150ABE" w:rsidRDefault="00C5436D" w:rsidP="00150ABE">
      <w:pPr>
        <w:rPr>
          <w:rFonts w:eastAsia="Calibri"/>
        </w:rPr>
      </w:pPr>
      <w:r w:rsidRPr="002D2E80">
        <w:rPr>
          <w:rFonts w:eastAsia="Calibri"/>
        </w:rPr>
        <w:t>The Australian Government is working with state governments to provide farm businesses with learning opportunities to develop strategic management skills and support the development of Farm Business Plans. Participants are supported to develop a plan, tailored to their business and situation, and have the opportunity for professional feedback on the plan. Funding is provided from the Future Drought Fund.</w:t>
      </w:r>
    </w:p>
    <w:p w14:paraId="27DC4F3A" w14:textId="0C634187" w:rsidR="00DA5607" w:rsidRDefault="00C5436D" w:rsidP="00DA5607">
      <w:pPr>
        <w:pStyle w:val="TableHeadingcontinued"/>
        <w:rPr>
          <w:rFonts w:asciiTheme="minorHAnsi" w:eastAsiaTheme="minorHAnsi" w:hAnsiTheme="minorHAnsi" w:cstheme="minorBidi"/>
          <w:sz w:val="22"/>
          <w:szCs w:val="22"/>
          <w:lang w:eastAsia="en-US"/>
        </w:rPr>
      </w:pPr>
      <w:r w:rsidRPr="002D2E80">
        <w:t>Regional drought resilience planning</w:t>
      </w:r>
      <w:r w:rsidRPr="002D2E80">
        <w:rPr>
          <w:vertAlign w:val="superscript"/>
        </w:rPr>
        <w:t>(a)</w:t>
      </w:r>
      <w:r w:rsidRPr="002D2E80">
        <w:rPr>
          <w:rFonts w:eastAsiaTheme="minorEastAsia"/>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27431DE"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CF85805" w14:textId="25C5947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5584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BC42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627D9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79AF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4036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6CC2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7954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AEE7E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503EBA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CD1170F"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1EAA0770" w14:textId="6AC153D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BEC1BD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BF504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1B058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54C672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F1D13C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98BF13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8B188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DCE4ED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5EB3A51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23.9</w:t>
            </w:r>
          </w:p>
        </w:tc>
      </w:tr>
      <w:tr w:rsidR="00DA5607" w:rsidRPr="00DA5607" w14:paraId="333D0D2F"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C6E5AA9" w14:textId="4E094B3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098F8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8D065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83A2BB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AAB4CE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8B2938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5D1CEA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CF189D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942380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C6D2B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5.5</w:t>
            </w:r>
          </w:p>
        </w:tc>
      </w:tr>
      <w:tr w:rsidR="00DA5607" w:rsidRPr="00DA5607" w14:paraId="2BCF71C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82F8530" w14:textId="14ABFCA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215565B" w14:textId="450B3E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9ECBAE" w14:textId="7F2F12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F8BE42" w14:textId="5E4B18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A7C0F8" w14:textId="58E99F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A2BF84" w14:textId="5F7DC7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99E120" w14:textId="42BD7B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5E6EFB" w14:textId="06A0BA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44B4E" w14:textId="6CFD77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C59CB0C" w14:textId="7489C6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BB4FB7C"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04D1179" w14:textId="4345E6E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7A4268D" w14:textId="6A716B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67AFAA" w14:textId="07A87A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CAC854" w14:textId="79D01D0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740180" w14:textId="11A264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6A742C" w14:textId="7F4D68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F7B2BE" w14:textId="528753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911F7B" w14:textId="46CB97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718049" w14:textId="2550D8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85338C0" w14:textId="1166FE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429BD0B"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920A6CD" w14:textId="5B81DBE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4ABEFC0" w14:textId="01573E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3195418" w14:textId="2535F0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BBF12B" w14:textId="17B5EA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1FA6EE" w14:textId="26100A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53EE07" w14:textId="458F74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DF35DE" w14:textId="51CBDB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B226FC0" w14:textId="2079C63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325D405" w14:textId="2C7012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D43914B" w14:textId="5B902F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F61E813"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0461DD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F2DE6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4BCCF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0329F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6E142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087FE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1E8E8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4E252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F3789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C673B7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29.4</w:t>
            </w:r>
          </w:p>
        </w:tc>
      </w:tr>
    </w:tbl>
    <w:p w14:paraId="0AC5A5A9" w14:textId="1B1B9657" w:rsidR="00C5436D" w:rsidRPr="002D2E80" w:rsidRDefault="00C5436D" w:rsidP="002273BE">
      <w:pPr>
        <w:pStyle w:val="ChartandTableFootnoteAlpha"/>
        <w:numPr>
          <w:ilvl w:val="0"/>
          <w:numId w:val="10"/>
        </w:numPr>
        <w:rPr>
          <w:rFonts w:eastAsiaTheme="minorEastAsia"/>
          <w:color w:val="auto"/>
          <w:lang w:eastAsia="en-US"/>
        </w:rPr>
      </w:pPr>
      <w:r w:rsidRPr="002D2E80">
        <w:rPr>
          <w:rFonts w:eastAsiaTheme="minorEastAsia"/>
          <w:color w:val="auto"/>
          <w:lang w:eastAsia="en-US"/>
        </w:rPr>
        <w:t>State allocations have not yet been finalised.</w:t>
      </w:r>
    </w:p>
    <w:p w14:paraId="5B71032F" w14:textId="77777777" w:rsidR="00C5436D" w:rsidRPr="002D2E80" w:rsidRDefault="00C5436D" w:rsidP="00BF0CEB">
      <w:pPr>
        <w:pStyle w:val="ChartLine"/>
        <w:rPr>
          <w:rFonts w:eastAsiaTheme="minorEastAsia"/>
          <w:lang w:eastAsia="en-US"/>
        </w:rPr>
      </w:pPr>
    </w:p>
    <w:p w14:paraId="19940428" w14:textId="77777777" w:rsidR="00C5436D" w:rsidRPr="002D2E80" w:rsidRDefault="00C5436D" w:rsidP="00C5436D">
      <w:pPr>
        <w:rPr>
          <w:rFonts w:ascii="Arial Bold" w:hAnsi="Arial Bold"/>
          <w:b/>
        </w:rPr>
      </w:pPr>
      <w:r w:rsidRPr="002D2E80">
        <w:t>The Australian Government is working with state governments to support group partnerships of regional organisations, local government, communities and industry to develop regional drought resilience plans. Plans include actions identified by the region to prepare for and manage future drought risks. Small grants will be available for regions to take forward priority actions identified in their plans. Funding is provided from the Future Drought Fund.</w:t>
      </w:r>
    </w:p>
    <w:p w14:paraId="67125583" w14:textId="77777777" w:rsidR="0037625C" w:rsidRDefault="0037625C">
      <w:pPr>
        <w:spacing w:before="0" w:after="160" w:line="259" w:lineRule="auto"/>
        <w:rPr>
          <w:rFonts w:ascii="Arial Bold" w:hAnsi="Arial Bold"/>
          <w:b/>
          <w:sz w:val="20"/>
        </w:rPr>
      </w:pPr>
      <w:r>
        <w:br w:type="page"/>
      </w:r>
    </w:p>
    <w:p w14:paraId="3E950B3B" w14:textId="68658E93" w:rsidR="00DA5607" w:rsidRDefault="00C5436D" w:rsidP="00DA5607">
      <w:pPr>
        <w:pStyle w:val="TableHeadingcontinued"/>
        <w:rPr>
          <w:rFonts w:eastAsiaTheme="minorHAnsi" w:cstheme="minorBidi"/>
          <w:sz w:val="22"/>
          <w:szCs w:val="22"/>
          <w:lang w:eastAsia="en-US"/>
        </w:rPr>
      </w:pPr>
      <w:r w:rsidRPr="002D2E80">
        <w:t>Great Artesian Basin Sustainability Initiative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83124E3"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1B44F5C" w14:textId="607689E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556B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05B59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1543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CC05F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0E3E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8690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4FD35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6B0A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B77A6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5A128C0"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7060F12D" w14:textId="77BEF0F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2114D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4.8</w:t>
            </w:r>
          </w:p>
        </w:tc>
        <w:tc>
          <w:tcPr>
            <w:tcW w:w="491" w:type="pct"/>
            <w:tcBorders>
              <w:top w:val="single" w:sz="4" w:space="0" w:color="002A54" w:themeColor="text2"/>
              <w:left w:val="nil"/>
              <w:bottom w:val="nil"/>
              <w:right w:val="nil"/>
            </w:tcBorders>
            <w:shd w:val="clear" w:color="000000" w:fill="FFFFFF"/>
            <w:noWrap/>
            <w:vAlign w:val="bottom"/>
            <w:hideMark/>
          </w:tcPr>
          <w:p w14:paraId="7CE82DD4" w14:textId="699C6BA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23313F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3.5</w:t>
            </w:r>
          </w:p>
        </w:tc>
        <w:tc>
          <w:tcPr>
            <w:tcW w:w="491" w:type="pct"/>
            <w:tcBorders>
              <w:top w:val="single" w:sz="4" w:space="0" w:color="002A54" w:themeColor="text2"/>
              <w:left w:val="nil"/>
              <w:bottom w:val="nil"/>
              <w:right w:val="nil"/>
            </w:tcBorders>
            <w:shd w:val="clear" w:color="000000" w:fill="FFFFFF"/>
            <w:noWrap/>
            <w:vAlign w:val="bottom"/>
            <w:hideMark/>
          </w:tcPr>
          <w:p w14:paraId="2C914DE2" w14:textId="710F15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D65B3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w:t>
            </w:r>
          </w:p>
        </w:tc>
        <w:tc>
          <w:tcPr>
            <w:tcW w:w="491" w:type="pct"/>
            <w:tcBorders>
              <w:top w:val="single" w:sz="4" w:space="0" w:color="002A54" w:themeColor="text2"/>
              <w:left w:val="nil"/>
              <w:bottom w:val="nil"/>
              <w:right w:val="nil"/>
            </w:tcBorders>
            <w:shd w:val="clear" w:color="000000" w:fill="FFFFFF"/>
            <w:noWrap/>
            <w:vAlign w:val="bottom"/>
            <w:hideMark/>
          </w:tcPr>
          <w:p w14:paraId="21A95A92" w14:textId="2DB6C9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9044B28" w14:textId="567E15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4C43F9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544" w:type="pct"/>
            <w:tcBorders>
              <w:top w:val="single" w:sz="4" w:space="0" w:color="002A54" w:themeColor="text2"/>
              <w:left w:val="nil"/>
              <w:bottom w:val="nil"/>
              <w:right w:val="nil"/>
            </w:tcBorders>
            <w:shd w:val="clear" w:color="000000" w:fill="FFFFFF"/>
            <w:noWrap/>
            <w:vAlign w:val="bottom"/>
            <w:hideMark/>
          </w:tcPr>
          <w:p w14:paraId="67C903B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11.3</w:t>
            </w:r>
          </w:p>
        </w:tc>
      </w:tr>
      <w:tr w:rsidR="00DA5607" w:rsidRPr="00DA5607" w14:paraId="41986E96"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2A52558" w14:textId="58D57C3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496616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1823B4B7" w14:textId="6089FA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D893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0B9E24E9" w14:textId="155C59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FAA89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3.2</w:t>
            </w:r>
          </w:p>
        </w:tc>
        <w:tc>
          <w:tcPr>
            <w:tcW w:w="491" w:type="pct"/>
            <w:tcBorders>
              <w:top w:val="nil"/>
              <w:left w:val="nil"/>
              <w:bottom w:val="nil"/>
              <w:right w:val="nil"/>
            </w:tcBorders>
            <w:shd w:val="clear" w:color="000000" w:fill="E6F2FF"/>
            <w:noWrap/>
            <w:vAlign w:val="bottom"/>
            <w:hideMark/>
          </w:tcPr>
          <w:p w14:paraId="4723115C" w14:textId="163900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5DC21A" w14:textId="58F96F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EC247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544" w:type="pct"/>
            <w:tcBorders>
              <w:top w:val="nil"/>
              <w:left w:val="nil"/>
              <w:bottom w:val="nil"/>
              <w:right w:val="nil"/>
            </w:tcBorders>
            <w:shd w:val="clear" w:color="000000" w:fill="E6F2FF"/>
            <w:noWrap/>
            <w:vAlign w:val="bottom"/>
            <w:hideMark/>
          </w:tcPr>
          <w:p w14:paraId="483F5B2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5.9</w:t>
            </w:r>
          </w:p>
        </w:tc>
      </w:tr>
      <w:tr w:rsidR="00DA5607" w:rsidRPr="00DA5607" w14:paraId="7FA458B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FD749A9" w14:textId="510FD70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13191B7" w14:textId="60A2203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AFF198" w14:textId="303A49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D4456F" w14:textId="7F423E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789ED8" w14:textId="796BE7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72B77C" w14:textId="4B880F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F5E2EC" w14:textId="223CAA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0F272A" w14:textId="6130BA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5E4F45" w14:textId="17983BC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914022E" w14:textId="3C0AB1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F1E99A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EEBE1DB" w14:textId="19987C8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A448120" w14:textId="1BE42B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1A780C" w14:textId="2C9A5F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7C52E0" w14:textId="470358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845881" w14:textId="417961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4433E3" w14:textId="04A750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87824E" w14:textId="13BFBE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9EA11B" w14:textId="0A5B03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97808B" w14:textId="26C9ACA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22B3861" w14:textId="4B0541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B4857A3"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03F9B99F" w14:textId="12EE729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E52B858" w14:textId="40EFF5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676C88E" w14:textId="057E7B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F8DF73" w14:textId="21D03C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A1463F" w14:textId="7C51BE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110C850" w14:textId="5BD9A2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BE16E57" w14:textId="71B24B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52F22C" w14:textId="2EC67B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21517D" w14:textId="545CF2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03FD12C" w14:textId="37DF5F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069BFBB"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156B9BE"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208A5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67D6B0" w14:textId="04720DD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A408C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F1E1C3" w14:textId="062BBFF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6EA80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317C4B" w14:textId="75506EB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7A4255" w14:textId="6415A58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4F7EB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0.2</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FBDD38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17.2</w:t>
            </w:r>
          </w:p>
        </w:tc>
      </w:tr>
    </w:tbl>
    <w:p w14:paraId="3D0A0862" w14:textId="61006D14" w:rsidR="00C5436D" w:rsidRPr="002D2E80" w:rsidRDefault="00C5436D" w:rsidP="00C5436D">
      <w:pPr>
        <w:rPr>
          <w:rFonts w:ascii="Arial" w:hAnsi="Arial"/>
          <w:b/>
          <w:sz w:val="20"/>
        </w:rPr>
      </w:pPr>
      <w:r w:rsidRPr="002D2E80">
        <w:t xml:space="preserve">The Australian Government </w:t>
      </w:r>
      <w:r w:rsidR="00572185">
        <w:t xml:space="preserve">is </w:t>
      </w:r>
      <w:r w:rsidRPr="002D2E80">
        <w:t>provid</w:t>
      </w:r>
      <w:r w:rsidR="00572185">
        <w:t>ing</w:t>
      </w:r>
      <w:r w:rsidRPr="002D2E80">
        <w:t xml:space="preserve"> funding under the Improving Great Artesian Basin Drought Resilience Program (Extension to the Great Artesian Basin Sustainability Initiative) to continue the capping of uncontrolled bores and piping open bore drains to reduce water loss and recover groundwater</w:t>
      </w:r>
      <w:r w:rsidRPr="002D2E80">
        <w:rPr>
          <w:rFonts w:eastAsia="Calibri"/>
          <w:lang w:eastAsia="en-US"/>
        </w:rPr>
        <w:t xml:space="preserve"> pressure. In addition to infrastructure works, this program also funds education and communication programs and studies to assist with new water management arrangements.</w:t>
      </w:r>
    </w:p>
    <w:p w14:paraId="2A06B489" w14:textId="6FC7D9EE" w:rsidR="00DA5607" w:rsidRDefault="00C5436D" w:rsidP="00DA5607">
      <w:pPr>
        <w:pStyle w:val="TableHeadingcontinued"/>
        <w:rPr>
          <w:rFonts w:asciiTheme="minorHAnsi" w:eastAsiaTheme="minorHAnsi" w:hAnsiTheme="minorHAnsi" w:cstheme="minorBidi"/>
          <w:sz w:val="22"/>
          <w:szCs w:val="22"/>
          <w:lang w:eastAsia="en-US"/>
        </w:rPr>
      </w:pPr>
      <w:r w:rsidRPr="002D2E80">
        <w:t>Horse traceability</w:t>
      </w:r>
      <w:r w:rsidRPr="002D2E80">
        <w:rPr>
          <w:vertAlign w:val="superscript"/>
        </w:rPr>
        <w:t>(a)</w:t>
      </w:r>
      <w:r w:rsidRPr="002D2E80">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F2FB09C"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1F0FE1C" w14:textId="42469D2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514B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D5798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A2D3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912CD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71A4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C1648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3B2D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55C4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D541E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CDE6ED4"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13974BB5" w14:textId="2574645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E401C1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C83A2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10EC05C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9A6099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1CADA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E2B13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58B24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607F9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6AFA3C0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r>
      <w:tr w:rsidR="00DA5607" w:rsidRPr="00DA5607" w14:paraId="7BE4F453"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C4E862C" w14:textId="15EA893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B7E00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BE909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614D42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1B0E2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FB5E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655635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4D1937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1239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13F7E8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r>
      <w:tr w:rsidR="00DA5607" w:rsidRPr="00DA5607" w14:paraId="5FF7A4B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97E0FB7" w14:textId="7897C72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42D8C5E" w14:textId="7C0F9E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E9E0F" w14:textId="7C0870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B269DC" w14:textId="16C378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93F08B" w14:textId="16A902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7FD33E" w14:textId="75F4D29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D7EE0E" w14:textId="46F660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D464BA" w14:textId="5136C8F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292502" w14:textId="39978E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7DBE3A" w14:textId="18B285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1755BC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A75EA2D" w14:textId="167071E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8A58BF3" w14:textId="7577B2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F6CDAE" w14:textId="486AD9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3D7556" w14:textId="79E3E7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CB3803" w14:textId="12DCA0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30A7C7" w14:textId="73D48D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A14B38" w14:textId="7BD83F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CF7996" w14:textId="0150FB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784BF4" w14:textId="6B765A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E06AF06" w14:textId="7C82E2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E264C32"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E4F095C" w14:textId="7B295F2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926D202" w14:textId="4144F88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536A6C" w14:textId="69FA71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82686F5" w14:textId="4E9363E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1410B0" w14:textId="60449A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D105CF" w14:textId="22AC50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D88FD1" w14:textId="003649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11238EB" w14:textId="446563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31E49BF" w14:textId="2E8622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BFFC49B" w14:textId="3ED37B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651E275"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E45FB7E"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CE0F1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263BE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D3DBA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9DDF3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8858F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CA6A8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65929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B6552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CED4A8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w:t>
            </w:r>
          </w:p>
        </w:tc>
      </w:tr>
    </w:tbl>
    <w:p w14:paraId="76445B5E" w14:textId="4B5DFD36" w:rsidR="00C5436D" w:rsidRPr="002D2E80" w:rsidRDefault="00C5436D" w:rsidP="002273BE">
      <w:pPr>
        <w:pStyle w:val="ChartandTableFootnoteAlpha"/>
        <w:numPr>
          <w:ilvl w:val="0"/>
          <w:numId w:val="15"/>
        </w:numPr>
        <w:rPr>
          <w:rFonts w:eastAsiaTheme="minorHAnsi"/>
          <w:color w:val="auto"/>
          <w:lang w:eastAsia="en-US"/>
        </w:rPr>
      </w:pPr>
      <w:r w:rsidRPr="002D2E80">
        <w:rPr>
          <w:rFonts w:eastAsiaTheme="minorHAnsi"/>
          <w:color w:val="auto"/>
          <w:lang w:eastAsia="en-US"/>
        </w:rPr>
        <w:t xml:space="preserve">State allocations have not </w:t>
      </w:r>
      <w:r w:rsidRPr="002D2E80">
        <w:rPr>
          <w:rFonts w:eastAsiaTheme="minorHAnsi"/>
          <w:color w:val="auto"/>
        </w:rPr>
        <w:t>yet</w:t>
      </w:r>
      <w:r w:rsidRPr="002D2E80">
        <w:rPr>
          <w:rFonts w:eastAsiaTheme="minorHAnsi"/>
          <w:color w:val="auto"/>
          <w:lang w:eastAsia="en-US"/>
        </w:rPr>
        <w:t xml:space="preserve"> been determined.</w:t>
      </w:r>
    </w:p>
    <w:p w14:paraId="377225F3" w14:textId="77777777" w:rsidR="00C5436D" w:rsidRPr="002D2E80" w:rsidRDefault="00C5436D" w:rsidP="00BF0CEB">
      <w:pPr>
        <w:pStyle w:val="ChartLine"/>
        <w:rPr>
          <w:rFonts w:eastAsiaTheme="minorHAnsi"/>
          <w:lang w:eastAsia="en-US"/>
        </w:rPr>
      </w:pPr>
    </w:p>
    <w:p w14:paraId="36638189" w14:textId="5F087D01" w:rsidR="00C5436D" w:rsidRPr="00150ABE" w:rsidRDefault="00C5436D" w:rsidP="00150ABE">
      <w:pPr>
        <w:rPr>
          <w:rFonts w:eastAsia="Calibri"/>
          <w:lang w:eastAsia="en-US"/>
        </w:rPr>
      </w:pPr>
      <w:r w:rsidRPr="002D2E80">
        <w:rPr>
          <w:rFonts w:eastAsia="Calibri"/>
          <w:lang w:eastAsia="en-US"/>
        </w:rPr>
        <w:t xml:space="preserve">The Australian Government </w:t>
      </w:r>
      <w:r w:rsidR="00772087">
        <w:rPr>
          <w:rFonts w:eastAsia="Calibri"/>
          <w:lang w:eastAsia="en-US"/>
        </w:rPr>
        <w:t>is</w:t>
      </w:r>
      <w:r w:rsidR="00772087" w:rsidRPr="002D2E80">
        <w:rPr>
          <w:rFonts w:eastAsia="Calibri"/>
          <w:lang w:eastAsia="en-US"/>
        </w:rPr>
        <w:t xml:space="preserve"> </w:t>
      </w:r>
      <w:r w:rsidRPr="002D2E80">
        <w:rPr>
          <w:rFonts w:eastAsia="Calibri"/>
          <w:lang w:eastAsia="en-US"/>
        </w:rPr>
        <w:t>provid</w:t>
      </w:r>
      <w:r w:rsidR="00772087">
        <w:rPr>
          <w:rFonts w:eastAsia="Calibri"/>
          <w:lang w:eastAsia="en-US"/>
        </w:rPr>
        <w:t>ing</w:t>
      </w:r>
      <w:r w:rsidRPr="002D2E80">
        <w:rPr>
          <w:rFonts w:eastAsia="Calibri"/>
          <w:lang w:eastAsia="en-US"/>
        </w:rPr>
        <w:t xml:space="preserve"> $1.2 million to assist states in efforts to bring forward national traceability arrangements for all horses.</w:t>
      </w:r>
    </w:p>
    <w:p w14:paraId="0ED68766" w14:textId="2F64DC23" w:rsidR="00DA5607" w:rsidRDefault="00C5436D" w:rsidP="00DA5607">
      <w:pPr>
        <w:pStyle w:val="TableHeadingcontinued"/>
        <w:rPr>
          <w:rFonts w:eastAsiaTheme="minorHAnsi" w:cstheme="minorBidi"/>
          <w:sz w:val="22"/>
          <w:szCs w:val="22"/>
          <w:lang w:eastAsia="en-US"/>
        </w:rPr>
      </w:pPr>
      <w:r w:rsidRPr="002D2E80">
        <w:t>Hydro Tasmania</w:t>
      </w:r>
      <w:r w:rsidR="005058EB">
        <w:t>’</w:t>
      </w:r>
      <w:r w:rsidRPr="002D2E80">
        <w:t>s Tarraleah Hydro Power Station Redevelopment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3BA059B" w14:textId="77777777" w:rsidTr="00634629">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07E04FA" w14:textId="0C61611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9191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98509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59BE3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E28D9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5E6C1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6481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B77E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6AB61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2D9AC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3EEDA3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2275E3E0" w14:textId="26E47B9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FB3D6AD" w14:textId="167729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3F7D91" w14:textId="3ACB982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BC111E6" w14:textId="740042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8D85F74" w14:textId="01FB8D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FD28FC6" w14:textId="0AC2BD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BE286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13.0</w:t>
            </w:r>
          </w:p>
        </w:tc>
        <w:tc>
          <w:tcPr>
            <w:tcW w:w="491" w:type="pct"/>
            <w:tcBorders>
              <w:top w:val="single" w:sz="4" w:space="0" w:color="002A54" w:themeColor="text2"/>
              <w:left w:val="nil"/>
              <w:bottom w:val="nil"/>
              <w:right w:val="nil"/>
            </w:tcBorders>
            <w:shd w:val="clear" w:color="000000" w:fill="FFFFFF"/>
            <w:noWrap/>
            <w:vAlign w:val="bottom"/>
            <w:hideMark/>
          </w:tcPr>
          <w:p w14:paraId="3C4837D5" w14:textId="7C9F721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992AED6" w14:textId="618403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B4A14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13.0</w:t>
            </w:r>
          </w:p>
        </w:tc>
      </w:tr>
      <w:tr w:rsidR="00DA5607" w:rsidRPr="00DA5607" w14:paraId="73325871"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D360DA7" w14:textId="253B50E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DB696D0" w14:textId="5E2CCD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C4668E" w14:textId="6AD13E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9F29E1" w14:textId="020243B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1683D6" w14:textId="3E67F7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CCA68B" w14:textId="5630A6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1E21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19.2</w:t>
            </w:r>
          </w:p>
        </w:tc>
        <w:tc>
          <w:tcPr>
            <w:tcW w:w="491" w:type="pct"/>
            <w:tcBorders>
              <w:top w:val="nil"/>
              <w:left w:val="nil"/>
              <w:bottom w:val="nil"/>
              <w:right w:val="nil"/>
            </w:tcBorders>
            <w:shd w:val="clear" w:color="000000" w:fill="E6F2FF"/>
            <w:noWrap/>
            <w:vAlign w:val="bottom"/>
            <w:hideMark/>
          </w:tcPr>
          <w:p w14:paraId="6900A087" w14:textId="767836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1B5194" w14:textId="7C94C4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B15823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19.2</w:t>
            </w:r>
          </w:p>
        </w:tc>
      </w:tr>
      <w:tr w:rsidR="00DA5607" w:rsidRPr="00DA5607" w14:paraId="7B6067F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D77D1AC" w14:textId="5667621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B39F9C" w14:textId="3779FB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FEDB59" w14:textId="3355AD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31973D" w14:textId="34F5AD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83B196" w14:textId="0BCBAE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40AAB3" w14:textId="513C6C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E15B6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23.0</w:t>
            </w:r>
          </w:p>
        </w:tc>
        <w:tc>
          <w:tcPr>
            <w:tcW w:w="491" w:type="pct"/>
            <w:tcBorders>
              <w:top w:val="nil"/>
              <w:left w:val="nil"/>
              <w:bottom w:val="nil"/>
              <w:right w:val="nil"/>
            </w:tcBorders>
            <w:shd w:val="clear" w:color="000000" w:fill="FFFFFF"/>
            <w:noWrap/>
            <w:vAlign w:val="bottom"/>
            <w:hideMark/>
          </w:tcPr>
          <w:p w14:paraId="307BADF2" w14:textId="314BB8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CCF39C" w14:textId="21E869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AA61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23.0</w:t>
            </w:r>
          </w:p>
        </w:tc>
      </w:tr>
      <w:tr w:rsidR="00DA5607" w:rsidRPr="00DA5607" w14:paraId="56D1CFB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C82ACDB" w14:textId="4963E9C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C2E13EA" w14:textId="14BD4AD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BEE75B" w14:textId="60F6FD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BE3E89" w14:textId="717758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71FB9D" w14:textId="0E624BA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CE9AD0" w14:textId="6CD8FF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16032A" w14:textId="0A7D845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8447CA" w14:textId="03F748B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C2C895" w14:textId="7C2B95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C95B872" w14:textId="5F2FA8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B313485" w14:textId="77777777" w:rsidTr="00634629">
        <w:trPr>
          <w:trHeight w:hRule="exact" w:val="225"/>
        </w:trPr>
        <w:tc>
          <w:tcPr>
            <w:tcW w:w="530" w:type="pct"/>
            <w:tcBorders>
              <w:top w:val="nil"/>
              <w:left w:val="nil"/>
              <w:bottom w:val="nil"/>
              <w:right w:val="nil"/>
            </w:tcBorders>
            <w:shd w:val="clear" w:color="000000" w:fill="FFFFFF"/>
            <w:noWrap/>
            <w:vAlign w:val="bottom"/>
            <w:hideMark/>
          </w:tcPr>
          <w:p w14:paraId="4A1AABAC" w14:textId="1825321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C38B98D" w14:textId="401C96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7334EC9" w14:textId="53373F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623288" w14:textId="68BC8C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039907B" w14:textId="1DBEF3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B6888F0" w14:textId="532B31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5A3940" w14:textId="0BF056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5332D3" w14:textId="5AE5B8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6D1BC0B" w14:textId="58F2F6B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727C159" w14:textId="2DCE51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00D296C" w14:textId="77777777" w:rsidTr="00634629">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9B8AD34"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D98A64" w14:textId="39B18A4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9F0ABF" w14:textId="39651B8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6C3B4C" w14:textId="63A8C10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2B9A76" w14:textId="517FB85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D1A87C" w14:textId="64B42A3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39949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55.2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050100" w14:textId="11403DF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0428AD" w14:textId="30FBED4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D99603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55.2</w:t>
            </w:r>
          </w:p>
        </w:tc>
      </w:tr>
    </w:tbl>
    <w:p w14:paraId="0B7FBA2A" w14:textId="7AA53811" w:rsidR="00C5436D" w:rsidRPr="002D2E80" w:rsidRDefault="00C5436D" w:rsidP="00C5436D">
      <w:pPr>
        <w:rPr>
          <w:rFonts w:ascii="Arial" w:hAnsi="Arial"/>
          <w:b/>
          <w:sz w:val="20"/>
        </w:rPr>
      </w:pPr>
      <w:r w:rsidRPr="002D2E80">
        <w:t>The Australian Government is providing funding to support upgrade works on the Tarraleah hydro power scheme redevelopment in Tasmania</w:t>
      </w:r>
      <w:r w:rsidR="005058EB">
        <w:t>’</w:t>
      </w:r>
      <w:r w:rsidRPr="002D2E80">
        <w:t>s Central Highlands</w:t>
      </w:r>
      <w:r w:rsidR="001C6966">
        <w:t xml:space="preserve"> – </w:t>
      </w:r>
      <w:r w:rsidRPr="002D2E80">
        <w:t>a cornerstone project of the Battery of the Nation initiative.</w:t>
      </w:r>
    </w:p>
    <w:p w14:paraId="7233F0B0" w14:textId="77777777" w:rsidR="001303BE" w:rsidRDefault="001303BE">
      <w:pPr>
        <w:spacing w:before="0" w:after="160" w:line="259" w:lineRule="auto"/>
        <w:rPr>
          <w:rFonts w:ascii="Arial Bold" w:hAnsi="Arial Bold"/>
          <w:b/>
          <w:sz w:val="20"/>
        </w:rPr>
      </w:pPr>
      <w:r>
        <w:br w:type="page"/>
      </w:r>
    </w:p>
    <w:p w14:paraId="5E425EC6" w14:textId="55DC2C88" w:rsidR="00DA5607" w:rsidRDefault="00C5436D" w:rsidP="00DA5607">
      <w:pPr>
        <w:pStyle w:val="TableHeadingcontinued"/>
        <w:rPr>
          <w:rFonts w:eastAsiaTheme="minorHAnsi" w:cstheme="minorBidi"/>
          <w:sz w:val="22"/>
          <w:szCs w:val="22"/>
          <w:lang w:eastAsia="en-US"/>
        </w:rPr>
      </w:pPr>
      <w:r w:rsidRPr="002D2E80">
        <w:t>Hydrogen energy supply chain project</w:t>
      </w:r>
      <w:bookmarkStart w:id="2" w:name="_Hlk7105433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FE8B631"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381B921" w14:textId="1AC04C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A8131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F1F7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A584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D9BB1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EBDE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B105D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38C59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021C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1FB47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D8A2E9F"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4DA25722" w14:textId="177CB60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7F58B64" w14:textId="521B35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F1659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w:t>
            </w:r>
          </w:p>
        </w:tc>
        <w:tc>
          <w:tcPr>
            <w:tcW w:w="491" w:type="pct"/>
            <w:tcBorders>
              <w:top w:val="single" w:sz="4" w:space="0" w:color="002A54" w:themeColor="text2"/>
              <w:left w:val="nil"/>
              <w:bottom w:val="nil"/>
              <w:right w:val="nil"/>
            </w:tcBorders>
            <w:shd w:val="clear" w:color="000000" w:fill="FFFFFF"/>
            <w:noWrap/>
            <w:vAlign w:val="bottom"/>
            <w:hideMark/>
          </w:tcPr>
          <w:p w14:paraId="34D2A7F9" w14:textId="24EA054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082C0B2" w14:textId="689C91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32719DA" w14:textId="464B1D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17619E" w14:textId="23BDA2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2089E54" w14:textId="3D5FE3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FAEC247" w14:textId="31D6A87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3E5FD5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w:t>
            </w:r>
          </w:p>
        </w:tc>
      </w:tr>
      <w:tr w:rsidR="00DA5607" w:rsidRPr="00DA5607" w14:paraId="66559765"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92B8D09" w14:textId="7808B07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6CE7519" w14:textId="003596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6F305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w:t>
            </w:r>
          </w:p>
        </w:tc>
        <w:tc>
          <w:tcPr>
            <w:tcW w:w="491" w:type="pct"/>
            <w:tcBorders>
              <w:top w:val="nil"/>
              <w:left w:val="nil"/>
              <w:bottom w:val="nil"/>
              <w:right w:val="nil"/>
            </w:tcBorders>
            <w:shd w:val="clear" w:color="000000" w:fill="E6F2FF"/>
            <w:noWrap/>
            <w:vAlign w:val="bottom"/>
            <w:hideMark/>
          </w:tcPr>
          <w:p w14:paraId="499DBDBD" w14:textId="4BD7EC4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84D07B" w14:textId="6A8DC3F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3EC9D6" w14:textId="0BAD13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D1F7B3" w14:textId="59B978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186985" w14:textId="4AD1C43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94BE79" w14:textId="55540A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65C19C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w:t>
            </w:r>
          </w:p>
        </w:tc>
      </w:tr>
      <w:tr w:rsidR="00DA5607" w:rsidRPr="00DA5607" w14:paraId="196F348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C9DEF0E" w14:textId="30CCB35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1E8E578" w14:textId="4E526C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B81052" w14:textId="7A62DE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5710ED" w14:textId="5F6A83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3126BE" w14:textId="3ED3C6D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A82E45" w14:textId="6CCD8B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0418F5" w14:textId="292F51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3E4DA3" w14:textId="4EB937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354FDD" w14:textId="479E8F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145AF9E" w14:textId="63C473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6B82DA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A3F5A96" w14:textId="2C4DCBF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B831F22" w14:textId="327189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4E31C0" w14:textId="647C34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D7306C" w14:textId="2807F8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697661" w14:textId="154B35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EF329D" w14:textId="2317C1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75A6E5" w14:textId="12A8EAE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9094C1" w14:textId="76EFCA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A789CD" w14:textId="7561C0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5E6792" w14:textId="7260977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D9FD03C"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42BCECF6" w14:textId="5FC4C5E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4DB6C29" w14:textId="00AFF3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0D15615" w14:textId="0B5E42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9E040C5" w14:textId="1258F8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217092" w14:textId="758C09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E89B48" w14:textId="2FC11F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99F7F2" w14:textId="3D74B2D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C9A9C6" w14:textId="780ADC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82E6DF" w14:textId="61D865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EDFDFF7" w14:textId="229CEB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254A92D"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7046EE8"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1F7D58" w14:textId="33FB9D0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18624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7DFD74" w14:textId="560E605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711A90" w14:textId="0E207FA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14F4D5" w14:textId="08003D2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016624" w14:textId="35353B8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B88052" w14:textId="5960B1F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1F8C67" w14:textId="69DAE6C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85A114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w:t>
            </w:r>
          </w:p>
        </w:tc>
      </w:tr>
    </w:tbl>
    <w:p w14:paraId="70A73B34" w14:textId="4F06E06A" w:rsidR="00C5436D" w:rsidRDefault="00C5436D" w:rsidP="00C5436D">
      <w:r w:rsidRPr="002D2E80">
        <w:t>The Australian Government is providing funding to support the pre</w:t>
      </w:r>
      <w:r w:rsidR="005058EB">
        <w:noBreakHyphen/>
      </w:r>
      <w:r w:rsidRPr="002D2E80">
        <w:t>commercialisation phase of the Hydrogen Energy Supply Chain project. The project aims to transport liquid hydrogen produced through the gasification of brown coal in Victoria</w:t>
      </w:r>
      <w:r w:rsidR="005058EB">
        <w:t>’</w:t>
      </w:r>
      <w:r w:rsidRPr="002D2E80">
        <w:t>s Latrobe Valley to Japan. The outcomes of the project</w:t>
      </w:r>
      <w:r w:rsidR="005058EB">
        <w:t>’</w:t>
      </w:r>
      <w:r w:rsidRPr="002D2E80">
        <w:t>s pre</w:t>
      </w:r>
      <w:r w:rsidR="005058EB">
        <w:noBreakHyphen/>
      </w:r>
      <w:r w:rsidRPr="002D2E80">
        <w:t>commercialisation phase will add to the knowledge obtained from its pilot phase, which concluded on 30 June 2022, and will inform the development of a commercial</w:t>
      </w:r>
      <w:r w:rsidR="005058EB">
        <w:noBreakHyphen/>
      </w:r>
      <w:r w:rsidRPr="002D2E80">
        <w:t>scale project.</w:t>
      </w:r>
    </w:p>
    <w:p w14:paraId="1540F6F6" w14:textId="2A671113" w:rsidR="00FC0C75" w:rsidRDefault="00D633C3" w:rsidP="00FC0C75">
      <w:pPr>
        <w:pStyle w:val="TableHeadingcontinued"/>
        <w:rPr>
          <w:rFonts w:asciiTheme="minorHAnsi" w:eastAsiaTheme="minorHAnsi" w:hAnsiTheme="minorHAnsi" w:cstheme="minorBidi"/>
          <w:sz w:val="22"/>
          <w:szCs w:val="22"/>
          <w:lang w:eastAsia="en-US"/>
        </w:rPr>
      </w:pPr>
      <w:r>
        <w:t>Hydrogen Highways</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C0C75" w:rsidRPr="00FC0C75" w14:paraId="713DD091" w14:textId="77777777" w:rsidTr="00FC0C75">
        <w:trPr>
          <w:divId w:val="1639919931"/>
          <w:trHeight w:hRule="exact" w:val="225"/>
        </w:trPr>
        <w:tc>
          <w:tcPr>
            <w:tcW w:w="530" w:type="pct"/>
            <w:tcBorders>
              <w:top w:val="single" w:sz="4" w:space="0" w:color="293F5B"/>
              <w:left w:val="nil"/>
              <w:bottom w:val="nil"/>
              <w:right w:val="nil"/>
            </w:tcBorders>
            <w:shd w:val="clear" w:color="000000" w:fill="FFFFFF"/>
            <w:noWrap/>
            <w:vAlign w:val="bottom"/>
            <w:hideMark/>
          </w:tcPr>
          <w:p w14:paraId="41D36828" w14:textId="192756FD"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64FAA1C"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93DDD60"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562603F"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A134FD0"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1E9D360"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25EEA8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E584962"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C0416AE"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3E70880"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Total</w:t>
            </w:r>
          </w:p>
        </w:tc>
      </w:tr>
      <w:tr w:rsidR="00FC0C75" w:rsidRPr="00FC0C75" w14:paraId="7225B55A" w14:textId="77777777" w:rsidTr="00FC0C75">
        <w:trPr>
          <w:divId w:val="1639919931"/>
          <w:trHeight w:hRule="exact" w:val="225"/>
        </w:trPr>
        <w:tc>
          <w:tcPr>
            <w:tcW w:w="530" w:type="pct"/>
            <w:tcBorders>
              <w:top w:val="nil"/>
              <w:left w:val="nil"/>
              <w:bottom w:val="nil"/>
              <w:right w:val="nil"/>
            </w:tcBorders>
            <w:shd w:val="clear" w:color="000000" w:fill="FFFFFF"/>
            <w:noWrap/>
            <w:vAlign w:val="bottom"/>
            <w:hideMark/>
          </w:tcPr>
          <w:p w14:paraId="6B77421C" w14:textId="77777777"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2022-23</w:t>
            </w:r>
          </w:p>
        </w:tc>
        <w:tc>
          <w:tcPr>
            <w:tcW w:w="491" w:type="pct"/>
            <w:tcBorders>
              <w:top w:val="single" w:sz="4" w:space="0" w:color="293F5B"/>
              <w:left w:val="nil"/>
              <w:bottom w:val="nil"/>
              <w:right w:val="nil"/>
            </w:tcBorders>
            <w:shd w:val="clear" w:color="000000" w:fill="FFFFFF"/>
            <w:noWrap/>
            <w:vAlign w:val="bottom"/>
            <w:hideMark/>
          </w:tcPr>
          <w:p w14:paraId="59301AB1"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57CCF25"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02385EC"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DD59384"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588EE31"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126B355"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4BA7C26"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139A774"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7BD9EB52"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r>
      <w:tr w:rsidR="00FC0C75" w:rsidRPr="00FC0C75" w14:paraId="29C6504B" w14:textId="77777777" w:rsidTr="00FC0C75">
        <w:trPr>
          <w:divId w:val="1639919931"/>
          <w:trHeight w:hRule="exact" w:val="225"/>
        </w:trPr>
        <w:tc>
          <w:tcPr>
            <w:tcW w:w="530" w:type="pct"/>
            <w:tcBorders>
              <w:top w:val="nil"/>
              <w:left w:val="nil"/>
              <w:bottom w:val="nil"/>
              <w:right w:val="nil"/>
            </w:tcBorders>
            <w:shd w:val="clear" w:color="000000" w:fill="E6F2FF"/>
            <w:noWrap/>
            <w:vAlign w:val="bottom"/>
            <w:hideMark/>
          </w:tcPr>
          <w:p w14:paraId="2BAB349C" w14:textId="77777777"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2023-24</w:t>
            </w:r>
          </w:p>
        </w:tc>
        <w:tc>
          <w:tcPr>
            <w:tcW w:w="491" w:type="pct"/>
            <w:tcBorders>
              <w:top w:val="nil"/>
              <w:left w:val="nil"/>
              <w:bottom w:val="nil"/>
              <w:right w:val="nil"/>
            </w:tcBorders>
            <w:shd w:val="clear" w:color="000000" w:fill="E6F2FF"/>
            <w:noWrap/>
            <w:vAlign w:val="bottom"/>
            <w:hideMark/>
          </w:tcPr>
          <w:p w14:paraId="620E0256"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E7C89E3"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AC2B1D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2D5FEB"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C599E7"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CAE2376"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F93391D"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E02DFCF"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F50CC9D"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20.0</w:t>
            </w:r>
          </w:p>
        </w:tc>
      </w:tr>
      <w:tr w:rsidR="00FC0C75" w:rsidRPr="00FC0C75" w14:paraId="1968C01B" w14:textId="77777777" w:rsidTr="00FC0C75">
        <w:trPr>
          <w:divId w:val="1639919931"/>
          <w:trHeight w:hRule="exact" w:val="225"/>
        </w:trPr>
        <w:tc>
          <w:tcPr>
            <w:tcW w:w="530" w:type="pct"/>
            <w:tcBorders>
              <w:top w:val="nil"/>
              <w:left w:val="nil"/>
              <w:bottom w:val="nil"/>
              <w:right w:val="nil"/>
            </w:tcBorders>
            <w:shd w:val="clear" w:color="000000" w:fill="FFFFFF"/>
            <w:noWrap/>
            <w:vAlign w:val="bottom"/>
            <w:hideMark/>
          </w:tcPr>
          <w:p w14:paraId="38031BFF" w14:textId="77777777"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6A55DBCD"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DE4353"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C9D105"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648F0C"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D09E3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52A28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32339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F20F2E"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03D440F"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8.0</w:t>
            </w:r>
          </w:p>
        </w:tc>
      </w:tr>
      <w:tr w:rsidR="00FC0C75" w:rsidRPr="00FC0C75" w14:paraId="472E3506" w14:textId="77777777" w:rsidTr="00FC0C75">
        <w:trPr>
          <w:divId w:val="1639919931"/>
          <w:trHeight w:hRule="exact" w:val="225"/>
        </w:trPr>
        <w:tc>
          <w:tcPr>
            <w:tcW w:w="530" w:type="pct"/>
            <w:tcBorders>
              <w:top w:val="nil"/>
              <w:left w:val="nil"/>
              <w:bottom w:val="nil"/>
              <w:right w:val="nil"/>
            </w:tcBorders>
            <w:shd w:val="clear" w:color="000000" w:fill="FFFFFF"/>
            <w:noWrap/>
            <w:vAlign w:val="bottom"/>
            <w:hideMark/>
          </w:tcPr>
          <w:p w14:paraId="629E7850" w14:textId="77777777"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747A9137"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21EA5C"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9289D2B"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225AFA"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091949"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1BF803"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B06538B"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BFEE22"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A1F8B42"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7.0</w:t>
            </w:r>
          </w:p>
        </w:tc>
      </w:tr>
      <w:tr w:rsidR="00FC0C75" w:rsidRPr="00FC0C75" w14:paraId="2443C7B8" w14:textId="77777777" w:rsidTr="00FC0C75">
        <w:trPr>
          <w:divId w:val="1639919931"/>
          <w:trHeight w:hRule="exact" w:val="225"/>
        </w:trPr>
        <w:tc>
          <w:tcPr>
            <w:tcW w:w="530" w:type="pct"/>
            <w:tcBorders>
              <w:top w:val="nil"/>
              <w:left w:val="nil"/>
              <w:bottom w:val="nil"/>
              <w:right w:val="nil"/>
            </w:tcBorders>
            <w:shd w:val="clear" w:color="000000" w:fill="FFFFFF"/>
            <w:noWrap/>
            <w:vAlign w:val="bottom"/>
            <w:hideMark/>
          </w:tcPr>
          <w:p w14:paraId="52B4FD0C" w14:textId="77777777" w:rsidR="00FC0C75" w:rsidRPr="00FC0C75" w:rsidRDefault="00FC0C75" w:rsidP="00FC0C75">
            <w:pPr>
              <w:spacing w:before="0" w:after="0" w:line="240" w:lineRule="auto"/>
              <w:rPr>
                <w:rFonts w:ascii="Arial" w:hAnsi="Arial" w:cs="Arial"/>
                <w:color w:val="000000"/>
                <w:sz w:val="16"/>
                <w:szCs w:val="16"/>
              </w:rPr>
            </w:pPr>
            <w:r w:rsidRPr="00FC0C75">
              <w:rPr>
                <w:rFonts w:ascii="Arial" w:hAnsi="Arial" w:cs="Arial"/>
                <w:color w:val="000000"/>
                <w:sz w:val="16"/>
                <w:szCs w:val="16"/>
              </w:rPr>
              <w:t>2026-27</w:t>
            </w:r>
          </w:p>
        </w:tc>
        <w:tc>
          <w:tcPr>
            <w:tcW w:w="491" w:type="pct"/>
            <w:tcBorders>
              <w:top w:val="nil"/>
              <w:left w:val="nil"/>
              <w:bottom w:val="single" w:sz="4" w:space="0" w:color="293F5B"/>
              <w:right w:val="nil"/>
            </w:tcBorders>
            <w:shd w:val="clear" w:color="000000" w:fill="FFFFFF"/>
            <w:noWrap/>
            <w:vAlign w:val="bottom"/>
            <w:hideMark/>
          </w:tcPr>
          <w:p w14:paraId="045C9559"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EDA1E9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D48DF4"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556904D"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EA9876"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E7D370"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A7511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DEE4A8"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0F6B9D4" w14:textId="77777777" w:rsidR="00FC0C75" w:rsidRPr="00FC0C75" w:rsidRDefault="00FC0C75" w:rsidP="00FC0C75">
            <w:pPr>
              <w:spacing w:before="0" w:after="0" w:line="240" w:lineRule="auto"/>
              <w:jc w:val="right"/>
              <w:rPr>
                <w:rFonts w:ascii="Arial" w:hAnsi="Arial" w:cs="Arial"/>
                <w:color w:val="000000"/>
                <w:sz w:val="16"/>
                <w:szCs w:val="16"/>
              </w:rPr>
            </w:pPr>
            <w:r w:rsidRPr="00FC0C75">
              <w:rPr>
                <w:rFonts w:ascii="Arial" w:hAnsi="Arial" w:cs="Arial"/>
                <w:color w:val="000000"/>
                <w:sz w:val="16"/>
                <w:szCs w:val="16"/>
              </w:rPr>
              <w:t>20.0</w:t>
            </w:r>
          </w:p>
        </w:tc>
      </w:tr>
      <w:tr w:rsidR="00FC0C75" w:rsidRPr="00FC0C75" w14:paraId="6AF36773" w14:textId="77777777" w:rsidTr="00FC0C75">
        <w:trPr>
          <w:divId w:val="1639919931"/>
          <w:trHeight w:hRule="exact" w:val="225"/>
        </w:trPr>
        <w:tc>
          <w:tcPr>
            <w:tcW w:w="530" w:type="pct"/>
            <w:tcBorders>
              <w:top w:val="nil"/>
              <w:left w:val="nil"/>
              <w:bottom w:val="single" w:sz="4" w:space="0" w:color="293F5B"/>
              <w:right w:val="nil"/>
            </w:tcBorders>
            <w:shd w:val="clear" w:color="000000" w:fill="FFFFFF"/>
            <w:noWrap/>
            <w:vAlign w:val="bottom"/>
            <w:hideMark/>
          </w:tcPr>
          <w:p w14:paraId="57519F2E" w14:textId="77777777" w:rsidR="00FC0C75" w:rsidRPr="00FC0C75" w:rsidRDefault="00FC0C75" w:rsidP="00FC0C75">
            <w:pPr>
              <w:spacing w:before="0" w:after="0" w:line="240" w:lineRule="auto"/>
              <w:rPr>
                <w:rFonts w:ascii="Arial" w:hAnsi="Arial" w:cs="Arial"/>
                <w:b/>
                <w:bCs/>
                <w:color w:val="000000"/>
                <w:sz w:val="16"/>
                <w:szCs w:val="16"/>
              </w:rPr>
            </w:pPr>
            <w:r w:rsidRPr="00FC0C7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1549088"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39B607"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0917DD"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E553A7"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C6E364"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0E563C"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0F0CA5"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A64EF68"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D413DFA" w14:textId="77777777" w:rsidR="00FC0C75" w:rsidRPr="00FC0C75" w:rsidRDefault="00FC0C75" w:rsidP="00FC0C75">
            <w:pPr>
              <w:spacing w:before="0" w:after="0" w:line="240" w:lineRule="auto"/>
              <w:jc w:val="right"/>
              <w:rPr>
                <w:rFonts w:ascii="Arial" w:hAnsi="Arial" w:cs="Arial"/>
                <w:b/>
                <w:bCs/>
                <w:color w:val="000000"/>
                <w:sz w:val="16"/>
                <w:szCs w:val="16"/>
              </w:rPr>
            </w:pPr>
            <w:r w:rsidRPr="00FC0C75">
              <w:rPr>
                <w:rFonts w:ascii="Arial" w:hAnsi="Arial" w:cs="Arial"/>
                <w:b/>
                <w:bCs/>
                <w:color w:val="000000"/>
                <w:sz w:val="16"/>
                <w:szCs w:val="16"/>
              </w:rPr>
              <w:t>55.0</w:t>
            </w:r>
          </w:p>
        </w:tc>
      </w:tr>
    </w:tbl>
    <w:p w14:paraId="3A2612F6" w14:textId="4816B693" w:rsidR="00D633C3" w:rsidRPr="002D2E80" w:rsidRDefault="00D633C3" w:rsidP="002273BE">
      <w:pPr>
        <w:pStyle w:val="ChartandTableFootnoteAlpha"/>
        <w:numPr>
          <w:ilvl w:val="0"/>
          <w:numId w:val="14"/>
        </w:numPr>
        <w:rPr>
          <w:rFonts w:eastAsiaTheme="minorHAnsi"/>
          <w:color w:val="auto"/>
          <w:lang w:eastAsia="en-US"/>
        </w:rPr>
      </w:pPr>
      <w:r w:rsidRPr="002D2E80">
        <w:rPr>
          <w:rFonts w:eastAsiaTheme="minorHAnsi"/>
          <w:color w:val="auto"/>
          <w:lang w:eastAsia="en-US"/>
        </w:rPr>
        <w:t xml:space="preserve">State allocations </w:t>
      </w:r>
      <w:r w:rsidR="002A1A68">
        <w:rPr>
          <w:rFonts w:eastAsiaTheme="minorHAnsi"/>
          <w:color w:val="auto"/>
          <w:lang w:eastAsia="en-US"/>
        </w:rPr>
        <w:t>have not yet been determined.</w:t>
      </w:r>
      <w:r w:rsidRPr="002D2E80">
        <w:rPr>
          <w:rFonts w:eastAsiaTheme="minorHAnsi"/>
          <w:color w:val="auto"/>
          <w:lang w:eastAsia="en-US"/>
        </w:rPr>
        <w:t xml:space="preserve"> </w:t>
      </w:r>
    </w:p>
    <w:p w14:paraId="61B23DAF" w14:textId="77777777" w:rsidR="00D633C3" w:rsidRPr="002D2E80" w:rsidRDefault="00D633C3" w:rsidP="00BF0CEB">
      <w:pPr>
        <w:pStyle w:val="ChartLine"/>
        <w:rPr>
          <w:rFonts w:eastAsiaTheme="minorHAnsi"/>
          <w:lang w:eastAsia="en-US"/>
        </w:rPr>
      </w:pPr>
    </w:p>
    <w:p w14:paraId="0DF54602" w14:textId="00437CD1" w:rsidR="00D633C3" w:rsidRPr="002D2E80" w:rsidRDefault="00D633C3" w:rsidP="00D633C3">
      <w:r w:rsidRPr="002D2E80">
        <w:t xml:space="preserve">The Australian Government </w:t>
      </w:r>
      <w:r w:rsidR="00572185">
        <w:t xml:space="preserve">will provide funding to </w:t>
      </w:r>
      <w:r w:rsidR="00221A53">
        <w:t xml:space="preserve">roll out </w:t>
      </w:r>
      <w:r w:rsidR="00572185">
        <w:t xml:space="preserve">hydrogen refuelling </w:t>
      </w:r>
      <w:r w:rsidR="00ED5E6D">
        <w:t xml:space="preserve">infrastructure </w:t>
      </w:r>
      <w:r w:rsidR="00221A53">
        <w:t>on key freight routes</w:t>
      </w:r>
      <w:r w:rsidR="00116F3C">
        <w:t xml:space="preserve"> to help decarbonise heavy transport</w:t>
      </w:r>
      <w:r w:rsidR="00221A53">
        <w:t>.</w:t>
      </w:r>
      <w:r w:rsidR="00116F3C">
        <w:t xml:space="preserve"> This </w:t>
      </w:r>
      <w:r w:rsidR="00D716CD">
        <w:t>program</w:t>
      </w:r>
      <w:r w:rsidR="00116F3C">
        <w:t xml:space="preserve"> forms part of the Driving </w:t>
      </w:r>
      <w:r w:rsidR="002C0F8A">
        <w:t>t</w:t>
      </w:r>
      <w:r w:rsidR="00116F3C">
        <w:t>he Nation Fund.</w:t>
      </w:r>
    </w:p>
    <w:p w14:paraId="63136019" w14:textId="1B3E416F" w:rsidR="00D633C3" w:rsidRPr="002D2E80" w:rsidRDefault="00D633C3" w:rsidP="00C5436D">
      <w:r>
        <w:t>This program has been reclassified as a payment to the states since the October Budget.</w:t>
      </w:r>
    </w:p>
    <w:bookmarkEnd w:id="2"/>
    <w:p w14:paraId="6E2162E0" w14:textId="3D141FDA" w:rsidR="00DA5607" w:rsidRPr="00DA5607" w:rsidRDefault="00C5436D" w:rsidP="00DA5607">
      <w:pPr>
        <w:pStyle w:val="TableHeadingcontinued"/>
        <w:rPr>
          <w:rFonts w:asciiTheme="minorHAnsi" w:eastAsiaTheme="minorHAnsi" w:hAnsiTheme="minorHAnsi" w:cstheme="minorBidi"/>
          <w:sz w:val="22"/>
          <w:szCs w:val="22"/>
          <w:lang w:eastAsia="en-US"/>
        </w:rPr>
      </w:pPr>
      <w:r w:rsidRPr="002D2E80">
        <w:t xml:space="preserve">Implementing water reform in the </w:t>
      </w:r>
      <w:r w:rsidR="000265B7">
        <w:t>Murray–Darling</w:t>
      </w:r>
      <w:r w:rsidRPr="002D2E80">
        <w:t xml:space="preserve"> Basin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13B1BCB9"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97EF2DA" w14:textId="55A6769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37591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6143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742D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14A3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CC14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4BC8C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6142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4F25A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B652E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F7393BB"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24A1CB7E" w14:textId="08F029E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E0862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7.5</w:t>
            </w:r>
          </w:p>
        </w:tc>
        <w:tc>
          <w:tcPr>
            <w:tcW w:w="491" w:type="pct"/>
            <w:tcBorders>
              <w:top w:val="single" w:sz="4" w:space="0" w:color="002A54" w:themeColor="text2"/>
              <w:left w:val="nil"/>
              <w:bottom w:val="nil"/>
              <w:right w:val="nil"/>
            </w:tcBorders>
            <w:shd w:val="clear" w:color="000000" w:fill="FFFFFF"/>
            <w:noWrap/>
            <w:vAlign w:val="bottom"/>
            <w:hideMark/>
          </w:tcPr>
          <w:p w14:paraId="52C293D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5.5</w:t>
            </w:r>
          </w:p>
        </w:tc>
        <w:tc>
          <w:tcPr>
            <w:tcW w:w="491" w:type="pct"/>
            <w:tcBorders>
              <w:top w:val="single" w:sz="4" w:space="0" w:color="002A54" w:themeColor="text2"/>
              <w:left w:val="nil"/>
              <w:bottom w:val="nil"/>
              <w:right w:val="nil"/>
            </w:tcBorders>
            <w:shd w:val="clear" w:color="000000" w:fill="FFFFFF"/>
            <w:noWrap/>
            <w:vAlign w:val="bottom"/>
            <w:hideMark/>
          </w:tcPr>
          <w:p w14:paraId="0DAE31E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w:t>
            </w:r>
          </w:p>
        </w:tc>
        <w:tc>
          <w:tcPr>
            <w:tcW w:w="491" w:type="pct"/>
            <w:tcBorders>
              <w:top w:val="single" w:sz="4" w:space="0" w:color="002A54" w:themeColor="text2"/>
              <w:left w:val="nil"/>
              <w:bottom w:val="nil"/>
              <w:right w:val="nil"/>
            </w:tcBorders>
            <w:shd w:val="clear" w:color="000000" w:fill="FFFFFF"/>
            <w:noWrap/>
            <w:vAlign w:val="bottom"/>
            <w:hideMark/>
          </w:tcPr>
          <w:p w14:paraId="6EBDA82F" w14:textId="014933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CEA0C8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1.6</w:t>
            </w:r>
          </w:p>
        </w:tc>
        <w:tc>
          <w:tcPr>
            <w:tcW w:w="491" w:type="pct"/>
            <w:tcBorders>
              <w:top w:val="single" w:sz="4" w:space="0" w:color="002A54" w:themeColor="text2"/>
              <w:left w:val="nil"/>
              <w:bottom w:val="nil"/>
              <w:right w:val="nil"/>
            </w:tcBorders>
            <w:shd w:val="clear" w:color="000000" w:fill="FFFFFF"/>
            <w:noWrap/>
            <w:vAlign w:val="bottom"/>
            <w:hideMark/>
          </w:tcPr>
          <w:p w14:paraId="39EFA82E" w14:textId="190DBE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A13C0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single" w:sz="4" w:space="0" w:color="002A54" w:themeColor="text2"/>
              <w:left w:val="nil"/>
              <w:bottom w:val="nil"/>
              <w:right w:val="nil"/>
            </w:tcBorders>
            <w:shd w:val="clear" w:color="000000" w:fill="FFFFFF"/>
            <w:noWrap/>
            <w:vAlign w:val="bottom"/>
            <w:hideMark/>
          </w:tcPr>
          <w:p w14:paraId="22C92B80" w14:textId="147712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A969F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17.3</w:t>
            </w:r>
          </w:p>
        </w:tc>
      </w:tr>
      <w:tr w:rsidR="00DA5607" w:rsidRPr="00DA5607" w14:paraId="5885C63C"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FF7268E" w14:textId="41554B1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78EE3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10.0</w:t>
            </w:r>
          </w:p>
        </w:tc>
        <w:tc>
          <w:tcPr>
            <w:tcW w:w="491" w:type="pct"/>
            <w:tcBorders>
              <w:top w:val="nil"/>
              <w:left w:val="nil"/>
              <w:bottom w:val="nil"/>
              <w:right w:val="nil"/>
            </w:tcBorders>
            <w:shd w:val="clear" w:color="000000" w:fill="E6F2FF"/>
            <w:noWrap/>
            <w:vAlign w:val="bottom"/>
            <w:hideMark/>
          </w:tcPr>
          <w:p w14:paraId="7FAF6F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7.3</w:t>
            </w:r>
          </w:p>
        </w:tc>
        <w:tc>
          <w:tcPr>
            <w:tcW w:w="491" w:type="pct"/>
            <w:tcBorders>
              <w:top w:val="nil"/>
              <w:left w:val="nil"/>
              <w:bottom w:val="nil"/>
              <w:right w:val="nil"/>
            </w:tcBorders>
            <w:shd w:val="clear" w:color="000000" w:fill="E6F2FF"/>
            <w:noWrap/>
            <w:vAlign w:val="bottom"/>
            <w:hideMark/>
          </w:tcPr>
          <w:p w14:paraId="084F964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044FFD3" w14:textId="41D945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1740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w:t>
            </w:r>
          </w:p>
        </w:tc>
        <w:tc>
          <w:tcPr>
            <w:tcW w:w="491" w:type="pct"/>
            <w:tcBorders>
              <w:top w:val="nil"/>
              <w:left w:val="nil"/>
              <w:bottom w:val="nil"/>
              <w:right w:val="nil"/>
            </w:tcBorders>
            <w:shd w:val="clear" w:color="000000" w:fill="E6F2FF"/>
            <w:noWrap/>
            <w:vAlign w:val="bottom"/>
            <w:hideMark/>
          </w:tcPr>
          <w:p w14:paraId="7109E318" w14:textId="2AC902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5A00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4EDFDC8D" w14:textId="627BB07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D1CE4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23.0</w:t>
            </w:r>
          </w:p>
        </w:tc>
      </w:tr>
      <w:tr w:rsidR="00DA5607" w:rsidRPr="00DA5607" w14:paraId="05B93A4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F12C9AF" w14:textId="5902235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ED008E8" w14:textId="76B205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F266F2" w14:textId="4B4DE0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645ABB" w14:textId="1034CC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F9ABD9" w14:textId="396C58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427D98" w14:textId="3C9CAD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D92149" w14:textId="4A94BC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DECB07" w14:textId="5B31DB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1FBFC1" w14:textId="63FDC8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40C44D4" w14:textId="3AAB3F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84110D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DFD97A7" w14:textId="0A8958E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4AF9DAF" w14:textId="752F28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412F60" w14:textId="4C8B057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C31F76" w14:textId="02F43D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AC470" w14:textId="44E1DD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6EDCF9" w14:textId="7138FC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1FFFAB" w14:textId="31536D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A01A57" w14:textId="689331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1F3F90" w14:textId="088209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7D66DDA" w14:textId="27A68A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B91841C"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233027B4" w14:textId="2667E1A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96FFA30" w14:textId="28E14A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7DDB617" w14:textId="59D192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9F6219" w14:textId="213E64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0835FCE" w14:textId="68A870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FF2C16" w14:textId="2EE40E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A4B486B" w14:textId="79273B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526179A" w14:textId="1E84E1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64238B" w14:textId="668D09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9B478F8" w14:textId="7CFD950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C81C101"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885DA9F"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20E54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17.4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095EC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863EA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1D78D6" w14:textId="2AF6103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B1752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E6F5C3" w14:textId="122132B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6F08F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B7BE61" w14:textId="703816D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E0F502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40.3</w:t>
            </w:r>
          </w:p>
        </w:tc>
      </w:tr>
    </w:tbl>
    <w:p w14:paraId="79C4C919" w14:textId="51B8E41D" w:rsidR="00C5436D" w:rsidRPr="00D40806" w:rsidRDefault="00C5436D" w:rsidP="00DA4189">
      <w:pPr>
        <w:rPr>
          <w:rFonts w:ascii="Arial" w:eastAsiaTheme="minorHAnsi" w:hAnsi="Arial"/>
          <w:sz w:val="16"/>
          <w:lang w:eastAsia="en-US"/>
        </w:rPr>
      </w:pPr>
      <w:r w:rsidRPr="002D2E80">
        <w:t xml:space="preserve">The Australian Government is providing funding </w:t>
      </w:r>
      <w:r w:rsidR="00252182">
        <w:t xml:space="preserve">to </w:t>
      </w:r>
      <w:r w:rsidRPr="002D2E80">
        <w:t>Murray</w:t>
      </w:r>
      <w:r w:rsidR="00810D6E" w:rsidRPr="00810D6E">
        <w:t>–</w:t>
      </w:r>
      <w:r w:rsidR="00252182">
        <w:t xml:space="preserve">Darling </w:t>
      </w:r>
      <w:r w:rsidRPr="002D2E80">
        <w:t>Basin jurisdictions (New South Wales, Victoria, Queensland, South Australia and the Australian Capital Territory) for new and ongoing activities required to implement water reform associated with the Basin Plan.</w:t>
      </w:r>
    </w:p>
    <w:p w14:paraId="5FA0D48D" w14:textId="77777777" w:rsidR="001303BE" w:rsidRDefault="001303BE">
      <w:pPr>
        <w:spacing w:before="0" w:after="160" w:line="259" w:lineRule="auto"/>
        <w:rPr>
          <w:rFonts w:ascii="Arial Bold" w:hAnsi="Arial Bold"/>
          <w:b/>
          <w:sz w:val="20"/>
        </w:rPr>
      </w:pPr>
      <w:r>
        <w:br w:type="page"/>
      </w:r>
    </w:p>
    <w:p w14:paraId="4B83E7C9" w14:textId="7745F445" w:rsidR="00DA5607" w:rsidRDefault="00C5436D" w:rsidP="00DA5607">
      <w:pPr>
        <w:pStyle w:val="TableHeadingcontinued"/>
        <w:rPr>
          <w:rFonts w:asciiTheme="minorHAnsi" w:eastAsiaTheme="minorHAnsi" w:hAnsiTheme="minorHAnsi" w:cstheme="minorBidi"/>
          <w:sz w:val="22"/>
          <w:szCs w:val="22"/>
          <w:lang w:eastAsia="en-US"/>
        </w:rPr>
      </w:pPr>
      <w:r w:rsidRPr="002D2E80">
        <w:t xml:space="preserve">Improving Compliance in the </w:t>
      </w:r>
      <w:r w:rsidR="000265B7">
        <w:t>Murray–Darling</w:t>
      </w:r>
      <w:r w:rsidRPr="002D2E80">
        <w:t xml:space="preserve"> Basin</w:t>
      </w:r>
      <w:r w:rsidRPr="002D2E80">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7CFFBDB"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66AD57A" w14:textId="6BE1ABA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8C736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34E8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6D0F00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9508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8036A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BE9B9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6486D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94BCE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42057A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BCC9059"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00FDFE5E" w14:textId="746F62A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B140EBA" w14:textId="798F89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B85C05A" w14:textId="227EF0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5310651" w14:textId="3921DC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4CC037B" w14:textId="63B6FD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AE460B" w14:textId="767807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5C21553" w14:textId="4829CF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1B8D869" w14:textId="58616D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B530404" w14:textId="31E900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6ACDFF6B" w14:textId="6D7935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C7CCEDC"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1CA967F" w14:textId="74856B7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03FC83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941CEC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CA6C2A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8614AC" w14:textId="062BC3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D3F7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CC814D9" w14:textId="2785DB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D4932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01E6CED" w14:textId="1028BC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A45A2A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6.0</w:t>
            </w:r>
          </w:p>
        </w:tc>
      </w:tr>
      <w:tr w:rsidR="00DA5607" w:rsidRPr="00DA5607" w14:paraId="033C0F5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B1895A1" w14:textId="3B2C5EB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93114D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F8227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4E095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C9229A" w14:textId="2885D4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4139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C3B34E9" w14:textId="6F4BB22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69A6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1292FC" w14:textId="6A0E7A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99DBB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6.0</w:t>
            </w:r>
          </w:p>
        </w:tc>
      </w:tr>
      <w:tr w:rsidR="00DA5607" w:rsidRPr="00DA5607" w14:paraId="1D025D2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224FCC2" w14:textId="00C3E88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0015F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C88E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06716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39B784" w14:textId="193A27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420B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CAE6C7" w14:textId="1824A1C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04221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9C458B" w14:textId="4A6C65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D2484A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6.0</w:t>
            </w:r>
          </w:p>
        </w:tc>
      </w:tr>
      <w:tr w:rsidR="00DA5607" w:rsidRPr="00DA5607" w14:paraId="0AF4A8D7"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EBD6501" w14:textId="3DF89BC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2D8D98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141D641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46947BC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495C4898" w14:textId="16E04F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59D2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4FBA52E" w14:textId="79EC54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FCAC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C6ECB53" w14:textId="399063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17B1C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4.6</w:t>
            </w:r>
          </w:p>
        </w:tc>
      </w:tr>
      <w:tr w:rsidR="00DA5607" w:rsidRPr="00DA5607" w14:paraId="149F8D7D"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6FE0650"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A450C7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FC368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C4B83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DB7098" w14:textId="4D83C78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7B388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35886A" w14:textId="08D63C5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BF026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CC1696" w14:textId="7F1EA4B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98B6B4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22.6</w:t>
            </w:r>
          </w:p>
        </w:tc>
      </w:tr>
    </w:tbl>
    <w:p w14:paraId="2650477F" w14:textId="4E42E487" w:rsidR="00C5436D" w:rsidRPr="002D2E80" w:rsidRDefault="00C5436D" w:rsidP="002273BE">
      <w:pPr>
        <w:pStyle w:val="ChartandTableFootnoteAlpha"/>
        <w:numPr>
          <w:ilvl w:val="0"/>
          <w:numId w:val="25"/>
        </w:numPr>
        <w:rPr>
          <w:rFonts w:eastAsiaTheme="minorHAnsi"/>
          <w:color w:val="auto"/>
          <w:lang w:eastAsia="en-US"/>
        </w:rPr>
      </w:pPr>
      <w:r w:rsidRPr="002D2E80">
        <w:rPr>
          <w:rFonts w:eastAsiaTheme="minorHAnsi"/>
          <w:color w:val="auto"/>
          <w:lang w:eastAsia="en-US"/>
        </w:rPr>
        <w:t>State allocations have not yet been determined.</w:t>
      </w:r>
    </w:p>
    <w:p w14:paraId="70D3A122" w14:textId="77777777" w:rsidR="00C5436D" w:rsidRPr="002D2E80" w:rsidRDefault="00C5436D" w:rsidP="00BF0CEB">
      <w:pPr>
        <w:pStyle w:val="ChartLine"/>
        <w:rPr>
          <w:rFonts w:eastAsiaTheme="minorHAnsi"/>
          <w:lang w:eastAsia="en-US"/>
        </w:rPr>
      </w:pPr>
    </w:p>
    <w:p w14:paraId="01D998EE" w14:textId="14B51B36" w:rsidR="00C5436D" w:rsidRPr="002D2E80" w:rsidRDefault="00C5436D" w:rsidP="00C5436D">
      <w:r w:rsidRPr="002D2E80">
        <w:t>The Australian Government will provide funding to improve the automated measurement of water use and the subsequent transmission of the data to regulators. This will provide more timely and accurate data on water use, and increase public confidence in the use of water across the Murray</w:t>
      </w:r>
      <w:r w:rsidR="00810D6E" w:rsidRPr="00810D6E">
        <w:t>–</w:t>
      </w:r>
      <w:r w:rsidRPr="002D2E80">
        <w:t>Darling Basin and compliance with sustainable limits.</w:t>
      </w:r>
    </w:p>
    <w:p w14:paraId="5A3EEF7E" w14:textId="7864CE15" w:rsidR="00DA5607" w:rsidRDefault="00C5436D" w:rsidP="00DA5607">
      <w:pPr>
        <w:pStyle w:val="TableHeadingcontinued"/>
        <w:rPr>
          <w:rFonts w:eastAsiaTheme="minorHAnsi" w:cstheme="minorBidi"/>
          <w:sz w:val="22"/>
          <w:szCs w:val="22"/>
          <w:lang w:eastAsia="en-US"/>
        </w:rPr>
      </w:pPr>
      <w:r w:rsidRPr="002D2E80">
        <w:t>Investing in Australia</w:t>
      </w:r>
      <w:r w:rsidR="005058EB">
        <w:t>’</w:t>
      </w:r>
      <w:r w:rsidRPr="002D2E80">
        <w:t xml:space="preserve">s </w:t>
      </w:r>
      <w:r w:rsidR="00ED77A5">
        <w:t xml:space="preserve">First Nations </w:t>
      </w:r>
      <w:r w:rsidRPr="002D2E80">
        <w:t>Culture and World Heritage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E7AF517"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ED0A39B" w14:textId="498DA6A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2164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0FB7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F7ECD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452B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9167B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45AB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D438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88DB1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14927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27CD462"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0E19416F" w14:textId="0D3DF08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9EFFD2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491" w:type="pct"/>
            <w:tcBorders>
              <w:top w:val="single" w:sz="4" w:space="0" w:color="002A54" w:themeColor="text2"/>
              <w:left w:val="nil"/>
              <w:bottom w:val="nil"/>
              <w:right w:val="nil"/>
            </w:tcBorders>
            <w:shd w:val="clear" w:color="000000" w:fill="FFFFFF"/>
            <w:noWrap/>
            <w:vAlign w:val="bottom"/>
            <w:hideMark/>
          </w:tcPr>
          <w:p w14:paraId="06CF224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w:t>
            </w:r>
          </w:p>
        </w:tc>
        <w:tc>
          <w:tcPr>
            <w:tcW w:w="491" w:type="pct"/>
            <w:tcBorders>
              <w:top w:val="single" w:sz="4" w:space="0" w:color="002A54" w:themeColor="text2"/>
              <w:left w:val="nil"/>
              <w:bottom w:val="nil"/>
              <w:right w:val="nil"/>
            </w:tcBorders>
            <w:shd w:val="clear" w:color="000000" w:fill="FFFFFF"/>
            <w:noWrap/>
            <w:vAlign w:val="bottom"/>
            <w:hideMark/>
          </w:tcPr>
          <w:p w14:paraId="53639DBE" w14:textId="2D78A4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FA75D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42BE1B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124459E2" w14:textId="39E0BA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338E394" w14:textId="7C8245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87F929D" w14:textId="01CE60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71284F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w:t>
            </w:r>
          </w:p>
        </w:tc>
      </w:tr>
      <w:tr w:rsidR="00DA5607" w:rsidRPr="00DA5607" w14:paraId="2A061AE3"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9EC72C3" w14:textId="69BD6FD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EFBA7C2" w14:textId="7E2A28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5FC6AC" w14:textId="7265FF6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557E70" w14:textId="2EB2CED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AE073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0FB1E23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36407050" w14:textId="083FAF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216B1A" w14:textId="05852B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16AD92" w14:textId="09D8D3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30D8DC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r>
      <w:tr w:rsidR="00DA5607" w:rsidRPr="00DA5607" w14:paraId="155B074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7424464" w14:textId="4445DA4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4468692" w14:textId="2019D2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A56B80" w14:textId="087DC53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19ECE2" w14:textId="07A8F9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A17CB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43A07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12EE74D" w14:textId="7784F2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6C6F2F" w14:textId="22702E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F21B70" w14:textId="70ACFA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C138E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r>
      <w:tr w:rsidR="00DA5607" w:rsidRPr="00DA5607" w14:paraId="4288401C"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033D5EF" w14:textId="4808AEC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FA31E2C" w14:textId="233CA6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C94A7C" w14:textId="2EDE2A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3B6259" w14:textId="71E201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38A80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D9206A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6152746" w14:textId="690A68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90B200" w14:textId="65194E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09705B" w14:textId="572ED2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B2842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r>
      <w:tr w:rsidR="00DA5607" w:rsidRPr="00DA5607" w14:paraId="074FC514"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00105216" w14:textId="66F3308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D29B64A" w14:textId="1C1367F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442F361" w14:textId="6F78E8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7F7DBD" w14:textId="3806E07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079778" w14:textId="5C52C6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B4A95C2" w14:textId="4CCCBF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601209" w14:textId="379701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A0C5F2" w14:textId="3D5595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1D6DD95" w14:textId="55747E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AFF82F6" w14:textId="4197B3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8EEF724"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A483C1A"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366EE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48D23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B509A1" w14:textId="6E45EB8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3F3F2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678B7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5D760D" w14:textId="10A81D8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8677D6" w14:textId="225C1F0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B01F8A" w14:textId="21579A2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7B6BFF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4.6</w:t>
            </w:r>
          </w:p>
        </w:tc>
      </w:tr>
    </w:tbl>
    <w:p w14:paraId="71543966" w14:textId="1C4E06BA" w:rsidR="00C5436D" w:rsidRPr="002D2E80" w:rsidRDefault="00C5436D" w:rsidP="00C5436D">
      <w:r w:rsidRPr="002D2E80">
        <w:t xml:space="preserve">The Australian Government </w:t>
      </w:r>
      <w:r w:rsidR="008F4DD2">
        <w:t>is</w:t>
      </w:r>
      <w:r w:rsidR="008F4DD2" w:rsidRPr="002D2E80">
        <w:t xml:space="preserve"> </w:t>
      </w:r>
      <w:r w:rsidRPr="002D2E80">
        <w:t>provid</w:t>
      </w:r>
      <w:r w:rsidR="008F4DD2">
        <w:t>ing</w:t>
      </w:r>
      <w:r w:rsidRPr="002D2E80">
        <w:t xml:space="preserve"> funding to protect First Nations heritage and improve engagement with First Nations people to support their heritage. </w:t>
      </w:r>
      <w:r w:rsidR="008F4DD2">
        <w:t>This funding</w:t>
      </w:r>
      <w:r w:rsidR="008F4DD2" w:rsidRPr="002D2E80">
        <w:t xml:space="preserve"> </w:t>
      </w:r>
      <w:r w:rsidR="008F4DD2">
        <w:t>aims to</w:t>
      </w:r>
      <w:r w:rsidRPr="002D2E80">
        <w:t xml:space="preserve"> support the addition of First Nations heritage values to World Heritage and National Heritage listed areas, and progression of the World Heritage </w:t>
      </w:r>
      <w:r w:rsidR="007161BF">
        <w:t>l</w:t>
      </w:r>
      <w:r w:rsidRPr="002D2E80">
        <w:t>isting of Murujuga Cultural Landscape, the Flinders Ranges, Cape York Peninsula, the West Kimberley, Parramatta Female Factory and the Trades Halls transnational listing.</w:t>
      </w:r>
    </w:p>
    <w:p w14:paraId="3CF06960" w14:textId="0F1E667A" w:rsidR="00DA5607" w:rsidRDefault="00C5436D" w:rsidP="00DA5607">
      <w:pPr>
        <w:pStyle w:val="TableHeadingcontinued"/>
        <w:rPr>
          <w:rFonts w:eastAsiaTheme="minorHAnsi" w:cstheme="minorBidi"/>
          <w:sz w:val="22"/>
          <w:szCs w:val="22"/>
          <w:lang w:eastAsia="en-US"/>
        </w:rPr>
      </w:pPr>
      <w:r w:rsidRPr="002D2E80">
        <w:t>Management of established pest</w:t>
      </w:r>
      <w:r w:rsidR="002777FE">
        <w:t>s</w:t>
      </w:r>
      <w:r w:rsidRPr="002D2E80">
        <w:t xml:space="preserve"> and weeds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603827E"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821A31E" w14:textId="6E68938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7BA9A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28AA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250F7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CE18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C8CC8A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FB40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EA57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1E02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34E18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8DFB93C"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2FB2026E" w14:textId="168A6FA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B13FA9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w:t>
            </w:r>
          </w:p>
        </w:tc>
        <w:tc>
          <w:tcPr>
            <w:tcW w:w="491" w:type="pct"/>
            <w:tcBorders>
              <w:top w:val="single" w:sz="4" w:space="0" w:color="002A54" w:themeColor="text2"/>
              <w:left w:val="nil"/>
              <w:bottom w:val="nil"/>
              <w:right w:val="nil"/>
            </w:tcBorders>
            <w:shd w:val="clear" w:color="000000" w:fill="FFFFFF"/>
            <w:noWrap/>
            <w:vAlign w:val="bottom"/>
            <w:hideMark/>
          </w:tcPr>
          <w:p w14:paraId="288181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w:t>
            </w:r>
          </w:p>
        </w:tc>
        <w:tc>
          <w:tcPr>
            <w:tcW w:w="491" w:type="pct"/>
            <w:tcBorders>
              <w:top w:val="single" w:sz="4" w:space="0" w:color="002A54" w:themeColor="text2"/>
              <w:left w:val="nil"/>
              <w:bottom w:val="nil"/>
              <w:right w:val="nil"/>
            </w:tcBorders>
            <w:shd w:val="clear" w:color="000000" w:fill="FFFFFF"/>
            <w:noWrap/>
            <w:vAlign w:val="bottom"/>
            <w:hideMark/>
          </w:tcPr>
          <w:p w14:paraId="0B5B3EC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4684093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single" w:sz="4" w:space="0" w:color="002A54" w:themeColor="text2"/>
              <w:left w:val="nil"/>
              <w:bottom w:val="nil"/>
              <w:right w:val="nil"/>
            </w:tcBorders>
            <w:shd w:val="clear" w:color="000000" w:fill="FFFFFF"/>
            <w:noWrap/>
            <w:vAlign w:val="bottom"/>
            <w:hideMark/>
          </w:tcPr>
          <w:p w14:paraId="52629AA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BD32B4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491" w:type="pct"/>
            <w:tcBorders>
              <w:top w:val="single" w:sz="4" w:space="0" w:color="002A54" w:themeColor="text2"/>
              <w:left w:val="nil"/>
              <w:bottom w:val="nil"/>
              <w:right w:val="nil"/>
            </w:tcBorders>
            <w:shd w:val="clear" w:color="000000" w:fill="FFFFFF"/>
            <w:noWrap/>
            <w:vAlign w:val="bottom"/>
            <w:hideMark/>
          </w:tcPr>
          <w:p w14:paraId="5F2FB7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44A192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544" w:type="pct"/>
            <w:tcBorders>
              <w:top w:val="single" w:sz="4" w:space="0" w:color="002A54" w:themeColor="text2"/>
              <w:left w:val="nil"/>
              <w:bottom w:val="nil"/>
              <w:right w:val="nil"/>
            </w:tcBorders>
            <w:shd w:val="clear" w:color="000000" w:fill="FFFFFF"/>
            <w:noWrap/>
            <w:vAlign w:val="bottom"/>
            <w:hideMark/>
          </w:tcPr>
          <w:p w14:paraId="0590A3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8.6</w:t>
            </w:r>
          </w:p>
        </w:tc>
      </w:tr>
      <w:tr w:rsidR="00DA5607" w:rsidRPr="00DA5607" w14:paraId="48E6E80A"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59D1F82E" w14:textId="566C5BD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72ADE3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729AE3B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3B1E4B6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144089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D8E25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3D6F33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6E266BF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30907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544" w:type="pct"/>
            <w:tcBorders>
              <w:top w:val="nil"/>
              <w:left w:val="nil"/>
              <w:bottom w:val="nil"/>
              <w:right w:val="nil"/>
            </w:tcBorders>
            <w:shd w:val="clear" w:color="000000" w:fill="E6F2FF"/>
            <w:noWrap/>
            <w:vAlign w:val="bottom"/>
            <w:hideMark/>
          </w:tcPr>
          <w:p w14:paraId="1C717D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5.3</w:t>
            </w:r>
          </w:p>
        </w:tc>
      </w:tr>
      <w:tr w:rsidR="00DA5607" w:rsidRPr="00DA5607" w14:paraId="1FE4A79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D60AF1B" w14:textId="5825273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12A99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3A3FF1F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4232EF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3728EEA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3857DEF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1E12B9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F56B35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4C2AC8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206363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152054A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1FDE495" w14:textId="5B6517A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436FFB9" w14:textId="15BE85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FD1CA5" w14:textId="57D79AE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40C7DF" w14:textId="18BA5C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409F6F" w14:textId="20E945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3154F9" w14:textId="14F7D6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957A4D" w14:textId="55C0A1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818509" w14:textId="42B57E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D9726D" w14:textId="4BAB1E9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307965D" w14:textId="67AB13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BFCB9ED"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145CC04C" w14:textId="372C680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549E279" w14:textId="3FCCD7B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E822502" w14:textId="0328CDB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D28A88" w14:textId="13CAE04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5193DDA" w14:textId="66DBBC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66A1BF" w14:textId="7C5A7B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057F628" w14:textId="0966E3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8B00DF" w14:textId="2349DB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4AD4885" w14:textId="2BA58B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36C418EB" w14:textId="0B07AD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C5BBD81"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97588AC"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09049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01704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3DAE8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C931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836F0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4.2</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468C8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89C0A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AFB30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F7526B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18.9</w:t>
            </w:r>
          </w:p>
        </w:tc>
      </w:tr>
    </w:tbl>
    <w:p w14:paraId="2DE801D0" w14:textId="32B97085" w:rsidR="00C5436D" w:rsidRPr="002D2E80" w:rsidRDefault="00C5436D" w:rsidP="00C5436D">
      <w:r w:rsidRPr="002D2E80">
        <w:t>This program support</w:t>
      </w:r>
      <w:r w:rsidR="00DA12A2">
        <w:t>s</w:t>
      </w:r>
      <w:r w:rsidRPr="002D2E80">
        <w:t xml:space="preserve"> states to build the skills and capacity of land managers, communities and industry to better manage established pest animals and weeds, and undertake on</w:t>
      </w:r>
      <w:r w:rsidR="005058EB">
        <w:noBreakHyphen/>
      </w:r>
      <w:r w:rsidRPr="002D2E80">
        <w:t>ground reduction and prevention activities for established pests and weeds.</w:t>
      </w:r>
    </w:p>
    <w:p w14:paraId="01036883" w14:textId="77777777" w:rsidR="001303BE" w:rsidRDefault="001303BE">
      <w:pPr>
        <w:spacing w:before="0" w:after="160" w:line="259" w:lineRule="auto"/>
        <w:rPr>
          <w:rFonts w:ascii="Arial Bold" w:hAnsi="Arial Bold"/>
          <w:b/>
          <w:sz w:val="20"/>
        </w:rPr>
      </w:pPr>
      <w:r>
        <w:br w:type="page"/>
      </w:r>
    </w:p>
    <w:p w14:paraId="2035A806" w14:textId="0D5FE3F9" w:rsidR="00DA5607" w:rsidRDefault="00C5436D" w:rsidP="00DA5607">
      <w:pPr>
        <w:pStyle w:val="TableHeadingcontinued"/>
        <w:rPr>
          <w:rFonts w:eastAsiaTheme="minorHAnsi" w:cstheme="minorBidi"/>
          <w:sz w:val="22"/>
          <w:szCs w:val="22"/>
          <w:lang w:eastAsia="en-US"/>
        </w:rPr>
      </w:pPr>
      <w:r w:rsidRPr="002D2E80">
        <w:t>Marine Parks Management – Northern Territory Marine Parks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3BC63A4"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F1DA2D5" w14:textId="4A1B9BD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FCBED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32027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9475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744D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C4D9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CAC6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28D5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A2928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CDCF5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90E7404"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D477965" w14:textId="713DE55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3A090A55" w14:textId="4F51F0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7DE356D" w14:textId="4CD694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2B44234" w14:textId="5C65C1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85CBA28" w14:textId="5A16D8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85E4E58" w14:textId="26C0C25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4F0808E" w14:textId="363F63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980815C" w14:textId="033086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EF5B9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544" w:type="pct"/>
            <w:tcBorders>
              <w:top w:val="single" w:sz="4" w:space="0" w:color="002A54" w:themeColor="text2"/>
              <w:left w:val="nil"/>
              <w:bottom w:val="nil"/>
              <w:right w:val="nil"/>
            </w:tcBorders>
            <w:shd w:val="clear" w:color="000000" w:fill="FFFFFF"/>
            <w:noWrap/>
            <w:vAlign w:val="bottom"/>
            <w:hideMark/>
          </w:tcPr>
          <w:p w14:paraId="069ABB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r>
      <w:tr w:rsidR="00DA5607" w:rsidRPr="00DA5607" w14:paraId="102C63F6"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3A85C1A1" w14:textId="4870790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86200D9" w14:textId="36E080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C769FD" w14:textId="2EF0B1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39CAA0" w14:textId="302F8AE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1F5369" w14:textId="78D7DC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CFC394" w14:textId="080041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8ED5D6" w14:textId="23B2E6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AE611D" w14:textId="4AB87A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6D05E7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544" w:type="pct"/>
            <w:tcBorders>
              <w:top w:val="nil"/>
              <w:left w:val="nil"/>
              <w:bottom w:val="nil"/>
              <w:right w:val="nil"/>
            </w:tcBorders>
            <w:shd w:val="clear" w:color="000000" w:fill="E6F2FF"/>
            <w:noWrap/>
            <w:vAlign w:val="bottom"/>
            <w:hideMark/>
          </w:tcPr>
          <w:p w14:paraId="62C3E4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r>
      <w:tr w:rsidR="00DA5607" w:rsidRPr="00DA5607" w14:paraId="19A04EF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2039AA7" w14:textId="4FFC36D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F50BAAE" w14:textId="08D4EF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168006" w14:textId="5EADBF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3A45B7" w14:textId="63F43F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9147A8" w14:textId="6875BC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76F17D" w14:textId="0F5A42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1B331C" w14:textId="4B33D7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8485D4" w14:textId="7EB8AD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0EC28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4" w:type="pct"/>
            <w:tcBorders>
              <w:top w:val="nil"/>
              <w:left w:val="nil"/>
              <w:bottom w:val="nil"/>
              <w:right w:val="nil"/>
            </w:tcBorders>
            <w:shd w:val="clear" w:color="000000" w:fill="FFFFFF"/>
            <w:noWrap/>
            <w:vAlign w:val="bottom"/>
            <w:hideMark/>
          </w:tcPr>
          <w:p w14:paraId="0B49647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r>
      <w:tr w:rsidR="00DA5607" w:rsidRPr="00DA5607" w14:paraId="645DDCD3"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6028F33" w14:textId="1E9FBAF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B3C5F93" w14:textId="05FB9A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2B437F" w14:textId="0E4685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C948B5" w14:textId="2CFCED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F74568" w14:textId="3A0845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2E9825" w14:textId="537F58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8FBCD4" w14:textId="4F841E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4BCE61" w14:textId="45EC06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3956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4" w:type="pct"/>
            <w:tcBorders>
              <w:top w:val="nil"/>
              <w:left w:val="nil"/>
              <w:bottom w:val="nil"/>
              <w:right w:val="nil"/>
            </w:tcBorders>
            <w:shd w:val="clear" w:color="000000" w:fill="FFFFFF"/>
            <w:noWrap/>
            <w:vAlign w:val="bottom"/>
            <w:hideMark/>
          </w:tcPr>
          <w:p w14:paraId="29B373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r>
      <w:tr w:rsidR="00DA5607" w:rsidRPr="00DA5607" w14:paraId="4E4EB475"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FED7845" w14:textId="495E9BB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42BE54D" w14:textId="18ADA8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308AD17" w14:textId="361C9E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E51755" w14:textId="4B2D66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BCF8C2" w14:textId="154592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A02570" w14:textId="4928AA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C8EFF0" w14:textId="3E0007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A99124" w14:textId="493AED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3212CD" w14:textId="37952D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6E084512" w14:textId="134EFE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1E7E419"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C6DBC27"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D8013A" w14:textId="65B7F30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B3FED6" w14:textId="1158F7D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443FBF" w14:textId="11AF55E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4E3A5B" w14:textId="6B9BF09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21A933" w14:textId="736B45C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64D1D6" w14:textId="4B2E0B5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D2BD16" w14:textId="0566022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ACAD4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2.3</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07FCCF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2.3</w:t>
            </w:r>
          </w:p>
        </w:tc>
      </w:tr>
    </w:tbl>
    <w:p w14:paraId="2735CE3F" w14:textId="144DF294" w:rsidR="00C5436D" w:rsidRPr="002D2E80" w:rsidRDefault="00C5436D" w:rsidP="00C5436D">
      <w:r w:rsidRPr="002D2E80">
        <w:t xml:space="preserve">The Australian Government </w:t>
      </w:r>
      <w:r w:rsidR="00701B30">
        <w:t>is</w:t>
      </w:r>
      <w:r w:rsidR="00701B30" w:rsidRPr="002D2E80">
        <w:t xml:space="preserve"> </w:t>
      </w:r>
      <w:r w:rsidRPr="002D2E80">
        <w:t>fund</w:t>
      </w:r>
      <w:r w:rsidR="00701B30">
        <w:t>ing</w:t>
      </w:r>
      <w:r w:rsidRPr="002D2E80">
        <w:t xml:space="preserve"> a partnership between the Director of National</w:t>
      </w:r>
      <w:r w:rsidR="001C6966">
        <w:t> </w:t>
      </w:r>
      <w:r w:rsidRPr="002D2E80">
        <w:t>Parks and the Northern Territory Government to support integrated management across contiguous Commonwealth and Northern Territory marine parks.</w:t>
      </w:r>
    </w:p>
    <w:p w14:paraId="2188601B" w14:textId="3BCF21BC" w:rsidR="00DA5607" w:rsidRDefault="00C5436D" w:rsidP="00DA5607">
      <w:pPr>
        <w:pStyle w:val="TableHeadingcontinued"/>
        <w:rPr>
          <w:rFonts w:eastAsiaTheme="minorHAnsi" w:cstheme="minorBidi"/>
          <w:sz w:val="22"/>
          <w:szCs w:val="22"/>
          <w:lang w:eastAsia="en-US"/>
        </w:rPr>
      </w:pPr>
      <w:r w:rsidRPr="002D2E80">
        <w:t xml:space="preserve">Marinus Link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287B084"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832CDE1" w14:textId="5C64C93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1133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F11AE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A1D7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CB89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5725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3AFA4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A168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2027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29B7F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145D558"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3A8B96E3" w14:textId="12F7363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82861A0" w14:textId="3514394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03604D3" w14:textId="26FF87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363FA5B" w14:textId="79A932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883784" w14:textId="2A8359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C6C793" w14:textId="2FA5652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E33FB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35.0</w:t>
            </w:r>
          </w:p>
        </w:tc>
        <w:tc>
          <w:tcPr>
            <w:tcW w:w="491" w:type="pct"/>
            <w:tcBorders>
              <w:top w:val="single" w:sz="4" w:space="0" w:color="002A54" w:themeColor="text2"/>
              <w:left w:val="nil"/>
              <w:bottom w:val="nil"/>
              <w:right w:val="nil"/>
            </w:tcBorders>
            <w:shd w:val="clear" w:color="000000" w:fill="FFFFFF"/>
            <w:noWrap/>
            <w:vAlign w:val="bottom"/>
            <w:hideMark/>
          </w:tcPr>
          <w:p w14:paraId="121076A6" w14:textId="6B59889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CA47B13" w14:textId="1F492B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6D12474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35.0</w:t>
            </w:r>
          </w:p>
        </w:tc>
      </w:tr>
      <w:tr w:rsidR="00DA5607" w:rsidRPr="00DA5607" w14:paraId="477927D1"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F168DBA" w14:textId="78ED4D4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F47DCAE" w14:textId="1AB5EC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E9DD52" w14:textId="7E48DB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DC7206" w14:textId="71D58AB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0F24D9" w14:textId="0A9CD8B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057C6A" w14:textId="5ECD2D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82B15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25.0</w:t>
            </w:r>
          </w:p>
        </w:tc>
        <w:tc>
          <w:tcPr>
            <w:tcW w:w="491" w:type="pct"/>
            <w:tcBorders>
              <w:top w:val="nil"/>
              <w:left w:val="nil"/>
              <w:bottom w:val="nil"/>
              <w:right w:val="nil"/>
            </w:tcBorders>
            <w:shd w:val="clear" w:color="000000" w:fill="E6F2FF"/>
            <w:noWrap/>
            <w:vAlign w:val="bottom"/>
            <w:hideMark/>
          </w:tcPr>
          <w:p w14:paraId="7DDA57B4" w14:textId="23676C7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639352" w14:textId="1B58A2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3177F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25.0</w:t>
            </w:r>
          </w:p>
        </w:tc>
      </w:tr>
      <w:tr w:rsidR="00DA5607" w:rsidRPr="00DA5607" w14:paraId="376E906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DF962E8" w14:textId="4CDF09F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35419ED" w14:textId="45ECEA4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73630D" w14:textId="48932AB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ABCE47" w14:textId="41E179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154A7E" w14:textId="0A89C4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D78F4C" w14:textId="3A48F8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A15A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15.0</w:t>
            </w:r>
          </w:p>
        </w:tc>
        <w:tc>
          <w:tcPr>
            <w:tcW w:w="491" w:type="pct"/>
            <w:tcBorders>
              <w:top w:val="nil"/>
              <w:left w:val="nil"/>
              <w:bottom w:val="nil"/>
              <w:right w:val="nil"/>
            </w:tcBorders>
            <w:shd w:val="clear" w:color="000000" w:fill="FFFFFF"/>
            <w:noWrap/>
            <w:vAlign w:val="bottom"/>
            <w:hideMark/>
          </w:tcPr>
          <w:p w14:paraId="3716351A" w14:textId="2E20BF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000CE" w14:textId="035A56D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D2BE14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15.0</w:t>
            </w:r>
          </w:p>
        </w:tc>
      </w:tr>
      <w:tr w:rsidR="00DA5607" w:rsidRPr="00DA5607" w14:paraId="05FDD5C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7A77672" w14:textId="1EABB9E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E77CCE0" w14:textId="42C169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FBA8EF" w14:textId="6D84BE0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CA075" w14:textId="18E8B1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F474DA" w14:textId="3C83C7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33D2EC" w14:textId="2C37CC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2F67CC" w14:textId="60737D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ADE290" w14:textId="5FB2CA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D985E8" w14:textId="1C7690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3F2D5B8" w14:textId="275934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DB8A05B"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5FF01C7" w14:textId="49B9472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2F4269E" w14:textId="4179BA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B7A4C3E" w14:textId="47CDDA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CBE65B" w14:textId="526B2E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250E00A" w14:textId="61581B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3AFB533" w14:textId="0CE7C5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6C75000" w14:textId="01F230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54EE1D" w14:textId="23E36A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3F8767" w14:textId="036F76D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03A7574" w14:textId="2A06E1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6BE391D"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EECAC4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99491A" w14:textId="49D0606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963E38" w14:textId="3DE0C92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DDA0AA" w14:textId="19E3D5E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698E0B" w14:textId="2547EC0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7B3899" w14:textId="19C5D13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37486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E19D50" w14:textId="35BEA5B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5CF69B" w14:textId="7DADF85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E6D6B6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75.0</w:t>
            </w:r>
          </w:p>
        </w:tc>
      </w:tr>
    </w:tbl>
    <w:p w14:paraId="70EF7E05" w14:textId="1EEB169C" w:rsidR="00C5436D" w:rsidRPr="002D2E80" w:rsidRDefault="00C5436D" w:rsidP="00C5436D">
      <w:pPr>
        <w:rPr>
          <w:rFonts w:eastAsiaTheme="minorHAnsi"/>
        </w:rPr>
      </w:pPr>
      <w:r w:rsidRPr="002D2E80">
        <w:t>The Australian Government has committed $75.0 million to progress the design and approvals phase of the Marinus Link project (including associated on</w:t>
      </w:r>
      <w:r w:rsidR="005058EB">
        <w:noBreakHyphen/>
      </w:r>
      <w:r w:rsidRPr="002D2E80">
        <w:t>island transmission augmentation known as the North West Transmission Developments) to a final investment decision in 2024.</w:t>
      </w:r>
      <w:r w:rsidR="00224AA8">
        <w:t xml:space="preserve"> </w:t>
      </w:r>
    </w:p>
    <w:p w14:paraId="61590BC6" w14:textId="620CC4E9" w:rsidR="00DA5607" w:rsidRDefault="00C5436D" w:rsidP="00DA5607">
      <w:pPr>
        <w:pStyle w:val="TableHeadingcontinued"/>
        <w:rPr>
          <w:rFonts w:asciiTheme="minorHAnsi" w:eastAsiaTheme="minorHAnsi" w:hAnsiTheme="minorHAnsi" w:cstheme="minorBidi"/>
          <w:sz w:val="22"/>
          <w:szCs w:val="22"/>
          <w:lang w:eastAsia="en-US"/>
        </w:rPr>
      </w:pPr>
      <w:r w:rsidRPr="002D2E80">
        <w:t>National Plant Health Surveillance Program</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2A23B0B"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7AD7187" w14:textId="39D5FD0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E9005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BDE6B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48B2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ED1A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1200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B935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38B21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1615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B3F9E2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A0B01D0"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14BFF3C9" w14:textId="675154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2F810E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21AC5DA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single" w:sz="4" w:space="0" w:color="002A54" w:themeColor="text2"/>
              <w:left w:val="nil"/>
              <w:bottom w:val="nil"/>
              <w:right w:val="nil"/>
            </w:tcBorders>
            <w:shd w:val="clear" w:color="000000" w:fill="FFFFFF"/>
            <w:noWrap/>
            <w:vAlign w:val="bottom"/>
            <w:hideMark/>
          </w:tcPr>
          <w:p w14:paraId="6C92C32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5555EBC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5C4279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7D29A53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41B3CDC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9EA17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544" w:type="pct"/>
            <w:tcBorders>
              <w:top w:val="single" w:sz="4" w:space="0" w:color="002A54" w:themeColor="text2"/>
              <w:left w:val="nil"/>
              <w:bottom w:val="nil"/>
              <w:right w:val="nil"/>
            </w:tcBorders>
            <w:shd w:val="clear" w:color="000000" w:fill="FFFFFF"/>
            <w:noWrap/>
            <w:vAlign w:val="bottom"/>
            <w:hideMark/>
          </w:tcPr>
          <w:p w14:paraId="14A571C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r>
      <w:tr w:rsidR="00DA5607" w:rsidRPr="00DA5607" w14:paraId="45FA7AEE"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3516195" w14:textId="6331B66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4193C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37334DF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64244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77464D0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5F05CE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7CDC410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28B6A0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140BF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544" w:type="pct"/>
            <w:tcBorders>
              <w:top w:val="nil"/>
              <w:left w:val="nil"/>
              <w:bottom w:val="nil"/>
              <w:right w:val="nil"/>
            </w:tcBorders>
            <w:shd w:val="clear" w:color="000000" w:fill="E6F2FF"/>
            <w:noWrap/>
            <w:vAlign w:val="bottom"/>
            <w:hideMark/>
          </w:tcPr>
          <w:p w14:paraId="2C048F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r>
      <w:tr w:rsidR="00DA5607" w:rsidRPr="00DA5607" w14:paraId="50D8426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54AC867" w14:textId="2EC3320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0F6E1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A397DA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A97408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579407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64F0FF7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C8527A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6B4F57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D928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544" w:type="pct"/>
            <w:tcBorders>
              <w:top w:val="nil"/>
              <w:left w:val="nil"/>
              <w:bottom w:val="nil"/>
              <w:right w:val="nil"/>
            </w:tcBorders>
            <w:shd w:val="clear" w:color="000000" w:fill="FFFFFF"/>
            <w:noWrap/>
            <w:vAlign w:val="bottom"/>
            <w:hideMark/>
          </w:tcPr>
          <w:p w14:paraId="6F0293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r>
      <w:tr w:rsidR="00DA5607" w:rsidRPr="00DA5607" w14:paraId="7724C5C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378A4AB" w14:textId="4178752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651E487" w14:textId="07CBE1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B8CF8E" w14:textId="68B835C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FF637C" w14:textId="7915007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987146" w14:textId="7954DD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3E738E" w14:textId="3167613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3E25B" w14:textId="079043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6F99BE" w14:textId="4E799C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6A0250" w14:textId="1561E6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DE78D4E" w14:textId="2928BE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F8AFA2E"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58C5027E" w14:textId="6999471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8FD7E75" w14:textId="45480F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E90A72" w14:textId="428DAD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A429D3E" w14:textId="32E2228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972798" w14:textId="7743A6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D6C46A" w14:textId="2BD9D1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F39FA50" w14:textId="74DFD13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44A6CD" w14:textId="21F4DC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ABFFB36" w14:textId="0AC7B7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2152075" w14:textId="72BB7F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672527C"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1AC69BD"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6145E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4C2E13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346ED5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0B43A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2FF20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63E60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7BA5C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94A9D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B43E34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3.0</w:t>
            </w:r>
          </w:p>
        </w:tc>
      </w:tr>
    </w:tbl>
    <w:p w14:paraId="2297391C" w14:textId="02646F41" w:rsidR="00C5436D" w:rsidRPr="002D2E80" w:rsidRDefault="00C5436D" w:rsidP="002273BE">
      <w:pPr>
        <w:pStyle w:val="ChartandTableFootnoteAlpha"/>
        <w:numPr>
          <w:ilvl w:val="0"/>
          <w:numId w:val="20"/>
        </w:numPr>
        <w:rPr>
          <w:color w:val="auto"/>
        </w:rPr>
      </w:pPr>
      <w:r w:rsidRPr="002D2E80">
        <w:rPr>
          <w:color w:val="auto"/>
        </w:rPr>
        <w:t xml:space="preserve">State allocations are indicative estimates only. Funding is allocated based on pest risk profiles. </w:t>
      </w:r>
    </w:p>
    <w:p w14:paraId="1E76BF24" w14:textId="77777777" w:rsidR="00C5436D" w:rsidRPr="002D2E80" w:rsidRDefault="00C5436D" w:rsidP="00BF0CEB">
      <w:pPr>
        <w:pStyle w:val="ChartLine"/>
      </w:pPr>
    </w:p>
    <w:p w14:paraId="38EDF7F7" w14:textId="47957931" w:rsidR="00C5436D" w:rsidRPr="007E0F2C" w:rsidRDefault="00C5436D" w:rsidP="007E0F2C">
      <w:pPr>
        <w:rPr>
          <w:rFonts w:eastAsiaTheme="minorHAnsi"/>
        </w:rPr>
      </w:pPr>
      <w:r w:rsidRPr="002D2E80">
        <w:t>The Australian Government is providing funding to support Australia</w:t>
      </w:r>
      <w:r w:rsidR="005058EB">
        <w:t>’</w:t>
      </w:r>
      <w:r w:rsidRPr="002D2E80">
        <w:t>s plant biosecurity system through the National Plant Health Surveillance Program. The program focuses on early detection of national priority plant pests that can enter and establish in Australia. The program is implemented through effective collaboration with all Australian jurisdictions and aims to minimise the impact of pest incursions on agricultural industries, environmental assets and communities through timely pest detection, and provide surveillance data that supports trade and market access.</w:t>
      </w:r>
    </w:p>
    <w:p w14:paraId="2A34431A" w14:textId="77777777" w:rsidR="001303BE" w:rsidRDefault="001303BE">
      <w:pPr>
        <w:spacing w:before="0" w:after="160" w:line="259" w:lineRule="auto"/>
        <w:rPr>
          <w:rFonts w:ascii="Arial Bold" w:hAnsi="Arial Bold"/>
          <w:b/>
          <w:sz w:val="20"/>
        </w:rPr>
      </w:pPr>
      <w:r>
        <w:br w:type="page"/>
      </w:r>
    </w:p>
    <w:p w14:paraId="5CC7756B" w14:textId="5ABF9282" w:rsidR="00DA5607" w:rsidRDefault="00C5436D" w:rsidP="00DA5607">
      <w:pPr>
        <w:pStyle w:val="TableHeadingcontinued"/>
        <w:rPr>
          <w:rFonts w:eastAsiaTheme="minorHAnsi" w:cstheme="minorBidi"/>
          <w:sz w:val="22"/>
          <w:szCs w:val="22"/>
          <w:lang w:eastAsia="en-US"/>
        </w:rPr>
      </w:pPr>
      <w:r w:rsidRPr="002D2E80">
        <w:t xml:space="preserve">North Queensland Strata Title Resilience Pilot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5816D85"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7EE2BCB" w14:textId="2DACE48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12C8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B09B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4AF53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AE05C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20E2D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AA038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56343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1D606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208C53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019167E8"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0153722B" w14:textId="287D8AD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94F8FFE" w14:textId="30D93B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C540233" w14:textId="20E2B2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DE55EBB" w14:textId="5F2763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36FFDAF" w14:textId="78A18F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A63DC92" w14:textId="263D23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4119726" w14:textId="5D174B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1E03292" w14:textId="311524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100D380" w14:textId="0ACEB5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7BE7B6B" w14:textId="39E2307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FE09B07"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24BD874" w14:textId="47EB310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2BBBFEE" w14:textId="23432BE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BEFCBB" w14:textId="6F0772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F261B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28.0</w:t>
            </w:r>
          </w:p>
        </w:tc>
        <w:tc>
          <w:tcPr>
            <w:tcW w:w="491" w:type="pct"/>
            <w:tcBorders>
              <w:top w:val="nil"/>
              <w:left w:val="nil"/>
              <w:bottom w:val="nil"/>
              <w:right w:val="nil"/>
            </w:tcBorders>
            <w:shd w:val="clear" w:color="000000" w:fill="E6F2FF"/>
            <w:noWrap/>
            <w:vAlign w:val="bottom"/>
            <w:hideMark/>
          </w:tcPr>
          <w:p w14:paraId="419C2DEE" w14:textId="40E34E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9AEBFD" w14:textId="1B67DB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5C0B4D" w14:textId="3B5A3EC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72A39E8" w14:textId="2ECB55C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FC1DD8" w14:textId="22764D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811D9E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28.0</w:t>
            </w:r>
          </w:p>
        </w:tc>
      </w:tr>
      <w:tr w:rsidR="00DA5607" w:rsidRPr="00DA5607" w14:paraId="14DEBCE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6A832E9" w14:textId="2DB8174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DB5E68B" w14:textId="48472F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5A2A6D" w14:textId="29D0C0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1A7FD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12.0</w:t>
            </w:r>
          </w:p>
        </w:tc>
        <w:tc>
          <w:tcPr>
            <w:tcW w:w="491" w:type="pct"/>
            <w:tcBorders>
              <w:top w:val="nil"/>
              <w:left w:val="nil"/>
              <w:bottom w:val="nil"/>
              <w:right w:val="nil"/>
            </w:tcBorders>
            <w:shd w:val="clear" w:color="000000" w:fill="FFFFFF"/>
            <w:noWrap/>
            <w:vAlign w:val="bottom"/>
            <w:hideMark/>
          </w:tcPr>
          <w:p w14:paraId="0FA68E88" w14:textId="2908EA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B6B8D3" w14:textId="6B3A4F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DD19B9" w14:textId="1B920F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3081FC" w14:textId="513C356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F767BA" w14:textId="1E0789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55339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12.0</w:t>
            </w:r>
          </w:p>
        </w:tc>
      </w:tr>
      <w:tr w:rsidR="00DA5607" w:rsidRPr="00DA5607" w14:paraId="6B7FB2D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001D4FE" w14:textId="2C89B96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154DD68" w14:textId="6F02A3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BE9D0C" w14:textId="6C8B3C5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9BAD06" w14:textId="6E68C94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49ACF4" w14:textId="752258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7CC416" w14:textId="359985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7B69B7" w14:textId="425261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9376A3" w14:textId="2CBB7D7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3B06EF" w14:textId="2B2C6C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F85CFC0" w14:textId="07185EB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BA9B568"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1CFBF35D" w14:textId="203F8A2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8B3FEF2" w14:textId="6E5899B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483A50" w14:textId="2A3001A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9F21C4D" w14:textId="7ED9FE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349EF2" w14:textId="57D7A5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C2962F" w14:textId="472FAC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0874F9" w14:textId="6ECE67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07C3D82" w14:textId="56C4359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950A83F" w14:textId="666EC2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6537B30" w14:textId="06DD14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2631BA8"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8A12FE0"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B656B9" w14:textId="7753F3A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29F9CF" w14:textId="2F234B0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6144C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40.0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976FB0" w14:textId="7447173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A48909" w14:textId="243441A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29C66F" w14:textId="0E9B385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AE5195" w14:textId="7F6BD4D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7CC959" w14:textId="75989A7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3453DD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40.0</w:t>
            </w:r>
          </w:p>
        </w:tc>
      </w:tr>
    </w:tbl>
    <w:p w14:paraId="77F8FF9D" w14:textId="23003A0C" w:rsidR="00C5436D" w:rsidRPr="002D2E80" w:rsidRDefault="00C5436D" w:rsidP="00C5436D">
      <w:r w:rsidRPr="002D2E80">
        <w:t>The Australian Government will provide funding to support strata title properties in North</w:t>
      </w:r>
      <w:r>
        <w:t> </w:t>
      </w:r>
      <w:r w:rsidRPr="002D2E80">
        <w:t>Queensland to undertake disaster mitigation works to improve resilience. The Queensland Government will implement and administer the initiative.</w:t>
      </w:r>
    </w:p>
    <w:p w14:paraId="2E61F21A" w14:textId="550103EB" w:rsidR="00DA5607" w:rsidRDefault="00C5436D" w:rsidP="00DA5607">
      <w:pPr>
        <w:pStyle w:val="TableHeadingcontinued"/>
        <w:rPr>
          <w:rFonts w:asciiTheme="minorHAnsi" w:eastAsiaTheme="minorHAnsi" w:hAnsiTheme="minorHAnsi" w:cstheme="minorBidi"/>
          <w:sz w:val="22"/>
          <w:szCs w:val="22"/>
          <w:lang w:eastAsia="en-US"/>
        </w:rPr>
      </w:pPr>
      <w:r w:rsidRPr="002D2E80">
        <w:t>On</w:t>
      </w:r>
      <w:r w:rsidR="005058EB">
        <w:noBreakHyphen/>
      </w:r>
      <w:r w:rsidRPr="002D2E80">
        <w:t>farm emergency water infrastructure rebate scheme</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010C8BDD"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85DF198" w14:textId="18F5F26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0A3B2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8CD0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2CEC4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7081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1D8BA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83DC3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A2F8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02EADE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9D164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46A0C20"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595E47B1" w14:textId="0455C54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0F14A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3B6EBA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B7C0B1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0C230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4CC3CF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A4B1F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F14A5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615A15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36DC16F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22.5</w:t>
            </w:r>
          </w:p>
        </w:tc>
      </w:tr>
      <w:tr w:rsidR="00DA5607" w:rsidRPr="00DA5607" w14:paraId="26FC84F0"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35FEDE8" w14:textId="3A39EEB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236C5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4998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479760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2B0CE8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3F07D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C0EF4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C8B83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350CF1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E261B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8.0</w:t>
            </w:r>
          </w:p>
        </w:tc>
      </w:tr>
      <w:tr w:rsidR="00DA5607" w:rsidRPr="00DA5607" w14:paraId="2D8189B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084ADF3" w14:textId="043BC5D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D12170C" w14:textId="140B6DE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0B040B" w14:textId="21E9789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A70E4A" w14:textId="461B8E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DBDCC4" w14:textId="7977A4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B1014D" w14:textId="3F5997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8BC65B" w14:textId="4AA1E5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4573A9" w14:textId="4465BB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731C19" w14:textId="38C210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B09AEBE" w14:textId="56E8BFE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563B3B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D8BF688" w14:textId="3FCCA0C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5D7DB830" w14:textId="4B989F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100226" w14:textId="55FED8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2F372E" w14:textId="3F6877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64D592" w14:textId="00BFA5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62379A" w14:textId="675A7E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FBE890" w14:textId="0FD86ED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159915" w14:textId="6BE0835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9E7A05" w14:textId="741F96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FBBDEEA" w14:textId="54FA87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CE8423F"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2CF14A5E" w14:textId="46C866E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FBED369" w14:textId="4C86CD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C14621" w14:textId="266061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FAC1172" w14:textId="53FAF8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725F165" w14:textId="609A3E4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AA8542" w14:textId="45B512C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9C71F73" w14:textId="44BE2C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70E5CE3" w14:textId="50DEFB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0E4FB4" w14:textId="746F8E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9145AB1" w14:textId="4736CD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D83E827"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5422DCD"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6E3CCD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35426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40052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13D1A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E33E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FA0F0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1EEE1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A08F7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7BACC16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30.5</w:t>
            </w:r>
          </w:p>
        </w:tc>
      </w:tr>
    </w:tbl>
    <w:p w14:paraId="606ECD89" w14:textId="606D1D11" w:rsidR="00C5436D" w:rsidRPr="002D2E80" w:rsidRDefault="00C5436D" w:rsidP="002273BE">
      <w:pPr>
        <w:pStyle w:val="ChartandTableFootnoteAlpha"/>
        <w:numPr>
          <w:ilvl w:val="0"/>
          <w:numId w:val="13"/>
        </w:numPr>
        <w:rPr>
          <w:color w:val="auto"/>
        </w:rPr>
      </w:pPr>
      <w:r w:rsidRPr="002D2E80">
        <w:rPr>
          <w:color w:val="auto"/>
        </w:rPr>
        <w:t>State allocations have not yet been determined.</w:t>
      </w:r>
    </w:p>
    <w:p w14:paraId="15CFE94C" w14:textId="77777777" w:rsidR="00C5436D" w:rsidRPr="002D2E80" w:rsidRDefault="00C5436D" w:rsidP="00BF0CEB">
      <w:pPr>
        <w:pStyle w:val="ChartLine"/>
      </w:pPr>
    </w:p>
    <w:p w14:paraId="6435CAFE" w14:textId="4E3AC510" w:rsidR="00C5436D" w:rsidRPr="002D2E80" w:rsidRDefault="00C5436D" w:rsidP="00C5436D">
      <w:r w:rsidRPr="002D2E80">
        <w:t xml:space="preserve">The Australian Government </w:t>
      </w:r>
      <w:r w:rsidR="00D53965">
        <w:t>has made available</w:t>
      </w:r>
      <w:r w:rsidRPr="002D2E80">
        <w:t xml:space="preserve"> funding for rebates to eligible primary producers and horticulture farmers impacted by drought or natural disasters. </w:t>
      </w:r>
      <w:r w:rsidR="009F3127">
        <w:t>The r</w:t>
      </w:r>
      <w:r w:rsidRPr="002D2E80">
        <w:t xml:space="preserve">ebates </w:t>
      </w:r>
      <w:r w:rsidR="006D5BE7">
        <w:t xml:space="preserve">provide </w:t>
      </w:r>
      <w:r w:rsidRPr="002D2E80">
        <w:t xml:space="preserve">support </w:t>
      </w:r>
      <w:r w:rsidR="006D5BE7">
        <w:t xml:space="preserve">to </w:t>
      </w:r>
      <w:r w:rsidRPr="002D2E80">
        <w:t>farmers to replace damaged water infrastructure or build new infrastructure to improve water use efficiency and flexibility.</w:t>
      </w:r>
    </w:p>
    <w:p w14:paraId="415137EE" w14:textId="2EB492B6" w:rsidR="00DA5607" w:rsidRDefault="00C5436D" w:rsidP="00DA5607">
      <w:pPr>
        <w:pStyle w:val="TableHeadingcontinued"/>
        <w:rPr>
          <w:rFonts w:asciiTheme="minorHAnsi" w:eastAsiaTheme="minorHAnsi" w:hAnsiTheme="minorHAnsi" w:cstheme="minorBidi"/>
          <w:sz w:val="22"/>
          <w:szCs w:val="22"/>
          <w:lang w:eastAsia="en-US"/>
        </w:rPr>
      </w:pPr>
      <w:r w:rsidRPr="002D2E80">
        <w:t>Pest and disease preparedness and response programs</w:t>
      </w:r>
      <w:r w:rsidRPr="002D2E80">
        <w:rPr>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070F25C0"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A5624F7" w14:textId="71D6323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D51C4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AAB61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17A8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9700E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0B1D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74A1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595A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EFD2B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87336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CD85ECB"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6B27EFB1" w14:textId="72A53AF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76235B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40.8</w:t>
            </w:r>
          </w:p>
        </w:tc>
        <w:tc>
          <w:tcPr>
            <w:tcW w:w="491" w:type="pct"/>
            <w:tcBorders>
              <w:top w:val="single" w:sz="4" w:space="0" w:color="002A54" w:themeColor="text2"/>
              <w:left w:val="nil"/>
              <w:bottom w:val="nil"/>
              <w:right w:val="nil"/>
            </w:tcBorders>
            <w:shd w:val="clear" w:color="000000" w:fill="FFFFFF"/>
            <w:noWrap/>
            <w:vAlign w:val="bottom"/>
            <w:hideMark/>
          </w:tcPr>
          <w:p w14:paraId="4572788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5.5</w:t>
            </w:r>
          </w:p>
        </w:tc>
        <w:tc>
          <w:tcPr>
            <w:tcW w:w="491" w:type="pct"/>
            <w:tcBorders>
              <w:top w:val="single" w:sz="4" w:space="0" w:color="002A54" w:themeColor="text2"/>
              <w:left w:val="nil"/>
              <w:bottom w:val="nil"/>
              <w:right w:val="nil"/>
            </w:tcBorders>
            <w:shd w:val="clear" w:color="000000" w:fill="FFFFFF"/>
            <w:noWrap/>
            <w:vAlign w:val="bottom"/>
            <w:hideMark/>
          </w:tcPr>
          <w:p w14:paraId="5385DD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78.5</w:t>
            </w:r>
          </w:p>
        </w:tc>
        <w:tc>
          <w:tcPr>
            <w:tcW w:w="491" w:type="pct"/>
            <w:tcBorders>
              <w:top w:val="single" w:sz="4" w:space="0" w:color="002A54" w:themeColor="text2"/>
              <w:left w:val="nil"/>
              <w:bottom w:val="nil"/>
              <w:right w:val="nil"/>
            </w:tcBorders>
            <w:shd w:val="clear" w:color="000000" w:fill="FFFFFF"/>
            <w:noWrap/>
            <w:vAlign w:val="bottom"/>
            <w:hideMark/>
          </w:tcPr>
          <w:p w14:paraId="518E91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13.9</w:t>
            </w:r>
          </w:p>
        </w:tc>
        <w:tc>
          <w:tcPr>
            <w:tcW w:w="491" w:type="pct"/>
            <w:tcBorders>
              <w:top w:val="single" w:sz="4" w:space="0" w:color="002A54" w:themeColor="text2"/>
              <w:left w:val="nil"/>
              <w:bottom w:val="nil"/>
              <w:right w:val="nil"/>
            </w:tcBorders>
            <w:shd w:val="clear" w:color="000000" w:fill="FFFFFF"/>
            <w:noWrap/>
            <w:vAlign w:val="bottom"/>
            <w:hideMark/>
          </w:tcPr>
          <w:p w14:paraId="657A32F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1C01FAC2" w14:textId="070208B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2FDB3D4" w14:textId="002E04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E88D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4.0</w:t>
            </w:r>
          </w:p>
        </w:tc>
        <w:tc>
          <w:tcPr>
            <w:tcW w:w="542" w:type="pct"/>
            <w:tcBorders>
              <w:top w:val="single" w:sz="4" w:space="0" w:color="002A54" w:themeColor="text2"/>
              <w:left w:val="nil"/>
              <w:bottom w:val="nil"/>
              <w:right w:val="nil"/>
            </w:tcBorders>
            <w:shd w:val="clear" w:color="000000" w:fill="FFFFFF"/>
            <w:noWrap/>
            <w:vAlign w:val="bottom"/>
            <w:hideMark/>
          </w:tcPr>
          <w:p w14:paraId="597DDEC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143.7</w:t>
            </w:r>
          </w:p>
        </w:tc>
      </w:tr>
      <w:tr w:rsidR="00DA5607" w:rsidRPr="00DA5607" w14:paraId="0B30C0FB"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3B97E2B" w14:textId="4331B65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E2A0B1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4DF8588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4B6937D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13.5</w:t>
            </w:r>
          </w:p>
        </w:tc>
        <w:tc>
          <w:tcPr>
            <w:tcW w:w="491" w:type="pct"/>
            <w:tcBorders>
              <w:top w:val="nil"/>
              <w:left w:val="nil"/>
              <w:bottom w:val="nil"/>
              <w:right w:val="nil"/>
            </w:tcBorders>
            <w:shd w:val="clear" w:color="000000" w:fill="E6F2FF"/>
            <w:noWrap/>
            <w:vAlign w:val="bottom"/>
            <w:hideMark/>
          </w:tcPr>
          <w:p w14:paraId="1E8F21A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40B87AB" w14:textId="099451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609032" w14:textId="326E48B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88CFB8" w14:textId="4945E14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957B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2" w:type="pct"/>
            <w:tcBorders>
              <w:top w:val="nil"/>
              <w:left w:val="nil"/>
              <w:bottom w:val="nil"/>
              <w:right w:val="nil"/>
            </w:tcBorders>
            <w:shd w:val="clear" w:color="000000" w:fill="E6F2FF"/>
            <w:noWrap/>
            <w:vAlign w:val="bottom"/>
            <w:hideMark/>
          </w:tcPr>
          <w:p w14:paraId="18B24C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16.1</w:t>
            </w:r>
          </w:p>
        </w:tc>
      </w:tr>
      <w:tr w:rsidR="00DA5607" w:rsidRPr="00DA5607" w14:paraId="667F8DD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8681048" w14:textId="7A9E501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B4595B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78D55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440705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12.5</w:t>
            </w:r>
          </w:p>
        </w:tc>
        <w:tc>
          <w:tcPr>
            <w:tcW w:w="491" w:type="pct"/>
            <w:tcBorders>
              <w:top w:val="nil"/>
              <w:left w:val="nil"/>
              <w:bottom w:val="nil"/>
              <w:right w:val="nil"/>
            </w:tcBorders>
            <w:shd w:val="clear" w:color="000000" w:fill="FFFFFF"/>
            <w:noWrap/>
            <w:vAlign w:val="bottom"/>
            <w:hideMark/>
          </w:tcPr>
          <w:p w14:paraId="5C79B2D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43CE2EEE" w14:textId="4DD102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B37FA" w14:textId="2757AD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CF51A7" w14:textId="772A58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7C59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2" w:type="pct"/>
            <w:tcBorders>
              <w:top w:val="nil"/>
              <w:left w:val="nil"/>
              <w:bottom w:val="nil"/>
              <w:right w:val="nil"/>
            </w:tcBorders>
            <w:shd w:val="clear" w:color="000000" w:fill="FFFFFF"/>
            <w:noWrap/>
            <w:vAlign w:val="bottom"/>
            <w:hideMark/>
          </w:tcPr>
          <w:p w14:paraId="168AD0F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15.1</w:t>
            </w:r>
          </w:p>
        </w:tc>
      </w:tr>
      <w:tr w:rsidR="00DA5607" w:rsidRPr="00DA5607" w14:paraId="02BA0733"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67233F9" w14:textId="411D95B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640A5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191576D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677D18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8.1</w:t>
            </w:r>
          </w:p>
        </w:tc>
        <w:tc>
          <w:tcPr>
            <w:tcW w:w="491" w:type="pct"/>
            <w:tcBorders>
              <w:top w:val="nil"/>
              <w:left w:val="nil"/>
              <w:bottom w:val="nil"/>
              <w:right w:val="nil"/>
            </w:tcBorders>
            <w:shd w:val="clear" w:color="000000" w:fill="FFFFFF"/>
            <w:noWrap/>
            <w:vAlign w:val="bottom"/>
            <w:hideMark/>
          </w:tcPr>
          <w:p w14:paraId="453241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414DE13" w14:textId="1F88B1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985A3E" w14:textId="01F678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CAC01C" w14:textId="0347E0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38C5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2" w:type="pct"/>
            <w:tcBorders>
              <w:top w:val="nil"/>
              <w:left w:val="nil"/>
              <w:bottom w:val="nil"/>
              <w:right w:val="nil"/>
            </w:tcBorders>
            <w:shd w:val="clear" w:color="000000" w:fill="FFFFFF"/>
            <w:noWrap/>
            <w:vAlign w:val="bottom"/>
            <w:hideMark/>
          </w:tcPr>
          <w:p w14:paraId="480BAB5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10.7</w:t>
            </w:r>
          </w:p>
        </w:tc>
      </w:tr>
      <w:tr w:rsidR="00DA5607" w:rsidRPr="00DA5607" w14:paraId="3B6D39F3"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35B2DF08" w14:textId="774016A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A2315E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single" w:sz="4" w:space="0" w:color="002A54" w:themeColor="text2"/>
              <w:right w:val="nil"/>
            </w:tcBorders>
            <w:shd w:val="clear" w:color="000000" w:fill="FFFFFF"/>
            <w:noWrap/>
            <w:vAlign w:val="bottom"/>
            <w:hideMark/>
          </w:tcPr>
          <w:p w14:paraId="1F0BB0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single" w:sz="4" w:space="0" w:color="002A54" w:themeColor="text2"/>
              <w:right w:val="nil"/>
            </w:tcBorders>
            <w:shd w:val="clear" w:color="000000" w:fill="FFFFFF"/>
            <w:noWrap/>
            <w:vAlign w:val="bottom"/>
            <w:hideMark/>
          </w:tcPr>
          <w:p w14:paraId="1E7D502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38.3</w:t>
            </w:r>
          </w:p>
        </w:tc>
        <w:tc>
          <w:tcPr>
            <w:tcW w:w="491" w:type="pct"/>
            <w:tcBorders>
              <w:top w:val="nil"/>
              <w:left w:val="nil"/>
              <w:bottom w:val="single" w:sz="4" w:space="0" w:color="002A54" w:themeColor="text2"/>
              <w:right w:val="nil"/>
            </w:tcBorders>
            <w:shd w:val="clear" w:color="000000" w:fill="FFFFFF"/>
            <w:noWrap/>
            <w:vAlign w:val="bottom"/>
            <w:hideMark/>
          </w:tcPr>
          <w:p w14:paraId="48796F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0.2</w:t>
            </w:r>
          </w:p>
        </w:tc>
        <w:tc>
          <w:tcPr>
            <w:tcW w:w="491" w:type="pct"/>
            <w:tcBorders>
              <w:top w:val="nil"/>
              <w:left w:val="nil"/>
              <w:bottom w:val="single" w:sz="4" w:space="0" w:color="002A54" w:themeColor="text2"/>
              <w:right w:val="nil"/>
            </w:tcBorders>
            <w:shd w:val="clear" w:color="000000" w:fill="FFFFFF"/>
            <w:noWrap/>
            <w:vAlign w:val="bottom"/>
            <w:hideMark/>
          </w:tcPr>
          <w:p w14:paraId="75B32D23" w14:textId="24D771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D78170" w14:textId="743A97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78D8AEA" w14:textId="21B2C7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C171C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0.9</w:t>
            </w:r>
          </w:p>
        </w:tc>
        <w:tc>
          <w:tcPr>
            <w:tcW w:w="542" w:type="pct"/>
            <w:tcBorders>
              <w:top w:val="nil"/>
              <w:left w:val="nil"/>
              <w:bottom w:val="single" w:sz="4" w:space="0" w:color="002A54" w:themeColor="text2"/>
              <w:right w:val="nil"/>
            </w:tcBorders>
            <w:shd w:val="clear" w:color="000000" w:fill="FFFFFF"/>
            <w:noWrap/>
            <w:vAlign w:val="bottom"/>
            <w:hideMark/>
          </w:tcPr>
          <w:p w14:paraId="5D9F181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40.9</w:t>
            </w:r>
          </w:p>
        </w:tc>
      </w:tr>
      <w:tr w:rsidR="00DA5607" w:rsidRPr="00DA5607" w14:paraId="165BAD3A"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6854ED3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1CBA2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1D86C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C9B8F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150.8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C8FE9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3DBEF9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83AD61" w14:textId="3869AB9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19F3230" w14:textId="2EADB76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552E0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7.7</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5D2E30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226.4</w:t>
            </w:r>
          </w:p>
        </w:tc>
      </w:tr>
    </w:tbl>
    <w:p w14:paraId="22C611FF" w14:textId="3BC9259C" w:rsidR="00C5436D" w:rsidRPr="002D2E80" w:rsidRDefault="00C5436D" w:rsidP="002273BE">
      <w:pPr>
        <w:pStyle w:val="ChartandTableFootnoteAlpha"/>
        <w:numPr>
          <w:ilvl w:val="0"/>
          <w:numId w:val="12"/>
        </w:numPr>
        <w:rPr>
          <w:color w:val="auto"/>
        </w:rPr>
      </w:pPr>
      <w:r w:rsidRPr="002D2E80">
        <w:rPr>
          <w:color w:val="auto"/>
        </w:rPr>
        <w:t xml:space="preserve">State allocations are indicative estimates only. Funding is conditional on agreed national responses to pest or disease incursions. </w:t>
      </w:r>
    </w:p>
    <w:p w14:paraId="23AD2DE5" w14:textId="77777777" w:rsidR="00C5436D" w:rsidRPr="002D2E80" w:rsidRDefault="00C5436D" w:rsidP="00BF0CEB">
      <w:pPr>
        <w:pStyle w:val="ChartLine"/>
      </w:pPr>
    </w:p>
    <w:p w14:paraId="45C65DE4" w14:textId="451F0283" w:rsidR="00C5436D" w:rsidRPr="002D2E80" w:rsidRDefault="00C5436D" w:rsidP="00C5436D">
      <w:r w:rsidRPr="002D2E80">
        <w:t>The Australian Government is supporting agricultural producers and protecting Australia</w:t>
      </w:r>
      <w:r w:rsidR="005058EB">
        <w:t>’</w:t>
      </w:r>
      <w:r w:rsidRPr="002D2E80">
        <w:t xml:space="preserve">s unique environment by contributing to the eradication of exotic animal, plant and environmental pests and diseases. </w:t>
      </w:r>
    </w:p>
    <w:p w14:paraId="660CDA67" w14:textId="12C053F3" w:rsidR="00C5436D" w:rsidRPr="002D2E80" w:rsidRDefault="00C5436D" w:rsidP="00C5436D">
      <w:r w:rsidRPr="002D2E80">
        <w:t>This program protects Australia</w:t>
      </w:r>
      <w:r w:rsidR="005058EB">
        <w:t>’</w:t>
      </w:r>
      <w:r w:rsidRPr="002D2E80">
        <w:t>s enviable animal and plant pest and disease status, enabling continued access to export markets. It also protects Australia</w:t>
      </w:r>
      <w:r w:rsidR="005058EB">
        <w:t>’</w:t>
      </w:r>
      <w:r w:rsidRPr="002D2E80">
        <w:t>s unique environment and the tourism industries it supports, with direct positive effects on rural communities, businesses and employees.</w:t>
      </w:r>
    </w:p>
    <w:p w14:paraId="21F7C4BB" w14:textId="5A63A54B" w:rsidR="00DA5607" w:rsidRDefault="00C5436D" w:rsidP="00DA5607">
      <w:pPr>
        <w:pStyle w:val="TableHeadingcontinued"/>
        <w:rPr>
          <w:rFonts w:eastAsiaTheme="minorHAnsi" w:cstheme="minorBidi"/>
          <w:sz w:val="22"/>
          <w:szCs w:val="22"/>
          <w:lang w:eastAsia="en-US"/>
        </w:rPr>
      </w:pPr>
      <w:r w:rsidRPr="002D2E80">
        <w:t xml:space="preserve">Raine Island Recovery Project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FEC6882"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9B0C061" w14:textId="403A91C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D12A7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581B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15CEC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A98F1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E2478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DFFE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2A04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5FB197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D0B91F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F566D5D"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1B7215A6" w14:textId="38A482B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2B553A8" w14:textId="42F6B5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156F90D" w14:textId="7F6B30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09D10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491" w:type="pct"/>
            <w:tcBorders>
              <w:top w:val="single" w:sz="4" w:space="0" w:color="002A54" w:themeColor="text2"/>
              <w:left w:val="nil"/>
              <w:bottom w:val="nil"/>
              <w:right w:val="nil"/>
            </w:tcBorders>
            <w:shd w:val="clear" w:color="000000" w:fill="FFFFFF"/>
            <w:noWrap/>
            <w:vAlign w:val="bottom"/>
            <w:hideMark/>
          </w:tcPr>
          <w:p w14:paraId="249CAE0C" w14:textId="6BA09F5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CDB8D1" w14:textId="223BEA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437E74B" w14:textId="4AC0C8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FB0F904" w14:textId="0642F1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34E0750" w14:textId="0AC2E6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237B617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r>
      <w:tr w:rsidR="00DA5607" w:rsidRPr="00DA5607" w14:paraId="6E08D30F"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1AE7AE7" w14:textId="3231635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DADBBE5" w14:textId="6895F85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0E2112" w14:textId="21D9A9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17AA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0F1C6E0" w14:textId="5A2C12A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6770D2" w14:textId="5888AB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5FDC10" w14:textId="5581532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D8A3F5B" w14:textId="18E8022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AD7554" w14:textId="66A3132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087AE7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0.7</w:t>
            </w:r>
          </w:p>
        </w:tc>
      </w:tr>
      <w:tr w:rsidR="00DA5607" w:rsidRPr="00DA5607" w14:paraId="1212693A"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395CEF9" w14:textId="4E8E349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5320F49" w14:textId="50ADB9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811B6A" w14:textId="07529D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059EAE" w14:textId="5C832D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A545B6" w14:textId="00B6EC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704269" w14:textId="439BE6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B0BA8B" w14:textId="501154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F13ED6" w14:textId="3777F4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047780" w14:textId="07D7084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70694895" w14:textId="3D665F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4020ABC"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75B9B87" w14:textId="7806986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406A727E" w14:textId="1645BCC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B72D8E" w14:textId="319DAC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5B7BFF" w14:textId="78F4E1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B0D68E" w14:textId="2B8347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23D529" w14:textId="4D10D33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B55BFE" w14:textId="631030A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96C770" w14:textId="104E4B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6DD4F3" w14:textId="5BBEA9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B8F5022" w14:textId="6A00D8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8E55366"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D6294BA" w14:textId="585FB71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9F099E2" w14:textId="6EA9BB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4C45C0" w14:textId="7AB6BB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1C97A3" w14:textId="670844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F22D98" w14:textId="088016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3CBF0D7" w14:textId="141777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1E35307" w14:textId="6F8AF8E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8F5151A" w14:textId="2C6EED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374CF5" w14:textId="0D2E8C4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1D90038F" w14:textId="268BBE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7EA0637"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50BD50B6"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CE3C19" w14:textId="1609BBD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E446BA" w14:textId="112CB39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7A178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E5543C" w14:textId="50B1EDB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DD527F" w14:textId="0B60C1F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AB29DA9" w14:textId="50CD3D8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76032" w14:textId="794DA8B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0122520" w14:textId="59E6A22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326F0A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1.3</w:t>
            </w:r>
          </w:p>
        </w:tc>
      </w:tr>
    </w:tbl>
    <w:p w14:paraId="19C1596F" w14:textId="10103F93" w:rsidR="00C5436D" w:rsidRPr="002D2E80" w:rsidRDefault="00C5436D" w:rsidP="00C5436D">
      <w:pPr>
        <w:rPr>
          <w:rFonts w:eastAsiaTheme="minorHAnsi" w:cstheme="minorBidi"/>
          <w:sz w:val="22"/>
          <w:szCs w:val="22"/>
          <w:lang w:eastAsia="en-US"/>
        </w:rPr>
      </w:pPr>
      <w:r w:rsidRPr="002D2E80">
        <w:t>The Australian Government is providing funding to re</w:t>
      </w:r>
      <w:r w:rsidR="005058EB">
        <w:noBreakHyphen/>
      </w:r>
      <w:r w:rsidRPr="002D2E80">
        <w:t>establish and maintain Raine Island as a viable island ecosystem that supports sustainable populations of green turtles and seabirds through collaboration with Wuthathi and Meriam Nation (Ugar, Mer, Erub) Traditional Owners.</w:t>
      </w:r>
    </w:p>
    <w:p w14:paraId="2990B07F" w14:textId="77777777" w:rsidR="00C5436D" w:rsidRPr="002D2E80" w:rsidRDefault="00C5436D" w:rsidP="00C5436D">
      <w:pPr>
        <w:pStyle w:val="Heading4"/>
      </w:pPr>
      <w:r w:rsidRPr="002D2E80">
        <w:t>Recycling Modernisation Fund</w:t>
      </w:r>
    </w:p>
    <w:p w14:paraId="2ECFC251" w14:textId="6D1289B1" w:rsidR="00C5436D" w:rsidRPr="002D2E80" w:rsidRDefault="00C5436D" w:rsidP="00C5436D">
      <w:r w:rsidRPr="002D2E80">
        <w:t>The Australian Government is providing funding for improved recycling outcomes by addressing critical infrastructure and technology gaps in Australia</w:t>
      </w:r>
      <w:r w:rsidR="005058EB">
        <w:t>’</w:t>
      </w:r>
      <w:r w:rsidRPr="002D2E80">
        <w:t>s waste management and resource recovery system.</w:t>
      </w:r>
    </w:p>
    <w:p w14:paraId="735E7085" w14:textId="56A81340" w:rsidR="00C5436D" w:rsidRPr="002D2E80" w:rsidRDefault="00C5436D" w:rsidP="00C5436D">
      <w:r w:rsidRPr="002D2E80">
        <w:t xml:space="preserve">Funding </w:t>
      </w:r>
      <w:r w:rsidR="00492498">
        <w:t>is being</w:t>
      </w:r>
      <w:r w:rsidRPr="002D2E80">
        <w:t xml:space="preserve"> provided via a number of streams including a main Recycling Modernisation Fund stream, a Regional and Remote stream, a National Paper Solutions stream and a Plastics Technology stream.</w:t>
      </w:r>
    </w:p>
    <w:p w14:paraId="1F45BC66" w14:textId="07818D23" w:rsidR="00DA5607" w:rsidRDefault="00C5436D" w:rsidP="00DA5607">
      <w:pPr>
        <w:pStyle w:val="TableHeadingcontinued"/>
        <w:rPr>
          <w:rFonts w:asciiTheme="minorHAnsi" w:eastAsiaTheme="minorHAnsi" w:hAnsiTheme="minorHAnsi" w:cstheme="minorBidi"/>
          <w:sz w:val="22"/>
          <w:szCs w:val="22"/>
          <w:lang w:eastAsia="en-US"/>
        </w:rPr>
      </w:pPr>
      <w:r w:rsidRPr="002D2E80">
        <w:t>Plastics technology stream</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1A24A4E2"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C46C6C0" w14:textId="1D60A27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4392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4DE3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1DD8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0D641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C6D0D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4721F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9F015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78450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2FCDFD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AA8E45B"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0AD64128" w14:textId="1C8C216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88E40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45A89D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066E2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5FD205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ACD9C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CFD3AE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9C9DF7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108F15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5C2D23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5.8</w:t>
            </w:r>
          </w:p>
        </w:tc>
      </w:tr>
      <w:tr w:rsidR="00DA5607" w:rsidRPr="00DA5607" w14:paraId="7B63A61E"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C4D4236" w14:textId="322C472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AF1F29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EF3CC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A08185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39B002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C61884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4B5B07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93E655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9C2C4B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000D7C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20.8</w:t>
            </w:r>
          </w:p>
        </w:tc>
      </w:tr>
      <w:tr w:rsidR="00DA5607" w:rsidRPr="00DA5607" w14:paraId="5140AA8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8E8B427" w14:textId="56BD403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253FB5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DDCA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AC0D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89B18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6C74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CB2C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65E7A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74F8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366FE8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20.8</w:t>
            </w:r>
          </w:p>
        </w:tc>
      </w:tr>
      <w:tr w:rsidR="00DA5607" w:rsidRPr="00DA5607" w14:paraId="5089AF4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8DC1E78" w14:textId="460BB4E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F89B85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72884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E3B49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93A45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13E91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E197C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8997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775F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89A3FA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12.8</w:t>
            </w:r>
          </w:p>
        </w:tc>
      </w:tr>
      <w:tr w:rsidR="00DA5607" w:rsidRPr="00DA5607" w14:paraId="51A068B0"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4D172D0F" w14:textId="71EDA3C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D287D9B" w14:textId="4D744A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5675F06" w14:textId="019504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B56077" w14:textId="76A0FA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E4295AA" w14:textId="6EEDB5B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B746BD4" w14:textId="2F7DD9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C599262" w14:textId="6A74D7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51A8DF" w14:textId="3D09996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C842D0" w14:textId="4385935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3B7EA32" w14:textId="2515A5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C1FDAD6"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1DD10B1"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nil"/>
              <w:left w:val="nil"/>
              <w:bottom w:val="single" w:sz="4" w:space="0" w:color="002A54" w:themeColor="text2"/>
              <w:right w:val="nil"/>
            </w:tcBorders>
            <w:shd w:val="clear" w:color="000000" w:fill="FFFFFF"/>
            <w:noWrap/>
            <w:vAlign w:val="bottom"/>
            <w:hideMark/>
          </w:tcPr>
          <w:p w14:paraId="68D6073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5E02D5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43914D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0CE13DA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807A07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17A4AD4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239977A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18F43B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nil"/>
              <w:left w:val="nil"/>
              <w:bottom w:val="single" w:sz="4" w:space="0" w:color="002A54" w:themeColor="text2"/>
              <w:right w:val="nil"/>
            </w:tcBorders>
            <w:shd w:val="clear" w:color="000000" w:fill="FFFFFF"/>
            <w:noWrap/>
            <w:vAlign w:val="bottom"/>
            <w:hideMark/>
          </w:tcPr>
          <w:p w14:paraId="0025905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60.0</w:t>
            </w:r>
          </w:p>
        </w:tc>
      </w:tr>
    </w:tbl>
    <w:p w14:paraId="0BEFEAD8" w14:textId="7F7A0793" w:rsidR="00C5436D" w:rsidRPr="002D2E80" w:rsidRDefault="00C5436D" w:rsidP="002273BE">
      <w:pPr>
        <w:pStyle w:val="ChartandTableFootnoteAlpha"/>
        <w:numPr>
          <w:ilvl w:val="0"/>
          <w:numId w:val="17"/>
        </w:numPr>
        <w:rPr>
          <w:color w:val="auto"/>
        </w:rPr>
      </w:pPr>
      <w:r w:rsidRPr="002D2E80">
        <w:rPr>
          <w:color w:val="auto"/>
        </w:rPr>
        <w:t>State allocations have not yet been determined.</w:t>
      </w:r>
    </w:p>
    <w:p w14:paraId="0E1125A2" w14:textId="77777777" w:rsidR="00C5436D" w:rsidRPr="002D2E80" w:rsidRDefault="00C5436D" w:rsidP="00BF0CEB">
      <w:pPr>
        <w:pStyle w:val="ChartLine"/>
      </w:pPr>
    </w:p>
    <w:p w14:paraId="42DD5E11" w14:textId="5E467A4D" w:rsidR="00C5436D" w:rsidRDefault="00C5436D" w:rsidP="00C5436D">
      <w:pPr>
        <w:rPr>
          <w:lang w:val="en-GB"/>
        </w:rPr>
      </w:pPr>
      <w:r w:rsidRPr="002D2E80">
        <w:t xml:space="preserve">The Australian Government </w:t>
      </w:r>
      <w:r w:rsidR="00A27BE8">
        <w:t xml:space="preserve">is </w:t>
      </w:r>
      <w:r w:rsidR="006C4758">
        <w:t>investing in</w:t>
      </w:r>
      <w:r w:rsidRPr="002D2E80">
        <w:t xml:space="preserve"> advanced recycling technologies to build </w:t>
      </w:r>
      <w:r w:rsidRPr="002D2E80">
        <w:rPr>
          <w:lang w:val="en-GB"/>
        </w:rPr>
        <w:t>Australia</w:t>
      </w:r>
      <w:r w:rsidR="005058EB">
        <w:rPr>
          <w:lang w:val="en-GB"/>
        </w:rPr>
        <w:t>’</w:t>
      </w:r>
      <w:r w:rsidRPr="002D2E80">
        <w:rPr>
          <w:lang w:val="en-GB"/>
        </w:rPr>
        <w:t>s recycling capability for hard</w:t>
      </w:r>
      <w:r w:rsidR="005058EB">
        <w:rPr>
          <w:lang w:val="en-GB"/>
        </w:rPr>
        <w:noBreakHyphen/>
      </w:r>
      <w:r w:rsidRPr="002D2E80">
        <w:rPr>
          <w:lang w:val="en-GB"/>
        </w:rPr>
        <w:t>to</w:t>
      </w:r>
      <w:r w:rsidR="005058EB">
        <w:rPr>
          <w:lang w:val="en-GB"/>
        </w:rPr>
        <w:noBreakHyphen/>
      </w:r>
      <w:r w:rsidRPr="002D2E80">
        <w:rPr>
          <w:lang w:val="en-GB"/>
        </w:rPr>
        <w:t>recycle plastics and address low plastics recycling rates. This will drive progress on the National Packaging Targets and deliver food grade recycled plastic for packaging.</w:t>
      </w:r>
    </w:p>
    <w:p w14:paraId="416E7E14" w14:textId="2F0ECFA5" w:rsidR="00C5436D" w:rsidRPr="005C0F0B" w:rsidRDefault="00C5436D" w:rsidP="005C0F0B">
      <w:pPr>
        <w:rPr>
          <w:lang w:val="en-GB"/>
        </w:rPr>
      </w:pPr>
    </w:p>
    <w:p w14:paraId="1594AD84" w14:textId="77777777" w:rsidR="00A4469D" w:rsidRDefault="00A4469D">
      <w:pPr>
        <w:spacing w:before="0" w:after="160" w:line="259" w:lineRule="auto"/>
        <w:rPr>
          <w:rFonts w:ascii="Arial Bold" w:hAnsi="Arial Bold"/>
          <w:b/>
          <w:sz w:val="20"/>
        </w:rPr>
      </w:pPr>
      <w:r>
        <w:br w:type="page"/>
      </w:r>
    </w:p>
    <w:p w14:paraId="1C820D13" w14:textId="48FBD07C" w:rsidR="00DA5607" w:rsidRDefault="00C5436D" w:rsidP="00DA5607">
      <w:pPr>
        <w:pStyle w:val="TableHeadingcontinued"/>
        <w:rPr>
          <w:rFonts w:asciiTheme="minorHAnsi" w:eastAsiaTheme="minorHAnsi" w:hAnsiTheme="minorHAnsi" w:cstheme="minorBidi"/>
          <w:sz w:val="22"/>
          <w:szCs w:val="22"/>
          <w:lang w:eastAsia="en-US"/>
        </w:rPr>
      </w:pPr>
      <w:r w:rsidRPr="002D2E80">
        <w:t xml:space="preserve">Recycling </w:t>
      </w:r>
      <w:r w:rsidR="00750EAD">
        <w:t>I</w:t>
      </w:r>
      <w:r w:rsidRPr="002D2E80">
        <w:t>nfrastructure</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F3E9AAC"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B9E3AFE" w14:textId="614B301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49E74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3A9A2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38EB0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9DB7C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A0EC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0A8FF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6C8C2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549062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D7E3E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70193CD"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2FC09206" w14:textId="7734642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09AECC5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17.0</w:t>
            </w:r>
          </w:p>
        </w:tc>
        <w:tc>
          <w:tcPr>
            <w:tcW w:w="491" w:type="pct"/>
            <w:tcBorders>
              <w:top w:val="single" w:sz="4" w:space="0" w:color="002A54" w:themeColor="text2"/>
              <w:left w:val="nil"/>
              <w:bottom w:val="nil"/>
              <w:right w:val="nil"/>
            </w:tcBorders>
            <w:shd w:val="clear" w:color="000000" w:fill="FFFFFF"/>
            <w:noWrap/>
            <w:vAlign w:val="bottom"/>
            <w:hideMark/>
          </w:tcPr>
          <w:p w14:paraId="11E20F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14.0</w:t>
            </w:r>
          </w:p>
        </w:tc>
        <w:tc>
          <w:tcPr>
            <w:tcW w:w="491" w:type="pct"/>
            <w:tcBorders>
              <w:top w:val="single" w:sz="4" w:space="0" w:color="002A54" w:themeColor="text2"/>
              <w:left w:val="nil"/>
              <w:bottom w:val="nil"/>
              <w:right w:val="nil"/>
            </w:tcBorders>
            <w:shd w:val="clear" w:color="000000" w:fill="FFFFFF"/>
            <w:noWrap/>
            <w:vAlign w:val="bottom"/>
            <w:hideMark/>
          </w:tcPr>
          <w:p w14:paraId="2878AE6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14.5</w:t>
            </w:r>
          </w:p>
        </w:tc>
        <w:tc>
          <w:tcPr>
            <w:tcW w:w="491" w:type="pct"/>
            <w:tcBorders>
              <w:top w:val="single" w:sz="4" w:space="0" w:color="002A54" w:themeColor="text2"/>
              <w:left w:val="nil"/>
              <w:bottom w:val="nil"/>
              <w:right w:val="nil"/>
            </w:tcBorders>
            <w:shd w:val="clear" w:color="000000" w:fill="FFFFFF"/>
            <w:noWrap/>
            <w:vAlign w:val="bottom"/>
            <w:hideMark/>
          </w:tcPr>
          <w:p w14:paraId="38C7CB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19.8</w:t>
            </w:r>
          </w:p>
        </w:tc>
        <w:tc>
          <w:tcPr>
            <w:tcW w:w="491" w:type="pct"/>
            <w:tcBorders>
              <w:top w:val="single" w:sz="4" w:space="0" w:color="002A54" w:themeColor="text2"/>
              <w:left w:val="nil"/>
              <w:bottom w:val="nil"/>
              <w:right w:val="nil"/>
            </w:tcBorders>
            <w:shd w:val="clear" w:color="000000" w:fill="FFFFFF"/>
            <w:noWrap/>
            <w:vAlign w:val="bottom"/>
            <w:hideMark/>
          </w:tcPr>
          <w:p w14:paraId="63E954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13.0</w:t>
            </w:r>
          </w:p>
        </w:tc>
        <w:tc>
          <w:tcPr>
            <w:tcW w:w="491" w:type="pct"/>
            <w:tcBorders>
              <w:top w:val="single" w:sz="4" w:space="0" w:color="002A54" w:themeColor="text2"/>
              <w:left w:val="nil"/>
              <w:bottom w:val="nil"/>
              <w:right w:val="nil"/>
            </w:tcBorders>
            <w:shd w:val="clear" w:color="000000" w:fill="FFFFFF"/>
            <w:noWrap/>
            <w:vAlign w:val="bottom"/>
            <w:hideMark/>
          </w:tcPr>
          <w:p w14:paraId="0950C1B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single" w:sz="4" w:space="0" w:color="002A54" w:themeColor="text2"/>
              <w:left w:val="nil"/>
              <w:bottom w:val="nil"/>
              <w:right w:val="nil"/>
            </w:tcBorders>
            <w:shd w:val="clear" w:color="000000" w:fill="FFFFFF"/>
            <w:noWrap/>
            <w:vAlign w:val="bottom"/>
            <w:hideMark/>
          </w:tcPr>
          <w:p w14:paraId="7A2517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4.0</w:t>
            </w:r>
          </w:p>
        </w:tc>
        <w:tc>
          <w:tcPr>
            <w:tcW w:w="491" w:type="pct"/>
            <w:tcBorders>
              <w:top w:val="single" w:sz="4" w:space="0" w:color="002A54" w:themeColor="text2"/>
              <w:left w:val="nil"/>
              <w:bottom w:val="nil"/>
              <w:right w:val="nil"/>
            </w:tcBorders>
            <w:shd w:val="clear" w:color="000000" w:fill="FFFFFF"/>
            <w:noWrap/>
            <w:vAlign w:val="bottom"/>
            <w:hideMark/>
          </w:tcPr>
          <w:p w14:paraId="7C043B6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3.4</w:t>
            </w:r>
          </w:p>
        </w:tc>
        <w:tc>
          <w:tcPr>
            <w:tcW w:w="544" w:type="pct"/>
            <w:tcBorders>
              <w:top w:val="single" w:sz="4" w:space="0" w:color="002A54" w:themeColor="text2"/>
              <w:left w:val="nil"/>
              <w:bottom w:val="nil"/>
              <w:right w:val="nil"/>
            </w:tcBorders>
            <w:shd w:val="clear" w:color="000000" w:fill="FFFFFF"/>
            <w:noWrap/>
            <w:vAlign w:val="bottom"/>
            <w:hideMark/>
          </w:tcPr>
          <w:p w14:paraId="4968DD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94.9</w:t>
            </w:r>
          </w:p>
        </w:tc>
      </w:tr>
      <w:tr w:rsidR="00DA5607" w:rsidRPr="00DA5607" w14:paraId="52D797FB"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28FF6D6" w14:textId="19348CB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7FD680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8.9</w:t>
            </w:r>
          </w:p>
        </w:tc>
        <w:tc>
          <w:tcPr>
            <w:tcW w:w="491" w:type="pct"/>
            <w:tcBorders>
              <w:top w:val="nil"/>
              <w:left w:val="nil"/>
              <w:bottom w:val="nil"/>
              <w:right w:val="nil"/>
            </w:tcBorders>
            <w:shd w:val="clear" w:color="000000" w:fill="E6F2FF"/>
            <w:noWrap/>
            <w:vAlign w:val="bottom"/>
            <w:hideMark/>
          </w:tcPr>
          <w:p w14:paraId="6F8BB65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15.1</w:t>
            </w:r>
          </w:p>
        </w:tc>
        <w:tc>
          <w:tcPr>
            <w:tcW w:w="491" w:type="pct"/>
            <w:tcBorders>
              <w:top w:val="nil"/>
              <w:left w:val="nil"/>
              <w:bottom w:val="nil"/>
              <w:right w:val="nil"/>
            </w:tcBorders>
            <w:shd w:val="clear" w:color="000000" w:fill="E6F2FF"/>
            <w:noWrap/>
            <w:vAlign w:val="bottom"/>
            <w:hideMark/>
          </w:tcPr>
          <w:p w14:paraId="5DE0235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26.6</w:t>
            </w:r>
          </w:p>
        </w:tc>
        <w:tc>
          <w:tcPr>
            <w:tcW w:w="491" w:type="pct"/>
            <w:tcBorders>
              <w:top w:val="nil"/>
              <w:left w:val="nil"/>
              <w:bottom w:val="nil"/>
              <w:right w:val="nil"/>
            </w:tcBorders>
            <w:shd w:val="clear" w:color="000000" w:fill="E6F2FF"/>
            <w:noWrap/>
            <w:vAlign w:val="bottom"/>
            <w:hideMark/>
          </w:tcPr>
          <w:p w14:paraId="7AB8AF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11.9</w:t>
            </w:r>
          </w:p>
        </w:tc>
        <w:tc>
          <w:tcPr>
            <w:tcW w:w="491" w:type="pct"/>
            <w:tcBorders>
              <w:top w:val="nil"/>
              <w:left w:val="nil"/>
              <w:bottom w:val="nil"/>
              <w:right w:val="nil"/>
            </w:tcBorders>
            <w:shd w:val="clear" w:color="000000" w:fill="E6F2FF"/>
            <w:noWrap/>
            <w:vAlign w:val="bottom"/>
            <w:hideMark/>
          </w:tcPr>
          <w:p w14:paraId="1A3A345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2.3</w:t>
            </w:r>
          </w:p>
        </w:tc>
        <w:tc>
          <w:tcPr>
            <w:tcW w:w="491" w:type="pct"/>
            <w:tcBorders>
              <w:top w:val="nil"/>
              <w:left w:val="nil"/>
              <w:bottom w:val="nil"/>
              <w:right w:val="nil"/>
            </w:tcBorders>
            <w:shd w:val="clear" w:color="000000" w:fill="E6F2FF"/>
            <w:noWrap/>
            <w:vAlign w:val="bottom"/>
            <w:hideMark/>
          </w:tcPr>
          <w:p w14:paraId="45F773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4116092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056A04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w:t>
            </w:r>
          </w:p>
        </w:tc>
        <w:tc>
          <w:tcPr>
            <w:tcW w:w="544" w:type="pct"/>
            <w:tcBorders>
              <w:top w:val="nil"/>
              <w:left w:val="nil"/>
              <w:bottom w:val="nil"/>
              <w:right w:val="nil"/>
            </w:tcBorders>
            <w:shd w:val="clear" w:color="000000" w:fill="E6F2FF"/>
            <w:noWrap/>
            <w:vAlign w:val="bottom"/>
            <w:hideMark/>
          </w:tcPr>
          <w:p w14:paraId="4F35826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69.6</w:t>
            </w:r>
          </w:p>
        </w:tc>
      </w:tr>
      <w:tr w:rsidR="00DA5607" w:rsidRPr="00DA5607" w14:paraId="626881F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3EE62BC" w14:textId="15F1B32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B4E8503" w14:textId="46F24E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519F33" w14:textId="7FB28F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5562EF" w14:textId="6CE110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C14AF6" w14:textId="6435A9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657491" w14:textId="58790B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35B72B" w14:textId="4C3993A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C0CAF6" w14:textId="2B3249E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36E6D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c>
          <w:tcPr>
            <w:tcW w:w="544" w:type="pct"/>
            <w:tcBorders>
              <w:top w:val="nil"/>
              <w:left w:val="nil"/>
              <w:bottom w:val="nil"/>
              <w:right w:val="nil"/>
            </w:tcBorders>
            <w:shd w:val="clear" w:color="000000" w:fill="FFFFFF"/>
            <w:noWrap/>
            <w:vAlign w:val="bottom"/>
            <w:hideMark/>
          </w:tcPr>
          <w:p w14:paraId="2E432E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0.5</w:t>
            </w:r>
          </w:p>
        </w:tc>
      </w:tr>
      <w:tr w:rsidR="00DA5607" w:rsidRPr="00DA5607" w14:paraId="14DB610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E4E9960" w14:textId="02EC2FC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85EDE02" w14:textId="095297A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7795F2" w14:textId="6B3F4E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C026A1" w14:textId="59659F6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6AD6E" w14:textId="7F6011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881E9E" w14:textId="2F4C08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0B5C15" w14:textId="1E97300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D84C73" w14:textId="458F64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F9A1CF" w14:textId="037341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FC1475B" w14:textId="762744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CE112E1"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3F2508E7" w14:textId="49057BB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AD35FD6" w14:textId="47C5E4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A104704" w14:textId="3B148E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D816017" w14:textId="728BE95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4FFA98" w14:textId="3D60BC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4D6174" w14:textId="61C282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DA05683" w14:textId="4CAC16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B23C258" w14:textId="616500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5E3933E" w14:textId="7A86A3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694933A" w14:textId="1B5728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A1F303D"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19E107D"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EB619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25.8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0B404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29.1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AD077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41.1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04DBE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31.7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757ED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690E2FE"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60E3A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0AF63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5.4</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1694161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165.1</w:t>
            </w:r>
          </w:p>
        </w:tc>
      </w:tr>
    </w:tbl>
    <w:p w14:paraId="0C8E78FF" w14:textId="6E803EF3" w:rsidR="00C5436D" w:rsidRPr="002D2E80" w:rsidRDefault="00C5436D" w:rsidP="002273BE">
      <w:pPr>
        <w:pStyle w:val="ChartandTableFootnoteAlpha"/>
        <w:numPr>
          <w:ilvl w:val="0"/>
          <w:numId w:val="18"/>
        </w:numPr>
        <w:rPr>
          <w:color w:val="auto"/>
        </w:rPr>
      </w:pPr>
      <w:r w:rsidRPr="002D2E80">
        <w:rPr>
          <w:color w:val="auto"/>
        </w:rPr>
        <w:t>State allocations may not sum to total due to unallocated funds.</w:t>
      </w:r>
    </w:p>
    <w:p w14:paraId="50C48A21" w14:textId="77777777" w:rsidR="00C5436D" w:rsidRPr="002D2E80" w:rsidRDefault="00C5436D" w:rsidP="00BF0CEB">
      <w:pPr>
        <w:pStyle w:val="ChartLine"/>
      </w:pPr>
    </w:p>
    <w:p w14:paraId="790C3131" w14:textId="5EDB08F5" w:rsidR="00CD1031" w:rsidRPr="002D2E80" w:rsidRDefault="00C5436D" w:rsidP="00C5436D">
      <w:r w:rsidRPr="002D2E80">
        <w:t>The Australian Government is investing in waste recovery, processing and recycling infrastructure to respond to the ban on the export of waste paper, plastic, glass and tyres, agreed by all Australian governments in March 2020. Funding has been provided towards a national solution for paper recycling, projects that address regional and remote recycling challenges and to help overcome the urban</w:t>
      </w:r>
      <w:r w:rsidR="005058EB">
        <w:noBreakHyphen/>
      </w:r>
      <w:r w:rsidRPr="002D2E80">
        <w:t>regional divide, and projects that increase Australia</w:t>
      </w:r>
      <w:r w:rsidR="005058EB">
        <w:t>’</w:t>
      </w:r>
      <w:r w:rsidRPr="002D2E80">
        <w:t>s waste processing and recycling capacity and support Australia</w:t>
      </w:r>
      <w:r w:rsidR="005058EB">
        <w:t>’</w:t>
      </w:r>
      <w:r w:rsidRPr="002D2E80">
        <w:t>s circular economy.</w:t>
      </w:r>
    </w:p>
    <w:p w14:paraId="3A75556E" w14:textId="131D84E7" w:rsidR="00DA5607" w:rsidRDefault="00C5436D" w:rsidP="00DA5607">
      <w:pPr>
        <w:pStyle w:val="TableHeadingcontinued"/>
        <w:rPr>
          <w:rFonts w:eastAsiaTheme="minorHAnsi" w:cstheme="minorBidi"/>
          <w:sz w:val="22"/>
          <w:szCs w:val="22"/>
          <w:lang w:eastAsia="en-US"/>
        </w:rPr>
      </w:pPr>
      <w:r w:rsidRPr="002D2E80">
        <w:t xml:space="preserve">Reducing regulatory burden and streamlining audit arrangements in the dairy sector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17319419" w14:textId="77777777" w:rsidTr="0092348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449D5D6" w14:textId="2AD4A2C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9D41A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EC14B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E24AD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5D64E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F4F3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2D1E9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FBFC4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08D1D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E6797A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695DB792"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640B3FFF" w14:textId="01A3AF1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EA30D54" w14:textId="35B949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043145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58717DF1" w14:textId="66ADC1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4F96317" w14:textId="02C0388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E5B2958" w14:textId="1B8B04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A4DF374" w14:textId="51C7688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8184DB" w14:textId="015C2F8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2D285A0" w14:textId="1BDDF4E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15D0A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r>
      <w:tr w:rsidR="00DA5607" w:rsidRPr="00DA5607" w14:paraId="1C2B3CB3"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4B5842D7" w14:textId="6ED4A11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4091F81" w14:textId="7B2B487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0A52D5" w14:textId="118196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188D58" w14:textId="388398C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F34C3F" w14:textId="3957CF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C10094" w14:textId="52EE42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3FF29F" w14:textId="12C0E7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4BBB32" w14:textId="6469FC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592357" w14:textId="52EF421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5AD8098" w14:textId="6C2776A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D822A5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1C4628A" w14:textId="4E3122E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60514DC" w14:textId="1DD18F1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FE15C3" w14:textId="3FDF72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95AB83" w14:textId="210E17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E199FC" w14:textId="051C80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DD0069" w14:textId="37C610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6587E7" w14:textId="7CB4EF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1B6588" w14:textId="7130160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131096" w14:textId="54E1A4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701FD6" w14:textId="267C74D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E1BF2C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59E032D" w14:textId="2C6635B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9EC8D18" w14:textId="59EAAE7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EDB0F4" w14:textId="15E3AC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AA5550" w14:textId="0FC2FD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979B48" w14:textId="7BC36D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2CDBFE" w14:textId="0E8F50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007A03" w14:textId="584088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559DA8" w14:textId="386B3AF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8E0456" w14:textId="2BDA92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490399" w14:textId="6AFFD06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C199BA3" w14:textId="77777777" w:rsidTr="00923488">
        <w:trPr>
          <w:trHeight w:hRule="exact" w:val="225"/>
        </w:trPr>
        <w:tc>
          <w:tcPr>
            <w:tcW w:w="530" w:type="pct"/>
            <w:tcBorders>
              <w:top w:val="nil"/>
              <w:left w:val="nil"/>
              <w:bottom w:val="nil"/>
              <w:right w:val="nil"/>
            </w:tcBorders>
            <w:shd w:val="clear" w:color="000000" w:fill="FFFFFF"/>
            <w:noWrap/>
            <w:vAlign w:val="bottom"/>
            <w:hideMark/>
          </w:tcPr>
          <w:p w14:paraId="713E83CD" w14:textId="3710858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06534DCE" w14:textId="2A1ADB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4DC94E7" w14:textId="7F172A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493D2E" w14:textId="712D65E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BCF0B1" w14:textId="212A89A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46A8E1E" w14:textId="68BA651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DAEA3D" w14:textId="032E2C3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7592217" w14:textId="5F23C8B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7DB6FB" w14:textId="43C86C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0EE180DF" w14:textId="5E23E7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64FF594" w14:textId="77777777" w:rsidTr="0092348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D74B7FE"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C38E2D" w14:textId="5E5BBA8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32146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45E59A" w14:textId="50DB4CD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860D2D" w14:textId="733349E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B45515" w14:textId="5F582B2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30E962" w14:textId="20619A4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763DDF" w14:textId="6BD5916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309C16" w14:textId="1C08F67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5E0A61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0.4</w:t>
            </w:r>
          </w:p>
        </w:tc>
      </w:tr>
    </w:tbl>
    <w:p w14:paraId="31BA6032" w14:textId="74D4646C" w:rsidR="00C5436D" w:rsidRPr="00150ABE" w:rsidRDefault="00C5436D" w:rsidP="00150ABE">
      <w:pPr>
        <w:rPr>
          <w:b/>
        </w:rPr>
      </w:pPr>
      <w:r w:rsidRPr="002D2E80">
        <w:t>The Australian Government is working with Dairy Food Safety Victoria</w:t>
      </w:r>
      <w:r w:rsidR="005058EB">
        <w:t>’</w:t>
      </w:r>
      <w:r w:rsidRPr="002D2E80">
        <w:t>s RegTech 2022 project to explore the opportunities for using data in food safety assurance</w:t>
      </w:r>
      <w:r w:rsidRPr="002D2E80">
        <w:rPr>
          <w:b/>
        </w:rPr>
        <w:t>.</w:t>
      </w:r>
    </w:p>
    <w:p w14:paraId="5DC9B31B" w14:textId="77777777" w:rsidR="0037625C" w:rsidRDefault="0037625C">
      <w:pPr>
        <w:spacing w:before="0" w:after="160" w:line="259" w:lineRule="auto"/>
        <w:rPr>
          <w:rFonts w:ascii="Arial Bold" w:hAnsi="Arial Bold"/>
          <w:b/>
          <w:sz w:val="20"/>
        </w:rPr>
      </w:pPr>
      <w:r>
        <w:br w:type="page"/>
      </w:r>
    </w:p>
    <w:p w14:paraId="5609238C" w14:textId="78DD5318" w:rsidR="00C5436D" w:rsidRPr="002D2E80" w:rsidRDefault="00C5436D" w:rsidP="00C5436D">
      <w:pPr>
        <w:pStyle w:val="Heading4"/>
      </w:pPr>
      <w:r w:rsidRPr="002D2E80">
        <w:t>Reef 2050 Plan</w:t>
      </w:r>
    </w:p>
    <w:p w14:paraId="37A59358" w14:textId="2BBF5B34" w:rsidR="00C5436D" w:rsidRPr="002D2E80" w:rsidRDefault="00C5436D" w:rsidP="00C5436D">
      <w:r w:rsidRPr="002D2E80">
        <w:t>The Australian Government is investing in implementation of the Reef 2050 Long</w:t>
      </w:r>
      <w:r w:rsidR="005058EB">
        <w:noBreakHyphen/>
      </w:r>
      <w:r w:rsidRPr="002D2E80">
        <w:t>Term Sustainability Plan (Reef 2050 Plan) as part of its broader commitment to protect the Great</w:t>
      </w:r>
      <w:r w:rsidR="00306ECF">
        <w:t> </w:t>
      </w:r>
      <w:r w:rsidRPr="002D2E80">
        <w:t>Barrier Reef and secure reef jobs.</w:t>
      </w:r>
    </w:p>
    <w:p w14:paraId="6F111E55" w14:textId="2F589838" w:rsidR="00DA5607" w:rsidRDefault="00C5436D" w:rsidP="00DA5607">
      <w:pPr>
        <w:pStyle w:val="TableHeadingcontinued"/>
        <w:rPr>
          <w:rFonts w:eastAsiaTheme="minorHAnsi" w:cstheme="minorBidi"/>
          <w:sz w:val="22"/>
          <w:szCs w:val="22"/>
          <w:lang w:eastAsia="en-US"/>
        </w:rPr>
      </w:pPr>
      <w:r w:rsidRPr="002D2E80">
        <w:t>Paddock to Reef Monitoring</w:t>
      </w:r>
      <w:r w:rsidR="00C67437">
        <w:t>, Modelling and Reporting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BD921E5"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3BC4D80" w14:textId="57BFAB0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F6088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B22BD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498AB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5A4DD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690B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D897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3738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8CB2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CA4DDA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FBA17E2"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3F62530" w14:textId="1B3E10E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4FD517E" w14:textId="533452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52C2B4F" w14:textId="3E3BFB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A865C0D" w14:textId="771C21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F863D35" w14:textId="7EC68F2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E6F5F8" w14:textId="2C66A0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676EB29" w14:textId="2DADFA5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B2842FD" w14:textId="3EB98AA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29E9523" w14:textId="406B5A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48CC4684" w14:textId="5B50947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5F4C9A0"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1332274" w14:textId="40ABC421"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21BD7E74" w14:textId="682AF0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DA8F876" w14:textId="10A609C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50C7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4.3</w:t>
            </w:r>
          </w:p>
        </w:tc>
        <w:tc>
          <w:tcPr>
            <w:tcW w:w="491" w:type="pct"/>
            <w:tcBorders>
              <w:top w:val="nil"/>
              <w:left w:val="nil"/>
              <w:bottom w:val="nil"/>
              <w:right w:val="nil"/>
            </w:tcBorders>
            <w:shd w:val="clear" w:color="000000" w:fill="E6F2FF"/>
            <w:noWrap/>
            <w:vAlign w:val="bottom"/>
            <w:hideMark/>
          </w:tcPr>
          <w:p w14:paraId="740D1E18" w14:textId="7E32D3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4861C6" w14:textId="5E3A92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DBC7DE" w14:textId="094284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8F4872" w14:textId="77AB72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DB0B1E" w14:textId="2A0F2B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4463F3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4.3</w:t>
            </w:r>
          </w:p>
        </w:tc>
      </w:tr>
      <w:tr w:rsidR="00DA5607" w:rsidRPr="00DA5607" w14:paraId="39785F8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AE7B705" w14:textId="7EEF705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66527FC" w14:textId="3B0E64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BBE16B" w14:textId="30421E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C364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4.1</w:t>
            </w:r>
          </w:p>
        </w:tc>
        <w:tc>
          <w:tcPr>
            <w:tcW w:w="491" w:type="pct"/>
            <w:tcBorders>
              <w:top w:val="nil"/>
              <w:left w:val="nil"/>
              <w:bottom w:val="nil"/>
              <w:right w:val="nil"/>
            </w:tcBorders>
            <w:shd w:val="clear" w:color="000000" w:fill="FFFFFF"/>
            <w:noWrap/>
            <w:vAlign w:val="bottom"/>
            <w:hideMark/>
          </w:tcPr>
          <w:p w14:paraId="25F12117" w14:textId="159668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8F3843" w14:textId="1EF239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6E3210" w14:textId="3C8D50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8373D7" w14:textId="24E5C91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FFEBC0" w14:textId="4FF4EEF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F040D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4.1</w:t>
            </w:r>
          </w:p>
        </w:tc>
      </w:tr>
      <w:tr w:rsidR="00DA5607" w:rsidRPr="00DA5607" w14:paraId="63D7D1F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9F50B17" w14:textId="128B3D4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8B75DC7" w14:textId="32E3F1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956EC4" w14:textId="41171E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C716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4.6</w:t>
            </w:r>
          </w:p>
        </w:tc>
        <w:tc>
          <w:tcPr>
            <w:tcW w:w="491" w:type="pct"/>
            <w:tcBorders>
              <w:top w:val="nil"/>
              <w:left w:val="nil"/>
              <w:bottom w:val="nil"/>
              <w:right w:val="nil"/>
            </w:tcBorders>
            <w:shd w:val="clear" w:color="000000" w:fill="FFFFFF"/>
            <w:noWrap/>
            <w:vAlign w:val="bottom"/>
            <w:hideMark/>
          </w:tcPr>
          <w:p w14:paraId="58A475DD" w14:textId="060CF42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4A7408" w14:textId="3CD441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521B18" w14:textId="4438829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E6266F" w14:textId="14E043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5D4B71" w14:textId="796491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23DC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4.6</w:t>
            </w:r>
          </w:p>
        </w:tc>
      </w:tr>
      <w:tr w:rsidR="00DA5607" w:rsidRPr="00DA5607" w14:paraId="72F76850"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699FD204" w14:textId="60ECCE2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348CE01" w14:textId="317ED9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B13BB15" w14:textId="166119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EFCC962" w14:textId="675F32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C66349" w14:textId="2E7F383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FDBA136" w14:textId="6519DED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7C48F94" w14:textId="29002D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C4D704" w14:textId="26B4A04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C797B6A" w14:textId="77E8D6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B804582" w14:textId="3B8C7F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337CE54"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869A7F8"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5DA5F1" w14:textId="2BD1451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BB3E804" w14:textId="24E294B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FD8B6A6"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13.0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7E3C5F0" w14:textId="0F84708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2D548A" w14:textId="431348A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E110F7F" w14:textId="3B36924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8C3B0D" w14:textId="3FB14E9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C2393E" w14:textId="2FC2E62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31AB8F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13.0</w:t>
            </w:r>
          </w:p>
        </w:tc>
      </w:tr>
    </w:tbl>
    <w:p w14:paraId="7CEA632A" w14:textId="011F7859" w:rsidR="00C5436D" w:rsidRPr="002D2E80" w:rsidRDefault="00C5436D" w:rsidP="00C5436D">
      <w:r w:rsidRPr="002D2E80">
        <w:t>The Australian Government is providing funding to the Queensland Government to support stronger paddock to reef monitoring, modelling and reporting. This will enhance Australia</w:t>
      </w:r>
      <w:r w:rsidR="005058EB">
        <w:t>’</w:t>
      </w:r>
      <w:r w:rsidRPr="002D2E80">
        <w:t>s understanding of the impacts of investments in land and sea country restoration and measures to further prevent degradation. It will also better enable governments to track progress towards all water quality targets, produce report cards and provide information and tools for efficient targeting of investments to the highest priority areas and actions.</w:t>
      </w:r>
    </w:p>
    <w:p w14:paraId="531AA885" w14:textId="48EB2CB8" w:rsidR="00DA5607" w:rsidRDefault="00C5436D" w:rsidP="00DA5607">
      <w:pPr>
        <w:pStyle w:val="TableHeadingcontinued"/>
        <w:rPr>
          <w:rFonts w:eastAsiaTheme="minorHAnsi" w:cstheme="minorBidi"/>
          <w:sz w:val="22"/>
          <w:szCs w:val="22"/>
          <w:lang w:eastAsia="en-US"/>
        </w:rPr>
      </w:pPr>
      <w:r w:rsidRPr="002D2E80">
        <w:t>Sustainable Fisheries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226EAB84"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CDB2605" w14:textId="607A68F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4E4A8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8D3C0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44105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32A30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A4445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DDA11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9796B4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1696E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7A726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7ABBF10"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0AB6A42C" w14:textId="53BCDD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BC4EED3" w14:textId="196D04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0AC906" w14:textId="74C7EA8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CEEA1C" w14:textId="46246E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9F802A0" w14:textId="5F6C56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A896E6C" w14:textId="2C72C3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55DE4D9" w14:textId="60BA16F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E213AD7" w14:textId="792ED0F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DB1410" w14:textId="3B925F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E9D6802" w14:textId="4DEFB2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9381E2A"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2CD9458" w14:textId="624D631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3C0AB0B" w14:textId="65EB3C6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6E8BE1" w14:textId="1B681F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F90A23" w14:textId="63AE47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069A90" w14:textId="3DF6CF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64427C" w14:textId="6A25013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6573D0D" w14:textId="6918FC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CE09CB" w14:textId="6788EFA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5A8410" w14:textId="753A6EA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D89596B" w14:textId="6DE1C5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0D4F1C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8E9DEE4" w14:textId="7D429F3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F189C0E" w14:textId="397944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27AD02" w14:textId="251876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25237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18.0</w:t>
            </w:r>
          </w:p>
        </w:tc>
        <w:tc>
          <w:tcPr>
            <w:tcW w:w="491" w:type="pct"/>
            <w:tcBorders>
              <w:top w:val="nil"/>
              <w:left w:val="nil"/>
              <w:bottom w:val="nil"/>
              <w:right w:val="nil"/>
            </w:tcBorders>
            <w:shd w:val="clear" w:color="000000" w:fill="FFFFFF"/>
            <w:noWrap/>
            <w:vAlign w:val="bottom"/>
            <w:hideMark/>
          </w:tcPr>
          <w:p w14:paraId="52CE118D" w14:textId="14F3BE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842417" w14:textId="0F4F99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696656" w14:textId="5C9E0C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87E53C" w14:textId="66D01AB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71E92B" w14:textId="5D076E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90ADD3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18.0</w:t>
            </w:r>
          </w:p>
        </w:tc>
      </w:tr>
      <w:tr w:rsidR="00DA5607" w:rsidRPr="00DA5607" w14:paraId="12E0264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44C29A0" w14:textId="2AC90B4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8E599CB" w14:textId="3B5F1EC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49EEB4" w14:textId="056B10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571D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18.0</w:t>
            </w:r>
          </w:p>
        </w:tc>
        <w:tc>
          <w:tcPr>
            <w:tcW w:w="491" w:type="pct"/>
            <w:tcBorders>
              <w:top w:val="nil"/>
              <w:left w:val="nil"/>
              <w:bottom w:val="nil"/>
              <w:right w:val="nil"/>
            </w:tcBorders>
            <w:shd w:val="clear" w:color="000000" w:fill="FFFFFF"/>
            <w:noWrap/>
            <w:vAlign w:val="bottom"/>
            <w:hideMark/>
          </w:tcPr>
          <w:p w14:paraId="6F1279A1" w14:textId="477678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D10B34" w14:textId="4C91AB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A78B28" w14:textId="1AF9596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923906" w14:textId="6C48F4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A27D8F" w14:textId="486CF1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6B7C3D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18.0</w:t>
            </w:r>
          </w:p>
        </w:tc>
      </w:tr>
      <w:tr w:rsidR="00DA5607" w:rsidRPr="00DA5607" w14:paraId="506A9610"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3C296D93" w14:textId="0480DD1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C5D7CF1" w14:textId="66CFFC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98EE98A" w14:textId="064D00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A2319F" w14:textId="751E33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B56561D" w14:textId="338ADB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32569A" w14:textId="6315ECB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8311109" w14:textId="771719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675DDD" w14:textId="2EAE280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88A7BA" w14:textId="31F0A2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2974624" w14:textId="06E72C1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3681D78"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40BCC7D"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B0A7BB" w14:textId="462E78D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B1FA658" w14:textId="494DF2B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3D701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36.0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01C7F9" w14:textId="7F22CC2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6155FB" w14:textId="2434466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2C2C58" w14:textId="79E30AB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ADDB40" w14:textId="2F38687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C0F154" w14:textId="6DB22EA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9F6FD8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36.0</w:t>
            </w:r>
          </w:p>
        </w:tc>
      </w:tr>
    </w:tbl>
    <w:p w14:paraId="7D0D3F61" w14:textId="4C2BD730" w:rsidR="00C5436D" w:rsidRPr="006843AE" w:rsidRDefault="00C5436D" w:rsidP="006843AE">
      <w:r w:rsidRPr="002D2E80">
        <w:t xml:space="preserve">The Australian Government </w:t>
      </w:r>
      <w:r w:rsidR="00BD1A06">
        <w:t>will</w:t>
      </w:r>
      <w:r w:rsidR="00BD1A06" w:rsidRPr="002D2E80">
        <w:t xml:space="preserve"> provid</w:t>
      </w:r>
      <w:r w:rsidR="00BD1A06">
        <w:t>e</w:t>
      </w:r>
      <w:r w:rsidR="00BD1A06" w:rsidRPr="002D2E80">
        <w:t xml:space="preserve"> </w:t>
      </w:r>
      <w:r w:rsidRPr="002D2E80">
        <w:t xml:space="preserve">funding to decrease risks to threatened and protected species listed under the </w:t>
      </w:r>
      <w:r w:rsidRPr="002D2E80">
        <w:rPr>
          <w:i/>
        </w:rPr>
        <w:t>Environment Protection and Biodiversity Conservation Act 1999</w:t>
      </w:r>
      <w:r w:rsidRPr="002D2E80">
        <w:t xml:space="preserve"> and position reef fisheries at the forefront of best practice and sustainability.</w:t>
      </w:r>
    </w:p>
    <w:p w14:paraId="0B37143F" w14:textId="1289D137" w:rsidR="00DA5607" w:rsidRDefault="00C5436D" w:rsidP="00DA5607">
      <w:pPr>
        <w:pStyle w:val="TableHeadingcontinued"/>
        <w:rPr>
          <w:rFonts w:eastAsiaTheme="minorHAnsi" w:cstheme="minorBidi"/>
          <w:sz w:val="22"/>
          <w:szCs w:val="22"/>
          <w:lang w:eastAsia="en-US"/>
        </w:rPr>
      </w:pPr>
      <w:r w:rsidRPr="002D2E80">
        <w:t xml:space="preserve">Regional fund for wildlife and habitat bushfire recovery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849F77C"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763B050" w14:textId="5A83BEA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6FEE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0DBA1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CA957C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9A43F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2D40A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171BA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C8D3B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12C8E9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567558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05F1AB4"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78A83426" w14:textId="104D6C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7E5896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6.4</w:t>
            </w:r>
          </w:p>
        </w:tc>
        <w:tc>
          <w:tcPr>
            <w:tcW w:w="491" w:type="pct"/>
            <w:tcBorders>
              <w:top w:val="single" w:sz="4" w:space="0" w:color="002A54" w:themeColor="text2"/>
              <w:left w:val="nil"/>
              <w:bottom w:val="nil"/>
              <w:right w:val="nil"/>
            </w:tcBorders>
            <w:shd w:val="clear" w:color="000000" w:fill="FFFFFF"/>
            <w:noWrap/>
            <w:vAlign w:val="bottom"/>
            <w:hideMark/>
          </w:tcPr>
          <w:p w14:paraId="6BD5B23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w:t>
            </w:r>
          </w:p>
        </w:tc>
        <w:tc>
          <w:tcPr>
            <w:tcW w:w="491" w:type="pct"/>
            <w:tcBorders>
              <w:top w:val="single" w:sz="4" w:space="0" w:color="002A54" w:themeColor="text2"/>
              <w:left w:val="nil"/>
              <w:bottom w:val="nil"/>
              <w:right w:val="nil"/>
            </w:tcBorders>
            <w:shd w:val="clear" w:color="000000" w:fill="FFFFFF"/>
            <w:noWrap/>
            <w:vAlign w:val="bottom"/>
            <w:hideMark/>
          </w:tcPr>
          <w:p w14:paraId="002230B0" w14:textId="0F4CE55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AB2819E" w14:textId="69E841C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234E48" w14:textId="01272C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E7F1E1B" w14:textId="51710D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B2FF0C" w14:textId="23A51A8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6EF5856" w14:textId="7A8FD20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71CA12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8.3</w:t>
            </w:r>
          </w:p>
        </w:tc>
      </w:tr>
      <w:tr w:rsidR="00DA5607" w:rsidRPr="00DA5607" w14:paraId="27A0CFD0"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B903473" w14:textId="769D9DC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5638D713" w14:textId="015C2BF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9FCFB0" w14:textId="0638CAD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EF8055" w14:textId="381588C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1B1E36" w14:textId="3D5792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62D595" w14:textId="38445F6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A89868" w14:textId="460114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EBC178" w14:textId="7C1435E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6A03D0" w14:textId="6E3540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5213FFE" w14:textId="23304E2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5B8A8D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F511E8D" w14:textId="2BBA032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60DE5B5" w14:textId="7557524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322C78" w14:textId="166E73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E0B7A9" w14:textId="4D3DF5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F28D7D" w14:textId="51066B8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2AA5A4" w14:textId="05F081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214503" w14:textId="7EC7F79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618C62" w14:textId="433D67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537507" w14:textId="4F92542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BD56D3" w14:textId="106F2A1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A7C1DF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5832A8FB" w14:textId="4217F6E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A8993B4" w14:textId="20676B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F43728" w14:textId="1B3BDA4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F4E069" w14:textId="356B67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51DEC2" w14:textId="462BCB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DB7E4F" w14:textId="275F0E2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8981A1" w14:textId="183713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3ECAAB" w14:textId="011220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F1B90B" w14:textId="11BD20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154BA4F" w14:textId="027D05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1CF0C8B"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696B8EB" w14:textId="4C0C966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F40D295" w14:textId="269A41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DB7558" w14:textId="36FB3A2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319B4B" w14:textId="32311B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1F5C6B" w14:textId="309CFD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295C59" w14:textId="1B71EAC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C89641" w14:textId="63CCA6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38FFE0" w14:textId="56F308E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6BCFA0E" w14:textId="5C56B1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4AD1E871" w14:textId="7B389CB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BF003E6"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F211401"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09263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0C844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3C0970" w14:textId="65719AD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42DF82" w14:textId="311DD40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85658E" w14:textId="20BF996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95BE93" w14:textId="087504E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BCB38B" w14:textId="1790B14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B40A06E" w14:textId="44F5CB1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95779F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8.3</w:t>
            </w:r>
          </w:p>
        </w:tc>
      </w:tr>
    </w:tbl>
    <w:p w14:paraId="46FC1569" w14:textId="199C0C1F" w:rsidR="00C5436D" w:rsidRPr="002D2E80" w:rsidRDefault="00C5436D" w:rsidP="00C5436D">
      <w:pPr>
        <w:rPr>
          <w:rFonts w:eastAsia="Calibri"/>
        </w:rPr>
      </w:pPr>
      <w:r w:rsidRPr="002D2E80">
        <w:rPr>
          <w:rFonts w:eastAsia="Calibri"/>
        </w:rPr>
        <w:t>The Australian Government is providing funding to support strategic on</w:t>
      </w:r>
      <w:r w:rsidR="005058EB">
        <w:rPr>
          <w:rFonts w:eastAsia="Calibri"/>
        </w:rPr>
        <w:noBreakHyphen/>
      </w:r>
      <w:r w:rsidRPr="002D2E80">
        <w:rPr>
          <w:rFonts w:eastAsia="Calibri"/>
        </w:rPr>
        <w:t>ground action for the most impacted native species, ecological communities and natural assets across 7 bushfire</w:t>
      </w:r>
      <w:r w:rsidR="005058EB">
        <w:rPr>
          <w:rFonts w:eastAsia="Calibri"/>
        </w:rPr>
        <w:noBreakHyphen/>
      </w:r>
      <w:r w:rsidRPr="002D2E80">
        <w:rPr>
          <w:rFonts w:eastAsia="Calibri"/>
        </w:rPr>
        <w:t>affected regions.</w:t>
      </w:r>
    </w:p>
    <w:p w14:paraId="60A6EAD3" w14:textId="1DF6A170" w:rsidR="00DA5607" w:rsidRDefault="00C5436D" w:rsidP="00DA5607">
      <w:pPr>
        <w:pStyle w:val="TableHeadingcontinued"/>
        <w:rPr>
          <w:rFonts w:asciiTheme="minorHAnsi" w:eastAsiaTheme="minorHAnsi" w:hAnsiTheme="minorHAnsi" w:cstheme="minorBidi"/>
          <w:sz w:val="22"/>
          <w:szCs w:val="22"/>
          <w:lang w:eastAsia="en-US"/>
        </w:rPr>
      </w:pPr>
      <w:r w:rsidRPr="002D2E80">
        <w:t>Strengthen Australia</w:t>
      </w:r>
      <w:r w:rsidR="005058EB">
        <w:t>’</w:t>
      </w:r>
      <w:r w:rsidRPr="002D2E80">
        <w:t>s frontline biosecurity capability and domestic preparedness</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603CB39"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3268754" w14:textId="3333ADF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82287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A94F4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53F1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533C6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418D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D647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809C8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021A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4C7F4B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7A01489"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A983322" w14:textId="37849AA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BEE68A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430DB0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15077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705A4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E8E0A2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A28610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A1FCB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20DDF5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7E1CF2E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6.0</w:t>
            </w:r>
          </w:p>
        </w:tc>
      </w:tr>
      <w:tr w:rsidR="00DA5607" w:rsidRPr="00DA5607" w14:paraId="60214AAD"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340ACA8" w14:textId="0D197A4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32C573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719A21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D6BCAB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4C5BB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B6867A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F5C830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B1A660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C9CC6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EB3506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8.0</w:t>
            </w:r>
          </w:p>
        </w:tc>
      </w:tr>
      <w:tr w:rsidR="00DA5607" w:rsidRPr="00DA5607" w14:paraId="512706D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83AA9F5" w14:textId="003C621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D9717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69F74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403A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0E6D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888B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5A6BA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DFE9D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19A0B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23833C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6.0</w:t>
            </w:r>
          </w:p>
        </w:tc>
      </w:tr>
      <w:tr w:rsidR="00DA5607" w:rsidRPr="00DA5607" w14:paraId="34DF062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13E9D74" w14:textId="0F352DC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A2B5730" w14:textId="6646D60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BCA36E" w14:textId="698E18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D68860" w14:textId="4C325B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3ACDC7" w14:textId="3EC0AFB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F50B5B" w14:textId="750BE8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C18783" w14:textId="07DB10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788455" w14:textId="12B2AE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797F40" w14:textId="3C9BA8D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913BA4D" w14:textId="031339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8434F3F"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6AFBA20A" w14:textId="60D2B69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284495A" w14:textId="4627E4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FED4F1" w14:textId="317983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3BF3D2" w14:textId="517676D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05AA11" w14:textId="4E5A352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59FB6F" w14:textId="119D4C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80FA013" w14:textId="5793967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A7CCF11" w14:textId="3B23677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120BB09" w14:textId="159D6E3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FB4057B" w14:textId="4DD378E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982667B"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943FEA1"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8C18B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9C0C9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9C42A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B661F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D99513"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38F14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38C7ED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E9EBD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C09A81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20.0</w:t>
            </w:r>
          </w:p>
        </w:tc>
      </w:tr>
    </w:tbl>
    <w:p w14:paraId="475D1A16" w14:textId="08F0EE67" w:rsidR="00C5436D" w:rsidRPr="002D2E80" w:rsidRDefault="00C5436D" w:rsidP="002273BE">
      <w:pPr>
        <w:pStyle w:val="ChartandTableFootnoteAlpha"/>
        <w:numPr>
          <w:ilvl w:val="0"/>
          <w:numId w:val="21"/>
        </w:numPr>
        <w:rPr>
          <w:color w:val="auto"/>
        </w:rPr>
      </w:pPr>
      <w:r w:rsidRPr="002D2E80">
        <w:rPr>
          <w:color w:val="auto"/>
        </w:rPr>
        <w:t>State allocations have not yet been determined</w:t>
      </w:r>
    </w:p>
    <w:p w14:paraId="59BE8E17" w14:textId="77777777" w:rsidR="00C5436D" w:rsidRPr="002D2E80" w:rsidRDefault="00C5436D" w:rsidP="00BF0CEB">
      <w:pPr>
        <w:pStyle w:val="ChartLine"/>
      </w:pPr>
    </w:p>
    <w:p w14:paraId="7E5DE8DC" w14:textId="62FF13C3" w:rsidR="00C5436D" w:rsidRPr="002D2E80" w:rsidRDefault="00C5436D" w:rsidP="00C5436D">
      <w:r w:rsidRPr="002D2E80">
        <w:t xml:space="preserve">The Australian Government </w:t>
      </w:r>
      <w:r w:rsidR="00205822">
        <w:t>is</w:t>
      </w:r>
      <w:r w:rsidR="00205822" w:rsidRPr="002D2E80">
        <w:t xml:space="preserve"> </w:t>
      </w:r>
      <w:r w:rsidRPr="002D2E80">
        <w:t>provid</w:t>
      </w:r>
      <w:r w:rsidR="00205822">
        <w:t>ing</w:t>
      </w:r>
      <w:r w:rsidRPr="002D2E80">
        <w:t xml:space="preserve"> funding to support on</w:t>
      </w:r>
      <w:r w:rsidR="005058EB">
        <w:noBreakHyphen/>
      </w:r>
      <w:r w:rsidRPr="002D2E80">
        <w:t>farm and off</w:t>
      </w:r>
      <w:r w:rsidR="005058EB">
        <w:noBreakHyphen/>
      </w:r>
      <w:r w:rsidRPr="002D2E80">
        <w:t>farm transition to a national livestock traceability system, including for the individual electronic identification of sheep and goats, to be delivered and co</w:t>
      </w:r>
      <w:r w:rsidR="005058EB">
        <w:noBreakHyphen/>
      </w:r>
      <w:r w:rsidRPr="002D2E80">
        <w:t>funded by state governments and industry</w:t>
      </w:r>
      <w:r w:rsidRPr="002D2E80">
        <w:rPr>
          <w:rFonts w:cstheme="minorHAnsi"/>
        </w:rPr>
        <w:t>.</w:t>
      </w:r>
    </w:p>
    <w:p w14:paraId="61D3CA91" w14:textId="213F0008" w:rsidR="00DA5607" w:rsidRDefault="00AE4FEE" w:rsidP="00DA5607">
      <w:pPr>
        <w:pStyle w:val="TableHeadingcontinued"/>
        <w:rPr>
          <w:rFonts w:eastAsiaTheme="minorHAnsi" w:cstheme="minorBidi"/>
          <w:sz w:val="22"/>
          <w:szCs w:val="22"/>
          <w:lang w:eastAsia="en-US"/>
        </w:rPr>
      </w:pPr>
      <w:r>
        <w:t>Supporting Emission</w:t>
      </w:r>
      <w:r w:rsidR="00E14641">
        <w:t>s</w:t>
      </w:r>
      <w:r>
        <w:t xml:space="preserve"> Reduction in Queensland</w:t>
      </w:r>
      <w:r w:rsidR="005058EB">
        <w:t>’</w:t>
      </w:r>
      <w:r>
        <w:t>s Energy Resources Sector</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0AE7E93"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A97F610" w14:textId="5A253E4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C792F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5CD3D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3779A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41FA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241E75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550CD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DB31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601744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0D7C50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58CDBC08"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513AAFDB" w14:textId="710952A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3795852" w14:textId="559C57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3E33FA" w14:textId="5DE190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A5CF720" w14:textId="5D758B8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B8189D3" w14:textId="65AB63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3913F98" w14:textId="0EED477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64158D3" w14:textId="7678E9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3F96FBE" w14:textId="1BC8A1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340A4BE" w14:textId="3D8266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1FCC2E7" w14:textId="6B6DF1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BFE3FDD"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7B36DE0" w14:textId="1659F6D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98B1B97" w14:textId="39CA0D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AE5B4E" w14:textId="5714CE3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F184F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4.3</w:t>
            </w:r>
          </w:p>
        </w:tc>
        <w:tc>
          <w:tcPr>
            <w:tcW w:w="491" w:type="pct"/>
            <w:tcBorders>
              <w:top w:val="nil"/>
              <w:left w:val="nil"/>
              <w:bottom w:val="nil"/>
              <w:right w:val="nil"/>
            </w:tcBorders>
            <w:shd w:val="clear" w:color="000000" w:fill="E6F2FF"/>
            <w:noWrap/>
            <w:vAlign w:val="bottom"/>
            <w:hideMark/>
          </w:tcPr>
          <w:p w14:paraId="138607F1" w14:textId="26F569F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EB5BBB" w14:textId="77AB442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2ACABC" w14:textId="40AC8F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B051CE" w14:textId="54FE59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3F3EED" w14:textId="3B6213B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B5DE3E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4.3</w:t>
            </w:r>
          </w:p>
        </w:tc>
      </w:tr>
      <w:tr w:rsidR="00DA5607" w:rsidRPr="00DA5607" w14:paraId="590123CB"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3E4B476" w14:textId="4E6D9B9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7EBEF07" w14:textId="5E6B31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3DC96A" w14:textId="27CA15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64DA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2A22F96C" w14:textId="0C64E9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C775E9" w14:textId="1CC0066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031EAB" w14:textId="64F070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BC7AB6" w14:textId="17F0307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BC63DF" w14:textId="1E94C8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502DF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79250905"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BC6F745" w14:textId="12E5C80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B08D85A" w14:textId="30476F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60B6B5" w14:textId="2FD34D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4E18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69115235" w14:textId="6FAA212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8BABCC" w14:textId="010B75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4A8436" w14:textId="2415C3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BEA997" w14:textId="30FC5C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7CD283" w14:textId="096A958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AA4A39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4FAFF4CF"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CD804A6" w14:textId="3CAD994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6370349" w14:textId="6E1FF3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785DD17" w14:textId="6C5CF6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57F7F77" w14:textId="43C0D4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749D658" w14:textId="5E9EED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6B0A6D8" w14:textId="47155C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1FD5AC6" w14:textId="598EDB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F904183" w14:textId="060A62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C2E016D" w14:textId="2AFF6BD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BF98D57" w14:textId="316CBB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7D36A12"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2C4F7780"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FA83C38" w14:textId="1192D4A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1B1E8F" w14:textId="78536559"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705BA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478A0FC" w14:textId="431FFD7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C4A76F" w14:textId="2BE1783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D581688" w14:textId="7CD7996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6524A5" w14:textId="267FB9E0"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3B7B1F" w14:textId="6994C7F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AEF426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14.3</w:t>
            </w:r>
          </w:p>
        </w:tc>
      </w:tr>
    </w:tbl>
    <w:p w14:paraId="12448E19" w14:textId="04894594" w:rsidR="00AE4FEE" w:rsidRPr="002D2E80" w:rsidRDefault="00AE4FEE" w:rsidP="00AE4FEE">
      <w:r w:rsidRPr="002D2E80">
        <w:t xml:space="preserve">The Australian Government </w:t>
      </w:r>
      <w:r>
        <w:t xml:space="preserve">will provide </w:t>
      </w:r>
      <w:r w:rsidR="002D5527">
        <w:t xml:space="preserve">$14.3 million to </w:t>
      </w:r>
      <w:r w:rsidR="002D5527" w:rsidRPr="0072359D">
        <w:t>establish a partnership with the Queensland Government to support research and development projects, technology trials and transfers to support emissions reduction and the broader decarbonisation of Australia</w:t>
      </w:r>
      <w:r w:rsidR="005058EB">
        <w:t>’</w:t>
      </w:r>
      <w:r w:rsidR="002D5527" w:rsidRPr="0072359D">
        <w:t>s</w:t>
      </w:r>
      <w:r w:rsidR="002D5527">
        <w:t xml:space="preserve"> energy</w:t>
      </w:r>
      <w:r w:rsidR="002D5527" w:rsidRPr="0072359D">
        <w:t xml:space="preserve"> resources sector and enhance energy security.</w:t>
      </w:r>
    </w:p>
    <w:p w14:paraId="3845D107" w14:textId="342ACB28" w:rsidR="00AE4FEE" w:rsidRDefault="00AE4FEE" w:rsidP="00AE4FEE">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6749D5C9" w14:textId="79FD4692" w:rsidR="00DA5607" w:rsidRDefault="00C5436D" w:rsidP="00DA5607">
      <w:pPr>
        <w:pStyle w:val="TableHeadingcontinued"/>
        <w:rPr>
          <w:rFonts w:asciiTheme="minorHAnsi" w:eastAsiaTheme="minorHAnsi" w:hAnsiTheme="minorHAnsi" w:cstheme="minorBidi"/>
          <w:sz w:val="22"/>
          <w:szCs w:val="22"/>
          <w:lang w:eastAsia="en-US"/>
        </w:rPr>
      </w:pPr>
      <w:r w:rsidRPr="002D2E80">
        <w:t>Sustainable rural water use and infrastructure program</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4F10AD7C"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B946FA9" w14:textId="62014F3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8C913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ACD24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0B2CE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C68E9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F58BCD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51BF0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1B36F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190C2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3F5281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1C3C678"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4DDC5CCA" w14:textId="19D76E8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9E09D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259.0</w:t>
            </w:r>
          </w:p>
        </w:tc>
        <w:tc>
          <w:tcPr>
            <w:tcW w:w="491" w:type="pct"/>
            <w:tcBorders>
              <w:top w:val="single" w:sz="4" w:space="0" w:color="002A54" w:themeColor="text2"/>
              <w:left w:val="nil"/>
              <w:bottom w:val="nil"/>
              <w:right w:val="nil"/>
            </w:tcBorders>
            <w:shd w:val="clear" w:color="000000" w:fill="FFFFFF"/>
            <w:noWrap/>
            <w:vAlign w:val="bottom"/>
            <w:hideMark/>
          </w:tcPr>
          <w:p w14:paraId="58F5FC9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110.8</w:t>
            </w:r>
          </w:p>
        </w:tc>
        <w:tc>
          <w:tcPr>
            <w:tcW w:w="491" w:type="pct"/>
            <w:tcBorders>
              <w:top w:val="single" w:sz="4" w:space="0" w:color="002A54" w:themeColor="text2"/>
              <w:left w:val="nil"/>
              <w:bottom w:val="nil"/>
              <w:right w:val="nil"/>
            </w:tcBorders>
            <w:shd w:val="clear" w:color="000000" w:fill="FFFFFF"/>
            <w:noWrap/>
            <w:vAlign w:val="bottom"/>
            <w:hideMark/>
          </w:tcPr>
          <w:p w14:paraId="6FE8639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16.9</w:t>
            </w:r>
          </w:p>
        </w:tc>
        <w:tc>
          <w:tcPr>
            <w:tcW w:w="491" w:type="pct"/>
            <w:tcBorders>
              <w:top w:val="single" w:sz="4" w:space="0" w:color="002A54" w:themeColor="text2"/>
              <w:left w:val="nil"/>
              <w:bottom w:val="nil"/>
              <w:right w:val="nil"/>
            </w:tcBorders>
            <w:shd w:val="clear" w:color="000000" w:fill="FFFFFF"/>
            <w:noWrap/>
            <w:vAlign w:val="bottom"/>
            <w:hideMark/>
          </w:tcPr>
          <w:p w14:paraId="41420BF9" w14:textId="6F2389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DD2213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19.4</w:t>
            </w:r>
          </w:p>
        </w:tc>
        <w:tc>
          <w:tcPr>
            <w:tcW w:w="491" w:type="pct"/>
            <w:tcBorders>
              <w:top w:val="single" w:sz="4" w:space="0" w:color="002A54" w:themeColor="text2"/>
              <w:left w:val="nil"/>
              <w:bottom w:val="nil"/>
              <w:right w:val="nil"/>
            </w:tcBorders>
            <w:shd w:val="clear" w:color="000000" w:fill="FFFFFF"/>
            <w:noWrap/>
            <w:vAlign w:val="bottom"/>
            <w:hideMark/>
          </w:tcPr>
          <w:p w14:paraId="2150A840" w14:textId="7E430D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E53695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43.4</w:t>
            </w:r>
          </w:p>
        </w:tc>
        <w:tc>
          <w:tcPr>
            <w:tcW w:w="491" w:type="pct"/>
            <w:tcBorders>
              <w:top w:val="single" w:sz="4" w:space="0" w:color="002A54" w:themeColor="text2"/>
              <w:left w:val="nil"/>
              <w:bottom w:val="nil"/>
              <w:right w:val="nil"/>
            </w:tcBorders>
            <w:shd w:val="clear" w:color="000000" w:fill="FFFFFF"/>
            <w:noWrap/>
            <w:vAlign w:val="bottom"/>
            <w:hideMark/>
          </w:tcPr>
          <w:p w14:paraId="50FD942F" w14:textId="4581189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B2ABDE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449.5</w:t>
            </w:r>
          </w:p>
        </w:tc>
      </w:tr>
      <w:tr w:rsidR="00DA5607" w:rsidRPr="00DA5607" w14:paraId="212CD216"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EA1BFFC" w14:textId="1368F97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E4F10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560.7</w:t>
            </w:r>
          </w:p>
        </w:tc>
        <w:tc>
          <w:tcPr>
            <w:tcW w:w="491" w:type="pct"/>
            <w:tcBorders>
              <w:top w:val="nil"/>
              <w:left w:val="nil"/>
              <w:bottom w:val="nil"/>
              <w:right w:val="nil"/>
            </w:tcBorders>
            <w:shd w:val="clear" w:color="000000" w:fill="E6F2FF"/>
            <w:noWrap/>
            <w:vAlign w:val="bottom"/>
            <w:hideMark/>
          </w:tcPr>
          <w:p w14:paraId="4A49EB0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213.3</w:t>
            </w:r>
          </w:p>
        </w:tc>
        <w:tc>
          <w:tcPr>
            <w:tcW w:w="491" w:type="pct"/>
            <w:tcBorders>
              <w:top w:val="nil"/>
              <w:left w:val="nil"/>
              <w:bottom w:val="nil"/>
              <w:right w:val="nil"/>
            </w:tcBorders>
            <w:shd w:val="clear" w:color="000000" w:fill="E6F2FF"/>
            <w:noWrap/>
            <w:vAlign w:val="bottom"/>
            <w:hideMark/>
          </w:tcPr>
          <w:p w14:paraId="10CB5B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19.7</w:t>
            </w:r>
          </w:p>
        </w:tc>
        <w:tc>
          <w:tcPr>
            <w:tcW w:w="491" w:type="pct"/>
            <w:tcBorders>
              <w:top w:val="nil"/>
              <w:left w:val="nil"/>
              <w:bottom w:val="nil"/>
              <w:right w:val="nil"/>
            </w:tcBorders>
            <w:shd w:val="clear" w:color="000000" w:fill="E6F2FF"/>
            <w:noWrap/>
            <w:vAlign w:val="bottom"/>
            <w:hideMark/>
          </w:tcPr>
          <w:p w14:paraId="647FD258" w14:textId="2883DB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B5611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62.9</w:t>
            </w:r>
          </w:p>
        </w:tc>
        <w:tc>
          <w:tcPr>
            <w:tcW w:w="491" w:type="pct"/>
            <w:tcBorders>
              <w:top w:val="nil"/>
              <w:left w:val="nil"/>
              <w:bottom w:val="nil"/>
              <w:right w:val="nil"/>
            </w:tcBorders>
            <w:shd w:val="clear" w:color="000000" w:fill="E6F2FF"/>
            <w:noWrap/>
            <w:vAlign w:val="bottom"/>
            <w:hideMark/>
          </w:tcPr>
          <w:p w14:paraId="4759C6FB" w14:textId="2377F5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A33640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20.0</w:t>
            </w:r>
          </w:p>
        </w:tc>
        <w:tc>
          <w:tcPr>
            <w:tcW w:w="491" w:type="pct"/>
            <w:tcBorders>
              <w:top w:val="nil"/>
              <w:left w:val="nil"/>
              <w:bottom w:val="nil"/>
              <w:right w:val="nil"/>
            </w:tcBorders>
            <w:shd w:val="clear" w:color="000000" w:fill="E6F2FF"/>
            <w:noWrap/>
            <w:vAlign w:val="bottom"/>
            <w:hideMark/>
          </w:tcPr>
          <w:p w14:paraId="00920A89" w14:textId="46EF840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DAAEC0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876.6</w:t>
            </w:r>
          </w:p>
        </w:tc>
      </w:tr>
      <w:tr w:rsidR="00DA5607" w:rsidRPr="00DA5607" w14:paraId="6AAC26B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F844E6A" w14:textId="18FBA85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1C109B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9F20E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BD18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55B1806" w14:textId="132871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B558E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213F28" w14:textId="72BE29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80D1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8E577B3" w14:textId="165D0C9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62DEB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153.8</w:t>
            </w:r>
          </w:p>
        </w:tc>
      </w:tr>
      <w:tr w:rsidR="00DA5607" w:rsidRPr="00DA5607" w14:paraId="05D97556"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955BD40" w14:textId="19777F8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94A35BE" w14:textId="405198A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FC664E" w14:textId="5FEF0BD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EDA596" w14:textId="2F1E377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F650E0" w14:textId="7D9FA6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894BA3" w14:textId="68DE2A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2770C7" w14:textId="3E266C8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1E3D7D" w14:textId="34BD2F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29AAEB" w14:textId="5F9FCB7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48ED049" w14:textId="697DBD0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E990088"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02771E8A" w14:textId="0E7677D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2EDB53C0" w14:textId="4F0FBD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F28A866" w14:textId="277182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5D10BA6" w14:textId="4F1CC1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FB8BACA" w14:textId="17FD9F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CE2CF44" w14:textId="0313CC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365585" w14:textId="44BB42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37BA5DC" w14:textId="057CA41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996BAE4" w14:textId="2E553B6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68CB218" w14:textId="282156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AC0A41A"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EB65BFD"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4F3D90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819.7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DA568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324.1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37847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36.6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E0AA61" w14:textId="3AEA7BB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F5487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82.3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E904FA" w14:textId="33063A0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7089D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63.4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64DE96" w14:textId="11911FB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BBC1D6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1,479.9</w:t>
            </w:r>
          </w:p>
        </w:tc>
      </w:tr>
    </w:tbl>
    <w:p w14:paraId="799EB25A" w14:textId="2FEB8941" w:rsidR="00C5436D" w:rsidRPr="002D2E80" w:rsidRDefault="00C5436D" w:rsidP="002273BE">
      <w:pPr>
        <w:pStyle w:val="ChartandTableFootnoteAlpha"/>
        <w:numPr>
          <w:ilvl w:val="0"/>
          <w:numId w:val="27"/>
        </w:numPr>
        <w:rPr>
          <w:color w:val="auto"/>
        </w:rPr>
      </w:pPr>
      <w:r w:rsidRPr="002D2E80">
        <w:rPr>
          <w:color w:val="auto"/>
        </w:rPr>
        <w:t xml:space="preserve">State allocations </w:t>
      </w:r>
      <w:r w:rsidR="00A14F4B" w:rsidRPr="00A14F4B">
        <w:rPr>
          <w:color w:val="auto"/>
        </w:rPr>
        <w:t>are indicative estimates only</w:t>
      </w:r>
      <w:r w:rsidR="00A14F4B">
        <w:rPr>
          <w:color w:val="auto"/>
        </w:rPr>
        <w:t xml:space="preserve"> and to be determined </w:t>
      </w:r>
      <w:r w:rsidR="00A14F4B" w:rsidRPr="00A14F4B">
        <w:rPr>
          <w:color w:val="auto"/>
        </w:rPr>
        <w:t xml:space="preserve">on </w:t>
      </w:r>
      <w:r w:rsidR="00A14F4B">
        <w:rPr>
          <w:color w:val="auto"/>
        </w:rPr>
        <w:t>the signing of agreements. State allocations for</w:t>
      </w:r>
      <w:r w:rsidRPr="002D2E80">
        <w:rPr>
          <w:color w:val="auto"/>
        </w:rPr>
        <w:t xml:space="preserve"> 2024</w:t>
      </w:r>
      <w:r w:rsidR="006A4A06">
        <w:rPr>
          <w:color w:val="auto"/>
        </w:rPr>
        <w:t>–</w:t>
      </w:r>
      <w:r w:rsidRPr="002D2E80">
        <w:rPr>
          <w:color w:val="auto"/>
        </w:rPr>
        <w:t>25 have not yet been determined</w:t>
      </w:r>
      <w:r w:rsidR="00A14F4B">
        <w:rPr>
          <w:color w:val="auto"/>
        </w:rPr>
        <w:t>.</w:t>
      </w:r>
    </w:p>
    <w:p w14:paraId="582D1AC2" w14:textId="77777777" w:rsidR="00C5436D" w:rsidRPr="002D2E80" w:rsidRDefault="00C5436D" w:rsidP="00BF0CEB">
      <w:pPr>
        <w:pStyle w:val="ChartLine"/>
      </w:pPr>
    </w:p>
    <w:p w14:paraId="55686C40" w14:textId="680473AC" w:rsidR="00C5436D" w:rsidRPr="002D2E80" w:rsidRDefault="00C5436D" w:rsidP="00586E8E">
      <w:r w:rsidRPr="002D2E80">
        <w:t>The Australian Government funds several measures under this program to support delivery of the Murray</w:t>
      </w:r>
      <w:r w:rsidR="00810D6E" w:rsidRPr="00810D6E">
        <w:t>–</w:t>
      </w:r>
      <w:r w:rsidRPr="002D2E80">
        <w:t xml:space="preserve">Darling Basin Plan, including water recovery investment for </w:t>
      </w:r>
      <w:r w:rsidR="005058EB">
        <w:t>‘</w:t>
      </w:r>
      <w:r w:rsidRPr="002D2E80">
        <w:t>bridging the gap</w:t>
      </w:r>
      <w:r w:rsidR="005058EB">
        <w:t>’</w:t>
      </w:r>
      <w:r w:rsidRPr="002D2E80">
        <w:t xml:space="preserve"> to Sustainable Diversion Limits. The program also funds implementation of supply measures, support for communities throughout the Murray</w:t>
      </w:r>
      <w:r w:rsidR="00810D6E" w:rsidRPr="00810D6E">
        <w:t>–</w:t>
      </w:r>
      <w:r w:rsidRPr="002D2E80">
        <w:t>Darling Basin and efforts to improve the health of wetlands and freshwater ecosystems.</w:t>
      </w:r>
    </w:p>
    <w:p w14:paraId="1CE56D64" w14:textId="1DBB279E" w:rsidR="00DA5607" w:rsidRDefault="00373AD1" w:rsidP="00DA5607">
      <w:pPr>
        <w:pStyle w:val="TableHeadingcontinued"/>
        <w:rPr>
          <w:rFonts w:eastAsiaTheme="minorHAnsi" w:cstheme="minorBidi"/>
          <w:sz w:val="22"/>
          <w:szCs w:val="22"/>
          <w:lang w:eastAsia="en-US"/>
        </w:rPr>
      </w:pPr>
      <w:r>
        <w:t>Temporary cap on the price of coal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B0085F0"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2C7472FE" w14:textId="35BC8920"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A6C4B2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8ABD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09D5DC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22EFE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75A90F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782CF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5620C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D8FCF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113ADD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38571B2A"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0E1F45EC" w14:textId="092A622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0CA25C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491" w:type="pct"/>
            <w:tcBorders>
              <w:top w:val="single" w:sz="4" w:space="0" w:color="002A54" w:themeColor="text2"/>
              <w:left w:val="nil"/>
              <w:bottom w:val="nil"/>
              <w:right w:val="nil"/>
            </w:tcBorders>
            <w:shd w:val="clear" w:color="000000" w:fill="FFFFFF"/>
            <w:noWrap/>
            <w:vAlign w:val="bottom"/>
            <w:hideMark/>
          </w:tcPr>
          <w:p w14:paraId="46193D15" w14:textId="51D09B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492206" w14:textId="7A34163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DAB2062" w14:textId="6BB7F68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906587F" w14:textId="35514D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37DD494" w14:textId="2878DE1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D5126CE" w14:textId="17948B2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D4A7C2F" w14:textId="2126BE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5D8AFEA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16649449"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0B9E856" w14:textId="49A1E879"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712E90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491" w:type="pct"/>
            <w:tcBorders>
              <w:top w:val="nil"/>
              <w:left w:val="nil"/>
              <w:bottom w:val="nil"/>
              <w:right w:val="nil"/>
            </w:tcBorders>
            <w:shd w:val="clear" w:color="000000" w:fill="E6F2FF"/>
            <w:noWrap/>
            <w:vAlign w:val="bottom"/>
            <w:hideMark/>
          </w:tcPr>
          <w:p w14:paraId="2B83B8AC" w14:textId="014641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75063CA" w14:textId="704B061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113D42" w14:textId="178F0BA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67F700" w14:textId="622D627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7B95AB" w14:textId="381CA9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296C5B" w14:textId="13603EF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2EB17B" w14:textId="461180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F5B8E0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48658BD2"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B998405" w14:textId="0D499F8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B6A82F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002E2A33" w14:textId="688D238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15A76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c>
          <w:tcPr>
            <w:tcW w:w="491" w:type="pct"/>
            <w:tcBorders>
              <w:top w:val="nil"/>
              <w:left w:val="nil"/>
              <w:bottom w:val="nil"/>
              <w:right w:val="nil"/>
            </w:tcBorders>
            <w:shd w:val="clear" w:color="000000" w:fill="FFFFFF"/>
            <w:noWrap/>
            <w:vAlign w:val="bottom"/>
            <w:hideMark/>
          </w:tcPr>
          <w:p w14:paraId="07C472E4" w14:textId="269B564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784D76" w14:textId="3800D3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40771B" w14:textId="34A81D5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2610B9" w14:textId="4F29CE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5C7D76" w14:textId="2E1D98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E45D76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nfp</w:t>
            </w:r>
          </w:p>
        </w:tc>
      </w:tr>
      <w:tr w:rsidR="00DA5607" w:rsidRPr="00DA5607" w14:paraId="03CF3B45"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AB1C55C" w14:textId="0601E303"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10ED64F8" w14:textId="5CE186D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472C05" w14:textId="3455AE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70C949" w14:textId="52C595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E6A69A" w14:textId="42FE80B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921473" w14:textId="49D3DD3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274397" w14:textId="2E27291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58C597" w14:textId="3AB6707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A13038" w14:textId="4A5F7F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C3CE54" w14:textId="4FDD44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5B77696"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402175DF" w14:textId="35AFFDD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EB3C181" w14:textId="6488071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113555F" w14:textId="75C6AB3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BED961" w14:textId="42C4A3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A63D19" w14:textId="6C2AE6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D82C045" w14:textId="6BFF70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C170F3F" w14:textId="6475A6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BB0F194" w14:textId="5EF633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E3080D2" w14:textId="68A935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5CAF21F" w14:textId="72A1BA5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51C3EF6"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4A4D44D7"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56B89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F4FD9B" w14:textId="6656997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B20158"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EA653C" w14:textId="72955E8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D3A8795" w14:textId="5D09460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7068B2" w14:textId="0DC3634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86D6162" w14:textId="370937A7"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3DDBF3" w14:textId="21001E2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B2BA9C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nfp</w:t>
            </w:r>
          </w:p>
        </w:tc>
      </w:tr>
    </w:tbl>
    <w:p w14:paraId="1A56F137" w14:textId="411A0192" w:rsidR="00373AD1" w:rsidRDefault="00373AD1" w:rsidP="00373AD1">
      <w:r w:rsidRPr="002D2E80">
        <w:t xml:space="preserve">The Australian Government </w:t>
      </w:r>
      <w:r>
        <w:t>will</w:t>
      </w:r>
      <w:r w:rsidRPr="002D2E80">
        <w:t xml:space="preserve"> provid</w:t>
      </w:r>
      <w:r>
        <w:t>e</w:t>
      </w:r>
      <w:r w:rsidRPr="002D2E80">
        <w:t xml:space="preserve"> funding to </w:t>
      </w:r>
      <w:r>
        <w:t>support the New South Wales and Queensland governments to implement a</w:t>
      </w:r>
      <w:r w:rsidR="000A00CB">
        <w:t xml:space="preserve"> temporary</w:t>
      </w:r>
      <w:r>
        <w:t xml:space="preserve"> cap of $125 per tonne on the price of coal used for electricity generation. </w:t>
      </w:r>
    </w:p>
    <w:p w14:paraId="7F07B4FA" w14:textId="1F70F736" w:rsidR="00373AD1" w:rsidRPr="00373AD1" w:rsidRDefault="00373AD1" w:rsidP="00613D0E">
      <w:r w:rsidRPr="002D2E80">
        <w:t xml:space="preserve">A new measure associated with this item is listed in Table 1.4 and described in more detail in Budget Paper No. 2, </w:t>
      </w:r>
      <w:r w:rsidRPr="002D2E80">
        <w:rPr>
          <w:i/>
        </w:rPr>
        <w:t>Budget Measures 202</w:t>
      </w:r>
      <w:r>
        <w:rPr>
          <w:i/>
        </w:rPr>
        <w:t>3</w:t>
      </w:r>
      <w:r w:rsidRPr="002D2E80">
        <w:rPr>
          <w:i/>
        </w:rPr>
        <w:t>–2</w:t>
      </w:r>
      <w:r>
        <w:rPr>
          <w:i/>
        </w:rPr>
        <w:t>4</w:t>
      </w:r>
      <w:r w:rsidRPr="002D2E80">
        <w:t>.</w:t>
      </w:r>
    </w:p>
    <w:p w14:paraId="4F4BB0AF" w14:textId="2381AEC2" w:rsidR="00DA5607" w:rsidRPr="00DA5607" w:rsidRDefault="00C5436D" w:rsidP="00DA5607">
      <w:pPr>
        <w:pStyle w:val="TableHeadingcontinued"/>
        <w:rPr>
          <w:rFonts w:asciiTheme="minorHAnsi" w:eastAsiaTheme="minorHAnsi" w:hAnsiTheme="minorHAnsi" w:cstheme="minorBidi"/>
          <w:sz w:val="22"/>
          <w:szCs w:val="22"/>
          <w:lang w:eastAsia="en-US"/>
        </w:rPr>
      </w:pPr>
      <w:r w:rsidRPr="002D2E80">
        <w:t xml:space="preserve">Transforming Digital </w:t>
      </w:r>
      <w:r w:rsidRPr="00C83FAB">
        <w:t>Environmental</w:t>
      </w:r>
      <w:r w:rsidRPr="002D2E80">
        <w:t xml:space="preserve"> Assessments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D2B0444"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5ED36573" w14:textId="6C9FF37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E7D3E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B836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035BA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7DFE07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B259E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2F6FF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E8604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2C1768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2EDF0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692310D9"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364F6E6F" w14:textId="3220EF4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04C67F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2E3D988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0C10F0B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00EFAAD9" w14:textId="6BAFB25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579FEC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3430F29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54D844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07D5B17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544" w:type="pct"/>
            <w:tcBorders>
              <w:top w:val="single" w:sz="4" w:space="0" w:color="002A54" w:themeColor="text2"/>
              <w:left w:val="nil"/>
              <w:bottom w:val="nil"/>
              <w:right w:val="nil"/>
            </w:tcBorders>
            <w:shd w:val="clear" w:color="000000" w:fill="FFFFFF"/>
            <w:noWrap/>
            <w:vAlign w:val="bottom"/>
            <w:hideMark/>
          </w:tcPr>
          <w:p w14:paraId="2C0579E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2.1</w:t>
            </w:r>
          </w:p>
        </w:tc>
      </w:tr>
      <w:tr w:rsidR="00DA5607" w:rsidRPr="00DA5607" w14:paraId="728085FA"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014A44EE" w14:textId="6EB38F6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94307C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3B8D077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2C639CA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047EB5E7" w14:textId="7ACC1FF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15079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1DD190F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0BB3FEE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1347626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544" w:type="pct"/>
            <w:tcBorders>
              <w:top w:val="nil"/>
              <w:left w:val="nil"/>
              <w:bottom w:val="nil"/>
              <w:right w:val="nil"/>
            </w:tcBorders>
            <w:shd w:val="clear" w:color="000000" w:fill="E6F2FF"/>
            <w:noWrap/>
            <w:vAlign w:val="bottom"/>
            <w:hideMark/>
          </w:tcPr>
          <w:p w14:paraId="3495D10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4.2</w:t>
            </w:r>
          </w:p>
        </w:tc>
      </w:tr>
      <w:tr w:rsidR="00DA5607" w:rsidRPr="00DA5607" w14:paraId="0F507811"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7A0CDDE" w14:textId="3AFD29D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F0695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3AAF2A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6D0EAD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671FF494" w14:textId="0E6AA9E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F6C4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8E7FF8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0742B3D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4F9F1C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0.6</w:t>
            </w:r>
          </w:p>
        </w:tc>
        <w:tc>
          <w:tcPr>
            <w:tcW w:w="544" w:type="pct"/>
            <w:tcBorders>
              <w:top w:val="nil"/>
              <w:left w:val="nil"/>
              <w:bottom w:val="nil"/>
              <w:right w:val="nil"/>
            </w:tcBorders>
            <w:shd w:val="clear" w:color="000000" w:fill="FFFFFF"/>
            <w:noWrap/>
            <w:vAlign w:val="bottom"/>
            <w:hideMark/>
          </w:tcPr>
          <w:p w14:paraId="23BC713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4.2</w:t>
            </w:r>
          </w:p>
        </w:tc>
      </w:tr>
      <w:tr w:rsidR="00DA5607" w:rsidRPr="00DA5607" w14:paraId="7214432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D1AEE48" w14:textId="22613CB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D340C49" w14:textId="0E9A8E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C814FA" w14:textId="00A0B54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D98719" w14:textId="46E6E7E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20A079" w14:textId="0BD752B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B92C5A" w14:textId="0CFBDBB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E77634" w14:textId="6240145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AE65E2" w14:textId="10217F6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876365" w14:textId="6020186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FD00CB" w14:textId="1AA1FD4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95DDE3A"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0E62614E" w14:textId="3459595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F3BB14B" w14:textId="37C1C17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00D80C8" w14:textId="399A997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1126049" w14:textId="60397C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9048C03" w14:textId="3DD5DA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E7C3178" w14:textId="7B78158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D82C0DA" w14:textId="2949A7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C2D5991" w14:textId="744C75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2D1D896" w14:textId="6AA48D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176E9BDB" w14:textId="0AF38FB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5C963F8"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1231D5A"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29EE1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29F036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953532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CAAB260" w14:textId="23ACB5F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89DC3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2D25E41"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76E505"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3C989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0EB7371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10.5</w:t>
            </w:r>
          </w:p>
        </w:tc>
      </w:tr>
    </w:tbl>
    <w:p w14:paraId="057F98F9" w14:textId="396CF1B6" w:rsidR="00C5436D" w:rsidRPr="002D2E80" w:rsidRDefault="00C5436D" w:rsidP="00DA4189">
      <w:pPr>
        <w:rPr>
          <w:rFonts w:ascii="Calibri" w:hAnsi="Calibri"/>
          <w:lang w:eastAsia="en-US"/>
        </w:rPr>
      </w:pPr>
      <w:r w:rsidRPr="002D2E80">
        <w:t>The Australian Government is building on previous work to implement programs, tools and mechanisms to harmonise and share biodiversity data among Commonwealth and state governments. Under this program, states will transform and share biodiversity data with the new National Biodiversity Data Repository that, among other activities, will support states to share environmental assessment processes and co</w:t>
      </w:r>
      <w:r w:rsidR="005058EB">
        <w:noBreakHyphen/>
      </w:r>
      <w:r w:rsidRPr="002D2E80">
        <w:t>design environmental assessment portals.</w:t>
      </w:r>
    </w:p>
    <w:p w14:paraId="739AA942" w14:textId="135B8794" w:rsidR="00DA5607" w:rsidRDefault="00C5436D" w:rsidP="00DA5607">
      <w:pPr>
        <w:pStyle w:val="TableHeadingcontinued"/>
        <w:rPr>
          <w:rFonts w:asciiTheme="minorHAnsi" w:eastAsiaTheme="minorHAnsi" w:hAnsiTheme="minorHAnsi" w:cstheme="minorBidi"/>
          <w:sz w:val="22"/>
          <w:szCs w:val="22"/>
          <w:lang w:eastAsia="en-US"/>
        </w:rPr>
      </w:pPr>
      <w:r w:rsidRPr="002D2E80">
        <w:t>Urban Rivers and Catchments Program</w:t>
      </w:r>
      <w:r w:rsidRPr="002D2E80">
        <w:rPr>
          <w:vertAlign w:val="superscript"/>
        </w:rPr>
        <w:t>(a)</w:t>
      </w:r>
      <w:r w:rsidRPr="002D2E8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78CC47F"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20D5941" w14:textId="74080AF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25F1F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C1A63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1373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50A8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96B46B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384637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8E8EB0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8C5B3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594C66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EBF98F1"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4E5B1CDE" w14:textId="41BE7BB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86F5D9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3666E1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0B9ACC2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4C963B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A7EF0D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2EA5BD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3D345D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B2B1C0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single" w:sz="4" w:space="0" w:color="002A54" w:themeColor="text2"/>
              <w:left w:val="nil"/>
              <w:bottom w:val="nil"/>
              <w:right w:val="nil"/>
            </w:tcBorders>
            <w:shd w:val="clear" w:color="000000" w:fill="FFFFFF"/>
            <w:noWrap/>
            <w:vAlign w:val="bottom"/>
            <w:hideMark/>
          </w:tcPr>
          <w:p w14:paraId="7FDFFB7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5.0</w:t>
            </w:r>
          </w:p>
        </w:tc>
      </w:tr>
      <w:tr w:rsidR="00DA5607" w:rsidRPr="00DA5607" w14:paraId="5960ED81"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275B27C0" w14:textId="5964770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F10AE3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F7658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6FF53F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444BA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316E5E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07E135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B92E1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E2A5D1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A41CCF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13.2</w:t>
            </w:r>
          </w:p>
        </w:tc>
      </w:tr>
      <w:tr w:rsidR="00DA5607" w:rsidRPr="00DA5607" w14:paraId="5997375F"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76845C88" w14:textId="4B9476C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EDEB21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063BAC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025A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56253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DF2E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20CF3C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F063C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31486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7B443B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22.8</w:t>
            </w:r>
          </w:p>
        </w:tc>
      </w:tr>
      <w:tr w:rsidR="00DA5607" w:rsidRPr="00DA5607" w14:paraId="0AD5A070"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19341AA5" w14:textId="5B02DCA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EEEEB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C6E8F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E4BB9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FCE0C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48EF9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D1D3D6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C8F99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A1D2F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CC208B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22.8</w:t>
            </w:r>
          </w:p>
        </w:tc>
      </w:tr>
      <w:tr w:rsidR="00DA5607" w:rsidRPr="00DA5607" w14:paraId="3CB185B2"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4078AC7F" w14:textId="546A513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07E6CB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D1E58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502364B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8DAF94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039AC36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63465A4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1D02EB5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140AC7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544" w:type="pct"/>
            <w:tcBorders>
              <w:top w:val="nil"/>
              <w:left w:val="nil"/>
              <w:bottom w:val="single" w:sz="4" w:space="0" w:color="002A54" w:themeColor="text2"/>
              <w:right w:val="nil"/>
            </w:tcBorders>
            <w:shd w:val="clear" w:color="000000" w:fill="FFFFFF"/>
            <w:noWrap/>
            <w:vAlign w:val="bottom"/>
            <w:hideMark/>
          </w:tcPr>
          <w:p w14:paraId="7C96B52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13.7</w:t>
            </w:r>
          </w:p>
        </w:tc>
      </w:tr>
      <w:tr w:rsidR="00DA5607" w:rsidRPr="00DA5607" w14:paraId="7549E823"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0162CB5E"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20967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39FBD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8083B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4AA88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3005B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58A3B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8E441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ED78D5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4E56DC2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77.4</w:t>
            </w:r>
          </w:p>
        </w:tc>
      </w:tr>
    </w:tbl>
    <w:p w14:paraId="1D133A83" w14:textId="3554DAD2" w:rsidR="00C5436D" w:rsidRPr="002D2E80" w:rsidRDefault="00C5436D" w:rsidP="002273BE">
      <w:pPr>
        <w:pStyle w:val="ChartandTableFootnoteAlpha"/>
        <w:numPr>
          <w:ilvl w:val="0"/>
          <w:numId w:val="22"/>
        </w:numPr>
        <w:rPr>
          <w:rFonts w:eastAsiaTheme="minorHAnsi"/>
          <w:color w:val="auto"/>
          <w:lang w:eastAsia="en-US"/>
        </w:rPr>
      </w:pPr>
      <w:r w:rsidRPr="002D2E80">
        <w:rPr>
          <w:rFonts w:eastAsiaTheme="minorHAnsi"/>
          <w:color w:val="auto"/>
          <w:lang w:eastAsia="en-US"/>
        </w:rPr>
        <w:t xml:space="preserve"> State allocations have not yet been determined.</w:t>
      </w:r>
    </w:p>
    <w:p w14:paraId="05B86A84" w14:textId="77777777" w:rsidR="00C5436D" w:rsidRPr="002D2E80" w:rsidRDefault="00C5436D" w:rsidP="00BF0CEB">
      <w:pPr>
        <w:pStyle w:val="ChartLine"/>
        <w:rPr>
          <w:rFonts w:eastAsiaTheme="minorHAnsi"/>
          <w:lang w:eastAsia="en-US"/>
        </w:rPr>
      </w:pPr>
    </w:p>
    <w:p w14:paraId="5A05F042" w14:textId="486C339D" w:rsidR="00C5436D" w:rsidRPr="00CD1031" w:rsidRDefault="00C5436D" w:rsidP="00CD1031">
      <w:r w:rsidRPr="002D2E80">
        <w:t xml:space="preserve">The Australian Government is providing funding to improve local waterways through an Urban Rivers and Catchments Program. Funding over </w:t>
      </w:r>
      <w:r w:rsidR="001E1F90">
        <w:t xml:space="preserve">6 </w:t>
      </w:r>
      <w:r w:rsidRPr="002D2E80">
        <w:t>years from 2022–23 will restore natural habitats for aquatic species, improve water quality and improve community access to nature, open green space and biodiversity. Projects will be delivered by local government, water utilities and non</w:t>
      </w:r>
      <w:r w:rsidR="005058EB">
        <w:noBreakHyphen/>
      </w:r>
      <w:r w:rsidRPr="002D2E80">
        <w:t>government organisations, with funding to be provided via the states.</w:t>
      </w:r>
    </w:p>
    <w:p w14:paraId="30DEFD8E" w14:textId="77777777" w:rsidR="00C5436D" w:rsidRPr="002D2E80" w:rsidRDefault="00C5436D" w:rsidP="00C5436D">
      <w:pPr>
        <w:pStyle w:val="Heading4"/>
      </w:pPr>
      <w:r w:rsidRPr="002D2E80">
        <w:t>Water for the Environment Special Account</w:t>
      </w:r>
    </w:p>
    <w:p w14:paraId="75B1F870" w14:textId="7F845FE3" w:rsidR="00C5436D" w:rsidRPr="002D2E80" w:rsidRDefault="00C5436D" w:rsidP="00C5436D">
      <w:r w:rsidRPr="002D2E80">
        <w:t xml:space="preserve">The Water for the Environment Special Account (WESA) sets aside Commonwealth funding to pay for projects that enhance environmental outcomes listed in the </w:t>
      </w:r>
      <w:r w:rsidRPr="002D2E80">
        <w:rPr>
          <w:i/>
        </w:rPr>
        <w:t>Basin Plan 2012</w:t>
      </w:r>
      <w:r w:rsidRPr="002D2E80">
        <w:t>.</w:t>
      </w:r>
    </w:p>
    <w:p w14:paraId="1A942EE7" w14:textId="57C17FE8" w:rsidR="00DA5607" w:rsidRDefault="00C5436D" w:rsidP="00DA5607">
      <w:pPr>
        <w:pStyle w:val="TableHeadingcontinued"/>
        <w:rPr>
          <w:rFonts w:asciiTheme="minorHAnsi" w:eastAsiaTheme="minorHAnsi" w:hAnsiTheme="minorHAnsi" w:cstheme="minorBidi"/>
          <w:sz w:val="22"/>
          <w:szCs w:val="22"/>
          <w:lang w:eastAsia="en-US"/>
        </w:rPr>
      </w:pPr>
      <w:r w:rsidRPr="002D2E80">
        <w:t>Implementation of constraints measures</w:t>
      </w:r>
      <w:r w:rsidRPr="002D2E80">
        <w:rPr>
          <w:vertAlign w:val="superscript"/>
        </w:rPr>
        <w:t>(a)</w:t>
      </w:r>
      <w:r w:rsidRPr="002D2E80">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3EE2A7E4"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071CB4C9" w14:textId="2B3E92D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50404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C006D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D4495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00E6E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B2849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9639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29B64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4196A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73D89F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11A829C3"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84FA388" w14:textId="2B84F3ED"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424159B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40.2</w:t>
            </w:r>
          </w:p>
        </w:tc>
        <w:tc>
          <w:tcPr>
            <w:tcW w:w="491" w:type="pct"/>
            <w:tcBorders>
              <w:top w:val="single" w:sz="4" w:space="0" w:color="002A54" w:themeColor="text2"/>
              <w:left w:val="nil"/>
              <w:bottom w:val="nil"/>
              <w:right w:val="nil"/>
            </w:tcBorders>
            <w:shd w:val="clear" w:color="000000" w:fill="FFFFFF"/>
            <w:noWrap/>
            <w:vAlign w:val="bottom"/>
            <w:hideMark/>
          </w:tcPr>
          <w:p w14:paraId="601CB6D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8.3</w:t>
            </w:r>
          </w:p>
        </w:tc>
        <w:tc>
          <w:tcPr>
            <w:tcW w:w="491" w:type="pct"/>
            <w:tcBorders>
              <w:top w:val="single" w:sz="4" w:space="0" w:color="002A54" w:themeColor="text2"/>
              <w:left w:val="nil"/>
              <w:bottom w:val="nil"/>
              <w:right w:val="nil"/>
            </w:tcBorders>
            <w:shd w:val="clear" w:color="000000" w:fill="FFFFFF"/>
            <w:noWrap/>
            <w:vAlign w:val="bottom"/>
            <w:hideMark/>
          </w:tcPr>
          <w:p w14:paraId="489F8117" w14:textId="45440BE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A283C87" w14:textId="091FEA7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4A6D3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1.0</w:t>
            </w:r>
          </w:p>
        </w:tc>
        <w:tc>
          <w:tcPr>
            <w:tcW w:w="491" w:type="pct"/>
            <w:tcBorders>
              <w:top w:val="single" w:sz="4" w:space="0" w:color="002A54" w:themeColor="text2"/>
              <w:left w:val="nil"/>
              <w:bottom w:val="nil"/>
              <w:right w:val="nil"/>
            </w:tcBorders>
            <w:shd w:val="clear" w:color="000000" w:fill="FFFFFF"/>
            <w:noWrap/>
            <w:vAlign w:val="bottom"/>
            <w:hideMark/>
          </w:tcPr>
          <w:p w14:paraId="6F0B86EC" w14:textId="6A43C53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843EDE4" w14:textId="363FE51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10A1BDE" w14:textId="717CA0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0BDBFDE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56.7</w:t>
            </w:r>
          </w:p>
        </w:tc>
      </w:tr>
      <w:tr w:rsidR="00DA5607" w:rsidRPr="00DA5607" w14:paraId="36539738"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B56E312" w14:textId="01DCDAA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4F52237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27.2</w:t>
            </w:r>
          </w:p>
        </w:tc>
        <w:tc>
          <w:tcPr>
            <w:tcW w:w="491" w:type="pct"/>
            <w:tcBorders>
              <w:top w:val="nil"/>
              <w:left w:val="nil"/>
              <w:bottom w:val="nil"/>
              <w:right w:val="nil"/>
            </w:tcBorders>
            <w:shd w:val="clear" w:color="000000" w:fill="E6F2FF"/>
            <w:noWrap/>
            <w:vAlign w:val="bottom"/>
            <w:hideMark/>
          </w:tcPr>
          <w:p w14:paraId="1D26BA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D2BA1B" w14:textId="1BCCDD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3A952C" w14:textId="26091A0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E797A1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4DE501" w14:textId="4FD5E6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571BA0" w14:textId="0EBF40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CB8ECE" w14:textId="224D786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C32723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90.6</w:t>
            </w:r>
          </w:p>
        </w:tc>
      </w:tr>
      <w:tr w:rsidR="00DA5607" w:rsidRPr="00DA5607" w14:paraId="7D5DA03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FDD1BE1" w14:textId="2D6ABC9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0836D18" w14:textId="5EE0E84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FCE9D6" w14:textId="7B8AA1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A3B8D1" w14:textId="12F0E24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F6105A" w14:textId="36DA21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DE3227" w14:textId="4EB0D28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36B365" w14:textId="53D28DF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8D107D" w14:textId="7D68C73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BE93B5" w14:textId="72F577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E3549D1" w14:textId="3817566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2FFAC4C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BD7DD76" w14:textId="116C158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7357A100" w14:textId="1A1A2CD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C8727E" w14:textId="3F4710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DCF80F" w14:textId="3A7B60E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251857" w14:textId="3F762EC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23809F" w14:textId="44B54D6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0A2462" w14:textId="796B149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22AE85" w14:textId="6D55CE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8E2C3D" w14:textId="516DE9A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843E6D2" w14:textId="09C2E9B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349E2BAD"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425BF2DD" w14:textId="4F0066A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C80E9B1" w14:textId="73F8A8A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920A3C" w14:textId="6E35EA4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59F7EF4" w14:textId="6017E4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2D64AB5" w14:textId="412A6F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FCC32A" w14:textId="0DA3293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8D8120F" w14:textId="5A00B8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4396DF0" w14:textId="65C64CD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A3B7BA3" w14:textId="1AB36B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2702E1D3" w14:textId="118E46C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6EB7849"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2FE6563"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84632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67.4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DBAC8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8.3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75773B" w14:textId="7B32EEC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6BC5EA" w14:textId="61A90AF3"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1944D52"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66F5D2" w14:textId="3F82780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5F12126" w14:textId="3CF1869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E91A0EB" w14:textId="7D0DE8E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63D7552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147.3</w:t>
            </w:r>
          </w:p>
        </w:tc>
      </w:tr>
    </w:tbl>
    <w:p w14:paraId="26EF2565" w14:textId="1A3E0138" w:rsidR="00C5436D" w:rsidRPr="002D2E80" w:rsidRDefault="00C5436D" w:rsidP="002273BE">
      <w:pPr>
        <w:pStyle w:val="ChartandTableFootnoteAlpha"/>
        <w:numPr>
          <w:ilvl w:val="0"/>
          <w:numId w:val="26"/>
        </w:numPr>
        <w:rPr>
          <w:rFonts w:eastAsiaTheme="minorHAnsi"/>
          <w:color w:val="auto"/>
          <w:lang w:eastAsia="en-US"/>
        </w:rPr>
      </w:pPr>
      <w:r w:rsidRPr="002D2E80">
        <w:rPr>
          <w:rFonts w:eastAsiaTheme="minorHAnsi"/>
          <w:color w:val="auto"/>
          <w:lang w:eastAsia="en-US"/>
        </w:rPr>
        <w:t xml:space="preserve">State allocations may not sum to total due to </w:t>
      </w:r>
      <w:r w:rsidRPr="002D2E80">
        <w:rPr>
          <w:rFonts w:eastAsiaTheme="minorHAnsi"/>
          <w:color w:val="auto"/>
        </w:rPr>
        <w:t>unallocated</w:t>
      </w:r>
      <w:r w:rsidRPr="002D2E80">
        <w:rPr>
          <w:rFonts w:eastAsiaTheme="minorHAnsi"/>
          <w:color w:val="auto"/>
          <w:lang w:eastAsia="en-US"/>
        </w:rPr>
        <w:t xml:space="preserve"> funds.</w:t>
      </w:r>
    </w:p>
    <w:p w14:paraId="3F7A6CA2" w14:textId="77777777" w:rsidR="00C5436D" w:rsidRPr="002D2E80" w:rsidRDefault="00C5436D" w:rsidP="00BF0CEB">
      <w:pPr>
        <w:pStyle w:val="ChartLine"/>
        <w:rPr>
          <w:rFonts w:eastAsiaTheme="minorHAnsi"/>
          <w:lang w:eastAsia="en-US"/>
        </w:rPr>
      </w:pPr>
    </w:p>
    <w:p w14:paraId="56A64DA1" w14:textId="7AD2ACEF" w:rsidR="00C5436D" w:rsidRPr="002D2E80" w:rsidRDefault="00C5436D" w:rsidP="00C5436D">
      <w:r w:rsidRPr="002D2E80">
        <w:t>The Australian Government is providing funding to ease or remove constraints in and along rivers of the southern Murray</w:t>
      </w:r>
      <w:r w:rsidR="00810D6E" w:rsidRPr="00810D6E">
        <w:t>–</w:t>
      </w:r>
      <w:r w:rsidRPr="002D2E80">
        <w:t>Darling Basin that impede the delivery of water to environmental assets. Funding for constraints measures is also provided under the Sustainable Rural and Water Use and Infrastructure Program.</w:t>
      </w:r>
    </w:p>
    <w:p w14:paraId="4F1CE8F2" w14:textId="31836ECA" w:rsidR="00DA5607" w:rsidRDefault="00C5436D" w:rsidP="00DA5607">
      <w:pPr>
        <w:pStyle w:val="TableHeadingcontinued"/>
        <w:rPr>
          <w:rFonts w:asciiTheme="minorHAnsi" w:eastAsiaTheme="minorHAnsi" w:hAnsiTheme="minorHAnsi" w:cstheme="minorBidi"/>
          <w:sz w:val="22"/>
          <w:szCs w:val="22"/>
          <w:lang w:eastAsia="en-US"/>
        </w:rPr>
      </w:pPr>
      <w:r w:rsidRPr="002D2E80">
        <w:t>Off</w:t>
      </w:r>
      <w:r w:rsidR="005058EB">
        <w:noBreakHyphen/>
      </w:r>
      <w:r w:rsidRPr="002D2E80">
        <w:t>farm Efficiency Program</w:t>
      </w:r>
      <w:r w:rsidRPr="002D2E80">
        <w:rPr>
          <w:vertAlign w:val="superscript"/>
        </w:rPr>
        <w:t>(a)</w:t>
      </w:r>
      <w:r w:rsidRPr="002D2E80">
        <w:rPr>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6E789DCB"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63B1A8E5" w14:textId="42FBC0B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A9556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3EF03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19261F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7C547D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661569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F44097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2C0AE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4ABE0C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0DAA1A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758E87C2"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244A66F0" w14:textId="5ABF6F9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55BD82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84.9</w:t>
            </w:r>
          </w:p>
        </w:tc>
        <w:tc>
          <w:tcPr>
            <w:tcW w:w="491" w:type="pct"/>
            <w:tcBorders>
              <w:top w:val="single" w:sz="4" w:space="0" w:color="002A54" w:themeColor="text2"/>
              <w:left w:val="nil"/>
              <w:bottom w:val="nil"/>
              <w:right w:val="nil"/>
            </w:tcBorders>
            <w:shd w:val="clear" w:color="000000" w:fill="FFFFFF"/>
            <w:noWrap/>
            <w:vAlign w:val="bottom"/>
            <w:hideMark/>
          </w:tcPr>
          <w:p w14:paraId="3F7F6D1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84.0</w:t>
            </w:r>
          </w:p>
        </w:tc>
        <w:tc>
          <w:tcPr>
            <w:tcW w:w="491" w:type="pct"/>
            <w:tcBorders>
              <w:top w:val="single" w:sz="4" w:space="0" w:color="002A54" w:themeColor="text2"/>
              <w:left w:val="nil"/>
              <w:bottom w:val="nil"/>
              <w:right w:val="nil"/>
            </w:tcBorders>
            <w:shd w:val="clear" w:color="000000" w:fill="FFFFFF"/>
            <w:noWrap/>
            <w:vAlign w:val="bottom"/>
            <w:hideMark/>
          </w:tcPr>
          <w:p w14:paraId="1689C66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E8E3C15" w14:textId="32AFD04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71A3CE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2.7</w:t>
            </w:r>
          </w:p>
        </w:tc>
        <w:tc>
          <w:tcPr>
            <w:tcW w:w="491" w:type="pct"/>
            <w:tcBorders>
              <w:top w:val="single" w:sz="4" w:space="0" w:color="002A54" w:themeColor="text2"/>
              <w:left w:val="nil"/>
              <w:bottom w:val="nil"/>
              <w:right w:val="nil"/>
            </w:tcBorders>
            <w:shd w:val="clear" w:color="000000" w:fill="FFFFFF"/>
            <w:noWrap/>
            <w:vAlign w:val="bottom"/>
            <w:hideMark/>
          </w:tcPr>
          <w:p w14:paraId="34348718" w14:textId="5E2B580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E2F71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D303CCB" w14:textId="763DA40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E992E3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596.2</w:t>
            </w:r>
          </w:p>
        </w:tc>
      </w:tr>
      <w:tr w:rsidR="00DA5607" w:rsidRPr="00DA5607" w14:paraId="4B96A854"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77FB1BE1" w14:textId="1865CEA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7769710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16.9</w:t>
            </w:r>
          </w:p>
        </w:tc>
        <w:tc>
          <w:tcPr>
            <w:tcW w:w="491" w:type="pct"/>
            <w:tcBorders>
              <w:top w:val="nil"/>
              <w:left w:val="nil"/>
              <w:bottom w:val="nil"/>
              <w:right w:val="nil"/>
            </w:tcBorders>
            <w:shd w:val="clear" w:color="000000" w:fill="E6F2FF"/>
            <w:noWrap/>
            <w:vAlign w:val="bottom"/>
            <w:hideMark/>
          </w:tcPr>
          <w:p w14:paraId="2323431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34.4</w:t>
            </w:r>
          </w:p>
        </w:tc>
        <w:tc>
          <w:tcPr>
            <w:tcW w:w="491" w:type="pct"/>
            <w:tcBorders>
              <w:top w:val="nil"/>
              <w:left w:val="nil"/>
              <w:bottom w:val="nil"/>
              <w:right w:val="nil"/>
            </w:tcBorders>
            <w:shd w:val="clear" w:color="000000" w:fill="E6F2FF"/>
            <w:noWrap/>
            <w:vAlign w:val="bottom"/>
            <w:hideMark/>
          </w:tcPr>
          <w:p w14:paraId="1AD084F9"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89F4DC" w14:textId="0F06CB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38382C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73DB502" w14:textId="750AE33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55F2F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5663B0" w14:textId="461C63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63B4A1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661.7</w:t>
            </w:r>
          </w:p>
        </w:tc>
      </w:tr>
      <w:tr w:rsidR="00DA5607" w:rsidRPr="00DA5607" w14:paraId="792B134D"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DC47308" w14:textId="217BDD4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47DF5EA" w14:textId="0A6F17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4FDD2A" w14:textId="539030B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E44EDB" w14:textId="6456CF1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B1DCAF" w14:textId="080A28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6BF719" w14:textId="0C43DB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F34588" w14:textId="153FE0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BF6F3D" w14:textId="025A51A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1B4250" w14:textId="78BA2DA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ACBD804" w14:textId="680A5C1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D7A7557"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049068F0" w14:textId="44FA044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33166B52" w14:textId="14634D0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20021A" w14:textId="346FB8D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FD8D11" w14:textId="711CCD7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199521" w14:textId="76A3E1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7ABF32" w14:textId="3C660F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05C172" w14:textId="6AD6215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B1BFD" w14:textId="40C2AE0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CD9033" w14:textId="744698D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21E5D1" w14:textId="2000646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6BCAD99"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0DF47276" w14:textId="02A7CA3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75D7C30D" w14:textId="40D70B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62ADAD" w14:textId="3B99140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71ADABAC" w14:textId="32421F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9FDFFE" w14:textId="47014EE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660EC83" w14:textId="5767B4C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F5E443F" w14:textId="24857A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6CD285" w14:textId="20FBDD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D5038C" w14:textId="2309889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49F5D36C" w14:textId="2290E04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0B0BCC4B" w14:textId="77777777" w:rsidTr="00B45908">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3F5CBED8"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4122C79"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101.8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8410D2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118.4</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2A259E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9609AE3" w14:textId="52F536D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22BC5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2.7</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1A1746A" w14:textId="3FB2C10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9FBA934"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96E731" w14:textId="2A2BAF05"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563003B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1,257.9</w:t>
            </w:r>
          </w:p>
        </w:tc>
      </w:tr>
    </w:tbl>
    <w:p w14:paraId="2F4A32C3" w14:textId="5CC2A010" w:rsidR="00C5436D" w:rsidRPr="002D2E80" w:rsidRDefault="00C5436D" w:rsidP="002273BE">
      <w:pPr>
        <w:pStyle w:val="ChartandTableFootnoteAlpha"/>
        <w:numPr>
          <w:ilvl w:val="0"/>
          <w:numId w:val="23"/>
        </w:numPr>
        <w:rPr>
          <w:rFonts w:eastAsiaTheme="minorHAnsi"/>
          <w:color w:val="auto"/>
          <w:lang w:eastAsia="en-US"/>
        </w:rPr>
      </w:pPr>
      <w:r w:rsidRPr="002D2E80">
        <w:rPr>
          <w:rFonts w:eastAsiaTheme="minorHAnsi"/>
          <w:color w:val="auto"/>
          <w:lang w:eastAsia="en-US"/>
        </w:rPr>
        <w:t xml:space="preserve">State allocations may not sum to </w:t>
      </w:r>
      <w:r w:rsidRPr="002D2E80">
        <w:rPr>
          <w:rFonts w:eastAsiaTheme="minorHAnsi"/>
          <w:color w:val="auto"/>
        </w:rPr>
        <w:t>total</w:t>
      </w:r>
      <w:r w:rsidRPr="002D2E80">
        <w:rPr>
          <w:rFonts w:eastAsiaTheme="minorHAnsi"/>
          <w:color w:val="auto"/>
          <w:lang w:eastAsia="en-US"/>
        </w:rPr>
        <w:t xml:space="preserve"> due to unallocated funds.</w:t>
      </w:r>
    </w:p>
    <w:p w14:paraId="4C8A24A0" w14:textId="77777777" w:rsidR="00C5436D" w:rsidRPr="002D2E80" w:rsidRDefault="00C5436D" w:rsidP="00BF0CEB">
      <w:pPr>
        <w:pStyle w:val="ChartLine"/>
        <w:rPr>
          <w:lang w:eastAsia="en-US"/>
        </w:rPr>
      </w:pPr>
    </w:p>
    <w:p w14:paraId="6AABFA65" w14:textId="11C2F664" w:rsidR="00C5436D" w:rsidRPr="002D2E80" w:rsidRDefault="00C5436D" w:rsidP="00C5436D">
      <w:pPr>
        <w:rPr>
          <w:rFonts w:ascii="Arial" w:hAnsi="Arial"/>
          <w:b/>
        </w:rPr>
      </w:pPr>
      <w:r w:rsidRPr="002D2E80">
        <w:t xml:space="preserve">The Australian Government </w:t>
      </w:r>
      <w:r w:rsidR="00AD31CE">
        <w:t>is</w:t>
      </w:r>
      <w:r w:rsidR="00AD31CE" w:rsidRPr="002D2E80">
        <w:t xml:space="preserve"> </w:t>
      </w:r>
      <w:r w:rsidRPr="002D2E80">
        <w:t>provid</w:t>
      </w:r>
      <w:r w:rsidR="00AD31CE">
        <w:t>ing</w:t>
      </w:r>
      <w:r w:rsidRPr="002D2E80">
        <w:t xml:space="preserve"> funding for state</w:t>
      </w:r>
      <w:r w:rsidR="005058EB">
        <w:noBreakHyphen/>
      </w:r>
      <w:r w:rsidRPr="002D2E80">
        <w:t>led efficiency measures in the Murray</w:t>
      </w:r>
      <w:r w:rsidR="00810D6E" w:rsidRPr="00810D6E">
        <w:t>–</w:t>
      </w:r>
      <w:r w:rsidRPr="002D2E80">
        <w:t>Darling Basin under the WESA. This will improve the efficiency of water delivery infrastructure and increase the volume of environmental water in the Murray</w:t>
      </w:r>
      <w:r w:rsidR="00810D6E" w:rsidRPr="00810D6E">
        <w:t>–</w:t>
      </w:r>
      <w:r w:rsidRPr="002D2E80">
        <w:t xml:space="preserve">Darling Basin, leading to improved river health, agricultural activity and generating benefits for the local and regional communities. </w:t>
      </w:r>
    </w:p>
    <w:p w14:paraId="6DF45C81" w14:textId="77777777" w:rsidR="006D30E6" w:rsidRDefault="006D30E6">
      <w:pPr>
        <w:spacing w:before="0" w:after="160" w:line="259" w:lineRule="auto"/>
        <w:rPr>
          <w:rFonts w:ascii="Arial Bold" w:hAnsi="Arial Bold"/>
          <w:b/>
          <w:sz w:val="20"/>
        </w:rPr>
      </w:pPr>
      <w:r>
        <w:br w:type="page"/>
      </w:r>
    </w:p>
    <w:p w14:paraId="3785FA43" w14:textId="3A229BDF" w:rsidR="00DA5607" w:rsidRDefault="00C5436D" w:rsidP="00DA5607">
      <w:pPr>
        <w:pStyle w:val="TableHeadingcontinued"/>
        <w:rPr>
          <w:rFonts w:eastAsiaTheme="minorHAnsi" w:cstheme="minorBidi"/>
          <w:sz w:val="22"/>
          <w:szCs w:val="22"/>
          <w:lang w:eastAsia="en-US"/>
        </w:rPr>
      </w:pPr>
      <w:r w:rsidRPr="002D2E80">
        <w:t xml:space="preserve">Water Efficiency Program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820DB4E" w14:textId="77777777" w:rsidTr="00B45908">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900C469" w14:textId="021D425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7BD5B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C3E5E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058209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E63D5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CCAE5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D4A0B9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CAC5A1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B09900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8E65A3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4A865CBB"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1F8A36EC" w14:textId="46F72555"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1469D1AE" w14:textId="0AF7D9C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3A9DC0CD" w14:textId="5ED1C44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50FA41FA" w14:textId="601A22A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BC1F4EE" w14:textId="147C12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ADE1185" w14:textId="4ABD896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4530AF6" w14:textId="66D035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0D84B9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c>
          <w:tcPr>
            <w:tcW w:w="491" w:type="pct"/>
            <w:tcBorders>
              <w:top w:val="single" w:sz="4" w:space="0" w:color="002A54" w:themeColor="text2"/>
              <w:left w:val="nil"/>
              <w:bottom w:val="nil"/>
              <w:right w:val="nil"/>
            </w:tcBorders>
            <w:shd w:val="clear" w:color="000000" w:fill="FFFFFF"/>
            <w:noWrap/>
            <w:vAlign w:val="bottom"/>
            <w:hideMark/>
          </w:tcPr>
          <w:p w14:paraId="44D7EF77" w14:textId="7F10637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2B0A706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0.3</w:t>
            </w:r>
          </w:p>
        </w:tc>
      </w:tr>
      <w:tr w:rsidR="00DA5607" w:rsidRPr="00DA5607" w14:paraId="29C5D01E"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FA058D0" w14:textId="4E350DB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657BE619" w14:textId="31FB280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37324F" w14:textId="1F6904D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91E9C0" w14:textId="4678D6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C1378D" w14:textId="6E6F13E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7CFD07" w14:textId="531F35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E03E975" w14:textId="3BDD867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7200746" w14:textId="7FC8036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C3ACC4" w14:textId="74B0C3B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7C7DF13" w14:textId="763EE03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1CF3217E"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4CDDE2D" w14:textId="0112A57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08D11E92" w14:textId="3B83AE9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8E7FAF" w14:textId="237E8A0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C542B3" w14:textId="3EC4F21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9CBCF9" w14:textId="77C4A7B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0A5E2B" w14:textId="5557EA2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CB7CEC" w14:textId="4E4D969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459C1" w14:textId="428B239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7409CC" w14:textId="30BD561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BA891ED" w14:textId="19F45B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7D9BAC52"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3658A3EF" w14:textId="1822E66F"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195D468" w14:textId="2163B89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023F51" w14:textId="757383F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4406B5" w14:textId="3F82A5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C20B92" w14:textId="3AA8FEE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42B443" w14:textId="642C26B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0A281C" w14:textId="16D1AF5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B195BC" w14:textId="3C2B828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CA25C9" w14:textId="27821E4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3187DB7" w14:textId="5437E2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52260476" w14:textId="77777777" w:rsidTr="00B45908">
        <w:trPr>
          <w:trHeight w:hRule="exact" w:val="225"/>
        </w:trPr>
        <w:tc>
          <w:tcPr>
            <w:tcW w:w="530" w:type="pct"/>
            <w:tcBorders>
              <w:top w:val="nil"/>
              <w:left w:val="nil"/>
              <w:bottom w:val="nil"/>
              <w:right w:val="nil"/>
            </w:tcBorders>
            <w:shd w:val="clear" w:color="000000" w:fill="FFFFFF"/>
            <w:noWrap/>
            <w:vAlign w:val="bottom"/>
            <w:hideMark/>
          </w:tcPr>
          <w:p w14:paraId="582EB3A2" w14:textId="311C72DA"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12AE32C8" w14:textId="56A4A2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FDEEFD5" w14:textId="21D8F5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6A39BAA" w14:textId="7A45A2E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D97A811" w14:textId="55E9BA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E176FD1" w14:textId="74C8F6F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295E05" w14:textId="5E6632F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08CF64" w14:textId="6D562C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709068C" w14:textId="3622CC6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704CECD1" w14:textId="31F2DE9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4CDA9913" w14:textId="77777777" w:rsidTr="00BA6550">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7860A7F"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C4D65A2" w14:textId="6152EEA1"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040B3DF" w14:textId="2D797588"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413872" w14:textId="0B0E039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A1F3D5C" w14:textId="730CADB2"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B81EB5B" w14:textId="1B9957C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2EE257" w14:textId="03B886FF"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BAE0D1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39950F" w14:textId="2BF603E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F18289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0.3</w:t>
            </w:r>
          </w:p>
        </w:tc>
      </w:tr>
    </w:tbl>
    <w:p w14:paraId="15D534E9" w14:textId="05EB9793" w:rsidR="00C5436D" w:rsidRPr="002D2E80" w:rsidRDefault="00C5436D" w:rsidP="00C5436D">
      <w:r w:rsidRPr="002D2E80">
        <w:t>The Australian Government</w:t>
      </w:r>
      <w:r w:rsidR="005058EB">
        <w:t>’</w:t>
      </w:r>
      <w:r w:rsidRPr="002D2E80">
        <w:t>s focus on off</w:t>
      </w:r>
      <w:r w:rsidR="005058EB">
        <w:noBreakHyphen/>
      </w:r>
      <w:r w:rsidRPr="002D2E80">
        <w:t>farm efficiency projects means the remaining funding for the Water Efficiency Program is now available under the WESA: Off</w:t>
      </w:r>
      <w:r w:rsidR="005058EB">
        <w:noBreakHyphen/>
      </w:r>
      <w:r w:rsidRPr="002D2E80">
        <w:t>farm Efficiency Program. Any successful legacy applications made under the now closed Water Efficiency Program will remain funded through this program, while any new state</w:t>
      </w:r>
      <w:r w:rsidR="005058EB">
        <w:noBreakHyphen/>
      </w:r>
      <w:r w:rsidRPr="002D2E80">
        <w:t>led proposals will be considered through the Off</w:t>
      </w:r>
      <w:r w:rsidR="005058EB">
        <w:noBreakHyphen/>
      </w:r>
      <w:r w:rsidRPr="002D2E80">
        <w:t>farm Efficiency Program.</w:t>
      </w:r>
    </w:p>
    <w:p w14:paraId="4C46650E" w14:textId="6947E365" w:rsidR="00DA5607" w:rsidRDefault="00C5436D" w:rsidP="00DA5607">
      <w:pPr>
        <w:pStyle w:val="TableHeadingcontinued"/>
        <w:rPr>
          <w:rFonts w:eastAsiaTheme="minorHAnsi" w:cstheme="minorBidi"/>
          <w:sz w:val="22"/>
          <w:szCs w:val="22"/>
          <w:lang w:eastAsia="en-US"/>
        </w:rPr>
      </w:pPr>
      <w:r w:rsidRPr="002D2E80">
        <w:t xml:space="preserve">World Heritage Sites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7AA85239" w14:textId="77777777" w:rsidTr="00F66820">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753BBB19" w14:textId="486B025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F85998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35FBC2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AC2753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117B6A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5C68E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D55343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C1F86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63650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2426AC2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065FA12E" w14:textId="77777777" w:rsidTr="00F66820">
        <w:trPr>
          <w:trHeight w:hRule="exact" w:val="225"/>
        </w:trPr>
        <w:tc>
          <w:tcPr>
            <w:tcW w:w="530" w:type="pct"/>
            <w:tcBorders>
              <w:top w:val="nil"/>
              <w:left w:val="nil"/>
              <w:bottom w:val="nil"/>
              <w:right w:val="nil"/>
            </w:tcBorders>
            <w:shd w:val="clear" w:color="000000" w:fill="FFFFFF"/>
            <w:noWrap/>
            <w:vAlign w:val="bottom"/>
            <w:hideMark/>
          </w:tcPr>
          <w:p w14:paraId="26675C08" w14:textId="5E0A159E"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642542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single" w:sz="4" w:space="0" w:color="002A54" w:themeColor="text2"/>
              <w:left w:val="nil"/>
              <w:bottom w:val="nil"/>
              <w:right w:val="nil"/>
            </w:tcBorders>
            <w:shd w:val="clear" w:color="000000" w:fill="FFFFFF"/>
            <w:noWrap/>
            <w:vAlign w:val="bottom"/>
            <w:hideMark/>
          </w:tcPr>
          <w:p w14:paraId="19A4482C" w14:textId="5A7C480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E7183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w:t>
            </w:r>
          </w:p>
        </w:tc>
        <w:tc>
          <w:tcPr>
            <w:tcW w:w="491" w:type="pct"/>
            <w:tcBorders>
              <w:top w:val="single" w:sz="4" w:space="0" w:color="002A54" w:themeColor="text2"/>
              <w:left w:val="nil"/>
              <w:bottom w:val="nil"/>
              <w:right w:val="nil"/>
            </w:tcBorders>
            <w:shd w:val="clear" w:color="000000" w:fill="FFFFFF"/>
            <w:noWrap/>
            <w:vAlign w:val="bottom"/>
            <w:hideMark/>
          </w:tcPr>
          <w:p w14:paraId="73C2EC6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single" w:sz="4" w:space="0" w:color="002A54" w:themeColor="text2"/>
              <w:left w:val="nil"/>
              <w:bottom w:val="nil"/>
              <w:right w:val="nil"/>
            </w:tcBorders>
            <w:shd w:val="clear" w:color="000000" w:fill="FFFFFF"/>
            <w:noWrap/>
            <w:vAlign w:val="bottom"/>
            <w:hideMark/>
          </w:tcPr>
          <w:p w14:paraId="17F32F9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single" w:sz="4" w:space="0" w:color="002A54" w:themeColor="text2"/>
              <w:left w:val="nil"/>
              <w:bottom w:val="nil"/>
              <w:right w:val="nil"/>
            </w:tcBorders>
            <w:shd w:val="clear" w:color="000000" w:fill="FFFFFF"/>
            <w:noWrap/>
            <w:vAlign w:val="bottom"/>
            <w:hideMark/>
          </w:tcPr>
          <w:p w14:paraId="6774778F"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single" w:sz="4" w:space="0" w:color="002A54" w:themeColor="text2"/>
              <w:left w:val="nil"/>
              <w:bottom w:val="nil"/>
              <w:right w:val="nil"/>
            </w:tcBorders>
            <w:shd w:val="clear" w:color="000000" w:fill="FFFFFF"/>
            <w:noWrap/>
            <w:vAlign w:val="bottom"/>
            <w:hideMark/>
          </w:tcPr>
          <w:p w14:paraId="7A1B9764" w14:textId="0B83012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F8BCD7E" w14:textId="292CBA8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single" w:sz="4" w:space="0" w:color="002A54" w:themeColor="text2"/>
              <w:left w:val="nil"/>
              <w:bottom w:val="nil"/>
              <w:right w:val="nil"/>
            </w:tcBorders>
            <w:shd w:val="clear" w:color="000000" w:fill="FFFFFF"/>
            <w:noWrap/>
            <w:vAlign w:val="bottom"/>
            <w:hideMark/>
          </w:tcPr>
          <w:p w14:paraId="01571F7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9.5</w:t>
            </w:r>
          </w:p>
        </w:tc>
      </w:tr>
      <w:tr w:rsidR="00DA5607" w:rsidRPr="00DA5607" w14:paraId="156523D6"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1DB71FFB" w14:textId="29B34D6C"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5529CF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1D5D3DF6" w14:textId="52DD783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1ED05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w:t>
            </w:r>
          </w:p>
        </w:tc>
        <w:tc>
          <w:tcPr>
            <w:tcW w:w="491" w:type="pct"/>
            <w:tcBorders>
              <w:top w:val="nil"/>
              <w:left w:val="nil"/>
              <w:bottom w:val="nil"/>
              <w:right w:val="nil"/>
            </w:tcBorders>
            <w:shd w:val="clear" w:color="000000" w:fill="E6F2FF"/>
            <w:noWrap/>
            <w:vAlign w:val="bottom"/>
            <w:hideMark/>
          </w:tcPr>
          <w:p w14:paraId="422C2E4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33F83B9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5513C1B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nil"/>
              <w:left w:val="nil"/>
              <w:bottom w:val="nil"/>
              <w:right w:val="nil"/>
            </w:tcBorders>
            <w:shd w:val="clear" w:color="000000" w:fill="E6F2FF"/>
            <w:noWrap/>
            <w:vAlign w:val="bottom"/>
            <w:hideMark/>
          </w:tcPr>
          <w:p w14:paraId="71FB4E7D" w14:textId="458B7F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FEF66A" w14:textId="0D2C1AD2"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604014A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9.6</w:t>
            </w:r>
          </w:p>
        </w:tc>
      </w:tr>
      <w:tr w:rsidR="00DA5607" w:rsidRPr="00DA5607" w14:paraId="31208449"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641C820F" w14:textId="540B89A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34B677E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5723B050" w14:textId="4FE037B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2FD88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3991DF3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2C2C778D"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40F335C3"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4D625600" w14:textId="184F10E0"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8A27DF" w14:textId="3F4531D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F28891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9.6</w:t>
            </w:r>
          </w:p>
        </w:tc>
      </w:tr>
      <w:tr w:rsidR="00DA5607" w:rsidRPr="00DA5607" w14:paraId="0B7CCCE8"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77FB631" w14:textId="221D4B6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097D4F3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753D907" w14:textId="62FCAB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B9AD4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2C3A089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96843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3FED8E65"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177C8E56" w14:textId="454E845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6D4453" w14:textId="53AB9A4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1AE2D7C8"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9.6</w:t>
            </w:r>
          </w:p>
        </w:tc>
      </w:tr>
      <w:tr w:rsidR="00DA5607" w:rsidRPr="00DA5607" w14:paraId="0F21B6B3" w14:textId="77777777" w:rsidTr="00F66820">
        <w:trPr>
          <w:trHeight w:hRule="exact" w:val="225"/>
        </w:trPr>
        <w:tc>
          <w:tcPr>
            <w:tcW w:w="530" w:type="pct"/>
            <w:tcBorders>
              <w:top w:val="nil"/>
              <w:left w:val="nil"/>
              <w:bottom w:val="nil"/>
              <w:right w:val="nil"/>
            </w:tcBorders>
            <w:shd w:val="clear" w:color="000000" w:fill="FFFFFF"/>
            <w:noWrap/>
            <w:vAlign w:val="bottom"/>
            <w:hideMark/>
          </w:tcPr>
          <w:p w14:paraId="4DCD8B11" w14:textId="2AFEFD68"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615CDA2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0.8</w:t>
            </w:r>
          </w:p>
        </w:tc>
        <w:tc>
          <w:tcPr>
            <w:tcW w:w="491" w:type="pct"/>
            <w:tcBorders>
              <w:top w:val="nil"/>
              <w:left w:val="nil"/>
              <w:bottom w:val="single" w:sz="4" w:space="0" w:color="002A54" w:themeColor="text2"/>
              <w:right w:val="nil"/>
            </w:tcBorders>
            <w:shd w:val="clear" w:color="000000" w:fill="FFFFFF"/>
            <w:noWrap/>
            <w:vAlign w:val="bottom"/>
            <w:hideMark/>
          </w:tcPr>
          <w:p w14:paraId="4229CEE1" w14:textId="6E2254C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8F256D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3.1</w:t>
            </w:r>
          </w:p>
        </w:tc>
        <w:tc>
          <w:tcPr>
            <w:tcW w:w="491" w:type="pct"/>
            <w:tcBorders>
              <w:top w:val="nil"/>
              <w:left w:val="nil"/>
              <w:bottom w:val="single" w:sz="4" w:space="0" w:color="002A54" w:themeColor="text2"/>
              <w:right w:val="nil"/>
            </w:tcBorders>
            <w:shd w:val="clear" w:color="000000" w:fill="FFFFFF"/>
            <w:noWrap/>
            <w:vAlign w:val="bottom"/>
            <w:hideMark/>
          </w:tcPr>
          <w:p w14:paraId="63FB674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0.4</w:t>
            </w:r>
          </w:p>
        </w:tc>
        <w:tc>
          <w:tcPr>
            <w:tcW w:w="491" w:type="pct"/>
            <w:tcBorders>
              <w:top w:val="nil"/>
              <w:left w:val="nil"/>
              <w:bottom w:val="single" w:sz="4" w:space="0" w:color="002A54" w:themeColor="text2"/>
              <w:right w:val="nil"/>
            </w:tcBorders>
            <w:shd w:val="clear" w:color="000000" w:fill="FFFFFF"/>
            <w:noWrap/>
            <w:vAlign w:val="bottom"/>
            <w:hideMark/>
          </w:tcPr>
          <w:p w14:paraId="3EB5E67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0.1</w:t>
            </w:r>
          </w:p>
        </w:tc>
        <w:tc>
          <w:tcPr>
            <w:tcW w:w="491" w:type="pct"/>
            <w:tcBorders>
              <w:top w:val="nil"/>
              <w:left w:val="nil"/>
              <w:bottom w:val="single" w:sz="4" w:space="0" w:color="002A54" w:themeColor="text2"/>
              <w:right w:val="nil"/>
            </w:tcBorders>
            <w:shd w:val="clear" w:color="000000" w:fill="FFFFFF"/>
            <w:noWrap/>
            <w:vAlign w:val="bottom"/>
            <w:hideMark/>
          </w:tcPr>
          <w:p w14:paraId="6357044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5.1</w:t>
            </w:r>
          </w:p>
        </w:tc>
        <w:tc>
          <w:tcPr>
            <w:tcW w:w="491" w:type="pct"/>
            <w:tcBorders>
              <w:top w:val="nil"/>
              <w:left w:val="nil"/>
              <w:bottom w:val="single" w:sz="4" w:space="0" w:color="002A54" w:themeColor="text2"/>
              <w:right w:val="nil"/>
            </w:tcBorders>
            <w:shd w:val="clear" w:color="000000" w:fill="FFFFFF"/>
            <w:noWrap/>
            <w:vAlign w:val="bottom"/>
            <w:hideMark/>
          </w:tcPr>
          <w:p w14:paraId="1C4BCF3E" w14:textId="575E17F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35A40E3" w14:textId="4A7F522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58780341"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9.6</w:t>
            </w:r>
          </w:p>
        </w:tc>
      </w:tr>
      <w:tr w:rsidR="00DA5607" w:rsidRPr="00DA5607" w14:paraId="06D9776D" w14:textId="77777777" w:rsidTr="00F66820">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1B6A9B97"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DFA9EC"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686BA2C" w14:textId="4D783FB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9A0F1FD"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15.6</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70661B"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909E290"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0.5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B459677"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25.5</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AA194B" w14:textId="23B3E6FE"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398FF5B" w14:textId="7D09715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3F8906DF"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47.9</w:t>
            </w:r>
          </w:p>
        </w:tc>
      </w:tr>
    </w:tbl>
    <w:p w14:paraId="14C48B9F" w14:textId="503701AB" w:rsidR="00C5436D" w:rsidRDefault="00C5436D" w:rsidP="00113721">
      <w:r w:rsidRPr="002D2E80">
        <w:t>The Australian Government provides funding to assist addressing critical threats such as feral animals and weeds, and changed fire regimes, to conserve and restore the biodiversity of World Heritage sites, and for Executive Officers and Advisory Committees who support the provision of advice to government on the protection of World Heritage sites.</w:t>
      </w:r>
    </w:p>
    <w:p w14:paraId="3E0B270C" w14:textId="32AD1619" w:rsidR="00C71F44" w:rsidRPr="002D2E80" w:rsidRDefault="00C71F44" w:rsidP="00C5436D">
      <w:r w:rsidRPr="002D2E80">
        <w:t xml:space="preserve">A new measure associated with this item is listed in Table 1.4 and described in more detail in Budget Paper No. 2, </w:t>
      </w:r>
      <w:r w:rsidRPr="002D2E80">
        <w:rPr>
          <w:i/>
        </w:rPr>
        <w:t>Budget Measures October 202</w:t>
      </w:r>
      <w:r>
        <w:rPr>
          <w:i/>
        </w:rPr>
        <w:t>3</w:t>
      </w:r>
      <w:r w:rsidRPr="002D2E80">
        <w:rPr>
          <w:i/>
        </w:rPr>
        <w:t>–2</w:t>
      </w:r>
      <w:r>
        <w:rPr>
          <w:i/>
        </w:rPr>
        <w:t>4</w:t>
      </w:r>
      <w:r w:rsidRPr="002D2E80">
        <w:t>.</w:t>
      </w:r>
    </w:p>
    <w:p w14:paraId="49613569" w14:textId="491BF29B" w:rsidR="00DA5607" w:rsidRDefault="00C5436D" w:rsidP="00DA5607">
      <w:pPr>
        <w:pStyle w:val="TableHeadingcontinued"/>
        <w:rPr>
          <w:rFonts w:eastAsiaTheme="minorHAnsi" w:cstheme="minorBidi"/>
          <w:sz w:val="22"/>
          <w:szCs w:val="22"/>
          <w:lang w:eastAsia="en-US"/>
        </w:rPr>
      </w:pPr>
      <w:r w:rsidRPr="002D2E80">
        <w:t xml:space="preserve">Yellow crazy ant control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A5607" w:rsidRPr="00DA5607" w14:paraId="5B753452" w14:textId="77777777" w:rsidTr="00F66820">
        <w:trPr>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43FD82D6" w14:textId="2ABDAB4B"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911B0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CC6490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ECBD5A"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E2912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C2BB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194A25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E24C56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3B5426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NT</w:t>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3BC04DC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Total</w:t>
            </w:r>
          </w:p>
        </w:tc>
      </w:tr>
      <w:tr w:rsidR="00DA5607" w:rsidRPr="00DA5607" w14:paraId="2CE1DC91" w14:textId="77777777" w:rsidTr="00F66820">
        <w:trPr>
          <w:trHeight w:hRule="exact" w:val="225"/>
        </w:trPr>
        <w:tc>
          <w:tcPr>
            <w:tcW w:w="530" w:type="pct"/>
            <w:tcBorders>
              <w:top w:val="nil"/>
              <w:left w:val="nil"/>
              <w:bottom w:val="nil"/>
              <w:right w:val="nil"/>
            </w:tcBorders>
            <w:shd w:val="clear" w:color="000000" w:fill="FFFFFF"/>
            <w:noWrap/>
            <w:vAlign w:val="bottom"/>
            <w:hideMark/>
          </w:tcPr>
          <w:p w14:paraId="3A6503E2" w14:textId="3C81947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2022</w:t>
            </w:r>
            <w:r w:rsidR="005058EB">
              <w:rPr>
                <w:rFonts w:ascii="Arial" w:hAnsi="Arial" w:cs="Arial"/>
                <w:color w:val="000000"/>
                <w:sz w:val="16"/>
                <w:szCs w:val="16"/>
              </w:rPr>
              <w:noBreakHyphen/>
            </w:r>
            <w:r w:rsidRPr="00DA5607">
              <w:rPr>
                <w:rFonts w:ascii="Arial" w:hAnsi="Arial" w:cs="Arial"/>
                <w:color w:val="000000"/>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5052C3A0" w14:textId="7AD9BFA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227B8C1" w14:textId="6832430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18E77F9C"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w:t>
            </w:r>
          </w:p>
        </w:tc>
        <w:tc>
          <w:tcPr>
            <w:tcW w:w="491" w:type="pct"/>
            <w:tcBorders>
              <w:top w:val="single" w:sz="4" w:space="0" w:color="002A54" w:themeColor="text2"/>
              <w:left w:val="nil"/>
              <w:bottom w:val="nil"/>
              <w:right w:val="nil"/>
            </w:tcBorders>
            <w:shd w:val="clear" w:color="000000" w:fill="FFFFFF"/>
            <w:noWrap/>
            <w:vAlign w:val="bottom"/>
            <w:hideMark/>
          </w:tcPr>
          <w:p w14:paraId="04173FB2" w14:textId="164E6C0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0AF32FBD" w14:textId="6323809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2E7B0F3F" w14:textId="3F98EB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204B675" w14:textId="2E7601E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49D886C9" w14:textId="7EBE3FD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002A54" w:themeColor="text2"/>
              <w:left w:val="nil"/>
              <w:bottom w:val="nil"/>
              <w:right w:val="nil"/>
            </w:tcBorders>
            <w:shd w:val="clear" w:color="000000" w:fill="FFFFFF"/>
            <w:noWrap/>
            <w:vAlign w:val="bottom"/>
            <w:hideMark/>
          </w:tcPr>
          <w:p w14:paraId="12B7B686"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3.0</w:t>
            </w:r>
          </w:p>
        </w:tc>
      </w:tr>
      <w:tr w:rsidR="00DA5607" w:rsidRPr="00DA5607" w14:paraId="0B9E0F3B" w14:textId="77777777" w:rsidTr="00DA5607">
        <w:trPr>
          <w:trHeight w:hRule="exact" w:val="225"/>
        </w:trPr>
        <w:tc>
          <w:tcPr>
            <w:tcW w:w="530" w:type="pct"/>
            <w:tcBorders>
              <w:top w:val="nil"/>
              <w:left w:val="nil"/>
              <w:bottom w:val="nil"/>
              <w:right w:val="nil"/>
            </w:tcBorders>
            <w:shd w:val="clear" w:color="000000" w:fill="E6F2FF"/>
            <w:noWrap/>
            <w:vAlign w:val="bottom"/>
            <w:hideMark/>
          </w:tcPr>
          <w:p w14:paraId="6FD76EC1" w14:textId="2DCED6C2"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2023</w:t>
            </w:r>
            <w:r w:rsidR="005058EB">
              <w:rPr>
                <w:rFonts w:ascii="Arial" w:hAnsi="Arial" w:cs="Arial"/>
                <w:color w:val="000000"/>
                <w:sz w:val="16"/>
                <w:szCs w:val="16"/>
              </w:rPr>
              <w:noBreakHyphen/>
            </w:r>
            <w:r w:rsidRPr="00DA5607">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36C0D847" w14:textId="076C5AD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35E081" w14:textId="2FB5A12D"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F27DFE"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8.2</w:t>
            </w:r>
          </w:p>
        </w:tc>
        <w:tc>
          <w:tcPr>
            <w:tcW w:w="491" w:type="pct"/>
            <w:tcBorders>
              <w:top w:val="nil"/>
              <w:left w:val="nil"/>
              <w:bottom w:val="nil"/>
              <w:right w:val="nil"/>
            </w:tcBorders>
            <w:shd w:val="clear" w:color="000000" w:fill="E6F2FF"/>
            <w:noWrap/>
            <w:vAlign w:val="bottom"/>
            <w:hideMark/>
          </w:tcPr>
          <w:p w14:paraId="21D85DE8" w14:textId="018ED9E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4973EAA" w14:textId="2711D131"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4BA7C5" w14:textId="2EFAE59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6700A42" w14:textId="1FBA893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4649B6" w14:textId="7BAC343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A86ACC0"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8.2</w:t>
            </w:r>
          </w:p>
        </w:tc>
      </w:tr>
      <w:tr w:rsidR="00DA5607" w:rsidRPr="00DA5607" w14:paraId="05D6EBD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49BAF6DE" w14:textId="333EEB86"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2024</w:t>
            </w:r>
            <w:r w:rsidR="005058EB">
              <w:rPr>
                <w:rFonts w:ascii="Arial" w:hAnsi="Arial" w:cs="Arial"/>
                <w:color w:val="000000"/>
                <w:sz w:val="16"/>
                <w:szCs w:val="16"/>
              </w:rPr>
              <w:noBreakHyphen/>
            </w:r>
            <w:r w:rsidRPr="00DA560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49D717A" w14:textId="5A4E872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170C18" w14:textId="5947CECF"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37C617"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6.8</w:t>
            </w:r>
          </w:p>
        </w:tc>
        <w:tc>
          <w:tcPr>
            <w:tcW w:w="491" w:type="pct"/>
            <w:tcBorders>
              <w:top w:val="nil"/>
              <w:left w:val="nil"/>
              <w:bottom w:val="nil"/>
              <w:right w:val="nil"/>
            </w:tcBorders>
            <w:shd w:val="clear" w:color="000000" w:fill="FFFFFF"/>
            <w:noWrap/>
            <w:vAlign w:val="bottom"/>
            <w:hideMark/>
          </w:tcPr>
          <w:p w14:paraId="28B7443D" w14:textId="4DE21789"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C19082" w14:textId="23BC6EC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D1957B" w14:textId="7FA6E0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6069BF" w14:textId="4C4F409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C5AAF7" w14:textId="624AADC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33C92C2"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6.8</w:t>
            </w:r>
          </w:p>
        </w:tc>
      </w:tr>
      <w:tr w:rsidR="00DA5607" w:rsidRPr="00DA5607" w14:paraId="1D95E7A4" w14:textId="77777777" w:rsidTr="00DA5607">
        <w:trPr>
          <w:trHeight w:hRule="exact" w:val="225"/>
        </w:trPr>
        <w:tc>
          <w:tcPr>
            <w:tcW w:w="530" w:type="pct"/>
            <w:tcBorders>
              <w:top w:val="nil"/>
              <w:left w:val="nil"/>
              <w:bottom w:val="nil"/>
              <w:right w:val="nil"/>
            </w:tcBorders>
            <w:shd w:val="clear" w:color="000000" w:fill="FFFFFF"/>
            <w:noWrap/>
            <w:vAlign w:val="bottom"/>
            <w:hideMark/>
          </w:tcPr>
          <w:p w14:paraId="2121E535" w14:textId="1F4A20C4"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2025</w:t>
            </w:r>
            <w:r w:rsidR="005058EB">
              <w:rPr>
                <w:rFonts w:ascii="Arial" w:hAnsi="Arial" w:cs="Arial"/>
                <w:color w:val="000000"/>
                <w:sz w:val="16"/>
                <w:szCs w:val="16"/>
              </w:rPr>
              <w:noBreakHyphen/>
            </w:r>
            <w:r w:rsidRPr="00DA5607">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2C62D6C8" w14:textId="644A5F3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D676CB" w14:textId="377A716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98362B"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6.8</w:t>
            </w:r>
          </w:p>
        </w:tc>
        <w:tc>
          <w:tcPr>
            <w:tcW w:w="491" w:type="pct"/>
            <w:tcBorders>
              <w:top w:val="nil"/>
              <w:left w:val="nil"/>
              <w:bottom w:val="nil"/>
              <w:right w:val="nil"/>
            </w:tcBorders>
            <w:shd w:val="clear" w:color="000000" w:fill="FFFFFF"/>
            <w:noWrap/>
            <w:vAlign w:val="bottom"/>
            <w:hideMark/>
          </w:tcPr>
          <w:p w14:paraId="0662E318" w14:textId="6D2A17F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AED089" w14:textId="6094865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82CFD1" w14:textId="58BBB6FA"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6B59AC" w14:textId="0163002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5BDFAB" w14:textId="79F2971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4A08834" w14:textId="77777777" w:rsidR="00DA5607" w:rsidRPr="00DA5607" w:rsidRDefault="00DA5607" w:rsidP="00DA5607">
            <w:pPr>
              <w:spacing w:before="0" w:after="0" w:line="240" w:lineRule="auto"/>
              <w:jc w:val="right"/>
              <w:rPr>
                <w:rFonts w:ascii="Arial" w:hAnsi="Arial" w:cs="Arial"/>
                <w:color w:val="000000"/>
                <w:sz w:val="16"/>
                <w:szCs w:val="16"/>
              </w:rPr>
            </w:pPr>
            <w:r w:rsidRPr="00DA5607">
              <w:rPr>
                <w:rFonts w:ascii="Arial" w:hAnsi="Arial" w:cs="Arial"/>
                <w:color w:val="000000"/>
                <w:sz w:val="16"/>
                <w:szCs w:val="16"/>
              </w:rPr>
              <w:t>6.8</w:t>
            </w:r>
          </w:p>
        </w:tc>
      </w:tr>
      <w:tr w:rsidR="00DA5607" w:rsidRPr="00DA5607" w14:paraId="53EADF54" w14:textId="77777777" w:rsidTr="00F66820">
        <w:trPr>
          <w:trHeight w:hRule="exact" w:val="225"/>
        </w:trPr>
        <w:tc>
          <w:tcPr>
            <w:tcW w:w="530" w:type="pct"/>
            <w:tcBorders>
              <w:top w:val="nil"/>
              <w:left w:val="nil"/>
              <w:bottom w:val="nil"/>
              <w:right w:val="nil"/>
            </w:tcBorders>
            <w:shd w:val="clear" w:color="000000" w:fill="FFFFFF"/>
            <w:noWrap/>
            <w:vAlign w:val="bottom"/>
            <w:hideMark/>
          </w:tcPr>
          <w:p w14:paraId="1AE453A0" w14:textId="4B0DAC37" w:rsidR="00DA5607" w:rsidRPr="00DA5607" w:rsidRDefault="00DA5607" w:rsidP="00DA5607">
            <w:pPr>
              <w:spacing w:before="0" w:after="0" w:line="240" w:lineRule="auto"/>
              <w:rPr>
                <w:rFonts w:ascii="Arial" w:hAnsi="Arial" w:cs="Arial"/>
                <w:color w:val="000000"/>
                <w:sz w:val="16"/>
                <w:szCs w:val="16"/>
              </w:rPr>
            </w:pPr>
            <w:r w:rsidRPr="00DA5607">
              <w:rPr>
                <w:rFonts w:ascii="Arial" w:hAnsi="Arial" w:cs="Arial"/>
                <w:color w:val="000000"/>
                <w:sz w:val="16"/>
                <w:szCs w:val="16"/>
              </w:rPr>
              <w:t>2026</w:t>
            </w:r>
            <w:r w:rsidR="005058EB">
              <w:rPr>
                <w:rFonts w:ascii="Arial" w:hAnsi="Arial" w:cs="Arial"/>
                <w:color w:val="000000"/>
                <w:sz w:val="16"/>
                <w:szCs w:val="16"/>
              </w:rPr>
              <w:noBreakHyphen/>
            </w:r>
            <w:r w:rsidRPr="00DA5607">
              <w:rPr>
                <w:rFonts w:ascii="Arial" w:hAnsi="Arial" w:cs="Arial"/>
                <w:color w:val="000000"/>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4468DAD2" w14:textId="6C6AD74C"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059F7EE3" w14:textId="770AD4C3"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2D380B6" w14:textId="60A03827"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6FDB371" w14:textId="274DB60E"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D9AA0E" w14:textId="2976CD9B"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25D90CF" w14:textId="0378F986"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A89381B" w14:textId="22B5CDA4"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D3A34A9" w14:textId="6C012D58"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002A54" w:themeColor="text2"/>
              <w:right w:val="nil"/>
            </w:tcBorders>
            <w:shd w:val="clear" w:color="000000" w:fill="FFFFFF"/>
            <w:noWrap/>
            <w:vAlign w:val="bottom"/>
            <w:hideMark/>
          </w:tcPr>
          <w:p w14:paraId="5D02EA7F" w14:textId="0FE5A7E5" w:rsidR="00DA5607" w:rsidRPr="00DA5607" w:rsidRDefault="005058EB" w:rsidP="00DA560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A5607" w:rsidRPr="00DA5607" w14:paraId="6407AB84" w14:textId="77777777" w:rsidTr="00F66820">
        <w:trPr>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4868782" w14:textId="77777777" w:rsidR="00DA5607" w:rsidRPr="00DA5607" w:rsidRDefault="00DA5607" w:rsidP="00DA5607">
            <w:pPr>
              <w:spacing w:before="0" w:after="0" w:line="240" w:lineRule="auto"/>
              <w:rPr>
                <w:rFonts w:ascii="Arial" w:hAnsi="Arial" w:cs="Arial"/>
                <w:b/>
                <w:bCs/>
                <w:color w:val="000000"/>
                <w:sz w:val="16"/>
                <w:szCs w:val="16"/>
              </w:rPr>
            </w:pPr>
            <w:r w:rsidRPr="00DA5607">
              <w:rPr>
                <w:rFonts w:ascii="Arial" w:hAnsi="Arial" w:cs="Arial"/>
                <w:b/>
                <w:bCs/>
                <w:color w:val="000000"/>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80978F1" w14:textId="1A2B39BB"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7192FC" w14:textId="01A4755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620BAC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24.8</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0AAD124" w14:textId="3EF9825D"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426325D" w14:textId="1095C9EC"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66DCEC" w14:textId="3186967A"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D3619FC" w14:textId="3DFA9504"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F8FA0A0" w14:textId="411226D6" w:rsidR="00DA5607" w:rsidRPr="00DA5607" w:rsidRDefault="005058EB" w:rsidP="00DA560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002A54" w:themeColor="text2"/>
              <w:left w:val="nil"/>
              <w:bottom w:val="single" w:sz="4" w:space="0" w:color="002A54" w:themeColor="text2"/>
              <w:right w:val="nil"/>
            </w:tcBorders>
            <w:shd w:val="clear" w:color="000000" w:fill="FFFFFF"/>
            <w:noWrap/>
            <w:vAlign w:val="bottom"/>
            <w:hideMark/>
          </w:tcPr>
          <w:p w14:paraId="2412104A" w14:textId="77777777" w:rsidR="00DA5607" w:rsidRPr="00DA5607" w:rsidRDefault="00DA5607" w:rsidP="00DA5607">
            <w:pPr>
              <w:spacing w:before="0" w:after="0" w:line="240" w:lineRule="auto"/>
              <w:jc w:val="right"/>
              <w:rPr>
                <w:rFonts w:ascii="Arial" w:hAnsi="Arial" w:cs="Arial"/>
                <w:b/>
                <w:bCs/>
                <w:color w:val="000000"/>
                <w:sz w:val="16"/>
                <w:szCs w:val="16"/>
              </w:rPr>
            </w:pPr>
            <w:r w:rsidRPr="00DA5607">
              <w:rPr>
                <w:rFonts w:ascii="Arial" w:hAnsi="Arial" w:cs="Arial"/>
                <w:b/>
                <w:bCs/>
                <w:color w:val="000000"/>
                <w:sz w:val="16"/>
                <w:szCs w:val="16"/>
              </w:rPr>
              <w:t>24.8</w:t>
            </w:r>
          </w:p>
        </w:tc>
      </w:tr>
    </w:tbl>
    <w:p w14:paraId="34C0B8BC" w14:textId="5AA6B934" w:rsidR="008C56E1" w:rsidRDefault="00C5436D" w:rsidP="00B26C0C">
      <w:r w:rsidRPr="002D2E80">
        <w:t xml:space="preserve">The Australian Government </w:t>
      </w:r>
      <w:r w:rsidR="00476E39">
        <w:t>is</w:t>
      </w:r>
      <w:r w:rsidR="00476E39" w:rsidRPr="002D2E80">
        <w:t xml:space="preserve"> </w:t>
      </w:r>
      <w:r w:rsidRPr="002D2E80" w:rsidDel="00E45C66">
        <w:t>provid</w:t>
      </w:r>
      <w:r w:rsidR="00476E39">
        <w:t>ing</w:t>
      </w:r>
      <w:r w:rsidRPr="002D2E80" w:rsidDel="00E45C66">
        <w:t xml:space="preserve"> </w:t>
      </w:r>
      <w:r w:rsidRPr="002D2E80">
        <w:t>funding to ensure a more concerted approach to</w:t>
      </w:r>
      <w:r w:rsidR="00586E8E">
        <w:t> </w:t>
      </w:r>
      <w:r w:rsidRPr="002D2E80">
        <w:t>Yellow Crazy Ant eradication activities in Townsville and in and adjacent to the Wet</w:t>
      </w:r>
      <w:r w:rsidR="00586E8E">
        <w:t> </w:t>
      </w:r>
      <w:r w:rsidRPr="002D2E80">
        <w:t xml:space="preserve">Tropics of Queensland World Heritage Area in Cairns. </w:t>
      </w:r>
    </w:p>
    <w:sectPr w:rsidR="008C56E1" w:rsidSect="007A6BB0">
      <w:headerReference w:type="even" r:id="rId11"/>
      <w:headerReference w:type="default" r:id="rId12"/>
      <w:footerReference w:type="even" r:id="rId13"/>
      <w:footerReference w:type="default" r:id="rId14"/>
      <w:headerReference w:type="first" r:id="rId15"/>
      <w:footerReference w:type="first" r:id="rId16"/>
      <w:type w:val="evenPage"/>
      <w:pgSz w:w="11906" w:h="16838" w:code="9"/>
      <w:pgMar w:top="2835" w:right="2098" w:bottom="2466" w:left="2098" w:header="1814" w:footer="1814"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8F756" w14:textId="77777777" w:rsidR="00995D8A" w:rsidRDefault="00995D8A" w:rsidP="00E40261">
      <w:pPr>
        <w:spacing w:after="0" w:line="240" w:lineRule="auto"/>
      </w:pPr>
      <w:r>
        <w:separator/>
      </w:r>
    </w:p>
  </w:endnote>
  <w:endnote w:type="continuationSeparator" w:id="0">
    <w:p w14:paraId="55D56AFA" w14:textId="77777777" w:rsidR="00995D8A" w:rsidRDefault="00995D8A" w:rsidP="00E40261">
      <w:pPr>
        <w:spacing w:after="0" w:line="240" w:lineRule="auto"/>
      </w:pPr>
      <w:r>
        <w:continuationSeparator/>
      </w:r>
    </w:p>
  </w:endnote>
  <w:endnote w:type="continuationNotice" w:id="1">
    <w:p w14:paraId="7DFCF09D" w14:textId="77777777" w:rsidR="00995D8A" w:rsidRDefault="00995D8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887D" w14:textId="5E61D7AB"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00000">
      <w:fldChar w:fldCharType="begin"/>
    </w:r>
    <w:r w:rsidR="00000000">
      <w:instrText>SUBJECT   \* MERGEFORMAT</w:instrText>
    </w:r>
    <w:r w:rsidR="00000000">
      <w:fldChar w:fldCharType="separate"/>
    </w:r>
    <w:r w:rsidR="00670DC8">
      <w:t>Part 2: Payments for specific purposes</w:t>
    </w:r>
    <w:r w:rsidR="000000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B695" w14:textId="6ED3A5D8" w:rsidR="004C3F27" w:rsidRDefault="00000000" w:rsidP="002A6A16">
    <w:pPr>
      <w:pStyle w:val="FooterOdd"/>
    </w:pPr>
    <w:r>
      <w:fldChar w:fldCharType="begin"/>
    </w:r>
    <w:r>
      <w:instrText>SUBJECT   \* MERGEFORMAT</w:instrText>
    </w:r>
    <w:r>
      <w:fldChar w:fldCharType="separate"/>
    </w:r>
    <w:r w:rsidR="00670DC8">
      <w:t>Part 2: Payments for specific purposes</w:t>
    </w:r>
    <w:r>
      <w:fldChar w:fldCharType="end"/>
    </w:r>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7A7E" w14:textId="16C1492A" w:rsidR="00551E91" w:rsidRDefault="00000000" w:rsidP="00360947">
    <w:pPr>
      <w:pStyle w:val="FooterOdd"/>
    </w:pPr>
    <w:r>
      <w:fldChar w:fldCharType="begin"/>
    </w:r>
    <w:r>
      <w:instrText>SUBJECT   \* MERGEFORMAT</w:instrText>
    </w:r>
    <w:r>
      <w:fldChar w:fldCharType="separate"/>
    </w:r>
    <w:r w:rsidR="00670DC8">
      <w:t>Part 2: Payments for specific purposes</w:t>
    </w:r>
    <w:r>
      <w:fldChar w:fldCharType="end"/>
    </w:r>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BC13" w14:textId="77777777" w:rsidR="00995D8A" w:rsidRPr="003C1CA4" w:rsidRDefault="00995D8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0AA2A1A" w14:textId="77777777" w:rsidR="00995D8A" w:rsidRDefault="00995D8A" w:rsidP="00E40261">
      <w:pPr>
        <w:spacing w:after="0" w:line="240" w:lineRule="auto"/>
      </w:pPr>
      <w:r>
        <w:continuationSeparator/>
      </w:r>
    </w:p>
  </w:footnote>
  <w:footnote w:type="continuationNotice" w:id="1">
    <w:p w14:paraId="06557F87" w14:textId="77777777" w:rsidR="00995D8A" w:rsidRDefault="00995D8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D000" w14:textId="3736B688"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612DFA07" w14:textId="77777777" w:rsidTr="008C56E1">
      <w:trPr>
        <w:trHeight w:hRule="exact" w:val="340"/>
      </w:trPr>
      <w:tc>
        <w:tcPr>
          <w:tcW w:w="7797" w:type="dxa"/>
        </w:tcPr>
        <w:p w14:paraId="1D264B93" w14:textId="2F1FF08F" w:rsidR="008C56E1" w:rsidRPr="008C56E1" w:rsidRDefault="008C56E1" w:rsidP="008C56E1">
          <w:pPr>
            <w:pStyle w:val="HeaderEven"/>
          </w:pPr>
          <w:r w:rsidRPr="008C56E1">
            <w:rPr>
              <w:noProof/>
              <w:position w:val="-8"/>
            </w:rPr>
            <w:drawing>
              <wp:inline distT="0" distB="0" distL="0" distR="0" wp14:anchorId="1BEF3547" wp14:editId="36E73CD1">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000000">
            <w:fldChar w:fldCharType="begin"/>
          </w:r>
          <w:r w:rsidR="00000000">
            <w:instrText>TITLE   \* MERGEFORMAT</w:instrText>
          </w:r>
          <w:r w:rsidR="00000000">
            <w:fldChar w:fldCharType="separate"/>
          </w:r>
          <w:r w:rsidR="00670DC8">
            <w:t>Budget Paper No. 3</w:t>
          </w:r>
          <w:r w:rsidR="00000000">
            <w:fldChar w:fldCharType="end"/>
          </w:r>
        </w:p>
      </w:tc>
    </w:tr>
  </w:tbl>
  <w:p w14:paraId="3BDDBE27" w14:textId="77777777" w:rsidR="004C3F27" w:rsidRPr="00AA5439" w:rsidRDefault="004C3F27" w:rsidP="00AA5439">
    <w:pPr>
      <w:pStyle w:val="HeaderEven"/>
      <w:rPr>
        <w:sz w:val="2"/>
        <w:szCs w:val="4"/>
      </w:rPr>
    </w:pPr>
  </w:p>
  <w:p w14:paraId="44D4AF51"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8521" w14:textId="1E451B5F"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45B72" w14:paraId="3D932EF1" w14:textId="77777777" w:rsidTr="008C56E1">
      <w:trPr>
        <w:trHeight w:hRule="exact" w:val="340"/>
      </w:trPr>
      <w:tc>
        <w:tcPr>
          <w:tcW w:w="7797" w:type="dxa"/>
        </w:tcPr>
        <w:p w14:paraId="5958C53A" w14:textId="2D4A81A6" w:rsidR="00A45B72" w:rsidRPr="00D13BF9" w:rsidRDefault="00000000" w:rsidP="00D13BF9">
          <w:pPr>
            <w:pStyle w:val="HeaderOdd"/>
          </w:pPr>
          <w:r>
            <w:fldChar w:fldCharType="begin"/>
          </w:r>
          <w:r>
            <w:instrText>TITLE   \* MERGEFORMAT</w:instrText>
          </w:r>
          <w:r>
            <w:fldChar w:fldCharType="separate"/>
          </w:r>
          <w:r w:rsidR="00670DC8">
            <w:t>Budget Paper No. 3</w:t>
          </w:r>
          <w:r>
            <w:fldChar w:fldCharType="end"/>
          </w:r>
          <w:r w:rsidR="00A45B72" w:rsidRPr="00D13BF9">
            <w:t xml:space="preserve">  |  </w:t>
          </w:r>
          <w:r w:rsidR="00A45B72" w:rsidRPr="00C9389A">
            <w:rPr>
              <w:noProof/>
              <w:position w:val="-8"/>
            </w:rPr>
            <w:drawing>
              <wp:inline distT="0" distB="0" distL="0" distR="0" wp14:anchorId="527CB8DA" wp14:editId="6014E39C">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27175B6"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602BB" w14:textId="114BC549" w:rsidR="004C3F27" w:rsidRDefault="004C3F27">
    <w:pPr>
      <w:pStyle w:val="Header"/>
      <w:rPr>
        <w:sz w:val="2"/>
        <w:szCs w:val="2"/>
      </w:rPr>
    </w:pPr>
  </w:p>
  <w:p w14:paraId="06C37A75" w14:textId="77777777" w:rsidR="004C3F27" w:rsidRDefault="004C3F27">
    <w:pPr>
      <w:pStyle w:val="Header"/>
      <w:rPr>
        <w:sz w:val="2"/>
        <w:szCs w:val="2"/>
      </w:rPr>
    </w:pPr>
  </w:p>
  <w:p w14:paraId="6BB8F7B5" w14:textId="234C649F" w:rsidR="004C3F27" w:rsidRPr="005B2F30" w:rsidRDefault="004C3F27">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5E75E931" wp14:editId="51CE7F13">
              <wp:simplePos x="0" y="0"/>
              <wp:positionH relativeFrom="column">
                <wp:posOffset>7560945</wp:posOffset>
              </wp:positionH>
              <wp:positionV relativeFrom="margin">
                <wp:align>bottom</wp:align>
              </wp:positionV>
              <wp:extent cx="399600" cy="4896000"/>
              <wp:effectExtent l="0" t="0" r="635" b="0"/>
              <wp:wrapNone/>
              <wp:docPr id="28" name="Text Box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CBDE3" w14:textId="4D029718" w:rsidR="004C3F27" w:rsidRPr="00137C7E" w:rsidRDefault="00000000" w:rsidP="001D33D6">
                          <w:pPr>
                            <w:pStyle w:val="HeaderOdd"/>
                          </w:pPr>
                          <w:r>
                            <w:fldChar w:fldCharType="begin"/>
                          </w:r>
                          <w:r>
                            <w:instrText>TITLE   \* MERGEFORMAT</w:instrText>
                          </w:r>
                          <w:r>
                            <w:fldChar w:fldCharType="separate"/>
                          </w:r>
                          <w:r w:rsidR="00670DC8">
                            <w:t>Budget Paper No. 3</w:t>
                          </w:r>
                          <w:r>
                            <w:fldChar w:fldCharType="end"/>
                          </w:r>
                          <w:r w:rsidR="004C3F27">
                            <w:t xml:space="preserve">  |  </w:t>
                          </w:r>
                          <w:r w:rsidR="004C3F27" w:rsidRPr="000635BE">
                            <w:rPr>
                              <w:rFonts w:ascii="Arial Bold" w:hAnsi="Arial Bold"/>
                              <w:b/>
                              <w:bCs/>
                              <w:noProof/>
                              <w:position w:val="-10"/>
                            </w:rPr>
                            <w:drawing>
                              <wp:inline distT="0" distB="0" distL="0" distR="0" wp14:anchorId="4A4F1E72" wp14:editId="1075852E">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5E931" id="_x0000_t202" coordsize="21600,21600" o:spt="202" path="m,l,21600r21600,l21600,xe">
              <v:stroke joinstyle="miter"/>
              <v:path gradientshapeok="t" o:connecttype="rect"/>
            </v:shapetype>
            <v:shape id="Text Box 28" o:spid="_x0000_s1026" type="#_x0000_t202" alt="&quot;&quot;"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0A4CBDE3" w14:textId="4D029718" w:rsidR="004C3F27" w:rsidRPr="00137C7E" w:rsidRDefault="00C5542F" w:rsidP="001D33D6">
                    <w:pPr>
                      <w:pStyle w:val="HeaderOdd"/>
                    </w:pPr>
                    <w:r>
                      <w:fldChar w:fldCharType="begin"/>
                    </w:r>
                    <w:r>
                      <w:instrText>TITLE   \* MERGEFORMAT</w:instrText>
                    </w:r>
                    <w:r>
                      <w:fldChar w:fldCharType="separate"/>
                    </w:r>
                    <w:r w:rsidR="00670DC8">
                      <w:t>Budget Paper No. 3</w:t>
                    </w:r>
                    <w:r>
                      <w:fldChar w:fldCharType="end"/>
                    </w:r>
                    <w:r w:rsidR="004C3F27">
                      <w:t xml:space="preserve">  |  </w:t>
                    </w:r>
                    <w:r w:rsidR="004C3F27" w:rsidRPr="000635BE">
                      <w:rPr>
                        <w:rFonts w:ascii="Arial Bold" w:hAnsi="Arial Bold"/>
                        <w:b/>
                        <w:bCs/>
                        <w:noProof/>
                        <w:position w:val="-10"/>
                      </w:rPr>
                      <w:drawing>
                        <wp:inline distT="0" distB="0" distL="0" distR="0" wp14:anchorId="4A4F1E72" wp14:editId="1075852E">
                          <wp:extent cx="1000760" cy="228609"/>
                          <wp:effectExtent l="508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7D51"/>
    <w:multiLevelType w:val="multilevel"/>
    <w:tmpl w:val="1EA89A8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DFD2091"/>
    <w:multiLevelType w:val="multilevel"/>
    <w:tmpl w:val="1EA89A8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33BB3A31"/>
    <w:multiLevelType w:val="multilevel"/>
    <w:tmpl w:val="1EA89A8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16cid:durableId="1403410866">
    <w:abstractNumId w:val="6"/>
  </w:num>
  <w:num w:numId="2" w16cid:durableId="70975900">
    <w:abstractNumId w:val="2"/>
  </w:num>
  <w:num w:numId="3" w16cid:durableId="541596858">
    <w:abstractNumId w:val="1"/>
  </w:num>
  <w:num w:numId="4" w16cid:durableId="131681990">
    <w:abstractNumId w:val="3"/>
  </w:num>
  <w:num w:numId="5" w16cid:durableId="12415098">
    <w:abstractNumId w:val="5"/>
  </w:num>
  <w:num w:numId="6" w16cid:durableId="808398941">
    <w:abstractNumId w:val="5"/>
    <w:lvlOverride w:ilvl="0">
      <w:startOverride w:val="1"/>
    </w:lvlOverride>
  </w:num>
  <w:num w:numId="7" w16cid:durableId="1069884189">
    <w:abstractNumId w:val="5"/>
    <w:lvlOverride w:ilvl="0">
      <w:startOverride w:val="1"/>
    </w:lvlOverride>
  </w:num>
  <w:num w:numId="8" w16cid:durableId="2118325927">
    <w:abstractNumId w:val="5"/>
    <w:lvlOverride w:ilvl="0">
      <w:startOverride w:val="1"/>
    </w:lvlOverride>
  </w:num>
  <w:num w:numId="9" w16cid:durableId="1536193653">
    <w:abstractNumId w:val="5"/>
    <w:lvlOverride w:ilvl="0">
      <w:startOverride w:val="1"/>
    </w:lvlOverride>
  </w:num>
  <w:num w:numId="10" w16cid:durableId="1648558403">
    <w:abstractNumId w:val="5"/>
    <w:lvlOverride w:ilvl="0">
      <w:startOverride w:val="1"/>
    </w:lvlOverride>
  </w:num>
  <w:num w:numId="11" w16cid:durableId="298847060">
    <w:abstractNumId w:val="5"/>
    <w:lvlOverride w:ilvl="0">
      <w:startOverride w:val="1"/>
    </w:lvlOverride>
  </w:num>
  <w:num w:numId="12" w16cid:durableId="1952127850">
    <w:abstractNumId w:val="5"/>
    <w:lvlOverride w:ilvl="0">
      <w:startOverride w:val="1"/>
    </w:lvlOverride>
  </w:num>
  <w:num w:numId="13" w16cid:durableId="403341303">
    <w:abstractNumId w:val="5"/>
    <w:lvlOverride w:ilvl="0">
      <w:startOverride w:val="1"/>
    </w:lvlOverride>
  </w:num>
  <w:num w:numId="14" w16cid:durableId="1683505648">
    <w:abstractNumId w:val="5"/>
    <w:lvlOverride w:ilvl="0">
      <w:startOverride w:val="1"/>
    </w:lvlOverride>
  </w:num>
  <w:num w:numId="15" w16cid:durableId="2054308785">
    <w:abstractNumId w:val="5"/>
    <w:lvlOverride w:ilvl="0">
      <w:startOverride w:val="1"/>
    </w:lvlOverride>
  </w:num>
  <w:num w:numId="16" w16cid:durableId="1417244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6458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86679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11743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57902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9504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3685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4460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83280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15700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3917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081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3194358">
    <w:abstractNumId w:val="4"/>
  </w:num>
  <w:num w:numId="29" w16cid:durableId="1351031186">
    <w:abstractNumId w:val="0"/>
  </w:num>
  <w:num w:numId="30" w16cid:durableId="1431319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5436D"/>
    <w:rsid w:val="00000450"/>
    <w:rsid w:val="000004EA"/>
    <w:rsid w:val="000007E3"/>
    <w:rsid w:val="0000438A"/>
    <w:rsid w:val="00005733"/>
    <w:rsid w:val="00005A18"/>
    <w:rsid w:val="00007520"/>
    <w:rsid w:val="000119BF"/>
    <w:rsid w:val="00011DBB"/>
    <w:rsid w:val="000133F1"/>
    <w:rsid w:val="00013EA8"/>
    <w:rsid w:val="000169F9"/>
    <w:rsid w:val="000172E9"/>
    <w:rsid w:val="00020420"/>
    <w:rsid w:val="00021E20"/>
    <w:rsid w:val="00022726"/>
    <w:rsid w:val="00022DC9"/>
    <w:rsid w:val="000238D3"/>
    <w:rsid w:val="00023C88"/>
    <w:rsid w:val="000244BE"/>
    <w:rsid w:val="00024BA4"/>
    <w:rsid w:val="00025495"/>
    <w:rsid w:val="000265B7"/>
    <w:rsid w:val="00033BC3"/>
    <w:rsid w:val="000354AF"/>
    <w:rsid w:val="00035D8D"/>
    <w:rsid w:val="00036382"/>
    <w:rsid w:val="00036FBC"/>
    <w:rsid w:val="00037C27"/>
    <w:rsid w:val="000435C0"/>
    <w:rsid w:val="00051C25"/>
    <w:rsid w:val="000535B0"/>
    <w:rsid w:val="000546EB"/>
    <w:rsid w:val="00055C15"/>
    <w:rsid w:val="00055C55"/>
    <w:rsid w:val="000622DA"/>
    <w:rsid w:val="00062F0D"/>
    <w:rsid w:val="0006312C"/>
    <w:rsid w:val="000635BE"/>
    <w:rsid w:val="000654A8"/>
    <w:rsid w:val="00067E52"/>
    <w:rsid w:val="00072930"/>
    <w:rsid w:val="0007353F"/>
    <w:rsid w:val="0007468B"/>
    <w:rsid w:val="00076FCE"/>
    <w:rsid w:val="000821E4"/>
    <w:rsid w:val="00083090"/>
    <w:rsid w:val="0008399A"/>
    <w:rsid w:val="00083C06"/>
    <w:rsid w:val="0008597F"/>
    <w:rsid w:val="00090317"/>
    <w:rsid w:val="0009143D"/>
    <w:rsid w:val="00091ADD"/>
    <w:rsid w:val="00093F99"/>
    <w:rsid w:val="00094DAE"/>
    <w:rsid w:val="000954FA"/>
    <w:rsid w:val="00095A61"/>
    <w:rsid w:val="000973E9"/>
    <w:rsid w:val="000A00CB"/>
    <w:rsid w:val="000A1299"/>
    <w:rsid w:val="000A4CC8"/>
    <w:rsid w:val="000A595A"/>
    <w:rsid w:val="000A721F"/>
    <w:rsid w:val="000B2D59"/>
    <w:rsid w:val="000B2E19"/>
    <w:rsid w:val="000B2EAB"/>
    <w:rsid w:val="000B38A8"/>
    <w:rsid w:val="000B42E6"/>
    <w:rsid w:val="000B6307"/>
    <w:rsid w:val="000C0210"/>
    <w:rsid w:val="000C5DAD"/>
    <w:rsid w:val="000C79A2"/>
    <w:rsid w:val="000C7D82"/>
    <w:rsid w:val="000D0FD0"/>
    <w:rsid w:val="000D16D1"/>
    <w:rsid w:val="000D2786"/>
    <w:rsid w:val="000D32B9"/>
    <w:rsid w:val="000D7249"/>
    <w:rsid w:val="000D778F"/>
    <w:rsid w:val="000D78F4"/>
    <w:rsid w:val="000E105B"/>
    <w:rsid w:val="000E149B"/>
    <w:rsid w:val="000E4599"/>
    <w:rsid w:val="000E79F7"/>
    <w:rsid w:val="000F1774"/>
    <w:rsid w:val="000F219A"/>
    <w:rsid w:val="000F3376"/>
    <w:rsid w:val="000F4179"/>
    <w:rsid w:val="000F50DD"/>
    <w:rsid w:val="000F58E4"/>
    <w:rsid w:val="00102349"/>
    <w:rsid w:val="00102B05"/>
    <w:rsid w:val="00103E75"/>
    <w:rsid w:val="00103F65"/>
    <w:rsid w:val="001055A3"/>
    <w:rsid w:val="00105E36"/>
    <w:rsid w:val="0010654D"/>
    <w:rsid w:val="00107419"/>
    <w:rsid w:val="0011175D"/>
    <w:rsid w:val="00113721"/>
    <w:rsid w:val="00115666"/>
    <w:rsid w:val="00116DD5"/>
    <w:rsid w:val="00116F3C"/>
    <w:rsid w:val="00127935"/>
    <w:rsid w:val="001300DA"/>
    <w:rsid w:val="001303BE"/>
    <w:rsid w:val="00132431"/>
    <w:rsid w:val="001334C4"/>
    <w:rsid w:val="001346B5"/>
    <w:rsid w:val="001472CA"/>
    <w:rsid w:val="00147437"/>
    <w:rsid w:val="00150ABE"/>
    <w:rsid w:val="00150EDD"/>
    <w:rsid w:val="00152315"/>
    <w:rsid w:val="001525D0"/>
    <w:rsid w:val="00154553"/>
    <w:rsid w:val="0015563B"/>
    <w:rsid w:val="001603A9"/>
    <w:rsid w:val="00160654"/>
    <w:rsid w:val="00160928"/>
    <w:rsid w:val="001618CF"/>
    <w:rsid w:val="00163BC7"/>
    <w:rsid w:val="00167E10"/>
    <w:rsid w:val="00172CFE"/>
    <w:rsid w:val="001758B5"/>
    <w:rsid w:val="00175D12"/>
    <w:rsid w:val="00175DD3"/>
    <w:rsid w:val="00181CB6"/>
    <w:rsid w:val="00182423"/>
    <w:rsid w:val="0018650F"/>
    <w:rsid w:val="00187DD2"/>
    <w:rsid w:val="0019115B"/>
    <w:rsid w:val="00191C5C"/>
    <w:rsid w:val="00191FBA"/>
    <w:rsid w:val="00193894"/>
    <w:rsid w:val="001970E6"/>
    <w:rsid w:val="001A0529"/>
    <w:rsid w:val="001A5162"/>
    <w:rsid w:val="001A5A92"/>
    <w:rsid w:val="001A7712"/>
    <w:rsid w:val="001B1A4E"/>
    <w:rsid w:val="001B3198"/>
    <w:rsid w:val="001B376C"/>
    <w:rsid w:val="001B4D7C"/>
    <w:rsid w:val="001C0153"/>
    <w:rsid w:val="001C29BA"/>
    <w:rsid w:val="001C3CCA"/>
    <w:rsid w:val="001C4571"/>
    <w:rsid w:val="001C5E21"/>
    <w:rsid w:val="001C6966"/>
    <w:rsid w:val="001D33D6"/>
    <w:rsid w:val="001D3B35"/>
    <w:rsid w:val="001D634E"/>
    <w:rsid w:val="001D6385"/>
    <w:rsid w:val="001E0289"/>
    <w:rsid w:val="001E0D79"/>
    <w:rsid w:val="001E1F90"/>
    <w:rsid w:val="001E30E5"/>
    <w:rsid w:val="001E58E1"/>
    <w:rsid w:val="001E6FD3"/>
    <w:rsid w:val="001E7064"/>
    <w:rsid w:val="001E730A"/>
    <w:rsid w:val="001F08E1"/>
    <w:rsid w:val="001F2488"/>
    <w:rsid w:val="001F6762"/>
    <w:rsid w:val="001F679B"/>
    <w:rsid w:val="002031FC"/>
    <w:rsid w:val="0020354A"/>
    <w:rsid w:val="002040CB"/>
    <w:rsid w:val="00204AFA"/>
    <w:rsid w:val="00205822"/>
    <w:rsid w:val="00206341"/>
    <w:rsid w:val="00206A05"/>
    <w:rsid w:val="002166A9"/>
    <w:rsid w:val="00221A53"/>
    <w:rsid w:val="002227E2"/>
    <w:rsid w:val="00222977"/>
    <w:rsid w:val="00224AA8"/>
    <w:rsid w:val="002273BE"/>
    <w:rsid w:val="00235FAB"/>
    <w:rsid w:val="00236AA2"/>
    <w:rsid w:val="00237F04"/>
    <w:rsid w:val="00242462"/>
    <w:rsid w:val="00242479"/>
    <w:rsid w:val="002428DD"/>
    <w:rsid w:val="00242B78"/>
    <w:rsid w:val="0024521A"/>
    <w:rsid w:val="00245563"/>
    <w:rsid w:val="00250208"/>
    <w:rsid w:val="00250809"/>
    <w:rsid w:val="00252182"/>
    <w:rsid w:val="00253CE9"/>
    <w:rsid w:val="002544B2"/>
    <w:rsid w:val="00255D40"/>
    <w:rsid w:val="002578DB"/>
    <w:rsid w:val="00262DBD"/>
    <w:rsid w:val="002648EB"/>
    <w:rsid w:val="00264E41"/>
    <w:rsid w:val="00267200"/>
    <w:rsid w:val="00272902"/>
    <w:rsid w:val="00274F9F"/>
    <w:rsid w:val="0027683D"/>
    <w:rsid w:val="00276850"/>
    <w:rsid w:val="00277112"/>
    <w:rsid w:val="002772C7"/>
    <w:rsid w:val="002777FE"/>
    <w:rsid w:val="00281716"/>
    <w:rsid w:val="00281FC4"/>
    <w:rsid w:val="00284343"/>
    <w:rsid w:val="00285957"/>
    <w:rsid w:val="00285D50"/>
    <w:rsid w:val="00287070"/>
    <w:rsid w:val="00292676"/>
    <w:rsid w:val="00293ADB"/>
    <w:rsid w:val="002951A5"/>
    <w:rsid w:val="00296647"/>
    <w:rsid w:val="002A112F"/>
    <w:rsid w:val="002A15E2"/>
    <w:rsid w:val="002A1618"/>
    <w:rsid w:val="002A1954"/>
    <w:rsid w:val="002A1A68"/>
    <w:rsid w:val="002A6A16"/>
    <w:rsid w:val="002A6BB9"/>
    <w:rsid w:val="002A7605"/>
    <w:rsid w:val="002A7E59"/>
    <w:rsid w:val="002B0B11"/>
    <w:rsid w:val="002B1EEA"/>
    <w:rsid w:val="002B299A"/>
    <w:rsid w:val="002B34D4"/>
    <w:rsid w:val="002B6106"/>
    <w:rsid w:val="002B6E04"/>
    <w:rsid w:val="002B6FEF"/>
    <w:rsid w:val="002B75A7"/>
    <w:rsid w:val="002C0F8A"/>
    <w:rsid w:val="002C1723"/>
    <w:rsid w:val="002C2097"/>
    <w:rsid w:val="002C24F1"/>
    <w:rsid w:val="002C3DEB"/>
    <w:rsid w:val="002C596C"/>
    <w:rsid w:val="002C60AD"/>
    <w:rsid w:val="002C7D4B"/>
    <w:rsid w:val="002D2D96"/>
    <w:rsid w:val="002D4213"/>
    <w:rsid w:val="002D5527"/>
    <w:rsid w:val="002D57FD"/>
    <w:rsid w:val="002D68C1"/>
    <w:rsid w:val="002D789E"/>
    <w:rsid w:val="002E18DD"/>
    <w:rsid w:val="002E2699"/>
    <w:rsid w:val="002E476F"/>
    <w:rsid w:val="002E5345"/>
    <w:rsid w:val="002E576B"/>
    <w:rsid w:val="002E638A"/>
    <w:rsid w:val="002E63E5"/>
    <w:rsid w:val="002E6A52"/>
    <w:rsid w:val="002E71EE"/>
    <w:rsid w:val="002E7B71"/>
    <w:rsid w:val="002E7E7A"/>
    <w:rsid w:val="002F40F3"/>
    <w:rsid w:val="002F4A41"/>
    <w:rsid w:val="003027AA"/>
    <w:rsid w:val="00302C26"/>
    <w:rsid w:val="00305105"/>
    <w:rsid w:val="00306ECF"/>
    <w:rsid w:val="00307B2F"/>
    <w:rsid w:val="003117C2"/>
    <w:rsid w:val="003125FD"/>
    <w:rsid w:val="003138B9"/>
    <w:rsid w:val="003151A0"/>
    <w:rsid w:val="00315CF7"/>
    <w:rsid w:val="00315D42"/>
    <w:rsid w:val="0032256D"/>
    <w:rsid w:val="00326153"/>
    <w:rsid w:val="003303B0"/>
    <w:rsid w:val="00330428"/>
    <w:rsid w:val="00330510"/>
    <w:rsid w:val="003318AB"/>
    <w:rsid w:val="00331B88"/>
    <w:rsid w:val="00335AD6"/>
    <w:rsid w:val="003402C6"/>
    <w:rsid w:val="003406C0"/>
    <w:rsid w:val="003415B2"/>
    <w:rsid w:val="00341F40"/>
    <w:rsid w:val="003421CD"/>
    <w:rsid w:val="0034387A"/>
    <w:rsid w:val="003451F5"/>
    <w:rsid w:val="00345FE3"/>
    <w:rsid w:val="00346C5E"/>
    <w:rsid w:val="00346F04"/>
    <w:rsid w:val="00347266"/>
    <w:rsid w:val="003478ED"/>
    <w:rsid w:val="003506C0"/>
    <w:rsid w:val="00350F17"/>
    <w:rsid w:val="00353CC9"/>
    <w:rsid w:val="0035435C"/>
    <w:rsid w:val="00354671"/>
    <w:rsid w:val="00354820"/>
    <w:rsid w:val="00356BAF"/>
    <w:rsid w:val="00360947"/>
    <w:rsid w:val="003646CB"/>
    <w:rsid w:val="00367A12"/>
    <w:rsid w:val="00373394"/>
    <w:rsid w:val="00373AD1"/>
    <w:rsid w:val="0037625C"/>
    <w:rsid w:val="00376330"/>
    <w:rsid w:val="00377927"/>
    <w:rsid w:val="00381AF9"/>
    <w:rsid w:val="00381D29"/>
    <w:rsid w:val="00382E3D"/>
    <w:rsid w:val="00384E86"/>
    <w:rsid w:val="00396837"/>
    <w:rsid w:val="00396925"/>
    <w:rsid w:val="00397744"/>
    <w:rsid w:val="003A37AA"/>
    <w:rsid w:val="003A3AC2"/>
    <w:rsid w:val="003A5ACD"/>
    <w:rsid w:val="003A7A77"/>
    <w:rsid w:val="003B1689"/>
    <w:rsid w:val="003B1FE7"/>
    <w:rsid w:val="003B2277"/>
    <w:rsid w:val="003B3670"/>
    <w:rsid w:val="003B4C03"/>
    <w:rsid w:val="003C0B67"/>
    <w:rsid w:val="003C1580"/>
    <w:rsid w:val="003C1CA4"/>
    <w:rsid w:val="003C2610"/>
    <w:rsid w:val="003D1B6E"/>
    <w:rsid w:val="003D1E67"/>
    <w:rsid w:val="003D2AB7"/>
    <w:rsid w:val="003D4DB2"/>
    <w:rsid w:val="003D6C9B"/>
    <w:rsid w:val="003E0BA5"/>
    <w:rsid w:val="003E17BC"/>
    <w:rsid w:val="003E3CD5"/>
    <w:rsid w:val="003E51F3"/>
    <w:rsid w:val="003E5268"/>
    <w:rsid w:val="003E598C"/>
    <w:rsid w:val="003E672B"/>
    <w:rsid w:val="003E7EB6"/>
    <w:rsid w:val="003F0230"/>
    <w:rsid w:val="003F1DEB"/>
    <w:rsid w:val="003F1E34"/>
    <w:rsid w:val="003F28ED"/>
    <w:rsid w:val="003F356A"/>
    <w:rsid w:val="003F42F4"/>
    <w:rsid w:val="003F4A45"/>
    <w:rsid w:val="003F4F47"/>
    <w:rsid w:val="003F53CE"/>
    <w:rsid w:val="003F5976"/>
    <w:rsid w:val="00400084"/>
    <w:rsid w:val="00410AC2"/>
    <w:rsid w:val="0041184C"/>
    <w:rsid w:val="00413CF4"/>
    <w:rsid w:val="00414D61"/>
    <w:rsid w:val="004152A6"/>
    <w:rsid w:val="0041704A"/>
    <w:rsid w:val="00420706"/>
    <w:rsid w:val="00420A3A"/>
    <w:rsid w:val="004233DE"/>
    <w:rsid w:val="00423C71"/>
    <w:rsid w:val="00423EB9"/>
    <w:rsid w:val="00424FB9"/>
    <w:rsid w:val="00425DEF"/>
    <w:rsid w:val="00427D5E"/>
    <w:rsid w:val="00434B07"/>
    <w:rsid w:val="00434C3F"/>
    <w:rsid w:val="00434F0C"/>
    <w:rsid w:val="00436564"/>
    <w:rsid w:val="00442776"/>
    <w:rsid w:val="00445B48"/>
    <w:rsid w:val="004461EB"/>
    <w:rsid w:val="00447E2C"/>
    <w:rsid w:val="00450138"/>
    <w:rsid w:val="004501CC"/>
    <w:rsid w:val="00451A2D"/>
    <w:rsid w:val="004524F8"/>
    <w:rsid w:val="00453FFC"/>
    <w:rsid w:val="004541B6"/>
    <w:rsid w:val="004557CA"/>
    <w:rsid w:val="00456847"/>
    <w:rsid w:val="00457A77"/>
    <w:rsid w:val="00457FF6"/>
    <w:rsid w:val="004601E6"/>
    <w:rsid w:val="00461213"/>
    <w:rsid w:val="00461943"/>
    <w:rsid w:val="0046197C"/>
    <w:rsid w:val="0046391C"/>
    <w:rsid w:val="004657DE"/>
    <w:rsid w:val="0046714A"/>
    <w:rsid w:val="004702E5"/>
    <w:rsid w:val="004739DC"/>
    <w:rsid w:val="004753A4"/>
    <w:rsid w:val="00476E39"/>
    <w:rsid w:val="00477555"/>
    <w:rsid w:val="00481A68"/>
    <w:rsid w:val="00484AF9"/>
    <w:rsid w:val="00484C03"/>
    <w:rsid w:val="0048563A"/>
    <w:rsid w:val="00487AC5"/>
    <w:rsid w:val="00492498"/>
    <w:rsid w:val="00492CBD"/>
    <w:rsid w:val="004931D9"/>
    <w:rsid w:val="004937B2"/>
    <w:rsid w:val="00495FD5"/>
    <w:rsid w:val="0049625A"/>
    <w:rsid w:val="004A3739"/>
    <w:rsid w:val="004A434D"/>
    <w:rsid w:val="004A6561"/>
    <w:rsid w:val="004A7993"/>
    <w:rsid w:val="004B1564"/>
    <w:rsid w:val="004B1E45"/>
    <w:rsid w:val="004B419F"/>
    <w:rsid w:val="004B4487"/>
    <w:rsid w:val="004B4F99"/>
    <w:rsid w:val="004B5BD0"/>
    <w:rsid w:val="004C0B82"/>
    <w:rsid w:val="004C11D0"/>
    <w:rsid w:val="004C1C9C"/>
    <w:rsid w:val="004C324B"/>
    <w:rsid w:val="004C3F27"/>
    <w:rsid w:val="004C507C"/>
    <w:rsid w:val="004D257B"/>
    <w:rsid w:val="004D2C71"/>
    <w:rsid w:val="004D3886"/>
    <w:rsid w:val="004D4419"/>
    <w:rsid w:val="004E0463"/>
    <w:rsid w:val="004E21B8"/>
    <w:rsid w:val="004E36B5"/>
    <w:rsid w:val="004F02F3"/>
    <w:rsid w:val="004F3FD9"/>
    <w:rsid w:val="004F4EBB"/>
    <w:rsid w:val="004F60DD"/>
    <w:rsid w:val="00502268"/>
    <w:rsid w:val="00504241"/>
    <w:rsid w:val="005058EB"/>
    <w:rsid w:val="00510E2C"/>
    <w:rsid w:val="005110FD"/>
    <w:rsid w:val="00513851"/>
    <w:rsid w:val="00513FCE"/>
    <w:rsid w:val="005151D9"/>
    <w:rsid w:val="00516E23"/>
    <w:rsid w:val="005176A1"/>
    <w:rsid w:val="00520C88"/>
    <w:rsid w:val="00522309"/>
    <w:rsid w:val="005279B9"/>
    <w:rsid w:val="00532259"/>
    <w:rsid w:val="00532863"/>
    <w:rsid w:val="00532C44"/>
    <w:rsid w:val="00535AE8"/>
    <w:rsid w:val="005367AB"/>
    <w:rsid w:val="00537912"/>
    <w:rsid w:val="0054597E"/>
    <w:rsid w:val="005475DB"/>
    <w:rsid w:val="005476BD"/>
    <w:rsid w:val="005476E9"/>
    <w:rsid w:val="00551E91"/>
    <w:rsid w:val="00555812"/>
    <w:rsid w:val="00555960"/>
    <w:rsid w:val="005564A3"/>
    <w:rsid w:val="0055712B"/>
    <w:rsid w:val="00557897"/>
    <w:rsid w:val="005642C7"/>
    <w:rsid w:val="0056482C"/>
    <w:rsid w:val="0056508E"/>
    <w:rsid w:val="005664B4"/>
    <w:rsid w:val="005674D9"/>
    <w:rsid w:val="00570DBD"/>
    <w:rsid w:val="00570FE3"/>
    <w:rsid w:val="00571D47"/>
    <w:rsid w:val="00572185"/>
    <w:rsid w:val="00572AB9"/>
    <w:rsid w:val="005754A6"/>
    <w:rsid w:val="00575796"/>
    <w:rsid w:val="00580067"/>
    <w:rsid w:val="005844CB"/>
    <w:rsid w:val="00584A31"/>
    <w:rsid w:val="00586423"/>
    <w:rsid w:val="00586E8E"/>
    <w:rsid w:val="005A14A9"/>
    <w:rsid w:val="005A37ED"/>
    <w:rsid w:val="005A43A4"/>
    <w:rsid w:val="005A6F5F"/>
    <w:rsid w:val="005A7B8F"/>
    <w:rsid w:val="005B29B5"/>
    <w:rsid w:val="005B2F30"/>
    <w:rsid w:val="005B3010"/>
    <w:rsid w:val="005B3D72"/>
    <w:rsid w:val="005B454A"/>
    <w:rsid w:val="005B4B23"/>
    <w:rsid w:val="005B77B4"/>
    <w:rsid w:val="005C0C3E"/>
    <w:rsid w:val="005C0F0B"/>
    <w:rsid w:val="005C38E4"/>
    <w:rsid w:val="005C6392"/>
    <w:rsid w:val="005D01B1"/>
    <w:rsid w:val="005D23CB"/>
    <w:rsid w:val="005D2573"/>
    <w:rsid w:val="005D5382"/>
    <w:rsid w:val="005D6ADA"/>
    <w:rsid w:val="005D6C75"/>
    <w:rsid w:val="005D7061"/>
    <w:rsid w:val="005E4F85"/>
    <w:rsid w:val="005E792C"/>
    <w:rsid w:val="005E7C79"/>
    <w:rsid w:val="005F12F7"/>
    <w:rsid w:val="005F1584"/>
    <w:rsid w:val="005F23CD"/>
    <w:rsid w:val="006015AC"/>
    <w:rsid w:val="0060305C"/>
    <w:rsid w:val="00603151"/>
    <w:rsid w:val="00603848"/>
    <w:rsid w:val="006041AD"/>
    <w:rsid w:val="00607C71"/>
    <w:rsid w:val="00610BB2"/>
    <w:rsid w:val="00611B45"/>
    <w:rsid w:val="00613B06"/>
    <w:rsid w:val="00613D0E"/>
    <w:rsid w:val="00614554"/>
    <w:rsid w:val="00614FC4"/>
    <w:rsid w:val="006161DF"/>
    <w:rsid w:val="00622CDB"/>
    <w:rsid w:val="006254AF"/>
    <w:rsid w:val="00625BF2"/>
    <w:rsid w:val="00627E29"/>
    <w:rsid w:val="006308F8"/>
    <w:rsid w:val="00632633"/>
    <w:rsid w:val="00633A0A"/>
    <w:rsid w:val="00634629"/>
    <w:rsid w:val="00636B6E"/>
    <w:rsid w:val="006403AB"/>
    <w:rsid w:val="00640923"/>
    <w:rsid w:val="006455FA"/>
    <w:rsid w:val="00647D68"/>
    <w:rsid w:val="00652000"/>
    <w:rsid w:val="00653A8C"/>
    <w:rsid w:val="00653D2B"/>
    <w:rsid w:val="00654538"/>
    <w:rsid w:val="00654A5C"/>
    <w:rsid w:val="006568AA"/>
    <w:rsid w:val="00660742"/>
    <w:rsid w:val="006619D3"/>
    <w:rsid w:val="00664F1B"/>
    <w:rsid w:val="00665271"/>
    <w:rsid w:val="00667903"/>
    <w:rsid w:val="00667A55"/>
    <w:rsid w:val="00670DC8"/>
    <w:rsid w:val="00670FB8"/>
    <w:rsid w:val="00673742"/>
    <w:rsid w:val="006748BA"/>
    <w:rsid w:val="00676BF5"/>
    <w:rsid w:val="00677EBB"/>
    <w:rsid w:val="00680605"/>
    <w:rsid w:val="00680768"/>
    <w:rsid w:val="00682D05"/>
    <w:rsid w:val="00683C96"/>
    <w:rsid w:val="006843AE"/>
    <w:rsid w:val="00690A1F"/>
    <w:rsid w:val="006916F2"/>
    <w:rsid w:val="00692105"/>
    <w:rsid w:val="00692CA6"/>
    <w:rsid w:val="00694812"/>
    <w:rsid w:val="00694E10"/>
    <w:rsid w:val="006956A1"/>
    <w:rsid w:val="006959A4"/>
    <w:rsid w:val="006965DA"/>
    <w:rsid w:val="006A004E"/>
    <w:rsid w:val="006A13A1"/>
    <w:rsid w:val="006A33C1"/>
    <w:rsid w:val="006A4A06"/>
    <w:rsid w:val="006B00A3"/>
    <w:rsid w:val="006B12E2"/>
    <w:rsid w:val="006B1697"/>
    <w:rsid w:val="006B1CBB"/>
    <w:rsid w:val="006B317B"/>
    <w:rsid w:val="006B31AD"/>
    <w:rsid w:val="006B373F"/>
    <w:rsid w:val="006B6F85"/>
    <w:rsid w:val="006B7677"/>
    <w:rsid w:val="006C0428"/>
    <w:rsid w:val="006C1494"/>
    <w:rsid w:val="006C17B0"/>
    <w:rsid w:val="006C3677"/>
    <w:rsid w:val="006C3E1F"/>
    <w:rsid w:val="006C4758"/>
    <w:rsid w:val="006C4809"/>
    <w:rsid w:val="006C4A90"/>
    <w:rsid w:val="006C502A"/>
    <w:rsid w:val="006D29AD"/>
    <w:rsid w:val="006D30E6"/>
    <w:rsid w:val="006D419B"/>
    <w:rsid w:val="006D4A4D"/>
    <w:rsid w:val="006D5964"/>
    <w:rsid w:val="006D5BE7"/>
    <w:rsid w:val="006D7E29"/>
    <w:rsid w:val="006E150B"/>
    <w:rsid w:val="006E1CAB"/>
    <w:rsid w:val="006E2CF6"/>
    <w:rsid w:val="006E3469"/>
    <w:rsid w:val="006E73A5"/>
    <w:rsid w:val="006E7DD6"/>
    <w:rsid w:val="006E7ED5"/>
    <w:rsid w:val="006E7F46"/>
    <w:rsid w:val="006F7CE0"/>
    <w:rsid w:val="007016C2"/>
    <w:rsid w:val="00701B30"/>
    <w:rsid w:val="00701EF0"/>
    <w:rsid w:val="00702304"/>
    <w:rsid w:val="00702414"/>
    <w:rsid w:val="0070482D"/>
    <w:rsid w:val="00705646"/>
    <w:rsid w:val="00710522"/>
    <w:rsid w:val="007161BF"/>
    <w:rsid w:val="00716CA2"/>
    <w:rsid w:val="0071711A"/>
    <w:rsid w:val="00722687"/>
    <w:rsid w:val="0072382C"/>
    <w:rsid w:val="00723877"/>
    <w:rsid w:val="0072449F"/>
    <w:rsid w:val="00724B03"/>
    <w:rsid w:val="007259F8"/>
    <w:rsid w:val="0072692A"/>
    <w:rsid w:val="007271D2"/>
    <w:rsid w:val="007323C9"/>
    <w:rsid w:val="00733C61"/>
    <w:rsid w:val="00734182"/>
    <w:rsid w:val="00735101"/>
    <w:rsid w:val="00736599"/>
    <w:rsid w:val="00740A51"/>
    <w:rsid w:val="00740E01"/>
    <w:rsid w:val="007423A7"/>
    <w:rsid w:val="00743B0B"/>
    <w:rsid w:val="00744C7F"/>
    <w:rsid w:val="00744E23"/>
    <w:rsid w:val="0074527D"/>
    <w:rsid w:val="007500C8"/>
    <w:rsid w:val="00750EAD"/>
    <w:rsid w:val="00753F35"/>
    <w:rsid w:val="00754CF2"/>
    <w:rsid w:val="00755F34"/>
    <w:rsid w:val="007567C3"/>
    <w:rsid w:val="00756D1E"/>
    <w:rsid w:val="0076405B"/>
    <w:rsid w:val="007703C7"/>
    <w:rsid w:val="00770B45"/>
    <w:rsid w:val="00772083"/>
    <w:rsid w:val="00772087"/>
    <w:rsid w:val="00773E5C"/>
    <w:rsid w:val="00775631"/>
    <w:rsid w:val="00776B43"/>
    <w:rsid w:val="0078373F"/>
    <w:rsid w:val="0078387D"/>
    <w:rsid w:val="00787DEE"/>
    <w:rsid w:val="00791275"/>
    <w:rsid w:val="007913DD"/>
    <w:rsid w:val="00792E25"/>
    <w:rsid w:val="00792F0C"/>
    <w:rsid w:val="00796518"/>
    <w:rsid w:val="00797965"/>
    <w:rsid w:val="007A132E"/>
    <w:rsid w:val="007A68D7"/>
    <w:rsid w:val="007A6ACA"/>
    <w:rsid w:val="007A6BB0"/>
    <w:rsid w:val="007B2F94"/>
    <w:rsid w:val="007B3966"/>
    <w:rsid w:val="007C1DBE"/>
    <w:rsid w:val="007C1E4F"/>
    <w:rsid w:val="007C2765"/>
    <w:rsid w:val="007C3492"/>
    <w:rsid w:val="007C43F2"/>
    <w:rsid w:val="007C5AD9"/>
    <w:rsid w:val="007C5F77"/>
    <w:rsid w:val="007C66C6"/>
    <w:rsid w:val="007C6712"/>
    <w:rsid w:val="007D0A5F"/>
    <w:rsid w:val="007D0AA7"/>
    <w:rsid w:val="007D18DD"/>
    <w:rsid w:val="007D3A08"/>
    <w:rsid w:val="007D438B"/>
    <w:rsid w:val="007D499D"/>
    <w:rsid w:val="007D4D8F"/>
    <w:rsid w:val="007D5AEF"/>
    <w:rsid w:val="007D7B5E"/>
    <w:rsid w:val="007E0F2C"/>
    <w:rsid w:val="007E142D"/>
    <w:rsid w:val="007E1844"/>
    <w:rsid w:val="007E25E4"/>
    <w:rsid w:val="007E3B19"/>
    <w:rsid w:val="007E4285"/>
    <w:rsid w:val="007F29E8"/>
    <w:rsid w:val="008015E7"/>
    <w:rsid w:val="00801D57"/>
    <w:rsid w:val="008048A2"/>
    <w:rsid w:val="00805BD9"/>
    <w:rsid w:val="00810B50"/>
    <w:rsid w:val="00810D6E"/>
    <w:rsid w:val="008112A0"/>
    <w:rsid w:val="00811A2C"/>
    <w:rsid w:val="00812305"/>
    <w:rsid w:val="00812BB8"/>
    <w:rsid w:val="0081368A"/>
    <w:rsid w:val="00813F1D"/>
    <w:rsid w:val="008165BE"/>
    <w:rsid w:val="00824E07"/>
    <w:rsid w:val="008253FB"/>
    <w:rsid w:val="00832A90"/>
    <w:rsid w:val="00832BEA"/>
    <w:rsid w:val="00835E3B"/>
    <w:rsid w:val="00836770"/>
    <w:rsid w:val="00837194"/>
    <w:rsid w:val="00840497"/>
    <w:rsid w:val="00840BDA"/>
    <w:rsid w:val="00840EEB"/>
    <w:rsid w:val="00844254"/>
    <w:rsid w:val="00846103"/>
    <w:rsid w:val="00847DA2"/>
    <w:rsid w:val="00851689"/>
    <w:rsid w:val="008518A5"/>
    <w:rsid w:val="00853348"/>
    <w:rsid w:val="00857963"/>
    <w:rsid w:val="00857EC2"/>
    <w:rsid w:val="008612FA"/>
    <w:rsid w:val="008625B8"/>
    <w:rsid w:val="0086362C"/>
    <w:rsid w:val="00864716"/>
    <w:rsid w:val="00864CFD"/>
    <w:rsid w:val="0086671F"/>
    <w:rsid w:val="00867439"/>
    <w:rsid w:val="00867A48"/>
    <w:rsid w:val="008707B3"/>
    <w:rsid w:val="00870F5A"/>
    <w:rsid w:val="008746EC"/>
    <w:rsid w:val="00876ADE"/>
    <w:rsid w:val="00880574"/>
    <w:rsid w:val="00880C07"/>
    <w:rsid w:val="00881D59"/>
    <w:rsid w:val="00882B05"/>
    <w:rsid w:val="00883B6B"/>
    <w:rsid w:val="008847C1"/>
    <w:rsid w:val="00885620"/>
    <w:rsid w:val="00885B1D"/>
    <w:rsid w:val="00887394"/>
    <w:rsid w:val="0089106E"/>
    <w:rsid w:val="008923F1"/>
    <w:rsid w:val="008929E8"/>
    <w:rsid w:val="008939FC"/>
    <w:rsid w:val="008A0DE2"/>
    <w:rsid w:val="008A293F"/>
    <w:rsid w:val="008A2FAA"/>
    <w:rsid w:val="008A50DE"/>
    <w:rsid w:val="008B303D"/>
    <w:rsid w:val="008B3083"/>
    <w:rsid w:val="008B331F"/>
    <w:rsid w:val="008B41BF"/>
    <w:rsid w:val="008B4E52"/>
    <w:rsid w:val="008B5F52"/>
    <w:rsid w:val="008B64B5"/>
    <w:rsid w:val="008C2AAD"/>
    <w:rsid w:val="008C3D91"/>
    <w:rsid w:val="008C41B8"/>
    <w:rsid w:val="008C44F1"/>
    <w:rsid w:val="008C56E1"/>
    <w:rsid w:val="008C5E7C"/>
    <w:rsid w:val="008C7566"/>
    <w:rsid w:val="008D24D4"/>
    <w:rsid w:val="008D335A"/>
    <w:rsid w:val="008D3CA1"/>
    <w:rsid w:val="008D3EF8"/>
    <w:rsid w:val="008D45DE"/>
    <w:rsid w:val="008D4C94"/>
    <w:rsid w:val="008D666A"/>
    <w:rsid w:val="008D71E5"/>
    <w:rsid w:val="008E00E2"/>
    <w:rsid w:val="008E0915"/>
    <w:rsid w:val="008E7225"/>
    <w:rsid w:val="008F1F75"/>
    <w:rsid w:val="008F2079"/>
    <w:rsid w:val="008F24E9"/>
    <w:rsid w:val="008F27FA"/>
    <w:rsid w:val="008F4DD2"/>
    <w:rsid w:val="008F55F8"/>
    <w:rsid w:val="008F7C96"/>
    <w:rsid w:val="0090209E"/>
    <w:rsid w:val="00902A72"/>
    <w:rsid w:val="00904E85"/>
    <w:rsid w:val="0090566B"/>
    <w:rsid w:val="00905F13"/>
    <w:rsid w:val="009159C5"/>
    <w:rsid w:val="00923488"/>
    <w:rsid w:val="00923CEA"/>
    <w:rsid w:val="00924719"/>
    <w:rsid w:val="00927311"/>
    <w:rsid w:val="00927749"/>
    <w:rsid w:val="00931DC9"/>
    <w:rsid w:val="0093363A"/>
    <w:rsid w:val="009345C5"/>
    <w:rsid w:val="00934CEA"/>
    <w:rsid w:val="00935D4C"/>
    <w:rsid w:val="00935EBB"/>
    <w:rsid w:val="0093614D"/>
    <w:rsid w:val="0094345F"/>
    <w:rsid w:val="00943C8B"/>
    <w:rsid w:val="00945510"/>
    <w:rsid w:val="00945C29"/>
    <w:rsid w:val="00950FBB"/>
    <w:rsid w:val="009526DA"/>
    <w:rsid w:val="00953FB0"/>
    <w:rsid w:val="009545FD"/>
    <w:rsid w:val="00955CAC"/>
    <w:rsid w:val="009610C1"/>
    <w:rsid w:val="0096122D"/>
    <w:rsid w:val="00962E31"/>
    <w:rsid w:val="00963189"/>
    <w:rsid w:val="009674A8"/>
    <w:rsid w:val="009703CE"/>
    <w:rsid w:val="00970E01"/>
    <w:rsid w:val="00971480"/>
    <w:rsid w:val="009715A4"/>
    <w:rsid w:val="009719BF"/>
    <w:rsid w:val="00975E59"/>
    <w:rsid w:val="00975E8C"/>
    <w:rsid w:val="009804F5"/>
    <w:rsid w:val="00980941"/>
    <w:rsid w:val="00982430"/>
    <w:rsid w:val="009843F0"/>
    <w:rsid w:val="0098629D"/>
    <w:rsid w:val="00986708"/>
    <w:rsid w:val="00987BEF"/>
    <w:rsid w:val="00987CAD"/>
    <w:rsid w:val="00990E1D"/>
    <w:rsid w:val="00991977"/>
    <w:rsid w:val="00991E45"/>
    <w:rsid w:val="00992EBC"/>
    <w:rsid w:val="009934BB"/>
    <w:rsid w:val="00995D8A"/>
    <w:rsid w:val="00996741"/>
    <w:rsid w:val="00997029"/>
    <w:rsid w:val="00997B27"/>
    <w:rsid w:val="009A3493"/>
    <w:rsid w:val="009A4370"/>
    <w:rsid w:val="009A553C"/>
    <w:rsid w:val="009A7DCC"/>
    <w:rsid w:val="009A7E19"/>
    <w:rsid w:val="009B0572"/>
    <w:rsid w:val="009B2A51"/>
    <w:rsid w:val="009B2CFA"/>
    <w:rsid w:val="009B3FEC"/>
    <w:rsid w:val="009B6649"/>
    <w:rsid w:val="009B73CE"/>
    <w:rsid w:val="009B7899"/>
    <w:rsid w:val="009C24A2"/>
    <w:rsid w:val="009C37E9"/>
    <w:rsid w:val="009C3A40"/>
    <w:rsid w:val="009C4905"/>
    <w:rsid w:val="009D13F7"/>
    <w:rsid w:val="009D2036"/>
    <w:rsid w:val="009D24B0"/>
    <w:rsid w:val="009D3A12"/>
    <w:rsid w:val="009D44CF"/>
    <w:rsid w:val="009D646D"/>
    <w:rsid w:val="009D7662"/>
    <w:rsid w:val="009D785B"/>
    <w:rsid w:val="009E2111"/>
    <w:rsid w:val="009E26D2"/>
    <w:rsid w:val="009E766A"/>
    <w:rsid w:val="009E7D38"/>
    <w:rsid w:val="009F3127"/>
    <w:rsid w:val="009F359B"/>
    <w:rsid w:val="009F5484"/>
    <w:rsid w:val="009F5A62"/>
    <w:rsid w:val="009F5E60"/>
    <w:rsid w:val="009F6E83"/>
    <w:rsid w:val="009F7A1B"/>
    <w:rsid w:val="00A00545"/>
    <w:rsid w:val="00A04475"/>
    <w:rsid w:val="00A04CEC"/>
    <w:rsid w:val="00A06066"/>
    <w:rsid w:val="00A11F39"/>
    <w:rsid w:val="00A133A6"/>
    <w:rsid w:val="00A14F4B"/>
    <w:rsid w:val="00A16880"/>
    <w:rsid w:val="00A23422"/>
    <w:rsid w:val="00A2593C"/>
    <w:rsid w:val="00A26127"/>
    <w:rsid w:val="00A26245"/>
    <w:rsid w:val="00A268AC"/>
    <w:rsid w:val="00A27919"/>
    <w:rsid w:val="00A27BE8"/>
    <w:rsid w:val="00A323D7"/>
    <w:rsid w:val="00A36880"/>
    <w:rsid w:val="00A36D82"/>
    <w:rsid w:val="00A41682"/>
    <w:rsid w:val="00A421A8"/>
    <w:rsid w:val="00A4404F"/>
    <w:rsid w:val="00A4469D"/>
    <w:rsid w:val="00A44A00"/>
    <w:rsid w:val="00A44E7C"/>
    <w:rsid w:val="00A45B72"/>
    <w:rsid w:val="00A50A5D"/>
    <w:rsid w:val="00A50ACC"/>
    <w:rsid w:val="00A52AFA"/>
    <w:rsid w:val="00A52B7B"/>
    <w:rsid w:val="00A546E7"/>
    <w:rsid w:val="00A569CE"/>
    <w:rsid w:val="00A56C22"/>
    <w:rsid w:val="00A610AC"/>
    <w:rsid w:val="00A61A63"/>
    <w:rsid w:val="00A62342"/>
    <w:rsid w:val="00A6438C"/>
    <w:rsid w:val="00A67BC1"/>
    <w:rsid w:val="00A707DD"/>
    <w:rsid w:val="00A734AF"/>
    <w:rsid w:val="00A743DD"/>
    <w:rsid w:val="00A745DC"/>
    <w:rsid w:val="00A754B1"/>
    <w:rsid w:val="00A75B27"/>
    <w:rsid w:val="00A80151"/>
    <w:rsid w:val="00A819BF"/>
    <w:rsid w:val="00A81A4E"/>
    <w:rsid w:val="00A8244F"/>
    <w:rsid w:val="00A836C9"/>
    <w:rsid w:val="00A83BA4"/>
    <w:rsid w:val="00A84878"/>
    <w:rsid w:val="00A848BD"/>
    <w:rsid w:val="00A85845"/>
    <w:rsid w:val="00A86067"/>
    <w:rsid w:val="00A876B6"/>
    <w:rsid w:val="00A94258"/>
    <w:rsid w:val="00A94E74"/>
    <w:rsid w:val="00A95503"/>
    <w:rsid w:val="00A97FDD"/>
    <w:rsid w:val="00AA16A8"/>
    <w:rsid w:val="00AA176C"/>
    <w:rsid w:val="00AA3A69"/>
    <w:rsid w:val="00AA45B1"/>
    <w:rsid w:val="00AA5439"/>
    <w:rsid w:val="00AA567F"/>
    <w:rsid w:val="00AA71F1"/>
    <w:rsid w:val="00AA7BD2"/>
    <w:rsid w:val="00AB4414"/>
    <w:rsid w:val="00AB4423"/>
    <w:rsid w:val="00AB4B85"/>
    <w:rsid w:val="00AB5011"/>
    <w:rsid w:val="00AB5E51"/>
    <w:rsid w:val="00AB63E5"/>
    <w:rsid w:val="00AC2FED"/>
    <w:rsid w:val="00AC333C"/>
    <w:rsid w:val="00AC5763"/>
    <w:rsid w:val="00AD31CE"/>
    <w:rsid w:val="00AD68DA"/>
    <w:rsid w:val="00AD7305"/>
    <w:rsid w:val="00AE087F"/>
    <w:rsid w:val="00AE0E05"/>
    <w:rsid w:val="00AE18C5"/>
    <w:rsid w:val="00AE1EB4"/>
    <w:rsid w:val="00AE3A63"/>
    <w:rsid w:val="00AE4FEE"/>
    <w:rsid w:val="00AE6044"/>
    <w:rsid w:val="00AF025E"/>
    <w:rsid w:val="00AF13D4"/>
    <w:rsid w:val="00AF25C4"/>
    <w:rsid w:val="00AF2F90"/>
    <w:rsid w:val="00AF5450"/>
    <w:rsid w:val="00AF7C2C"/>
    <w:rsid w:val="00B0075B"/>
    <w:rsid w:val="00B051A6"/>
    <w:rsid w:val="00B114A7"/>
    <w:rsid w:val="00B11BEC"/>
    <w:rsid w:val="00B138D2"/>
    <w:rsid w:val="00B1444D"/>
    <w:rsid w:val="00B16552"/>
    <w:rsid w:val="00B16FD5"/>
    <w:rsid w:val="00B203F9"/>
    <w:rsid w:val="00B20D1D"/>
    <w:rsid w:val="00B22B88"/>
    <w:rsid w:val="00B23083"/>
    <w:rsid w:val="00B230ED"/>
    <w:rsid w:val="00B24C3F"/>
    <w:rsid w:val="00B24EE2"/>
    <w:rsid w:val="00B25B85"/>
    <w:rsid w:val="00B26C0C"/>
    <w:rsid w:val="00B3056A"/>
    <w:rsid w:val="00B31AC4"/>
    <w:rsid w:val="00B3328A"/>
    <w:rsid w:val="00B3641F"/>
    <w:rsid w:val="00B4238C"/>
    <w:rsid w:val="00B43734"/>
    <w:rsid w:val="00B43D7B"/>
    <w:rsid w:val="00B45908"/>
    <w:rsid w:val="00B45EAF"/>
    <w:rsid w:val="00B46995"/>
    <w:rsid w:val="00B50BA0"/>
    <w:rsid w:val="00B5191D"/>
    <w:rsid w:val="00B53E24"/>
    <w:rsid w:val="00B55078"/>
    <w:rsid w:val="00B55538"/>
    <w:rsid w:val="00B608C2"/>
    <w:rsid w:val="00B62268"/>
    <w:rsid w:val="00B6290A"/>
    <w:rsid w:val="00B62EA2"/>
    <w:rsid w:val="00B62ED2"/>
    <w:rsid w:val="00B63487"/>
    <w:rsid w:val="00B6528B"/>
    <w:rsid w:val="00B665AF"/>
    <w:rsid w:val="00B66ADC"/>
    <w:rsid w:val="00B678D2"/>
    <w:rsid w:val="00B70545"/>
    <w:rsid w:val="00B718D1"/>
    <w:rsid w:val="00B71FCB"/>
    <w:rsid w:val="00B72B74"/>
    <w:rsid w:val="00B72B8A"/>
    <w:rsid w:val="00B742E3"/>
    <w:rsid w:val="00B75873"/>
    <w:rsid w:val="00B85109"/>
    <w:rsid w:val="00B8529E"/>
    <w:rsid w:val="00B902B7"/>
    <w:rsid w:val="00B90367"/>
    <w:rsid w:val="00B91AED"/>
    <w:rsid w:val="00B944CE"/>
    <w:rsid w:val="00B95E8F"/>
    <w:rsid w:val="00B9634A"/>
    <w:rsid w:val="00B96A23"/>
    <w:rsid w:val="00BA6550"/>
    <w:rsid w:val="00BA7246"/>
    <w:rsid w:val="00BA7E49"/>
    <w:rsid w:val="00BB207D"/>
    <w:rsid w:val="00BB2E21"/>
    <w:rsid w:val="00BB52EC"/>
    <w:rsid w:val="00BB52F2"/>
    <w:rsid w:val="00BB6623"/>
    <w:rsid w:val="00BC01AA"/>
    <w:rsid w:val="00BC023A"/>
    <w:rsid w:val="00BC37C9"/>
    <w:rsid w:val="00BC4E72"/>
    <w:rsid w:val="00BC7273"/>
    <w:rsid w:val="00BD1A06"/>
    <w:rsid w:val="00BD32EF"/>
    <w:rsid w:val="00BD3F15"/>
    <w:rsid w:val="00BD669C"/>
    <w:rsid w:val="00BE1669"/>
    <w:rsid w:val="00BE2420"/>
    <w:rsid w:val="00BE2441"/>
    <w:rsid w:val="00BE286A"/>
    <w:rsid w:val="00BE32A4"/>
    <w:rsid w:val="00BE4B7C"/>
    <w:rsid w:val="00BE577E"/>
    <w:rsid w:val="00BE6DF7"/>
    <w:rsid w:val="00BE712B"/>
    <w:rsid w:val="00BF0CEB"/>
    <w:rsid w:val="00BF0EB2"/>
    <w:rsid w:val="00BF0F6A"/>
    <w:rsid w:val="00BF219C"/>
    <w:rsid w:val="00BF24FE"/>
    <w:rsid w:val="00BF2A99"/>
    <w:rsid w:val="00BF3FBE"/>
    <w:rsid w:val="00BF4D11"/>
    <w:rsid w:val="00BF5E88"/>
    <w:rsid w:val="00C03F51"/>
    <w:rsid w:val="00C05E99"/>
    <w:rsid w:val="00C060D7"/>
    <w:rsid w:val="00C0627F"/>
    <w:rsid w:val="00C12424"/>
    <w:rsid w:val="00C14108"/>
    <w:rsid w:val="00C14ACD"/>
    <w:rsid w:val="00C14BE7"/>
    <w:rsid w:val="00C14EAA"/>
    <w:rsid w:val="00C152FC"/>
    <w:rsid w:val="00C1625F"/>
    <w:rsid w:val="00C166D3"/>
    <w:rsid w:val="00C21110"/>
    <w:rsid w:val="00C2510F"/>
    <w:rsid w:val="00C254F5"/>
    <w:rsid w:val="00C25824"/>
    <w:rsid w:val="00C25C14"/>
    <w:rsid w:val="00C31005"/>
    <w:rsid w:val="00C31B09"/>
    <w:rsid w:val="00C33129"/>
    <w:rsid w:val="00C37195"/>
    <w:rsid w:val="00C37468"/>
    <w:rsid w:val="00C37B6B"/>
    <w:rsid w:val="00C416F0"/>
    <w:rsid w:val="00C4293F"/>
    <w:rsid w:val="00C44195"/>
    <w:rsid w:val="00C461BE"/>
    <w:rsid w:val="00C471B6"/>
    <w:rsid w:val="00C47588"/>
    <w:rsid w:val="00C5226D"/>
    <w:rsid w:val="00C524B0"/>
    <w:rsid w:val="00C5374E"/>
    <w:rsid w:val="00C5427E"/>
    <w:rsid w:val="00C5436D"/>
    <w:rsid w:val="00C601D0"/>
    <w:rsid w:val="00C60BE7"/>
    <w:rsid w:val="00C6163D"/>
    <w:rsid w:val="00C64CC1"/>
    <w:rsid w:val="00C67437"/>
    <w:rsid w:val="00C703D1"/>
    <w:rsid w:val="00C71F44"/>
    <w:rsid w:val="00C72631"/>
    <w:rsid w:val="00C75ABC"/>
    <w:rsid w:val="00C76C73"/>
    <w:rsid w:val="00C77079"/>
    <w:rsid w:val="00C804AE"/>
    <w:rsid w:val="00C828DF"/>
    <w:rsid w:val="00C83791"/>
    <w:rsid w:val="00C84F2F"/>
    <w:rsid w:val="00C8579C"/>
    <w:rsid w:val="00C93398"/>
    <w:rsid w:val="00C9389A"/>
    <w:rsid w:val="00C93912"/>
    <w:rsid w:val="00C94AB7"/>
    <w:rsid w:val="00C9697D"/>
    <w:rsid w:val="00C9759D"/>
    <w:rsid w:val="00CA2917"/>
    <w:rsid w:val="00CA3010"/>
    <w:rsid w:val="00CB02FE"/>
    <w:rsid w:val="00CB10ED"/>
    <w:rsid w:val="00CB23EB"/>
    <w:rsid w:val="00CB31D4"/>
    <w:rsid w:val="00CB58E1"/>
    <w:rsid w:val="00CB75A5"/>
    <w:rsid w:val="00CB77E6"/>
    <w:rsid w:val="00CB7956"/>
    <w:rsid w:val="00CC09FD"/>
    <w:rsid w:val="00CC298C"/>
    <w:rsid w:val="00CC37FD"/>
    <w:rsid w:val="00CC40D9"/>
    <w:rsid w:val="00CC46FF"/>
    <w:rsid w:val="00CC6004"/>
    <w:rsid w:val="00CC6FE1"/>
    <w:rsid w:val="00CD1031"/>
    <w:rsid w:val="00CD1E13"/>
    <w:rsid w:val="00CD254B"/>
    <w:rsid w:val="00CD2D14"/>
    <w:rsid w:val="00CD2F9F"/>
    <w:rsid w:val="00CD40F8"/>
    <w:rsid w:val="00CD5531"/>
    <w:rsid w:val="00CD660D"/>
    <w:rsid w:val="00CE0941"/>
    <w:rsid w:val="00CE1250"/>
    <w:rsid w:val="00CE28AA"/>
    <w:rsid w:val="00CE450B"/>
    <w:rsid w:val="00CE5C9B"/>
    <w:rsid w:val="00CF3DF7"/>
    <w:rsid w:val="00CF5D27"/>
    <w:rsid w:val="00D11416"/>
    <w:rsid w:val="00D11F57"/>
    <w:rsid w:val="00D120C7"/>
    <w:rsid w:val="00D13BF9"/>
    <w:rsid w:val="00D13D23"/>
    <w:rsid w:val="00D1656D"/>
    <w:rsid w:val="00D1685E"/>
    <w:rsid w:val="00D168D7"/>
    <w:rsid w:val="00D228DA"/>
    <w:rsid w:val="00D27078"/>
    <w:rsid w:val="00D270F4"/>
    <w:rsid w:val="00D30785"/>
    <w:rsid w:val="00D33BBE"/>
    <w:rsid w:val="00D353D0"/>
    <w:rsid w:val="00D35FB3"/>
    <w:rsid w:val="00D40806"/>
    <w:rsid w:val="00D41C3A"/>
    <w:rsid w:val="00D42FF4"/>
    <w:rsid w:val="00D43805"/>
    <w:rsid w:val="00D46219"/>
    <w:rsid w:val="00D478B9"/>
    <w:rsid w:val="00D47C6E"/>
    <w:rsid w:val="00D52AE1"/>
    <w:rsid w:val="00D53965"/>
    <w:rsid w:val="00D5569F"/>
    <w:rsid w:val="00D565B8"/>
    <w:rsid w:val="00D56888"/>
    <w:rsid w:val="00D63204"/>
    <w:rsid w:val="00D632DE"/>
    <w:rsid w:val="00D633C3"/>
    <w:rsid w:val="00D649B8"/>
    <w:rsid w:val="00D65E06"/>
    <w:rsid w:val="00D716CD"/>
    <w:rsid w:val="00D721FA"/>
    <w:rsid w:val="00D727ED"/>
    <w:rsid w:val="00D7389D"/>
    <w:rsid w:val="00D76946"/>
    <w:rsid w:val="00D77F23"/>
    <w:rsid w:val="00D80231"/>
    <w:rsid w:val="00D80E9A"/>
    <w:rsid w:val="00D81A31"/>
    <w:rsid w:val="00D81D61"/>
    <w:rsid w:val="00D82B0F"/>
    <w:rsid w:val="00D86320"/>
    <w:rsid w:val="00D87F64"/>
    <w:rsid w:val="00D914F3"/>
    <w:rsid w:val="00D93796"/>
    <w:rsid w:val="00D973B4"/>
    <w:rsid w:val="00D97519"/>
    <w:rsid w:val="00D97813"/>
    <w:rsid w:val="00DA0866"/>
    <w:rsid w:val="00DA0EA4"/>
    <w:rsid w:val="00DA12A2"/>
    <w:rsid w:val="00DA1DFB"/>
    <w:rsid w:val="00DA3B20"/>
    <w:rsid w:val="00DA4189"/>
    <w:rsid w:val="00DA42A3"/>
    <w:rsid w:val="00DA5607"/>
    <w:rsid w:val="00DA58C6"/>
    <w:rsid w:val="00DA7293"/>
    <w:rsid w:val="00DA7724"/>
    <w:rsid w:val="00DB3946"/>
    <w:rsid w:val="00DB513A"/>
    <w:rsid w:val="00DB608A"/>
    <w:rsid w:val="00DB6536"/>
    <w:rsid w:val="00DB7ABF"/>
    <w:rsid w:val="00DB7B06"/>
    <w:rsid w:val="00DC1B0E"/>
    <w:rsid w:val="00DC2D08"/>
    <w:rsid w:val="00DC397E"/>
    <w:rsid w:val="00DC4E05"/>
    <w:rsid w:val="00DC7131"/>
    <w:rsid w:val="00DC7347"/>
    <w:rsid w:val="00DD0163"/>
    <w:rsid w:val="00DD1394"/>
    <w:rsid w:val="00DD1A8B"/>
    <w:rsid w:val="00DD2A3F"/>
    <w:rsid w:val="00DD3C8A"/>
    <w:rsid w:val="00DD5C2B"/>
    <w:rsid w:val="00DD6059"/>
    <w:rsid w:val="00DE1587"/>
    <w:rsid w:val="00DE49A4"/>
    <w:rsid w:val="00DE504B"/>
    <w:rsid w:val="00DE660B"/>
    <w:rsid w:val="00DE71D2"/>
    <w:rsid w:val="00DE7373"/>
    <w:rsid w:val="00DE7B77"/>
    <w:rsid w:val="00DF0030"/>
    <w:rsid w:val="00DF0CB7"/>
    <w:rsid w:val="00DF1601"/>
    <w:rsid w:val="00DF5A91"/>
    <w:rsid w:val="00DF5DC9"/>
    <w:rsid w:val="00DF68C4"/>
    <w:rsid w:val="00E03AF4"/>
    <w:rsid w:val="00E0790D"/>
    <w:rsid w:val="00E11FAE"/>
    <w:rsid w:val="00E13008"/>
    <w:rsid w:val="00E14641"/>
    <w:rsid w:val="00E15653"/>
    <w:rsid w:val="00E15CEB"/>
    <w:rsid w:val="00E15F9D"/>
    <w:rsid w:val="00E23A7E"/>
    <w:rsid w:val="00E24BA7"/>
    <w:rsid w:val="00E251E7"/>
    <w:rsid w:val="00E26B67"/>
    <w:rsid w:val="00E30761"/>
    <w:rsid w:val="00E312E6"/>
    <w:rsid w:val="00E3152D"/>
    <w:rsid w:val="00E37D0F"/>
    <w:rsid w:val="00E40123"/>
    <w:rsid w:val="00E40261"/>
    <w:rsid w:val="00E404C5"/>
    <w:rsid w:val="00E46575"/>
    <w:rsid w:val="00E4685E"/>
    <w:rsid w:val="00E47746"/>
    <w:rsid w:val="00E50367"/>
    <w:rsid w:val="00E50B8A"/>
    <w:rsid w:val="00E52509"/>
    <w:rsid w:val="00E52966"/>
    <w:rsid w:val="00E54AD9"/>
    <w:rsid w:val="00E57541"/>
    <w:rsid w:val="00E57954"/>
    <w:rsid w:val="00E6004B"/>
    <w:rsid w:val="00E64256"/>
    <w:rsid w:val="00E646D9"/>
    <w:rsid w:val="00E6482C"/>
    <w:rsid w:val="00E66821"/>
    <w:rsid w:val="00E67543"/>
    <w:rsid w:val="00E70282"/>
    <w:rsid w:val="00E71045"/>
    <w:rsid w:val="00E73A9E"/>
    <w:rsid w:val="00E74240"/>
    <w:rsid w:val="00E74AFE"/>
    <w:rsid w:val="00E74DCB"/>
    <w:rsid w:val="00E752A7"/>
    <w:rsid w:val="00E80210"/>
    <w:rsid w:val="00E81291"/>
    <w:rsid w:val="00E83F7D"/>
    <w:rsid w:val="00E84050"/>
    <w:rsid w:val="00E84DA9"/>
    <w:rsid w:val="00E85029"/>
    <w:rsid w:val="00E937F1"/>
    <w:rsid w:val="00E93A70"/>
    <w:rsid w:val="00E94E92"/>
    <w:rsid w:val="00E96B61"/>
    <w:rsid w:val="00EA3B18"/>
    <w:rsid w:val="00EA52E4"/>
    <w:rsid w:val="00EB4179"/>
    <w:rsid w:val="00EB6597"/>
    <w:rsid w:val="00EC461F"/>
    <w:rsid w:val="00EC6D40"/>
    <w:rsid w:val="00ED008C"/>
    <w:rsid w:val="00ED02D1"/>
    <w:rsid w:val="00ED1542"/>
    <w:rsid w:val="00ED5E6D"/>
    <w:rsid w:val="00ED77A5"/>
    <w:rsid w:val="00EE07F6"/>
    <w:rsid w:val="00EE3895"/>
    <w:rsid w:val="00EE4110"/>
    <w:rsid w:val="00EE4527"/>
    <w:rsid w:val="00EF1B7E"/>
    <w:rsid w:val="00EF29F1"/>
    <w:rsid w:val="00EF2C4B"/>
    <w:rsid w:val="00EF338C"/>
    <w:rsid w:val="00EF4372"/>
    <w:rsid w:val="00EF4C8A"/>
    <w:rsid w:val="00EF6E3F"/>
    <w:rsid w:val="00F01F33"/>
    <w:rsid w:val="00F02249"/>
    <w:rsid w:val="00F02B15"/>
    <w:rsid w:val="00F07C06"/>
    <w:rsid w:val="00F10E3A"/>
    <w:rsid w:val="00F11365"/>
    <w:rsid w:val="00F12697"/>
    <w:rsid w:val="00F130DA"/>
    <w:rsid w:val="00F14334"/>
    <w:rsid w:val="00F21117"/>
    <w:rsid w:val="00F215F0"/>
    <w:rsid w:val="00F21D28"/>
    <w:rsid w:val="00F25B06"/>
    <w:rsid w:val="00F26AA3"/>
    <w:rsid w:val="00F325C2"/>
    <w:rsid w:val="00F33041"/>
    <w:rsid w:val="00F362DE"/>
    <w:rsid w:val="00F421A4"/>
    <w:rsid w:val="00F44511"/>
    <w:rsid w:val="00F456B1"/>
    <w:rsid w:val="00F45C34"/>
    <w:rsid w:val="00F4720E"/>
    <w:rsid w:val="00F51DA2"/>
    <w:rsid w:val="00F54FEF"/>
    <w:rsid w:val="00F6018F"/>
    <w:rsid w:val="00F626CF"/>
    <w:rsid w:val="00F64F8C"/>
    <w:rsid w:val="00F66820"/>
    <w:rsid w:val="00F66D53"/>
    <w:rsid w:val="00F728C4"/>
    <w:rsid w:val="00F734BA"/>
    <w:rsid w:val="00F73A7A"/>
    <w:rsid w:val="00F74B07"/>
    <w:rsid w:val="00F752F6"/>
    <w:rsid w:val="00F757CD"/>
    <w:rsid w:val="00F75BA2"/>
    <w:rsid w:val="00F75F82"/>
    <w:rsid w:val="00F77E83"/>
    <w:rsid w:val="00F846C2"/>
    <w:rsid w:val="00F84F40"/>
    <w:rsid w:val="00F86D1C"/>
    <w:rsid w:val="00F87202"/>
    <w:rsid w:val="00F877B2"/>
    <w:rsid w:val="00F90BEB"/>
    <w:rsid w:val="00F91297"/>
    <w:rsid w:val="00F941C5"/>
    <w:rsid w:val="00F941F9"/>
    <w:rsid w:val="00F95D41"/>
    <w:rsid w:val="00F97C2B"/>
    <w:rsid w:val="00FA040D"/>
    <w:rsid w:val="00FA0699"/>
    <w:rsid w:val="00FA1DB6"/>
    <w:rsid w:val="00FA1F81"/>
    <w:rsid w:val="00FA2D91"/>
    <w:rsid w:val="00FA42C3"/>
    <w:rsid w:val="00FA7D0C"/>
    <w:rsid w:val="00FA7D31"/>
    <w:rsid w:val="00FB61F5"/>
    <w:rsid w:val="00FB7DE7"/>
    <w:rsid w:val="00FC0C75"/>
    <w:rsid w:val="00FC0C9A"/>
    <w:rsid w:val="00FC297A"/>
    <w:rsid w:val="00FC4C2F"/>
    <w:rsid w:val="00FC5BFB"/>
    <w:rsid w:val="00FC6F75"/>
    <w:rsid w:val="00FC7371"/>
    <w:rsid w:val="00FD45A8"/>
    <w:rsid w:val="00FD5992"/>
    <w:rsid w:val="00FD6663"/>
    <w:rsid w:val="00FD791A"/>
    <w:rsid w:val="00FE03E0"/>
    <w:rsid w:val="00FE461F"/>
    <w:rsid w:val="00FE48A3"/>
    <w:rsid w:val="00FE594C"/>
    <w:rsid w:val="00FF13CB"/>
    <w:rsid w:val="00FF178E"/>
    <w:rsid w:val="00FF3214"/>
    <w:rsid w:val="00FF5C07"/>
    <w:rsid w:val="18E45165"/>
    <w:rsid w:val="2185052B"/>
    <w:rsid w:val="2D899133"/>
    <w:rsid w:val="51C28406"/>
    <w:rsid w:val="539041DA"/>
    <w:rsid w:val="55C66CC6"/>
    <w:rsid w:val="59A95793"/>
    <w:rsid w:val="5B48FC07"/>
    <w:rsid w:val="602E2B9B"/>
    <w:rsid w:val="68B292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AAF69"/>
  <w15:chartTrackingRefBased/>
  <w15:docId w15:val="{8E9F8552-8815-46B1-9595-E2DE5D62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6D"/>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3"/>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3"/>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3"/>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F0CE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C5436D"/>
    <w:pPr>
      <w:pageBreakBefore/>
      <w:spacing w:after="480" w:line="680" w:lineRule="exact"/>
      <w:outlineLvl w:val="0"/>
    </w:pPr>
    <w:rPr>
      <w:rFonts w:cstheme="majorHAnsi"/>
    </w:rPr>
  </w:style>
  <w:style w:type="paragraph" w:customStyle="1" w:styleId="StatementWhite">
    <w:name w:val="Statement White"/>
    <w:basedOn w:val="Normal"/>
    <w:autoRedefine/>
    <w:qFormat/>
    <w:rsid w:val="00C5436D"/>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C5436D"/>
    <w:pPr>
      <w:pBdr>
        <w:top w:val="single" w:sz="4" w:space="10" w:color="FFFFFF" w:themeColor="background1"/>
      </w:pBdr>
    </w:pPr>
    <w:rPr>
      <w:color w:val="FFFFFF" w:themeColor="background1"/>
    </w:rPr>
  </w:style>
  <w:style w:type="paragraph" w:customStyle="1" w:styleId="BoxSubHeading">
    <w:name w:val="Box Sub Heading"/>
    <w:basedOn w:val="Heading6"/>
    <w:rsid w:val="00C5436D"/>
    <w:pPr>
      <w:spacing w:before="120" w:after="40"/>
    </w:pPr>
  </w:style>
  <w:style w:type="paragraph" w:customStyle="1" w:styleId="ChartHeading">
    <w:name w:val="Chart Heading"/>
    <w:basedOn w:val="HeadingBase"/>
    <w:next w:val="ChartGraphic"/>
    <w:qFormat/>
    <w:rsid w:val="00C5436D"/>
    <w:pPr>
      <w:spacing w:before="120" w:after="20"/>
    </w:pPr>
    <w:rPr>
      <w:b/>
      <w:sz w:val="20"/>
    </w:rPr>
  </w:style>
  <w:style w:type="character" w:styleId="EndnoteReference">
    <w:name w:val="endnote reference"/>
    <w:basedOn w:val="DefaultParagraphFont"/>
    <w:unhideWhenUsed/>
    <w:rsid w:val="00C5436D"/>
    <w:rPr>
      <w:vertAlign w:val="superscript"/>
    </w:rPr>
  </w:style>
  <w:style w:type="paragraph" w:styleId="EndnoteText">
    <w:name w:val="endnote text"/>
    <w:basedOn w:val="Normal"/>
    <w:link w:val="EndnoteTextChar"/>
    <w:unhideWhenUsed/>
    <w:rsid w:val="00C5436D"/>
  </w:style>
  <w:style w:type="character" w:customStyle="1" w:styleId="EndnoteTextChar">
    <w:name w:val="Endnote Text Char"/>
    <w:basedOn w:val="DefaultParagraphFont"/>
    <w:link w:val="EndnoteText"/>
    <w:rsid w:val="00C5436D"/>
    <w:rPr>
      <w:rFonts w:eastAsia="Times New Roman" w:cs="Times New Roman"/>
      <w:sz w:val="19"/>
      <w:szCs w:val="20"/>
      <w:lang w:eastAsia="en-AU"/>
    </w:rPr>
  </w:style>
  <w:style w:type="paragraph" w:styleId="Index1">
    <w:name w:val="index 1"/>
    <w:basedOn w:val="Normal"/>
    <w:next w:val="Normal"/>
    <w:rsid w:val="00C5436D"/>
    <w:pPr>
      <w:ind w:left="200" w:hanging="200"/>
    </w:pPr>
  </w:style>
  <w:style w:type="paragraph" w:styleId="Index2">
    <w:name w:val="index 2"/>
    <w:basedOn w:val="Normal"/>
    <w:next w:val="Normal"/>
    <w:rsid w:val="00C5436D"/>
    <w:pPr>
      <w:ind w:left="400" w:hanging="200"/>
    </w:pPr>
  </w:style>
  <w:style w:type="paragraph" w:styleId="Index3">
    <w:name w:val="index 3"/>
    <w:basedOn w:val="Normal"/>
    <w:next w:val="Normal"/>
    <w:rsid w:val="00C5436D"/>
    <w:pPr>
      <w:ind w:left="600" w:hanging="200"/>
    </w:pPr>
  </w:style>
  <w:style w:type="paragraph" w:styleId="IndexHeading">
    <w:name w:val="index heading"/>
    <w:basedOn w:val="Normal"/>
    <w:next w:val="Index1"/>
    <w:rsid w:val="00C5436D"/>
    <w:rPr>
      <w:rFonts w:ascii="Arial Bold" w:hAnsi="Arial Bold" w:cs="Arial"/>
      <w:b/>
      <w:bCs/>
      <w:color w:val="002B54"/>
    </w:rPr>
  </w:style>
  <w:style w:type="paragraph" w:styleId="TableofAuthorities">
    <w:name w:val="table of authorities"/>
    <w:basedOn w:val="Normal"/>
    <w:next w:val="Normal"/>
    <w:rsid w:val="00C5436D"/>
    <w:pPr>
      <w:ind w:left="200" w:hanging="200"/>
    </w:pPr>
  </w:style>
  <w:style w:type="paragraph" w:customStyle="1" w:styleId="StatementWhite-Bullet">
    <w:name w:val="Statement White - Bullet"/>
    <w:basedOn w:val="Bullet"/>
    <w:qFormat/>
    <w:rsid w:val="00C5436D"/>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C5436D"/>
    <w:rPr>
      <w:szCs w:val="22"/>
    </w:rPr>
  </w:style>
  <w:style w:type="paragraph" w:customStyle="1" w:styleId="Heading1NoTOC">
    <w:name w:val="Heading 1 (No TOC)"/>
    <w:basedOn w:val="Heading1"/>
    <w:rsid w:val="00C5436D"/>
    <w:pPr>
      <w:outlineLvl w:val="9"/>
    </w:pPr>
  </w:style>
  <w:style w:type="paragraph" w:customStyle="1" w:styleId="Heading2NoTOC">
    <w:name w:val="Heading 2 (No TOC)"/>
    <w:basedOn w:val="Heading2"/>
    <w:rsid w:val="00C5436D"/>
    <w:pPr>
      <w:outlineLvl w:val="9"/>
    </w:pPr>
  </w:style>
  <w:style w:type="paragraph" w:customStyle="1" w:styleId="Heading3NoTOC0">
    <w:name w:val="Heading 3 (No TOC)"/>
    <w:basedOn w:val="Heading3"/>
    <w:rsid w:val="00C5436D"/>
    <w:pPr>
      <w:outlineLvl w:val="9"/>
    </w:pPr>
  </w:style>
  <w:style w:type="paragraph" w:customStyle="1" w:styleId="Heading4NoTOC">
    <w:name w:val="Heading 4 (No TOC)"/>
    <w:basedOn w:val="Heading4"/>
    <w:rsid w:val="00C5436D"/>
    <w:pPr>
      <w:outlineLvl w:val="9"/>
    </w:pPr>
  </w:style>
  <w:style w:type="paragraph" w:customStyle="1" w:styleId="Heading5NoTOC">
    <w:name w:val="Heading 5 (No TOC)"/>
    <w:basedOn w:val="Heading5"/>
    <w:autoRedefine/>
    <w:rsid w:val="00C5436D"/>
    <w:pPr>
      <w:spacing w:before="240"/>
      <w:outlineLvl w:val="9"/>
    </w:pPr>
  </w:style>
  <w:style w:type="paragraph" w:customStyle="1" w:styleId="TableColumnHeadingS118pt">
    <w:name w:val="Table Column Heading S11 8 pt"/>
    <w:basedOn w:val="TableColumnHeadingBase"/>
    <w:rsid w:val="00C5436D"/>
    <w:pPr>
      <w:spacing w:after="0"/>
    </w:pPr>
    <w:rPr>
      <w:rFonts w:ascii="Arial" w:hAnsi="Arial"/>
    </w:rPr>
  </w:style>
  <w:style w:type="paragraph" w:customStyle="1" w:styleId="TableColumnHeadingS119pt">
    <w:name w:val="Table Column Heading S11 9 pt"/>
    <w:basedOn w:val="TableColumnHeadingBase"/>
    <w:rsid w:val="00C5436D"/>
    <w:pPr>
      <w:spacing w:before="60" w:after="60"/>
    </w:pPr>
    <w:rPr>
      <w:rFonts w:ascii="Arial" w:hAnsi="Arial"/>
      <w:sz w:val="18"/>
    </w:rPr>
  </w:style>
  <w:style w:type="character" w:customStyle="1" w:styleId="ChartandTableFootnoteAlphaChar">
    <w:name w:val="Chart and Table Footnote Alpha Char"/>
    <w:link w:val="ChartandTableFootnoteAlpha"/>
    <w:locked/>
    <w:rsid w:val="00C5436D"/>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C5436D"/>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C5436D"/>
    <w:rPr>
      <w:color w:val="605E5C"/>
      <w:shd w:val="clear" w:color="auto" w:fill="E1DFDD"/>
    </w:rPr>
  </w:style>
  <w:style w:type="character" w:styleId="Mention">
    <w:name w:val="Mention"/>
    <w:basedOn w:val="DefaultParagraphFont"/>
    <w:uiPriority w:val="99"/>
    <w:unhideWhenUsed/>
    <w:rsid w:val="00C5436D"/>
    <w:rPr>
      <w:color w:val="2B579A"/>
      <w:shd w:val="clear" w:color="auto" w:fill="E1DFDD"/>
    </w:rPr>
  </w:style>
  <w:style w:type="paragraph" w:styleId="NormalWeb">
    <w:name w:val="Normal (Web)"/>
    <w:basedOn w:val="Normal"/>
    <w:uiPriority w:val="99"/>
    <w:semiHidden/>
    <w:unhideWhenUsed/>
    <w:rsid w:val="00C5436D"/>
    <w:rPr>
      <w:rFonts w:ascii="Times New Roman" w:hAnsi="Times New Roman"/>
      <w:sz w:val="24"/>
      <w:szCs w:val="24"/>
    </w:rPr>
  </w:style>
  <w:style w:type="paragraph" w:styleId="Revision">
    <w:name w:val="Revision"/>
    <w:hidden/>
    <w:uiPriority w:val="99"/>
    <w:semiHidden/>
    <w:rsid w:val="00C5436D"/>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C2510F"/>
    <w:rPr>
      <w:color w:val="E61E26" w:themeColor="followedHyperlink"/>
      <w:u w:val="single"/>
    </w:rPr>
  </w:style>
  <w:style w:type="paragraph" w:customStyle="1" w:styleId="subsection">
    <w:name w:val="subsection"/>
    <w:basedOn w:val="Normal"/>
    <w:rsid w:val="008A293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662">
      <w:bodyDiv w:val="1"/>
      <w:marLeft w:val="0"/>
      <w:marRight w:val="0"/>
      <w:marTop w:val="0"/>
      <w:marBottom w:val="0"/>
      <w:divBdr>
        <w:top w:val="none" w:sz="0" w:space="0" w:color="auto"/>
        <w:left w:val="none" w:sz="0" w:space="0" w:color="auto"/>
        <w:bottom w:val="none" w:sz="0" w:space="0" w:color="auto"/>
        <w:right w:val="none" w:sz="0" w:space="0" w:color="auto"/>
      </w:divBdr>
    </w:div>
    <w:div w:id="40716614">
      <w:bodyDiv w:val="1"/>
      <w:marLeft w:val="0"/>
      <w:marRight w:val="0"/>
      <w:marTop w:val="0"/>
      <w:marBottom w:val="0"/>
      <w:divBdr>
        <w:top w:val="none" w:sz="0" w:space="0" w:color="auto"/>
        <w:left w:val="none" w:sz="0" w:space="0" w:color="auto"/>
        <w:bottom w:val="none" w:sz="0" w:space="0" w:color="auto"/>
        <w:right w:val="none" w:sz="0" w:space="0" w:color="auto"/>
      </w:divBdr>
    </w:div>
    <w:div w:id="47606669">
      <w:bodyDiv w:val="1"/>
      <w:marLeft w:val="0"/>
      <w:marRight w:val="0"/>
      <w:marTop w:val="0"/>
      <w:marBottom w:val="0"/>
      <w:divBdr>
        <w:top w:val="none" w:sz="0" w:space="0" w:color="auto"/>
        <w:left w:val="none" w:sz="0" w:space="0" w:color="auto"/>
        <w:bottom w:val="none" w:sz="0" w:space="0" w:color="auto"/>
        <w:right w:val="none" w:sz="0" w:space="0" w:color="auto"/>
      </w:divBdr>
    </w:div>
    <w:div w:id="49307262">
      <w:bodyDiv w:val="1"/>
      <w:marLeft w:val="0"/>
      <w:marRight w:val="0"/>
      <w:marTop w:val="0"/>
      <w:marBottom w:val="0"/>
      <w:divBdr>
        <w:top w:val="none" w:sz="0" w:space="0" w:color="auto"/>
        <w:left w:val="none" w:sz="0" w:space="0" w:color="auto"/>
        <w:bottom w:val="none" w:sz="0" w:space="0" w:color="auto"/>
        <w:right w:val="none" w:sz="0" w:space="0" w:color="auto"/>
      </w:divBdr>
    </w:div>
    <w:div w:id="49379089">
      <w:bodyDiv w:val="1"/>
      <w:marLeft w:val="0"/>
      <w:marRight w:val="0"/>
      <w:marTop w:val="0"/>
      <w:marBottom w:val="0"/>
      <w:divBdr>
        <w:top w:val="none" w:sz="0" w:space="0" w:color="auto"/>
        <w:left w:val="none" w:sz="0" w:space="0" w:color="auto"/>
        <w:bottom w:val="none" w:sz="0" w:space="0" w:color="auto"/>
        <w:right w:val="none" w:sz="0" w:space="0" w:color="auto"/>
      </w:divBdr>
    </w:div>
    <w:div w:id="74086570">
      <w:bodyDiv w:val="1"/>
      <w:marLeft w:val="0"/>
      <w:marRight w:val="0"/>
      <w:marTop w:val="0"/>
      <w:marBottom w:val="0"/>
      <w:divBdr>
        <w:top w:val="none" w:sz="0" w:space="0" w:color="auto"/>
        <w:left w:val="none" w:sz="0" w:space="0" w:color="auto"/>
        <w:bottom w:val="none" w:sz="0" w:space="0" w:color="auto"/>
        <w:right w:val="none" w:sz="0" w:space="0" w:color="auto"/>
      </w:divBdr>
    </w:div>
    <w:div w:id="74399207">
      <w:bodyDiv w:val="1"/>
      <w:marLeft w:val="0"/>
      <w:marRight w:val="0"/>
      <w:marTop w:val="0"/>
      <w:marBottom w:val="0"/>
      <w:divBdr>
        <w:top w:val="none" w:sz="0" w:space="0" w:color="auto"/>
        <w:left w:val="none" w:sz="0" w:space="0" w:color="auto"/>
        <w:bottom w:val="none" w:sz="0" w:space="0" w:color="auto"/>
        <w:right w:val="none" w:sz="0" w:space="0" w:color="auto"/>
      </w:divBdr>
    </w:div>
    <w:div w:id="103967418">
      <w:bodyDiv w:val="1"/>
      <w:marLeft w:val="0"/>
      <w:marRight w:val="0"/>
      <w:marTop w:val="0"/>
      <w:marBottom w:val="0"/>
      <w:divBdr>
        <w:top w:val="none" w:sz="0" w:space="0" w:color="auto"/>
        <w:left w:val="none" w:sz="0" w:space="0" w:color="auto"/>
        <w:bottom w:val="none" w:sz="0" w:space="0" w:color="auto"/>
        <w:right w:val="none" w:sz="0" w:space="0" w:color="auto"/>
      </w:divBdr>
    </w:div>
    <w:div w:id="106463027">
      <w:bodyDiv w:val="1"/>
      <w:marLeft w:val="0"/>
      <w:marRight w:val="0"/>
      <w:marTop w:val="0"/>
      <w:marBottom w:val="0"/>
      <w:divBdr>
        <w:top w:val="none" w:sz="0" w:space="0" w:color="auto"/>
        <w:left w:val="none" w:sz="0" w:space="0" w:color="auto"/>
        <w:bottom w:val="none" w:sz="0" w:space="0" w:color="auto"/>
        <w:right w:val="none" w:sz="0" w:space="0" w:color="auto"/>
      </w:divBdr>
    </w:div>
    <w:div w:id="108352473">
      <w:bodyDiv w:val="1"/>
      <w:marLeft w:val="0"/>
      <w:marRight w:val="0"/>
      <w:marTop w:val="0"/>
      <w:marBottom w:val="0"/>
      <w:divBdr>
        <w:top w:val="none" w:sz="0" w:space="0" w:color="auto"/>
        <w:left w:val="none" w:sz="0" w:space="0" w:color="auto"/>
        <w:bottom w:val="none" w:sz="0" w:space="0" w:color="auto"/>
        <w:right w:val="none" w:sz="0" w:space="0" w:color="auto"/>
      </w:divBdr>
    </w:div>
    <w:div w:id="109476129">
      <w:bodyDiv w:val="1"/>
      <w:marLeft w:val="0"/>
      <w:marRight w:val="0"/>
      <w:marTop w:val="0"/>
      <w:marBottom w:val="0"/>
      <w:divBdr>
        <w:top w:val="none" w:sz="0" w:space="0" w:color="auto"/>
        <w:left w:val="none" w:sz="0" w:space="0" w:color="auto"/>
        <w:bottom w:val="none" w:sz="0" w:space="0" w:color="auto"/>
        <w:right w:val="none" w:sz="0" w:space="0" w:color="auto"/>
      </w:divBdr>
    </w:div>
    <w:div w:id="125899476">
      <w:bodyDiv w:val="1"/>
      <w:marLeft w:val="0"/>
      <w:marRight w:val="0"/>
      <w:marTop w:val="0"/>
      <w:marBottom w:val="0"/>
      <w:divBdr>
        <w:top w:val="none" w:sz="0" w:space="0" w:color="auto"/>
        <w:left w:val="none" w:sz="0" w:space="0" w:color="auto"/>
        <w:bottom w:val="none" w:sz="0" w:space="0" w:color="auto"/>
        <w:right w:val="none" w:sz="0" w:space="0" w:color="auto"/>
      </w:divBdr>
    </w:div>
    <w:div w:id="132522917">
      <w:bodyDiv w:val="1"/>
      <w:marLeft w:val="0"/>
      <w:marRight w:val="0"/>
      <w:marTop w:val="0"/>
      <w:marBottom w:val="0"/>
      <w:divBdr>
        <w:top w:val="none" w:sz="0" w:space="0" w:color="auto"/>
        <w:left w:val="none" w:sz="0" w:space="0" w:color="auto"/>
        <w:bottom w:val="none" w:sz="0" w:space="0" w:color="auto"/>
        <w:right w:val="none" w:sz="0" w:space="0" w:color="auto"/>
      </w:divBdr>
    </w:div>
    <w:div w:id="136263292">
      <w:bodyDiv w:val="1"/>
      <w:marLeft w:val="0"/>
      <w:marRight w:val="0"/>
      <w:marTop w:val="0"/>
      <w:marBottom w:val="0"/>
      <w:divBdr>
        <w:top w:val="none" w:sz="0" w:space="0" w:color="auto"/>
        <w:left w:val="none" w:sz="0" w:space="0" w:color="auto"/>
        <w:bottom w:val="none" w:sz="0" w:space="0" w:color="auto"/>
        <w:right w:val="none" w:sz="0" w:space="0" w:color="auto"/>
      </w:divBdr>
    </w:div>
    <w:div w:id="153910888">
      <w:bodyDiv w:val="1"/>
      <w:marLeft w:val="0"/>
      <w:marRight w:val="0"/>
      <w:marTop w:val="0"/>
      <w:marBottom w:val="0"/>
      <w:divBdr>
        <w:top w:val="none" w:sz="0" w:space="0" w:color="auto"/>
        <w:left w:val="none" w:sz="0" w:space="0" w:color="auto"/>
        <w:bottom w:val="none" w:sz="0" w:space="0" w:color="auto"/>
        <w:right w:val="none" w:sz="0" w:space="0" w:color="auto"/>
      </w:divBdr>
    </w:div>
    <w:div w:id="166678073">
      <w:bodyDiv w:val="1"/>
      <w:marLeft w:val="0"/>
      <w:marRight w:val="0"/>
      <w:marTop w:val="0"/>
      <w:marBottom w:val="0"/>
      <w:divBdr>
        <w:top w:val="none" w:sz="0" w:space="0" w:color="auto"/>
        <w:left w:val="none" w:sz="0" w:space="0" w:color="auto"/>
        <w:bottom w:val="none" w:sz="0" w:space="0" w:color="auto"/>
        <w:right w:val="none" w:sz="0" w:space="0" w:color="auto"/>
      </w:divBdr>
    </w:div>
    <w:div w:id="168720152">
      <w:bodyDiv w:val="1"/>
      <w:marLeft w:val="0"/>
      <w:marRight w:val="0"/>
      <w:marTop w:val="0"/>
      <w:marBottom w:val="0"/>
      <w:divBdr>
        <w:top w:val="none" w:sz="0" w:space="0" w:color="auto"/>
        <w:left w:val="none" w:sz="0" w:space="0" w:color="auto"/>
        <w:bottom w:val="none" w:sz="0" w:space="0" w:color="auto"/>
        <w:right w:val="none" w:sz="0" w:space="0" w:color="auto"/>
      </w:divBdr>
    </w:div>
    <w:div w:id="170678389">
      <w:bodyDiv w:val="1"/>
      <w:marLeft w:val="0"/>
      <w:marRight w:val="0"/>
      <w:marTop w:val="0"/>
      <w:marBottom w:val="0"/>
      <w:divBdr>
        <w:top w:val="none" w:sz="0" w:space="0" w:color="auto"/>
        <w:left w:val="none" w:sz="0" w:space="0" w:color="auto"/>
        <w:bottom w:val="none" w:sz="0" w:space="0" w:color="auto"/>
        <w:right w:val="none" w:sz="0" w:space="0" w:color="auto"/>
      </w:divBdr>
    </w:div>
    <w:div w:id="207375924">
      <w:bodyDiv w:val="1"/>
      <w:marLeft w:val="0"/>
      <w:marRight w:val="0"/>
      <w:marTop w:val="0"/>
      <w:marBottom w:val="0"/>
      <w:divBdr>
        <w:top w:val="none" w:sz="0" w:space="0" w:color="auto"/>
        <w:left w:val="none" w:sz="0" w:space="0" w:color="auto"/>
        <w:bottom w:val="none" w:sz="0" w:space="0" w:color="auto"/>
        <w:right w:val="none" w:sz="0" w:space="0" w:color="auto"/>
      </w:divBdr>
    </w:div>
    <w:div w:id="208300001">
      <w:bodyDiv w:val="1"/>
      <w:marLeft w:val="0"/>
      <w:marRight w:val="0"/>
      <w:marTop w:val="0"/>
      <w:marBottom w:val="0"/>
      <w:divBdr>
        <w:top w:val="none" w:sz="0" w:space="0" w:color="auto"/>
        <w:left w:val="none" w:sz="0" w:space="0" w:color="auto"/>
        <w:bottom w:val="none" w:sz="0" w:space="0" w:color="auto"/>
        <w:right w:val="none" w:sz="0" w:space="0" w:color="auto"/>
      </w:divBdr>
    </w:div>
    <w:div w:id="213127059">
      <w:bodyDiv w:val="1"/>
      <w:marLeft w:val="0"/>
      <w:marRight w:val="0"/>
      <w:marTop w:val="0"/>
      <w:marBottom w:val="0"/>
      <w:divBdr>
        <w:top w:val="none" w:sz="0" w:space="0" w:color="auto"/>
        <w:left w:val="none" w:sz="0" w:space="0" w:color="auto"/>
        <w:bottom w:val="none" w:sz="0" w:space="0" w:color="auto"/>
        <w:right w:val="none" w:sz="0" w:space="0" w:color="auto"/>
      </w:divBdr>
    </w:div>
    <w:div w:id="214858724">
      <w:bodyDiv w:val="1"/>
      <w:marLeft w:val="0"/>
      <w:marRight w:val="0"/>
      <w:marTop w:val="0"/>
      <w:marBottom w:val="0"/>
      <w:divBdr>
        <w:top w:val="none" w:sz="0" w:space="0" w:color="auto"/>
        <w:left w:val="none" w:sz="0" w:space="0" w:color="auto"/>
        <w:bottom w:val="none" w:sz="0" w:space="0" w:color="auto"/>
        <w:right w:val="none" w:sz="0" w:space="0" w:color="auto"/>
      </w:divBdr>
    </w:div>
    <w:div w:id="217134299">
      <w:bodyDiv w:val="1"/>
      <w:marLeft w:val="0"/>
      <w:marRight w:val="0"/>
      <w:marTop w:val="0"/>
      <w:marBottom w:val="0"/>
      <w:divBdr>
        <w:top w:val="none" w:sz="0" w:space="0" w:color="auto"/>
        <w:left w:val="none" w:sz="0" w:space="0" w:color="auto"/>
        <w:bottom w:val="none" w:sz="0" w:space="0" w:color="auto"/>
        <w:right w:val="none" w:sz="0" w:space="0" w:color="auto"/>
      </w:divBdr>
    </w:div>
    <w:div w:id="218514848">
      <w:bodyDiv w:val="1"/>
      <w:marLeft w:val="0"/>
      <w:marRight w:val="0"/>
      <w:marTop w:val="0"/>
      <w:marBottom w:val="0"/>
      <w:divBdr>
        <w:top w:val="none" w:sz="0" w:space="0" w:color="auto"/>
        <w:left w:val="none" w:sz="0" w:space="0" w:color="auto"/>
        <w:bottom w:val="none" w:sz="0" w:space="0" w:color="auto"/>
        <w:right w:val="none" w:sz="0" w:space="0" w:color="auto"/>
      </w:divBdr>
    </w:div>
    <w:div w:id="234052639">
      <w:bodyDiv w:val="1"/>
      <w:marLeft w:val="0"/>
      <w:marRight w:val="0"/>
      <w:marTop w:val="0"/>
      <w:marBottom w:val="0"/>
      <w:divBdr>
        <w:top w:val="none" w:sz="0" w:space="0" w:color="auto"/>
        <w:left w:val="none" w:sz="0" w:space="0" w:color="auto"/>
        <w:bottom w:val="none" w:sz="0" w:space="0" w:color="auto"/>
        <w:right w:val="none" w:sz="0" w:space="0" w:color="auto"/>
      </w:divBdr>
    </w:div>
    <w:div w:id="264772482">
      <w:bodyDiv w:val="1"/>
      <w:marLeft w:val="0"/>
      <w:marRight w:val="0"/>
      <w:marTop w:val="0"/>
      <w:marBottom w:val="0"/>
      <w:divBdr>
        <w:top w:val="none" w:sz="0" w:space="0" w:color="auto"/>
        <w:left w:val="none" w:sz="0" w:space="0" w:color="auto"/>
        <w:bottom w:val="none" w:sz="0" w:space="0" w:color="auto"/>
        <w:right w:val="none" w:sz="0" w:space="0" w:color="auto"/>
      </w:divBdr>
    </w:div>
    <w:div w:id="301539810">
      <w:bodyDiv w:val="1"/>
      <w:marLeft w:val="0"/>
      <w:marRight w:val="0"/>
      <w:marTop w:val="0"/>
      <w:marBottom w:val="0"/>
      <w:divBdr>
        <w:top w:val="none" w:sz="0" w:space="0" w:color="auto"/>
        <w:left w:val="none" w:sz="0" w:space="0" w:color="auto"/>
        <w:bottom w:val="none" w:sz="0" w:space="0" w:color="auto"/>
        <w:right w:val="none" w:sz="0" w:space="0" w:color="auto"/>
      </w:divBdr>
    </w:div>
    <w:div w:id="307978533">
      <w:bodyDiv w:val="1"/>
      <w:marLeft w:val="0"/>
      <w:marRight w:val="0"/>
      <w:marTop w:val="0"/>
      <w:marBottom w:val="0"/>
      <w:divBdr>
        <w:top w:val="none" w:sz="0" w:space="0" w:color="auto"/>
        <w:left w:val="none" w:sz="0" w:space="0" w:color="auto"/>
        <w:bottom w:val="none" w:sz="0" w:space="0" w:color="auto"/>
        <w:right w:val="none" w:sz="0" w:space="0" w:color="auto"/>
      </w:divBdr>
    </w:div>
    <w:div w:id="325400804">
      <w:bodyDiv w:val="1"/>
      <w:marLeft w:val="0"/>
      <w:marRight w:val="0"/>
      <w:marTop w:val="0"/>
      <w:marBottom w:val="0"/>
      <w:divBdr>
        <w:top w:val="none" w:sz="0" w:space="0" w:color="auto"/>
        <w:left w:val="none" w:sz="0" w:space="0" w:color="auto"/>
        <w:bottom w:val="none" w:sz="0" w:space="0" w:color="auto"/>
        <w:right w:val="none" w:sz="0" w:space="0" w:color="auto"/>
      </w:divBdr>
    </w:div>
    <w:div w:id="335689168">
      <w:bodyDiv w:val="1"/>
      <w:marLeft w:val="0"/>
      <w:marRight w:val="0"/>
      <w:marTop w:val="0"/>
      <w:marBottom w:val="0"/>
      <w:divBdr>
        <w:top w:val="none" w:sz="0" w:space="0" w:color="auto"/>
        <w:left w:val="none" w:sz="0" w:space="0" w:color="auto"/>
        <w:bottom w:val="none" w:sz="0" w:space="0" w:color="auto"/>
        <w:right w:val="none" w:sz="0" w:space="0" w:color="auto"/>
      </w:divBdr>
    </w:div>
    <w:div w:id="380599629">
      <w:bodyDiv w:val="1"/>
      <w:marLeft w:val="0"/>
      <w:marRight w:val="0"/>
      <w:marTop w:val="0"/>
      <w:marBottom w:val="0"/>
      <w:divBdr>
        <w:top w:val="none" w:sz="0" w:space="0" w:color="auto"/>
        <w:left w:val="none" w:sz="0" w:space="0" w:color="auto"/>
        <w:bottom w:val="none" w:sz="0" w:space="0" w:color="auto"/>
        <w:right w:val="none" w:sz="0" w:space="0" w:color="auto"/>
      </w:divBdr>
    </w:div>
    <w:div w:id="385186648">
      <w:bodyDiv w:val="1"/>
      <w:marLeft w:val="0"/>
      <w:marRight w:val="0"/>
      <w:marTop w:val="0"/>
      <w:marBottom w:val="0"/>
      <w:divBdr>
        <w:top w:val="none" w:sz="0" w:space="0" w:color="auto"/>
        <w:left w:val="none" w:sz="0" w:space="0" w:color="auto"/>
        <w:bottom w:val="none" w:sz="0" w:space="0" w:color="auto"/>
        <w:right w:val="none" w:sz="0" w:space="0" w:color="auto"/>
      </w:divBdr>
    </w:div>
    <w:div w:id="386955963">
      <w:bodyDiv w:val="1"/>
      <w:marLeft w:val="0"/>
      <w:marRight w:val="0"/>
      <w:marTop w:val="0"/>
      <w:marBottom w:val="0"/>
      <w:divBdr>
        <w:top w:val="none" w:sz="0" w:space="0" w:color="auto"/>
        <w:left w:val="none" w:sz="0" w:space="0" w:color="auto"/>
        <w:bottom w:val="none" w:sz="0" w:space="0" w:color="auto"/>
        <w:right w:val="none" w:sz="0" w:space="0" w:color="auto"/>
      </w:divBdr>
    </w:div>
    <w:div w:id="399056215">
      <w:bodyDiv w:val="1"/>
      <w:marLeft w:val="0"/>
      <w:marRight w:val="0"/>
      <w:marTop w:val="0"/>
      <w:marBottom w:val="0"/>
      <w:divBdr>
        <w:top w:val="none" w:sz="0" w:space="0" w:color="auto"/>
        <w:left w:val="none" w:sz="0" w:space="0" w:color="auto"/>
        <w:bottom w:val="none" w:sz="0" w:space="0" w:color="auto"/>
        <w:right w:val="none" w:sz="0" w:space="0" w:color="auto"/>
      </w:divBdr>
    </w:div>
    <w:div w:id="403140699">
      <w:bodyDiv w:val="1"/>
      <w:marLeft w:val="0"/>
      <w:marRight w:val="0"/>
      <w:marTop w:val="0"/>
      <w:marBottom w:val="0"/>
      <w:divBdr>
        <w:top w:val="none" w:sz="0" w:space="0" w:color="auto"/>
        <w:left w:val="none" w:sz="0" w:space="0" w:color="auto"/>
        <w:bottom w:val="none" w:sz="0" w:space="0" w:color="auto"/>
        <w:right w:val="none" w:sz="0" w:space="0" w:color="auto"/>
      </w:divBdr>
    </w:div>
    <w:div w:id="439764708">
      <w:bodyDiv w:val="1"/>
      <w:marLeft w:val="0"/>
      <w:marRight w:val="0"/>
      <w:marTop w:val="0"/>
      <w:marBottom w:val="0"/>
      <w:divBdr>
        <w:top w:val="none" w:sz="0" w:space="0" w:color="auto"/>
        <w:left w:val="none" w:sz="0" w:space="0" w:color="auto"/>
        <w:bottom w:val="none" w:sz="0" w:space="0" w:color="auto"/>
        <w:right w:val="none" w:sz="0" w:space="0" w:color="auto"/>
      </w:divBdr>
    </w:div>
    <w:div w:id="445005375">
      <w:bodyDiv w:val="1"/>
      <w:marLeft w:val="0"/>
      <w:marRight w:val="0"/>
      <w:marTop w:val="0"/>
      <w:marBottom w:val="0"/>
      <w:divBdr>
        <w:top w:val="none" w:sz="0" w:space="0" w:color="auto"/>
        <w:left w:val="none" w:sz="0" w:space="0" w:color="auto"/>
        <w:bottom w:val="none" w:sz="0" w:space="0" w:color="auto"/>
        <w:right w:val="none" w:sz="0" w:space="0" w:color="auto"/>
      </w:divBdr>
    </w:div>
    <w:div w:id="458106148">
      <w:bodyDiv w:val="1"/>
      <w:marLeft w:val="0"/>
      <w:marRight w:val="0"/>
      <w:marTop w:val="0"/>
      <w:marBottom w:val="0"/>
      <w:divBdr>
        <w:top w:val="none" w:sz="0" w:space="0" w:color="auto"/>
        <w:left w:val="none" w:sz="0" w:space="0" w:color="auto"/>
        <w:bottom w:val="none" w:sz="0" w:space="0" w:color="auto"/>
        <w:right w:val="none" w:sz="0" w:space="0" w:color="auto"/>
      </w:divBdr>
    </w:div>
    <w:div w:id="461072390">
      <w:bodyDiv w:val="1"/>
      <w:marLeft w:val="0"/>
      <w:marRight w:val="0"/>
      <w:marTop w:val="0"/>
      <w:marBottom w:val="0"/>
      <w:divBdr>
        <w:top w:val="none" w:sz="0" w:space="0" w:color="auto"/>
        <w:left w:val="none" w:sz="0" w:space="0" w:color="auto"/>
        <w:bottom w:val="none" w:sz="0" w:space="0" w:color="auto"/>
        <w:right w:val="none" w:sz="0" w:space="0" w:color="auto"/>
      </w:divBdr>
    </w:div>
    <w:div w:id="462774802">
      <w:bodyDiv w:val="1"/>
      <w:marLeft w:val="0"/>
      <w:marRight w:val="0"/>
      <w:marTop w:val="0"/>
      <w:marBottom w:val="0"/>
      <w:divBdr>
        <w:top w:val="none" w:sz="0" w:space="0" w:color="auto"/>
        <w:left w:val="none" w:sz="0" w:space="0" w:color="auto"/>
        <w:bottom w:val="none" w:sz="0" w:space="0" w:color="auto"/>
        <w:right w:val="none" w:sz="0" w:space="0" w:color="auto"/>
      </w:divBdr>
    </w:div>
    <w:div w:id="475612743">
      <w:bodyDiv w:val="1"/>
      <w:marLeft w:val="0"/>
      <w:marRight w:val="0"/>
      <w:marTop w:val="0"/>
      <w:marBottom w:val="0"/>
      <w:divBdr>
        <w:top w:val="none" w:sz="0" w:space="0" w:color="auto"/>
        <w:left w:val="none" w:sz="0" w:space="0" w:color="auto"/>
        <w:bottom w:val="none" w:sz="0" w:space="0" w:color="auto"/>
        <w:right w:val="none" w:sz="0" w:space="0" w:color="auto"/>
      </w:divBdr>
    </w:div>
    <w:div w:id="481315501">
      <w:bodyDiv w:val="1"/>
      <w:marLeft w:val="0"/>
      <w:marRight w:val="0"/>
      <w:marTop w:val="0"/>
      <w:marBottom w:val="0"/>
      <w:divBdr>
        <w:top w:val="none" w:sz="0" w:space="0" w:color="auto"/>
        <w:left w:val="none" w:sz="0" w:space="0" w:color="auto"/>
        <w:bottom w:val="none" w:sz="0" w:space="0" w:color="auto"/>
        <w:right w:val="none" w:sz="0" w:space="0" w:color="auto"/>
      </w:divBdr>
    </w:div>
    <w:div w:id="489250461">
      <w:bodyDiv w:val="1"/>
      <w:marLeft w:val="0"/>
      <w:marRight w:val="0"/>
      <w:marTop w:val="0"/>
      <w:marBottom w:val="0"/>
      <w:divBdr>
        <w:top w:val="none" w:sz="0" w:space="0" w:color="auto"/>
        <w:left w:val="none" w:sz="0" w:space="0" w:color="auto"/>
        <w:bottom w:val="none" w:sz="0" w:space="0" w:color="auto"/>
        <w:right w:val="none" w:sz="0" w:space="0" w:color="auto"/>
      </w:divBdr>
    </w:div>
    <w:div w:id="496850646">
      <w:bodyDiv w:val="1"/>
      <w:marLeft w:val="0"/>
      <w:marRight w:val="0"/>
      <w:marTop w:val="0"/>
      <w:marBottom w:val="0"/>
      <w:divBdr>
        <w:top w:val="none" w:sz="0" w:space="0" w:color="auto"/>
        <w:left w:val="none" w:sz="0" w:space="0" w:color="auto"/>
        <w:bottom w:val="none" w:sz="0" w:space="0" w:color="auto"/>
        <w:right w:val="none" w:sz="0" w:space="0" w:color="auto"/>
      </w:divBdr>
    </w:div>
    <w:div w:id="517237895">
      <w:bodyDiv w:val="1"/>
      <w:marLeft w:val="0"/>
      <w:marRight w:val="0"/>
      <w:marTop w:val="0"/>
      <w:marBottom w:val="0"/>
      <w:divBdr>
        <w:top w:val="none" w:sz="0" w:space="0" w:color="auto"/>
        <w:left w:val="none" w:sz="0" w:space="0" w:color="auto"/>
        <w:bottom w:val="none" w:sz="0" w:space="0" w:color="auto"/>
        <w:right w:val="none" w:sz="0" w:space="0" w:color="auto"/>
      </w:divBdr>
    </w:div>
    <w:div w:id="547451912">
      <w:bodyDiv w:val="1"/>
      <w:marLeft w:val="0"/>
      <w:marRight w:val="0"/>
      <w:marTop w:val="0"/>
      <w:marBottom w:val="0"/>
      <w:divBdr>
        <w:top w:val="none" w:sz="0" w:space="0" w:color="auto"/>
        <w:left w:val="none" w:sz="0" w:space="0" w:color="auto"/>
        <w:bottom w:val="none" w:sz="0" w:space="0" w:color="auto"/>
        <w:right w:val="none" w:sz="0" w:space="0" w:color="auto"/>
      </w:divBdr>
    </w:div>
    <w:div w:id="560869312">
      <w:bodyDiv w:val="1"/>
      <w:marLeft w:val="0"/>
      <w:marRight w:val="0"/>
      <w:marTop w:val="0"/>
      <w:marBottom w:val="0"/>
      <w:divBdr>
        <w:top w:val="none" w:sz="0" w:space="0" w:color="auto"/>
        <w:left w:val="none" w:sz="0" w:space="0" w:color="auto"/>
        <w:bottom w:val="none" w:sz="0" w:space="0" w:color="auto"/>
        <w:right w:val="none" w:sz="0" w:space="0" w:color="auto"/>
      </w:divBdr>
    </w:div>
    <w:div w:id="568197397">
      <w:bodyDiv w:val="1"/>
      <w:marLeft w:val="0"/>
      <w:marRight w:val="0"/>
      <w:marTop w:val="0"/>
      <w:marBottom w:val="0"/>
      <w:divBdr>
        <w:top w:val="none" w:sz="0" w:space="0" w:color="auto"/>
        <w:left w:val="none" w:sz="0" w:space="0" w:color="auto"/>
        <w:bottom w:val="none" w:sz="0" w:space="0" w:color="auto"/>
        <w:right w:val="none" w:sz="0" w:space="0" w:color="auto"/>
      </w:divBdr>
    </w:div>
    <w:div w:id="574239258">
      <w:bodyDiv w:val="1"/>
      <w:marLeft w:val="0"/>
      <w:marRight w:val="0"/>
      <w:marTop w:val="0"/>
      <w:marBottom w:val="0"/>
      <w:divBdr>
        <w:top w:val="none" w:sz="0" w:space="0" w:color="auto"/>
        <w:left w:val="none" w:sz="0" w:space="0" w:color="auto"/>
        <w:bottom w:val="none" w:sz="0" w:space="0" w:color="auto"/>
        <w:right w:val="none" w:sz="0" w:space="0" w:color="auto"/>
      </w:divBdr>
    </w:div>
    <w:div w:id="580915647">
      <w:bodyDiv w:val="1"/>
      <w:marLeft w:val="0"/>
      <w:marRight w:val="0"/>
      <w:marTop w:val="0"/>
      <w:marBottom w:val="0"/>
      <w:divBdr>
        <w:top w:val="none" w:sz="0" w:space="0" w:color="auto"/>
        <w:left w:val="none" w:sz="0" w:space="0" w:color="auto"/>
        <w:bottom w:val="none" w:sz="0" w:space="0" w:color="auto"/>
        <w:right w:val="none" w:sz="0" w:space="0" w:color="auto"/>
      </w:divBdr>
    </w:div>
    <w:div w:id="592785583">
      <w:bodyDiv w:val="1"/>
      <w:marLeft w:val="0"/>
      <w:marRight w:val="0"/>
      <w:marTop w:val="0"/>
      <w:marBottom w:val="0"/>
      <w:divBdr>
        <w:top w:val="none" w:sz="0" w:space="0" w:color="auto"/>
        <w:left w:val="none" w:sz="0" w:space="0" w:color="auto"/>
        <w:bottom w:val="none" w:sz="0" w:space="0" w:color="auto"/>
        <w:right w:val="none" w:sz="0" w:space="0" w:color="auto"/>
      </w:divBdr>
    </w:div>
    <w:div w:id="603343452">
      <w:bodyDiv w:val="1"/>
      <w:marLeft w:val="0"/>
      <w:marRight w:val="0"/>
      <w:marTop w:val="0"/>
      <w:marBottom w:val="0"/>
      <w:divBdr>
        <w:top w:val="none" w:sz="0" w:space="0" w:color="auto"/>
        <w:left w:val="none" w:sz="0" w:space="0" w:color="auto"/>
        <w:bottom w:val="none" w:sz="0" w:space="0" w:color="auto"/>
        <w:right w:val="none" w:sz="0" w:space="0" w:color="auto"/>
      </w:divBdr>
    </w:div>
    <w:div w:id="646251066">
      <w:bodyDiv w:val="1"/>
      <w:marLeft w:val="0"/>
      <w:marRight w:val="0"/>
      <w:marTop w:val="0"/>
      <w:marBottom w:val="0"/>
      <w:divBdr>
        <w:top w:val="none" w:sz="0" w:space="0" w:color="auto"/>
        <w:left w:val="none" w:sz="0" w:space="0" w:color="auto"/>
        <w:bottom w:val="none" w:sz="0" w:space="0" w:color="auto"/>
        <w:right w:val="none" w:sz="0" w:space="0" w:color="auto"/>
      </w:divBdr>
    </w:div>
    <w:div w:id="657458340">
      <w:bodyDiv w:val="1"/>
      <w:marLeft w:val="0"/>
      <w:marRight w:val="0"/>
      <w:marTop w:val="0"/>
      <w:marBottom w:val="0"/>
      <w:divBdr>
        <w:top w:val="none" w:sz="0" w:space="0" w:color="auto"/>
        <w:left w:val="none" w:sz="0" w:space="0" w:color="auto"/>
        <w:bottom w:val="none" w:sz="0" w:space="0" w:color="auto"/>
        <w:right w:val="none" w:sz="0" w:space="0" w:color="auto"/>
      </w:divBdr>
    </w:div>
    <w:div w:id="663095470">
      <w:bodyDiv w:val="1"/>
      <w:marLeft w:val="0"/>
      <w:marRight w:val="0"/>
      <w:marTop w:val="0"/>
      <w:marBottom w:val="0"/>
      <w:divBdr>
        <w:top w:val="none" w:sz="0" w:space="0" w:color="auto"/>
        <w:left w:val="none" w:sz="0" w:space="0" w:color="auto"/>
        <w:bottom w:val="none" w:sz="0" w:space="0" w:color="auto"/>
        <w:right w:val="none" w:sz="0" w:space="0" w:color="auto"/>
      </w:divBdr>
    </w:div>
    <w:div w:id="672759792">
      <w:bodyDiv w:val="1"/>
      <w:marLeft w:val="0"/>
      <w:marRight w:val="0"/>
      <w:marTop w:val="0"/>
      <w:marBottom w:val="0"/>
      <w:divBdr>
        <w:top w:val="none" w:sz="0" w:space="0" w:color="auto"/>
        <w:left w:val="none" w:sz="0" w:space="0" w:color="auto"/>
        <w:bottom w:val="none" w:sz="0" w:space="0" w:color="auto"/>
        <w:right w:val="none" w:sz="0" w:space="0" w:color="auto"/>
      </w:divBdr>
    </w:div>
    <w:div w:id="680281690">
      <w:bodyDiv w:val="1"/>
      <w:marLeft w:val="0"/>
      <w:marRight w:val="0"/>
      <w:marTop w:val="0"/>
      <w:marBottom w:val="0"/>
      <w:divBdr>
        <w:top w:val="none" w:sz="0" w:space="0" w:color="auto"/>
        <w:left w:val="none" w:sz="0" w:space="0" w:color="auto"/>
        <w:bottom w:val="none" w:sz="0" w:space="0" w:color="auto"/>
        <w:right w:val="none" w:sz="0" w:space="0" w:color="auto"/>
      </w:divBdr>
    </w:div>
    <w:div w:id="683291717">
      <w:bodyDiv w:val="1"/>
      <w:marLeft w:val="0"/>
      <w:marRight w:val="0"/>
      <w:marTop w:val="0"/>
      <w:marBottom w:val="0"/>
      <w:divBdr>
        <w:top w:val="none" w:sz="0" w:space="0" w:color="auto"/>
        <w:left w:val="none" w:sz="0" w:space="0" w:color="auto"/>
        <w:bottom w:val="none" w:sz="0" w:space="0" w:color="auto"/>
        <w:right w:val="none" w:sz="0" w:space="0" w:color="auto"/>
      </w:divBdr>
    </w:div>
    <w:div w:id="691954665">
      <w:bodyDiv w:val="1"/>
      <w:marLeft w:val="0"/>
      <w:marRight w:val="0"/>
      <w:marTop w:val="0"/>
      <w:marBottom w:val="0"/>
      <w:divBdr>
        <w:top w:val="none" w:sz="0" w:space="0" w:color="auto"/>
        <w:left w:val="none" w:sz="0" w:space="0" w:color="auto"/>
        <w:bottom w:val="none" w:sz="0" w:space="0" w:color="auto"/>
        <w:right w:val="none" w:sz="0" w:space="0" w:color="auto"/>
      </w:divBdr>
    </w:div>
    <w:div w:id="719019495">
      <w:bodyDiv w:val="1"/>
      <w:marLeft w:val="0"/>
      <w:marRight w:val="0"/>
      <w:marTop w:val="0"/>
      <w:marBottom w:val="0"/>
      <w:divBdr>
        <w:top w:val="none" w:sz="0" w:space="0" w:color="auto"/>
        <w:left w:val="none" w:sz="0" w:space="0" w:color="auto"/>
        <w:bottom w:val="none" w:sz="0" w:space="0" w:color="auto"/>
        <w:right w:val="none" w:sz="0" w:space="0" w:color="auto"/>
      </w:divBdr>
    </w:div>
    <w:div w:id="738788120">
      <w:bodyDiv w:val="1"/>
      <w:marLeft w:val="0"/>
      <w:marRight w:val="0"/>
      <w:marTop w:val="0"/>
      <w:marBottom w:val="0"/>
      <w:divBdr>
        <w:top w:val="none" w:sz="0" w:space="0" w:color="auto"/>
        <w:left w:val="none" w:sz="0" w:space="0" w:color="auto"/>
        <w:bottom w:val="none" w:sz="0" w:space="0" w:color="auto"/>
        <w:right w:val="none" w:sz="0" w:space="0" w:color="auto"/>
      </w:divBdr>
    </w:div>
    <w:div w:id="740375027">
      <w:bodyDiv w:val="1"/>
      <w:marLeft w:val="0"/>
      <w:marRight w:val="0"/>
      <w:marTop w:val="0"/>
      <w:marBottom w:val="0"/>
      <w:divBdr>
        <w:top w:val="none" w:sz="0" w:space="0" w:color="auto"/>
        <w:left w:val="none" w:sz="0" w:space="0" w:color="auto"/>
        <w:bottom w:val="none" w:sz="0" w:space="0" w:color="auto"/>
        <w:right w:val="none" w:sz="0" w:space="0" w:color="auto"/>
      </w:divBdr>
    </w:div>
    <w:div w:id="747117315">
      <w:bodyDiv w:val="1"/>
      <w:marLeft w:val="0"/>
      <w:marRight w:val="0"/>
      <w:marTop w:val="0"/>
      <w:marBottom w:val="0"/>
      <w:divBdr>
        <w:top w:val="none" w:sz="0" w:space="0" w:color="auto"/>
        <w:left w:val="none" w:sz="0" w:space="0" w:color="auto"/>
        <w:bottom w:val="none" w:sz="0" w:space="0" w:color="auto"/>
        <w:right w:val="none" w:sz="0" w:space="0" w:color="auto"/>
      </w:divBdr>
    </w:div>
    <w:div w:id="747388913">
      <w:bodyDiv w:val="1"/>
      <w:marLeft w:val="0"/>
      <w:marRight w:val="0"/>
      <w:marTop w:val="0"/>
      <w:marBottom w:val="0"/>
      <w:divBdr>
        <w:top w:val="none" w:sz="0" w:space="0" w:color="auto"/>
        <w:left w:val="none" w:sz="0" w:space="0" w:color="auto"/>
        <w:bottom w:val="none" w:sz="0" w:space="0" w:color="auto"/>
        <w:right w:val="none" w:sz="0" w:space="0" w:color="auto"/>
      </w:divBdr>
    </w:div>
    <w:div w:id="756948802">
      <w:bodyDiv w:val="1"/>
      <w:marLeft w:val="0"/>
      <w:marRight w:val="0"/>
      <w:marTop w:val="0"/>
      <w:marBottom w:val="0"/>
      <w:divBdr>
        <w:top w:val="none" w:sz="0" w:space="0" w:color="auto"/>
        <w:left w:val="none" w:sz="0" w:space="0" w:color="auto"/>
        <w:bottom w:val="none" w:sz="0" w:space="0" w:color="auto"/>
        <w:right w:val="none" w:sz="0" w:space="0" w:color="auto"/>
      </w:divBdr>
    </w:div>
    <w:div w:id="782041419">
      <w:bodyDiv w:val="1"/>
      <w:marLeft w:val="0"/>
      <w:marRight w:val="0"/>
      <w:marTop w:val="0"/>
      <w:marBottom w:val="0"/>
      <w:divBdr>
        <w:top w:val="none" w:sz="0" w:space="0" w:color="auto"/>
        <w:left w:val="none" w:sz="0" w:space="0" w:color="auto"/>
        <w:bottom w:val="none" w:sz="0" w:space="0" w:color="auto"/>
        <w:right w:val="none" w:sz="0" w:space="0" w:color="auto"/>
      </w:divBdr>
    </w:div>
    <w:div w:id="785270342">
      <w:bodyDiv w:val="1"/>
      <w:marLeft w:val="0"/>
      <w:marRight w:val="0"/>
      <w:marTop w:val="0"/>
      <w:marBottom w:val="0"/>
      <w:divBdr>
        <w:top w:val="none" w:sz="0" w:space="0" w:color="auto"/>
        <w:left w:val="none" w:sz="0" w:space="0" w:color="auto"/>
        <w:bottom w:val="none" w:sz="0" w:space="0" w:color="auto"/>
        <w:right w:val="none" w:sz="0" w:space="0" w:color="auto"/>
      </w:divBdr>
    </w:div>
    <w:div w:id="791022803">
      <w:bodyDiv w:val="1"/>
      <w:marLeft w:val="0"/>
      <w:marRight w:val="0"/>
      <w:marTop w:val="0"/>
      <w:marBottom w:val="0"/>
      <w:divBdr>
        <w:top w:val="none" w:sz="0" w:space="0" w:color="auto"/>
        <w:left w:val="none" w:sz="0" w:space="0" w:color="auto"/>
        <w:bottom w:val="none" w:sz="0" w:space="0" w:color="auto"/>
        <w:right w:val="none" w:sz="0" w:space="0" w:color="auto"/>
      </w:divBdr>
    </w:div>
    <w:div w:id="801072691">
      <w:bodyDiv w:val="1"/>
      <w:marLeft w:val="0"/>
      <w:marRight w:val="0"/>
      <w:marTop w:val="0"/>
      <w:marBottom w:val="0"/>
      <w:divBdr>
        <w:top w:val="none" w:sz="0" w:space="0" w:color="auto"/>
        <w:left w:val="none" w:sz="0" w:space="0" w:color="auto"/>
        <w:bottom w:val="none" w:sz="0" w:space="0" w:color="auto"/>
        <w:right w:val="none" w:sz="0" w:space="0" w:color="auto"/>
      </w:divBdr>
    </w:div>
    <w:div w:id="811941247">
      <w:bodyDiv w:val="1"/>
      <w:marLeft w:val="0"/>
      <w:marRight w:val="0"/>
      <w:marTop w:val="0"/>
      <w:marBottom w:val="0"/>
      <w:divBdr>
        <w:top w:val="none" w:sz="0" w:space="0" w:color="auto"/>
        <w:left w:val="none" w:sz="0" w:space="0" w:color="auto"/>
        <w:bottom w:val="none" w:sz="0" w:space="0" w:color="auto"/>
        <w:right w:val="none" w:sz="0" w:space="0" w:color="auto"/>
      </w:divBdr>
    </w:div>
    <w:div w:id="837574030">
      <w:bodyDiv w:val="1"/>
      <w:marLeft w:val="0"/>
      <w:marRight w:val="0"/>
      <w:marTop w:val="0"/>
      <w:marBottom w:val="0"/>
      <w:divBdr>
        <w:top w:val="none" w:sz="0" w:space="0" w:color="auto"/>
        <w:left w:val="none" w:sz="0" w:space="0" w:color="auto"/>
        <w:bottom w:val="none" w:sz="0" w:space="0" w:color="auto"/>
        <w:right w:val="none" w:sz="0" w:space="0" w:color="auto"/>
      </w:divBdr>
    </w:div>
    <w:div w:id="839736727">
      <w:bodyDiv w:val="1"/>
      <w:marLeft w:val="0"/>
      <w:marRight w:val="0"/>
      <w:marTop w:val="0"/>
      <w:marBottom w:val="0"/>
      <w:divBdr>
        <w:top w:val="none" w:sz="0" w:space="0" w:color="auto"/>
        <w:left w:val="none" w:sz="0" w:space="0" w:color="auto"/>
        <w:bottom w:val="none" w:sz="0" w:space="0" w:color="auto"/>
        <w:right w:val="none" w:sz="0" w:space="0" w:color="auto"/>
      </w:divBdr>
    </w:div>
    <w:div w:id="849757477">
      <w:bodyDiv w:val="1"/>
      <w:marLeft w:val="0"/>
      <w:marRight w:val="0"/>
      <w:marTop w:val="0"/>
      <w:marBottom w:val="0"/>
      <w:divBdr>
        <w:top w:val="none" w:sz="0" w:space="0" w:color="auto"/>
        <w:left w:val="none" w:sz="0" w:space="0" w:color="auto"/>
        <w:bottom w:val="none" w:sz="0" w:space="0" w:color="auto"/>
        <w:right w:val="none" w:sz="0" w:space="0" w:color="auto"/>
      </w:divBdr>
    </w:div>
    <w:div w:id="858591224">
      <w:bodyDiv w:val="1"/>
      <w:marLeft w:val="0"/>
      <w:marRight w:val="0"/>
      <w:marTop w:val="0"/>
      <w:marBottom w:val="0"/>
      <w:divBdr>
        <w:top w:val="none" w:sz="0" w:space="0" w:color="auto"/>
        <w:left w:val="none" w:sz="0" w:space="0" w:color="auto"/>
        <w:bottom w:val="none" w:sz="0" w:space="0" w:color="auto"/>
        <w:right w:val="none" w:sz="0" w:space="0" w:color="auto"/>
      </w:divBdr>
    </w:div>
    <w:div w:id="867644525">
      <w:bodyDiv w:val="1"/>
      <w:marLeft w:val="0"/>
      <w:marRight w:val="0"/>
      <w:marTop w:val="0"/>
      <w:marBottom w:val="0"/>
      <w:divBdr>
        <w:top w:val="none" w:sz="0" w:space="0" w:color="auto"/>
        <w:left w:val="none" w:sz="0" w:space="0" w:color="auto"/>
        <w:bottom w:val="none" w:sz="0" w:space="0" w:color="auto"/>
        <w:right w:val="none" w:sz="0" w:space="0" w:color="auto"/>
      </w:divBdr>
    </w:div>
    <w:div w:id="868907246">
      <w:bodyDiv w:val="1"/>
      <w:marLeft w:val="0"/>
      <w:marRight w:val="0"/>
      <w:marTop w:val="0"/>
      <w:marBottom w:val="0"/>
      <w:divBdr>
        <w:top w:val="none" w:sz="0" w:space="0" w:color="auto"/>
        <w:left w:val="none" w:sz="0" w:space="0" w:color="auto"/>
        <w:bottom w:val="none" w:sz="0" w:space="0" w:color="auto"/>
        <w:right w:val="none" w:sz="0" w:space="0" w:color="auto"/>
      </w:divBdr>
    </w:div>
    <w:div w:id="879249276">
      <w:bodyDiv w:val="1"/>
      <w:marLeft w:val="0"/>
      <w:marRight w:val="0"/>
      <w:marTop w:val="0"/>
      <w:marBottom w:val="0"/>
      <w:divBdr>
        <w:top w:val="none" w:sz="0" w:space="0" w:color="auto"/>
        <w:left w:val="none" w:sz="0" w:space="0" w:color="auto"/>
        <w:bottom w:val="none" w:sz="0" w:space="0" w:color="auto"/>
        <w:right w:val="none" w:sz="0" w:space="0" w:color="auto"/>
      </w:divBdr>
    </w:div>
    <w:div w:id="887301872">
      <w:bodyDiv w:val="1"/>
      <w:marLeft w:val="0"/>
      <w:marRight w:val="0"/>
      <w:marTop w:val="0"/>
      <w:marBottom w:val="0"/>
      <w:divBdr>
        <w:top w:val="none" w:sz="0" w:space="0" w:color="auto"/>
        <w:left w:val="none" w:sz="0" w:space="0" w:color="auto"/>
        <w:bottom w:val="none" w:sz="0" w:space="0" w:color="auto"/>
        <w:right w:val="none" w:sz="0" w:space="0" w:color="auto"/>
      </w:divBdr>
    </w:div>
    <w:div w:id="893393966">
      <w:bodyDiv w:val="1"/>
      <w:marLeft w:val="0"/>
      <w:marRight w:val="0"/>
      <w:marTop w:val="0"/>
      <w:marBottom w:val="0"/>
      <w:divBdr>
        <w:top w:val="none" w:sz="0" w:space="0" w:color="auto"/>
        <w:left w:val="none" w:sz="0" w:space="0" w:color="auto"/>
        <w:bottom w:val="none" w:sz="0" w:space="0" w:color="auto"/>
        <w:right w:val="none" w:sz="0" w:space="0" w:color="auto"/>
      </w:divBdr>
    </w:div>
    <w:div w:id="923686846">
      <w:bodyDiv w:val="1"/>
      <w:marLeft w:val="0"/>
      <w:marRight w:val="0"/>
      <w:marTop w:val="0"/>
      <w:marBottom w:val="0"/>
      <w:divBdr>
        <w:top w:val="none" w:sz="0" w:space="0" w:color="auto"/>
        <w:left w:val="none" w:sz="0" w:space="0" w:color="auto"/>
        <w:bottom w:val="none" w:sz="0" w:space="0" w:color="auto"/>
        <w:right w:val="none" w:sz="0" w:space="0" w:color="auto"/>
      </w:divBdr>
    </w:div>
    <w:div w:id="974138766">
      <w:bodyDiv w:val="1"/>
      <w:marLeft w:val="0"/>
      <w:marRight w:val="0"/>
      <w:marTop w:val="0"/>
      <w:marBottom w:val="0"/>
      <w:divBdr>
        <w:top w:val="none" w:sz="0" w:space="0" w:color="auto"/>
        <w:left w:val="none" w:sz="0" w:space="0" w:color="auto"/>
        <w:bottom w:val="none" w:sz="0" w:space="0" w:color="auto"/>
        <w:right w:val="none" w:sz="0" w:space="0" w:color="auto"/>
      </w:divBdr>
    </w:div>
    <w:div w:id="977344799">
      <w:bodyDiv w:val="1"/>
      <w:marLeft w:val="0"/>
      <w:marRight w:val="0"/>
      <w:marTop w:val="0"/>
      <w:marBottom w:val="0"/>
      <w:divBdr>
        <w:top w:val="none" w:sz="0" w:space="0" w:color="auto"/>
        <w:left w:val="none" w:sz="0" w:space="0" w:color="auto"/>
        <w:bottom w:val="none" w:sz="0" w:space="0" w:color="auto"/>
        <w:right w:val="none" w:sz="0" w:space="0" w:color="auto"/>
      </w:divBdr>
    </w:div>
    <w:div w:id="982850732">
      <w:bodyDiv w:val="1"/>
      <w:marLeft w:val="0"/>
      <w:marRight w:val="0"/>
      <w:marTop w:val="0"/>
      <w:marBottom w:val="0"/>
      <w:divBdr>
        <w:top w:val="none" w:sz="0" w:space="0" w:color="auto"/>
        <w:left w:val="none" w:sz="0" w:space="0" w:color="auto"/>
        <w:bottom w:val="none" w:sz="0" w:space="0" w:color="auto"/>
        <w:right w:val="none" w:sz="0" w:space="0" w:color="auto"/>
      </w:divBdr>
    </w:div>
    <w:div w:id="987320861">
      <w:bodyDiv w:val="1"/>
      <w:marLeft w:val="0"/>
      <w:marRight w:val="0"/>
      <w:marTop w:val="0"/>
      <w:marBottom w:val="0"/>
      <w:divBdr>
        <w:top w:val="none" w:sz="0" w:space="0" w:color="auto"/>
        <w:left w:val="none" w:sz="0" w:space="0" w:color="auto"/>
        <w:bottom w:val="none" w:sz="0" w:space="0" w:color="auto"/>
        <w:right w:val="none" w:sz="0" w:space="0" w:color="auto"/>
      </w:divBdr>
    </w:div>
    <w:div w:id="1020088903">
      <w:bodyDiv w:val="1"/>
      <w:marLeft w:val="0"/>
      <w:marRight w:val="0"/>
      <w:marTop w:val="0"/>
      <w:marBottom w:val="0"/>
      <w:divBdr>
        <w:top w:val="none" w:sz="0" w:space="0" w:color="auto"/>
        <w:left w:val="none" w:sz="0" w:space="0" w:color="auto"/>
        <w:bottom w:val="none" w:sz="0" w:space="0" w:color="auto"/>
        <w:right w:val="none" w:sz="0" w:space="0" w:color="auto"/>
      </w:divBdr>
    </w:div>
    <w:div w:id="1057239457">
      <w:bodyDiv w:val="1"/>
      <w:marLeft w:val="0"/>
      <w:marRight w:val="0"/>
      <w:marTop w:val="0"/>
      <w:marBottom w:val="0"/>
      <w:divBdr>
        <w:top w:val="none" w:sz="0" w:space="0" w:color="auto"/>
        <w:left w:val="none" w:sz="0" w:space="0" w:color="auto"/>
        <w:bottom w:val="none" w:sz="0" w:space="0" w:color="auto"/>
        <w:right w:val="none" w:sz="0" w:space="0" w:color="auto"/>
      </w:divBdr>
    </w:div>
    <w:div w:id="1066950769">
      <w:bodyDiv w:val="1"/>
      <w:marLeft w:val="0"/>
      <w:marRight w:val="0"/>
      <w:marTop w:val="0"/>
      <w:marBottom w:val="0"/>
      <w:divBdr>
        <w:top w:val="none" w:sz="0" w:space="0" w:color="auto"/>
        <w:left w:val="none" w:sz="0" w:space="0" w:color="auto"/>
        <w:bottom w:val="none" w:sz="0" w:space="0" w:color="auto"/>
        <w:right w:val="none" w:sz="0" w:space="0" w:color="auto"/>
      </w:divBdr>
    </w:div>
    <w:div w:id="1077241333">
      <w:bodyDiv w:val="1"/>
      <w:marLeft w:val="0"/>
      <w:marRight w:val="0"/>
      <w:marTop w:val="0"/>
      <w:marBottom w:val="0"/>
      <w:divBdr>
        <w:top w:val="none" w:sz="0" w:space="0" w:color="auto"/>
        <w:left w:val="none" w:sz="0" w:space="0" w:color="auto"/>
        <w:bottom w:val="none" w:sz="0" w:space="0" w:color="auto"/>
        <w:right w:val="none" w:sz="0" w:space="0" w:color="auto"/>
      </w:divBdr>
    </w:div>
    <w:div w:id="1080252565">
      <w:bodyDiv w:val="1"/>
      <w:marLeft w:val="0"/>
      <w:marRight w:val="0"/>
      <w:marTop w:val="0"/>
      <w:marBottom w:val="0"/>
      <w:divBdr>
        <w:top w:val="none" w:sz="0" w:space="0" w:color="auto"/>
        <w:left w:val="none" w:sz="0" w:space="0" w:color="auto"/>
        <w:bottom w:val="none" w:sz="0" w:space="0" w:color="auto"/>
        <w:right w:val="none" w:sz="0" w:space="0" w:color="auto"/>
      </w:divBdr>
    </w:div>
    <w:div w:id="1089618910">
      <w:bodyDiv w:val="1"/>
      <w:marLeft w:val="0"/>
      <w:marRight w:val="0"/>
      <w:marTop w:val="0"/>
      <w:marBottom w:val="0"/>
      <w:divBdr>
        <w:top w:val="none" w:sz="0" w:space="0" w:color="auto"/>
        <w:left w:val="none" w:sz="0" w:space="0" w:color="auto"/>
        <w:bottom w:val="none" w:sz="0" w:space="0" w:color="auto"/>
        <w:right w:val="none" w:sz="0" w:space="0" w:color="auto"/>
      </w:divBdr>
    </w:div>
    <w:div w:id="1090006338">
      <w:bodyDiv w:val="1"/>
      <w:marLeft w:val="0"/>
      <w:marRight w:val="0"/>
      <w:marTop w:val="0"/>
      <w:marBottom w:val="0"/>
      <w:divBdr>
        <w:top w:val="none" w:sz="0" w:space="0" w:color="auto"/>
        <w:left w:val="none" w:sz="0" w:space="0" w:color="auto"/>
        <w:bottom w:val="none" w:sz="0" w:space="0" w:color="auto"/>
        <w:right w:val="none" w:sz="0" w:space="0" w:color="auto"/>
      </w:divBdr>
    </w:div>
    <w:div w:id="1094329016">
      <w:bodyDiv w:val="1"/>
      <w:marLeft w:val="0"/>
      <w:marRight w:val="0"/>
      <w:marTop w:val="0"/>
      <w:marBottom w:val="0"/>
      <w:divBdr>
        <w:top w:val="none" w:sz="0" w:space="0" w:color="auto"/>
        <w:left w:val="none" w:sz="0" w:space="0" w:color="auto"/>
        <w:bottom w:val="none" w:sz="0" w:space="0" w:color="auto"/>
        <w:right w:val="none" w:sz="0" w:space="0" w:color="auto"/>
      </w:divBdr>
    </w:div>
    <w:div w:id="1097363674">
      <w:bodyDiv w:val="1"/>
      <w:marLeft w:val="0"/>
      <w:marRight w:val="0"/>
      <w:marTop w:val="0"/>
      <w:marBottom w:val="0"/>
      <w:divBdr>
        <w:top w:val="none" w:sz="0" w:space="0" w:color="auto"/>
        <w:left w:val="none" w:sz="0" w:space="0" w:color="auto"/>
        <w:bottom w:val="none" w:sz="0" w:space="0" w:color="auto"/>
        <w:right w:val="none" w:sz="0" w:space="0" w:color="auto"/>
      </w:divBdr>
    </w:div>
    <w:div w:id="1107971264">
      <w:bodyDiv w:val="1"/>
      <w:marLeft w:val="0"/>
      <w:marRight w:val="0"/>
      <w:marTop w:val="0"/>
      <w:marBottom w:val="0"/>
      <w:divBdr>
        <w:top w:val="none" w:sz="0" w:space="0" w:color="auto"/>
        <w:left w:val="none" w:sz="0" w:space="0" w:color="auto"/>
        <w:bottom w:val="none" w:sz="0" w:space="0" w:color="auto"/>
        <w:right w:val="none" w:sz="0" w:space="0" w:color="auto"/>
      </w:divBdr>
    </w:div>
    <w:div w:id="1121997008">
      <w:bodyDiv w:val="1"/>
      <w:marLeft w:val="0"/>
      <w:marRight w:val="0"/>
      <w:marTop w:val="0"/>
      <w:marBottom w:val="0"/>
      <w:divBdr>
        <w:top w:val="none" w:sz="0" w:space="0" w:color="auto"/>
        <w:left w:val="none" w:sz="0" w:space="0" w:color="auto"/>
        <w:bottom w:val="none" w:sz="0" w:space="0" w:color="auto"/>
        <w:right w:val="none" w:sz="0" w:space="0" w:color="auto"/>
      </w:divBdr>
    </w:div>
    <w:div w:id="1175656651">
      <w:bodyDiv w:val="1"/>
      <w:marLeft w:val="0"/>
      <w:marRight w:val="0"/>
      <w:marTop w:val="0"/>
      <w:marBottom w:val="0"/>
      <w:divBdr>
        <w:top w:val="none" w:sz="0" w:space="0" w:color="auto"/>
        <w:left w:val="none" w:sz="0" w:space="0" w:color="auto"/>
        <w:bottom w:val="none" w:sz="0" w:space="0" w:color="auto"/>
        <w:right w:val="none" w:sz="0" w:space="0" w:color="auto"/>
      </w:divBdr>
    </w:div>
    <w:div w:id="1181318570">
      <w:bodyDiv w:val="1"/>
      <w:marLeft w:val="0"/>
      <w:marRight w:val="0"/>
      <w:marTop w:val="0"/>
      <w:marBottom w:val="0"/>
      <w:divBdr>
        <w:top w:val="none" w:sz="0" w:space="0" w:color="auto"/>
        <w:left w:val="none" w:sz="0" w:space="0" w:color="auto"/>
        <w:bottom w:val="none" w:sz="0" w:space="0" w:color="auto"/>
        <w:right w:val="none" w:sz="0" w:space="0" w:color="auto"/>
      </w:divBdr>
    </w:div>
    <w:div w:id="1191644419">
      <w:bodyDiv w:val="1"/>
      <w:marLeft w:val="0"/>
      <w:marRight w:val="0"/>
      <w:marTop w:val="0"/>
      <w:marBottom w:val="0"/>
      <w:divBdr>
        <w:top w:val="none" w:sz="0" w:space="0" w:color="auto"/>
        <w:left w:val="none" w:sz="0" w:space="0" w:color="auto"/>
        <w:bottom w:val="none" w:sz="0" w:space="0" w:color="auto"/>
        <w:right w:val="none" w:sz="0" w:space="0" w:color="auto"/>
      </w:divBdr>
    </w:div>
    <w:div w:id="1218859062">
      <w:bodyDiv w:val="1"/>
      <w:marLeft w:val="0"/>
      <w:marRight w:val="0"/>
      <w:marTop w:val="0"/>
      <w:marBottom w:val="0"/>
      <w:divBdr>
        <w:top w:val="none" w:sz="0" w:space="0" w:color="auto"/>
        <w:left w:val="none" w:sz="0" w:space="0" w:color="auto"/>
        <w:bottom w:val="none" w:sz="0" w:space="0" w:color="auto"/>
        <w:right w:val="none" w:sz="0" w:space="0" w:color="auto"/>
      </w:divBdr>
    </w:div>
    <w:div w:id="1222591750">
      <w:bodyDiv w:val="1"/>
      <w:marLeft w:val="0"/>
      <w:marRight w:val="0"/>
      <w:marTop w:val="0"/>
      <w:marBottom w:val="0"/>
      <w:divBdr>
        <w:top w:val="none" w:sz="0" w:space="0" w:color="auto"/>
        <w:left w:val="none" w:sz="0" w:space="0" w:color="auto"/>
        <w:bottom w:val="none" w:sz="0" w:space="0" w:color="auto"/>
        <w:right w:val="none" w:sz="0" w:space="0" w:color="auto"/>
      </w:divBdr>
    </w:div>
    <w:div w:id="1239291960">
      <w:bodyDiv w:val="1"/>
      <w:marLeft w:val="0"/>
      <w:marRight w:val="0"/>
      <w:marTop w:val="0"/>
      <w:marBottom w:val="0"/>
      <w:divBdr>
        <w:top w:val="none" w:sz="0" w:space="0" w:color="auto"/>
        <w:left w:val="none" w:sz="0" w:space="0" w:color="auto"/>
        <w:bottom w:val="none" w:sz="0" w:space="0" w:color="auto"/>
        <w:right w:val="none" w:sz="0" w:space="0" w:color="auto"/>
      </w:divBdr>
    </w:div>
    <w:div w:id="1239709761">
      <w:bodyDiv w:val="1"/>
      <w:marLeft w:val="0"/>
      <w:marRight w:val="0"/>
      <w:marTop w:val="0"/>
      <w:marBottom w:val="0"/>
      <w:divBdr>
        <w:top w:val="none" w:sz="0" w:space="0" w:color="auto"/>
        <w:left w:val="none" w:sz="0" w:space="0" w:color="auto"/>
        <w:bottom w:val="none" w:sz="0" w:space="0" w:color="auto"/>
        <w:right w:val="none" w:sz="0" w:space="0" w:color="auto"/>
      </w:divBdr>
    </w:div>
    <w:div w:id="1250693248">
      <w:bodyDiv w:val="1"/>
      <w:marLeft w:val="0"/>
      <w:marRight w:val="0"/>
      <w:marTop w:val="0"/>
      <w:marBottom w:val="0"/>
      <w:divBdr>
        <w:top w:val="none" w:sz="0" w:space="0" w:color="auto"/>
        <w:left w:val="none" w:sz="0" w:space="0" w:color="auto"/>
        <w:bottom w:val="none" w:sz="0" w:space="0" w:color="auto"/>
        <w:right w:val="none" w:sz="0" w:space="0" w:color="auto"/>
      </w:divBdr>
    </w:div>
    <w:div w:id="1260676332">
      <w:bodyDiv w:val="1"/>
      <w:marLeft w:val="0"/>
      <w:marRight w:val="0"/>
      <w:marTop w:val="0"/>
      <w:marBottom w:val="0"/>
      <w:divBdr>
        <w:top w:val="none" w:sz="0" w:space="0" w:color="auto"/>
        <w:left w:val="none" w:sz="0" w:space="0" w:color="auto"/>
        <w:bottom w:val="none" w:sz="0" w:space="0" w:color="auto"/>
        <w:right w:val="none" w:sz="0" w:space="0" w:color="auto"/>
      </w:divBdr>
    </w:div>
    <w:div w:id="1262834877">
      <w:bodyDiv w:val="1"/>
      <w:marLeft w:val="0"/>
      <w:marRight w:val="0"/>
      <w:marTop w:val="0"/>
      <w:marBottom w:val="0"/>
      <w:divBdr>
        <w:top w:val="none" w:sz="0" w:space="0" w:color="auto"/>
        <w:left w:val="none" w:sz="0" w:space="0" w:color="auto"/>
        <w:bottom w:val="none" w:sz="0" w:space="0" w:color="auto"/>
        <w:right w:val="none" w:sz="0" w:space="0" w:color="auto"/>
      </w:divBdr>
    </w:div>
    <w:div w:id="1266495170">
      <w:bodyDiv w:val="1"/>
      <w:marLeft w:val="0"/>
      <w:marRight w:val="0"/>
      <w:marTop w:val="0"/>
      <w:marBottom w:val="0"/>
      <w:divBdr>
        <w:top w:val="none" w:sz="0" w:space="0" w:color="auto"/>
        <w:left w:val="none" w:sz="0" w:space="0" w:color="auto"/>
        <w:bottom w:val="none" w:sz="0" w:space="0" w:color="auto"/>
        <w:right w:val="none" w:sz="0" w:space="0" w:color="auto"/>
      </w:divBdr>
    </w:div>
    <w:div w:id="1280337885">
      <w:bodyDiv w:val="1"/>
      <w:marLeft w:val="0"/>
      <w:marRight w:val="0"/>
      <w:marTop w:val="0"/>
      <w:marBottom w:val="0"/>
      <w:divBdr>
        <w:top w:val="none" w:sz="0" w:space="0" w:color="auto"/>
        <w:left w:val="none" w:sz="0" w:space="0" w:color="auto"/>
        <w:bottom w:val="none" w:sz="0" w:space="0" w:color="auto"/>
        <w:right w:val="none" w:sz="0" w:space="0" w:color="auto"/>
      </w:divBdr>
    </w:div>
    <w:div w:id="1283732421">
      <w:bodyDiv w:val="1"/>
      <w:marLeft w:val="0"/>
      <w:marRight w:val="0"/>
      <w:marTop w:val="0"/>
      <w:marBottom w:val="0"/>
      <w:divBdr>
        <w:top w:val="none" w:sz="0" w:space="0" w:color="auto"/>
        <w:left w:val="none" w:sz="0" w:space="0" w:color="auto"/>
        <w:bottom w:val="none" w:sz="0" w:space="0" w:color="auto"/>
        <w:right w:val="none" w:sz="0" w:space="0" w:color="auto"/>
      </w:divBdr>
    </w:div>
    <w:div w:id="1285306035">
      <w:bodyDiv w:val="1"/>
      <w:marLeft w:val="0"/>
      <w:marRight w:val="0"/>
      <w:marTop w:val="0"/>
      <w:marBottom w:val="0"/>
      <w:divBdr>
        <w:top w:val="none" w:sz="0" w:space="0" w:color="auto"/>
        <w:left w:val="none" w:sz="0" w:space="0" w:color="auto"/>
        <w:bottom w:val="none" w:sz="0" w:space="0" w:color="auto"/>
        <w:right w:val="none" w:sz="0" w:space="0" w:color="auto"/>
      </w:divBdr>
    </w:div>
    <w:div w:id="1303197695">
      <w:bodyDiv w:val="1"/>
      <w:marLeft w:val="0"/>
      <w:marRight w:val="0"/>
      <w:marTop w:val="0"/>
      <w:marBottom w:val="0"/>
      <w:divBdr>
        <w:top w:val="none" w:sz="0" w:space="0" w:color="auto"/>
        <w:left w:val="none" w:sz="0" w:space="0" w:color="auto"/>
        <w:bottom w:val="none" w:sz="0" w:space="0" w:color="auto"/>
        <w:right w:val="none" w:sz="0" w:space="0" w:color="auto"/>
      </w:divBdr>
    </w:div>
    <w:div w:id="1340502769">
      <w:bodyDiv w:val="1"/>
      <w:marLeft w:val="0"/>
      <w:marRight w:val="0"/>
      <w:marTop w:val="0"/>
      <w:marBottom w:val="0"/>
      <w:divBdr>
        <w:top w:val="none" w:sz="0" w:space="0" w:color="auto"/>
        <w:left w:val="none" w:sz="0" w:space="0" w:color="auto"/>
        <w:bottom w:val="none" w:sz="0" w:space="0" w:color="auto"/>
        <w:right w:val="none" w:sz="0" w:space="0" w:color="auto"/>
      </w:divBdr>
    </w:div>
    <w:div w:id="1358048351">
      <w:bodyDiv w:val="1"/>
      <w:marLeft w:val="0"/>
      <w:marRight w:val="0"/>
      <w:marTop w:val="0"/>
      <w:marBottom w:val="0"/>
      <w:divBdr>
        <w:top w:val="none" w:sz="0" w:space="0" w:color="auto"/>
        <w:left w:val="none" w:sz="0" w:space="0" w:color="auto"/>
        <w:bottom w:val="none" w:sz="0" w:space="0" w:color="auto"/>
        <w:right w:val="none" w:sz="0" w:space="0" w:color="auto"/>
      </w:divBdr>
    </w:div>
    <w:div w:id="1359697684">
      <w:bodyDiv w:val="1"/>
      <w:marLeft w:val="0"/>
      <w:marRight w:val="0"/>
      <w:marTop w:val="0"/>
      <w:marBottom w:val="0"/>
      <w:divBdr>
        <w:top w:val="none" w:sz="0" w:space="0" w:color="auto"/>
        <w:left w:val="none" w:sz="0" w:space="0" w:color="auto"/>
        <w:bottom w:val="none" w:sz="0" w:space="0" w:color="auto"/>
        <w:right w:val="none" w:sz="0" w:space="0" w:color="auto"/>
      </w:divBdr>
    </w:div>
    <w:div w:id="1372613573">
      <w:bodyDiv w:val="1"/>
      <w:marLeft w:val="0"/>
      <w:marRight w:val="0"/>
      <w:marTop w:val="0"/>
      <w:marBottom w:val="0"/>
      <w:divBdr>
        <w:top w:val="none" w:sz="0" w:space="0" w:color="auto"/>
        <w:left w:val="none" w:sz="0" w:space="0" w:color="auto"/>
        <w:bottom w:val="none" w:sz="0" w:space="0" w:color="auto"/>
        <w:right w:val="none" w:sz="0" w:space="0" w:color="auto"/>
      </w:divBdr>
    </w:div>
    <w:div w:id="1380787680">
      <w:bodyDiv w:val="1"/>
      <w:marLeft w:val="0"/>
      <w:marRight w:val="0"/>
      <w:marTop w:val="0"/>
      <w:marBottom w:val="0"/>
      <w:divBdr>
        <w:top w:val="none" w:sz="0" w:space="0" w:color="auto"/>
        <w:left w:val="none" w:sz="0" w:space="0" w:color="auto"/>
        <w:bottom w:val="none" w:sz="0" w:space="0" w:color="auto"/>
        <w:right w:val="none" w:sz="0" w:space="0" w:color="auto"/>
      </w:divBdr>
    </w:div>
    <w:div w:id="1385906679">
      <w:bodyDiv w:val="1"/>
      <w:marLeft w:val="0"/>
      <w:marRight w:val="0"/>
      <w:marTop w:val="0"/>
      <w:marBottom w:val="0"/>
      <w:divBdr>
        <w:top w:val="none" w:sz="0" w:space="0" w:color="auto"/>
        <w:left w:val="none" w:sz="0" w:space="0" w:color="auto"/>
        <w:bottom w:val="none" w:sz="0" w:space="0" w:color="auto"/>
        <w:right w:val="none" w:sz="0" w:space="0" w:color="auto"/>
      </w:divBdr>
    </w:div>
    <w:div w:id="1389643963">
      <w:bodyDiv w:val="1"/>
      <w:marLeft w:val="0"/>
      <w:marRight w:val="0"/>
      <w:marTop w:val="0"/>
      <w:marBottom w:val="0"/>
      <w:divBdr>
        <w:top w:val="none" w:sz="0" w:space="0" w:color="auto"/>
        <w:left w:val="none" w:sz="0" w:space="0" w:color="auto"/>
        <w:bottom w:val="none" w:sz="0" w:space="0" w:color="auto"/>
        <w:right w:val="none" w:sz="0" w:space="0" w:color="auto"/>
      </w:divBdr>
    </w:div>
    <w:div w:id="1390882703">
      <w:bodyDiv w:val="1"/>
      <w:marLeft w:val="0"/>
      <w:marRight w:val="0"/>
      <w:marTop w:val="0"/>
      <w:marBottom w:val="0"/>
      <w:divBdr>
        <w:top w:val="none" w:sz="0" w:space="0" w:color="auto"/>
        <w:left w:val="none" w:sz="0" w:space="0" w:color="auto"/>
        <w:bottom w:val="none" w:sz="0" w:space="0" w:color="auto"/>
        <w:right w:val="none" w:sz="0" w:space="0" w:color="auto"/>
      </w:divBdr>
    </w:div>
    <w:div w:id="1395591352">
      <w:bodyDiv w:val="1"/>
      <w:marLeft w:val="0"/>
      <w:marRight w:val="0"/>
      <w:marTop w:val="0"/>
      <w:marBottom w:val="0"/>
      <w:divBdr>
        <w:top w:val="none" w:sz="0" w:space="0" w:color="auto"/>
        <w:left w:val="none" w:sz="0" w:space="0" w:color="auto"/>
        <w:bottom w:val="none" w:sz="0" w:space="0" w:color="auto"/>
        <w:right w:val="none" w:sz="0" w:space="0" w:color="auto"/>
      </w:divBdr>
    </w:div>
    <w:div w:id="1396664550">
      <w:bodyDiv w:val="1"/>
      <w:marLeft w:val="0"/>
      <w:marRight w:val="0"/>
      <w:marTop w:val="0"/>
      <w:marBottom w:val="0"/>
      <w:divBdr>
        <w:top w:val="none" w:sz="0" w:space="0" w:color="auto"/>
        <w:left w:val="none" w:sz="0" w:space="0" w:color="auto"/>
        <w:bottom w:val="none" w:sz="0" w:space="0" w:color="auto"/>
        <w:right w:val="none" w:sz="0" w:space="0" w:color="auto"/>
      </w:divBdr>
    </w:div>
    <w:div w:id="1399204697">
      <w:bodyDiv w:val="1"/>
      <w:marLeft w:val="0"/>
      <w:marRight w:val="0"/>
      <w:marTop w:val="0"/>
      <w:marBottom w:val="0"/>
      <w:divBdr>
        <w:top w:val="none" w:sz="0" w:space="0" w:color="auto"/>
        <w:left w:val="none" w:sz="0" w:space="0" w:color="auto"/>
        <w:bottom w:val="none" w:sz="0" w:space="0" w:color="auto"/>
        <w:right w:val="none" w:sz="0" w:space="0" w:color="auto"/>
      </w:divBdr>
    </w:div>
    <w:div w:id="1399667590">
      <w:bodyDiv w:val="1"/>
      <w:marLeft w:val="0"/>
      <w:marRight w:val="0"/>
      <w:marTop w:val="0"/>
      <w:marBottom w:val="0"/>
      <w:divBdr>
        <w:top w:val="none" w:sz="0" w:space="0" w:color="auto"/>
        <w:left w:val="none" w:sz="0" w:space="0" w:color="auto"/>
        <w:bottom w:val="none" w:sz="0" w:space="0" w:color="auto"/>
        <w:right w:val="none" w:sz="0" w:space="0" w:color="auto"/>
      </w:divBdr>
    </w:div>
    <w:div w:id="1432121697">
      <w:bodyDiv w:val="1"/>
      <w:marLeft w:val="0"/>
      <w:marRight w:val="0"/>
      <w:marTop w:val="0"/>
      <w:marBottom w:val="0"/>
      <w:divBdr>
        <w:top w:val="none" w:sz="0" w:space="0" w:color="auto"/>
        <w:left w:val="none" w:sz="0" w:space="0" w:color="auto"/>
        <w:bottom w:val="none" w:sz="0" w:space="0" w:color="auto"/>
        <w:right w:val="none" w:sz="0" w:space="0" w:color="auto"/>
      </w:divBdr>
    </w:div>
    <w:div w:id="1443844761">
      <w:bodyDiv w:val="1"/>
      <w:marLeft w:val="0"/>
      <w:marRight w:val="0"/>
      <w:marTop w:val="0"/>
      <w:marBottom w:val="0"/>
      <w:divBdr>
        <w:top w:val="none" w:sz="0" w:space="0" w:color="auto"/>
        <w:left w:val="none" w:sz="0" w:space="0" w:color="auto"/>
        <w:bottom w:val="none" w:sz="0" w:space="0" w:color="auto"/>
        <w:right w:val="none" w:sz="0" w:space="0" w:color="auto"/>
      </w:divBdr>
    </w:div>
    <w:div w:id="1450779394">
      <w:bodyDiv w:val="1"/>
      <w:marLeft w:val="0"/>
      <w:marRight w:val="0"/>
      <w:marTop w:val="0"/>
      <w:marBottom w:val="0"/>
      <w:divBdr>
        <w:top w:val="none" w:sz="0" w:space="0" w:color="auto"/>
        <w:left w:val="none" w:sz="0" w:space="0" w:color="auto"/>
        <w:bottom w:val="none" w:sz="0" w:space="0" w:color="auto"/>
        <w:right w:val="none" w:sz="0" w:space="0" w:color="auto"/>
      </w:divBdr>
    </w:div>
    <w:div w:id="1504199218">
      <w:bodyDiv w:val="1"/>
      <w:marLeft w:val="0"/>
      <w:marRight w:val="0"/>
      <w:marTop w:val="0"/>
      <w:marBottom w:val="0"/>
      <w:divBdr>
        <w:top w:val="none" w:sz="0" w:space="0" w:color="auto"/>
        <w:left w:val="none" w:sz="0" w:space="0" w:color="auto"/>
        <w:bottom w:val="none" w:sz="0" w:space="0" w:color="auto"/>
        <w:right w:val="none" w:sz="0" w:space="0" w:color="auto"/>
      </w:divBdr>
    </w:div>
    <w:div w:id="1505166692">
      <w:bodyDiv w:val="1"/>
      <w:marLeft w:val="0"/>
      <w:marRight w:val="0"/>
      <w:marTop w:val="0"/>
      <w:marBottom w:val="0"/>
      <w:divBdr>
        <w:top w:val="none" w:sz="0" w:space="0" w:color="auto"/>
        <w:left w:val="none" w:sz="0" w:space="0" w:color="auto"/>
        <w:bottom w:val="none" w:sz="0" w:space="0" w:color="auto"/>
        <w:right w:val="none" w:sz="0" w:space="0" w:color="auto"/>
      </w:divBdr>
    </w:div>
    <w:div w:id="1510606261">
      <w:bodyDiv w:val="1"/>
      <w:marLeft w:val="0"/>
      <w:marRight w:val="0"/>
      <w:marTop w:val="0"/>
      <w:marBottom w:val="0"/>
      <w:divBdr>
        <w:top w:val="none" w:sz="0" w:space="0" w:color="auto"/>
        <w:left w:val="none" w:sz="0" w:space="0" w:color="auto"/>
        <w:bottom w:val="none" w:sz="0" w:space="0" w:color="auto"/>
        <w:right w:val="none" w:sz="0" w:space="0" w:color="auto"/>
      </w:divBdr>
    </w:div>
    <w:div w:id="1534151056">
      <w:bodyDiv w:val="1"/>
      <w:marLeft w:val="0"/>
      <w:marRight w:val="0"/>
      <w:marTop w:val="0"/>
      <w:marBottom w:val="0"/>
      <w:divBdr>
        <w:top w:val="none" w:sz="0" w:space="0" w:color="auto"/>
        <w:left w:val="none" w:sz="0" w:space="0" w:color="auto"/>
        <w:bottom w:val="none" w:sz="0" w:space="0" w:color="auto"/>
        <w:right w:val="none" w:sz="0" w:space="0" w:color="auto"/>
      </w:divBdr>
    </w:div>
    <w:div w:id="1534541616">
      <w:bodyDiv w:val="1"/>
      <w:marLeft w:val="0"/>
      <w:marRight w:val="0"/>
      <w:marTop w:val="0"/>
      <w:marBottom w:val="0"/>
      <w:divBdr>
        <w:top w:val="none" w:sz="0" w:space="0" w:color="auto"/>
        <w:left w:val="none" w:sz="0" w:space="0" w:color="auto"/>
        <w:bottom w:val="none" w:sz="0" w:space="0" w:color="auto"/>
        <w:right w:val="none" w:sz="0" w:space="0" w:color="auto"/>
      </w:divBdr>
    </w:div>
    <w:div w:id="1564872845">
      <w:bodyDiv w:val="1"/>
      <w:marLeft w:val="0"/>
      <w:marRight w:val="0"/>
      <w:marTop w:val="0"/>
      <w:marBottom w:val="0"/>
      <w:divBdr>
        <w:top w:val="none" w:sz="0" w:space="0" w:color="auto"/>
        <w:left w:val="none" w:sz="0" w:space="0" w:color="auto"/>
        <w:bottom w:val="none" w:sz="0" w:space="0" w:color="auto"/>
        <w:right w:val="none" w:sz="0" w:space="0" w:color="auto"/>
      </w:divBdr>
    </w:div>
    <w:div w:id="1568802677">
      <w:bodyDiv w:val="1"/>
      <w:marLeft w:val="0"/>
      <w:marRight w:val="0"/>
      <w:marTop w:val="0"/>
      <w:marBottom w:val="0"/>
      <w:divBdr>
        <w:top w:val="none" w:sz="0" w:space="0" w:color="auto"/>
        <w:left w:val="none" w:sz="0" w:space="0" w:color="auto"/>
        <w:bottom w:val="none" w:sz="0" w:space="0" w:color="auto"/>
        <w:right w:val="none" w:sz="0" w:space="0" w:color="auto"/>
      </w:divBdr>
    </w:div>
    <w:div w:id="1569147882">
      <w:bodyDiv w:val="1"/>
      <w:marLeft w:val="0"/>
      <w:marRight w:val="0"/>
      <w:marTop w:val="0"/>
      <w:marBottom w:val="0"/>
      <w:divBdr>
        <w:top w:val="none" w:sz="0" w:space="0" w:color="auto"/>
        <w:left w:val="none" w:sz="0" w:space="0" w:color="auto"/>
        <w:bottom w:val="none" w:sz="0" w:space="0" w:color="auto"/>
        <w:right w:val="none" w:sz="0" w:space="0" w:color="auto"/>
      </w:divBdr>
    </w:div>
    <w:div w:id="1580019373">
      <w:bodyDiv w:val="1"/>
      <w:marLeft w:val="0"/>
      <w:marRight w:val="0"/>
      <w:marTop w:val="0"/>
      <w:marBottom w:val="0"/>
      <w:divBdr>
        <w:top w:val="none" w:sz="0" w:space="0" w:color="auto"/>
        <w:left w:val="none" w:sz="0" w:space="0" w:color="auto"/>
        <w:bottom w:val="none" w:sz="0" w:space="0" w:color="auto"/>
        <w:right w:val="none" w:sz="0" w:space="0" w:color="auto"/>
      </w:divBdr>
    </w:div>
    <w:div w:id="1580290778">
      <w:bodyDiv w:val="1"/>
      <w:marLeft w:val="0"/>
      <w:marRight w:val="0"/>
      <w:marTop w:val="0"/>
      <w:marBottom w:val="0"/>
      <w:divBdr>
        <w:top w:val="none" w:sz="0" w:space="0" w:color="auto"/>
        <w:left w:val="none" w:sz="0" w:space="0" w:color="auto"/>
        <w:bottom w:val="none" w:sz="0" w:space="0" w:color="auto"/>
        <w:right w:val="none" w:sz="0" w:space="0" w:color="auto"/>
      </w:divBdr>
    </w:div>
    <w:div w:id="1585987607">
      <w:bodyDiv w:val="1"/>
      <w:marLeft w:val="0"/>
      <w:marRight w:val="0"/>
      <w:marTop w:val="0"/>
      <w:marBottom w:val="0"/>
      <w:divBdr>
        <w:top w:val="none" w:sz="0" w:space="0" w:color="auto"/>
        <w:left w:val="none" w:sz="0" w:space="0" w:color="auto"/>
        <w:bottom w:val="none" w:sz="0" w:space="0" w:color="auto"/>
        <w:right w:val="none" w:sz="0" w:space="0" w:color="auto"/>
      </w:divBdr>
    </w:div>
    <w:div w:id="1591083830">
      <w:bodyDiv w:val="1"/>
      <w:marLeft w:val="0"/>
      <w:marRight w:val="0"/>
      <w:marTop w:val="0"/>
      <w:marBottom w:val="0"/>
      <w:divBdr>
        <w:top w:val="none" w:sz="0" w:space="0" w:color="auto"/>
        <w:left w:val="none" w:sz="0" w:space="0" w:color="auto"/>
        <w:bottom w:val="none" w:sz="0" w:space="0" w:color="auto"/>
        <w:right w:val="none" w:sz="0" w:space="0" w:color="auto"/>
      </w:divBdr>
    </w:div>
    <w:div w:id="1597590176">
      <w:bodyDiv w:val="1"/>
      <w:marLeft w:val="0"/>
      <w:marRight w:val="0"/>
      <w:marTop w:val="0"/>
      <w:marBottom w:val="0"/>
      <w:divBdr>
        <w:top w:val="none" w:sz="0" w:space="0" w:color="auto"/>
        <w:left w:val="none" w:sz="0" w:space="0" w:color="auto"/>
        <w:bottom w:val="none" w:sz="0" w:space="0" w:color="auto"/>
        <w:right w:val="none" w:sz="0" w:space="0" w:color="auto"/>
      </w:divBdr>
    </w:div>
    <w:div w:id="1598979675">
      <w:bodyDiv w:val="1"/>
      <w:marLeft w:val="0"/>
      <w:marRight w:val="0"/>
      <w:marTop w:val="0"/>
      <w:marBottom w:val="0"/>
      <w:divBdr>
        <w:top w:val="none" w:sz="0" w:space="0" w:color="auto"/>
        <w:left w:val="none" w:sz="0" w:space="0" w:color="auto"/>
        <w:bottom w:val="none" w:sz="0" w:space="0" w:color="auto"/>
        <w:right w:val="none" w:sz="0" w:space="0" w:color="auto"/>
      </w:divBdr>
    </w:div>
    <w:div w:id="1616860374">
      <w:bodyDiv w:val="1"/>
      <w:marLeft w:val="0"/>
      <w:marRight w:val="0"/>
      <w:marTop w:val="0"/>
      <w:marBottom w:val="0"/>
      <w:divBdr>
        <w:top w:val="none" w:sz="0" w:space="0" w:color="auto"/>
        <w:left w:val="none" w:sz="0" w:space="0" w:color="auto"/>
        <w:bottom w:val="none" w:sz="0" w:space="0" w:color="auto"/>
        <w:right w:val="none" w:sz="0" w:space="0" w:color="auto"/>
      </w:divBdr>
    </w:div>
    <w:div w:id="1619533365">
      <w:bodyDiv w:val="1"/>
      <w:marLeft w:val="0"/>
      <w:marRight w:val="0"/>
      <w:marTop w:val="0"/>
      <w:marBottom w:val="0"/>
      <w:divBdr>
        <w:top w:val="none" w:sz="0" w:space="0" w:color="auto"/>
        <w:left w:val="none" w:sz="0" w:space="0" w:color="auto"/>
        <w:bottom w:val="none" w:sz="0" w:space="0" w:color="auto"/>
        <w:right w:val="none" w:sz="0" w:space="0" w:color="auto"/>
      </w:divBdr>
    </w:div>
    <w:div w:id="1639919931">
      <w:bodyDiv w:val="1"/>
      <w:marLeft w:val="0"/>
      <w:marRight w:val="0"/>
      <w:marTop w:val="0"/>
      <w:marBottom w:val="0"/>
      <w:divBdr>
        <w:top w:val="none" w:sz="0" w:space="0" w:color="auto"/>
        <w:left w:val="none" w:sz="0" w:space="0" w:color="auto"/>
        <w:bottom w:val="none" w:sz="0" w:space="0" w:color="auto"/>
        <w:right w:val="none" w:sz="0" w:space="0" w:color="auto"/>
      </w:divBdr>
    </w:div>
    <w:div w:id="1645768275">
      <w:bodyDiv w:val="1"/>
      <w:marLeft w:val="0"/>
      <w:marRight w:val="0"/>
      <w:marTop w:val="0"/>
      <w:marBottom w:val="0"/>
      <w:divBdr>
        <w:top w:val="none" w:sz="0" w:space="0" w:color="auto"/>
        <w:left w:val="none" w:sz="0" w:space="0" w:color="auto"/>
        <w:bottom w:val="none" w:sz="0" w:space="0" w:color="auto"/>
        <w:right w:val="none" w:sz="0" w:space="0" w:color="auto"/>
      </w:divBdr>
    </w:div>
    <w:div w:id="1657607877">
      <w:bodyDiv w:val="1"/>
      <w:marLeft w:val="0"/>
      <w:marRight w:val="0"/>
      <w:marTop w:val="0"/>
      <w:marBottom w:val="0"/>
      <w:divBdr>
        <w:top w:val="none" w:sz="0" w:space="0" w:color="auto"/>
        <w:left w:val="none" w:sz="0" w:space="0" w:color="auto"/>
        <w:bottom w:val="none" w:sz="0" w:space="0" w:color="auto"/>
        <w:right w:val="none" w:sz="0" w:space="0" w:color="auto"/>
      </w:divBdr>
    </w:div>
    <w:div w:id="1661687431">
      <w:bodyDiv w:val="1"/>
      <w:marLeft w:val="0"/>
      <w:marRight w:val="0"/>
      <w:marTop w:val="0"/>
      <w:marBottom w:val="0"/>
      <w:divBdr>
        <w:top w:val="none" w:sz="0" w:space="0" w:color="auto"/>
        <w:left w:val="none" w:sz="0" w:space="0" w:color="auto"/>
        <w:bottom w:val="none" w:sz="0" w:space="0" w:color="auto"/>
        <w:right w:val="none" w:sz="0" w:space="0" w:color="auto"/>
      </w:divBdr>
    </w:div>
    <w:div w:id="1681346718">
      <w:bodyDiv w:val="1"/>
      <w:marLeft w:val="0"/>
      <w:marRight w:val="0"/>
      <w:marTop w:val="0"/>
      <w:marBottom w:val="0"/>
      <w:divBdr>
        <w:top w:val="none" w:sz="0" w:space="0" w:color="auto"/>
        <w:left w:val="none" w:sz="0" w:space="0" w:color="auto"/>
        <w:bottom w:val="none" w:sz="0" w:space="0" w:color="auto"/>
        <w:right w:val="none" w:sz="0" w:space="0" w:color="auto"/>
      </w:divBdr>
    </w:div>
    <w:div w:id="1681660474">
      <w:bodyDiv w:val="1"/>
      <w:marLeft w:val="0"/>
      <w:marRight w:val="0"/>
      <w:marTop w:val="0"/>
      <w:marBottom w:val="0"/>
      <w:divBdr>
        <w:top w:val="none" w:sz="0" w:space="0" w:color="auto"/>
        <w:left w:val="none" w:sz="0" w:space="0" w:color="auto"/>
        <w:bottom w:val="none" w:sz="0" w:space="0" w:color="auto"/>
        <w:right w:val="none" w:sz="0" w:space="0" w:color="auto"/>
      </w:divBdr>
    </w:div>
    <w:div w:id="1688289268">
      <w:bodyDiv w:val="1"/>
      <w:marLeft w:val="0"/>
      <w:marRight w:val="0"/>
      <w:marTop w:val="0"/>
      <w:marBottom w:val="0"/>
      <w:divBdr>
        <w:top w:val="none" w:sz="0" w:space="0" w:color="auto"/>
        <w:left w:val="none" w:sz="0" w:space="0" w:color="auto"/>
        <w:bottom w:val="none" w:sz="0" w:space="0" w:color="auto"/>
        <w:right w:val="none" w:sz="0" w:space="0" w:color="auto"/>
      </w:divBdr>
    </w:div>
    <w:div w:id="1697735870">
      <w:bodyDiv w:val="1"/>
      <w:marLeft w:val="0"/>
      <w:marRight w:val="0"/>
      <w:marTop w:val="0"/>
      <w:marBottom w:val="0"/>
      <w:divBdr>
        <w:top w:val="none" w:sz="0" w:space="0" w:color="auto"/>
        <w:left w:val="none" w:sz="0" w:space="0" w:color="auto"/>
        <w:bottom w:val="none" w:sz="0" w:space="0" w:color="auto"/>
        <w:right w:val="none" w:sz="0" w:space="0" w:color="auto"/>
      </w:divBdr>
    </w:div>
    <w:div w:id="1705595091">
      <w:bodyDiv w:val="1"/>
      <w:marLeft w:val="0"/>
      <w:marRight w:val="0"/>
      <w:marTop w:val="0"/>
      <w:marBottom w:val="0"/>
      <w:divBdr>
        <w:top w:val="none" w:sz="0" w:space="0" w:color="auto"/>
        <w:left w:val="none" w:sz="0" w:space="0" w:color="auto"/>
        <w:bottom w:val="none" w:sz="0" w:space="0" w:color="auto"/>
        <w:right w:val="none" w:sz="0" w:space="0" w:color="auto"/>
      </w:divBdr>
    </w:div>
    <w:div w:id="1712415226">
      <w:bodyDiv w:val="1"/>
      <w:marLeft w:val="0"/>
      <w:marRight w:val="0"/>
      <w:marTop w:val="0"/>
      <w:marBottom w:val="0"/>
      <w:divBdr>
        <w:top w:val="none" w:sz="0" w:space="0" w:color="auto"/>
        <w:left w:val="none" w:sz="0" w:space="0" w:color="auto"/>
        <w:bottom w:val="none" w:sz="0" w:space="0" w:color="auto"/>
        <w:right w:val="none" w:sz="0" w:space="0" w:color="auto"/>
      </w:divBdr>
    </w:div>
    <w:div w:id="1725443351">
      <w:bodyDiv w:val="1"/>
      <w:marLeft w:val="0"/>
      <w:marRight w:val="0"/>
      <w:marTop w:val="0"/>
      <w:marBottom w:val="0"/>
      <w:divBdr>
        <w:top w:val="none" w:sz="0" w:space="0" w:color="auto"/>
        <w:left w:val="none" w:sz="0" w:space="0" w:color="auto"/>
        <w:bottom w:val="none" w:sz="0" w:space="0" w:color="auto"/>
        <w:right w:val="none" w:sz="0" w:space="0" w:color="auto"/>
      </w:divBdr>
    </w:div>
    <w:div w:id="1739009053">
      <w:bodyDiv w:val="1"/>
      <w:marLeft w:val="0"/>
      <w:marRight w:val="0"/>
      <w:marTop w:val="0"/>
      <w:marBottom w:val="0"/>
      <w:divBdr>
        <w:top w:val="none" w:sz="0" w:space="0" w:color="auto"/>
        <w:left w:val="none" w:sz="0" w:space="0" w:color="auto"/>
        <w:bottom w:val="none" w:sz="0" w:space="0" w:color="auto"/>
        <w:right w:val="none" w:sz="0" w:space="0" w:color="auto"/>
      </w:divBdr>
    </w:div>
    <w:div w:id="1747410621">
      <w:bodyDiv w:val="1"/>
      <w:marLeft w:val="0"/>
      <w:marRight w:val="0"/>
      <w:marTop w:val="0"/>
      <w:marBottom w:val="0"/>
      <w:divBdr>
        <w:top w:val="none" w:sz="0" w:space="0" w:color="auto"/>
        <w:left w:val="none" w:sz="0" w:space="0" w:color="auto"/>
        <w:bottom w:val="none" w:sz="0" w:space="0" w:color="auto"/>
        <w:right w:val="none" w:sz="0" w:space="0" w:color="auto"/>
      </w:divBdr>
    </w:div>
    <w:div w:id="1756977335">
      <w:bodyDiv w:val="1"/>
      <w:marLeft w:val="0"/>
      <w:marRight w:val="0"/>
      <w:marTop w:val="0"/>
      <w:marBottom w:val="0"/>
      <w:divBdr>
        <w:top w:val="none" w:sz="0" w:space="0" w:color="auto"/>
        <w:left w:val="none" w:sz="0" w:space="0" w:color="auto"/>
        <w:bottom w:val="none" w:sz="0" w:space="0" w:color="auto"/>
        <w:right w:val="none" w:sz="0" w:space="0" w:color="auto"/>
      </w:divBdr>
    </w:div>
    <w:div w:id="1776631665">
      <w:bodyDiv w:val="1"/>
      <w:marLeft w:val="0"/>
      <w:marRight w:val="0"/>
      <w:marTop w:val="0"/>
      <w:marBottom w:val="0"/>
      <w:divBdr>
        <w:top w:val="none" w:sz="0" w:space="0" w:color="auto"/>
        <w:left w:val="none" w:sz="0" w:space="0" w:color="auto"/>
        <w:bottom w:val="none" w:sz="0" w:space="0" w:color="auto"/>
        <w:right w:val="none" w:sz="0" w:space="0" w:color="auto"/>
      </w:divBdr>
    </w:div>
    <w:div w:id="1779176145">
      <w:bodyDiv w:val="1"/>
      <w:marLeft w:val="0"/>
      <w:marRight w:val="0"/>
      <w:marTop w:val="0"/>
      <w:marBottom w:val="0"/>
      <w:divBdr>
        <w:top w:val="none" w:sz="0" w:space="0" w:color="auto"/>
        <w:left w:val="none" w:sz="0" w:space="0" w:color="auto"/>
        <w:bottom w:val="none" w:sz="0" w:space="0" w:color="auto"/>
        <w:right w:val="none" w:sz="0" w:space="0" w:color="auto"/>
      </w:divBdr>
    </w:div>
    <w:div w:id="1786608943">
      <w:bodyDiv w:val="1"/>
      <w:marLeft w:val="0"/>
      <w:marRight w:val="0"/>
      <w:marTop w:val="0"/>
      <w:marBottom w:val="0"/>
      <w:divBdr>
        <w:top w:val="none" w:sz="0" w:space="0" w:color="auto"/>
        <w:left w:val="none" w:sz="0" w:space="0" w:color="auto"/>
        <w:bottom w:val="none" w:sz="0" w:space="0" w:color="auto"/>
        <w:right w:val="none" w:sz="0" w:space="0" w:color="auto"/>
      </w:divBdr>
    </w:div>
    <w:div w:id="1805074101">
      <w:bodyDiv w:val="1"/>
      <w:marLeft w:val="0"/>
      <w:marRight w:val="0"/>
      <w:marTop w:val="0"/>
      <w:marBottom w:val="0"/>
      <w:divBdr>
        <w:top w:val="none" w:sz="0" w:space="0" w:color="auto"/>
        <w:left w:val="none" w:sz="0" w:space="0" w:color="auto"/>
        <w:bottom w:val="none" w:sz="0" w:space="0" w:color="auto"/>
        <w:right w:val="none" w:sz="0" w:space="0" w:color="auto"/>
      </w:divBdr>
    </w:div>
    <w:div w:id="1806504984">
      <w:bodyDiv w:val="1"/>
      <w:marLeft w:val="0"/>
      <w:marRight w:val="0"/>
      <w:marTop w:val="0"/>
      <w:marBottom w:val="0"/>
      <w:divBdr>
        <w:top w:val="none" w:sz="0" w:space="0" w:color="auto"/>
        <w:left w:val="none" w:sz="0" w:space="0" w:color="auto"/>
        <w:bottom w:val="none" w:sz="0" w:space="0" w:color="auto"/>
        <w:right w:val="none" w:sz="0" w:space="0" w:color="auto"/>
      </w:divBdr>
    </w:div>
    <w:div w:id="1808401153">
      <w:bodyDiv w:val="1"/>
      <w:marLeft w:val="0"/>
      <w:marRight w:val="0"/>
      <w:marTop w:val="0"/>
      <w:marBottom w:val="0"/>
      <w:divBdr>
        <w:top w:val="none" w:sz="0" w:space="0" w:color="auto"/>
        <w:left w:val="none" w:sz="0" w:space="0" w:color="auto"/>
        <w:bottom w:val="none" w:sz="0" w:space="0" w:color="auto"/>
        <w:right w:val="none" w:sz="0" w:space="0" w:color="auto"/>
      </w:divBdr>
    </w:div>
    <w:div w:id="1814331213">
      <w:bodyDiv w:val="1"/>
      <w:marLeft w:val="0"/>
      <w:marRight w:val="0"/>
      <w:marTop w:val="0"/>
      <w:marBottom w:val="0"/>
      <w:divBdr>
        <w:top w:val="none" w:sz="0" w:space="0" w:color="auto"/>
        <w:left w:val="none" w:sz="0" w:space="0" w:color="auto"/>
        <w:bottom w:val="none" w:sz="0" w:space="0" w:color="auto"/>
        <w:right w:val="none" w:sz="0" w:space="0" w:color="auto"/>
      </w:divBdr>
    </w:div>
    <w:div w:id="1814828502">
      <w:bodyDiv w:val="1"/>
      <w:marLeft w:val="0"/>
      <w:marRight w:val="0"/>
      <w:marTop w:val="0"/>
      <w:marBottom w:val="0"/>
      <w:divBdr>
        <w:top w:val="none" w:sz="0" w:space="0" w:color="auto"/>
        <w:left w:val="none" w:sz="0" w:space="0" w:color="auto"/>
        <w:bottom w:val="none" w:sz="0" w:space="0" w:color="auto"/>
        <w:right w:val="none" w:sz="0" w:space="0" w:color="auto"/>
      </w:divBdr>
    </w:div>
    <w:div w:id="1815490181">
      <w:bodyDiv w:val="1"/>
      <w:marLeft w:val="0"/>
      <w:marRight w:val="0"/>
      <w:marTop w:val="0"/>
      <w:marBottom w:val="0"/>
      <w:divBdr>
        <w:top w:val="none" w:sz="0" w:space="0" w:color="auto"/>
        <w:left w:val="none" w:sz="0" w:space="0" w:color="auto"/>
        <w:bottom w:val="none" w:sz="0" w:space="0" w:color="auto"/>
        <w:right w:val="none" w:sz="0" w:space="0" w:color="auto"/>
      </w:divBdr>
    </w:div>
    <w:div w:id="1851941812">
      <w:bodyDiv w:val="1"/>
      <w:marLeft w:val="0"/>
      <w:marRight w:val="0"/>
      <w:marTop w:val="0"/>
      <w:marBottom w:val="0"/>
      <w:divBdr>
        <w:top w:val="none" w:sz="0" w:space="0" w:color="auto"/>
        <w:left w:val="none" w:sz="0" w:space="0" w:color="auto"/>
        <w:bottom w:val="none" w:sz="0" w:space="0" w:color="auto"/>
        <w:right w:val="none" w:sz="0" w:space="0" w:color="auto"/>
      </w:divBdr>
    </w:div>
    <w:div w:id="1852183001">
      <w:bodyDiv w:val="1"/>
      <w:marLeft w:val="0"/>
      <w:marRight w:val="0"/>
      <w:marTop w:val="0"/>
      <w:marBottom w:val="0"/>
      <w:divBdr>
        <w:top w:val="none" w:sz="0" w:space="0" w:color="auto"/>
        <w:left w:val="none" w:sz="0" w:space="0" w:color="auto"/>
        <w:bottom w:val="none" w:sz="0" w:space="0" w:color="auto"/>
        <w:right w:val="none" w:sz="0" w:space="0" w:color="auto"/>
      </w:divBdr>
    </w:div>
    <w:div w:id="1865437652">
      <w:bodyDiv w:val="1"/>
      <w:marLeft w:val="0"/>
      <w:marRight w:val="0"/>
      <w:marTop w:val="0"/>
      <w:marBottom w:val="0"/>
      <w:divBdr>
        <w:top w:val="none" w:sz="0" w:space="0" w:color="auto"/>
        <w:left w:val="none" w:sz="0" w:space="0" w:color="auto"/>
        <w:bottom w:val="none" w:sz="0" w:space="0" w:color="auto"/>
        <w:right w:val="none" w:sz="0" w:space="0" w:color="auto"/>
      </w:divBdr>
    </w:div>
    <w:div w:id="1867253056">
      <w:bodyDiv w:val="1"/>
      <w:marLeft w:val="0"/>
      <w:marRight w:val="0"/>
      <w:marTop w:val="0"/>
      <w:marBottom w:val="0"/>
      <w:divBdr>
        <w:top w:val="none" w:sz="0" w:space="0" w:color="auto"/>
        <w:left w:val="none" w:sz="0" w:space="0" w:color="auto"/>
        <w:bottom w:val="none" w:sz="0" w:space="0" w:color="auto"/>
        <w:right w:val="none" w:sz="0" w:space="0" w:color="auto"/>
      </w:divBdr>
    </w:div>
    <w:div w:id="1893272623">
      <w:bodyDiv w:val="1"/>
      <w:marLeft w:val="0"/>
      <w:marRight w:val="0"/>
      <w:marTop w:val="0"/>
      <w:marBottom w:val="0"/>
      <w:divBdr>
        <w:top w:val="none" w:sz="0" w:space="0" w:color="auto"/>
        <w:left w:val="none" w:sz="0" w:space="0" w:color="auto"/>
        <w:bottom w:val="none" w:sz="0" w:space="0" w:color="auto"/>
        <w:right w:val="none" w:sz="0" w:space="0" w:color="auto"/>
      </w:divBdr>
    </w:div>
    <w:div w:id="1912231040">
      <w:bodyDiv w:val="1"/>
      <w:marLeft w:val="0"/>
      <w:marRight w:val="0"/>
      <w:marTop w:val="0"/>
      <w:marBottom w:val="0"/>
      <w:divBdr>
        <w:top w:val="none" w:sz="0" w:space="0" w:color="auto"/>
        <w:left w:val="none" w:sz="0" w:space="0" w:color="auto"/>
        <w:bottom w:val="none" w:sz="0" w:space="0" w:color="auto"/>
        <w:right w:val="none" w:sz="0" w:space="0" w:color="auto"/>
      </w:divBdr>
    </w:div>
    <w:div w:id="1913393503">
      <w:bodyDiv w:val="1"/>
      <w:marLeft w:val="0"/>
      <w:marRight w:val="0"/>
      <w:marTop w:val="0"/>
      <w:marBottom w:val="0"/>
      <w:divBdr>
        <w:top w:val="none" w:sz="0" w:space="0" w:color="auto"/>
        <w:left w:val="none" w:sz="0" w:space="0" w:color="auto"/>
        <w:bottom w:val="none" w:sz="0" w:space="0" w:color="auto"/>
        <w:right w:val="none" w:sz="0" w:space="0" w:color="auto"/>
      </w:divBdr>
    </w:div>
    <w:div w:id="1925147579">
      <w:bodyDiv w:val="1"/>
      <w:marLeft w:val="0"/>
      <w:marRight w:val="0"/>
      <w:marTop w:val="0"/>
      <w:marBottom w:val="0"/>
      <w:divBdr>
        <w:top w:val="none" w:sz="0" w:space="0" w:color="auto"/>
        <w:left w:val="none" w:sz="0" w:space="0" w:color="auto"/>
        <w:bottom w:val="none" w:sz="0" w:space="0" w:color="auto"/>
        <w:right w:val="none" w:sz="0" w:space="0" w:color="auto"/>
      </w:divBdr>
    </w:div>
    <w:div w:id="1926841118">
      <w:bodyDiv w:val="1"/>
      <w:marLeft w:val="0"/>
      <w:marRight w:val="0"/>
      <w:marTop w:val="0"/>
      <w:marBottom w:val="0"/>
      <w:divBdr>
        <w:top w:val="none" w:sz="0" w:space="0" w:color="auto"/>
        <w:left w:val="none" w:sz="0" w:space="0" w:color="auto"/>
        <w:bottom w:val="none" w:sz="0" w:space="0" w:color="auto"/>
        <w:right w:val="none" w:sz="0" w:space="0" w:color="auto"/>
      </w:divBdr>
    </w:div>
    <w:div w:id="1927958350">
      <w:bodyDiv w:val="1"/>
      <w:marLeft w:val="0"/>
      <w:marRight w:val="0"/>
      <w:marTop w:val="0"/>
      <w:marBottom w:val="0"/>
      <w:divBdr>
        <w:top w:val="none" w:sz="0" w:space="0" w:color="auto"/>
        <w:left w:val="none" w:sz="0" w:space="0" w:color="auto"/>
        <w:bottom w:val="none" w:sz="0" w:space="0" w:color="auto"/>
        <w:right w:val="none" w:sz="0" w:space="0" w:color="auto"/>
      </w:divBdr>
    </w:div>
    <w:div w:id="1932817267">
      <w:bodyDiv w:val="1"/>
      <w:marLeft w:val="0"/>
      <w:marRight w:val="0"/>
      <w:marTop w:val="0"/>
      <w:marBottom w:val="0"/>
      <w:divBdr>
        <w:top w:val="none" w:sz="0" w:space="0" w:color="auto"/>
        <w:left w:val="none" w:sz="0" w:space="0" w:color="auto"/>
        <w:bottom w:val="none" w:sz="0" w:space="0" w:color="auto"/>
        <w:right w:val="none" w:sz="0" w:space="0" w:color="auto"/>
      </w:divBdr>
    </w:div>
    <w:div w:id="1942251244">
      <w:bodyDiv w:val="1"/>
      <w:marLeft w:val="0"/>
      <w:marRight w:val="0"/>
      <w:marTop w:val="0"/>
      <w:marBottom w:val="0"/>
      <w:divBdr>
        <w:top w:val="none" w:sz="0" w:space="0" w:color="auto"/>
        <w:left w:val="none" w:sz="0" w:space="0" w:color="auto"/>
        <w:bottom w:val="none" w:sz="0" w:space="0" w:color="auto"/>
        <w:right w:val="none" w:sz="0" w:space="0" w:color="auto"/>
      </w:divBdr>
    </w:div>
    <w:div w:id="1944415422">
      <w:bodyDiv w:val="1"/>
      <w:marLeft w:val="0"/>
      <w:marRight w:val="0"/>
      <w:marTop w:val="0"/>
      <w:marBottom w:val="0"/>
      <w:divBdr>
        <w:top w:val="none" w:sz="0" w:space="0" w:color="auto"/>
        <w:left w:val="none" w:sz="0" w:space="0" w:color="auto"/>
        <w:bottom w:val="none" w:sz="0" w:space="0" w:color="auto"/>
        <w:right w:val="none" w:sz="0" w:space="0" w:color="auto"/>
      </w:divBdr>
    </w:div>
    <w:div w:id="1950625855">
      <w:bodyDiv w:val="1"/>
      <w:marLeft w:val="0"/>
      <w:marRight w:val="0"/>
      <w:marTop w:val="0"/>
      <w:marBottom w:val="0"/>
      <w:divBdr>
        <w:top w:val="none" w:sz="0" w:space="0" w:color="auto"/>
        <w:left w:val="none" w:sz="0" w:space="0" w:color="auto"/>
        <w:bottom w:val="none" w:sz="0" w:space="0" w:color="auto"/>
        <w:right w:val="none" w:sz="0" w:space="0" w:color="auto"/>
      </w:divBdr>
    </w:div>
    <w:div w:id="1957372754">
      <w:bodyDiv w:val="1"/>
      <w:marLeft w:val="0"/>
      <w:marRight w:val="0"/>
      <w:marTop w:val="0"/>
      <w:marBottom w:val="0"/>
      <w:divBdr>
        <w:top w:val="none" w:sz="0" w:space="0" w:color="auto"/>
        <w:left w:val="none" w:sz="0" w:space="0" w:color="auto"/>
        <w:bottom w:val="none" w:sz="0" w:space="0" w:color="auto"/>
        <w:right w:val="none" w:sz="0" w:space="0" w:color="auto"/>
      </w:divBdr>
    </w:div>
    <w:div w:id="1958634919">
      <w:bodyDiv w:val="1"/>
      <w:marLeft w:val="0"/>
      <w:marRight w:val="0"/>
      <w:marTop w:val="0"/>
      <w:marBottom w:val="0"/>
      <w:divBdr>
        <w:top w:val="none" w:sz="0" w:space="0" w:color="auto"/>
        <w:left w:val="none" w:sz="0" w:space="0" w:color="auto"/>
        <w:bottom w:val="none" w:sz="0" w:space="0" w:color="auto"/>
        <w:right w:val="none" w:sz="0" w:space="0" w:color="auto"/>
      </w:divBdr>
    </w:div>
    <w:div w:id="1983994689">
      <w:bodyDiv w:val="1"/>
      <w:marLeft w:val="0"/>
      <w:marRight w:val="0"/>
      <w:marTop w:val="0"/>
      <w:marBottom w:val="0"/>
      <w:divBdr>
        <w:top w:val="none" w:sz="0" w:space="0" w:color="auto"/>
        <w:left w:val="none" w:sz="0" w:space="0" w:color="auto"/>
        <w:bottom w:val="none" w:sz="0" w:space="0" w:color="auto"/>
        <w:right w:val="none" w:sz="0" w:space="0" w:color="auto"/>
      </w:divBdr>
    </w:div>
    <w:div w:id="2045012673">
      <w:bodyDiv w:val="1"/>
      <w:marLeft w:val="0"/>
      <w:marRight w:val="0"/>
      <w:marTop w:val="0"/>
      <w:marBottom w:val="0"/>
      <w:divBdr>
        <w:top w:val="none" w:sz="0" w:space="0" w:color="auto"/>
        <w:left w:val="none" w:sz="0" w:space="0" w:color="auto"/>
        <w:bottom w:val="none" w:sz="0" w:space="0" w:color="auto"/>
        <w:right w:val="none" w:sz="0" w:space="0" w:color="auto"/>
      </w:divBdr>
    </w:div>
    <w:div w:id="2048602439">
      <w:bodyDiv w:val="1"/>
      <w:marLeft w:val="0"/>
      <w:marRight w:val="0"/>
      <w:marTop w:val="0"/>
      <w:marBottom w:val="0"/>
      <w:divBdr>
        <w:top w:val="none" w:sz="0" w:space="0" w:color="auto"/>
        <w:left w:val="none" w:sz="0" w:space="0" w:color="auto"/>
        <w:bottom w:val="none" w:sz="0" w:space="0" w:color="auto"/>
        <w:right w:val="none" w:sz="0" w:space="0" w:color="auto"/>
      </w:divBdr>
    </w:div>
    <w:div w:id="2051689658">
      <w:bodyDiv w:val="1"/>
      <w:marLeft w:val="0"/>
      <w:marRight w:val="0"/>
      <w:marTop w:val="0"/>
      <w:marBottom w:val="0"/>
      <w:divBdr>
        <w:top w:val="none" w:sz="0" w:space="0" w:color="auto"/>
        <w:left w:val="none" w:sz="0" w:space="0" w:color="auto"/>
        <w:bottom w:val="none" w:sz="0" w:space="0" w:color="auto"/>
        <w:right w:val="none" w:sz="0" w:space="0" w:color="auto"/>
      </w:divBdr>
    </w:div>
    <w:div w:id="2071616912">
      <w:bodyDiv w:val="1"/>
      <w:marLeft w:val="0"/>
      <w:marRight w:val="0"/>
      <w:marTop w:val="0"/>
      <w:marBottom w:val="0"/>
      <w:divBdr>
        <w:top w:val="none" w:sz="0" w:space="0" w:color="auto"/>
        <w:left w:val="none" w:sz="0" w:space="0" w:color="auto"/>
        <w:bottom w:val="none" w:sz="0" w:space="0" w:color="auto"/>
        <w:right w:val="none" w:sz="0" w:space="0" w:color="auto"/>
      </w:divBdr>
    </w:div>
    <w:div w:id="2074502358">
      <w:bodyDiv w:val="1"/>
      <w:marLeft w:val="0"/>
      <w:marRight w:val="0"/>
      <w:marTop w:val="0"/>
      <w:marBottom w:val="0"/>
      <w:divBdr>
        <w:top w:val="none" w:sz="0" w:space="0" w:color="auto"/>
        <w:left w:val="none" w:sz="0" w:space="0" w:color="auto"/>
        <w:bottom w:val="none" w:sz="0" w:space="0" w:color="auto"/>
        <w:right w:val="none" w:sz="0" w:space="0" w:color="auto"/>
      </w:divBdr>
    </w:div>
    <w:div w:id="2074699953">
      <w:bodyDiv w:val="1"/>
      <w:marLeft w:val="0"/>
      <w:marRight w:val="0"/>
      <w:marTop w:val="0"/>
      <w:marBottom w:val="0"/>
      <w:divBdr>
        <w:top w:val="none" w:sz="0" w:space="0" w:color="auto"/>
        <w:left w:val="none" w:sz="0" w:space="0" w:color="auto"/>
        <w:bottom w:val="none" w:sz="0" w:space="0" w:color="auto"/>
        <w:right w:val="none" w:sz="0" w:space="0" w:color="auto"/>
      </w:divBdr>
    </w:div>
    <w:div w:id="208005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44221-E97D-40C0-9B26-5250F5C1C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939C71-8F57-4471-8B22-8689E5191C2A}">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803F6D64-12B9-434E-A914-84DA80125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1</Pages>
  <Words>6563</Words>
  <Characters>37414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43890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2</cp:revision>
  <cp:lastPrinted>2023-05-07T07:54:00Z</cp:lastPrinted>
  <dcterms:created xsi:type="dcterms:W3CDTF">2023-05-08T03:33:00Z</dcterms:created>
  <dcterms:modified xsi:type="dcterms:W3CDTF">2023-05-08T03:33:00Z</dcterms:modified>
</cp:coreProperties>
</file>