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1551" w14:textId="44213310" w:rsidR="00627A98" w:rsidRPr="004C5C3B" w:rsidRDefault="00627A98" w:rsidP="00B44401">
      <w:pPr>
        <w:pStyle w:val="Heading1"/>
      </w:pPr>
      <w:r w:rsidRPr="004C5C3B">
        <w:t xml:space="preserve">Appendix D: Debt </w:t>
      </w:r>
      <w:r w:rsidRPr="00B44401">
        <w:t>transactions</w:t>
      </w:r>
    </w:p>
    <w:p w14:paraId="7DFFACDF" w14:textId="19218832" w:rsidR="00627A98" w:rsidRPr="004C5C3B" w:rsidRDefault="00627A98" w:rsidP="00627A98">
      <w:r w:rsidRPr="004C5C3B">
        <w:t>The Australian Government holds a stock of around $</w:t>
      </w:r>
      <w:r w:rsidR="009F5205">
        <w:t>1</w:t>
      </w:r>
      <w:r w:rsidRPr="004C5C3B">
        <w:t>.</w:t>
      </w:r>
      <w:r w:rsidR="009F5205">
        <w:t>9</w:t>
      </w:r>
      <w:r w:rsidR="00D12EE6">
        <w:t> </w:t>
      </w:r>
      <w:r w:rsidRPr="004C5C3B">
        <w:t>billion in loans advanced to state and territory governments (states) for public policy purposes. The states make interest payments and repayments to the Australian Government in respect of these loans.</w:t>
      </w:r>
    </w:p>
    <w:p w14:paraId="5497EF28" w14:textId="2DDC4FFF" w:rsidR="00627A98" w:rsidRPr="004C5C3B" w:rsidRDefault="00627A98" w:rsidP="00627A98">
      <w:r>
        <w:t>The Australian Government advances the states loans under a range of agreements. These advances have often been over very long repayment periods (some in excess of 50</w:t>
      </w:r>
      <w:r w:rsidR="00F92ADB">
        <w:t xml:space="preserve"> </w:t>
      </w:r>
      <w:r>
        <w:t>years), although the terms of each agreement vary considerably.</w:t>
      </w:r>
    </w:p>
    <w:p w14:paraId="63BEAD04" w14:textId="24D17AC6" w:rsidR="00627A98" w:rsidRPr="004C5C3B" w:rsidRDefault="00627A98" w:rsidP="00627A98">
      <w:r w:rsidRPr="004C5C3B">
        <w:t>Most of the interest payments and repayments relate to housing</w:t>
      </w:r>
      <w:r w:rsidR="006F3098">
        <w:t xml:space="preserve">, </w:t>
      </w:r>
      <w:r w:rsidRPr="004C5C3B">
        <w:t>infrastructure</w:t>
      </w:r>
      <w:r w:rsidR="006F3098">
        <w:t xml:space="preserve"> and agriculture</w:t>
      </w:r>
      <w:r w:rsidRPr="004C5C3B">
        <w:t>. Payments are also made against loans under agreements for natural disasters and other purposes.</w:t>
      </w:r>
    </w:p>
    <w:p w14:paraId="25006A57" w14:textId="35EB72D5" w:rsidR="00627A98" w:rsidRPr="004C5C3B" w:rsidRDefault="00627A98" w:rsidP="00627A98">
      <w:r w:rsidRPr="004C5C3B">
        <w:t xml:space="preserve">The Australian Government stock of outstanding loans to the states as </w:t>
      </w:r>
      <w:proofErr w:type="gramStart"/>
      <w:r w:rsidRPr="004C5C3B">
        <w:t>at</w:t>
      </w:r>
      <w:proofErr w:type="gramEnd"/>
      <w:r w:rsidRPr="004C5C3B">
        <w:t xml:space="preserve"> 30 June</w:t>
      </w:r>
      <w:r w:rsidR="00F92ADB">
        <w:t> </w:t>
      </w:r>
      <w:r w:rsidRPr="004C5C3B">
        <w:t>202</w:t>
      </w:r>
      <w:r w:rsidR="00197610">
        <w:t>2</w:t>
      </w:r>
      <w:r w:rsidRPr="004C5C3B">
        <w:t xml:space="preserve"> is shown in Table</w:t>
      </w:r>
      <w:r w:rsidR="00E06D39">
        <w:t> </w:t>
      </w:r>
      <w:r w:rsidRPr="004C5C3B">
        <w:t>D.1.</w:t>
      </w:r>
    </w:p>
    <w:p w14:paraId="1BFC5710" w14:textId="2B0E08D9" w:rsidR="00627A98" w:rsidRPr="004C5C3B" w:rsidRDefault="00627A98" w:rsidP="00627A98">
      <w:r w:rsidRPr="004C5C3B">
        <w:t>Total advances to the states, repayments and interest from the states to the Australian Government by financial year are shown in Table</w:t>
      </w:r>
      <w:r w:rsidR="00F92ADB">
        <w:t> </w:t>
      </w:r>
      <w:r w:rsidRPr="004C5C3B">
        <w:t>D.2.</w:t>
      </w:r>
    </w:p>
    <w:p w14:paraId="78A0956C" w14:textId="77777777" w:rsidR="003B5955" w:rsidRPr="001E18E2" w:rsidRDefault="003B5955" w:rsidP="001E18E2"/>
    <w:p w14:paraId="43913D1B" w14:textId="77777777" w:rsidR="003B5955" w:rsidRDefault="003B5955" w:rsidP="003B5955">
      <w:pPr>
        <w:sectPr w:rsidR="003B5955" w:rsidSect="00B35EC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835" w:right="2098" w:bottom="2466" w:left="2098" w:header="1814" w:footer="1814" w:gutter="0"/>
          <w:cols w:space="708"/>
          <w:titlePg/>
          <w:docGrid w:linePitch="360"/>
        </w:sectPr>
      </w:pPr>
    </w:p>
    <w:p w14:paraId="15A4FB2B" w14:textId="7CA2667A" w:rsidR="002A44FB" w:rsidRDefault="004D3D37" w:rsidP="002A44FB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rPr>
          <w:bCs/>
          <w:iCs/>
          <w:szCs w:val="26"/>
        </w:rPr>
        <w:lastRenderedPageBreak/>
        <w:t>Table</w:t>
      </w:r>
      <w:r w:rsidR="00E06D39"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D.1:</w:t>
      </w:r>
      <w:r w:rsidR="00424592">
        <w:rPr>
          <w:bCs/>
          <w:iCs/>
          <w:szCs w:val="26"/>
        </w:rPr>
        <w:t xml:space="preserve"> </w:t>
      </w:r>
      <w:r w:rsidRPr="004C5C3B">
        <w:rPr>
          <w:bCs/>
          <w:iCs/>
          <w:szCs w:val="26"/>
        </w:rPr>
        <w:t xml:space="preserve">Outstanding loans as </w:t>
      </w:r>
      <w:proofErr w:type="gramStart"/>
      <w:r w:rsidRPr="004C5C3B">
        <w:rPr>
          <w:bCs/>
          <w:iCs/>
          <w:szCs w:val="26"/>
        </w:rPr>
        <w:t>at</w:t>
      </w:r>
      <w:proofErr w:type="gramEnd"/>
      <w:r w:rsidRPr="004C5C3B">
        <w:rPr>
          <w:bCs/>
          <w:iCs/>
          <w:szCs w:val="26"/>
        </w:rPr>
        <w:t xml:space="preserve"> 30</w:t>
      </w:r>
      <w:r w:rsidR="00F57C74"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June</w:t>
      </w:r>
      <w:r w:rsidR="00F57C74"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202</w:t>
      </w:r>
      <w:r w:rsidR="0057115E">
        <w:rPr>
          <w:bCs/>
          <w:iCs/>
          <w:szCs w:val="26"/>
        </w:rPr>
        <w:t>2</w:t>
      </w:r>
      <w:r w:rsidRPr="004C5C3B">
        <w:rPr>
          <w:bCs/>
          <w:iCs/>
          <w:szCs w:val="26"/>
        </w:rPr>
        <w:t>, by state</w:t>
      </w:r>
      <w:bookmarkStart w:id="0" w:name="_1709735743"/>
      <w:bookmarkStart w:id="1" w:name="_1709742786"/>
      <w:bookmarkEnd w:id="0"/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202"/>
        <w:gridCol w:w="1391"/>
        <w:gridCol w:w="868"/>
        <w:gridCol w:w="868"/>
        <w:gridCol w:w="868"/>
        <w:gridCol w:w="868"/>
        <w:gridCol w:w="868"/>
        <w:gridCol w:w="868"/>
        <w:gridCol w:w="868"/>
        <w:gridCol w:w="868"/>
      </w:tblGrid>
      <w:tr w:rsidR="002A44FB" w:rsidRPr="002A44FB" w14:paraId="0E0FB8F4" w14:textId="77777777" w:rsidTr="00505AFC">
        <w:trPr>
          <w:trHeight w:hRule="exact" w:val="255"/>
        </w:trPr>
        <w:tc>
          <w:tcPr>
            <w:tcW w:w="1387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BD52" w14:textId="0AFDFEF9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2A44F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603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1C85B90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116F00B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7803B4ED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140ED9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72E8BA9C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54BE84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2C1BFF6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9230BE8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08CA12A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2A44FB" w:rsidRPr="002A44FB" w14:paraId="4E65F0A3" w14:textId="77777777" w:rsidTr="00505AFC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72350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603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27028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57BF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04BA6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3189E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41BE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15E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A006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D4016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06455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A44FB" w:rsidRPr="002A44FB" w14:paraId="3245C003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D7C4D" w14:textId="77777777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65CB4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23,840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F5137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113,277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B6D12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42,023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406F5" w14:textId="06DCDB4F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BC06B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4,854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1936D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20,605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18C2C" w14:textId="6B715D76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4A14" w14:textId="6FC6AB27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5AFCA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204,599</w:t>
            </w:r>
          </w:p>
        </w:tc>
      </w:tr>
      <w:tr w:rsidR="002A44FB" w:rsidRPr="002A44FB" w14:paraId="7586B2F7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3EE95" w14:textId="77777777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4AC83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14,324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AE406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27,962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A8A21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11,226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1E68F" w14:textId="4127CA4B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6DC3C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4,685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BACE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3,054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61D13" w14:textId="44C530B9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629FB" w14:textId="640B7C12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57858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61,251</w:t>
            </w:r>
          </w:p>
        </w:tc>
      </w:tr>
      <w:tr w:rsidR="002A44FB" w:rsidRPr="002A44FB" w14:paraId="57F1C73E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C9641" w14:textId="77777777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Farm Finance Concessional Loans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D2470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2A44F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BBAF2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2A44F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FC33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2A44F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1AF29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2A44F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993FC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EE718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42E35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D5A5B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2A44F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02A41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2A44FB">
              <w:rPr>
                <w:rFonts w:ascii="Arial" w:hAnsi="Arial" w:cs="Arial"/>
                <w:sz w:val="20"/>
              </w:rPr>
              <w:t> </w:t>
            </w:r>
          </w:p>
        </w:tc>
      </w:tr>
      <w:tr w:rsidR="002A44FB" w:rsidRPr="002A44FB" w14:paraId="000C789F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5883C" w14:textId="77777777" w:rsidR="002A44FB" w:rsidRPr="002A44FB" w:rsidRDefault="002A44FB" w:rsidP="002A4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Scheme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86985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1,376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4F9B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DD37A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6C6E9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1,716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9BF72" w14:textId="4B9221F8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25A58" w14:textId="3F6B080F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0CB51" w14:textId="72F97F8C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4CB19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074C4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4,117</w:t>
            </w:r>
          </w:p>
        </w:tc>
      </w:tr>
      <w:tr w:rsidR="002A44FB" w:rsidRPr="002A44FB" w14:paraId="02E29388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C111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Debt sinking fund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7F147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FFD24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F51CD" w14:textId="38E7194A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20BE6" w14:textId="72DDF651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F5C03" w14:textId="43BC58EF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99077" w14:textId="171A5A41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819F8" w14:textId="06C0C847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918EF" w14:textId="44DF5073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E5A7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</w:tr>
      <w:tr w:rsidR="002A44FB" w:rsidRPr="002A44FB" w14:paraId="6466936B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27045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9D2D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9A546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61FE1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1F67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490F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78F87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A0808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2FA8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16B1A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44FB" w:rsidRPr="002A44FB" w14:paraId="1AFD84D7" w14:textId="77777777" w:rsidTr="002A44FB">
        <w:trPr>
          <w:trHeight w:hRule="exact" w:val="255"/>
        </w:trPr>
        <w:tc>
          <w:tcPr>
            <w:tcW w:w="19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25AF1" w14:textId="2D7A1221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0343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2A44FB">
              <w:rPr>
                <w:rFonts w:ascii="Arial" w:hAnsi="Arial" w:cs="Arial"/>
                <w:sz w:val="16"/>
                <w:szCs w:val="16"/>
              </w:rPr>
              <w:t>water and sewerage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7BF0A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8ED9F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0EAD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F1519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940BC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578A4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1E74C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31F88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44FB" w:rsidRPr="002A44FB" w14:paraId="31DBAD6A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DFD2E" w14:textId="77777777" w:rsidR="002A44FB" w:rsidRPr="002A44FB" w:rsidRDefault="002A44FB" w:rsidP="002A4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assistance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695B9" w14:textId="0F703ABC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A7CAD" w14:textId="4B911924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C19B" w14:textId="4431EFD7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92499" w14:textId="661F79AD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DD619" w14:textId="70214D44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B7916" w14:textId="72F1C6AF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1326F" w14:textId="41508CBB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A677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8,422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6EA69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8,422</w:t>
            </w:r>
          </w:p>
        </w:tc>
      </w:tr>
      <w:tr w:rsidR="002A44FB" w:rsidRPr="002A44FB" w14:paraId="42F65063" w14:textId="77777777" w:rsidTr="002A44FB">
        <w:trPr>
          <w:trHeight w:hRule="exact" w:val="240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88B4E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51A56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01768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EB32B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C4FE9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28EF1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2593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66102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4807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21182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44FB" w:rsidRPr="002A44FB" w14:paraId="755A450D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6CD96" w14:textId="3D6F8FD6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2A44FB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9FBB7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A57A6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14FA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A678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385E8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4EE85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F4AF8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BE017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09D95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44FB" w:rsidRPr="002A44FB" w14:paraId="183C17CC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80174" w14:textId="77777777" w:rsidR="002A44FB" w:rsidRPr="002A44FB" w:rsidRDefault="002A44FB" w:rsidP="002A44F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C912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314,842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AB44D" w14:textId="6DA0C165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3F479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94,199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67B3B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87,442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265E4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21,330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BC567" w14:textId="61C08A98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0D7A2" w14:textId="1D2B85AB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D4C2C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17,515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02A85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535,328</w:t>
            </w:r>
          </w:p>
        </w:tc>
      </w:tr>
      <w:tr w:rsidR="002A44FB" w:rsidRPr="002A44FB" w14:paraId="565C4417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99AAA" w14:textId="77777777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F5661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28,607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1B349" w14:textId="6B70B6BE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7CEA9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15,430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00CB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2,206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F60B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1,355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CEB2C" w14:textId="7C558543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D566" w14:textId="584D781B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55870" w14:textId="02220A6D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E84D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47,598</w:t>
            </w:r>
          </w:p>
        </w:tc>
      </w:tr>
      <w:tr w:rsidR="002A44FB" w:rsidRPr="002A44FB" w14:paraId="638475B0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D0178" w14:textId="77777777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2DA4" w14:textId="096C79CD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9A647" w14:textId="3121FBE1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CA007" w14:textId="4FD0AAA2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3E2CA" w14:textId="07F7FAC5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04CB3" w14:textId="1ACFA346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B6FD4" w14:textId="5862093B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DFB11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89,950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C053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30,643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00173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120,593</w:t>
            </w:r>
          </w:p>
        </w:tc>
      </w:tr>
      <w:tr w:rsidR="002A44FB" w:rsidRPr="002A44FB" w14:paraId="25094FCB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3C3C4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A267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1C127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BB190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7A439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4006A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0B6F4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77D51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F5BA0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AE2B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44FB" w:rsidRPr="002A44FB" w14:paraId="60F70957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6DE22" w14:textId="77777777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 xml:space="preserve">    Asbestos Injuries Compensation Fund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4B1D1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47,858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67552" w14:textId="26137628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F8ED3" w14:textId="0794CCC7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70BCB" w14:textId="4C21105C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C651B" w14:textId="0562B289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F8809" w14:textId="4A203B94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2A931" w14:textId="2BBF8143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1BA87" w14:textId="4EF34021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DC54D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47,858</w:t>
            </w:r>
          </w:p>
        </w:tc>
      </w:tr>
      <w:tr w:rsidR="002A44FB" w:rsidRPr="002A44FB" w14:paraId="0A92B98A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E3DE1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88A1A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4,829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6C51D" w14:textId="68E88B57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4BE32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28,867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1587F" w14:textId="0FB026F7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CD780" w14:textId="165380CA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441C3" w14:textId="08335B64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B9DC6" w14:textId="4EBE81A1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076CA" w14:textId="2DC1F430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A169F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33,696</w:t>
            </w:r>
          </w:p>
        </w:tc>
      </w:tr>
      <w:tr w:rsidR="002A44FB" w:rsidRPr="002A44FB" w14:paraId="53066D83" w14:textId="77777777" w:rsidTr="002A44FB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4AC90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CEA74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2B5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D80F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2872D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88704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06ABC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B96AC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01F5F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06603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44FB" w:rsidRPr="002A44FB" w14:paraId="04DDF254" w14:textId="77777777" w:rsidTr="00505AFC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40E10" w14:textId="54975254" w:rsidR="002A44FB" w:rsidRPr="002A44FB" w:rsidRDefault="002A44FB" w:rsidP="002A44F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0343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2A44FB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8BC3CA1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289,342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386EA489" w14:textId="12BC2782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7AAF084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103,544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3D9BC23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176,344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13136FCC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126,709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BB499DB" w14:textId="72DEEF52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A7F61F8" w14:textId="4AC6A444" w:rsidR="002A44FB" w:rsidRPr="002A44FB" w:rsidRDefault="00990343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3DE20DD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102,296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B9F99DA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44FB">
              <w:rPr>
                <w:rFonts w:ascii="Arial" w:hAnsi="Arial" w:cs="Arial"/>
                <w:sz w:val="16"/>
                <w:szCs w:val="16"/>
              </w:rPr>
              <w:t>798,235</w:t>
            </w:r>
          </w:p>
        </w:tc>
      </w:tr>
      <w:tr w:rsidR="002A44FB" w:rsidRPr="002A44FB" w14:paraId="1E3F5F62" w14:textId="77777777" w:rsidTr="00505AFC">
        <w:trPr>
          <w:trHeight w:hRule="exact" w:val="255"/>
        </w:trPr>
        <w:tc>
          <w:tcPr>
            <w:tcW w:w="1387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1A6217C" w14:textId="77777777" w:rsidR="002A44FB" w:rsidRPr="002A44FB" w:rsidRDefault="002A44FB" w:rsidP="002A44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03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D5F68E3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725,191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047BA5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141,957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AC34DA0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295,393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1185E6AB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267,708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8EEF36E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158,933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1FD9D79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23,659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98F14FB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89,950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124BBD8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159,096</w:t>
            </w:r>
          </w:p>
        </w:tc>
        <w:tc>
          <w:tcPr>
            <w:tcW w:w="376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947456D" w14:textId="77777777" w:rsidR="002A44FB" w:rsidRPr="002A44FB" w:rsidRDefault="002A44FB" w:rsidP="002A44F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A44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1,861,887</w:t>
            </w:r>
          </w:p>
        </w:tc>
      </w:tr>
    </w:tbl>
    <w:p w14:paraId="7B89250A" w14:textId="58EFA539" w:rsidR="006C783F" w:rsidRDefault="006C783F" w:rsidP="006C783F">
      <w:pPr>
        <w:pStyle w:val="SingleParagraph"/>
      </w:pPr>
      <w:r>
        <w:br w:type="page"/>
      </w:r>
    </w:p>
    <w:p w14:paraId="1587B26D" w14:textId="0EA48785" w:rsidR="00E07221" w:rsidRDefault="004D3D37" w:rsidP="00E07221">
      <w:pPr>
        <w:pStyle w:val="TableHeading"/>
        <w:spacing w:befor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</w:t>
      </w:r>
      <w:bookmarkStart w:id="2" w:name="_1709735747"/>
      <w:bookmarkEnd w:id="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E07221" w:rsidRPr="00E07221" w14:paraId="6344CE81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2FE8" w14:textId="526C680A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E07221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E06D64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75783C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367AAFB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174DC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80FA90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BD4544C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B2D0E2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6044FE3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E796C84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07221" w:rsidRPr="00E07221" w14:paraId="463F4D7D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20CC" w14:textId="487380F9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2E91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3F33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6F2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0D06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819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37D2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4A35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A1B3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570D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106DA812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C7DFE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221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3AFB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BAD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06DA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A1D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EF8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0B0D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E436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DA6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C70B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07221" w:rsidRPr="00E07221" w14:paraId="6F9425F0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5816C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2F6A1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C7BF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DA2B4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7AEA8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41FA6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EFB2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4A99B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B74E1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F9FD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1F11DCC6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06DC9" w14:textId="77777777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08CC3" w14:textId="17413156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4,161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4FF63" w14:textId="3259586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13,389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65E0B" w14:textId="5B2C730F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8,555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2A71C" w14:textId="638FAC1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1B237" w14:textId="005C59A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EC80B" w14:textId="76DD70E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4,377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CFC3B" w14:textId="1097EBC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19AE" w14:textId="79FA123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71589" w14:textId="6E8A0366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30,931</w:t>
            </w:r>
          </w:p>
        </w:tc>
      </w:tr>
      <w:tr w:rsidR="00E07221" w:rsidRPr="00E07221" w14:paraId="6678BD31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F4DA8" w14:textId="77777777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EE12" w14:textId="1011D4F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4,346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42E65" w14:textId="57F2FFCD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5,661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4D90C" w14:textId="2B1B3C65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2,392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5AAE" w14:textId="4F9926A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E9D53" w14:textId="0E05D1ED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1,580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66A5E" w14:textId="63F3677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B8399" w14:textId="6547F57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44A31" w14:textId="0458D2DF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F09D4" w14:textId="005D1B1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14,255</w:t>
            </w:r>
          </w:p>
        </w:tc>
      </w:tr>
      <w:tr w:rsidR="00E07221" w:rsidRPr="00E07221" w14:paraId="73177D55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EDCF6" w14:textId="77777777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FB33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C1E4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15718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6DF08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6E8E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2F28D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FE59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78794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91BAC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30962892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01CCA" w14:textId="77777777" w:rsidR="00E07221" w:rsidRPr="00E07221" w:rsidRDefault="00E07221" w:rsidP="007F0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D556A" w14:textId="02D8E6C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289CA" w14:textId="6726342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CF2C2" w14:textId="0DD85B5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9D74A" w14:textId="5723FCE1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1,463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5116A" w14:textId="6434103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A000E" w14:textId="05AFA354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0C5F8" w14:textId="744558A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78D5E" w14:textId="2043BF3D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7138F" w14:textId="0B60235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2,896</w:t>
            </w:r>
          </w:p>
        </w:tc>
      </w:tr>
      <w:tr w:rsidR="00E07221" w:rsidRPr="00E07221" w14:paraId="7B698422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F37CB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C168C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9F4B8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DF40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8CCA6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D70B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9999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4F79E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C14C1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1E55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27AB00D5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F03B7" w14:textId="10144708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E07221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449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A4F23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ADC5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BB4B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4DCD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A52CB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7124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53A83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26BB5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6B81D381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BAB71" w14:textId="77777777" w:rsidR="00E07221" w:rsidRPr="00E07221" w:rsidRDefault="00E07221" w:rsidP="007F0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CF380" w14:textId="20DF9E14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67375" w14:textId="0D797A1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81004" w14:textId="1F683324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B525A" w14:textId="4331E27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32BED" w14:textId="380DFF6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8E5C8" w14:textId="22B7C81B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41CD2" w14:textId="1804CFF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2852D" w14:textId="3AFE15D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BBD81" w14:textId="4DAE4071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E07221" w:rsidRPr="00E07221" w14:paraId="1C9A7E46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BED4D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BA37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B4693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F6BB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1E0E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1B902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344DD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5A288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929D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5FFE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7C06EB86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B0597" w14:textId="4502D604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E07221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25A9A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AC3C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475B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3D214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F2DE5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081DC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29C54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42054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8F9E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36F923D7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67C20" w14:textId="77777777" w:rsidR="00E07221" w:rsidRPr="00E07221" w:rsidRDefault="00E07221" w:rsidP="007F0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4A8A0" w14:textId="5F059EC3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36,182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5C329" w14:textId="5D2FE59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CEF36" w14:textId="31D7AB3D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10,347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1B312" w14:textId="25B721A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9,738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FAC2E" w14:textId="0AD1E1A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3,749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D371B" w14:textId="65B370CC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7CAD8" w14:textId="5154B4F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D979C" w14:textId="11E0E1D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1,127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E1F07" w14:textId="776DB71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61,143</w:t>
            </w:r>
          </w:p>
        </w:tc>
      </w:tr>
      <w:tr w:rsidR="00E07221" w:rsidRPr="00E07221" w14:paraId="4BF3DD34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0AFD9" w14:textId="77777777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6C8E9" w14:textId="04124A5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2,408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66B82" w14:textId="3740750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74466" w14:textId="52D30DC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1,283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7E5A7" w14:textId="59014B3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22762" w14:textId="38C89BEB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DD422" w14:textId="739FE22C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00E2A" w14:textId="4A9A9EE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C5E2A" w14:textId="096A752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5434F" w14:textId="2104004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4,081</w:t>
            </w:r>
          </w:p>
        </w:tc>
      </w:tr>
      <w:tr w:rsidR="00E07221" w:rsidRPr="00E07221" w14:paraId="1AC8D00B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9F3DF" w14:textId="77777777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DA601" w14:textId="31397CC4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62EBB" w14:textId="552E0F56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BA8E1" w14:textId="5952803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A9DA0" w14:textId="75BDCF2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DCD75" w14:textId="4AF94473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FBC2D" w14:textId="0E7094AF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C671" w14:textId="2036E3D1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8,365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3AA74" w14:textId="349ABE25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3,920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EEFF8" w14:textId="7983BB15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12,285</w:t>
            </w:r>
          </w:p>
        </w:tc>
      </w:tr>
      <w:tr w:rsidR="00E07221" w:rsidRPr="00E07221" w14:paraId="00A937DD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1EC65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6B397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4539C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88AE0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468F2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B073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1D4FA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4538A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58B01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29635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1A4E7BCB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0CD22" w14:textId="77777777" w:rsidR="00E07221" w:rsidRPr="00E07221" w:rsidRDefault="00E07221" w:rsidP="007F0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A85DE" w14:textId="052FF3A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15,952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E660D" w14:textId="7FAB0ABC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DB061" w14:textId="0FD6AFD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440CC" w14:textId="23839E0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6AE7F" w14:textId="7B8EEFEB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1168E" w14:textId="7C0DB74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B05F3" w14:textId="0E69206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0163E" w14:textId="73FE7EE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20FA2" w14:textId="133BE326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15,952</w:t>
            </w:r>
          </w:p>
        </w:tc>
      </w:tr>
      <w:tr w:rsidR="00E07221" w:rsidRPr="00E07221" w14:paraId="291DE4D2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FC83A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13CBA" w14:textId="57DC794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4,264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37560" w14:textId="05FF5D8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ABA7E" w14:textId="5C5CCB7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13,407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14CB8" w14:textId="2A07899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8D341" w14:textId="108A3C5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D6F74" w14:textId="771B0C8C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9A54F" w14:textId="6DA5C1E4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79E65" w14:textId="6E402E9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4423D" w14:textId="00E27E95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17,671</w:t>
            </w:r>
          </w:p>
        </w:tc>
      </w:tr>
      <w:tr w:rsidR="00E07221" w:rsidRPr="00E07221" w14:paraId="7643DC09" w14:textId="77777777" w:rsidTr="007F0432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00AC7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A60DE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2DFC5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F481C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E1C7D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7915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0B88F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537FE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1D049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03F28" w14:textId="77777777" w:rsidR="00E07221" w:rsidRPr="00E07221" w:rsidRDefault="00E07221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07221" w:rsidRPr="00E07221" w14:paraId="7404690B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D44E0" w14:textId="10FECA23" w:rsidR="00E07221" w:rsidRPr="00E07221" w:rsidRDefault="00E07221" w:rsidP="007F0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E07221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292805BD" w14:textId="158E9BCD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12,202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7F70FE9F" w14:textId="4A0CD22C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2CE5073C" w14:textId="1DD6C6F3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4,489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9534ACE" w14:textId="7DF0BEDA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7,783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3B69C203" w14:textId="20B13B34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5,105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344CC9F" w14:textId="0697CE1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16AE04D" w14:textId="2D6EBBD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C2BE36E" w14:textId="1830A277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4,062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1AC0DDA9" w14:textId="42BC99F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33,641</w:t>
            </w:r>
          </w:p>
        </w:tc>
      </w:tr>
      <w:tr w:rsidR="00E07221" w:rsidRPr="00E07221" w14:paraId="4CE4B906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83EC43A" w14:textId="77777777" w:rsidR="00E07221" w:rsidRPr="00E07221" w:rsidRDefault="00E07221" w:rsidP="00E0722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07221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AFAE160" w14:textId="2FE2DC83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80,073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5A506D4" w14:textId="7D588AF0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19,750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703BC84" w14:textId="7DAB51DE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40,473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5641B6C" w14:textId="705AD362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19,260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C7CE7A8" w14:textId="3FB8AC46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10,997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ED007AC" w14:textId="1C2EF2F9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4,653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DC3440D" w14:textId="44336EE1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8,365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716763A" w14:textId="7AC0AF38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9,420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3C237D6" w14:textId="5204E9FD" w:rsidR="00E07221" w:rsidRPr="00E07221" w:rsidRDefault="00990343" w:rsidP="00E0722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07221" w:rsidRPr="00E07221">
              <w:rPr>
                <w:rFonts w:ascii="Arial" w:hAnsi="Arial" w:cs="Arial"/>
                <w:sz w:val="16"/>
                <w:szCs w:val="16"/>
              </w:rPr>
              <w:t>192,991</w:t>
            </w:r>
          </w:p>
        </w:tc>
      </w:tr>
    </w:tbl>
    <w:p w14:paraId="79C9FB57" w14:textId="66741708" w:rsidR="003E677B" w:rsidRDefault="003E677B" w:rsidP="006C783F">
      <w:pPr>
        <w:pStyle w:val="SingleParagraph"/>
      </w:pPr>
      <w:r>
        <w:br w:type="page"/>
      </w:r>
    </w:p>
    <w:p w14:paraId="2FB51897" w14:textId="2B047E75" w:rsidR="00F6527F" w:rsidRDefault="00F6527F" w:rsidP="00F6527F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>Summary of advances, repayments and interest, by year and state (continued)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F6527F" w:rsidRPr="00F6527F" w14:paraId="60E76869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FE96" w14:textId="6928E85A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F6527F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C378B0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9DE1AE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8BC191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31A7DA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A52B599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20D9144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D8A99A5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93534C5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9363DA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F6527F" w:rsidRPr="00F6527F" w14:paraId="73234572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67F3" w14:textId="62977D7B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AD05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673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9C7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518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C9D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CA6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7DD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FA0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8C40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6527F" w:rsidRPr="00F6527F" w14:paraId="3DD9D090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C0A38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DE15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C05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AFD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8EEA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8F9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1D06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68C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DFBA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D44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2CB5D608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2F36F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E256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BE2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DD5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2FC6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837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33F8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779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25DC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5DB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239A6D58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0B790" w14:textId="77777777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EF42B" w14:textId="1F92FA6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DBD4" w14:textId="6A64DA5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3,107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356C" w14:textId="001C2702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1,108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4F2A" w14:textId="5271758F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03C8" w14:textId="565CA20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DD82" w14:textId="1244C2E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9380" w14:textId="42112D2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7615" w14:textId="6994529D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E2A4" w14:textId="74CE409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5,504</w:t>
            </w:r>
          </w:p>
        </w:tc>
      </w:tr>
      <w:tr w:rsidR="00F6527F" w:rsidRPr="00F6527F" w14:paraId="19F80235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1928C" w14:textId="77777777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FECF0" w14:textId="63576B3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7233" w14:textId="087643E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0584" w14:textId="612E257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5D84" w14:textId="7CE6424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4C26" w14:textId="336A9EFF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1450" w14:textId="0420C94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17FA" w14:textId="46A37EBB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C6A2" w14:textId="34428878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1583" w14:textId="248B7FEB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1,323</w:t>
            </w:r>
          </w:p>
        </w:tc>
      </w:tr>
      <w:tr w:rsidR="00F6527F" w:rsidRPr="00F6527F" w14:paraId="605AE60D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966E5" w14:textId="77777777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D4F8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12C8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538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5553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4CB5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A9C0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F71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7DC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2E1C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5C529D50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8608F" w14:textId="77777777" w:rsidR="00F6527F" w:rsidRPr="00F6527F" w:rsidRDefault="00F6527F" w:rsidP="006F337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D0DA2" w14:textId="078F900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0F30" w14:textId="533BC80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0B5" w14:textId="33E4174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5BA6" w14:textId="357B938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DEB9" w14:textId="325CBDBB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3CDE" w14:textId="1085197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EC70" w14:textId="48C50A8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4BB8" w14:textId="70478D8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B32E" w14:textId="7AE4FE7E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F6527F" w:rsidRPr="00F6527F" w14:paraId="0C2FEEE9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9E957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9ADC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CEA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D5E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FAC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87A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E5B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9C14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90D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7A2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25594F7B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D1CF7" w14:textId="46E408BE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F6527F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CEBA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0B5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D02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7A8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30A9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C17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19F3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5FE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39C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70EFD784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AEBA3" w14:textId="77777777" w:rsidR="00F6527F" w:rsidRPr="00F6527F" w:rsidRDefault="00F6527F" w:rsidP="006F337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EB0C5" w14:textId="3E5F2C1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466A" w14:textId="63C0F0F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29F8" w14:textId="143ED8E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0AA6" w14:textId="4B3750A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7061" w14:textId="05E06FB2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E644" w14:textId="7199347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C547" w14:textId="751469F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F0F5" w14:textId="4B06787D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E1BD" w14:textId="5AAD753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</w:tr>
      <w:tr w:rsidR="00F6527F" w:rsidRPr="00F6527F" w14:paraId="65BC76F6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BC436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31CC3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5A2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5B9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C71A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3358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9D66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1139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6FE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D399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57AA0556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CA83E" w14:textId="7D4A6FA2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F6527F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F0313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E4B8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213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0191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E634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1A2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2C06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C490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8EB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74668728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B86D0" w14:textId="77777777" w:rsidR="00F6527F" w:rsidRPr="00F6527F" w:rsidRDefault="00F6527F" w:rsidP="006F337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FB9D8" w14:textId="2650E85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14,956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7CF7" w14:textId="3B54D1E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0658" w14:textId="1ECB18D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4,418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2620" w14:textId="1F4A09A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4,165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7065" w14:textId="70C1889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1,137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9335" w14:textId="7CD8851B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1ACA" w14:textId="13CAA752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9C9C" w14:textId="686632C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F5B8" w14:textId="0DD647C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25,532</w:t>
            </w:r>
          </w:p>
        </w:tc>
      </w:tr>
      <w:tr w:rsidR="00F6527F" w:rsidRPr="00F6527F" w14:paraId="15C081DE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BF847" w14:textId="77777777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08141" w14:textId="2D37AF0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1,287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5CB4" w14:textId="3E87EED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20CE" w14:textId="43BF432E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809E" w14:textId="42A30E3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D197" w14:textId="28DD984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5D6F" w14:textId="0419F46D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320F" w14:textId="335F2D9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2EE7" w14:textId="6687B77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62BC" w14:textId="1C8291B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2,141</w:t>
            </w:r>
          </w:p>
        </w:tc>
      </w:tr>
      <w:tr w:rsidR="00F6527F" w:rsidRPr="00F6527F" w14:paraId="297FE49B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2E4A3" w14:textId="77777777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A0387" w14:textId="443A11E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225E" w14:textId="16F6E7C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3F33" w14:textId="71FDA708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5334" w14:textId="6892061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DD44" w14:textId="4361880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386B" w14:textId="601CB93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3BFD" w14:textId="4314A07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4,048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0797" w14:textId="540E9222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1,612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0BE9" w14:textId="4C57B79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5,660</w:t>
            </w:r>
          </w:p>
        </w:tc>
      </w:tr>
      <w:tr w:rsidR="00F6527F" w:rsidRPr="00F6527F" w14:paraId="2FA245E0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1C48F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E68E7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66A6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A408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837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A39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0AAA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F7E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DC3F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299E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09369CD2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F740B" w14:textId="77777777" w:rsidR="00F6527F" w:rsidRPr="00F6527F" w:rsidRDefault="00F6527F" w:rsidP="006F337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3C9C1" w14:textId="039FCF6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2,198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990D" w14:textId="6375C9C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5A71" w14:textId="332505A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8F45" w14:textId="5D6F126C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2B65" w14:textId="0DBBF9B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C019" w14:textId="53A23632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430A" w14:textId="2F227A5C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CD2A" w14:textId="6419DD0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D23F" w14:textId="7BB35DE8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2,198</w:t>
            </w:r>
          </w:p>
        </w:tc>
      </w:tr>
      <w:tr w:rsidR="00F6527F" w:rsidRPr="00F6527F" w14:paraId="2AE9CE80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AE747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7511A" w14:textId="7EF2381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4921" w14:textId="3BE662F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6C67" w14:textId="7E50898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7718" w14:textId="4C967DED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BF17" w14:textId="2A6626D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BA5C" w14:textId="2070776F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2F91" w14:textId="1A09C998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A6D8" w14:textId="5E99518E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65CA" w14:textId="72AA02D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</w:tr>
      <w:tr w:rsidR="00F6527F" w:rsidRPr="00F6527F" w14:paraId="1670884B" w14:textId="77777777" w:rsidTr="006F337A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3CF5A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69B25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A00C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E2C0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92ED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6A42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4FDB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2AEC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7994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CE13" w14:textId="77777777" w:rsidR="00F6527F" w:rsidRPr="00F6527F" w:rsidRDefault="00F6527F" w:rsidP="00F652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F6527F" w:rsidRPr="00F6527F" w14:paraId="1F2D227D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97378" w14:textId="19122225" w:rsidR="00F6527F" w:rsidRPr="00F6527F" w:rsidRDefault="00F6527F" w:rsidP="006F337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F6527F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2F3FB4B6" w14:textId="0E4BC77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14,509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A04762C" w14:textId="1837476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8363778" w14:textId="5CEBF82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5,177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2FAED5B" w14:textId="7865A1D7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8,806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F709213" w14:textId="6127D64E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6,362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CA0D0D2" w14:textId="745125E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077F409" w14:textId="6F0DA8F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4D9DEE6" w14:textId="5F19D37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5,141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5491165" w14:textId="20EB449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39,995</w:t>
            </w:r>
          </w:p>
        </w:tc>
      </w:tr>
      <w:tr w:rsidR="00F6527F" w:rsidRPr="00F6527F" w14:paraId="7FB3102E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0E43D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527F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E90AEEF" w14:textId="65E6ED4D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33,974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F93D833" w14:textId="697DCA1F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3,729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5D9DA0C" w14:textId="746D0E9C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12,164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18EB6B5" w14:textId="3BA9CBFC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13,097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B040802" w14:textId="2918A6D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7,791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4B40ECA" w14:textId="728A457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AA841F6" w14:textId="157360AD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4,048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3F74765" w14:textId="59F5DAB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8,113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07ABD0B" w14:textId="37CED060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sz w:val="16"/>
                <w:szCs w:val="16"/>
              </w:rPr>
              <w:t>83,500</w:t>
            </w:r>
          </w:p>
        </w:tc>
      </w:tr>
      <w:tr w:rsidR="00F6527F" w:rsidRPr="00F6527F" w14:paraId="13FB4897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1380B5F7" w14:textId="77777777" w:rsidR="00F6527F" w:rsidRPr="00F6527F" w:rsidRDefault="00F6527F" w:rsidP="00F652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D1907C" w14:textId="2D8215B3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114,047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1A0B106" w14:textId="4B0277FC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23,479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CB41410" w14:textId="00AB133A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52,637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3727E55" w14:textId="1D3AE101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32,357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A655886" w14:textId="2214DFE4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18,788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D01D7C2" w14:textId="7E9D2209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5,237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ABF0777" w14:textId="5997BF9E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12,413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D8E3FD7" w14:textId="4602A705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17,533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533EC40" w14:textId="7A4F3126" w:rsidR="00F6527F" w:rsidRPr="00F6527F" w:rsidRDefault="00990343" w:rsidP="00F652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F6527F" w:rsidRPr="00F6527F">
              <w:rPr>
                <w:rFonts w:ascii="Arial" w:hAnsi="Arial" w:cs="Arial"/>
                <w:b/>
                <w:bCs/>
                <w:sz w:val="16"/>
                <w:szCs w:val="16"/>
              </w:rPr>
              <w:t>276,491</w:t>
            </w:r>
          </w:p>
        </w:tc>
      </w:tr>
    </w:tbl>
    <w:p w14:paraId="48F274AB" w14:textId="37FE1F53" w:rsidR="00F6527F" w:rsidRDefault="00F6527F" w:rsidP="006C783F">
      <w:pPr>
        <w:pStyle w:val="SingleParagraph"/>
      </w:pPr>
      <w:r>
        <w:br w:type="page"/>
      </w:r>
    </w:p>
    <w:p w14:paraId="3E45B767" w14:textId="71C89B63" w:rsidR="00C66851" w:rsidRPr="00C66851" w:rsidRDefault="00F6527F" w:rsidP="00972B0F">
      <w:pPr>
        <w:pStyle w:val="TableHeadingcontinued"/>
      </w:pPr>
      <w:r w:rsidRPr="00972B0F">
        <w:lastRenderedPageBreak/>
        <w:t>Table</w:t>
      </w:r>
      <w:r w:rsidR="00E06D39" w:rsidRPr="00972B0F">
        <w:t> </w:t>
      </w:r>
      <w:r w:rsidRPr="00972B0F">
        <w:t>D.2:</w:t>
      </w:r>
      <w:r w:rsidR="006C783F" w:rsidRPr="00972B0F">
        <w:t xml:space="preserve"> </w:t>
      </w:r>
      <w:r w:rsidRPr="00972B0F">
        <w:t>Summary of advances, repayments and interest, by year and state (continued</w:t>
      </w:r>
      <w:r w:rsidRPr="004C5C3B">
        <w:t>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C66851" w:rsidRPr="00C66851" w14:paraId="25EA61BF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D4CA" w14:textId="398377F1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C66851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316283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412AAB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B2C004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214884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8BD793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7E10AC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F664FA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30B7736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9E94AE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66851" w:rsidRPr="00C66851" w14:paraId="429051CE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A538" w14:textId="43E95522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1E1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8D3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FCB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714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ECE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90E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909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D48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292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851" w:rsidRPr="00C66851" w14:paraId="756120CA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F16FD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C8DE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C82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B83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C79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A88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27D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42B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5DB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4ED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58F0DD81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3E18A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443A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176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667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FA7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634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0E76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930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EB9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430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1DEE37B9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E75E8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092B" w14:textId="189711B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7FD3" w14:textId="70351F7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5,466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AD40" w14:textId="5A562A5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3,203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43CC" w14:textId="46F2C04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B0E3" w14:textId="214B5FB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F51E" w14:textId="027976F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5518" w14:textId="1582035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415A" w14:textId="07EA27E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E60D" w14:textId="10600C2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10,754</w:t>
            </w:r>
          </w:p>
        </w:tc>
      </w:tr>
      <w:tr w:rsidR="00C66851" w:rsidRPr="00C66851" w14:paraId="4AF4F5D6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C741F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A0C7" w14:textId="763D473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1,171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D221" w14:textId="7C771AD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FBAE" w14:textId="39E83FE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1,028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04D3" w14:textId="224BC59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D87B" w14:textId="741DCD8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F1F9" w14:textId="7CDE94F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D113" w14:textId="180C421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83CC" w14:textId="050F927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DDEF" w14:textId="59F8E89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3,634</w:t>
            </w:r>
          </w:p>
        </w:tc>
      </w:tr>
      <w:tr w:rsidR="00C66851" w:rsidRPr="00C66851" w14:paraId="610A7F1F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7EEAE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5E2F" w14:textId="77777777" w:rsidR="00C66851" w:rsidRPr="00C66851" w:rsidRDefault="00C66851" w:rsidP="00C668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E3C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083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F5A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B85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371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7A7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687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AEB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783C6A1B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BA8C4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659C" w14:textId="279E160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D58E" w14:textId="130C1D8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9827" w14:textId="7373B5E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FBD7" w14:textId="1AA4EE4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41B1" w14:textId="4133FE7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144B" w14:textId="74C74C7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57CA" w14:textId="3659C46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B25A" w14:textId="2D4F0C3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1BF5" w14:textId="72971A3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C66851" w:rsidRPr="00C66851" w14:paraId="1FF2C683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F816C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F091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A67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217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6E5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90D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7F7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05B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7B33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2A1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07FD3EFA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65E7D" w14:textId="19971BCD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C66851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C583" w14:textId="77777777" w:rsidR="00C66851" w:rsidRPr="00C66851" w:rsidRDefault="00C66851" w:rsidP="00C668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263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7D2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CFC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EF3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F15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86C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56A3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A84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7DE087BF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5C37B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042C" w14:textId="018D9E2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F88F" w14:textId="77B4DB0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4111" w14:textId="034DEC1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0F14" w14:textId="099372D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4D4F" w14:textId="6E51106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776A" w14:textId="1C1F242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DB54" w14:textId="243438F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EA5D" w14:textId="054325D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DFEF" w14:textId="7C97CA2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C66851" w:rsidRPr="00C66851" w14:paraId="5DFFE199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4A5DF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1CAC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E95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CBE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147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237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B7B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C54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D7D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6F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6DE398E2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E8BB1" w14:textId="2C7CC221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C66851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C85C" w14:textId="77777777" w:rsidR="00C66851" w:rsidRPr="00C66851" w:rsidRDefault="00C66851" w:rsidP="00C668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611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956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79B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16C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EFA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340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161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DA6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238BE045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CF7A8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D50E" w14:textId="58A3ADD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35,289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3894" w14:textId="2B77CCE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4BF9" w14:textId="6E9530D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10,225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70DE" w14:textId="1F620FA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9,554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AD38" w14:textId="3189609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2,883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1C81" w14:textId="36E9F15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4E91" w14:textId="6BF2B83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D203" w14:textId="2EFA49F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1,177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A5EA" w14:textId="2E83486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59,128</w:t>
            </w:r>
          </w:p>
        </w:tc>
      </w:tr>
      <w:tr w:rsidR="00C66851" w:rsidRPr="00C66851" w14:paraId="766122BD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77DE0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C6CE" w14:textId="37AC7FD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2,545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8ACD" w14:textId="533612A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BCA1" w14:textId="51044E9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4488" w14:textId="508FA94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D94B" w14:textId="5FD34A8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DB73" w14:textId="6A431BC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B660" w14:textId="7DFBDDC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546C" w14:textId="74CED8F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7B03" w14:textId="5990C5E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4,201</w:t>
            </w:r>
          </w:p>
        </w:tc>
      </w:tr>
      <w:tr w:rsidR="00C66851" w:rsidRPr="00C66851" w14:paraId="71523693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EA838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340D" w14:textId="2FD5B53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AA0B" w14:textId="7796F4D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413C" w14:textId="7A9DDE9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8172" w14:textId="5804D17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ECC5" w14:textId="4656EBA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3329" w14:textId="2C623FB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6D75" w14:textId="599EF41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8,354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F8DF" w14:textId="314A8FC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3,824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54E9" w14:textId="17D112D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12,178</w:t>
            </w:r>
          </w:p>
        </w:tc>
      </w:tr>
      <w:tr w:rsidR="00C66851" w:rsidRPr="00C66851" w14:paraId="77350B9F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48DA0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2671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858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988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634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9F16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ED1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DDA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30E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0B5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59A93FB1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D3DD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9DEC" w14:textId="14E38FC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15,952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625E" w14:textId="492728C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7EC0" w14:textId="044055E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53FB" w14:textId="3DF2C84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A1EC" w14:textId="76129DE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9720" w14:textId="76821AE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8FE7" w14:textId="7E0D09A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4C44" w14:textId="5CB7A90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7AC8" w14:textId="232C892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15,952</w:t>
            </w:r>
          </w:p>
        </w:tc>
      </w:tr>
      <w:tr w:rsidR="00C66851" w:rsidRPr="00C66851" w14:paraId="673C56E3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D5F03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DDA4" w14:textId="5A1E973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B777" w14:textId="7282B2C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36BC" w14:textId="71A3B19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4,534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905B" w14:textId="5AAAC83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C688" w14:textId="3D0B519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1038" w14:textId="189F162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12C1" w14:textId="6C60EC4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4ADC" w14:textId="0AAFF13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9E1C" w14:textId="56E4C80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4,715</w:t>
            </w:r>
          </w:p>
        </w:tc>
      </w:tr>
      <w:tr w:rsidR="00C66851" w:rsidRPr="00C66851" w14:paraId="47EA26E3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E1D95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A2D0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DC8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090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47E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28E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2AC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7CE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036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9EC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76A1EC48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2B032" w14:textId="37B70A96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C66851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F8E7749" w14:textId="75CF66A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12,752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782EE95" w14:textId="3A68135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5079369" w14:textId="05A80B3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4,691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EAEEF58" w14:textId="2E31604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8,134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820F8C2" w14:textId="4FFE240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5,334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3F3F2A2" w14:textId="40C5225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0B0079F" w14:textId="321B915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C211F46" w14:textId="28F5391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4,245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DB9A955" w14:textId="22C7B88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35,156</w:t>
            </w:r>
          </w:p>
        </w:tc>
      </w:tr>
      <w:tr w:rsidR="00C66851" w:rsidRPr="00C66851" w14:paraId="14C2D77B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3CF26E28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B78D2DE" w14:textId="3F49AA2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68,799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53E5C6D" w14:textId="1CD38DF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6,258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46C89E7" w14:textId="7F567B4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24,957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2F3479F" w14:textId="33769F5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17,942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A0F7D66" w14:textId="5B1B669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9,056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F4A7556" w14:textId="05CA17B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1,106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68468CA" w14:textId="5A38BEC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8,354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0B4F3AA" w14:textId="6A1F184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9,382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8F471E9" w14:textId="0DDEB78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145,854</w:t>
            </w:r>
          </w:p>
        </w:tc>
      </w:tr>
    </w:tbl>
    <w:p w14:paraId="52D71EAF" w14:textId="2DC821E2" w:rsidR="004D3D37" w:rsidRPr="004C5C3B" w:rsidRDefault="004D3D37" w:rsidP="006C783F">
      <w:pPr>
        <w:pStyle w:val="SingleParagraph"/>
      </w:pPr>
      <w:r w:rsidRPr="004C5C3B">
        <w:br w:type="page"/>
      </w:r>
    </w:p>
    <w:p w14:paraId="02625A8C" w14:textId="1F1618F5" w:rsidR="00C66851" w:rsidRPr="00C66851" w:rsidRDefault="004D3D37" w:rsidP="00C66851">
      <w:pPr>
        <w:pStyle w:val="TableHeadingcontinued"/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3" w:name="_1709735750"/>
      <w:bookmarkEnd w:id="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C66851" w:rsidRPr="00C66851" w14:paraId="42346714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E9A2" w14:textId="3F3E8809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C66851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EE4D46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BB44FB3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F62644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CAE31B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1B51FB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C8F06E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60887B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04B2903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E710E0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66851" w:rsidRPr="00C66851" w14:paraId="5DECAD1A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551C" w14:textId="15719DE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141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DA5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A606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286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79F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D95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B11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E5A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9AB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851" w:rsidRPr="00C66851" w14:paraId="45779790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9A3BF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C667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4C76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2C3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787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5D0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AF6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3A5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FF3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BD5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3A071DE4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E560B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9899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ECB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043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6C0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460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F79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656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132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967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5D20F6A7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27D8F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A699" w14:textId="5E35A66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18A5" w14:textId="2E7D49A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3,878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3C59" w14:textId="12E95E6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1,265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E3F8" w14:textId="687B9AB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7F6D" w14:textId="0956B96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6CBC" w14:textId="21C7485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56F7" w14:textId="023F429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2670" w14:textId="60719BC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4EF5" w14:textId="219BC89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6,714</w:t>
            </w:r>
          </w:p>
        </w:tc>
      </w:tr>
      <w:tr w:rsidR="00C66851" w:rsidRPr="00C66851" w14:paraId="6E354F19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342DA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8B66" w14:textId="71CA27B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9899" w14:textId="193F14A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2FE6" w14:textId="674AE27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7062" w14:textId="6E6DBFB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33AB" w14:textId="2146168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1FAE" w14:textId="4E6998E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3A17" w14:textId="592E99D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6310" w14:textId="1C2B907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4D6F" w14:textId="5B48EFE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1,624</w:t>
            </w:r>
          </w:p>
        </w:tc>
      </w:tr>
      <w:tr w:rsidR="00C66851" w:rsidRPr="00C66851" w14:paraId="40D37C46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85FA1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6C8B" w14:textId="77777777" w:rsidR="00C66851" w:rsidRPr="00C66851" w:rsidRDefault="00C66851" w:rsidP="00C668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EE2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505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20D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F9A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20B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62D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128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638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4882A8FE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36CCA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2F50" w14:textId="63F8736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F72A" w14:textId="3E0CC32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DDB2" w14:textId="6312E6B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F4E5" w14:textId="5E807C1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B900" w14:textId="058335A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1D9A" w14:textId="66FD496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664E" w14:textId="2A31F02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6B24" w14:textId="5BA2C6D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35BF" w14:textId="6370706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C66851" w:rsidRPr="00C66851" w14:paraId="2BD1DCC3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9F27C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738F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201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2F2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D83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B46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FDD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5D6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FDA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C338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1ACDBB24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EFF22" w14:textId="0D9F5F9F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C66851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759C" w14:textId="77777777" w:rsidR="00C66851" w:rsidRPr="00C66851" w:rsidRDefault="00C66851" w:rsidP="00C668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B0F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846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600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C8B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B15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E0D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E6A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730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4CB11880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11C62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C04F" w14:textId="53D0DE1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4EF9" w14:textId="7CB6E1A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69BF" w14:textId="7D42883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7C35" w14:textId="6C66D00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E376" w14:textId="0C3D248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E70E" w14:textId="5B91BEE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DEFA" w14:textId="54FD94E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3F7" w14:textId="0FDB0A8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07B8" w14:textId="63F6BFC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</w:tr>
      <w:tr w:rsidR="00C66851" w:rsidRPr="00C66851" w14:paraId="700520AE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CDAD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4443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6CB9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B96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166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85E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5DE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D51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A414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9EDB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449DEEC4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3AD59" w14:textId="5BF51E44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C66851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E5CE" w14:textId="77777777" w:rsidR="00C66851" w:rsidRPr="00C66851" w:rsidRDefault="00C66851" w:rsidP="00C668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EBB3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000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E9C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697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66E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64A3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AE50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F88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4C826200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DB6FB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BCF6" w14:textId="6F53DF9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13,323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F3EC" w14:textId="7469BBF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7450" w14:textId="53144E0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3,957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D0CA" w14:textId="00176CD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3,725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CA46" w14:textId="7F4C3B9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A0B1" w14:textId="0B8D3FA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8829" w14:textId="056EDED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48E9" w14:textId="0C0E743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FF70" w14:textId="651447A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22,745</w:t>
            </w:r>
          </w:p>
        </w:tc>
      </w:tr>
      <w:tr w:rsidR="00C66851" w:rsidRPr="00C66851" w14:paraId="20ADC63E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6C92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FD52" w14:textId="74C19BE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1,179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1C4A" w14:textId="2F4B894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1321" w14:textId="6A89BBC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C76E" w14:textId="4F97400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BD45" w14:textId="5FB626B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901" w14:textId="53F2822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5549" w14:textId="595B696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94A8" w14:textId="06B3773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C148" w14:textId="42E8AAF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1,959</w:t>
            </w:r>
          </w:p>
        </w:tc>
      </w:tr>
      <w:tr w:rsidR="00C66851" w:rsidRPr="00C66851" w14:paraId="0A848485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AFF55" w14:textId="77777777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2C4E" w14:textId="353B63F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90AB" w14:textId="0BF867B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ABEB" w14:textId="2419085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07E5" w14:textId="2CC59D3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DEDD" w14:textId="5384A3D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BC18" w14:textId="3E78E65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CFA5" w14:textId="33F1F41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3,671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A837" w14:textId="4B9382D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1,413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ED17" w14:textId="5385B38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5,084</w:t>
            </w:r>
          </w:p>
        </w:tc>
      </w:tr>
      <w:tr w:rsidR="00C66851" w:rsidRPr="00C66851" w14:paraId="7C585031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C8AC8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D16D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3A56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B2C2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9B3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4AB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425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D05D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4CC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96EA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3A47169F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9690D" w14:textId="77777777" w:rsidR="00C66851" w:rsidRPr="00C66851" w:rsidRDefault="00C66851" w:rsidP="00C6685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FE4C" w14:textId="4D5E698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1,466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9D00" w14:textId="7EB509B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D858" w14:textId="7ADD14B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B5E2" w14:textId="0EC4F10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7A23" w14:textId="69C9DB0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8527" w14:textId="5328670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0D58" w14:textId="0E7C208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E38E" w14:textId="1977E97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785A" w14:textId="7DED739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1,466</w:t>
            </w:r>
          </w:p>
        </w:tc>
      </w:tr>
      <w:tr w:rsidR="00C66851" w:rsidRPr="00C66851" w14:paraId="133D2AC7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BAA67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06B1" w14:textId="1338261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5C8A" w14:textId="6309D31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E25E" w14:textId="7E698F9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E786" w14:textId="0792FE2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BC12" w14:textId="0D9DF03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E7D1" w14:textId="07C8D11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F844" w14:textId="0F9BAC3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4384" w14:textId="1869DA7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C757" w14:textId="7072B1F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</w:tr>
      <w:tr w:rsidR="00C66851" w:rsidRPr="00C66851" w14:paraId="231D75DC" w14:textId="77777777" w:rsidTr="00C66851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EC36D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E9BD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D9E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DEAF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DE21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7547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DDB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774C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7E25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1B9E" w14:textId="77777777" w:rsidR="00C66851" w:rsidRPr="00C66851" w:rsidRDefault="00C66851" w:rsidP="00C6685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C66851" w:rsidRPr="00C66851" w14:paraId="44628D0E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F3D42" w14:textId="2113C78A" w:rsidR="00C66851" w:rsidRPr="00C66851" w:rsidRDefault="00C66851" w:rsidP="00C6685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C66851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11DD9A0" w14:textId="03928038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13,960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132C85C" w14:textId="08FCEE04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43D4737" w14:textId="4785548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4,975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DE1E1FE" w14:textId="05756EF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8,456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DA7C562" w14:textId="74DE270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6,132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84C20F5" w14:textId="4B923D0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994779" w14:textId="372DE86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257B915" w14:textId="5BB3379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4,958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A644974" w14:textId="2E090D5A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38,481</w:t>
            </w:r>
          </w:p>
        </w:tc>
      </w:tr>
      <w:tr w:rsidR="00C66851" w:rsidRPr="00C66851" w14:paraId="334C1B8B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A287B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66851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D7FBAB8" w14:textId="622DD7D2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31,036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82AFBFC" w14:textId="6799FF6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4,664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411D5E6" w14:textId="1DB3F31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11,421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B47D337" w14:textId="3793496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12,268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D7EA5B8" w14:textId="0A7DF8BD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7,395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EA85B48" w14:textId="549DB93B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C2D862" w14:textId="14AF45D3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3,671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CF411EE" w14:textId="30A5CF7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7,671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A608146" w14:textId="10D296F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sz w:val="16"/>
                <w:szCs w:val="16"/>
              </w:rPr>
              <w:t>78,861</w:t>
            </w:r>
          </w:p>
        </w:tc>
      </w:tr>
      <w:tr w:rsidR="00C66851" w:rsidRPr="00C66851" w14:paraId="4619718F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9C9776B" w14:textId="77777777" w:rsidR="00C66851" w:rsidRPr="00C66851" w:rsidRDefault="00C66851" w:rsidP="00C6685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0F70822" w14:textId="00BB4150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99,835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FFFC608" w14:textId="6B511A6E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10,922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25D1E43" w14:textId="599156D6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36,378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95EC5D6" w14:textId="7091D80C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30,210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3D85FE3" w14:textId="5563E10F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16,451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EE34354" w14:textId="58C39929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1,841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F9AF2BE" w14:textId="04EF1217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12,025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65F1501" w14:textId="2547BBE1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17,053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8B580C2" w14:textId="1F87F265" w:rsidR="00C66851" w:rsidRPr="00C66851" w:rsidRDefault="00990343" w:rsidP="00C6685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C66851" w:rsidRPr="00C66851">
              <w:rPr>
                <w:rFonts w:ascii="Arial" w:hAnsi="Arial" w:cs="Arial"/>
                <w:b/>
                <w:bCs/>
                <w:sz w:val="16"/>
                <w:szCs w:val="16"/>
              </w:rPr>
              <w:t>224,715</w:t>
            </w:r>
          </w:p>
        </w:tc>
      </w:tr>
    </w:tbl>
    <w:p w14:paraId="08CBAD2B" w14:textId="175E7E0B" w:rsidR="004D3D37" w:rsidRPr="004C5C3B" w:rsidRDefault="004D3D37" w:rsidP="006C783F">
      <w:pPr>
        <w:pStyle w:val="SingleParagraph"/>
      </w:pPr>
      <w:r w:rsidRPr="004C5C3B">
        <w:br w:type="page"/>
      </w:r>
    </w:p>
    <w:p w14:paraId="05080C47" w14:textId="544FE058" w:rsidR="00D77EAC" w:rsidRPr="00D77EAC" w:rsidRDefault="004D3D37" w:rsidP="00D77EAC">
      <w:pPr>
        <w:pStyle w:val="TableHeadingcontinued"/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4" w:name="_1709735752"/>
      <w:bookmarkEnd w:id="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77EAC" w:rsidRPr="00D77EAC" w14:paraId="783C0049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7A54" w14:textId="57127E69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D77EAC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D899CAB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34C0FC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8064652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3C4898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5DD2D21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119151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A4B05D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2C1E4A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692C928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77EAC" w:rsidRPr="00D77EAC" w14:paraId="1E70044E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DAFE" w14:textId="4526EE9A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2076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0EB5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064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9BE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B8C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706C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E00A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9C66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DAC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77EAC" w:rsidRPr="00D77EAC" w14:paraId="06E540DF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D45D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7EAC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DE2F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883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8956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7C8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7AE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947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FF01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B38A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775F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4CC48160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657D2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DE98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35C1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D9FF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DDE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F80D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04B5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628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C50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998C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4559DD3D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420D5" w14:textId="77777777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66DE" w14:textId="6687B4E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1,958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242B" w14:textId="66734D4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6,649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7770" w14:textId="1F6372C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3,459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DA27" w14:textId="65434523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FB89" w14:textId="48EFA84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89CA" w14:textId="731C3DD7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1,511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EE1C" w14:textId="6E3323A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9F62" w14:textId="6235A6DF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4C24" w14:textId="6CCF8F33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14,017</w:t>
            </w:r>
          </w:p>
        </w:tc>
      </w:tr>
      <w:tr w:rsidR="00D77EAC" w:rsidRPr="00D77EAC" w14:paraId="07CFA4F0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95709" w14:textId="77777777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C0FE" w14:textId="5AB0BEF7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1,338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D07A" w14:textId="5527B493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A9FF" w14:textId="1C496C6C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1,247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4EAA" w14:textId="3E8DE707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9DFB" w14:textId="39BA28D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984C" w14:textId="48850B0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8DF3" w14:textId="6258BECD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8450" w14:textId="70E4F73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AD27" w14:textId="0AF0591D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4,020</w:t>
            </w:r>
          </w:p>
        </w:tc>
      </w:tr>
      <w:tr w:rsidR="00D77EAC" w:rsidRPr="00D77EAC" w14:paraId="1C14BDE1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730A7" w14:textId="77777777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499C" w14:textId="77777777" w:rsidR="00D77EAC" w:rsidRPr="00D77EAC" w:rsidRDefault="00D77EAC" w:rsidP="00D77EA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E8CC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AF28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4B3A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C4AB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8A5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257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46F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011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7249C575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51137" w14:textId="77777777" w:rsidR="00D77EAC" w:rsidRPr="00D77EAC" w:rsidRDefault="00D77EAC" w:rsidP="00D77EA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58D3" w14:textId="662130E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7B6E" w14:textId="7984D0EF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1090" w14:textId="5E0C64E0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49D7" w14:textId="7D30BB4C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9BBD" w14:textId="5C1D068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8B50" w14:textId="2227A4C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3408" w14:textId="3555C860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0B0C" w14:textId="6B9DF629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93A9" w14:textId="6C3BF509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7EAC" w:rsidRPr="00D77EAC" w14:paraId="1A3BDC37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91E81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FE3A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B5DD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9B01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464B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55F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600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32EC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6DC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A12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67E2D249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BE04F" w14:textId="78B79056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7EAC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DE42" w14:textId="77777777" w:rsidR="00D77EAC" w:rsidRPr="00D77EAC" w:rsidRDefault="00D77EAC" w:rsidP="00D77EA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869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DEAB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062F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1E8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F8A2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45A8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F99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4BEF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38CF534E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A18C9" w14:textId="77777777" w:rsidR="00D77EAC" w:rsidRPr="00D77EAC" w:rsidRDefault="00D77EAC" w:rsidP="00D77EA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7777" w14:textId="1996D04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DCA9" w14:textId="6C03FB5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FD5D" w14:textId="33691657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9493" w14:textId="28DD99B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C9A9" w14:textId="6ED3C30C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0E6A" w14:textId="75EF4C2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F749" w14:textId="14134DA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9240" w14:textId="04108A6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55D9" w14:textId="7755E74D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D77EAC" w:rsidRPr="00D77EAC" w14:paraId="6C854679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BA4BE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B27D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385B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D7D3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682F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A531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4C0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77F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072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62A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16894354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D928E" w14:textId="0D579E08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D77EAC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4280" w14:textId="77777777" w:rsidR="00D77EAC" w:rsidRPr="00D77EAC" w:rsidRDefault="00D77EAC" w:rsidP="00D77EA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1E71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84C8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BB2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BB56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B41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0577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6CAB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85B5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1AEE538C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8A770" w14:textId="77777777" w:rsidR="00D77EAC" w:rsidRPr="00D77EAC" w:rsidRDefault="00D77EAC" w:rsidP="00D77EA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36D3" w14:textId="0A3BC319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33,833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0CE6" w14:textId="04E8104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C200" w14:textId="7447312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10,014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49CC" w14:textId="153B8CE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9,197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021C" w14:textId="0604F5F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1,470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AE55" w14:textId="77871C1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DBA2" w14:textId="4C97CB9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86C8" w14:textId="0F0A65F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1,230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7197" w14:textId="2F4B818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55,744</w:t>
            </w:r>
          </w:p>
        </w:tc>
      </w:tr>
      <w:tr w:rsidR="00D77EAC" w:rsidRPr="00D77EAC" w14:paraId="76013169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E359" w14:textId="77777777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9DBA" w14:textId="5849771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2,697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E4F3" w14:textId="127ACF4C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2C33" w14:textId="2690A79C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1,365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65FD" w14:textId="03CF23C0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5CFF" w14:textId="260C4FF9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846B" w14:textId="5151AEE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D849" w14:textId="079721D9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3313" w14:textId="59B65F8B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2F7A" w14:textId="6A7ACD8D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4,398</w:t>
            </w:r>
          </w:p>
        </w:tc>
      </w:tr>
      <w:tr w:rsidR="00D77EAC" w:rsidRPr="00D77EAC" w14:paraId="411B3BD2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17E09" w14:textId="77777777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E088" w14:textId="3C33300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A344" w14:textId="6311440A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23B9" w14:textId="58D6F86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36A3" w14:textId="05F998E3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0186" w14:textId="45E8E03A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6A9D" w14:textId="15328445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E977" w14:textId="49B270D3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8,285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71AA" w14:textId="3D0C850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4,014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7520" w14:textId="55B6470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12,299</w:t>
            </w:r>
          </w:p>
        </w:tc>
      </w:tr>
      <w:tr w:rsidR="00D77EAC" w:rsidRPr="00D77EAC" w14:paraId="36D64911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2B00B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7E25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3DB6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5B04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7183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65E2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914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31B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483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6728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6D56C4D3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DF25B" w14:textId="77777777" w:rsidR="00D77EAC" w:rsidRPr="00D77EAC" w:rsidRDefault="00D77EAC" w:rsidP="00D77EAC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7D73" w14:textId="0185A295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15,951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904E" w14:textId="5FF5656F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A6A1" w14:textId="32FB7B1B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1AFF" w14:textId="646D654F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89EF" w14:textId="176F28A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5729" w14:textId="44C5D2ED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A8B9" w14:textId="64B85F2A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791A" w14:textId="6108E37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C79D" w14:textId="29B31FA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15,951</w:t>
            </w:r>
          </w:p>
        </w:tc>
      </w:tr>
      <w:tr w:rsidR="00D77EAC" w:rsidRPr="00D77EAC" w14:paraId="02D71DDB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9B6FB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9D6A" w14:textId="10169D9B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CA5E" w14:textId="44CAFAC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5057" w14:textId="2FDA54C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3,654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EB6E" w14:textId="182648A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9BED" w14:textId="2EE2790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9915" w14:textId="6DC22E0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8721" w14:textId="63D64455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E84A" w14:textId="1493A80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168E" w14:textId="2559C32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3,835</w:t>
            </w:r>
          </w:p>
        </w:tc>
      </w:tr>
      <w:tr w:rsidR="00D77EAC" w:rsidRPr="00D77EAC" w14:paraId="3D3BB744" w14:textId="77777777" w:rsidTr="00D77EA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0CFD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02C1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837A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9F3C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985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14E5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7B3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E280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0E69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97AE" w14:textId="77777777" w:rsidR="00D77EAC" w:rsidRPr="00D77EAC" w:rsidRDefault="00D77EAC" w:rsidP="00D77EAC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7EAC" w:rsidRPr="00D77EAC" w14:paraId="11A1BD2A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2895D" w14:textId="090929C4" w:rsidR="00D77EAC" w:rsidRPr="00D77EAC" w:rsidRDefault="00D77EAC" w:rsidP="00D77EAC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7EAC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18C9093" w14:textId="2BEB5D08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13,325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8931E6F" w14:textId="2592684E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F0369A9" w14:textId="43277D3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4,902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0F929FF" w14:textId="1C01871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1CCFEEA" w14:textId="11E09E8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5,575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05C4AB3" w14:textId="120FA455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FAA79E3" w14:textId="4F683356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A12D088" w14:textId="17C3B8C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4,436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ED6CDCA" w14:textId="175122AB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36,738</w:t>
            </w:r>
          </w:p>
        </w:tc>
      </w:tr>
      <w:tr w:rsidR="00D77EAC" w:rsidRPr="00D77EAC" w14:paraId="54F15800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4E2B4A0" w14:textId="77777777" w:rsidR="00D77EAC" w:rsidRPr="00D77EAC" w:rsidRDefault="00D77EAC" w:rsidP="00D77EA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7EAC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83812BA" w14:textId="3AFBDA95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69,283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A3330AD" w14:textId="14E483F1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7,441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8DF4526" w14:textId="159B131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24,641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86C96A6" w14:textId="659619BF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17,894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8DC41F6" w14:textId="5BB015A3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7,971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4DB442B" w14:textId="2A40D79A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1,807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AD3229B" w14:textId="3DC27E74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8,285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0E346E3" w14:textId="0AB5F452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9,816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A233D3F" w14:textId="753D6267" w:rsidR="00D77EAC" w:rsidRPr="00D77EAC" w:rsidRDefault="00990343" w:rsidP="00D77EA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7EAC" w:rsidRPr="00D77EAC">
              <w:rPr>
                <w:rFonts w:ascii="Arial" w:hAnsi="Arial" w:cs="Arial"/>
                <w:sz w:val="16"/>
                <w:szCs w:val="16"/>
              </w:rPr>
              <w:t>147,138</w:t>
            </w:r>
          </w:p>
        </w:tc>
      </w:tr>
    </w:tbl>
    <w:p w14:paraId="608F8FDA" w14:textId="433B4842" w:rsidR="004D3D37" w:rsidRPr="004C5C3B" w:rsidRDefault="004D3D37" w:rsidP="00CB5B5C">
      <w:pPr>
        <w:pStyle w:val="SingleParagraph"/>
      </w:pPr>
      <w:r w:rsidRPr="004C5C3B">
        <w:br w:type="page"/>
      </w:r>
    </w:p>
    <w:p w14:paraId="309C0AE3" w14:textId="38B2ED02" w:rsidR="003F0E75" w:rsidRPr="006A7967" w:rsidRDefault="004D3D37" w:rsidP="004D3D37">
      <w:pPr>
        <w:pStyle w:val="TableHeadingcontinued"/>
        <w:rPr>
          <w:b w:val="0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5" w:name="_1709735754"/>
      <w:bookmarkEnd w:id="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3F0E75" w:rsidRPr="003F0E75" w14:paraId="250F4314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2971" w14:textId="3954A32F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3F0E75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C0BB3E1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800CB2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17E804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D0C910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6242325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364F59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32F8A8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1E379D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EC56060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F0E75" w:rsidRPr="003F0E75" w14:paraId="4B941A3F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2803" w14:textId="2911BAF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DB7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94E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6E3A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95E4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181B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9A3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80E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DB3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9684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F0E75" w:rsidRPr="003F0E75" w14:paraId="3BA3351B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FC9FE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C65A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438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AF1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20D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87A4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71B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9E0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47B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2B84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40BA2CFA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91197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C451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3801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83BB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A96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8441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7A4B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706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F5F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D66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6494A8F3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C45B1" w14:textId="77777777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6D19" w14:textId="79D5D90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0ABC" w14:textId="168D18F5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3,637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A00C" w14:textId="19BEB550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1,132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A65A" w14:textId="2F2E37E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BB29" w14:textId="45C3663A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0675" w14:textId="47B94E7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AC4A" w14:textId="0327392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8168" w14:textId="23E9B3B5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232F" w14:textId="2F9FC04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6,220</w:t>
            </w:r>
          </w:p>
        </w:tc>
      </w:tr>
      <w:tr w:rsidR="003F0E75" w:rsidRPr="003F0E75" w14:paraId="0A15DF61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25B2E" w14:textId="77777777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B293" w14:textId="6E0E2302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9A74" w14:textId="5D773C3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20F1" w14:textId="344E750A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9E5C" w14:textId="5972068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FCF9" w14:textId="4C20D68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B638" w14:textId="25853EA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7369" w14:textId="54DBB5D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60A8" w14:textId="376D426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DAE2" w14:textId="3C58D89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1,488</w:t>
            </w:r>
          </w:p>
        </w:tc>
      </w:tr>
      <w:tr w:rsidR="003F0E75" w:rsidRPr="003F0E75" w14:paraId="0610D988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74676" w14:textId="77777777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D583" w14:textId="77777777" w:rsidR="003F0E75" w:rsidRPr="003F0E75" w:rsidRDefault="003F0E75" w:rsidP="003F0E7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E8B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A47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8B4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24C4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391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D311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2298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FEE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73F8D3D5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5D713" w14:textId="77777777" w:rsidR="003F0E75" w:rsidRPr="003F0E75" w:rsidRDefault="003F0E75" w:rsidP="003F0E7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D53B" w14:textId="05F1C99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36C4" w14:textId="436FD7B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A46" w14:textId="6543E36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C454" w14:textId="5884A55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AD7F" w14:textId="4E6E2D4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B8F4" w14:textId="1068C9C1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3DFC" w14:textId="5EF3EA97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C21E" w14:textId="76EF165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BD03" w14:textId="248DACAA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3F0E75" w:rsidRPr="003F0E75" w14:paraId="20D5952F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397FA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2690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4CD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7901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D01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BD9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B6E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7131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444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81B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5E2AEAA7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8E7CB" w14:textId="2D8B5D9D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3F0E75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27AC" w14:textId="77777777" w:rsidR="003F0E75" w:rsidRPr="003F0E75" w:rsidRDefault="003F0E75" w:rsidP="003F0E7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AB8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37A9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2D6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AE8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FA70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82C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583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2CF8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4BB33F29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8EA3A" w14:textId="77777777" w:rsidR="003F0E75" w:rsidRPr="003F0E75" w:rsidRDefault="003F0E75" w:rsidP="003F0E7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7994" w14:textId="4718981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F9AF" w14:textId="25CAB877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7D06" w14:textId="1FD5BED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2FD6" w14:textId="55DBE64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0AB9" w14:textId="5AD3E931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16ED" w14:textId="0C3C16D7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5305" w14:textId="04E4A04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C741" w14:textId="645531D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B353" w14:textId="76A83D7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</w:tr>
      <w:tr w:rsidR="003F0E75" w:rsidRPr="003F0E75" w14:paraId="685360C1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ADC3A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7471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BE96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486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3F76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5EB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86C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2FE8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8B0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85A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25570B3B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3C233" w14:textId="77023077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3F0E75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028E" w14:textId="77777777" w:rsidR="003F0E75" w:rsidRPr="003F0E75" w:rsidRDefault="003F0E75" w:rsidP="003F0E7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EE3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35C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2104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4FA0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774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BE6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6CA9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5C0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724EF023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6AC3B" w14:textId="77777777" w:rsidR="003F0E75" w:rsidRPr="003F0E75" w:rsidRDefault="003F0E75" w:rsidP="003F0E7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0615" w14:textId="665BAD8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11,743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4BBD" w14:textId="2348C55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7217" w14:textId="5F98729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3,508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D3CA" w14:textId="5DE3B8D1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3,296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DAC0" w14:textId="2A4EE471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E6F1" w14:textId="706645F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9AAC" w14:textId="3ECCFDE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7A46" w14:textId="6895774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9556" w14:textId="57083D02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20,075</w:t>
            </w:r>
          </w:p>
        </w:tc>
      </w:tr>
      <w:tr w:rsidR="003F0E75" w:rsidRPr="003F0E75" w14:paraId="511F65BA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F5E22" w14:textId="77777777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1C16" w14:textId="53D6F3C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1,064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5ABF" w14:textId="0ED085A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3AAA" w14:textId="4CB73DA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471B" w14:textId="25B8B971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84E3" w14:textId="638045D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ED80" w14:textId="6C57FE5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3D37" w14:textId="74EB1A8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282C" w14:textId="419BE83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D482" w14:textId="5619B56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1,768</w:t>
            </w:r>
          </w:p>
        </w:tc>
      </w:tr>
      <w:tr w:rsidR="003F0E75" w:rsidRPr="003F0E75" w14:paraId="1924DFF8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E7CFE" w14:textId="77777777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EFBE" w14:textId="3648585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3333" w14:textId="010130C5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09F1" w14:textId="3A95818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10EF" w14:textId="653D279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6503" w14:textId="6B36B69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E2CD" w14:textId="363DD40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D3F4" w14:textId="14651C8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3,295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E651" w14:textId="09AADCA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1,222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B7D9" w14:textId="20D683A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4,517</w:t>
            </w:r>
          </w:p>
        </w:tc>
      </w:tr>
      <w:tr w:rsidR="003F0E75" w:rsidRPr="003F0E75" w14:paraId="6AA6FBDC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0E24B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2FBD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2CF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E31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BD62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1705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DA0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309D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D599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0AE6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5916D180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923C1" w14:textId="77777777" w:rsidR="003F0E75" w:rsidRPr="003F0E75" w:rsidRDefault="003F0E75" w:rsidP="003F0E75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6E1F" w14:textId="11F502AA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47EB" w14:textId="1C74FAB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E619" w14:textId="3FF2FF5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4438" w14:textId="4F7491B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EAD7" w14:textId="36AE4F7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136C" w14:textId="2BDE440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DD7D" w14:textId="3CEDD06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FAA5" w14:textId="2B653D8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7E0F" w14:textId="2B5EAD1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</w:tr>
      <w:tr w:rsidR="003F0E75" w:rsidRPr="003F0E75" w14:paraId="229A84AC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00359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6417" w14:textId="673EBCC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C2BD" w14:textId="24EED03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9437" w14:textId="2B5554D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EDBB" w14:textId="43205635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DA0D" w14:textId="45067660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0AA0" w14:textId="7EEF3E1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7729" w14:textId="1387E35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5456" w14:textId="602F446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250E" w14:textId="640CBB17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</w:tr>
      <w:tr w:rsidR="003F0E75" w:rsidRPr="003F0E75" w14:paraId="0D013588" w14:textId="77777777" w:rsidTr="003F0E75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07442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BD2C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3FD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E26F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B987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5DF6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9230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23E3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9D3E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554C" w14:textId="77777777" w:rsidR="003F0E75" w:rsidRPr="003F0E75" w:rsidRDefault="003F0E75" w:rsidP="003F0E75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3F0E75" w:rsidRPr="003F0E75" w14:paraId="2B1FAC77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F4B9F" w14:textId="63FA07BB" w:rsidR="003F0E75" w:rsidRPr="003F0E75" w:rsidRDefault="003F0E75" w:rsidP="003F0E75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3F0E75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2B4C27F" w14:textId="569784D7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13,386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B962A4C" w14:textId="02C86C56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AE1A43B" w14:textId="7BDC027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4,764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D666318" w14:textId="5454B46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8,090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BF46CB5" w14:textId="510F0FC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5,892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AFB1F31" w14:textId="51AD23F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EE8608F" w14:textId="1F74E048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3CD2BEA" w14:textId="0F25361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4,767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11A5AF1" w14:textId="650363E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36,899</w:t>
            </w:r>
          </w:p>
        </w:tc>
      </w:tr>
      <w:tr w:rsidR="003F0E75" w:rsidRPr="003F0E75" w14:paraId="26556031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80DB2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0E75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0A255E9" w14:textId="271BEC8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27,929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EC68304" w14:textId="5FB64FD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4,395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09D1335" w14:textId="74B11C8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10,452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4F6C188" w14:textId="12283C30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11,461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96B39C1" w14:textId="1E8C798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6,961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1934F31" w14:textId="6175E56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B51FFD7" w14:textId="3170BB9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3,295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3D0AA74" w14:textId="54E530A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7,229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7280BB2" w14:textId="6BB24E2B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sz w:val="16"/>
                <w:szCs w:val="16"/>
              </w:rPr>
              <w:t>72,400</w:t>
            </w:r>
          </w:p>
        </w:tc>
      </w:tr>
      <w:tr w:rsidR="003F0E75" w:rsidRPr="003F0E75" w14:paraId="1D14F200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3457F7F1" w14:textId="77777777" w:rsidR="003F0E75" w:rsidRPr="003F0E75" w:rsidRDefault="003F0E75" w:rsidP="003F0E7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DCF9E9C" w14:textId="367B53B7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97,212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1049A25" w14:textId="2F937E7E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11,836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89A3E40" w14:textId="6BAE9C4D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35,093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0532206" w14:textId="6DAD717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29,355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04D14ED" w14:textId="0B2EBF0F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14,932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8288C48" w14:textId="73B151B9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2,485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69A8B3C" w14:textId="313B4923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11,580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1DC57EA" w14:textId="04069EA4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17,045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D255AAF" w14:textId="6DDF050C" w:rsidR="003F0E75" w:rsidRPr="003F0E75" w:rsidRDefault="00990343" w:rsidP="003F0E75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3F0E75" w:rsidRPr="003F0E75">
              <w:rPr>
                <w:rFonts w:ascii="Arial" w:hAnsi="Arial" w:cs="Arial"/>
                <w:b/>
                <w:bCs/>
                <w:sz w:val="16"/>
                <w:szCs w:val="16"/>
              </w:rPr>
              <w:t>219,538</w:t>
            </w:r>
          </w:p>
        </w:tc>
      </w:tr>
    </w:tbl>
    <w:p w14:paraId="157FFFA3" w14:textId="70243930" w:rsidR="004D3D37" w:rsidRPr="004C5C3B" w:rsidRDefault="004D3D37" w:rsidP="00CB5B5C">
      <w:pPr>
        <w:pStyle w:val="SingleParagraph"/>
      </w:pPr>
      <w:r w:rsidRPr="004C5C3B">
        <w:br w:type="page"/>
      </w:r>
    </w:p>
    <w:p w14:paraId="2F384790" w14:textId="3E91883C" w:rsidR="00160109" w:rsidRPr="00160109" w:rsidRDefault="004D3D37" w:rsidP="00160109">
      <w:pPr>
        <w:pStyle w:val="TableHeadingcontinued"/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6" w:name="_1709735756"/>
      <w:bookmarkEnd w:id="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160109" w:rsidRPr="00160109" w14:paraId="5FB5FC21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AEC2" w14:textId="02D028E4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160109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88F28D6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71E63D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3E947F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77A70D2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F471B02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5E3D2BA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017E97D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065119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05FA126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160109" w:rsidRPr="00160109" w14:paraId="23143637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6935" w14:textId="47F26AEC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13B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FCF7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41C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7C62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9691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FFC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83F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21DA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657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60109" w:rsidRPr="00160109" w14:paraId="1473D41E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0B2AC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60109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5064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F95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B02F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E7C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4616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B70B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275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28AB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0FD2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13913B94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D3ACC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6AEB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85C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C77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F5D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375D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A0B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1DBF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ECE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019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796AC1FE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74CF2" w14:textId="77777777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B1E3" w14:textId="2DDE3FC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1,958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205E" w14:textId="7D69C7B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6,669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73E3" w14:textId="5ACBE81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3,459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BF15" w14:textId="1E990CC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4686" w14:textId="4BE67B0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3781" w14:textId="34FDFA5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1,611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2BE0" w14:textId="4325D7E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0C50" w14:textId="345BAD6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2E08" w14:textId="1F3EA04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14,137</w:t>
            </w:r>
          </w:p>
        </w:tc>
      </w:tr>
      <w:tr w:rsidR="00160109" w:rsidRPr="00160109" w14:paraId="296C48F1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12C5B" w14:textId="77777777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54EF" w14:textId="6B26729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4,417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1F4D" w14:textId="3CD946B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BBF2" w14:textId="396A725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1,686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E6D7" w14:textId="5977C97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9B39" w14:textId="1A194F9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C0BC" w14:textId="2B4F699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BCC5" w14:textId="19ADB0BD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AE8D" w14:textId="442C6E6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4105" w14:textId="763B624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7,741</w:t>
            </w:r>
          </w:p>
        </w:tc>
      </w:tr>
      <w:tr w:rsidR="00160109" w:rsidRPr="00160109" w14:paraId="4409D553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6FD39" w14:textId="77777777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4BF8" w14:textId="77777777" w:rsidR="00160109" w:rsidRPr="00160109" w:rsidRDefault="00160109" w:rsidP="001601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684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1C1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8B1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474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1294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97AD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99F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9BEF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4D72185B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99F27" w14:textId="77777777" w:rsidR="00160109" w:rsidRPr="00160109" w:rsidRDefault="00160109" w:rsidP="001601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861" w14:textId="4298877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F993" w14:textId="3AB4952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8287" w14:textId="627D030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2DE9" w14:textId="3B3CDFC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3EAD" w14:textId="1396B4A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566E" w14:textId="1BA15757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7CCC" w14:textId="7D48F055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8D9" w14:textId="0C0BDA77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F566" w14:textId="5BDA1EF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160109" w:rsidRPr="00160109" w14:paraId="5D564796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D2DC8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1983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97D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30D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1C6A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1D3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C40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5293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D24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D7D1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11FADB14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53D74" w14:textId="5B5B4B4C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160109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5D90" w14:textId="77777777" w:rsidR="00160109" w:rsidRPr="00160109" w:rsidRDefault="00160109" w:rsidP="001601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2FA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31C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486E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732A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C583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EF5B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5BD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07A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041CC97B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34B55" w14:textId="77777777" w:rsidR="00160109" w:rsidRPr="00160109" w:rsidRDefault="00160109" w:rsidP="001601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D723" w14:textId="5E35A25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630F" w14:textId="15F96E3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0E56" w14:textId="63C9D59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FBEB" w14:textId="62A3351E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37D2" w14:textId="039A01F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37C6" w14:textId="3FC5FB1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8184" w14:textId="4803F0E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95F2" w14:textId="38D0380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3B75" w14:textId="70DF796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160109" w:rsidRPr="00160109" w14:paraId="3ECEC5AA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A1C38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7474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2D07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49CB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F24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29B2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7493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D5E3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3EEE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05A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4CA4B3A2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1D71D" w14:textId="3C743689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160109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2A89" w14:textId="77777777" w:rsidR="00160109" w:rsidRPr="00160109" w:rsidRDefault="00160109" w:rsidP="001601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89AE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D61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1031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E77D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8F63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8EC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0D0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05CF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4DD7A219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C3B18" w14:textId="77777777" w:rsidR="00160109" w:rsidRPr="00160109" w:rsidRDefault="00160109" w:rsidP="001601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017A" w14:textId="746B5C02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35,303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8588" w14:textId="38226D2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6E93" w14:textId="214FD72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10,443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D1C7" w14:textId="6564FFEE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9,599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60A2" w14:textId="2171720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1,544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2089" w14:textId="75568A7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0103" w14:textId="32B2927D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9060" w14:textId="3883C239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AD3C" w14:textId="0207D71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58,175</w:t>
            </w:r>
          </w:p>
        </w:tc>
      </w:tr>
      <w:tr w:rsidR="00160109" w:rsidRPr="00160109" w14:paraId="2A272470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287F9" w14:textId="77777777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5512" w14:textId="76B9FD3D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2,779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3F73" w14:textId="031DF142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E330" w14:textId="2A099DD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1,506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7C0E" w14:textId="015C29C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1A32" w14:textId="7F5A327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ECB2" w14:textId="43C502A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3E29" w14:textId="2C2BA41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6809" w14:textId="4A83EACA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0380" w14:textId="5EA5373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4,638</w:t>
            </w:r>
          </w:p>
        </w:tc>
      </w:tr>
      <w:tr w:rsidR="00160109" w:rsidRPr="00160109" w14:paraId="5B08098E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D957C" w14:textId="77777777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83C0" w14:textId="05EF1F3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1E17" w14:textId="116AA912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1AD1" w14:textId="3DD3ED07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A230" w14:textId="529ED04D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E93F" w14:textId="5FDBA5A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FF9C" w14:textId="25220C6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E8D4" w14:textId="11BA8C99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8,209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C8E2" w14:textId="5D71EF5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4,215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64F5" w14:textId="725C1802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12,424</w:t>
            </w:r>
          </w:p>
        </w:tc>
      </w:tr>
      <w:tr w:rsidR="00160109" w:rsidRPr="00160109" w14:paraId="3158A0B1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384D8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40C4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6111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960E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587F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EFEE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5799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7620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990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18B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37E42208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6937" w14:textId="77777777" w:rsidR="00160109" w:rsidRPr="00160109" w:rsidRDefault="00160109" w:rsidP="001601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1E53" w14:textId="140421D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2A98" w14:textId="38596047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FE43" w14:textId="48ACA882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F954" w14:textId="20CDB4D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CCB4" w14:textId="71A27F0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F048" w14:textId="79895FE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BA4B" w14:textId="5D569C1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BBAC" w14:textId="61CBD85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6298" w14:textId="259D095A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160109" w:rsidRPr="00160109" w14:paraId="2182F18E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A6B51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D72C" w14:textId="05EFC76D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772B" w14:textId="6DDDBA87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91B3" w14:textId="1C854767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3,654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B24" w14:textId="66D920F6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4920" w14:textId="4E1CF33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0A51" w14:textId="4578BA8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C062" w14:textId="70F9DC32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4C36" w14:textId="47CF987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A0F1" w14:textId="7E3D6054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3,835</w:t>
            </w:r>
          </w:p>
        </w:tc>
      </w:tr>
      <w:tr w:rsidR="00160109" w:rsidRPr="00160109" w14:paraId="4E7407DC" w14:textId="77777777" w:rsidTr="00160109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98A4F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DB9B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9A28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C9FF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10D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8302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D671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8A7C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A44A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A4A5" w14:textId="77777777" w:rsidR="00160109" w:rsidRPr="00160109" w:rsidRDefault="00160109" w:rsidP="001601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60109" w:rsidRPr="00160109" w14:paraId="09B0BA83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E6C6C" w14:textId="22BC314E" w:rsidR="00160109" w:rsidRPr="00160109" w:rsidRDefault="00160109" w:rsidP="001601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160109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5723B7C" w14:textId="4BFF4E2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13,925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A60CC21" w14:textId="1721E348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E83DDC9" w14:textId="7BC98CD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5,123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3E05305" w14:textId="50607B7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8,882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FDDA8FA" w14:textId="071EBA5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5,825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5A86792" w14:textId="2F70F755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89A237B" w14:textId="2D776085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C4FFE8C" w14:textId="451B3CA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4,635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3E52B09" w14:textId="572D6B3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38,390</w:t>
            </w:r>
          </w:p>
        </w:tc>
      </w:tr>
      <w:tr w:rsidR="00160109" w:rsidRPr="00160109" w14:paraId="3BBBF95D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BEFD694" w14:textId="77777777" w:rsidR="00160109" w:rsidRPr="00160109" w:rsidRDefault="00160109" w:rsidP="001601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60109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B07E54D" w14:textId="4EE54E6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58,563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8F48647" w14:textId="2F33D460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7,579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7D01A52" w14:textId="79A6F22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25,871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58EB567" w14:textId="79BF85BC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18,681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ED1DC66" w14:textId="4B8C9C13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8,394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40126CB" w14:textId="4871157B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1,907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B3A2F9C" w14:textId="2244CDAE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8,209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24142CC" w14:textId="654BD791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10,272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CAC5EC1" w14:textId="0992D9BF" w:rsidR="00160109" w:rsidRPr="00160109" w:rsidRDefault="00990343" w:rsidP="001601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160109" w:rsidRPr="00160109">
              <w:rPr>
                <w:rFonts w:ascii="Arial" w:hAnsi="Arial" w:cs="Arial"/>
                <w:sz w:val="16"/>
                <w:szCs w:val="16"/>
              </w:rPr>
              <w:t>139,476</w:t>
            </w:r>
          </w:p>
        </w:tc>
      </w:tr>
    </w:tbl>
    <w:p w14:paraId="2C13FB17" w14:textId="3711BD22" w:rsidR="004D3D37" w:rsidRPr="004C5C3B" w:rsidRDefault="004D3D37" w:rsidP="00CB5B5C">
      <w:pPr>
        <w:pStyle w:val="SingleParagraph"/>
      </w:pPr>
      <w:r w:rsidRPr="004C5C3B">
        <w:br w:type="page"/>
      </w:r>
    </w:p>
    <w:p w14:paraId="265674CC" w14:textId="5738BF5A" w:rsidR="00764753" w:rsidRPr="00764753" w:rsidRDefault="004D3D37" w:rsidP="00764753">
      <w:pPr>
        <w:pStyle w:val="TableHeadingcontinued"/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7" w:name="_1709735758"/>
      <w:bookmarkEnd w:id="7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764753" w:rsidRPr="00764753" w14:paraId="71CC9F0D" w14:textId="77777777" w:rsidTr="00505AFC">
        <w:trPr>
          <w:divId w:val="2147354847"/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28DB" w14:textId="293EA4B4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764753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2F4435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FC8E62D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93350A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0AAA7E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DF9404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E24F149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A496E84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E216E2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38AE05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764753" w:rsidRPr="00764753" w14:paraId="484C7EBE" w14:textId="77777777" w:rsidTr="00505AFC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99D3" w14:textId="729E86C8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2745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3FF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7532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B4D0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6B8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E27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EEA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884A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5B1E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64753" w:rsidRPr="00764753" w14:paraId="30884C49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707C8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4571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EC5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F1A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B5FE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AF0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C27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D21C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458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1F3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2BB92378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3551F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86D6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B44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0CC4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6517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EB70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F77C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3B0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FD8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C01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4D2435EE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27D85" w14:textId="77777777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49BC" w14:textId="57928A9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72DB" w14:textId="53EC57E6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3,371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394B" w14:textId="4A06DCE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9DED" w14:textId="62F95DE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8953" w14:textId="3C9BA096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3BA7" w14:textId="0D8A372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2AF1" w14:textId="68E03FE0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3F03" w14:textId="49EC1D2C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1974" w14:textId="54EAAA03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5,659</w:t>
            </w:r>
          </w:p>
        </w:tc>
      </w:tr>
      <w:tr w:rsidR="00764753" w:rsidRPr="00764753" w14:paraId="724DE4E4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5CD8C" w14:textId="77777777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1E6C" w14:textId="28DDF6D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CF4F" w14:textId="30863D31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BFEA" w14:textId="2484218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244D" w14:textId="482EAE80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6737" w14:textId="2A09B84D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84E1" w14:textId="0314A736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9071" w14:textId="4B1A0A3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1DAF" w14:textId="295B5F8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AC39" w14:textId="2DB26EC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1,277</w:t>
            </w:r>
          </w:p>
        </w:tc>
      </w:tr>
      <w:tr w:rsidR="00764753" w:rsidRPr="00764753" w14:paraId="45168323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2E508" w14:textId="77777777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3474" w14:textId="77777777" w:rsidR="00764753" w:rsidRPr="00764753" w:rsidRDefault="00764753" w:rsidP="0076475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2A1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C06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CF2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3EE0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FA8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0C9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D6A7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828E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050C37EB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1B1CE" w14:textId="77777777" w:rsidR="00764753" w:rsidRPr="00764753" w:rsidRDefault="00764753" w:rsidP="0076475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E861" w14:textId="04FD0CB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A216" w14:textId="37A86F2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FF75" w14:textId="76D4503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00B2" w14:textId="38373B91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9AAA" w14:textId="08F080F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11BE" w14:textId="079355B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A9BF" w14:textId="13D2C5E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EAD0" w14:textId="1787EEE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1317" w14:textId="156711A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764753" w:rsidRPr="00764753" w14:paraId="54EF877C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9EED7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77FD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DC22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D92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382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77B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BCD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77D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71D7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180E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4D46980A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D74F2" w14:textId="57EE3E9F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764753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13AC" w14:textId="77777777" w:rsidR="00764753" w:rsidRPr="00764753" w:rsidRDefault="00764753" w:rsidP="0076475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8A5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47A7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9FAC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4054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D539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A52E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956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6A09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4D37527E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38E07" w14:textId="77777777" w:rsidR="00764753" w:rsidRPr="00764753" w:rsidRDefault="00764753" w:rsidP="0076475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6694" w14:textId="2D7090D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12E8" w14:textId="43092031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31A2" w14:textId="2DA5881C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0EA9" w14:textId="7778818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3811" w14:textId="6F5C4EC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D9BD" w14:textId="2EDAA7C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0147" w14:textId="2B5297E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BD90" w14:textId="54704C7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FCB3" w14:textId="053BBA6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</w:tr>
      <w:tr w:rsidR="00764753" w:rsidRPr="00764753" w14:paraId="515BD23D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48217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8FC9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ED49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C624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048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AAB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5D5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D70C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D37C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F3A5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504FB491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D4B12" w14:textId="29CAA42C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764753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D45F" w14:textId="77777777" w:rsidR="00764753" w:rsidRPr="00764753" w:rsidRDefault="00764753" w:rsidP="0076475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0A64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7BE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94D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542A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D694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C76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99E0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0FF3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70736231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F0FF8" w14:textId="77777777" w:rsidR="00764753" w:rsidRPr="00764753" w:rsidRDefault="00764753" w:rsidP="0076475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6925" w14:textId="1A56CB2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10,272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984C" w14:textId="6F28614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45A5" w14:textId="160B708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3,079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A0F6" w14:textId="339BB85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2,895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C4EC" w14:textId="71F8E82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7D7B" w14:textId="024402E0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B951" w14:textId="52A651D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25FA" w14:textId="76BE4A9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C196" w14:textId="589BE85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17,645</w:t>
            </w:r>
          </w:p>
        </w:tc>
      </w:tr>
      <w:tr w:rsidR="00764753" w:rsidRPr="00764753" w14:paraId="055C29F5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AF5AD" w14:textId="77777777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BBB4" w14:textId="13FED70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914E" w14:textId="287DEE60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178D" w14:textId="5490A7E5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8198" w14:textId="44236895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8A58" w14:textId="6C754EA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41E9" w14:textId="246CEFB3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6FE0" w14:textId="2D4EFC0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8AE4" w14:textId="0B419951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0E3E" w14:textId="0D137E3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1,572</w:t>
            </w:r>
          </w:p>
        </w:tc>
      </w:tr>
      <w:tr w:rsidR="00764753" w:rsidRPr="00764753" w14:paraId="0B9D0950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24FC8" w14:textId="77777777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72D7" w14:textId="6000C67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6B03" w14:textId="16DD2E63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21D1" w14:textId="1C21D79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0C97" w14:textId="135433D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E980" w14:textId="371D3DD3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BBE1" w14:textId="71C7BF7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5B30" w14:textId="37E33B5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2,923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1FF8" w14:textId="0C9BB7C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1,021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DA3" w14:textId="58F350D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3,944</w:t>
            </w:r>
          </w:p>
        </w:tc>
      </w:tr>
      <w:tr w:rsidR="00764753" w:rsidRPr="00764753" w14:paraId="174CD8D9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B0666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43B4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499F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54E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9475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4B9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6F5E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33A0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7018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2302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655E1539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7BD7E" w14:textId="77777777" w:rsidR="00764753" w:rsidRPr="00764753" w:rsidRDefault="00764753" w:rsidP="00764753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819C" w14:textId="59CA720D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1ACE" w14:textId="281E4A8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4893" w14:textId="53D6845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ED11" w14:textId="143FB4E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91D2" w14:textId="28D9291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0DA9" w14:textId="3A63B28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0D93" w14:textId="0D7189D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7992" w14:textId="6B89B97A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C696" w14:textId="392E05B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764753" w:rsidRPr="00764753" w14:paraId="638C500B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11667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606F" w14:textId="36D633F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5532" w14:textId="0646A4BA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34F5" w14:textId="6FF4DFD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7404" w14:textId="498F9D3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B590" w14:textId="1693797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35AD" w14:textId="6DCB0AE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D1BD" w14:textId="415C3B70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19B9" w14:textId="4B5FBD6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B4C9" w14:textId="7851A7A4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</w:tr>
      <w:tr w:rsidR="00764753" w:rsidRPr="00764753" w14:paraId="38D2C1E5" w14:textId="77777777" w:rsidTr="00764753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7ABB6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264F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593A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C63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CBAD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7F51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2D9A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4B5B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B6CD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C106" w14:textId="77777777" w:rsidR="00764753" w:rsidRPr="00764753" w:rsidRDefault="00764753" w:rsidP="00764753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764753" w:rsidRPr="00764753" w14:paraId="03CB1761" w14:textId="77777777" w:rsidTr="00505AFC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5494F" w14:textId="181C1694" w:rsidR="00764753" w:rsidRPr="00764753" w:rsidRDefault="00764753" w:rsidP="00764753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764753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0BA0A61" w14:textId="62558FA5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12,787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C2D0B4B" w14:textId="1DC7E84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7173735" w14:textId="148EF6A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4,543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0ADA293" w14:textId="4CB0048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7,708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042D5B1" w14:textId="33AEB64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5,641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F0CBD8B" w14:textId="4919EF48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6D059F6" w14:textId="5349099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217EB63" w14:textId="4E726A99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4,567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AAE1791" w14:textId="6CD764BD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35,246</w:t>
            </w:r>
          </w:p>
        </w:tc>
      </w:tr>
      <w:tr w:rsidR="00764753" w:rsidRPr="00764753" w14:paraId="320B535F" w14:textId="77777777" w:rsidTr="00505AFC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A7E7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64753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4D1FD39" w14:textId="316DDCA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24,821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6EC1EF1" w14:textId="54C86BED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4,098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B6BD5F9" w14:textId="0A9D4A51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9,489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2FC83CE" w14:textId="4C11FEF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10,670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C594137" w14:textId="182D9B6A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6,601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727AA7B" w14:textId="005D78CC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7C3FFCF" w14:textId="3B115E4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2,923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5397AD8" w14:textId="40871A97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6,765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92A97B8" w14:textId="080AAA3F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sz w:val="16"/>
                <w:szCs w:val="16"/>
              </w:rPr>
              <w:t>65,972</w:t>
            </w:r>
          </w:p>
        </w:tc>
      </w:tr>
      <w:tr w:rsidR="00764753" w:rsidRPr="00764753" w14:paraId="214F0037" w14:textId="77777777" w:rsidTr="00505AFC">
        <w:trPr>
          <w:divId w:val="2147354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778A4211" w14:textId="77777777" w:rsidR="00764753" w:rsidRPr="00764753" w:rsidRDefault="00764753" w:rsidP="007647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E158F39" w14:textId="42876223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83,384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C2439B9" w14:textId="6D7AA84D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11,677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4C75B01" w14:textId="6E15709D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35,360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EFB0550" w14:textId="337A2D0C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29,351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F07A0A2" w14:textId="4B3FCF9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14,995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2AA4723" w14:textId="43A1BC63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2,512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977CCED" w14:textId="5852C49B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11,132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3FD7750" w14:textId="058A40CE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17,037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DD72262" w14:textId="19BEB742" w:rsidR="00764753" w:rsidRPr="00764753" w:rsidRDefault="00990343" w:rsidP="007647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764753" w:rsidRPr="00764753">
              <w:rPr>
                <w:rFonts w:ascii="Arial" w:hAnsi="Arial" w:cs="Arial"/>
                <w:b/>
                <w:bCs/>
                <w:sz w:val="16"/>
                <w:szCs w:val="16"/>
              </w:rPr>
              <w:t>205,448</w:t>
            </w:r>
          </w:p>
        </w:tc>
      </w:tr>
    </w:tbl>
    <w:p w14:paraId="1E47560E" w14:textId="76AC9E10" w:rsidR="004D3D37" w:rsidRPr="004C5C3B" w:rsidRDefault="004D3D37" w:rsidP="00CB5B5C">
      <w:pPr>
        <w:pStyle w:val="SingleParagraph"/>
      </w:pPr>
      <w:r w:rsidRPr="004C5C3B">
        <w:br w:type="page"/>
      </w:r>
    </w:p>
    <w:p w14:paraId="0BB295EE" w14:textId="23726580" w:rsidR="00EB477F" w:rsidRPr="00EB477F" w:rsidRDefault="004D3D37" w:rsidP="00EB477F">
      <w:pPr>
        <w:pStyle w:val="TableHeadingcontinued"/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8" w:name="_1709735760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EB477F" w:rsidRPr="00EB477F" w14:paraId="24B136B6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A620" w14:textId="5DD72700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EB477F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53DEAC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3647CE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11894FE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7189D67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65B5D0C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A0D6D0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01C6CF4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D8C841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2B429B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B477F" w:rsidRPr="00EB477F" w14:paraId="4A41F474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A6CE" w14:textId="5B89E74F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F9A3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C305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8ABC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01C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DA9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1F55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F477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6B59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0162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B477F" w:rsidRPr="00EB477F" w14:paraId="3095F9F3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BD6B0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477F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01E3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6D81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DA6F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B5B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A5DF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14CE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16E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5D42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6F70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7B060F80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2A617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666B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FB33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B5C2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B25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656F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2525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E3C4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C28D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67B9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43C014C4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DA5E6" w14:textId="77777777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40E4" w14:textId="26BFBB26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2,062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70F3" w14:textId="2E28B41E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32,673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F983" w14:textId="1888058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11,359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EB42" w14:textId="5D623209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268F" w14:textId="2DC29F5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FEC9" w14:textId="6DAD348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1,611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3FC2" w14:textId="1DE4B712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E50B" w14:textId="18A5A38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C298" w14:textId="1D306A10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48,145</w:t>
            </w:r>
          </w:p>
        </w:tc>
      </w:tr>
      <w:tr w:rsidR="00EB477F" w:rsidRPr="00EB477F" w14:paraId="4A90A4C2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96AFC" w14:textId="77777777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1FD6" w14:textId="70522C3A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2,508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29DD" w14:textId="594207F9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19,806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C3F2" w14:textId="7AE09E2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5,061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11C1" w14:textId="026109B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CFBC" w14:textId="2D49AB1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1,978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4918" w14:textId="4A3FC4A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1,224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09D7" w14:textId="0EE22FC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5B24" w14:textId="0A1427A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4C57" w14:textId="0CABFD7F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30,577</w:t>
            </w:r>
          </w:p>
        </w:tc>
      </w:tr>
      <w:tr w:rsidR="00EB477F" w:rsidRPr="00EB477F" w14:paraId="4F579DD5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D89C2" w14:textId="77777777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A4CD" w14:textId="77777777" w:rsidR="00EB477F" w:rsidRPr="00EB477F" w:rsidRDefault="00EB477F" w:rsidP="00EB477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37B1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7EB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A851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2A35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F39F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CF5D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E9E5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B821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72987968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D808" w14:textId="77777777" w:rsidR="00EB477F" w:rsidRPr="00EB477F" w:rsidRDefault="00EB477F" w:rsidP="00EB477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9B13" w14:textId="5E5F08C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FE98" w14:textId="66D93309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ED20" w14:textId="33A80E16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D1A6" w14:textId="66308A50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8BCC" w14:textId="2BAF7F5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D751" w14:textId="42335CD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1FD6" w14:textId="2635614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0D50" w14:textId="3779A23F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9538" w14:textId="7AFE7DBD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EB477F" w:rsidRPr="00EB477F" w14:paraId="4CF2535C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6728E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A175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C040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1A4F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43D0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2063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34AF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DDD3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CB5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CF7A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39E477E9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4DAAD" w14:textId="39F16DFF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EB477F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C1B1" w14:textId="77777777" w:rsidR="00EB477F" w:rsidRPr="00EB477F" w:rsidRDefault="00EB477F" w:rsidP="00EB477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688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2350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A249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569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0480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B05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CD99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582C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62895FD9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8FD04" w14:textId="77777777" w:rsidR="00EB477F" w:rsidRPr="00EB477F" w:rsidRDefault="00EB477F" w:rsidP="00EB477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DFC" w14:textId="51116F1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0AD7" w14:textId="123E1FA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C255" w14:textId="79309B92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03D4" w14:textId="506AA72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CAC2" w14:textId="4B3EDC8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6026" w14:textId="7E6DA13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6C64" w14:textId="000084C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2952" w14:textId="407149A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0556" w14:textId="3E4F644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EB477F" w:rsidRPr="00EB477F" w14:paraId="33E9AED6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EFD18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5D2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1CE7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AE2C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A92D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D8FE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8A92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FE73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3B7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658D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66ACF990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50EB3" w14:textId="06984478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EB477F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C364" w14:textId="77777777" w:rsidR="00EB477F" w:rsidRPr="00EB477F" w:rsidRDefault="00EB477F" w:rsidP="00EB477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AF6A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586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AB5C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9B87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38E0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BC83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A239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68D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6885B536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EF403" w14:textId="77777777" w:rsidR="00EB477F" w:rsidRPr="00EB477F" w:rsidRDefault="00EB477F" w:rsidP="00EB477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E3BE" w14:textId="56FEDA90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36,678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C2E5" w14:textId="308BCBF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A0FC" w14:textId="2BAF3334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10,875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BC90" w14:textId="30EF1C5F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B210" w14:textId="4CEF72C9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1,621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C9CF" w14:textId="190C14DA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D44E" w14:textId="3C19C10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8077" w14:textId="1BFF95C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1,344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1DB0" w14:textId="019CCF19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60,518</w:t>
            </w:r>
          </w:p>
        </w:tc>
      </w:tr>
      <w:tr w:rsidR="00EB477F" w:rsidRPr="00EB477F" w14:paraId="0434D399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5D55F" w14:textId="77777777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87E8" w14:textId="5869CE1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2,935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CCC9" w14:textId="30ED6D3F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1E5F" w14:textId="4843A6B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1,648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1D2C" w14:textId="5790C0AA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E1CC" w14:textId="09D6831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2D84" w14:textId="1DD95CBE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1C10" w14:textId="26038C34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5600" w14:textId="6A11BB0A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FCB6" w14:textId="76F2FFB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4,963</w:t>
            </w:r>
          </w:p>
        </w:tc>
      </w:tr>
      <w:tr w:rsidR="00EB477F" w:rsidRPr="00EB477F" w14:paraId="4FB9257C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64342" w14:textId="77777777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4165" w14:textId="6130D9D6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BACD" w14:textId="6BD1C6B4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0EBB" w14:textId="2703353E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07FA" w14:textId="440FAA62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FF2D" w14:textId="6076E8E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36D7" w14:textId="293FBE6A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B99C" w14:textId="67E23A42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8,143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77E7" w14:textId="320D472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4,426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B7C6" w14:textId="309E6CF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12,569</w:t>
            </w:r>
          </w:p>
        </w:tc>
      </w:tr>
      <w:tr w:rsidR="00EB477F" w:rsidRPr="00EB477F" w14:paraId="112ED3B5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FD7DF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46FB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AACE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6D57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7E8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6F77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0152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7F81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541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33EC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6A53E7F3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919B" w14:textId="77777777" w:rsidR="00EB477F" w:rsidRPr="00EB477F" w:rsidRDefault="00EB477F" w:rsidP="00EB477F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D2C1" w14:textId="1DFB105D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2217" w14:textId="3CF6E23C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7605" w14:textId="72A9B51F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50FF" w14:textId="6C5E6F8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FC6F" w14:textId="190DA64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1833" w14:textId="07B7A094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2942" w14:textId="275FD79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7C73" w14:textId="33B9268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3FD0" w14:textId="0AFE971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EB477F" w:rsidRPr="00EB477F" w14:paraId="4DC13755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649DE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9567" w14:textId="09B6098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5C65" w14:textId="70796B8E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6F92" w14:textId="519A51E0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3,755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2EEC" w14:textId="4FBEB126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E961" w14:textId="279EEFF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F950" w14:textId="18D6FDA5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726A" w14:textId="06616B8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2C1E" w14:textId="31A18A4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4C0C" w14:textId="7BA87D80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3,755</w:t>
            </w:r>
          </w:p>
        </w:tc>
      </w:tr>
      <w:tr w:rsidR="00EB477F" w:rsidRPr="00EB477F" w14:paraId="064B1BCD" w14:textId="77777777" w:rsidTr="00EB477F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4A2F5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33C4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F131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E2E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ACB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6298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20D6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6D62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38EB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73EE" w14:textId="77777777" w:rsidR="00EB477F" w:rsidRPr="00EB477F" w:rsidRDefault="00EB477F" w:rsidP="00EB477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B477F" w:rsidRPr="00EB477F" w14:paraId="0498F924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62CA4" w14:textId="1E5BB2C8" w:rsidR="00EB477F" w:rsidRPr="00EB477F" w:rsidRDefault="00EB477F" w:rsidP="00EB477F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EB477F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29B46A6" w14:textId="7C425A7F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14,552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9F23B8D" w14:textId="669A6E4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CE363C4" w14:textId="7363F39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5,354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A774458" w14:textId="7203B66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9,282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C85E4C4" w14:textId="37B1104D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6,088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7A63C9F" w14:textId="74F41FB4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F707EB1" w14:textId="187EB5C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9B951D3" w14:textId="06E2D24C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4,844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584D980" w14:textId="10BD41C8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40,120</w:t>
            </w:r>
          </w:p>
        </w:tc>
      </w:tr>
      <w:tr w:rsidR="00EB477F" w:rsidRPr="00EB477F" w14:paraId="5DB1DCB4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7B9A9472" w14:textId="77777777" w:rsidR="00EB477F" w:rsidRPr="00EB477F" w:rsidRDefault="00EB477F" w:rsidP="00EB477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77F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43DC65B" w14:textId="2B1715E1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58,735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0EF9576" w14:textId="6D5F9E84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52,479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24581D9" w14:textId="2A81C797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38,052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F931B3B" w14:textId="63BAB20D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19,494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9886AA8" w14:textId="143193D2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10,295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1706D72" w14:textId="2D4435C3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2,835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1239404" w14:textId="23F323A0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8,143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CF242FC" w14:textId="4288C69B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10,750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50075BE" w14:textId="44D9906A" w:rsidR="00EB477F" w:rsidRPr="00EB477F" w:rsidRDefault="00990343" w:rsidP="00EB477F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B477F" w:rsidRPr="00EB477F">
              <w:rPr>
                <w:rFonts w:ascii="Arial" w:hAnsi="Arial" w:cs="Arial"/>
                <w:sz w:val="16"/>
                <w:szCs w:val="16"/>
              </w:rPr>
              <w:t>200,783</w:t>
            </w:r>
          </w:p>
        </w:tc>
      </w:tr>
    </w:tbl>
    <w:p w14:paraId="2478823C" w14:textId="36818FB2" w:rsidR="004D3D37" w:rsidRPr="004C5C3B" w:rsidRDefault="004D3D37" w:rsidP="00CB5B5C">
      <w:pPr>
        <w:pStyle w:val="SingleParagraph"/>
      </w:pPr>
      <w:r w:rsidRPr="004C5C3B">
        <w:br w:type="page"/>
      </w:r>
    </w:p>
    <w:p w14:paraId="42CFD3F0" w14:textId="2A486619" w:rsidR="00E77B87" w:rsidRPr="00E77B87" w:rsidRDefault="004D3D37" w:rsidP="00E77B87">
      <w:pPr>
        <w:pStyle w:val="TableHeadingcontinued"/>
      </w:pPr>
      <w:bookmarkStart w:id="9" w:name="_1709735766"/>
      <w:bookmarkEnd w:id="9"/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>Summary of advances, repayments and interest, by year and state (continued)</w:t>
      </w:r>
      <w:bookmarkStart w:id="10" w:name="_1709735762"/>
      <w:bookmarkEnd w:id="1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E77B87" w:rsidRPr="00E77B87" w14:paraId="2893DA35" w14:textId="77777777" w:rsidTr="00505AFC">
        <w:trPr>
          <w:trHeight w:hRule="exact" w:val="225"/>
        </w:trPr>
        <w:tc>
          <w:tcPr>
            <w:tcW w:w="171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5F90" w14:textId="7AD123B5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$</w:t>
            </w:r>
            <w:r w:rsidR="00990343">
              <w:rPr>
                <w:rFonts w:ascii="Arial" w:hAnsi="Arial" w:cs="Arial"/>
                <w:sz w:val="16"/>
                <w:szCs w:val="16"/>
              </w:rPr>
              <w:t>’</w:t>
            </w:r>
            <w:r w:rsidRPr="00E77B87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7FDFC18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5BCE3F6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A821388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B3426F7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AC7B46A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A61027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6A7DB9C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0A09D60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CC2646F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E77B87" w:rsidRPr="00E77B87" w14:paraId="2D767803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DB9A" w14:textId="57609AD2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990343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6D3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1797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E26F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895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110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BA8C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67BF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F0E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20E2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77B87" w:rsidRPr="00E77B87" w14:paraId="7CB3EF42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6D2F2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6F2D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BBF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7397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0E71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F3CD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B56C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C1AF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1B0F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E909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497EBC10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EB3E2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B725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02AC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077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A938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AA14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87DA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6DB9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F62D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E28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5DB3FD66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19818" w14:textId="77777777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81DF" w14:textId="62F63FBC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27D7" w14:textId="11614DC2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2,586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6F86" w14:textId="1E979D40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2A70" w14:textId="596FE9E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04D3" w14:textId="1F54F4B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C920" w14:textId="760112D0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AC7E" w14:textId="65716C20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056A" w14:textId="0A614F45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6A5C" w14:textId="4E401D7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4,416</w:t>
            </w:r>
          </w:p>
        </w:tc>
      </w:tr>
      <w:tr w:rsidR="00E77B87" w:rsidRPr="00E77B87" w14:paraId="46CFCE76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D11D0" w14:textId="77777777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37A5" w14:textId="567F7318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A209" w14:textId="305350DF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1F17" w14:textId="7BD6092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9DCE" w14:textId="21AD26F5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C99E" w14:textId="75C64AB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8DD1" w14:textId="759605B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2F1E" w14:textId="573FA8C8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6179" w14:textId="2BBAB8DF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4083" w14:textId="4F98139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</w:tr>
      <w:tr w:rsidR="00E77B87" w:rsidRPr="00E77B87" w14:paraId="71D1EF33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05BC9" w14:textId="77777777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FC78" w14:textId="77777777" w:rsidR="00E77B87" w:rsidRPr="00E77B87" w:rsidRDefault="00E77B87" w:rsidP="00E77B8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6840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453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A427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3D18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7BC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C574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E18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32E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611593D0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27556" w14:textId="77777777" w:rsidR="00E77B87" w:rsidRPr="00E77B87" w:rsidRDefault="00E77B87" w:rsidP="00E77B8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16D2" w14:textId="3D471B0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4111" w14:textId="4182119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0DA7" w14:textId="6096A08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AFC3" w14:textId="5EBBDFD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9B7D" w14:textId="45F8B26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E779" w14:textId="2C04CBC8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D75D" w14:textId="5F4F36E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CC6C" w14:textId="37D5BFA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2991" w14:textId="3BB6B262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E77B87" w:rsidRPr="00E77B87" w14:paraId="79FA70B1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4813C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9923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B259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E9FA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205E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9C6D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D91D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0D5F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B53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4E80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562B5A21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24198" w14:textId="27F5CBD5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E77B87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3179" w14:textId="77777777" w:rsidR="00E77B87" w:rsidRPr="00E77B87" w:rsidRDefault="00E77B87" w:rsidP="00E77B8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ACD9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DC05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87D4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ABF4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849C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2DC4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6A8E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A5D2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649D2AF4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D92F5" w14:textId="77777777" w:rsidR="00E77B87" w:rsidRPr="00E77B87" w:rsidRDefault="00E77B87" w:rsidP="00E77B8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9B37" w14:textId="1C6D066F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817F" w14:textId="17FAA6D6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A9EB" w14:textId="5E0D2DA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92D5" w14:textId="68CF05E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D5E4" w14:textId="6941879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3D82" w14:textId="109442DC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681E" w14:textId="791A4D0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00BF" w14:textId="67A804A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5B8E" w14:textId="6E38D4B9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</w:tr>
      <w:tr w:rsidR="00E77B87" w:rsidRPr="00E77B87" w14:paraId="006289D2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5C0B5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D970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76EE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48C1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C1BE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879E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79F6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A9B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6332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3D2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45478D66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DDFAE" w14:textId="2C9A9842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0343">
              <w:rPr>
                <w:rFonts w:ascii="Arial" w:hAnsi="Arial" w:cs="Arial"/>
                <w:sz w:val="16"/>
                <w:szCs w:val="16"/>
              </w:rPr>
              <w:noBreakHyphen/>
            </w:r>
            <w:r w:rsidRPr="00E77B87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FE5D" w14:textId="77777777" w:rsidR="00E77B87" w:rsidRPr="00E77B87" w:rsidRDefault="00E77B87" w:rsidP="00E77B8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0A14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885E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5596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5AB9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2F2A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54C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D760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3971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1F63C3DD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86AE1" w14:textId="77777777" w:rsidR="00E77B87" w:rsidRPr="00E77B87" w:rsidRDefault="00E77B87" w:rsidP="00E77B8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1800" w14:textId="616C8C3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8,738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7ED0" w14:textId="3BF4D4B8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97A0" w14:textId="78E49802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2,631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B975" w14:textId="01BDFC3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2,475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794C" w14:textId="59400755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3080" w14:textId="50AFA6F2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7ACF" w14:textId="2AA67BA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4F03" w14:textId="66FB120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EAA6" w14:textId="18BEFB2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15,108</w:t>
            </w:r>
          </w:p>
        </w:tc>
      </w:tr>
      <w:tr w:rsidR="00E77B87" w:rsidRPr="00E77B87" w14:paraId="6DAB1969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DBBCB" w14:textId="77777777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31AA" w14:textId="4FA7055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1536" w14:textId="045E1D36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72EA" w14:textId="139533D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3AA0" w14:textId="2503778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D628" w14:textId="6C0B752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81B0" w14:textId="4D671CA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2FE1" w14:textId="083B8252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96A5" w14:textId="0EB942D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EB7E" w14:textId="6095895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1,363</w:t>
            </w:r>
          </w:p>
        </w:tc>
      </w:tr>
      <w:tr w:rsidR="00E77B87" w:rsidRPr="00E77B87" w14:paraId="4B13779C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ACCC6" w14:textId="77777777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BD0B" w14:textId="6459B2B8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252A" w14:textId="4ECE0E88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91C0" w14:textId="584BA11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642" w14:textId="0C48208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DDD8" w14:textId="36B0B5D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8654" w14:textId="2BB4EFF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2B17" w14:textId="1471DDB0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2,553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04D2" w14:textId="4587E1F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C2AF" w14:textId="502D76D5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3,363</w:t>
            </w:r>
          </w:p>
        </w:tc>
      </w:tr>
      <w:tr w:rsidR="00E77B87" w:rsidRPr="00E77B87" w14:paraId="6581B682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072D0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78EA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A3AA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97F0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A3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F48A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3CC1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A428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8FE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CCF5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3A1590A6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37B75" w14:textId="77777777" w:rsidR="00E77B87" w:rsidRPr="00E77B87" w:rsidRDefault="00E77B87" w:rsidP="00E77B87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165E" w14:textId="2CEDB27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C5F9" w14:textId="7A5B032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D9A4" w14:textId="5C3D35D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4FE7" w14:textId="6553E41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3D43" w14:textId="21B4926C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2635" w14:textId="77AAFB45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8430" w14:textId="5F4BF3E9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0378" w14:textId="49ADAB43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1139" w14:textId="005AB06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E77B87" w:rsidRPr="00E77B87" w14:paraId="5A9A7F99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AFB15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391D" w14:textId="432968E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B0E7" w14:textId="05EB20C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5D92" w14:textId="10AF17E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60BD" w14:textId="74D24AAA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FD11" w14:textId="59F1AB60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4250" w14:textId="225CFA5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E403" w14:textId="5E3A1DDC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FEC3" w14:textId="5111F7A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571B" w14:textId="4CC08311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E77B87" w:rsidRPr="00E77B87" w14:paraId="7C722135" w14:textId="77777777" w:rsidTr="00E77B87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DF3C9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52BE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0C13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38ED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B809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063C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2B40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0F0B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D5D7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5F76" w14:textId="77777777" w:rsidR="00E77B87" w:rsidRPr="00E77B87" w:rsidRDefault="00E77B87" w:rsidP="00E77B8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7B87" w:rsidRPr="00E77B87" w14:paraId="5AD63169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0EB4F" w14:textId="68F9C677" w:rsidR="00E77B87" w:rsidRPr="00E77B87" w:rsidRDefault="00E77B87" w:rsidP="00E77B87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Loan Council</w:t>
            </w:r>
            <w:r w:rsidR="009F1FF4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E77B87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40015AF" w14:textId="5BBDFC12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12,160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24CA833" w14:textId="0DCB9265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1DD8D43" w14:textId="26C9BE4F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4,313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B8109EC" w14:textId="40ACCE6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7,308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066809E" w14:textId="5F62D00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5,379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7611E2B" w14:textId="308A05F1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3CF1942" w14:textId="7CA18161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2B08D750" w14:textId="5D49B3C9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4,359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D38E5D7" w14:textId="0F0053B6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33,519</w:t>
            </w:r>
          </w:p>
        </w:tc>
      </w:tr>
      <w:tr w:rsidR="00E77B87" w:rsidRPr="00E77B87" w14:paraId="54010145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26DD9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77B87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7ACFC78" w14:textId="5891BF9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22,329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25E4AE2" w14:textId="0664540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2,942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66B77EC" w14:textId="3EAC2A97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8,268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3E47EF1" w14:textId="5F4AA1DF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9,841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FE6A4D0" w14:textId="65A2F62C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6,193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E4DA16C" w14:textId="7C87CCD1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3366840" w14:textId="4C47A61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2,553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94A4C0B" w14:textId="6CEF3E6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6,282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254384E" w14:textId="2B98BFC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sz w:val="16"/>
                <w:szCs w:val="16"/>
              </w:rPr>
              <w:t>58,922</w:t>
            </w:r>
          </w:p>
        </w:tc>
      </w:tr>
      <w:tr w:rsidR="00E77B87" w:rsidRPr="00E77B87" w14:paraId="544D579D" w14:textId="77777777" w:rsidTr="00505AFC">
        <w:trPr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59A9459" w14:textId="77777777" w:rsidR="00E77B87" w:rsidRPr="00E77B87" w:rsidRDefault="00E77B87" w:rsidP="00E77B87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63A03D4" w14:textId="64559354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81,064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AB1D2A1" w14:textId="60BA35A9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55,421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62EA3291" w14:textId="1D4F336C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46,320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DA2DAD6" w14:textId="496C813E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29,335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BB22EBD" w14:textId="3C8A4E59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16,488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7DB7F12F" w14:textId="2BFE2201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3,349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4AC80E7" w14:textId="62092A3D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10,696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38D9D5E4" w14:textId="48CF9339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17,032</w:t>
            </w:r>
          </w:p>
        </w:tc>
        <w:tc>
          <w:tcPr>
            <w:tcW w:w="3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17EF599B" w14:textId="37D8B92B" w:rsidR="00E77B87" w:rsidRPr="00E77B87" w:rsidRDefault="00990343" w:rsidP="00E77B8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E77B87" w:rsidRPr="00E77B87">
              <w:rPr>
                <w:rFonts w:ascii="Arial" w:hAnsi="Arial" w:cs="Arial"/>
                <w:b/>
                <w:bCs/>
                <w:sz w:val="16"/>
                <w:szCs w:val="16"/>
              </w:rPr>
              <w:t>259,705</w:t>
            </w:r>
          </w:p>
        </w:tc>
      </w:tr>
    </w:tbl>
    <w:p w14:paraId="42323590" w14:textId="0C260988" w:rsidR="00200570" w:rsidRDefault="00200570" w:rsidP="00B15ABB">
      <w:pPr>
        <w:pStyle w:val="SingleParagraph"/>
      </w:pPr>
    </w:p>
    <w:sectPr w:rsidR="00200570" w:rsidSect="00356F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2098" w:right="2835" w:bottom="2098" w:left="2466" w:header="153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C797" w14:textId="77777777" w:rsidR="00603B95" w:rsidRDefault="00603B95" w:rsidP="00E40261">
      <w:pPr>
        <w:spacing w:after="0" w:line="240" w:lineRule="auto"/>
      </w:pPr>
      <w:r>
        <w:separator/>
      </w:r>
    </w:p>
  </w:endnote>
  <w:endnote w:type="continuationSeparator" w:id="0">
    <w:p w14:paraId="0593F060" w14:textId="77777777" w:rsidR="00603B95" w:rsidRDefault="00603B95" w:rsidP="00E40261">
      <w:pPr>
        <w:spacing w:after="0" w:line="240" w:lineRule="auto"/>
      </w:pPr>
      <w:r>
        <w:continuationSeparator/>
      </w:r>
    </w:p>
  </w:endnote>
  <w:endnote w:type="continuationNotice" w:id="1">
    <w:p w14:paraId="24C8C2A2" w14:textId="77777777" w:rsidR="00603B95" w:rsidRDefault="00603B9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9E07" w14:textId="7681C23F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SUBJECT   \* MERGEFORMAT">
      <w:r w:rsidR="00B17DDF">
        <w:t>Appendix D: Debt transactions</w:t>
      </w:r>
    </w:fldSimple>
  </w:p>
  <w:p w14:paraId="58290AB6" w14:textId="77777777" w:rsidR="00783722" w:rsidRDefault="007837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E951" w14:textId="5DF17B5E" w:rsidR="004C3F27" w:rsidRDefault="001540FA" w:rsidP="002A6A16">
    <w:pPr>
      <w:pStyle w:val="FooterOdd"/>
    </w:pPr>
    <w:fldSimple w:instr="SUBJECT   \* MERGEFORMAT">
      <w:r w:rsidR="00B17DDF">
        <w:t>Appendix D: Debt transactions</w:t>
      </w:r>
    </w:fldSimple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  <w:p w14:paraId="08E7FB31" w14:textId="77777777" w:rsidR="00783722" w:rsidRDefault="007837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204E" w14:textId="4675F833" w:rsidR="00783722" w:rsidRDefault="001540FA" w:rsidP="00200570">
    <w:pPr>
      <w:pStyle w:val="FooterOdd"/>
    </w:pPr>
    <w:fldSimple w:instr="SUBJECT   \* MERGEFORMAT">
      <w:r w:rsidR="00B17DDF">
        <w:t>Appendix D: Debt transactions</w:t>
      </w:r>
    </w:fldSimple>
    <w:r w:rsidR="00551E91" w:rsidRPr="00B3705D">
      <w:t xml:space="preserve">  |  </w:t>
    </w:r>
    <w:r w:rsidR="00551E91" w:rsidRPr="00B3705D">
      <w:rPr>
        <w:b/>
        <w:bCs/>
      </w:rPr>
      <w:t xml:space="preserve">Page </w:t>
    </w:r>
    <w:r w:rsidR="00551E91" w:rsidRPr="00B3705D">
      <w:rPr>
        <w:b/>
        <w:bCs/>
      </w:rPr>
      <w:fldChar w:fldCharType="begin"/>
    </w:r>
    <w:r w:rsidR="00551E91" w:rsidRPr="00B3705D">
      <w:rPr>
        <w:b/>
        <w:bCs/>
      </w:rPr>
      <w:instrText xml:space="preserve"> PAGE  \* Arabic  \* MERGEFORMAT </w:instrText>
    </w:r>
    <w:r w:rsidR="00551E91" w:rsidRPr="00B3705D">
      <w:rPr>
        <w:b/>
        <w:bCs/>
      </w:rPr>
      <w:fldChar w:fldCharType="separate"/>
    </w:r>
    <w:r w:rsidR="00551E91">
      <w:rPr>
        <w:b/>
        <w:bCs/>
      </w:rPr>
      <w:t>1</w:t>
    </w:r>
    <w:r w:rsidR="00551E91" w:rsidRPr="00B3705D"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FEF5" w14:textId="6E5C3EDE" w:rsidR="00200570" w:rsidRDefault="004D3D37" w:rsidP="00C735CC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8" behindDoc="0" locked="1" layoutInCell="1" allowOverlap="1" wp14:anchorId="49147BDD" wp14:editId="6C404E66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5" name="Text Box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2BE32A" w14:textId="2FDBEDEA" w:rsidR="004D3D37" w:rsidRDefault="004D3D37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fldSimple w:instr="SUBJECT   \* MERGEFORMAT">
                            <w:r w:rsidR="00B17DDF">
                              <w:t>Appendix D: Debt transactions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47B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&quot;&quot;" style="position:absolute;left:0;text-align:left;margin-left:-42.6pt;margin-top:0;width:31.45pt;height:385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202BE32A" w14:textId="2FDBEDEA" w:rsidR="004D3D37" w:rsidRDefault="004D3D37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SUBJECT   \* MERGEFORMAT">
                      <w:r w:rsidR="00B17DDF">
                        <w:t>Appendix D: Debt transactions</w:t>
                      </w:r>
                    </w:fldSimple>
                  </w:p>
                </w:txbxContent>
              </v:textbox>
              <w10:wrap anchory="margin"/>
              <w10:anchorlock/>
            </v:shape>
          </w:pict>
        </mc:Fallback>
      </mc:AlternateContent>
    </w:r>
    <w:r w:rsidR="00200570" w:rsidRPr="0098629D">
      <w:rPr>
        <w:b/>
        <w:noProof/>
        <w:sz w:val="32"/>
        <w:szCs w:val="32"/>
      </w:rPr>
      <mc:AlternateContent>
        <mc:Choice Requires="wps">
          <w:drawing>
            <wp:anchor distT="0" distB="0" distL="0" distR="0" simplePos="0" relativeHeight="251658246" behindDoc="0" locked="1" layoutInCell="0" allowOverlap="1" wp14:anchorId="66D0E8F9" wp14:editId="1A6963CE">
              <wp:simplePos x="0" y="0"/>
              <wp:positionH relativeFrom="page">
                <wp:posOffset>1323975</wp:posOffset>
              </wp:positionH>
              <wp:positionV relativeFrom="page">
                <wp:posOffset>9906000</wp:posOffset>
              </wp:positionV>
              <wp:extent cx="4910455" cy="695325"/>
              <wp:effectExtent l="0" t="0" r="4445" b="9525"/>
              <wp:wrapSquare wrapText="bothSides"/>
              <wp:docPr id="555" name="Text Box 55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A5826" w14:textId="7C7C5764" w:rsidR="00200570" w:rsidRDefault="001540FA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FILENAME  \* MERGEFORMAT">
                            <w:r w:rsidR="00B17DDF">
                              <w:rPr>
                                <w:noProof/>
                              </w:rPr>
                              <w:t>18_BP3_Appendix D_online.docx</w:t>
                            </w:r>
                          </w:fldSimple>
                          <w:r w:rsidR="00200570">
                            <w:tab/>
                            <w:t xml:space="preserve">Printed:  </w:t>
                          </w:r>
                          <w:r w:rsidR="00200570">
                            <w:fldChar w:fldCharType="begin"/>
                          </w:r>
                          <w:r w:rsidR="00200570">
                            <w:instrText xml:space="preserve"> PRINTDATE \@ "d/MM/yy HH:mm:ss" \* MERGEFORMAT </w:instrText>
                          </w:r>
                          <w:r w:rsidR="00200570">
                            <w:fldChar w:fldCharType="separate"/>
                          </w:r>
                          <w:r w:rsidR="00B17DDF">
                            <w:rPr>
                              <w:noProof/>
                            </w:rPr>
                            <w:t>6/05/23 22:22:00</w:t>
                          </w:r>
                          <w:r w:rsidR="00200570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3334A849" w14:textId="61B7DDE2" w:rsidR="00200570" w:rsidRDefault="00200570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D0E8F9" id="Text Box 555" o:spid="_x0000_s1030" type="#_x0000_t202" alt="&quot;&quot;" style="position:absolute;left:0;text-align:left;margin-left:104.25pt;margin-top:780pt;width:386.65pt;height:54.75pt;z-index:2516582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" o:allowincell="f" filled="f" stroked="f">
              <v:textbox inset="0,0,0,0">
                <w:txbxContent>
                  <w:p w14:paraId="639A5826" w14:textId="7C7C5764" w:rsidR="00200570" w:rsidRDefault="001540FA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FILENAME  \* MERGEFORMAT">
                      <w:r w:rsidR="00B17DDF">
                        <w:rPr>
                          <w:noProof/>
                        </w:rPr>
                        <w:t>18_BP3_Appendix D_online.docx</w:t>
                      </w:r>
                    </w:fldSimple>
                    <w:r w:rsidR="00200570">
                      <w:tab/>
                      <w:t xml:space="preserve">Printed:  </w:t>
                    </w:r>
                    <w:r w:rsidR="00200570">
                      <w:fldChar w:fldCharType="begin"/>
                    </w:r>
                    <w:r w:rsidR="00200570">
                      <w:instrText xml:space="preserve"> PRINTDATE \@ "d/MM/yy HH:mm:ss" \* MERGEFORMAT </w:instrText>
                    </w:r>
                    <w:r w:rsidR="00200570">
                      <w:fldChar w:fldCharType="separate"/>
                    </w:r>
                    <w:r w:rsidR="00B17DDF">
                      <w:rPr>
                        <w:noProof/>
                      </w:rPr>
                      <w:t>6/05/23 22:22:00</w:t>
                    </w:r>
                    <w:r w:rsidR="00200570">
                      <w:rPr>
                        <w:noProof/>
                      </w:rPr>
                      <w:fldChar w:fldCharType="end"/>
                    </w:r>
                  </w:p>
                  <w:p w14:paraId="3334A849" w14:textId="61B7DDE2" w:rsidR="00200570" w:rsidRDefault="00200570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C828" w14:textId="38D24341" w:rsidR="00200570" w:rsidRPr="00037512" w:rsidRDefault="00200570" w:rsidP="0003751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4635" w14:textId="48F744EF" w:rsidR="00200570" w:rsidRDefault="00200570" w:rsidP="004D3D37">
    <w:r w:rsidRPr="00DD14C0"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658245" behindDoc="0" locked="0" layoutInCell="0" allowOverlap="1" wp14:anchorId="2FFE3679" wp14:editId="3CDAC7DD">
              <wp:simplePos x="0" y="0"/>
              <wp:positionH relativeFrom="page">
                <wp:posOffset>1323975</wp:posOffset>
              </wp:positionH>
              <wp:positionV relativeFrom="paragraph">
                <wp:posOffset>0</wp:posOffset>
              </wp:positionV>
              <wp:extent cx="4910400" cy="694800"/>
              <wp:effectExtent l="0" t="0" r="24130" b="10160"/>
              <wp:wrapSquare wrapText="bothSides"/>
              <wp:docPr id="551" name="Text Box 5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00" cy="694800"/>
                      </a:xfrm>
                      <a:prstGeom prst="rect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6D16E" w14:textId="75B2E3F7" w:rsidR="00200570" w:rsidRDefault="001540FA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FILENAME  \* MERGEFORMAT">
                            <w:r w:rsidR="00B17DDF">
                              <w:rPr>
                                <w:noProof/>
                              </w:rPr>
                              <w:t>18_BP3_Appendix D_online.docx</w:t>
                            </w:r>
                          </w:fldSimple>
                          <w:r w:rsidR="00200570">
                            <w:tab/>
                            <w:t xml:space="preserve">Printed:  </w:t>
                          </w:r>
                          <w:r w:rsidR="00200570">
                            <w:fldChar w:fldCharType="begin"/>
                          </w:r>
                          <w:r w:rsidR="00200570">
                            <w:instrText xml:space="preserve"> PRINTDATE \@ "d/MM/yy HH:mm:ss" \* MERGEFORMAT </w:instrText>
                          </w:r>
                          <w:r w:rsidR="00200570">
                            <w:fldChar w:fldCharType="separate"/>
                          </w:r>
                          <w:r w:rsidR="00B17DDF">
                            <w:rPr>
                              <w:noProof/>
                            </w:rPr>
                            <w:t>6/05/23 22:22:00</w:t>
                          </w:r>
                          <w:r w:rsidR="00200570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A4D449A" w14:textId="77777777" w:rsidR="00200570" w:rsidRDefault="00200570">
                          <w:pPr>
                            <w:pStyle w:val="Classification"/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E3679" id="_x0000_t202" coordsize="21600,21600" o:spt="202" path="m,l,21600r21600,l21600,xe">
              <v:stroke joinstyle="miter"/>
              <v:path gradientshapeok="t" o:connecttype="rect"/>
            </v:shapetype>
            <v:shape id="Text Box 551" o:spid="_x0000_s1032" type="#_x0000_t202" alt="&quot;&quot;" style="position:absolute;margin-left:104.25pt;margin-top:0;width:386.65pt;height:54.7pt;z-index:2516582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" o:allowincell="f" fillcolor="white [3201]" strokecolor="#c00000" strokeweight="1pt">
              <v:textbox inset="0,0,0,0">
                <w:txbxContent>
                  <w:p w14:paraId="6576D16E" w14:textId="75B2E3F7" w:rsidR="00200570" w:rsidRDefault="001540FA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FILENAME  \* MERGEFORMAT">
                      <w:r w:rsidR="00B17DDF">
                        <w:rPr>
                          <w:noProof/>
                        </w:rPr>
                        <w:t>18_BP3_Appendix D_online.docx</w:t>
                      </w:r>
                    </w:fldSimple>
                    <w:r w:rsidR="00200570">
                      <w:tab/>
                      <w:t xml:space="preserve">Printed:  </w:t>
                    </w:r>
                    <w:r w:rsidR="00200570">
                      <w:fldChar w:fldCharType="begin"/>
                    </w:r>
                    <w:r w:rsidR="00200570">
                      <w:instrText xml:space="preserve"> PRINTDATE \@ "d/MM/yy HH:mm:ss" \* MERGEFORMAT </w:instrText>
                    </w:r>
                    <w:r w:rsidR="00200570">
                      <w:fldChar w:fldCharType="separate"/>
                    </w:r>
                    <w:r w:rsidR="00B17DDF">
                      <w:rPr>
                        <w:noProof/>
                      </w:rPr>
                      <w:t>6/05/23 22:22:00</w:t>
                    </w:r>
                    <w:r w:rsidR="00200570">
                      <w:rPr>
                        <w:noProof/>
                      </w:rPr>
                      <w:fldChar w:fldCharType="end"/>
                    </w:r>
                  </w:p>
                  <w:p w14:paraId="1A4D449A" w14:textId="77777777" w:rsidR="00200570" w:rsidRDefault="00200570">
                    <w:pPr>
                      <w:pStyle w:val="Classification"/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4D3D3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F6004" w14:textId="77777777" w:rsidR="00603B95" w:rsidRPr="003C1CA4" w:rsidRDefault="00603B95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553DC51B" w14:textId="77777777" w:rsidR="00603B95" w:rsidRDefault="00603B95" w:rsidP="00E40261">
      <w:pPr>
        <w:spacing w:after="0" w:line="240" w:lineRule="auto"/>
      </w:pPr>
      <w:r>
        <w:continuationSeparator/>
      </w:r>
    </w:p>
  </w:footnote>
  <w:footnote w:type="continuationNotice" w:id="1">
    <w:p w14:paraId="78764A99" w14:textId="77777777" w:rsidR="00603B95" w:rsidRDefault="00603B9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95CA" w14:textId="746DF0BA" w:rsidR="004C3F27" w:rsidRPr="00AA5439" w:rsidRDefault="004C3F27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46586A8C" w14:textId="77777777" w:rsidTr="008C56E1">
      <w:trPr>
        <w:trHeight w:hRule="exact" w:val="340"/>
      </w:trPr>
      <w:tc>
        <w:tcPr>
          <w:tcW w:w="7797" w:type="dxa"/>
        </w:tcPr>
        <w:p w14:paraId="45862579" w14:textId="093C5EFF" w:rsidR="008C56E1" w:rsidRPr="008C56E1" w:rsidRDefault="008C56E1" w:rsidP="008C56E1">
          <w:pPr>
            <w:pStyle w:val="HeaderEven"/>
          </w:pPr>
          <w:r w:rsidRPr="008C56E1">
            <w:t xml:space="preserve">  |  </w:t>
          </w:r>
          <w:fldSimple w:instr="TITLE   \* MERGEFORMAT">
            <w:r w:rsidR="00B17DDF">
              <w:t>Budget Paper No. 3</w:t>
            </w:r>
          </w:fldSimple>
        </w:p>
      </w:tc>
    </w:tr>
  </w:tbl>
  <w:p w14:paraId="48FC63A9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15882C54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F82C" w14:textId="6ED9C7F8" w:rsidR="004C3F27" w:rsidRPr="000635BE" w:rsidRDefault="004C3F27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45C29" w14:paraId="0C68E38A" w14:textId="77777777" w:rsidTr="002A6A16">
      <w:trPr>
        <w:trHeight w:hRule="exact" w:val="340"/>
      </w:trPr>
      <w:tc>
        <w:tcPr>
          <w:tcW w:w="7797" w:type="dxa"/>
        </w:tcPr>
        <w:p w14:paraId="2FCAA6AC" w14:textId="00C446F1" w:rsidR="00945C29" w:rsidRDefault="001540FA" w:rsidP="000635BE">
          <w:pPr>
            <w:pStyle w:val="HeaderOdd"/>
          </w:pPr>
          <w:fldSimple w:instr="TITLE   \* MERGEFORMAT">
            <w:r w:rsidR="00B17DDF">
              <w:t>Budget Paper No. 3</w:t>
            </w:r>
          </w:fldSimple>
          <w:r w:rsidR="00945C29">
            <w:t xml:space="preserve">  |  </w:t>
          </w:r>
        </w:p>
      </w:tc>
    </w:tr>
  </w:tbl>
  <w:p w14:paraId="2EEDCA73" w14:textId="77777777" w:rsidR="004C3F27" w:rsidRPr="00AA5439" w:rsidRDefault="004C3F27" w:rsidP="00AA5439">
    <w:pPr>
      <w:pStyle w:val="Header"/>
      <w:rPr>
        <w:sz w:val="2"/>
        <w:szCs w:val="2"/>
      </w:rPr>
    </w:pPr>
  </w:p>
  <w:p w14:paraId="1042790E" w14:textId="77777777" w:rsidR="00783722" w:rsidRDefault="007837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E5FC" w14:textId="77777777" w:rsidR="00FA654A" w:rsidRDefault="00FA654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4C23" w14:textId="3C465B3D" w:rsidR="00200570" w:rsidRPr="00C735CC" w:rsidRDefault="004D3D37" w:rsidP="00356F2F">
    <w:pPr>
      <w:pStyle w:val="Header"/>
    </w:pPr>
    <w:r w:rsidRPr="004D3D37">
      <w:rPr>
        <w:noProof/>
      </w:rPr>
      <mc:AlternateContent>
        <mc:Choice Requires="wps">
          <w:drawing>
            <wp:anchor distT="0" distB="0" distL="114300" distR="114300" simplePos="0" relativeHeight="251658250" behindDoc="0" locked="1" layoutInCell="1" allowOverlap="1" wp14:anchorId="125FCF6F" wp14:editId="27719317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46" name="Text Box 4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BA5E51" w14:textId="6CBF3F6D" w:rsidR="004D3D37" w:rsidRPr="00137C7E" w:rsidRDefault="004D3D37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79C11EB1" wp14:editId="0E2C0A8E">
                                <wp:extent cx="882000" cy="198000"/>
                                <wp:effectExtent l="0" t="953" r="0" b="0"/>
                                <wp:docPr id="47" name="Picture 47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" name="Picture 47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820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fldSimple w:instr="TITLE   \* MERGEFORMAT">
                            <w:r w:rsidR="00B17DDF">
                              <w:t>Budget Paper No. 3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FCF6F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alt="&quot;&quot;" style="position:absolute;margin-left:595.35pt;margin-top:0;width:31.45pt;height:385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25BA5E51" w14:textId="6CBF3F6D" w:rsidR="004D3D37" w:rsidRPr="00137C7E" w:rsidRDefault="004D3D37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79C11EB1" wp14:editId="0E2C0A8E">
                          <wp:extent cx="882000" cy="198000"/>
                          <wp:effectExtent l="0" t="953" r="0" b="0"/>
                          <wp:docPr id="47" name="Picture 47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" name="Picture 47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820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fldSimple w:instr="TITLE   \* MERGEFORMAT">
                      <w:r w:rsidR="00B17DDF">
                        <w:t>Budget Paper No. 3</w:t>
                      </w:r>
                    </w:fldSimple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8FDC" w14:textId="14DECA11" w:rsidR="00200570" w:rsidRDefault="004D3D37" w:rsidP="00C735CC">
    <w:pPr>
      <w:pStyle w:val="Header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02F5CE66" wp14:editId="6C474E79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01" name="Text Box 1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94909" w14:textId="5FD8935D" w:rsidR="004D3D37" w:rsidRDefault="001540FA" w:rsidP="00447E2C">
                          <w:pPr>
                            <w:pStyle w:val="FooterOdd"/>
                          </w:pPr>
                          <w:fldSimple w:instr="SUBJECT   \* MERGEFORMAT">
                            <w:r w:rsidR="00B17DDF">
                              <w:t>Appendix D: Debt transactions</w:t>
                            </w:r>
                          </w:fldSimple>
                          <w:r w:rsidR="004D3D37" w:rsidRPr="00B3705D">
                            <w:t xml:space="preserve">  |  </w:t>
                          </w:r>
                          <w:r w:rsidR="004D3D37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4D3D37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4D3D37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4D3D37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4D3D37">
                            <w:rPr>
                              <w:b/>
                              <w:bCs/>
                            </w:rPr>
                            <w:t>3</w:t>
                          </w:r>
                          <w:r w:rsidR="004D3D37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5CE66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7" type="#_x0000_t202" alt="&quot;&quot;" style="position:absolute;margin-left:-42.6pt;margin-top:0;width:31.45pt;height:3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" stroked="f">
              <v:textbox style="layout-flow:vertical" inset="0,0,0,0">
                <w:txbxContent>
                  <w:p w14:paraId="57594909" w14:textId="5FD8935D" w:rsidR="004D3D37" w:rsidRDefault="001540FA" w:rsidP="00447E2C">
                    <w:pPr>
                      <w:pStyle w:val="FooterOdd"/>
                    </w:pPr>
                    <w:fldSimple w:instr="SUBJECT   \* MERGEFORMAT">
                      <w:r w:rsidR="00B17DDF">
                        <w:t>Appendix D: Debt transactions</w:t>
                      </w:r>
                    </w:fldSimple>
                    <w:r w:rsidR="004D3D37" w:rsidRPr="00B3705D">
                      <w:t xml:space="preserve">  |  </w:t>
                    </w:r>
                    <w:r w:rsidR="004D3D37" w:rsidRPr="00B3705D">
                      <w:rPr>
                        <w:b/>
                        <w:bCs/>
                      </w:rPr>
                      <w:t xml:space="preserve">Page </w:t>
                    </w:r>
                    <w:r w:rsidR="004D3D37" w:rsidRPr="00B3705D">
                      <w:rPr>
                        <w:b/>
                        <w:bCs/>
                      </w:rPr>
                      <w:fldChar w:fldCharType="begin"/>
                    </w:r>
                    <w:r w:rsidR="004D3D37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4D3D37" w:rsidRPr="00B3705D">
                      <w:rPr>
                        <w:b/>
                        <w:bCs/>
                      </w:rPr>
                      <w:fldChar w:fldCharType="separate"/>
                    </w:r>
                    <w:r w:rsidR="004D3D37">
                      <w:rPr>
                        <w:b/>
                        <w:bCs/>
                      </w:rPr>
                      <w:t>3</w:t>
                    </w:r>
                    <w:r w:rsidR="004D3D37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  <w:r w:rsidRPr="009A7DCC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9" behindDoc="0" locked="1" layoutInCell="1" allowOverlap="1" wp14:anchorId="6B0398DA" wp14:editId="069A65CE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91" name="Text Box 3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A8FD0" w14:textId="403CBC51" w:rsidR="004D3D37" w:rsidRPr="00137C7E" w:rsidRDefault="001540FA" w:rsidP="001D33D6">
                          <w:pPr>
                            <w:pStyle w:val="HeaderOdd"/>
                          </w:pPr>
                          <w:fldSimple w:instr="TITLE   \* MERGEFORMAT">
                            <w:r w:rsidR="00B17DDF">
                              <w:t>Budget Paper No. 3</w:t>
                            </w:r>
                          </w:fldSimple>
                          <w:r w:rsidR="004D3D37">
                            <w:t xml:space="preserve">  |  </w:t>
                          </w:r>
                          <w:r w:rsidR="004D3D37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4F4BD915" wp14:editId="02D25370">
                                <wp:extent cx="878400" cy="198000"/>
                                <wp:effectExtent l="0" t="2540" r="0" b="0"/>
                                <wp:docPr id="392" name="Picture 39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39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0398DA" id="Text Box 391" o:spid="_x0000_s1028" type="#_x0000_t202" alt="&quot;&quot;" style="position:absolute;margin-left:595.35pt;margin-top:0;width:31.45pt;height:385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6yQZDu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0A5A8FD0" w14:textId="403CBC51" w:rsidR="004D3D37" w:rsidRPr="00137C7E" w:rsidRDefault="001540FA" w:rsidP="001D33D6">
                    <w:pPr>
                      <w:pStyle w:val="HeaderOdd"/>
                    </w:pPr>
                    <w:fldSimple w:instr="TITLE   \* MERGEFORMAT">
                      <w:r w:rsidR="00B17DDF">
                        <w:t>Budget Paper No. 3</w:t>
                      </w:r>
                    </w:fldSimple>
                    <w:r w:rsidR="004D3D37">
                      <w:t xml:space="preserve">  |  </w:t>
                    </w:r>
                    <w:r w:rsidR="004D3D37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4F4BD915" wp14:editId="02D25370">
                          <wp:extent cx="878400" cy="198000"/>
                          <wp:effectExtent l="0" t="2540" r="0" b="0"/>
                          <wp:docPr id="392" name="Picture 39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39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5936A" w14:textId="710C1B07" w:rsidR="00200570" w:rsidRDefault="00200570">
    <w:pPr>
      <w:pStyle w:val="Header"/>
      <w:rPr>
        <w:sz w:val="2"/>
        <w:szCs w:val="2"/>
      </w:rPr>
    </w:pPr>
  </w:p>
  <w:p w14:paraId="63853A20" w14:textId="77777777" w:rsidR="00200570" w:rsidRDefault="00200570">
    <w:pPr>
      <w:pStyle w:val="Header"/>
      <w:rPr>
        <w:sz w:val="2"/>
        <w:szCs w:val="2"/>
      </w:rPr>
    </w:pPr>
  </w:p>
  <w:p w14:paraId="72A51BDE" w14:textId="77777777" w:rsidR="00200570" w:rsidRPr="005B2F30" w:rsidRDefault="00200570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4EAA6DD" wp14:editId="5826A1D0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548" name="Text Box 54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0A109" w14:textId="0E05145D" w:rsidR="00200570" w:rsidRPr="00137C7E" w:rsidRDefault="001540FA" w:rsidP="001D33D6">
                          <w:pPr>
                            <w:pStyle w:val="HeaderOdd"/>
                          </w:pPr>
                          <w:fldSimple w:instr="TITLE   \* MERGEFORMAT">
                            <w:r w:rsidR="00B17DDF">
                              <w:t>Budget Paper No. 3</w:t>
                            </w:r>
                          </w:fldSimple>
                          <w:r w:rsidR="00200570">
                            <w:t xml:space="preserve">  |  </w:t>
                          </w:r>
                          <w:r w:rsidR="00200570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A3ED74C" wp14:editId="619D5809">
                                <wp:extent cx="1000760" cy="228609"/>
                                <wp:effectExtent l="519430" t="452120" r="775970" b="775970"/>
                                <wp:docPr id="550" name="Picture 550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0" name="Picture 550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ackgroundRemoval t="10000" b="90000" l="10000" r="9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-5" b="-5"/>
                                        <a:stretch/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000000">
                                            <a:shade val="95000"/>
                                          </a:srgbClr>
                                        </a:solidFill>
                                        <a:ln w="444500" cap="sq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</a:ln>
                                        <a:effectLst>
                                          <a:outerShdw blurRad="254000" dist="190500" dir="2700000" sy="90000" algn="bl" rotWithShape="0">
                                            <a:srgbClr val="000000">
                                              <a:alpha val="40000"/>
                                            </a:srgb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AA6DD" id="_x0000_t202" coordsize="21600,21600" o:spt="202" path="m,l,21600r21600,l21600,xe">
              <v:stroke joinstyle="miter"/>
              <v:path gradientshapeok="t" o:connecttype="rect"/>
            </v:shapetype>
            <v:shape id="Text Box 548" o:spid="_x0000_s1031" type="#_x0000_t202" alt="&quot;&quot;" style="position:absolute;margin-left:595.35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A5N+Re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7250A109" w14:textId="0E05145D" w:rsidR="00200570" w:rsidRPr="00137C7E" w:rsidRDefault="001540FA" w:rsidP="001D33D6">
                    <w:pPr>
                      <w:pStyle w:val="HeaderOdd"/>
                    </w:pPr>
                    <w:fldSimple w:instr="TITLE   \* MERGEFORMAT">
                      <w:r w:rsidR="00B17DDF">
                        <w:t>Budget Paper No. 3</w:t>
                      </w:r>
                    </w:fldSimple>
                    <w:r w:rsidR="00200570">
                      <w:t xml:space="preserve">  |  </w:t>
                    </w:r>
                    <w:r w:rsidR="00200570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A3ED74C" wp14:editId="619D5809">
                          <wp:extent cx="1000760" cy="228609"/>
                          <wp:effectExtent l="519430" t="452120" r="775970" b="775970"/>
                          <wp:docPr id="550" name="Picture 550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50" name="Picture 550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ackgroundRemoval t="10000" b="90000" l="10000" r="9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-5" b="-5"/>
                                  <a:stretch/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>
                                      <a:shade val="95000"/>
                                    </a:srgbClr>
                                  </a:solidFill>
                                  <a:ln w="444500" cap="sq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  <a:effectLst>
                                    <a:outerShdw blurRad="254000" dist="190500" dir="2700000" sy="90000" algn="bl" rotWithShape="0">
                                      <a:srgbClr val="000000">
                                        <a:alpha val="40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A06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3" w15:restartNumberingAfterBreak="0">
    <w:nsid w:val="12073B79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3B2E19AC"/>
    <w:multiLevelType w:val="singleLevel"/>
    <w:tmpl w:val="C64E31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6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7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8" w15:restartNumberingAfterBreak="0">
    <w:nsid w:val="70140EB5"/>
    <w:multiLevelType w:val="multilevel"/>
    <w:tmpl w:val="00AAD98E"/>
    <w:name w:val="StandardNumberedList"/>
    <w:lvl w:ilvl="0">
      <w:start w:val="1"/>
      <w:numFmt w:val="decimal"/>
      <w:pStyle w:val="OutlineNumbered1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3901692">
    <w:abstractNumId w:val="6"/>
  </w:num>
  <w:num w:numId="2" w16cid:durableId="234631055">
    <w:abstractNumId w:val="2"/>
  </w:num>
  <w:num w:numId="3" w16cid:durableId="1504978397">
    <w:abstractNumId w:val="1"/>
  </w:num>
  <w:num w:numId="4" w16cid:durableId="231819353">
    <w:abstractNumId w:val="1"/>
  </w:num>
  <w:num w:numId="5" w16cid:durableId="357436663">
    <w:abstractNumId w:val="4"/>
  </w:num>
  <w:num w:numId="6" w16cid:durableId="2065792327">
    <w:abstractNumId w:val="5"/>
  </w:num>
  <w:num w:numId="7" w16cid:durableId="1208183618">
    <w:abstractNumId w:val="3"/>
    <w:lvlOverride w:ilvl="0">
      <w:startOverride w:val="1"/>
    </w:lvlOverride>
  </w:num>
  <w:num w:numId="8" w16cid:durableId="1280645913">
    <w:abstractNumId w:val="3"/>
    <w:lvlOverride w:ilvl="0">
      <w:startOverride w:val="5"/>
    </w:lvlOverride>
  </w:num>
  <w:num w:numId="9" w16cid:durableId="1457598073">
    <w:abstractNumId w:val="3"/>
    <w:lvlOverride w:ilvl="0">
      <w:startOverride w:val="1"/>
    </w:lvlOverride>
  </w:num>
  <w:num w:numId="10" w16cid:durableId="932587521">
    <w:abstractNumId w:val="3"/>
    <w:lvlOverride w:ilvl="0">
      <w:startOverride w:val="5"/>
    </w:lvlOverride>
  </w:num>
  <w:num w:numId="11" w16cid:durableId="375005549">
    <w:abstractNumId w:val="8"/>
  </w:num>
  <w:num w:numId="12" w16cid:durableId="1508709318">
    <w:abstractNumId w:val="3"/>
    <w:lvlOverride w:ilvl="0">
      <w:startOverride w:val="1"/>
    </w:lvlOverride>
  </w:num>
  <w:num w:numId="13" w16cid:durableId="768964920">
    <w:abstractNumId w:val="3"/>
    <w:lvlOverride w:ilvl="0">
      <w:startOverride w:val="5"/>
    </w:lvlOverride>
  </w:num>
  <w:num w:numId="14" w16cid:durableId="1438524366">
    <w:abstractNumId w:val="3"/>
    <w:lvlOverride w:ilvl="0">
      <w:startOverride w:val="5"/>
    </w:lvlOverride>
  </w:num>
  <w:num w:numId="15" w16cid:durableId="723798376">
    <w:abstractNumId w:val="3"/>
    <w:lvlOverride w:ilvl="0">
      <w:startOverride w:val="5"/>
    </w:lvlOverride>
  </w:num>
  <w:num w:numId="16" w16cid:durableId="1665468830">
    <w:abstractNumId w:val="3"/>
    <w:lvlOverride w:ilvl="0">
      <w:startOverride w:val="1"/>
    </w:lvlOverride>
  </w:num>
  <w:num w:numId="17" w16cid:durableId="2068413245">
    <w:abstractNumId w:val="3"/>
    <w:lvlOverride w:ilvl="0">
      <w:startOverride w:val="5"/>
    </w:lvlOverride>
  </w:num>
  <w:num w:numId="18" w16cid:durableId="139930392">
    <w:abstractNumId w:val="3"/>
    <w:lvlOverride w:ilvl="0">
      <w:startOverride w:val="1"/>
    </w:lvlOverride>
  </w:num>
  <w:num w:numId="19" w16cid:durableId="1918977316">
    <w:abstractNumId w:val="3"/>
    <w:lvlOverride w:ilvl="0">
      <w:startOverride w:val="5"/>
    </w:lvlOverride>
  </w:num>
  <w:num w:numId="20" w16cid:durableId="659189950">
    <w:abstractNumId w:val="3"/>
    <w:lvlOverride w:ilvl="0">
      <w:startOverride w:val="1"/>
    </w:lvlOverride>
  </w:num>
  <w:num w:numId="21" w16cid:durableId="634531413">
    <w:abstractNumId w:val="3"/>
    <w:lvlOverride w:ilvl="0">
      <w:startOverride w:val="5"/>
    </w:lvlOverride>
  </w:num>
  <w:num w:numId="22" w16cid:durableId="404106974">
    <w:abstractNumId w:val="3"/>
    <w:lvlOverride w:ilvl="0">
      <w:startOverride w:val="5"/>
    </w:lvlOverride>
  </w:num>
  <w:num w:numId="23" w16cid:durableId="1178887202">
    <w:abstractNumId w:val="3"/>
    <w:lvlOverride w:ilvl="0">
      <w:startOverride w:val="1"/>
    </w:lvlOverride>
  </w:num>
  <w:num w:numId="24" w16cid:durableId="635523942">
    <w:abstractNumId w:val="3"/>
    <w:lvlOverride w:ilvl="0">
      <w:startOverride w:val="5"/>
    </w:lvlOverride>
  </w:num>
  <w:num w:numId="25" w16cid:durableId="717172429">
    <w:abstractNumId w:val="3"/>
    <w:lvlOverride w:ilvl="0">
      <w:startOverride w:val="1"/>
    </w:lvlOverride>
  </w:num>
  <w:num w:numId="26" w16cid:durableId="174224231">
    <w:abstractNumId w:val="3"/>
    <w:lvlOverride w:ilvl="0">
      <w:startOverride w:val="5"/>
    </w:lvlOverride>
  </w:num>
  <w:num w:numId="27" w16cid:durableId="546333314">
    <w:abstractNumId w:val="3"/>
    <w:lvlOverride w:ilvl="0">
      <w:startOverride w:val="1"/>
    </w:lvlOverride>
  </w:num>
  <w:num w:numId="28" w16cid:durableId="1632058358">
    <w:abstractNumId w:val="3"/>
    <w:lvlOverride w:ilvl="0">
      <w:startOverride w:val="5"/>
    </w:lvlOverride>
  </w:num>
  <w:num w:numId="29" w16cid:durableId="315111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52990973">
    <w:abstractNumId w:val="0"/>
  </w:num>
  <w:num w:numId="31" w16cid:durableId="1250431357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9948AF"/>
    <w:rsid w:val="000004EA"/>
    <w:rsid w:val="00011DBB"/>
    <w:rsid w:val="00013EA8"/>
    <w:rsid w:val="0002426F"/>
    <w:rsid w:val="00024BA4"/>
    <w:rsid w:val="00031A44"/>
    <w:rsid w:val="00035D8D"/>
    <w:rsid w:val="00037512"/>
    <w:rsid w:val="000474D4"/>
    <w:rsid w:val="000546EB"/>
    <w:rsid w:val="00055F36"/>
    <w:rsid w:val="000568CA"/>
    <w:rsid w:val="000622DA"/>
    <w:rsid w:val="000635BE"/>
    <w:rsid w:val="000836FA"/>
    <w:rsid w:val="0008399A"/>
    <w:rsid w:val="0008597F"/>
    <w:rsid w:val="000B38A8"/>
    <w:rsid w:val="000B5128"/>
    <w:rsid w:val="000C0E23"/>
    <w:rsid w:val="000C3860"/>
    <w:rsid w:val="000D78F4"/>
    <w:rsid w:val="000E105B"/>
    <w:rsid w:val="000E149B"/>
    <w:rsid w:val="00103F65"/>
    <w:rsid w:val="0011175D"/>
    <w:rsid w:val="001363B9"/>
    <w:rsid w:val="001472CA"/>
    <w:rsid w:val="001540FA"/>
    <w:rsid w:val="00154D52"/>
    <w:rsid w:val="00160109"/>
    <w:rsid w:val="00160928"/>
    <w:rsid w:val="00172CFE"/>
    <w:rsid w:val="001909C1"/>
    <w:rsid w:val="00190EFE"/>
    <w:rsid w:val="0019115B"/>
    <w:rsid w:val="001970E6"/>
    <w:rsid w:val="00197610"/>
    <w:rsid w:val="001A38AB"/>
    <w:rsid w:val="001A38AC"/>
    <w:rsid w:val="001A5A92"/>
    <w:rsid w:val="001A7712"/>
    <w:rsid w:val="001B07E9"/>
    <w:rsid w:val="001C1F61"/>
    <w:rsid w:val="001C29BA"/>
    <w:rsid w:val="001C5E21"/>
    <w:rsid w:val="001C703F"/>
    <w:rsid w:val="001D33D6"/>
    <w:rsid w:val="001E18E2"/>
    <w:rsid w:val="001E6FD3"/>
    <w:rsid w:val="001F08E1"/>
    <w:rsid w:val="001F11E7"/>
    <w:rsid w:val="001F6710"/>
    <w:rsid w:val="00200570"/>
    <w:rsid w:val="0020148E"/>
    <w:rsid w:val="00206331"/>
    <w:rsid w:val="00206A05"/>
    <w:rsid w:val="00217106"/>
    <w:rsid w:val="00217475"/>
    <w:rsid w:val="00231828"/>
    <w:rsid w:val="00237F04"/>
    <w:rsid w:val="00241D15"/>
    <w:rsid w:val="00242462"/>
    <w:rsid w:val="00242479"/>
    <w:rsid w:val="0024521A"/>
    <w:rsid w:val="00250208"/>
    <w:rsid w:val="00251D73"/>
    <w:rsid w:val="00253B5C"/>
    <w:rsid w:val="00267200"/>
    <w:rsid w:val="00281716"/>
    <w:rsid w:val="00287E31"/>
    <w:rsid w:val="002A44FB"/>
    <w:rsid w:val="002A497D"/>
    <w:rsid w:val="002A6A16"/>
    <w:rsid w:val="002B116C"/>
    <w:rsid w:val="002B6106"/>
    <w:rsid w:val="002C2097"/>
    <w:rsid w:val="002C3DEB"/>
    <w:rsid w:val="002C596C"/>
    <w:rsid w:val="002D530A"/>
    <w:rsid w:val="002D789E"/>
    <w:rsid w:val="002E638A"/>
    <w:rsid w:val="002E7B71"/>
    <w:rsid w:val="002F20D5"/>
    <w:rsid w:val="002F40F3"/>
    <w:rsid w:val="002F679B"/>
    <w:rsid w:val="00305105"/>
    <w:rsid w:val="0031113D"/>
    <w:rsid w:val="003112E6"/>
    <w:rsid w:val="003225E9"/>
    <w:rsid w:val="00324AF0"/>
    <w:rsid w:val="003303B0"/>
    <w:rsid w:val="00331BE7"/>
    <w:rsid w:val="00335E00"/>
    <w:rsid w:val="003421CD"/>
    <w:rsid w:val="003451F5"/>
    <w:rsid w:val="003478ED"/>
    <w:rsid w:val="003506C0"/>
    <w:rsid w:val="003555E1"/>
    <w:rsid w:val="00356F2F"/>
    <w:rsid w:val="00360947"/>
    <w:rsid w:val="00363988"/>
    <w:rsid w:val="00376330"/>
    <w:rsid w:val="00377927"/>
    <w:rsid w:val="00381D29"/>
    <w:rsid w:val="00382E3D"/>
    <w:rsid w:val="00383BF7"/>
    <w:rsid w:val="00387D9D"/>
    <w:rsid w:val="00395CE9"/>
    <w:rsid w:val="00396EB3"/>
    <w:rsid w:val="003A3AC2"/>
    <w:rsid w:val="003B3670"/>
    <w:rsid w:val="003B5955"/>
    <w:rsid w:val="003C1580"/>
    <w:rsid w:val="003C1CA4"/>
    <w:rsid w:val="003D02C2"/>
    <w:rsid w:val="003E677B"/>
    <w:rsid w:val="003F0E75"/>
    <w:rsid w:val="003F42F4"/>
    <w:rsid w:val="003F52BB"/>
    <w:rsid w:val="004053AC"/>
    <w:rsid w:val="00410AC2"/>
    <w:rsid w:val="0041349D"/>
    <w:rsid w:val="00414D61"/>
    <w:rsid w:val="004233DE"/>
    <w:rsid w:val="00424592"/>
    <w:rsid w:val="004429AB"/>
    <w:rsid w:val="00447E2C"/>
    <w:rsid w:val="00452E5C"/>
    <w:rsid w:val="0046391C"/>
    <w:rsid w:val="00477103"/>
    <w:rsid w:val="0048563A"/>
    <w:rsid w:val="0048779C"/>
    <w:rsid w:val="004A3A96"/>
    <w:rsid w:val="004C3F27"/>
    <w:rsid w:val="004C4907"/>
    <w:rsid w:val="004D3D37"/>
    <w:rsid w:val="004D456E"/>
    <w:rsid w:val="004D608E"/>
    <w:rsid w:val="004D637E"/>
    <w:rsid w:val="004E7D6A"/>
    <w:rsid w:val="004F3FD9"/>
    <w:rsid w:val="004F60DD"/>
    <w:rsid w:val="00505AFC"/>
    <w:rsid w:val="005073BF"/>
    <w:rsid w:val="00513FCE"/>
    <w:rsid w:val="005151D9"/>
    <w:rsid w:val="00516D23"/>
    <w:rsid w:val="00521BDD"/>
    <w:rsid w:val="00524F01"/>
    <w:rsid w:val="005302E5"/>
    <w:rsid w:val="00532259"/>
    <w:rsid w:val="005476BD"/>
    <w:rsid w:val="00551E91"/>
    <w:rsid w:val="00555306"/>
    <w:rsid w:val="00563D0E"/>
    <w:rsid w:val="005642C7"/>
    <w:rsid w:val="0057115E"/>
    <w:rsid w:val="005764B0"/>
    <w:rsid w:val="00580067"/>
    <w:rsid w:val="0058218A"/>
    <w:rsid w:val="005945F4"/>
    <w:rsid w:val="005A3282"/>
    <w:rsid w:val="005A43A4"/>
    <w:rsid w:val="005A6F5F"/>
    <w:rsid w:val="005B0EED"/>
    <w:rsid w:val="005B22D0"/>
    <w:rsid w:val="005B2F30"/>
    <w:rsid w:val="005B3010"/>
    <w:rsid w:val="005C33C6"/>
    <w:rsid w:val="005C3CEF"/>
    <w:rsid w:val="005D23CB"/>
    <w:rsid w:val="005D6ADA"/>
    <w:rsid w:val="005E4F85"/>
    <w:rsid w:val="005E792C"/>
    <w:rsid w:val="005F7689"/>
    <w:rsid w:val="0060305C"/>
    <w:rsid w:val="00603B95"/>
    <w:rsid w:val="00604133"/>
    <w:rsid w:val="00614554"/>
    <w:rsid w:val="00614FC4"/>
    <w:rsid w:val="00622778"/>
    <w:rsid w:val="00622CDB"/>
    <w:rsid w:val="006248FC"/>
    <w:rsid w:val="00627A98"/>
    <w:rsid w:val="0064439B"/>
    <w:rsid w:val="00645642"/>
    <w:rsid w:val="00653D2B"/>
    <w:rsid w:val="00654884"/>
    <w:rsid w:val="006568AA"/>
    <w:rsid w:val="00664F1B"/>
    <w:rsid w:val="00667FBB"/>
    <w:rsid w:val="00670DC2"/>
    <w:rsid w:val="00675088"/>
    <w:rsid w:val="00676D07"/>
    <w:rsid w:val="00677EBB"/>
    <w:rsid w:val="006802C3"/>
    <w:rsid w:val="00680768"/>
    <w:rsid w:val="00682D05"/>
    <w:rsid w:val="00692105"/>
    <w:rsid w:val="00694339"/>
    <w:rsid w:val="00696F69"/>
    <w:rsid w:val="006A7967"/>
    <w:rsid w:val="006B2353"/>
    <w:rsid w:val="006B7558"/>
    <w:rsid w:val="006C1494"/>
    <w:rsid w:val="006C3E1F"/>
    <w:rsid w:val="006C4809"/>
    <w:rsid w:val="006C4A90"/>
    <w:rsid w:val="006C783F"/>
    <w:rsid w:val="006D273B"/>
    <w:rsid w:val="006D4A4D"/>
    <w:rsid w:val="006E640E"/>
    <w:rsid w:val="006E7F46"/>
    <w:rsid w:val="006F3098"/>
    <w:rsid w:val="006F337A"/>
    <w:rsid w:val="00701796"/>
    <w:rsid w:val="00702304"/>
    <w:rsid w:val="00712C08"/>
    <w:rsid w:val="0072449F"/>
    <w:rsid w:val="007246BA"/>
    <w:rsid w:val="00730C93"/>
    <w:rsid w:val="0074527D"/>
    <w:rsid w:val="00754CF2"/>
    <w:rsid w:val="00755F34"/>
    <w:rsid w:val="00764753"/>
    <w:rsid w:val="007703C7"/>
    <w:rsid w:val="00783722"/>
    <w:rsid w:val="00787DEE"/>
    <w:rsid w:val="00791275"/>
    <w:rsid w:val="007913DD"/>
    <w:rsid w:val="00792F0C"/>
    <w:rsid w:val="007A07C7"/>
    <w:rsid w:val="007D5AEF"/>
    <w:rsid w:val="007E457E"/>
    <w:rsid w:val="007E5C3C"/>
    <w:rsid w:val="007F0432"/>
    <w:rsid w:val="007F3BDB"/>
    <w:rsid w:val="00804C5E"/>
    <w:rsid w:val="008233B7"/>
    <w:rsid w:val="00824E07"/>
    <w:rsid w:val="008253FB"/>
    <w:rsid w:val="00845A2D"/>
    <w:rsid w:val="00855B73"/>
    <w:rsid w:val="00881D59"/>
    <w:rsid w:val="00885620"/>
    <w:rsid w:val="008914AE"/>
    <w:rsid w:val="008929E5"/>
    <w:rsid w:val="00894303"/>
    <w:rsid w:val="008B325C"/>
    <w:rsid w:val="008C0DEF"/>
    <w:rsid w:val="008C2AAD"/>
    <w:rsid w:val="008C56E1"/>
    <w:rsid w:val="008D3CA1"/>
    <w:rsid w:val="008D3EF8"/>
    <w:rsid w:val="008D45DE"/>
    <w:rsid w:val="008D4690"/>
    <w:rsid w:val="008D4E65"/>
    <w:rsid w:val="008D71E5"/>
    <w:rsid w:val="008E7225"/>
    <w:rsid w:val="008F55F8"/>
    <w:rsid w:val="00905695"/>
    <w:rsid w:val="009074BE"/>
    <w:rsid w:val="0093363A"/>
    <w:rsid w:val="009345C5"/>
    <w:rsid w:val="00935E51"/>
    <w:rsid w:val="0094345F"/>
    <w:rsid w:val="00943C8B"/>
    <w:rsid w:val="00945C29"/>
    <w:rsid w:val="009526DA"/>
    <w:rsid w:val="009554C7"/>
    <w:rsid w:val="00961089"/>
    <w:rsid w:val="00961740"/>
    <w:rsid w:val="009621B7"/>
    <w:rsid w:val="00972B0F"/>
    <w:rsid w:val="00972DA9"/>
    <w:rsid w:val="009804F5"/>
    <w:rsid w:val="00986169"/>
    <w:rsid w:val="0098629D"/>
    <w:rsid w:val="00990343"/>
    <w:rsid w:val="00993F29"/>
    <w:rsid w:val="009948AF"/>
    <w:rsid w:val="00995E56"/>
    <w:rsid w:val="00997029"/>
    <w:rsid w:val="009A553C"/>
    <w:rsid w:val="009A74DF"/>
    <w:rsid w:val="009A7DCC"/>
    <w:rsid w:val="009B23FB"/>
    <w:rsid w:val="009B2CFA"/>
    <w:rsid w:val="009C0E03"/>
    <w:rsid w:val="009C37E9"/>
    <w:rsid w:val="009C3A40"/>
    <w:rsid w:val="009C4905"/>
    <w:rsid w:val="009D44CF"/>
    <w:rsid w:val="009D7662"/>
    <w:rsid w:val="009E2407"/>
    <w:rsid w:val="009E766A"/>
    <w:rsid w:val="009F1FF4"/>
    <w:rsid w:val="009F5205"/>
    <w:rsid w:val="00A04475"/>
    <w:rsid w:val="00A14B05"/>
    <w:rsid w:val="00A208AD"/>
    <w:rsid w:val="00A26245"/>
    <w:rsid w:val="00A268AC"/>
    <w:rsid w:val="00A27919"/>
    <w:rsid w:val="00A30456"/>
    <w:rsid w:val="00A36880"/>
    <w:rsid w:val="00A36A7B"/>
    <w:rsid w:val="00A36A87"/>
    <w:rsid w:val="00A46A2F"/>
    <w:rsid w:val="00A52AFA"/>
    <w:rsid w:val="00A57DBA"/>
    <w:rsid w:val="00A819BF"/>
    <w:rsid w:val="00A85845"/>
    <w:rsid w:val="00A87EB1"/>
    <w:rsid w:val="00A9269E"/>
    <w:rsid w:val="00AA5439"/>
    <w:rsid w:val="00AA71F1"/>
    <w:rsid w:val="00AB27C4"/>
    <w:rsid w:val="00AB479B"/>
    <w:rsid w:val="00AB5E51"/>
    <w:rsid w:val="00AB63E5"/>
    <w:rsid w:val="00AB7285"/>
    <w:rsid w:val="00AC2FED"/>
    <w:rsid w:val="00AD02E7"/>
    <w:rsid w:val="00AD43B7"/>
    <w:rsid w:val="00AD68DA"/>
    <w:rsid w:val="00AE1D77"/>
    <w:rsid w:val="00AE3266"/>
    <w:rsid w:val="00B031B9"/>
    <w:rsid w:val="00B051A6"/>
    <w:rsid w:val="00B15ABB"/>
    <w:rsid w:val="00B17DDF"/>
    <w:rsid w:val="00B23280"/>
    <w:rsid w:val="00B240E4"/>
    <w:rsid w:val="00B26C0C"/>
    <w:rsid w:val="00B3091C"/>
    <w:rsid w:val="00B35184"/>
    <w:rsid w:val="00B35EC0"/>
    <w:rsid w:val="00B414C1"/>
    <w:rsid w:val="00B44401"/>
    <w:rsid w:val="00B51C45"/>
    <w:rsid w:val="00B62ED2"/>
    <w:rsid w:val="00B6436C"/>
    <w:rsid w:val="00B73EBE"/>
    <w:rsid w:val="00B742E3"/>
    <w:rsid w:val="00B755B2"/>
    <w:rsid w:val="00B75873"/>
    <w:rsid w:val="00B91AED"/>
    <w:rsid w:val="00B92D5F"/>
    <w:rsid w:val="00B93C6F"/>
    <w:rsid w:val="00B96A23"/>
    <w:rsid w:val="00BA15F2"/>
    <w:rsid w:val="00BA7246"/>
    <w:rsid w:val="00BB207D"/>
    <w:rsid w:val="00BB52EC"/>
    <w:rsid w:val="00BC2CC2"/>
    <w:rsid w:val="00BC4E72"/>
    <w:rsid w:val="00BE2420"/>
    <w:rsid w:val="00BE3AB8"/>
    <w:rsid w:val="00BE4418"/>
    <w:rsid w:val="00BE5A74"/>
    <w:rsid w:val="00BE64E2"/>
    <w:rsid w:val="00BE6614"/>
    <w:rsid w:val="00BE712B"/>
    <w:rsid w:val="00BF5E88"/>
    <w:rsid w:val="00C060D7"/>
    <w:rsid w:val="00C11BD2"/>
    <w:rsid w:val="00C1652E"/>
    <w:rsid w:val="00C21110"/>
    <w:rsid w:val="00C25597"/>
    <w:rsid w:val="00C27684"/>
    <w:rsid w:val="00C302CC"/>
    <w:rsid w:val="00C33129"/>
    <w:rsid w:val="00C4293F"/>
    <w:rsid w:val="00C44195"/>
    <w:rsid w:val="00C461BE"/>
    <w:rsid w:val="00C56B36"/>
    <w:rsid w:val="00C601D0"/>
    <w:rsid w:val="00C64CC1"/>
    <w:rsid w:val="00C66851"/>
    <w:rsid w:val="00C66D4C"/>
    <w:rsid w:val="00C735CC"/>
    <w:rsid w:val="00C74DE0"/>
    <w:rsid w:val="00C75ABC"/>
    <w:rsid w:val="00C800EF"/>
    <w:rsid w:val="00C901A4"/>
    <w:rsid w:val="00C93398"/>
    <w:rsid w:val="00C9389A"/>
    <w:rsid w:val="00C939EE"/>
    <w:rsid w:val="00C94AB7"/>
    <w:rsid w:val="00CA747F"/>
    <w:rsid w:val="00CB5B5C"/>
    <w:rsid w:val="00CC6004"/>
    <w:rsid w:val="00CE17C4"/>
    <w:rsid w:val="00D0791F"/>
    <w:rsid w:val="00D12EE6"/>
    <w:rsid w:val="00D13BF9"/>
    <w:rsid w:val="00D1656D"/>
    <w:rsid w:val="00D1685E"/>
    <w:rsid w:val="00D16A5E"/>
    <w:rsid w:val="00D17A35"/>
    <w:rsid w:val="00D2027A"/>
    <w:rsid w:val="00D27078"/>
    <w:rsid w:val="00D270F4"/>
    <w:rsid w:val="00D3094C"/>
    <w:rsid w:val="00D32D4D"/>
    <w:rsid w:val="00D47C6E"/>
    <w:rsid w:val="00D5217F"/>
    <w:rsid w:val="00D5569F"/>
    <w:rsid w:val="00D77EAC"/>
    <w:rsid w:val="00D81A31"/>
    <w:rsid w:val="00D82B0F"/>
    <w:rsid w:val="00D916C2"/>
    <w:rsid w:val="00D93796"/>
    <w:rsid w:val="00DA1DFB"/>
    <w:rsid w:val="00DA42A3"/>
    <w:rsid w:val="00DA58C6"/>
    <w:rsid w:val="00DB0C0F"/>
    <w:rsid w:val="00DB42FD"/>
    <w:rsid w:val="00DB513A"/>
    <w:rsid w:val="00DB63EB"/>
    <w:rsid w:val="00DC012B"/>
    <w:rsid w:val="00DE504B"/>
    <w:rsid w:val="00DE71D2"/>
    <w:rsid w:val="00DF5A91"/>
    <w:rsid w:val="00E00D0D"/>
    <w:rsid w:val="00E058BB"/>
    <w:rsid w:val="00E06D39"/>
    <w:rsid w:val="00E07221"/>
    <w:rsid w:val="00E11FAE"/>
    <w:rsid w:val="00E1703C"/>
    <w:rsid w:val="00E228A2"/>
    <w:rsid w:val="00E40121"/>
    <w:rsid w:val="00E40261"/>
    <w:rsid w:val="00E404C5"/>
    <w:rsid w:val="00E4685E"/>
    <w:rsid w:val="00E47746"/>
    <w:rsid w:val="00E526AE"/>
    <w:rsid w:val="00E54ADE"/>
    <w:rsid w:val="00E62EE6"/>
    <w:rsid w:val="00E63F01"/>
    <w:rsid w:val="00E66821"/>
    <w:rsid w:val="00E70282"/>
    <w:rsid w:val="00E71045"/>
    <w:rsid w:val="00E77B87"/>
    <w:rsid w:val="00E80210"/>
    <w:rsid w:val="00E85029"/>
    <w:rsid w:val="00E94275"/>
    <w:rsid w:val="00EA52E4"/>
    <w:rsid w:val="00EB477F"/>
    <w:rsid w:val="00EB4A46"/>
    <w:rsid w:val="00EB6597"/>
    <w:rsid w:val="00EC2DD0"/>
    <w:rsid w:val="00ED7176"/>
    <w:rsid w:val="00EE145D"/>
    <w:rsid w:val="00EE4527"/>
    <w:rsid w:val="00EF02A7"/>
    <w:rsid w:val="00EF1B7E"/>
    <w:rsid w:val="00EF338C"/>
    <w:rsid w:val="00EF4C8A"/>
    <w:rsid w:val="00EF6FC4"/>
    <w:rsid w:val="00F11365"/>
    <w:rsid w:val="00F2357A"/>
    <w:rsid w:val="00F24D01"/>
    <w:rsid w:val="00F362DE"/>
    <w:rsid w:val="00F43CB1"/>
    <w:rsid w:val="00F51DA2"/>
    <w:rsid w:val="00F55AE4"/>
    <w:rsid w:val="00F57C74"/>
    <w:rsid w:val="00F6440D"/>
    <w:rsid w:val="00F6527F"/>
    <w:rsid w:val="00F717D4"/>
    <w:rsid w:val="00F735FF"/>
    <w:rsid w:val="00F779D5"/>
    <w:rsid w:val="00F84F40"/>
    <w:rsid w:val="00F92ADB"/>
    <w:rsid w:val="00F96444"/>
    <w:rsid w:val="00F971AA"/>
    <w:rsid w:val="00FA07C7"/>
    <w:rsid w:val="00FA654A"/>
    <w:rsid w:val="00FA7D31"/>
    <w:rsid w:val="00FB22FB"/>
    <w:rsid w:val="00FC7371"/>
    <w:rsid w:val="00FE48A3"/>
    <w:rsid w:val="00FF2F7B"/>
    <w:rsid w:val="00FF4FD6"/>
    <w:rsid w:val="1C19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5344D"/>
  <w15:chartTrackingRefBased/>
  <w15:docId w15:val="{748C84B2-BDE2-426E-86C7-6388DC5F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10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link w:val="HeadingBaseChar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4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913DD"/>
    <w:pPr>
      <w:keepNext w:val="0"/>
      <w:numPr>
        <w:numId w:val="5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4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4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customStyle="1" w:styleId="ContentsnoToC">
    <w:name w:val="Contents no ToC"/>
    <w:basedOn w:val="ContentsHeading"/>
    <w:autoRedefine/>
    <w:rsid w:val="003B5955"/>
    <w:pPr>
      <w:pageBreakBefore/>
      <w:spacing w:after="480" w:line="680" w:lineRule="exact"/>
      <w:outlineLvl w:val="0"/>
    </w:pPr>
    <w:rPr>
      <w:rFonts w:cstheme="majorHAnsi"/>
    </w:rPr>
  </w:style>
  <w:style w:type="paragraph" w:customStyle="1" w:styleId="StatementWhite">
    <w:name w:val="Statement White"/>
    <w:basedOn w:val="Normal"/>
    <w:autoRedefine/>
    <w:qFormat/>
    <w:rsid w:val="003B5955"/>
    <w:pPr>
      <w:textboxTightWrap w:val="firstAndLastLine"/>
    </w:pPr>
    <w:rPr>
      <w:rFonts w:asciiTheme="minorHAnsi" w:hAnsiTheme="minorHAnsi" w:cstheme="minorHAnsi"/>
      <w:color w:val="FFFFFF" w:themeColor="background1"/>
      <w:kern w:val="18"/>
      <w:sz w:val="18"/>
    </w:rPr>
  </w:style>
  <w:style w:type="paragraph" w:customStyle="1" w:styleId="FooterOddWHITE">
    <w:name w:val="Footer Odd WHITE"/>
    <w:basedOn w:val="FooterOdd"/>
    <w:qFormat/>
    <w:rsid w:val="003B5955"/>
    <w:pPr>
      <w:pBdr>
        <w:top w:val="single" w:sz="4" w:space="10" w:color="FFFFFF" w:themeColor="background1"/>
      </w:pBdr>
    </w:pPr>
    <w:rPr>
      <w:color w:val="FFFFFF" w:themeColor="background1"/>
    </w:rPr>
  </w:style>
  <w:style w:type="paragraph" w:customStyle="1" w:styleId="BoxSubHeading">
    <w:name w:val="Box Sub Heading"/>
    <w:basedOn w:val="Heading6"/>
    <w:rsid w:val="003B5955"/>
    <w:pPr>
      <w:spacing w:before="120" w:after="40"/>
    </w:pPr>
  </w:style>
  <w:style w:type="paragraph" w:customStyle="1" w:styleId="ChartHeading">
    <w:name w:val="Chart Heading"/>
    <w:basedOn w:val="HeadingBase"/>
    <w:next w:val="ChartGraphic"/>
    <w:qFormat/>
    <w:rsid w:val="003B5955"/>
    <w:pPr>
      <w:spacing w:before="120" w:after="20"/>
    </w:pPr>
    <w:rPr>
      <w:b/>
      <w:sz w:val="20"/>
    </w:rPr>
  </w:style>
  <w:style w:type="character" w:styleId="EndnoteReference">
    <w:name w:val="endnote reference"/>
    <w:basedOn w:val="DefaultParagraphFont"/>
    <w:unhideWhenUsed/>
    <w:rsid w:val="003B5955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3B5955"/>
    <w:rPr>
      <w:rFonts w:asciiTheme="minorHAnsi" w:hAnsiTheme="minorHAnsi"/>
    </w:rPr>
  </w:style>
  <w:style w:type="character" w:customStyle="1" w:styleId="EndnoteTextChar">
    <w:name w:val="Endnote Text Char"/>
    <w:basedOn w:val="DefaultParagraphFont"/>
    <w:link w:val="EndnoteText"/>
    <w:rsid w:val="003B5955"/>
    <w:rPr>
      <w:rFonts w:eastAsia="Times New Roman" w:cs="Times New Roman"/>
      <w:sz w:val="19"/>
      <w:szCs w:val="20"/>
      <w:lang w:eastAsia="en-AU"/>
    </w:rPr>
  </w:style>
  <w:style w:type="paragraph" w:styleId="Index1">
    <w:name w:val="index 1"/>
    <w:basedOn w:val="Normal"/>
    <w:next w:val="Normal"/>
    <w:rsid w:val="003B5955"/>
    <w:pPr>
      <w:ind w:left="200" w:hanging="200"/>
    </w:pPr>
    <w:rPr>
      <w:rFonts w:asciiTheme="minorHAnsi" w:hAnsiTheme="minorHAnsi"/>
    </w:rPr>
  </w:style>
  <w:style w:type="paragraph" w:styleId="Index2">
    <w:name w:val="index 2"/>
    <w:basedOn w:val="Normal"/>
    <w:next w:val="Normal"/>
    <w:rsid w:val="003B5955"/>
    <w:pPr>
      <w:ind w:left="400" w:hanging="200"/>
    </w:pPr>
    <w:rPr>
      <w:rFonts w:asciiTheme="minorHAnsi" w:hAnsiTheme="minorHAnsi"/>
    </w:rPr>
  </w:style>
  <w:style w:type="paragraph" w:styleId="Index3">
    <w:name w:val="index 3"/>
    <w:basedOn w:val="Normal"/>
    <w:next w:val="Normal"/>
    <w:rsid w:val="003B5955"/>
    <w:pPr>
      <w:ind w:left="600" w:hanging="200"/>
    </w:pPr>
    <w:rPr>
      <w:rFonts w:asciiTheme="minorHAnsi" w:hAnsiTheme="minorHAnsi"/>
    </w:rPr>
  </w:style>
  <w:style w:type="paragraph" w:styleId="IndexHeading">
    <w:name w:val="index heading"/>
    <w:basedOn w:val="Normal"/>
    <w:next w:val="Index1"/>
    <w:rsid w:val="003B5955"/>
    <w:rPr>
      <w:rFonts w:ascii="Arial Bold" w:hAnsi="Arial Bold" w:cs="Arial"/>
      <w:b/>
      <w:bCs/>
      <w:color w:val="002B54"/>
    </w:rPr>
  </w:style>
  <w:style w:type="paragraph" w:styleId="TableofAuthorities">
    <w:name w:val="table of authorities"/>
    <w:basedOn w:val="Normal"/>
    <w:next w:val="Normal"/>
    <w:rsid w:val="003B5955"/>
    <w:pPr>
      <w:ind w:left="200" w:hanging="200"/>
    </w:pPr>
    <w:rPr>
      <w:rFonts w:asciiTheme="minorHAnsi" w:hAnsiTheme="minorHAnsi"/>
    </w:rPr>
  </w:style>
  <w:style w:type="paragraph" w:customStyle="1" w:styleId="StatementWhite-Bullet">
    <w:name w:val="Statement White - Bullet"/>
    <w:basedOn w:val="Bullet"/>
    <w:qFormat/>
    <w:rsid w:val="003B5955"/>
    <w:pPr>
      <w:numPr>
        <w:numId w:val="0"/>
      </w:numPr>
      <w:tabs>
        <w:tab w:val="num" w:pos="283"/>
      </w:tabs>
      <w:ind w:left="284" w:hanging="284"/>
    </w:pPr>
    <w:rPr>
      <w:rFonts w:asciiTheme="minorHAnsi" w:hAnsiTheme="minorHAnsi"/>
      <w:color w:val="FFFFFF" w:themeColor="background1"/>
    </w:rPr>
  </w:style>
  <w:style w:type="paragraph" w:customStyle="1" w:styleId="BoxHeadingNOTOC">
    <w:name w:val="Box Heading (NO TOC)"/>
    <w:basedOn w:val="BoxHeading"/>
    <w:qFormat/>
    <w:rsid w:val="003B5955"/>
    <w:rPr>
      <w:szCs w:val="22"/>
    </w:rPr>
  </w:style>
  <w:style w:type="paragraph" w:customStyle="1" w:styleId="Heading1NoTOC">
    <w:name w:val="Heading 1 (No TOC)"/>
    <w:basedOn w:val="Heading1"/>
    <w:rsid w:val="003B5955"/>
    <w:pPr>
      <w:outlineLvl w:val="9"/>
    </w:pPr>
  </w:style>
  <w:style w:type="paragraph" w:customStyle="1" w:styleId="Heading2NoTOC">
    <w:name w:val="Heading 2 (No TOC)"/>
    <w:basedOn w:val="Heading2"/>
    <w:rsid w:val="003B5955"/>
    <w:pPr>
      <w:outlineLvl w:val="9"/>
    </w:pPr>
  </w:style>
  <w:style w:type="paragraph" w:customStyle="1" w:styleId="Heading3NoTOC0">
    <w:name w:val="Heading 3 (No TOC)"/>
    <w:basedOn w:val="Heading3"/>
    <w:rsid w:val="003B5955"/>
    <w:pPr>
      <w:outlineLvl w:val="9"/>
    </w:pPr>
  </w:style>
  <w:style w:type="paragraph" w:customStyle="1" w:styleId="Heading4NoTOC">
    <w:name w:val="Heading 4 (No TOC)"/>
    <w:basedOn w:val="Heading4"/>
    <w:rsid w:val="003B5955"/>
    <w:pPr>
      <w:outlineLvl w:val="9"/>
    </w:pPr>
  </w:style>
  <w:style w:type="paragraph" w:customStyle="1" w:styleId="Heading5NoTOC">
    <w:name w:val="Heading 5 (No TOC)"/>
    <w:basedOn w:val="Heading5"/>
    <w:autoRedefine/>
    <w:rsid w:val="003B5955"/>
    <w:pPr>
      <w:spacing w:before="240"/>
      <w:outlineLvl w:val="9"/>
    </w:pPr>
  </w:style>
  <w:style w:type="paragraph" w:customStyle="1" w:styleId="TableColumnHeadingS118pt">
    <w:name w:val="Table Column Heading S11 8 pt"/>
    <w:basedOn w:val="TableColumnHeadingBase"/>
    <w:rsid w:val="003B5955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3B5955"/>
    <w:pPr>
      <w:spacing w:before="60" w:after="60"/>
    </w:pPr>
    <w:rPr>
      <w:rFonts w:ascii="Arial" w:hAnsi="Arial"/>
      <w:sz w:val="18"/>
    </w:rPr>
  </w:style>
  <w:style w:type="character" w:customStyle="1" w:styleId="ChartandTableFootnoteAlphaChar">
    <w:name w:val="Chart and Table Footnote Alpha Char"/>
    <w:link w:val="ChartandTableFootnoteAlpha"/>
    <w:rsid w:val="003B5955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B5955"/>
    <w:rPr>
      <w:rFonts w:ascii="Times New Roman" w:hAnsi="Times New Roman"/>
      <w:sz w:val="24"/>
      <w:szCs w:val="24"/>
    </w:rPr>
  </w:style>
  <w:style w:type="paragraph" w:customStyle="1" w:styleId="OutlineNumbered1">
    <w:name w:val="Outline Numbered 1"/>
    <w:basedOn w:val="Normal"/>
    <w:link w:val="OutlineNumbered1Char"/>
    <w:rsid w:val="00200570"/>
    <w:pPr>
      <w:numPr>
        <w:numId w:val="11"/>
      </w:numPr>
    </w:pPr>
    <w:rPr>
      <w:rFonts w:ascii="Arial" w:hAnsi="Arial"/>
      <w:color w:val="000000"/>
    </w:rPr>
  </w:style>
  <w:style w:type="character" w:customStyle="1" w:styleId="HeadingBaseChar">
    <w:name w:val="Heading Base Char"/>
    <w:basedOn w:val="DefaultParagraphFont"/>
    <w:link w:val="HeadingBase"/>
    <w:rsid w:val="00200570"/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OutlineNumbered1Char">
    <w:name w:val="Outline Numbered 1 Char"/>
    <w:basedOn w:val="ChartandTableFootnoteAlphaChar"/>
    <w:link w:val="OutlineNumbered1"/>
    <w:rsid w:val="00200570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customStyle="1" w:styleId="OutlineNumbered2">
    <w:name w:val="Outline Numbered 2"/>
    <w:basedOn w:val="Normal"/>
    <w:link w:val="OutlineNumbered2Char"/>
    <w:rsid w:val="00200570"/>
    <w:pPr>
      <w:numPr>
        <w:ilvl w:val="1"/>
        <w:numId w:val="11"/>
      </w:numPr>
    </w:pPr>
    <w:rPr>
      <w:rFonts w:ascii="Arial" w:hAnsi="Arial"/>
      <w:color w:val="000000"/>
    </w:rPr>
  </w:style>
  <w:style w:type="character" w:customStyle="1" w:styleId="OutlineNumbered2Char">
    <w:name w:val="Outline Numbered 2 Char"/>
    <w:basedOn w:val="ChartandTableFootnoteAlphaChar"/>
    <w:link w:val="OutlineNumbered2"/>
    <w:rsid w:val="00200570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customStyle="1" w:styleId="OutlineNumbered3">
    <w:name w:val="Outline Numbered 3"/>
    <w:basedOn w:val="Normal"/>
    <w:link w:val="OutlineNumbered3Char"/>
    <w:rsid w:val="00200570"/>
    <w:pPr>
      <w:numPr>
        <w:ilvl w:val="2"/>
        <w:numId w:val="11"/>
      </w:numPr>
    </w:pPr>
    <w:rPr>
      <w:rFonts w:ascii="Arial" w:hAnsi="Arial"/>
      <w:color w:val="000000"/>
    </w:rPr>
  </w:style>
  <w:style w:type="character" w:customStyle="1" w:styleId="OutlineNumbered3Char">
    <w:name w:val="Outline Numbered 3 Char"/>
    <w:basedOn w:val="ChartandTableFootnoteAlphaChar"/>
    <w:link w:val="OutlineNumbered3"/>
    <w:rsid w:val="00200570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200570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F55AE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55AE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7463B-2FCF-42F7-AFB6-D2440A51D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0B4009-B9E6-4DEF-A135-6C7D6B1A9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271D7-5335-4E80-8EA1-A2844586B0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15ddca-c623-419f-a3c0-6a1c58c4dac8"/>
    <ds:schemaRef ds:uri="244fe85f-b655-4145-9b20-543b75dc1c24"/>
  </ds:schemaRefs>
</ds:datastoreItem>
</file>

<file path=customXml/itemProps4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147</TotalTime>
  <Pages>12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Appendix D: Debt transactions</dc:subject>
  <dc:creator>Australian Government</dc:creator>
  <cp:keywords/>
  <dc:description/>
  <cp:lastModifiedBy>Smith, Matthew</cp:lastModifiedBy>
  <cp:revision>212</cp:revision>
  <cp:lastPrinted>2023-05-06T12:22:00Z</cp:lastPrinted>
  <dcterms:created xsi:type="dcterms:W3CDTF">2023-03-25T03:12:00Z</dcterms:created>
  <dcterms:modified xsi:type="dcterms:W3CDTF">2023-05-08T03:52:00Z</dcterms:modified>
</cp:coreProperties>
</file>