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DEF08" w14:textId="0B7F0F0B" w:rsidR="00AE465A" w:rsidRPr="008B18E1" w:rsidRDefault="00AE465A" w:rsidP="008B18E1">
      <w:pPr>
        <w:pStyle w:val="GhostLine"/>
        <w:rPr>
          <w:rFonts w:eastAsiaTheme="minorHAnsi"/>
        </w:rPr>
      </w:pPr>
      <w:r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Sections\\07_SAppT\\07_B4.T2 Summary of SAppT_20230503_0900.xlsx" "Formatted!R3C1:R40C3" \a \f 4 \h </w:instrText>
      </w:r>
      <w:r w:rsidR="00CC6AFC">
        <w:instrText xml:space="preserve">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586"/>
        <w:gridCol w:w="1584"/>
        <w:gridCol w:w="1540"/>
      </w:tblGrid>
      <w:tr w:rsidR="00AE465A" w:rsidRPr="00B8440F" w14:paraId="1EDF31AE" w14:textId="77777777" w:rsidTr="00CE3E0D">
        <w:trPr>
          <w:trHeight w:hRule="exact" w:val="227"/>
        </w:trPr>
        <w:tc>
          <w:tcPr>
            <w:tcW w:w="2973" w:type="pct"/>
            <w:tcBorders>
              <w:top w:val="single" w:sz="4" w:space="0" w:color="293F5B"/>
              <w:left w:val="nil"/>
              <w:right w:val="nil"/>
            </w:tcBorders>
            <w:shd w:val="clear" w:color="auto" w:fill="auto"/>
            <w:hideMark/>
          </w:tcPr>
          <w:p w14:paraId="5A87F879" w14:textId="77777777" w:rsidR="00AE465A" w:rsidRPr="00B8440F" w:rsidRDefault="00AE465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8440F">
              <w:rPr>
                <w:rFonts w:ascii="Arial" w:hAnsi="Arial" w:cs="Arial"/>
                <w:b/>
                <w:bCs/>
                <w:color w:val="000000"/>
                <w:sz w:val="20"/>
              </w:rPr>
              <w:t>Summary of special appropriations table</w:t>
            </w:r>
          </w:p>
        </w:tc>
        <w:tc>
          <w:tcPr>
            <w:tcW w:w="1027" w:type="pct"/>
            <w:tcBorders>
              <w:top w:val="single" w:sz="4" w:space="0" w:color="293F5B"/>
              <w:left w:val="nil"/>
              <w:right w:val="nil"/>
            </w:tcBorders>
            <w:shd w:val="clear" w:color="auto" w:fill="auto"/>
            <w:hideMark/>
          </w:tcPr>
          <w:p w14:paraId="2D542063" w14:textId="77777777" w:rsidR="00AE465A" w:rsidRPr="00B8440F" w:rsidRDefault="00AE465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8440F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99" w:type="pct"/>
            <w:tcBorders>
              <w:top w:val="single" w:sz="4" w:space="0" w:color="293F5B"/>
              <w:left w:val="nil"/>
              <w:right w:val="nil"/>
            </w:tcBorders>
            <w:shd w:val="clear" w:color="auto" w:fill="auto"/>
            <w:hideMark/>
          </w:tcPr>
          <w:p w14:paraId="0F6B350F" w14:textId="77777777" w:rsidR="00AE465A" w:rsidRPr="00B8440F" w:rsidRDefault="00AE465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B8440F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</w:tr>
      <w:tr w:rsidR="00AE465A" w:rsidRPr="00B8440F" w14:paraId="07BBB0FE" w14:textId="77777777" w:rsidTr="00CE3E0D">
        <w:trPr>
          <w:trHeight w:hRule="exact" w:val="60"/>
        </w:trPr>
        <w:tc>
          <w:tcPr>
            <w:tcW w:w="297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1A0A5" w14:textId="77777777" w:rsidR="00AE465A" w:rsidRPr="00B8440F" w:rsidRDefault="00AE465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02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CE23C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00138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465A" w:rsidRPr="00B8440F" w14:paraId="5A22B985" w14:textId="77777777">
        <w:trPr>
          <w:trHeight w:hRule="exact" w:val="225"/>
        </w:trPr>
        <w:tc>
          <w:tcPr>
            <w:tcW w:w="297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1A61D" w14:textId="77777777" w:rsidR="00AE465A" w:rsidRPr="00B8440F" w:rsidRDefault="00AE4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E75F5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9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02685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AE465A" w:rsidRPr="00B8440F" w14:paraId="72881EFB" w14:textId="77777777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0134112A" w14:textId="77777777" w:rsidR="00AE465A" w:rsidRPr="00B8440F" w:rsidRDefault="00AE465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Portfolio</w:t>
            </w:r>
          </w:p>
        </w:tc>
        <w:tc>
          <w:tcPr>
            <w:tcW w:w="10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458336AC" w14:textId="60F18102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55D54A16" w14:textId="1025ACC6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AE465A" w:rsidRPr="00B8440F" w14:paraId="2816A560" w14:textId="77777777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98016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3C467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2795C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465A" w:rsidRPr="00B8440F" w14:paraId="6BDCCBF8" w14:textId="77777777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31D62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AF358" w14:textId="592496BC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66065" w14:textId="7A1B86F8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AE465A" w:rsidRPr="00B8440F" w14:paraId="56CB8F12" w14:textId="77777777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9DBAA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CB1E5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16D51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465A" w:rsidRPr="00B8440F" w14:paraId="342E94CA" w14:textId="77777777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C8CCA" w14:textId="77777777" w:rsidR="00AE465A" w:rsidRPr="00B8440F" w:rsidRDefault="00AE4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Agriculture, Fisheries and Forestry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206C2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1,102,636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A3776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1,071,384</w:t>
            </w:r>
          </w:p>
        </w:tc>
      </w:tr>
      <w:tr w:rsidR="00AE465A" w:rsidRPr="00B8440F" w14:paraId="21AE5879" w14:textId="77777777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EEAF0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7E60F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1A471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465A" w:rsidRPr="00B8440F" w14:paraId="2E7C3E12" w14:textId="77777777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4D022" w14:textId="1AE6A40C" w:rsidR="00AE465A" w:rsidRPr="00B8440F" w:rsidRDefault="00AE4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Attorney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General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16857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12,347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CB017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11,780</w:t>
            </w:r>
          </w:p>
        </w:tc>
      </w:tr>
      <w:tr w:rsidR="00AE465A" w:rsidRPr="00B8440F" w14:paraId="04F4597D" w14:textId="77777777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5F89A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F1166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B4DCC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465A" w:rsidRPr="00B8440F" w14:paraId="6A37C6A0" w14:textId="77777777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9C3BD" w14:textId="77777777" w:rsidR="00AE465A" w:rsidRPr="00B8440F" w:rsidRDefault="00AE4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Climate Change, Energy, the Environment and Water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6ED65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624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E1D52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8,620</w:t>
            </w:r>
          </w:p>
        </w:tc>
      </w:tr>
      <w:tr w:rsidR="00AE465A" w:rsidRPr="00B8440F" w14:paraId="3D7F5254" w14:textId="77777777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BE16E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43C16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1ED0A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465A" w:rsidRPr="00B8440F" w14:paraId="6486892F" w14:textId="77777777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6351C" w14:textId="77777777" w:rsidR="00AE465A" w:rsidRPr="00B8440F" w:rsidRDefault="00AE4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Defence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04FC9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14,440,181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198FB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15,404,935</w:t>
            </w:r>
          </w:p>
        </w:tc>
      </w:tr>
      <w:tr w:rsidR="00AE465A" w:rsidRPr="00B8440F" w14:paraId="432BC341" w14:textId="77777777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9AC2A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E83CC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32053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465A" w:rsidRPr="00B8440F" w14:paraId="4E40A2C2" w14:textId="77777777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E69D0" w14:textId="77777777" w:rsidR="00AE465A" w:rsidRPr="00B8440F" w:rsidRDefault="00AE4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DF1D4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56,047,532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344BC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60,716,895</w:t>
            </w:r>
          </w:p>
        </w:tc>
      </w:tr>
      <w:tr w:rsidR="00AE465A" w:rsidRPr="00B8440F" w14:paraId="17E9DF26" w14:textId="77777777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0CABD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E7B78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37704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465A" w:rsidRPr="00B8440F" w14:paraId="070CB2B9" w14:textId="77777777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270AD" w14:textId="77777777" w:rsidR="00AE465A" w:rsidRPr="00B8440F" w:rsidRDefault="00AE4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Employment and Workplace Relations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95557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1,017,341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BE929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1,061,756</w:t>
            </w:r>
          </w:p>
        </w:tc>
      </w:tr>
      <w:tr w:rsidR="00AE465A" w:rsidRPr="00B8440F" w14:paraId="1AAEE0FC" w14:textId="77777777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11B1B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9A19E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9F6D4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465A" w:rsidRPr="00B8440F" w14:paraId="4013E53A" w14:textId="77777777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9DF57" w14:textId="77777777" w:rsidR="00AE465A" w:rsidRPr="00B8440F" w:rsidRDefault="00AE4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Finance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9E47F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8,792,997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FB872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9,213,761</w:t>
            </w:r>
          </w:p>
        </w:tc>
      </w:tr>
      <w:tr w:rsidR="00AE465A" w:rsidRPr="00B8440F" w14:paraId="64E1F5A3" w14:textId="77777777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DA6A1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E500B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1A2DD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465A" w:rsidRPr="00B8440F" w14:paraId="720A7FB9" w14:textId="77777777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969FF" w14:textId="77777777" w:rsidR="00AE465A" w:rsidRPr="00B8440F" w:rsidRDefault="00AE4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Foreign Affairs and Trade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4382C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343,535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BD657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369,960</w:t>
            </w:r>
          </w:p>
        </w:tc>
      </w:tr>
      <w:tr w:rsidR="00AE465A" w:rsidRPr="00B8440F" w14:paraId="727C66B8" w14:textId="77777777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2DE49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65696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47794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465A" w:rsidRPr="00B8440F" w14:paraId="2BDB4631" w14:textId="77777777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D87B9" w14:textId="77777777" w:rsidR="00AE465A" w:rsidRPr="00B8440F" w:rsidRDefault="00AE4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Health and Aged Care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C86D1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31,153,941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CEC1F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37,056,421</w:t>
            </w:r>
          </w:p>
        </w:tc>
      </w:tr>
      <w:tr w:rsidR="00AE465A" w:rsidRPr="00B8440F" w14:paraId="5B9FD7D0" w14:textId="77777777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0930E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63DF9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47B02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465A" w:rsidRPr="00B8440F" w14:paraId="16383E26" w14:textId="77777777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72978" w14:textId="77777777" w:rsidR="00AE465A" w:rsidRPr="00B8440F" w:rsidRDefault="00AE4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Home Affairs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EB171" w14:textId="2B35BE7F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2,</w:t>
            </w:r>
            <w:r w:rsidR="003E7411">
              <w:rPr>
                <w:rFonts w:ascii="Arial" w:hAnsi="Arial" w:cs="Arial"/>
                <w:color w:val="000000"/>
                <w:sz w:val="16"/>
                <w:szCs w:val="16"/>
              </w:rPr>
              <w:t>256</w:t>
            </w: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3E7411">
              <w:rPr>
                <w:rFonts w:ascii="Arial" w:hAnsi="Arial" w:cs="Arial"/>
                <w:color w:val="000000"/>
                <w:sz w:val="16"/>
                <w:szCs w:val="16"/>
              </w:rPr>
              <w:t>749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A1584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700,000</w:t>
            </w:r>
          </w:p>
        </w:tc>
      </w:tr>
      <w:tr w:rsidR="00AE465A" w:rsidRPr="00B8440F" w14:paraId="130E5A8E" w14:textId="77777777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4FF71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8380A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AB4FD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465A" w:rsidRPr="00B8440F" w14:paraId="4A27B6D4" w14:textId="77777777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4AAD1" w14:textId="77777777" w:rsidR="00AE465A" w:rsidRPr="00B8440F" w:rsidRDefault="00AE4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Industry, Science and Resources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9D45D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44,790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4D5B8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51,513</w:t>
            </w:r>
          </w:p>
        </w:tc>
      </w:tr>
      <w:tr w:rsidR="00AE465A" w:rsidRPr="00B8440F" w14:paraId="3E540C1A" w14:textId="77777777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DCBB0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C159F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66A2D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465A" w:rsidRPr="00B8440F" w14:paraId="5968D683" w14:textId="77777777">
        <w:trPr>
          <w:trHeight w:hRule="exact" w:val="397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10D6C" w14:textId="77777777" w:rsidR="00AE465A" w:rsidRPr="00B8440F" w:rsidRDefault="00AE4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Infrastructure, Transport, Regional Development, Communications and the Arts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CC91E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1,870,654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C586B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4,383,450</w:t>
            </w:r>
          </w:p>
        </w:tc>
      </w:tr>
      <w:tr w:rsidR="00AE465A" w:rsidRPr="00B8440F" w14:paraId="1D7EFA9F" w14:textId="77777777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A5108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379E6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825CE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465A" w:rsidRPr="00B8440F" w14:paraId="60799C35" w14:textId="77777777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174BD" w14:textId="77777777" w:rsidR="00AE465A" w:rsidRPr="00B8440F" w:rsidRDefault="00AE4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Prime Minister and Cabinet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83B5E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81,082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A74A5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85,420</w:t>
            </w:r>
          </w:p>
        </w:tc>
      </w:tr>
      <w:tr w:rsidR="00AE465A" w:rsidRPr="00B8440F" w14:paraId="726F3930" w14:textId="77777777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A74EC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44923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6C7E3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465A" w:rsidRPr="00B8440F" w14:paraId="56387DB2" w14:textId="77777777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1CBAB" w14:textId="77777777" w:rsidR="00AE465A" w:rsidRPr="00B8440F" w:rsidRDefault="00AE4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Social Services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F21E1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127,815,613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3AEDF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138,575,546</w:t>
            </w:r>
          </w:p>
        </w:tc>
      </w:tr>
      <w:tr w:rsidR="00AE465A" w:rsidRPr="00B8440F" w14:paraId="71FE48B2" w14:textId="77777777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B09F4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9ABE3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3D991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465A" w:rsidRPr="00B8440F" w14:paraId="08CC13D9" w14:textId="77777777">
        <w:trPr>
          <w:trHeight w:hRule="exact" w:val="225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7B745" w14:textId="77777777" w:rsidR="00AE465A" w:rsidRPr="00B8440F" w:rsidRDefault="00AE4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Treasury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EAD67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359,179,588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F325E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465,325,787</w:t>
            </w:r>
          </w:p>
        </w:tc>
      </w:tr>
      <w:tr w:rsidR="00AE465A" w:rsidRPr="00B8440F" w14:paraId="44055524" w14:textId="77777777">
        <w:trPr>
          <w:trHeight w:hRule="exact" w:val="60"/>
        </w:trPr>
        <w:tc>
          <w:tcPr>
            <w:tcW w:w="2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21B31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9D27B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CB4EB" w14:textId="77777777" w:rsidR="00AE465A" w:rsidRPr="00B8440F" w:rsidRDefault="00AE465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465A" w:rsidRPr="00B8440F" w14:paraId="17C9A7DB" w14:textId="77777777">
        <w:trPr>
          <w:trHeight w:hRule="exact" w:val="225"/>
        </w:trPr>
        <w:tc>
          <w:tcPr>
            <w:tcW w:w="2973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1BA021A5" w14:textId="77777777" w:rsidR="00AE465A" w:rsidRPr="00B8440F" w:rsidRDefault="00AE465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B844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 :</w:t>
            </w:r>
            <w:proofErr w:type="gramEnd"/>
            <w:r w:rsidRPr="00B844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Special appropriations</w:t>
            </w:r>
          </w:p>
        </w:tc>
        <w:tc>
          <w:tcPr>
            <w:tcW w:w="10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9376911" w14:textId="0E1C2CE2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604,</w:t>
            </w:r>
            <w:r w:rsidR="003E7411">
              <w:rPr>
                <w:rFonts w:ascii="Arial" w:hAnsi="Arial" w:cs="Arial"/>
                <w:color w:val="000000"/>
                <w:sz w:val="16"/>
                <w:szCs w:val="16"/>
              </w:rPr>
              <w:t>159</w:t>
            </w:r>
            <w:r w:rsidRPr="00B8440F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3E7411">
              <w:rPr>
                <w:rFonts w:ascii="Arial" w:hAnsi="Arial" w:cs="Arial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999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DC69EE0" w14:textId="77777777" w:rsidR="00AE465A" w:rsidRPr="00B8440F" w:rsidRDefault="00AE465A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844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734,037,228</w:t>
            </w:r>
          </w:p>
        </w:tc>
      </w:tr>
    </w:tbl>
    <w:p w14:paraId="40CF88FA" w14:textId="5B685BBD" w:rsidR="00BB5D31" w:rsidRDefault="00AE465A" w:rsidP="003D354C">
      <w:r>
        <w:fldChar w:fldCharType="end"/>
      </w:r>
    </w:p>
    <w:p w14:paraId="4D944012" w14:textId="77777777" w:rsidR="00BB5D31" w:rsidRDefault="00BB5D31">
      <w:pPr>
        <w:spacing w:before="0" w:after="160" w:line="259" w:lineRule="auto"/>
      </w:pPr>
      <w:r>
        <w:br w:type="page"/>
      </w:r>
    </w:p>
    <w:p w14:paraId="5247B45A" w14:textId="2470C056" w:rsidR="00456FF7" w:rsidRPr="008B18E1" w:rsidRDefault="00456FF7" w:rsidP="008B18E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Sections\\07_SAppT\\07_SAppT_20230503_0900_Formatted.xlsx" "SAp - Output!R1C1:R38C3" \a \f 4 \h </w:instrText>
      </w:r>
      <w:r w:rsidR="00CC6AFC">
        <w:instrText xml:space="preserve">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456FF7" w:rsidRPr="00456FF7" w14:paraId="3EAC961D" w14:textId="77777777" w:rsidTr="00456FF7">
        <w:trPr>
          <w:trHeight w:hRule="exact" w:val="225"/>
        </w:trPr>
        <w:tc>
          <w:tcPr>
            <w:tcW w:w="31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BB214" w14:textId="2FEA8045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B55DA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94297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456FF7" w:rsidRPr="00456FF7" w14:paraId="5CD6B8CB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7E07A8BA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6E0F1BE" w14:textId="4544FAEB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EA6B766" w14:textId="70FFA07D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456FF7" w:rsidRPr="00456FF7" w14:paraId="3E58FF88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1D96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7D52B" w14:textId="13F7C243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985A6" w14:textId="28A879D0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456FF7" w:rsidRPr="00456FF7" w14:paraId="4645A474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FD028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AGRICULTURE, FISHERIES AND FORESTRY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80DF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CC0C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70DC61D7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2C38A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47752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27E1A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52B5FAA6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2705D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Agriculture, Fisheries and Forestry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71FB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8DFE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5C72558C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DA70C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E41B0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ADDF9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0E3A0642" w14:textId="77777777" w:rsidTr="00456FF7">
        <w:trPr>
          <w:trHeight w:hRule="exact" w:val="22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8CFA0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Agricultural and Veterinary Chemicals (Administration) Act 1992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1F8F3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45,287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87B97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41,794</w:t>
            </w:r>
          </w:p>
        </w:tc>
      </w:tr>
      <w:tr w:rsidR="00456FF7" w:rsidRPr="00456FF7" w14:paraId="24A9097C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EC081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C0D59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8EC2B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7D0A96FE" w14:textId="77777777" w:rsidTr="00456FF7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DA80D" w14:textId="7BBDF03E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Animal Health Council (Live</w:t>
            </w:r>
            <w:r w:rsidR="00A57B4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stock Industries) Funding Act 1996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4B191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8,919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D0662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9,437</w:t>
            </w:r>
          </w:p>
        </w:tc>
      </w:tr>
      <w:tr w:rsidR="00456FF7" w:rsidRPr="00456FF7" w14:paraId="7CBCAC10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F93B9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2E703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550E2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345C3FD7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1EA54" w14:textId="305048C5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Meat and Live</w:t>
            </w:r>
            <w:r w:rsidR="00A57B4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stock Industry Act 1997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796EB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225,206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59FB3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239,481</w:t>
            </w:r>
          </w:p>
        </w:tc>
      </w:tr>
      <w:tr w:rsidR="00456FF7" w:rsidRPr="00456FF7" w14:paraId="32D2B16A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9DC38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22443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608F6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26BBAB0A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D06A6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Dairy Produce Act 1986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4F1A9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54,473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7B4B1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51,541</w:t>
            </w:r>
          </w:p>
        </w:tc>
      </w:tr>
      <w:tr w:rsidR="00456FF7" w:rsidRPr="00456FF7" w14:paraId="1590177A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D7614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78FC5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33C60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6292C8CA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16CAD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Egg Industry Service Provision Act 2002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2FC06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11,905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B171F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12,191</w:t>
            </w:r>
          </w:p>
        </w:tc>
      </w:tr>
      <w:tr w:rsidR="00456FF7" w:rsidRPr="00456FF7" w14:paraId="75167DAF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DE6FE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3708B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16F44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3FEBCD3D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097AF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Farm Household Support Act 2014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8112F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77,361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7EE3F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49,136</w:t>
            </w:r>
          </w:p>
        </w:tc>
      </w:tr>
      <w:tr w:rsidR="00456FF7" w:rsidRPr="00456FF7" w14:paraId="6183FB3F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D7BA5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D44A7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FA117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011CF937" w14:textId="77777777" w:rsidTr="00456FF7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A7E86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Forestry Marketing and Research and Development Services Act 2007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49DF8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14,161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CEAEA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15,494</w:t>
            </w:r>
          </w:p>
        </w:tc>
      </w:tr>
      <w:tr w:rsidR="00456FF7" w:rsidRPr="00456FF7" w14:paraId="533F96F4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15D2A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FF837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220C1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23CE3A6E" w14:textId="77777777" w:rsidTr="00456FF7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EFECF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Horticulture Marketing and Research and Development Services Act 2000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221D2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123,412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827DD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127,105</w:t>
            </w:r>
          </w:p>
        </w:tc>
      </w:tr>
      <w:tr w:rsidR="00456FF7" w:rsidRPr="00456FF7" w14:paraId="4D267FA8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44C14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764FE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A5A4A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15EDDE0C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C2167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Pig Industry Act 2001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A504C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23,588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75252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23,800</w:t>
            </w:r>
          </w:p>
        </w:tc>
      </w:tr>
      <w:tr w:rsidR="00456FF7" w:rsidRPr="00456FF7" w14:paraId="7C201963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C260F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CF408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A7D91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263B0C62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AD283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Plant Health Australia (Plant Industries) Funding Act 2002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AECFD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13,545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29A6D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13,521</w:t>
            </w:r>
          </w:p>
        </w:tc>
      </w:tr>
      <w:tr w:rsidR="00456FF7" w:rsidRPr="00456FF7" w14:paraId="40824473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6DBB3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7428A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059CF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5601AF27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8B921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Primary Industries Research and Development Act 1989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32085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373,299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37FFB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354,760</w:t>
            </w:r>
          </w:p>
        </w:tc>
      </w:tr>
      <w:tr w:rsidR="00456FF7" w:rsidRPr="00456FF7" w14:paraId="1D88B5A8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94562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78EC1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C46E6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7B6CD52F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DA82E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99E63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E2637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3,000</w:t>
            </w:r>
          </w:p>
        </w:tc>
      </w:tr>
      <w:tr w:rsidR="00456FF7" w:rsidRPr="00456FF7" w14:paraId="4878A93A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B57AD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F3508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23BB0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22E33661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0EB30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Sugar Research and Development Services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B7777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31,214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2E0B5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31,807</w:t>
            </w:r>
          </w:p>
        </w:tc>
      </w:tr>
      <w:tr w:rsidR="00456FF7" w:rsidRPr="00456FF7" w14:paraId="28B13FE8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9EAAE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CB49A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97C46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02AA06DE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D5CC8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Wine Australia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D32A8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30,266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D343E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24,317</w:t>
            </w:r>
          </w:p>
        </w:tc>
      </w:tr>
      <w:tr w:rsidR="00456FF7" w:rsidRPr="00456FF7" w14:paraId="2784328B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62C0B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48115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8E05D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28BDC73C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3C169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Wool Services Privatisation Act 2000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F947C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67,000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053DB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74,000</w:t>
            </w:r>
          </w:p>
        </w:tc>
      </w:tr>
      <w:tr w:rsidR="00456FF7" w:rsidRPr="00456FF7" w14:paraId="7716C3FD" w14:textId="77777777" w:rsidTr="000308BE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11800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0526B40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4E95962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769CD095" w14:textId="77777777" w:rsidTr="00FE5073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9B460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Agriculture, Fisheries and Forestry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5399D44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1,102,636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E53241B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1,071,384</w:t>
            </w:r>
          </w:p>
        </w:tc>
      </w:tr>
    </w:tbl>
    <w:p w14:paraId="13DFA150" w14:textId="77777777" w:rsidR="00BB5D31" w:rsidRDefault="00456FF7" w:rsidP="00BB5D31">
      <w:r>
        <w:fldChar w:fldCharType="end"/>
      </w:r>
    </w:p>
    <w:p w14:paraId="738BB7B2" w14:textId="77777777" w:rsidR="00BB5D31" w:rsidRDefault="00BB5D31">
      <w:pPr>
        <w:spacing w:before="0" w:after="160" w:line="259" w:lineRule="auto"/>
      </w:pPr>
      <w:r>
        <w:br w:type="page"/>
      </w:r>
    </w:p>
    <w:p w14:paraId="3AE4EBF1" w14:textId="148F6495" w:rsidR="00456FF7" w:rsidRPr="008B18E1" w:rsidRDefault="00456FF7" w:rsidP="008B18E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Sections\\07_SAppT\\07_SAppT_20230503_0900_Formatted.xlsx" "SAp - Output!R40C1:R79C3" \a \f 4 \h </w:instrText>
      </w:r>
      <w:r w:rsidR="00CC6AFC">
        <w:instrText xml:space="preserve">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456FF7" w:rsidRPr="00456FF7" w14:paraId="24F2188B" w14:textId="77777777" w:rsidTr="00456FF7">
        <w:trPr>
          <w:trHeight w:hRule="exact" w:val="225"/>
        </w:trPr>
        <w:tc>
          <w:tcPr>
            <w:tcW w:w="31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FCBC5" w14:textId="7AE5635E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93196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02C58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456FF7" w:rsidRPr="00456FF7" w14:paraId="2CB687D1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76A44789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7595812" w14:textId="2C533A6B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9946369" w14:textId="3EA851FA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456FF7" w:rsidRPr="00456FF7" w14:paraId="083CBFFA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1A24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8C048" w14:textId="17883230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53E87" w14:textId="3B76C908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456FF7" w:rsidRPr="00456FF7" w14:paraId="10F8BF44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D81E9" w14:textId="5EA63EB4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ATTORNEY</w:t>
            </w:r>
            <w:r w:rsidR="00A57B4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GENERAL</w:t>
            </w:r>
            <w:r w:rsidR="00A57B4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81F0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BA2A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27288C55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E5DA9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BDA96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D7D30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0331DB1D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C4FF3" w14:textId="33313B51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Attorney</w:t>
            </w:r>
            <w:r w:rsidR="00A57B4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General</w:t>
            </w:r>
            <w:r w:rsidR="00A57B4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 Department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0A85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8A14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7A4EFE04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FA3B5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81BC2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DBED7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7F662398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3DD55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High Court Justices (Long Leave Payments) Act 1979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EE5B6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567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F5D2C" w14:textId="66E4638E" w:rsidR="00456FF7" w:rsidRPr="00456FF7" w:rsidRDefault="00A57B41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456FF7" w:rsidRPr="00456FF7" w14:paraId="49906D92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06A6B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F4970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11ADE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4ED485CC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85959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Law Officers Act 1964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886F8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EB78E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</w:tr>
      <w:tr w:rsidR="00456FF7" w:rsidRPr="00456FF7" w14:paraId="3139CD67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DBA53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1EC79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9D47F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4A4CB4C5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9A3EA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20406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146FB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</w:tr>
      <w:tr w:rsidR="00456FF7" w:rsidRPr="00456FF7" w14:paraId="4065C8D6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FBC22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16B00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2A237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616E0A4D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67DB4" w14:textId="3876584C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Attorney</w:t>
            </w:r>
            <w:r w:rsidR="00A57B4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General</w:t>
            </w:r>
            <w:r w:rsidR="00A57B4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 Department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EA13291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897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91DA5CA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330</w:t>
            </w:r>
          </w:p>
        </w:tc>
      </w:tr>
      <w:tr w:rsidR="00456FF7" w:rsidRPr="00456FF7" w14:paraId="63B40615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E1698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5B144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E54B2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18192652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A302B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Administrative Appeals Tribunal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A19B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BC28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3A3318DA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FDED3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3FFA0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24EBA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60855129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D4786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DC1D7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7,500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206A2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7,500</w:t>
            </w:r>
          </w:p>
        </w:tc>
      </w:tr>
      <w:tr w:rsidR="00456FF7" w:rsidRPr="00456FF7" w14:paraId="31344732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789B4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AA93C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B63E5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2582E675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C1E82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Administrative Appeals Tribunal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94B36CC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7,500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581F438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7,500</w:t>
            </w:r>
          </w:p>
        </w:tc>
      </w:tr>
      <w:tr w:rsidR="00456FF7" w:rsidRPr="00456FF7" w14:paraId="285FD41A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FCF60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36A8C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B3A14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343E9634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8C42E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Federal Police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B17A5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BD08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1B845A49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50881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41EDF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11AF8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727550BB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87338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8F6DE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3A674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456FF7" w:rsidRPr="00456FF7" w14:paraId="06629A08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716AA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D448F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C02C3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535EB550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BD84F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Federal Police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4661967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BE961EE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</w:tr>
      <w:tr w:rsidR="00456FF7" w:rsidRPr="00456FF7" w14:paraId="34125E65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E8D55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0FCD4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009BC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64D6F11A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C0E26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Financial Security Authority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B042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8F66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6E5F3F7A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C635D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CB65D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CBD84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5F7F6C99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312F2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Bankruptcy Act 1966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AAFD9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8DAD2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</w:tr>
      <w:tr w:rsidR="00456FF7" w:rsidRPr="00456FF7" w14:paraId="70F04AEC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62045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0C61D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D3894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0B0E5B55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732AD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FE2E6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07967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</w:tr>
      <w:tr w:rsidR="00456FF7" w:rsidRPr="00456FF7" w14:paraId="07081BC1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28978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0A645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79191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7645E57D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D77CE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Financial Security Authority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E89F89F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E13BCFD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3,000</w:t>
            </w:r>
          </w:p>
        </w:tc>
      </w:tr>
      <w:tr w:rsidR="00456FF7" w:rsidRPr="00456FF7" w14:paraId="7A12A20F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1D35C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66070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97CF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1C37D491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00CB1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Federal Court of Australia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A3DD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2CA8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664E75B7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2869C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2D089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6E4A6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080A44E3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6DD46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3AC09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B946F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</w:tr>
      <w:tr w:rsidR="00456FF7" w:rsidRPr="00456FF7" w14:paraId="74F48641" w14:textId="77777777" w:rsidTr="003B3DB0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18040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DA1CB2E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2FC5278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3F02491E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F6273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Federal Court of Australia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600B2EA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3DC8C62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900</w:t>
            </w:r>
          </w:p>
        </w:tc>
      </w:tr>
    </w:tbl>
    <w:p w14:paraId="79551EF0" w14:textId="720CCA9F" w:rsidR="00BB5D31" w:rsidRDefault="00456FF7" w:rsidP="003D354C">
      <w:r>
        <w:fldChar w:fldCharType="end"/>
      </w:r>
    </w:p>
    <w:p w14:paraId="248A8B40" w14:textId="1248A1A2" w:rsidR="00456FF7" w:rsidRDefault="00BB5D31" w:rsidP="00BB5D31">
      <w:pPr>
        <w:spacing w:before="0" w:after="160" w:line="259" w:lineRule="auto"/>
      </w:pPr>
      <w:r>
        <w:br w:type="page"/>
      </w:r>
    </w:p>
    <w:p w14:paraId="1BDEA0C9" w14:textId="5C126A97" w:rsidR="00456FF7" w:rsidRPr="008B18E1" w:rsidRDefault="00456FF7" w:rsidP="008B18E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Sections\\07_SAppT\\07_SAppT_20230503_0900_Formatted.xlsx" "SAp - Output!R82C1:R121C3" \a \f 4 \h </w:instrText>
      </w:r>
      <w:r w:rsidR="00CC6AFC">
        <w:instrText xml:space="preserve">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456FF7" w:rsidRPr="00456FF7" w14:paraId="639F3CB0" w14:textId="77777777" w:rsidTr="00456FF7">
        <w:trPr>
          <w:trHeight w:hRule="exact" w:val="225"/>
        </w:trPr>
        <w:tc>
          <w:tcPr>
            <w:tcW w:w="31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591F1" w14:textId="204F4389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CA79C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6FC70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456FF7" w:rsidRPr="00456FF7" w14:paraId="22265C65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6EE80A45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6DEED34" w14:textId="5BF3CBEC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13ED2B6" w14:textId="494AE95E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456FF7" w:rsidRPr="00456FF7" w14:paraId="77BA1CED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6516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9C106" w14:textId="67844976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F00AE" w14:textId="65AA64FE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456FF7" w:rsidRPr="00456FF7" w14:paraId="0DF7B08C" w14:textId="77777777" w:rsidTr="00456FF7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4AAE8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CLIMATE CHANGE, ENERGY, THE ENVIRONMENT AND WATER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5507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EA14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04DB1307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CB5EF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C922E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0A808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0375BE26" w14:textId="77777777" w:rsidTr="00456FF7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59808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Climate Change, Energy, the Environment and Water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565B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A6AA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7C625331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C6AFB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0FB59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748D8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4117E883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E7F00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Fuel Security Act 2021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B1B1D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nfp</w:t>
            </w:r>
            <w:proofErr w:type="spellEnd"/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BE187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nfp</w:t>
            </w:r>
            <w:proofErr w:type="spellEnd"/>
          </w:p>
        </w:tc>
      </w:tr>
      <w:tr w:rsidR="00456FF7" w:rsidRPr="00456FF7" w14:paraId="0C82F7D9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FB5CB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DFC2C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FEC25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55553780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B0059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918DD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BE1E1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</w:tr>
      <w:tr w:rsidR="00456FF7" w:rsidRPr="00456FF7" w14:paraId="2093E3E1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EFD45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71CC1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6E609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00AD95C6" w14:textId="77777777" w:rsidTr="00456FF7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9E4D6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Climate Change, Energy, the Environment and Water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EECC51F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C533F3B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111</w:t>
            </w:r>
          </w:p>
        </w:tc>
      </w:tr>
      <w:tr w:rsidR="00456FF7" w:rsidRPr="00456FF7" w14:paraId="46BC9560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79084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FEBA7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02086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7015F1AC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B5A28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Clean Energy Regulator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7D41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26D1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04F50BA6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533D8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2AFB9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C2645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36B6C6D6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C85F8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Renewable Energy (Electricity) Act 2000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C4A72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523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0B89B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509</w:t>
            </w:r>
          </w:p>
        </w:tc>
      </w:tr>
      <w:tr w:rsidR="00456FF7" w:rsidRPr="00456FF7" w14:paraId="6A2789D7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6BFE2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C14F2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C6B91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73BE6D92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FFA17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Clean Energy Regulator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089F6EE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523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7D2F999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509</w:t>
            </w:r>
          </w:p>
        </w:tc>
      </w:tr>
      <w:tr w:rsidR="00456FF7" w:rsidRPr="00456FF7" w14:paraId="7A3092F7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E7824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3F1E4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3988F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4601012B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31906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Great Barrier Reef Marine Park Authority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C86F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0838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38A1CBC9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6AAA2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CE4CA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1EE59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610EFFDB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3B6BC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Great Barrier Reef Marine Park Act 1975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62689" w14:textId="220119F7" w:rsidR="00456FF7" w:rsidRPr="00456FF7" w:rsidRDefault="00A57B41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12040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8,000</w:t>
            </w:r>
          </w:p>
        </w:tc>
      </w:tr>
      <w:tr w:rsidR="00456FF7" w:rsidRPr="00456FF7" w14:paraId="4F60049B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A4EC6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CD014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77A6A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05787664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D8ED1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Great Barrier Reef Marine Park Authority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47CBFF8" w14:textId="0BCFE32E" w:rsidR="00456FF7" w:rsidRPr="00456FF7" w:rsidRDefault="00A57B41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0DD50FB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8,000</w:t>
            </w:r>
          </w:p>
        </w:tc>
      </w:tr>
      <w:tr w:rsidR="00456FF7" w:rsidRPr="00456FF7" w14:paraId="4A56108D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29F8F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02ADB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901C7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63B1BAFC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5C238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DEFENCE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C5BE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FD56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7C9A10CA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F4138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5DBDB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04A96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48B7CB1E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30D58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Defence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BB76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9D8C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64B2AF52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80DC5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53088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3B5CF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72F89C22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CD6EC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Defence Force Cover Act 2015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DF86C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80,000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01529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128,641</w:t>
            </w:r>
          </w:p>
        </w:tc>
      </w:tr>
      <w:tr w:rsidR="00456FF7" w:rsidRPr="00456FF7" w14:paraId="1977CD41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AC72D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7E8E1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DF048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344843AC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9FAF3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Defence Force Retirement and Death Benefits Act 1973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D08EE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1,740,000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C6554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1,832,577</w:t>
            </w:r>
          </w:p>
        </w:tc>
      </w:tr>
      <w:tr w:rsidR="00456FF7" w:rsidRPr="00456FF7" w14:paraId="1490C632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8F693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83E1F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3E122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2A7252FC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034C6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Defence Forces Retirement Benefits Act 1948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543C8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30,612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61DCE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28,636</w:t>
            </w:r>
          </w:p>
        </w:tc>
      </w:tr>
      <w:tr w:rsidR="00456FF7" w:rsidRPr="00456FF7" w14:paraId="05E93E53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65DCB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92330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7DEC1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22DB606E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8B013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Defence Home Ownership Assistance Scheme Act 2008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7A308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160,753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6482A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174,203</w:t>
            </w:r>
          </w:p>
        </w:tc>
      </w:tr>
      <w:tr w:rsidR="00456FF7" w:rsidRPr="00456FF7" w14:paraId="071C5C50" w14:textId="77777777" w:rsidTr="003B3DB0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F2863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18D424B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3351966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4553F0FD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E1F02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Military Superannuation and Benefits Act 1991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88789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1,660,000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47D9F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1,837,732</w:t>
            </w:r>
          </w:p>
        </w:tc>
      </w:tr>
      <w:tr w:rsidR="00456FF7" w:rsidRPr="00456FF7" w14:paraId="1FEC6557" w14:textId="77777777" w:rsidTr="003B3DB0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0E48A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A5C58AC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3C2B6D2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439FFB81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88648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Defence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B446387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3,671,365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9AB170C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4,001,789</w:t>
            </w:r>
          </w:p>
        </w:tc>
      </w:tr>
    </w:tbl>
    <w:p w14:paraId="50D24F82" w14:textId="77777777" w:rsidR="00BB5D31" w:rsidRDefault="00456FF7" w:rsidP="00BB5D31">
      <w:r>
        <w:fldChar w:fldCharType="end"/>
      </w:r>
    </w:p>
    <w:p w14:paraId="6DA59CEC" w14:textId="77777777" w:rsidR="00BB5D31" w:rsidRDefault="00BB5D31">
      <w:pPr>
        <w:spacing w:before="0" w:after="160" w:line="259" w:lineRule="auto"/>
      </w:pPr>
      <w:r>
        <w:br w:type="page"/>
      </w:r>
    </w:p>
    <w:p w14:paraId="4F5EE8FF" w14:textId="4990011D" w:rsidR="00456FF7" w:rsidRPr="008B18E1" w:rsidRDefault="00456FF7" w:rsidP="008B18E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Sections\\07_SAppT\\07_SAppT_20230503_0900_Formatted.xlsx" "SAp - Output!R124C1:R169C3" \a \f 4 \h </w:instrText>
      </w:r>
      <w:r w:rsidR="00CC6AFC">
        <w:instrText xml:space="preserve">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456FF7" w:rsidRPr="00456FF7" w14:paraId="5F525727" w14:textId="77777777" w:rsidTr="00456FF7">
        <w:trPr>
          <w:trHeight w:hRule="exact" w:val="225"/>
        </w:trPr>
        <w:tc>
          <w:tcPr>
            <w:tcW w:w="31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2E1BA" w14:textId="6903BC62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A6ADE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2BFBB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456FF7" w:rsidRPr="00456FF7" w14:paraId="655160A8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74E6547F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3448A77" w14:textId="79A35E4F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780DAA9" w14:textId="63EBACEB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456FF7" w:rsidRPr="00456FF7" w14:paraId="38842EB2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5F002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57AE7" w14:textId="48A610A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8EB9F" w14:textId="2A0D8BA5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456FF7" w:rsidRPr="00456FF7" w14:paraId="03EBF7BA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026ED" w14:textId="407D8706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Veterans</w:t>
            </w:r>
            <w:r w:rsidR="00A57B4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Affairs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17C9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2AA5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4E7E6922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B50BF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56F61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E945D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08A799A0" w14:textId="77777777" w:rsidTr="00456FF7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423C7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Participants in British Nuclear Tests and British Commonwealth Occupation Force (Treatment) Act 2006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D6EBE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11,733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E6CFB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12,371</w:t>
            </w:r>
          </w:p>
        </w:tc>
      </w:tr>
      <w:tr w:rsidR="00456FF7" w:rsidRPr="00456FF7" w14:paraId="5707AE81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D4AB2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751A7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435FA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12A11DBD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E8046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Compensation (Japanese Internment) Act 2001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BEF79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EB9F7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</w:tr>
      <w:tr w:rsidR="00456FF7" w:rsidRPr="00456FF7" w14:paraId="4B2A8FE0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E8971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B8D37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556AB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5DD66232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E4F3B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Military Rehabilitation and Compensation Act 2004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24F84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2,196,095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166EC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2,695,832</w:t>
            </w:r>
          </w:p>
        </w:tc>
      </w:tr>
      <w:tr w:rsidR="00456FF7" w:rsidRPr="00456FF7" w14:paraId="1D6EEFDF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1F8C0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09666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686D2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5F4A2191" w14:textId="77777777" w:rsidTr="00456FF7">
        <w:trPr>
          <w:trHeight w:hRule="exact" w:val="22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4FFB9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Papua New Guinea (Members of the Forces Benefits) Act 1957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34183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5083E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</w:tr>
      <w:tr w:rsidR="00456FF7" w:rsidRPr="00456FF7" w14:paraId="03488775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69902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8B9B1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89E95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6DA3DDD7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1585E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7BEDB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1A497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456FF7" w:rsidRPr="00456FF7" w14:paraId="7F563B36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268A8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5D012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C109E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62106E7E" w14:textId="77777777" w:rsidTr="00456FF7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A8134" w14:textId="6966C51E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Safety, Rehabilitation and Compensation (Defence</w:t>
            </w:r>
            <w:r w:rsidR="00A57B4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related Claims) Act 1988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B61A9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457,416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E6BF5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564,468</w:t>
            </w:r>
          </w:p>
        </w:tc>
      </w:tr>
      <w:tr w:rsidR="00456FF7" w:rsidRPr="00456FF7" w14:paraId="7C706165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BC578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3636F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A872C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4C5212C7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56BA7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Treatment Benefits (Special Access) Act 2019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FF18F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4,432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2D996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4,432</w:t>
            </w:r>
          </w:p>
        </w:tc>
      </w:tr>
      <w:tr w:rsidR="00456FF7" w:rsidRPr="00456FF7" w14:paraId="000C0607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73A7B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B4086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7253B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46F47233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FF9DB" w14:textId="02560A0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Veterans</w:t>
            </w:r>
            <w:r w:rsidR="00A57B4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’</w:t>
            </w: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Entitlements Act 1986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1330E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8,099,082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08828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8,125,985</w:t>
            </w:r>
          </w:p>
        </w:tc>
      </w:tr>
      <w:tr w:rsidR="00456FF7" w:rsidRPr="00456FF7" w14:paraId="2ED289A4" w14:textId="77777777" w:rsidTr="00AA3BA8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DD82F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5EB4BC1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EC60C4C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4F4F57CD" w14:textId="77777777" w:rsidTr="00AA3BA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71DBC" w14:textId="4848C4D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Veterans</w:t>
            </w:r>
            <w:r w:rsidR="00A57B4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Affairs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3CA83C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10,768,816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0EF80F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11,403,146</w:t>
            </w:r>
          </w:p>
        </w:tc>
      </w:tr>
      <w:tr w:rsidR="00456FF7" w:rsidRPr="00456FF7" w14:paraId="4D4D0DFA" w14:textId="77777777" w:rsidTr="00AA3BA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83328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F5DA6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87428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6EBE44F8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E1BCB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EDUCATION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D0AC5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011A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1092A0F6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8C81F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201A4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5A2C8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6618ACB4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5A9B9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Education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0C6C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92DA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5A5ADA2B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66ABA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94CA5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E1F12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604D194D" w14:textId="77777777" w:rsidTr="00456FF7">
        <w:trPr>
          <w:trHeight w:hRule="exact" w:val="22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07B5C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 New Tax System (Family Assistance) (Administration) Act 1999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96D28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10,727,560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D9795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12,663,081</w:t>
            </w:r>
          </w:p>
        </w:tc>
      </w:tr>
      <w:tr w:rsidR="00456FF7" w:rsidRPr="00456FF7" w14:paraId="3DCBCF9C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08794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DDBC2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474A6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63625851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85C34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Education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60A23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26,742,988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FB2FD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28,147,165</w:t>
            </w:r>
          </w:p>
        </w:tc>
      </w:tr>
      <w:tr w:rsidR="00456FF7" w:rsidRPr="00456FF7" w14:paraId="0E278D11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31569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92BE4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5C65B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3C110EF0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B9055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Higher Education Support Act 2003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CC779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17,745,190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D4872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19,006,929</w:t>
            </w:r>
          </w:p>
        </w:tc>
      </w:tr>
      <w:tr w:rsidR="00456FF7" w:rsidRPr="00456FF7" w14:paraId="4B8BCF9F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6D8A3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1E20B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9B184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1C27F5EE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E938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Education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407D6BE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55,215,738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BC62937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59,817,175</w:t>
            </w:r>
          </w:p>
        </w:tc>
      </w:tr>
      <w:tr w:rsidR="00456FF7" w:rsidRPr="00456FF7" w14:paraId="0524CE33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261DC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109D2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2690D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72243EF6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73006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Research Council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4A8B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93C9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0C900C15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0655D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DA6B0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051D4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5B759FAC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C41D9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Research Council Act 2001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6C87E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831,594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67F7D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899,520</w:t>
            </w:r>
          </w:p>
        </w:tc>
      </w:tr>
      <w:tr w:rsidR="00456FF7" w:rsidRPr="00456FF7" w14:paraId="527D89EB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B6B57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1CAFC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51258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5DC336FC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0CEF1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Research Council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6AFD3D5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831,594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25E7BE0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899,520</w:t>
            </w:r>
          </w:p>
        </w:tc>
      </w:tr>
      <w:tr w:rsidR="00456FF7" w:rsidRPr="00456FF7" w14:paraId="27CBE44C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14FFE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69313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5048A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55545B61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1F9FF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Tertiary Education Quality and Standards Agency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82ED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AF64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3FD3ABE9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28017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8C2C1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43C22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130B05AB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6CF07" w14:textId="77777777" w:rsidR="00456FF7" w:rsidRPr="00456FF7" w:rsidRDefault="00456FF7" w:rsidP="00456FF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12107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CC914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</w:tr>
      <w:tr w:rsidR="00456FF7" w:rsidRPr="00456FF7" w14:paraId="137902DA" w14:textId="77777777" w:rsidTr="00456FF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53F46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92536" w14:textId="77777777" w:rsidR="00456FF7" w:rsidRPr="00456FF7" w:rsidRDefault="00456FF7" w:rsidP="00456F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57F14" w14:textId="77777777" w:rsidR="00456FF7" w:rsidRPr="00456FF7" w:rsidRDefault="00456FF7" w:rsidP="00456FF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6FF7" w:rsidRPr="00456FF7" w14:paraId="20F4B4F4" w14:textId="77777777" w:rsidTr="00456FF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F1DD8" w14:textId="77777777" w:rsidR="00456FF7" w:rsidRPr="00456FF7" w:rsidRDefault="00456FF7" w:rsidP="00456F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Tertiary Education Quality and Standards Agency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5D8A73B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3947260" w14:textId="77777777" w:rsidR="00456FF7" w:rsidRPr="00456FF7" w:rsidRDefault="00456FF7" w:rsidP="00456FF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6F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</w:t>
            </w:r>
          </w:p>
        </w:tc>
      </w:tr>
    </w:tbl>
    <w:p w14:paraId="11A5900F" w14:textId="05DB8C75" w:rsidR="00BA78BE" w:rsidRDefault="00456FF7" w:rsidP="003D354C">
      <w:r>
        <w:fldChar w:fldCharType="end"/>
      </w:r>
    </w:p>
    <w:p w14:paraId="52A8283D" w14:textId="77777777" w:rsidR="00BA78BE" w:rsidRDefault="00BA78BE">
      <w:pPr>
        <w:spacing w:before="0" w:after="160" w:line="259" w:lineRule="auto"/>
      </w:pPr>
      <w:r>
        <w:br w:type="page"/>
      </w:r>
    </w:p>
    <w:p w14:paraId="1EDA4906" w14:textId="3487A2B5" w:rsidR="00E3569B" w:rsidRPr="008B18E1" w:rsidRDefault="00E3569B" w:rsidP="008B18E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Sections\\07_SAppT\\07_SAppT_20230503_0900_Formatted.xlsx" "SAp - Output!R171C1:R212C3" \a \f 4 \h </w:instrText>
      </w:r>
      <w:r w:rsidR="00CC6AFC">
        <w:instrText xml:space="preserve">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E3569B" w:rsidRPr="00E3569B" w14:paraId="17C2DE9E" w14:textId="77777777" w:rsidTr="00E3569B">
        <w:trPr>
          <w:trHeight w:hRule="exact" w:val="225"/>
        </w:trPr>
        <w:tc>
          <w:tcPr>
            <w:tcW w:w="31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BF562" w14:textId="32FC9484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18FE9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AB948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E3569B" w:rsidRPr="00E3569B" w14:paraId="6435288E" w14:textId="77777777" w:rsidTr="00E3569B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29E3169C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7E735E4" w14:textId="20AD5D91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C0B2FCA" w14:textId="1CE8F6BF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E3569B" w:rsidRPr="00E3569B" w14:paraId="3B8AB7A2" w14:textId="77777777" w:rsidTr="00E3569B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1B70F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8B4BB" w14:textId="5EDE1E40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A548F" w14:textId="25405439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E3569B" w:rsidRPr="00E3569B" w14:paraId="6BE0A65A" w14:textId="77777777" w:rsidTr="00E3569B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398D8" w14:textId="77777777" w:rsidR="00E3569B" w:rsidRPr="00E3569B" w:rsidRDefault="00E3569B" w:rsidP="00E3569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EMPLOYMENT AND WORKPLACE RELATIONS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6BE3" w14:textId="77777777" w:rsidR="00E3569B" w:rsidRPr="00E3569B" w:rsidRDefault="00E3569B" w:rsidP="00E3569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C000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3569B" w:rsidRPr="00E3569B" w14:paraId="202A50BE" w14:textId="77777777" w:rsidTr="00E3569B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AA92F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92580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06688" w14:textId="77777777" w:rsidR="00E3569B" w:rsidRPr="00E3569B" w:rsidRDefault="00E3569B" w:rsidP="00E3569B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569B" w:rsidRPr="00E3569B" w14:paraId="2FD2E53C" w14:textId="77777777" w:rsidTr="00E3569B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83AB4" w14:textId="77777777" w:rsidR="00E3569B" w:rsidRPr="00E3569B" w:rsidRDefault="00E3569B" w:rsidP="00E3569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Employment and Workplace Relations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CF47" w14:textId="77777777" w:rsidR="00E3569B" w:rsidRPr="00E3569B" w:rsidRDefault="00E3569B" w:rsidP="00E3569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A000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3569B" w:rsidRPr="00E3569B" w14:paraId="3DB06DC0" w14:textId="77777777" w:rsidTr="00E3569B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10257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3B1C0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6ED0B" w14:textId="77777777" w:rsidR="00E3569B" w:rsidRPr="00E3569B" w:rsidRDefault="00E3569B" w:rsidP="00E3569B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569B" w:rsidRPr="00E3569B" w14:paraId="3D7B723D" w14:textId="77777777" w:rsidTr="00E3569B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F45C7" w14:textId="577EED76" w:rsidR="00E3569B" w:rsidRPr="00E3569B" w:rsidRDefault="00E3569B" w:rsidP="00E3569B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Asbestos</w:t>
            </w:r>
            <w:r w:rsidR="00A57B4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E3569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related Claims (Management of Commonwealth Liabilities) Act 2005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4B3C4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26,041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14331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25,497</w:t>
            </w:r>
          </w:p>
        </w:tc>
      </w:tr>
      <w:tr w:rsidR="00E3569B" w:rsidRPr="00E3569B" w14:paraId="0ECD4D43" w14:textId="77777777" w:rsidTr="00E3569B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A53EB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23C55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15A2E" w14:textId="77777777" w:rsidR="00E3569B" w:rsidRPr="00E3569B" w:rsidRDefault="00E3569B" w:rsidP="00E3569B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569B" w:rsidRPr="00E3569B" w14:paraId="5BC39C3D" w14:textId="77777777" w:rsidTr="00E3569B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9BFCE" w14:textId="77777777" w:rsidR="00E3569B" w:rsidRPr="00E3569B" w:rsidRDefault="00E3569B" w:rsidP="00E3569B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Coal Mining Industry (Long Service Leave) Administration Act 1992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03D94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156,468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74309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163,056</w:t>
            </w:r>
          </w:p>
        </w:tc>
      </w:tr>
      <w:tr w:rsidR="00E3569B" w:rsidRPr="00E3569B" w14:paraId="70613B0E" w14:textId="77777777" w:rsidTr="00E3569B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DC69E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9A246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3091C" w14:textId="77777777" w:rsidR="00E3569B" w:rsidRPr="00E3569B" w:rsidRDefault="00E3569B" w:rsidP="00E3569B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569B" w:rsidRPr="00E3569B" w14:paraId="496F91EC" w14:textId="77777777" w:rsidTr="00E3569B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377A7" w14:textId="77777777" w:rsidR="00E3569B" w:rsidRPr="00E3569B" w:rsidRDefault="00E3569B" w:rsidP="00E3569B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Fair Entitlements Guarantee Act 2012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22D57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203,825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23D1F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283,463</w:t>
            </w:r>
          </w:p>
        </w:tc>
      </w:tr>
      <w:tr w:rsidR="00E3569B" w:rsidRPr="00E3569B" w14:paraId="5765FCB3" w14:textId="77777777" w:rsidTr="00E3569B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DE565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64BA6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11816" w14:textId="77777777" w:rsidR="00E3569B" w:rsidRPr="00E3569B" w:rsidRDefault="00E3569B" w:rsidP="00E3569B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569B" w:rsidRPr="00E3569B" w14:paraId="420BC890" w14:textId="77777777" w:rsidTr="00E3569B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C50D7" w14:textId="77777777" w:rsidR="00E3569B" w:rsidRPr="00E3569B" w:rsidRDefault="00E3569B" w:rsidP="00E3569B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644EF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F7658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E3569B" w:rsidRPr="00E3569B" w14:paraId="53B206D2" w14:textId="77777777" w:rsidTr="00E3569B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A17CC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FE4FE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0D617" w14:textId="77777777" w:rsidR="00E3569B" w:rsidRPr="00E3569B" w:rsidRDefault="00E3569B" w:rsidP="00E3569B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569B" w:rsidRPr="00E3569B" w14:paraId="7BC2E3E9" w14:textId="77777777" w:rsidTr="00E3569B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C97A7" w14:textId="77777777" w:rsidR="00E3569B" w:rsidRPr="00E3569B" w:rsidRDefault="00E3569B" w:rsidP="00E3569B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Safety, Rehabilitation and Compensation Act 1988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2DB0E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24,564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A6574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24,789</w:t>
            </w:r>
          </w:p>
        </w:tc>
      </w:tr>
      <w:tr w:rsidR="00E3569B" w:rsidRPr="00E3569B" w14:paraId="08F442BC" w14:textId="77777777" w:rsidTr="00E3569B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E5A80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2E042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1EBEB" w14:textId="77777777" w:rsidR="00E3569B" w:rsidRPr="00E3569B" w:rsidRDefault="00E3569B" w:rsidP="00E3569B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569B" w:rsidRPr="00E3569B" w14:paraId="37EF2A0E" w14:textId="77777777" w:rsidTr="00E3569B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0DECC" w14:textId="77777777" w:rsidR="00E3569B" w:rsidRPr="00E3569B" w:rsidRDefault="00E3569B" w:rsidP="00E3569B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Trade Support Loans Act 2014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FE9F0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269,462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E6E02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288,022</w:t>
            </w:r>
          </w:p>
        </w:tc>
      </w:tr>
      <w:tr w:rsidR="00E3569B" w:rsidRPr="00E3569B" w14:paraId="1E127684" w14:textId="77777777" w:rsidTr="00E3569B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D2124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D5BE9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BE0F8" w14:textId="77777777" w:rsidR="00E3569B" w:rsidRPr="00E3569B" w:rsidRDefault="00E3569B" w:rsidP="00E3569B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569B" w:rsidRPr="00E3569B" w14:paraId="5CBDB154" w14:textId="77777777" w:rsidTr="00E3569B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9796C" w14:textId="77777777" w:rsidR="00E3569B" w:rsidRPr="00E3569B" w:rsidRDefault="00E3569B" w:rsidP="00E3569B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VET Student Loans Act 2016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40B6A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335,424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6998F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275,372</w:t>
            </w:r>
          </w:p>
        </w:tc>
      </w:tr>
      <w:tr w:rsidR="00E3569B" w:rsidRPr="00E3569B" w14:paraId="2505C378" w14:textId="77777777" w:rsidTr="00E3569B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8CE10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620E4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8A603" w14:textId="77777777" w:rsidR="00E3569B" w:rsidRPr="00E3569B" w:rsidRDefault="00E3569B" w:rsidP="00E3569B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569B" w:rsidRPr="00E3569B" w14:paraId="41E4AFA1" w14:textId="77777777" w:rsidTr="00402EE7">
        <w:trPr>
          <w:trHeight w:hRule="exact" w:val="20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8882A" w14:textId="77777777" w:rsidR="00E3569B" w:rsidRPr="00E3569B" w:rsidRDefault="00E3569B" w:rsidP="00E3569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Employment and Workplace Relations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2FCAE97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1,015,834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2C2AFF2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1,060,249</w:t>
            </w:r>
          </w:p>
        </w:tc>
      </w:tr>
      <w:tr w:rsidR="00E3569B" w:rsidRPr="00E3569B" w14:paraId="1C5F6479" w14:textId="77777777" w:rsidTr="00E3569B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28FB9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09D0D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5C47A" w14:textId="77777777" w:rsidR="00E3569B" w:rsidRPr="00E3569B" w:rsidRDefault="00E3569B" w:rsidP="00E3569B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569B" w:rsidRPr="00E3569B" w14:paraId="4974D4A6" w14:textId="77777777" w:rsidTr="00E3569B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E3BDE" w14:textId="77777777" w:rsidR="00E3569B" w:rsidRPr="00E3569B" w:rsidRDefault="00E3569B" w:rsidP="00E3569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Skills Quality Authority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B792E" w14:textId="77777777" w:rsidR="00E3569B" w:rsidRPr="00E3569B" w:rsidRDefault="00E3569B" w:rsidP="00E3569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C921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3569B" w:rsidRPr="00E3569B" w14:paraId="4F42FF98" w14:textId="77777777" w:rsidTr="00E3569B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EC018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C1FC1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AEA15" w14:textId="77777777" w:rsidR="00E3569B" w:rsidRPr="00E3569B" w:rsidRDefault="00E3569B" w:rsidP="00E3569B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569B" w:rsidRPr="00E3569B" w14:paraId="50EAC171" w14:textId="77777777" w:rsidTr="00E3569B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44D7F" w14:textId="77777777" w:rsidR="00E3569B" w:rsidRPr="00E3569B" w:rsidRDefault="00E3569B" w:rsidP="00E3569B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DF4D4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357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62DE0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357</w:t>
            </w:r>
          </w:p>
        </w:tc>
      </w:tr>
      <w:tr w:rsidR="00E3569B" w:rsidRPr="00E3569B" w14:paraId="7A117FF2" w14:textId="77777777" w:rsidTr="00E3569B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BE870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0E91B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B712D" w14:textId="77777777" w:rsidR="00E3569B" w:rsidRPr="00E3569B" w:rsidRDefault="00E3569B" w:rsidP="00E3569B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569B" w:rsidRPr="00E3569B" w14:paraId="3036C663" w14:textId="77777777" w:rsidTr="00E3569B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65463" w14:textId="77777777" w:rsidR="00E3569B" w:rsidRPr="00E3569B" w:rsidRDefault="00E3569B" w:rsidP="00E3569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Skills Quality Authority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CC01BFA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357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0FE20A3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357</w:t>
            </w:r>
          </w:p>
        </w:tc>
      </w:tr>
      <w:tr w:rsidR="00E3569B" w:rsidRPr="00E3569B" w14:paraId="2228B466" w14:textId="77777777" w:rsidTr="00E3569B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58E25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B000B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D52A8" w14:textId="77777777" w:rsidR="00E3569B" w:rsidRPr="00E3569B" w:rsidRDefault="00E3569B" w:rsidP="00E3569B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569B" w:rsidRPr="00E3569B" w14:paraId="0C50DD8B" w14:textId="77777777" w:rsidTr="00E3569B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D7DD5" w14:textId="77777777" w:rsidR="00E3569B" w:rsidRPr="00E3569B" w:rsidRDefault="00E3569B" w:rsidP="00E3569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Fair Work Commission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0083" w14:textId="77777777" w:rsidR="00E3569B" w:rsidRPr="00E3569B" w:rsidRDefault="00E3569B" w:rsidP="00E3569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7AE8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3569B" w:rsidRPr="00E3569B" w14:paraId="4E942D7F" w14:textId="77777777" w:rsidTr="00E3569B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FC702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26355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971EB" w14:textId="77777777" w:rsidR="00E3569B" w:rsidRPr="00E3569B" w:rsidRDefault="00E3569B" w:rsidP="00E3569B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569B" w:rsidRPr="00E3569B" w14:paraId="1CA0A244" w14:textId="77777777" w:rsidTr="00E3569B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234FC" w14:textId="77777777" w:rsidR="00E3569B" w:rsidRPr="00E3569B" w:rsidRDefault="00E3569B" w:rsidP="00E3569B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764D6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455EA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</w:tr>
      <w:tr w:rsidR="00E3569B" w:rsidRPr="00E3569B" w14:paraId="128C2012" w14:textId="77777777" w:rsidTr="00E3569B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DBD47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33DEF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BDE4E" w14:textId="77777777" w:rsidR="00E3569B" w:rsidRPr="00E3569B" w:rsidRDefault="00E3569B" w:rsidP="00E3569B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569B" w:rsidRPr="00E3569B" w14:paraId="6F34DE19" w14:textId="77777777" w:rsidTr="00E3569B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6FBD4" w14:textId="77777777" w:rsidR="00E3569B" w:rsidRPr="00E3569B" w:rsidRDefault="00E3569B" w:rsidP="00E3569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Fair Work Commission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AE7AAB7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48CF8E2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500</w:t>
            </w:r>
          </w:p>
        </w:tc>
      </w:tr>
      <w:tr w:rsidR="00E3569B" w:rsidRPr="00E3569B" w14:paraId="0BC17416" w14:textId="77777777" w:rsidTr="00E3569B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969C7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BEB81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6A980" w14:textId="77777777" w:rsidR="00E3569B" w:rsidRPr="00E3569B" w:rsidRDefault="00E3569B" w:rsidP="00E3569B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569B" w:rsidRPr="00E3569B" w14:paraId="5F284AEF" w14:textId="77777777" w:rsidTr="00E3569B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F28A4" w14:textId="77777777" w:rsidR="00E3569B" w:rsidRPr="00E3569B" w:rsidRDefault="00E3569B" w:rsidP="00E3569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Office of the Fair Work Ombudsman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DB57" w14:textId="77777777" w:rsidR="00E3569B" w:rsidRPr="00E3569B" w:rsidRDefault="00E3569B" w:rsidP="00E3569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888D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3569B" w:rsidRPr="00E3569B" w14:paraId="23D9B9F2" w14:textId="77777777" w:rsidTr="00E3569B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F9821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BF3A4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EC99E" w14:textId="77777777" w:rsidR="00E3569B" w:rsidRPr="00E3569B" w:rsidRDefault="00E3569B" w:rsidP="00E3569B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569B" w:rsidRPr="00E3569B" w14:paraId="1909D6CB" w14:textId="77777777" w:rsidTr="00E3569B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F4304" w14:textId="77777777" w:rsidR="00E3569B" w:rsidRPr="00E3569B" w:rsidRDefault="00E3569B" w:rsidP="00E3569B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Fair Work Act 2009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AE2F2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1265F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650</w:t>
            </w:r>
          </w:p>
        </w:tc>
      </w:tr>
      <w:tr w:rsidR="00E3569B" w:rsidRPr="00E3569B" w14:paraId="04CFAC77" w14:textId="77777777" w:rsidTr="00E3569B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1D9C7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C6B53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E4CA9" w14:textId="77777777" w:rsidR="00E3569B" w:rsidRPr="00E3569B" w:rsidRDefault="00E3569B" w:rsidP="00E3569B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569B" w:rsidRPr="00E3569B" w14:paraId="1C2BAEFE" w14:textId="77777777" w:rsidTr="00E3569B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80622" w14:textId="77777777" w:rsidR="00E3569B" w:rsidRPr="00E3569B" w:rsidRDefault="00E3569B" w:rsidP="00E3569B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002F7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EBBE8" w14:textId="3BAB24EA" w:rsidR="00E3569B" w:rsidRPr="00E3569B" w:rsidRDefault="00A57B41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E3569B" w:rsidRPr="00E3569B" w14:paraId="785290FE" w14:textId="77777777" w:rsidTr="00E3569B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4F58D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D13AA" w14:textId="77777777" w:rsidR="00E3569B" w:rsidRPr="00E3569B" w:rsidRDefault="00E3569B" w:rsidP="00E3569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83ABF" w14:textId="77777777" w:rsidR="00E3569B" w:rsidRPr="00E3569B" w:rsidRDefault="00E3569B" w:rsidP="00E3569B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3569B" w:rsidRPr="00E3569B" w14:paraId="72A38080" w14:textId="77777777" w:rsidTr="00E3569B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157CA" w14:textId="77777777" w:rsidR="00E3569B" w:rsidRPr="00E3569B" w:rsidRDefault="00E3569B" w:rsidP="00E3569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Office of the Fair Work Ombudsman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CE18911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3544338" w14:textId="77777777" w:rsidR="00E3569B" w:rsidRPr="00E3569B" w:rsidRDefault="00E3569B" w:rsidP="00E3569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356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650</w:t>
            </w:r>
          </w:p>
        </w:tc>
      </w:tr>
    </w:tbl>
    <w:p w14:paraId="41290989" w14:textId="77777777" w:rsidR="00BA78BE" w:rsidRDefault="00E3569B" w:rsidP="00BA78BE">
      <w:r>
        <w:fldChar w:fldCharType="end"/>
      </w:r>
    </w:p>
    <w:p w14:paraId="145139D3" w14:textId="77777777" w:rsidR="00BA78BE" w:rsidRDefault="00BA78BE">
      <w:pPr>
        <w:spacing w:before="0" w:after="160" w:line="259" w:lineRule="auto"/>
      </w:pPr>
      <w:r>
        <w:br w:type="page"/>
      </w:r>
    </w:p>
    <w:p w14:paraId="1AB0F3F1" w14:textId="5279C62E" w:rsidR="003B1578" w:rsidRPr="008B18E1" w:rsidRDefault="003B1578" w:rsidP="008B18E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Sections\\07_SAppT\\07_SAppT_20230503_0900_Formatted.xlsx" "SAp - Output!R214C1:R273C3" \a \f 4 \h </w:instrText>
      </w:r>
      <w:r w:rsidR="00CC6AFC">
        <w:instrText xml:space="preserve">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3B1578" w:rsidRPr="003B1578" w14:paraId="4E736DA0" w14:textId="77777777" w:rsidTr="003B1578">
        <w:trPr>
          <w:trHeight w:hRule="exact" w:val="225"/>
        </w:trPr>
        <w:tc>
          <w:tcPr>
            <w:tcW w:w="31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38DCB" w14:textId="75049DC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3536D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45CA8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3B1578" w:rsidRPr="003B1578" w14:paraId="0331EBEE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3D416FBD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2686C9F" w14:textId="246D5D3A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B1BC3C3" w14:textId="5A3A7A8A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3B1578" w:rsidRPr="003B1578" w14:paraId="7824CD1E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C601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CE536" w14:textId="05009A2B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23917" w14:textId="0F1AFB55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3B1578" w:rsidRPr="003B1578" w14:paraId="78E31F1B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DE6B8" w14:textId="77777777" w:rsidR="003B1578" w:rsidRPr="003B1578" w:rsidRDefault="003B1578" w:rsidP="003B15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FINANCE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ED31" w14:textId="77777777" w:rsidR="003B1578" w:rsidRPr="003B1578" w:rsidRDefault="003B1578" w:rsidP="003B15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7486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046A005E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D3456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DA5E1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16C06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5AD4BD0D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CD5FC" w14:textId="77777777" w:rsidR="003B1578" w:rsidRPr="003B1578" w:rsidRDefault="003B1578" w:rsidP="003B15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Finance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1B76" w14:textId="77777777" w:rsidR="003B1578" w:rsidRPr="003B1578" w:rsidRDefault="003B1578" w:rsidP="003B15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3B88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2E1E6F28" w14:textId="77777777" w:rsidTr="003B1578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58440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F4DA4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23D82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478AA725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B1D95" w14:textId="77777777" w:rsidR="003B1578" w:rsidRPr="003B1578" w:rsidRDefault="003B1578" w:rsidP="003B1578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Commonwealth of Australia Constitution Act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AC4FB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5,518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3A195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5,605</w:t>
            </w:r>
          </w:p>
        </w:tc>
      </w:tr>
      <w:tr w:rsidR="003B1578" w:rsidRPr="003B1578" w14:paraId="1C48C35A" w14:textId="77777777" w:rsidTr="003B1578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B245D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EC92B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8581A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0A37C2B5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B085F" w14:textId="77777777" w:rsidR="003B1578" w:rsidRPr="003B1578" w:rsidRDefault="003B1578" w:rsidP="003B1578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Federal Circuit and Family Court of Australia Act 2021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CF296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348AC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271</w:t>
            </w:r>
          </w:p>
        </w:tc>
      </w:tr>
      <w:tr w:rsidR="003B1578" w:rsidRPr="003B1578" w14:paraId="743926C8" w14:textId="77777777" w:rsidTr="003B1578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55387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2173E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27E04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690FDFAD" w14:textId="77777777" w:rsidTr="003B1578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1C3DC" w14:textId="77777777" w:rsidR="003B1578" w:rsidRPr="003B1578" w:rsidRDefault="003B1578" w:rsidP="003B1578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Governance of Australian Government Superannuation Schemes Act 2011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3BCD8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06FDA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</w:tr>
      <w:tr w:rsidR="003B1578" w:rsidRPr="003B1578" w14:paraId="47E51CAF" w14:textId="77777777" w:rsidTr="003B1578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4D5C1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901CA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67076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466DC977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A39CB" w14:textId="79942091" w:rsidR="003B1578" w:rsidRPr="003B1578" w:rsidRDefault="003B1578" w:rsidP="003B1578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Governor</w:t>
            </w:r>
            <w:r w:rsidR="00A57B4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3B15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General Act 1974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800E1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1,291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6934D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1,283</w:t>
            </w:r>
          </w:p>
        </w:tc>
      </w:tr>
      <w:tr w:rsidR="003B1578" w:rsidRPr="003B1578" w14:paraId="17444DBE" w14:textId="77777777" w:rsidTr="003B1578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6A18F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0E827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70E17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2064EBC9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72D25" w14:textId="487317D8" w:rsidR="003B1578" w:rsidRPr="003B1578" w:rsidRDefault="003B1578" w:rsidP="003B1578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Judges</w:t>
            </w:r>
            <w:r w:rsidR="00A57B4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’</w:t>
            </w:r>
            <w:r w:rsidRPr="003B15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Pensions Act 1968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BA3FB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60,361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EAF38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63,147</w:t>
            </w:r>
          </w:p>
        </w:tc>
      </w:tr>
      <w:tr w:rsidR="003B1578" w:rsidRPr="003B1578" w14:paraId="7FD04777" w14:textId="77777777" w:rsidTr="003B1578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63BFC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814B5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F1548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158448D3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2980A" w14:textId="77777777" w:rsidR="003B1578" w:rsidRPr="003B1578" w:rsidRDefault="003B1578" w:rsidP="003B1578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Medibank Private Sale Act 2006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FA28F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C0338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3B1578" w:rsidRPr="003B1578" w14:paraId="4F58F32F" w14:textId="77777777" w:rsidTr="003B1578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A7317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DE1D1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CEC0F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3F3382BF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6361B" w14:textId="77777777" w:rsidR="003B1578" w:rsidRPr="003B1578" w:rsidRDefault="003B1578" w:rsidP="003B1578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Parliamentary Business Resources Act 2017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67018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243,657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70ABC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243,691</w:t>
            </w:r>
          </w:p>
        </w:tc>
      </w:tr>
      <w:tr w:rsidR="003B1578" w:rsidRPr="003B1578" w14:paraId="7482DB24" w14:textId="77777777" w:rsidTr="003B1578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BB8EC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1FFEA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3871B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65C28735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DE717" w14:textId="77777777" w:rsidR="003B1578" w:rsidRPr="003B1578" w:rsidRDefault="003B1578" w:rsidP="003B1578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Parliamentary Contributory Superannuation Act 1948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756AB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46,132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49485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46,659</w:t>
            </w:r>
          </w:p>
        </w:tc>
      </w:tr>
      <w:tr w:rsidR="003B1578" w:rsidRPr="003B1578" w14:paraId="1E182CE0" w14:textId="77777777" w:rsidTr="003B1578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9F4BC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ED37F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48B13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2601ADD5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E401B" w14:textId="77777777" w:rsidR="003B1578" w:rsidRPr="003B1578" w:rsidRDefault="003B1578" w:rsidP="003B1578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Parliamentary Superannuation Act 2004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DFE2A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8,582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C4721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8,925</w:t>
            </w:r>
          </w:p>
        </w:tc>
      </w:tr>
      <w:tr w:rsidR="003B1578" w:rsidRPr="003B1578" w14:paraId="62B2040E" w14:textId="77777777" w:rsidTr="003B1578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68CFC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B79C3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AFBFE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7F6913AF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2838C" w14:textId="77777777" w:rsidR="003B1578" w:rsidRPr="003B1578" w:rsidRDefault="003B1578" w:rsidP="003B1578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D725F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95830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2,032</w:t>
            </w:r>
          </w:p>
        </w:tc>
      </w:tr>
      <w:tr w:rsidR="003B1578" w:rsidRPr="003B1578" w14:paraId="33A3143C" w14:textId="77777777" w:rsidTr="003B1578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51024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920C1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A4057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017C54DE" w14:textId="77777777" w:rsidTr="003B1578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C1858" w14:textId="4E5B26A9" w:rsidR="003B1578" w:rsidRPr="003B1578" w:rsidRDefault="003B1578" w:rsidP="003B1578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Same</w:t>
            </w:r>
            <w:r w:rsidR="00A57B4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3B15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Sex Relationships (Equal Treatment in Commonwealth Laws</w:t>
            </w:r>
            <w:r w:rsidR="00A57B4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3B15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Superannuation) Act 2008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E9395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063AA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</w:tr>
      <w:tr w:rsidR="003B1578" w:rsidRPr="003B1578" w14:paraId="5E3D426B" w14:textId="77777777" w:rsidTr="003B1578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06F8A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3BF06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42FDE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2F540203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9FCDA" w14:textId="77777777" w:rsidR="003B1578" w:rsidRPr="003B1578" w:rsidRDefault="003B1578" w:rsidP="003B1578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Superannuation Act 1922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62C4F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46,950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EA8F2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43,813</w:t>
            </w:r>
          </w:p>
        </w:tc>
      </w:tr>
      <w:tr w:rsidR="003B1578" w:rsidRPr="003B1578" w14:paraId="76267D40" w14:textId="77777777" w:rsidTr="003B1578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E0C79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16091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24FA7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3A189721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FFA4F" w14:textId="77777777" w:rsidR="003B1578" w:rsidRPr="003B1578" w:rsidRDefault="003B1578" w:rsidP="003B1578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Superannuation Act 1976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27E7E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4,778,136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B80CA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5,036,496</w:t>
            </w:r>
          </w:p>
        </w:tc>
      </w:tr>
      <w:tr w:rsidR="003B1578" w:rsidRPr="003B1578" w14:paraId="06435F63" w14:textId="77777777" w:rsidTr="003B1578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AAD58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8F971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609D1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387F0D1B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EFEE0" w14:textId="77777777" w:rsidR="003B1578" w:rsidRPr="003B1578" w:rsidRDefault="003B1578" w:rsidP="003B1578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Superannuation Act 1990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4D422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3,550,126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AE063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3,710,681</w:t>
            </w:r>
          </w:p>
        </w:tc>
      </w:tr>
      <w:tr w:rsidR="003B1578" w:rsidRPr="003B1578" w14:paraId="2190AE77" w14:textId="77777777" w:rsidTr="003B1578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6A829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E278D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03366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773D773C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1DFF9" w14:textId="77777777" w:rsidR="003B1578" w:rsidRPr="003B1578" w:rsidRDefault="003B1578" w:rsidP="003B15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Finance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F7A3E00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8,744,015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FA99172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9,163,722</w:t>
            </w:r>
          </w:p>
        </w:tc>
      </w:tr>
      <w:tr w:rsidR="003B1578" w:rsidRPr="003B1578" w14:paraId="39BF6EA2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43B2D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EE2EB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44CB4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23382DBD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3FD25" w14:textId="77777777" w:rsidR="003B1578" w:rsidRPr="003B1578" w:rsidRDefault="003B1578" w:rsidP="003B15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Electoral Commission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2213" w14:textId="77777777" w:rsidR="003B1578" w:rsidRPr="003B1578" w:rsidRDefault="003B1578" w:rsidP="003B15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FE21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582A61A0" w14:textId="77777777" w:rsidTr="003B1578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F837A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3B4AA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6B353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4FB443DA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0153C" w14:textId="77777777" w:rsidR="003B1578" w:rsidRPr="003B1578" w:rsidRDefault="003B1578" w:rsidP="003B1578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Commonwealth Electoral Act 1918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B7E08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14,900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ECDA7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14,900</w:t>
            </w:r>
          </w:p>
        </w:tc>
      </w:tr>
      <w:tr w:rsidR="003B1578" w:rsidRPr="003B1578" w14:paraId="68418E30" w14:textId="77777777" w:rsidTr="003B1578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BE746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4438A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0008A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1BE7F405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8C28C" w14:textId="77777777" w:rsidR="003B1578" w:rsidRPr="003B1578" w:rsidRDefault="003B1578" w:rsidP="003B15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Electoral Commission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34C390C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14,900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E354013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14,900</w:t>
            </w:r>
          </w:p>
        </w:tc>
      </w:tr>
      <w:tr w:rsidR="003B1578" w:rsidRPr="003B1578" w14:paraId="32CA3B17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91280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77232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4BCC2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33F4007B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9A851" w14:textId="77777777" w:rsidR="003B1578" w:rsidRPr="003B1578" w:rsidRDefault="003B1578" w:rsidP="003B15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Independent Parliamentary Expenses Authority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DF6E" w14:textId="77777777" w:rsidR="003B1578" w:rsidRPr="003B1578" w:rsidRDefault="003B1578" w:rsidP="003B15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34B0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068B3C1B" w14:textId="77777777" w:rsidTr="003B1578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33F89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92960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5055A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5C487B3B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D90E8" w14:textId="77777777" w:rsidR="003B1578" w:rsidRPr="003B1578" w:rsidRDefault="003B1578" w:rsidP="003B1578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Parliamentary Business Resources Act 2017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CD77F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33,473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3D3FD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34,510</w:t>
            </w:r>
          </w:p>
        </w:tc>
      </w:tr>
      <w:tr w:rsidR="003B1578" w:rsidRPr="003B1578" w14:paraId="049FCAA1" w14:textId="77777777" w:rsidTr="003B1578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C7CF8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31D91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23DF6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5E3D6E29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D482D" w14:textId="77777777" w:rsidR="003B1578" w:rsidRPr="003B1578" w:rsidRDefault="003B1578" w:rsidP="003B1578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Parliamentary Retirement Travel Act 2002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696FA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609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ACA3D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629</w:t>
            </w:r>
          </w:p>
        </w:tc>
      </w:tr>
      <w:tr w:rsidR="003B1578" w:rsidRPr="003B1578" w14:paraId="26D46F2E" w14:textId="77777777" w:rsidTr="003B1578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7F93A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11A36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75213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69065207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A0E1B" w14:textId="77777777" w:rsidR="003B1578" w:rsidRPr="003B1578" w:rsidRDefault="003B1578" w:rsidP="003B15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Independent Parliamentary Expenses Authority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2BBE5D9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34,082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D6D669B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35,139</w:t>
            </w:r>
          </w:p>
        </w:tc>
      </w:tr>
      <w:tr w:rsidR="003B1578" w:rsidRPr="003B1578" w14:paraId="411D8CF6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5C1EB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D1303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F2E3D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3FA9F374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5990D" w14:textId="77777777" w:rsidR="003B1578" w:rsidRPr="003B1578" w:rsidRDefault="003B1578" w:rsidP="003B15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FOREIGN AFFAIRS AND TRADE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5FD7" w14:textId="77777777" w:rsidR="003B1578" w:rsidRPr="003B1578" w:rsidRDefault="003B1578" w:rsidP="003B15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85F5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7727ABE6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D6EE5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44B84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1D866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7399E9DC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A97A8" w14:textId="77777777" w:rsidR="003B1578" w:rsidRPr="003B1578" w:rsidRDefault="003B1578" w:rsidP="003B15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Foreign Affairs and Trade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E0AB" w14:textId="77777777" w:rsidR="003B1578" w:rsidRPr="003B1578" w:rsidRDefault="003B1578" w:rsidP="003B15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FBC1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72A6A6F0" w14:textId="77777777" w:rsidTr="003B1578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D9973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4CCCA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1062C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5483E4C6" w14:textId="77777777" w:rsidTr="003B1578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F4709" w14:textId="77777777" w:rsidR="003B1578" w:rsidRPr="003B1578" w:rsidRDefault="003B1578" w:rsidP="003B1578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Official Development Assistance Multilateral Replenishment Obligations (Special Appropriation) Act 2020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51C3B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341,335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8D5EF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367,760</w:t>
            </w:r>
          </w:p>
        </w:tc>
      </w:tr>
      <w:tr w:rsidR="003B1578" w:rsidRPr="003B1578" w14:paraId="0AFE99FB" w14:textId="77777777" w:rsidTr="003B1578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C6D8C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38A19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5ACB0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3EB1A944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5F4F1" w14:textId="77777777" w:rsidR="003B1578" w:rsidRPr="003B1578" w:rsidRDefault="003B1578" w:rsidP="003B1578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2BBAF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2,200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70542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2,200</w:t>
            </w:r>
          </w:p>
        </w:tc>
      </w:tr>
      <w:tr w:rsidR="003B1578" w:rsidRPr="003B1578" w14:paraId="3E28F795" w14:textId="77777777" w:rsidTr="0030675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76BF2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7B4FF60" w14:textId="77777777" w:rsidR="003B1578" w:rsidRPr="003B1578" w:rsidRDefault="003B1578" w:rsidP="003B15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5B5E542" w14:textId="77777777" w:rsidR="003B1578" w:rsidRPr="003B1578" w:rsidRDefault="003B1578" w:rsidP="003B1578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B1578" w:rsidRPr="003B1578" w14:paraId="39F7CC80" w14:textId="77777777" w:rsidTr="003B1578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EEA77" w14:textId="77777777" w:rsidR="003B1578" w:rsidRPr="003B1578" w:rsidRDefault="003B1578" w:rsidP="003B15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Foreign Affairs and Trade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565C12F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color w:val="000000"/>
                <w:sz w:val="16"/>
                <w:szCs w:val="16"/>
              </w:rPr>
              <w:t>343,535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BB0D568" w14:textId="77777777" w:rsidR="003B1578" w:rsidRPr="003B1578" w:rsidRDefault="003B1578" w:rsidP="003B1578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B157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369,960</w:t>
            </w:r>
          </w:p>
        </w:tc>
      </w:tr>
    </w:tbl>
    <w:p w14:paraId="4C220BF8" w14:textId="5DEC5D26" w:rsidR="00E3569B" w:rsidRDefault="003B1578" w:rsidP="003D354C">
      <w:r>
        <w:fldChar w:fldCharType="end"/>
      </w:r>
    </w:p>
    <w:p w14:paraId="19E3758E" w14:textId="77777777" w:rsidR="008B18E1" w:rsidRDefault="008B18E1">
      <w:pPr>
        <w:spacing w:before="0" w:after="160" w:line="259" w:lineRule="auto"/>
        <w:rPr>
          <w:sz w:val="2"/>
        </w:rPr>
      </w:pPr>
      <w:r>
        <w:br w:type="page"/>
      </w:r>
    </w:p>
    <w:p w14:paraId="64A3B4A1" w14:textId="42999B31" w:rsidR="00955074" w:rsidRPr="008B18E1" w:rsidRDefault="00955074" w:rsidP="008B18E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Sections\\07_SAppT\\07_SAppT_20230503_0900_Formatted.xlsx" "SAp - Output!R275C1:R324C3" \a \f 4 \h </w:instrText>
      </w:r>
      <w:r w:rsidR="00CC6AFC">
        <w:instrText xml:space="preserve">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955074" w:rsidRPr="00955074" w14:paraId="1EA0E0F7" w14:textId="77777777" w:rsidTr="00955074">
        <w:trPr>
          <w:trHeight w:hRule="exact" w:val="225"/>
        </w:trPr>
        <w:tc>
          <w:tcPr>
            <w:tcW w:w="31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76679" w14:textId="6665A625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31DBB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84662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955074" w:rsidRPr="00955074" w14:paraId="5F706640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1CE32286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0B02A66" w14:textId="4F2C885A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1575BFB" w14:textId="62649671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955074" w:rsidRPr="00955074" w14:paraId="2A7C4F04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9CAF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AD3F1" w14:textId="32ACE0B4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1B3D1" w14:textId="696EEFF9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955074" w:rsidRPr="00955074" w14:paraId="258986A5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00A1E" w14:textId="77777777" w:rsidR="00955074" w:rsidRPr="00955074" w:rsidRDefault="00955074" w:rsidP="0095507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HEALTH AND AGED CARE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0D8B" w14:textId="77777777" w:rsidR="00955074" w:rsidRPr="00955074" w:rsidRDefault="00955074" w:rsidP="0095507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7606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4B5BD8A7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F1FD7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541EB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E7A70" w14:textId="77777777" w:rsidR="00955074" w:rsidRPr="00955074" w:rsidRDefault="00955074" w:rsidP="00955074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038F2ED4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36C54" w14:textId="77777777" w:rsidR="00955074" w:rsidRPr="00955074" w:rsidRDefault="00955074" w:rsidP="0095507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Health and Aged Care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92A8" w14:textId="77777777" w:rsidR="00955074" w:rsidRPr="00955074" w:rsidRDefault="00955074" w:rsidP="0095507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FD17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627E5827" w14:textId="77777777" w:rsidTr="00955074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43BD5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8126C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7B457" w14:textId="77777777" w:rsidR="00955074" w:rsidRPr="00955074" w:rsidRDefault="00955074" w:rsidP="00955074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75871C20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8B540" w14:textId="77777777" w:rsidR="00955074" w:rsidRPr="00955074" w:rsidRDefault="00955074" w:rsidP="00955074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Aged Care Act 1997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E0CFF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21,948,271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58E0C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27,530,336</w:t>
            </w:r>
          </w:p>
        </w:tc>
      </w:tr>
      <w:tr w:rsidR="00955074" w:rsidRPr="00955074" w14:paraId="2C79BB56" w14:textId="77777777" w:rsidTr="00955074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EF98D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86EDC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1E98E" w14:textId="77777777" w:rsidR="00955074" w:rsidRPr="00955074" w:rsidRDefault="00955074" w:rsidP="00955074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55B8A613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4A869" w14:textId="77777777" w:rsidR="00955074" w:rsidRPr="00955074" w:rsidRDefault="00955074" w:rsidP="00955074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Dental Benefits Act 2008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D99A4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343,788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BE5B9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349,835</w:t>
            </w:r>
          </w:p>
        </w:tc>
      </w:tr>
      <w:tr w:rsidR="00955074" w:rsidRPr="00955074" w14:paraId="3F3CACE6" w14:textId="77777777" w:rsidTr="00955074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805C3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1E208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91EBA" w14:textId="77777777" w:rsidR="00955074" w:rsidRPr="00955074" w:rsidRDefault="00955074" w:rsidP="00955074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47AD20D7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1B98A" w14:textId="77777777" w:rsidR="00955074" w:rsidRPr="00955074" w:rsidRDefault="00955074" w:rsidP="00955074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Medical Indemnity Act 2002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7AFA2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106,328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9C527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104,764</w:t>
            </w:r>
          </w:p>
        </w:tc>
      </w:tr>
      <w:tr w:rsidR="00955074" w:rsidRPr="00955074" w14:paraId="1D7E3112" w14:textId="77777777" w:rsidTr="00955074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1B05F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8054E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03E2E" w14:textId="77777777" w:rsidR="00955074" w:rsidRPr="00955074" w:rsidRDefault="00955074" w:rsidP="00955074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56C444DF" w14:textId="77777777" w:rsidTr="00955074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D4886" w14:textId="77777777" w:rsidR="00955074" w:rsidRPr="00955074" w:rsidRDefault="00955074" w:rsidP="00955074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Midwife Professional Indemnity (Commonwealth Contribution) Scheme Act 2010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3ED03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1,309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845A2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1,294</w:t>
            </w:r>
          </w:p>
        </w:tc>
      </w:tr>
      <w:tr w:rsidR="00955074" w:rsidRPr="00955074" w14:paraId="2DF675AB" w14:textId="77777777" w:rsidTr="00955074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303DE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821DC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7AFF7" w14:textId="77777777" w:rsidR="00955074" w:rsidRPr="00955074" w:rsidRDefault="00955074" w:rsidP="00955074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1BCA28FD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CD9EA" w14:textId="77777777" w:rsidR="00955074" w:rsidRPr="00955074" w:rsidRDefault="00955074" w:rsidP="00955074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National Health Act 1953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0DA11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2,033,452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ACC3D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2,182,813</w:t>
            </w:r>
          </w:p>
        </w:tc>
      </w:tr>
      <w:tr w:rsidR="00955074" w:rsidRPr="00955074" w14:paraId="0E71CA80" w14:textId="77777777" w:rsidTr="00955074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329CF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7B101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E6627" w14:textId="77777777" w:rsidR="00955074" w:rsidRPr="00955074" w:rsidRDefault="00955074" w:rsidP="00955074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00A8A5FF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24C4B" w14:textId="77777777" w:rsidR="00955074" w:rsidRPr="00955074" w:rsidRDefault="00955074" w:rsidP="00955074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Private Health Insurance Act 2007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5B123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6,718,793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96807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6,885,379</w:t>
            </w:r>
          </w:p>
        </w:tc>
      </w:tr>
      <w:tr w:rsidR="00955074" w:rsidRPr="00955074" w14:paraId="50CDAD97" w14:textId="77777777" w:rsidTr="00955074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4C5C2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37E11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82846" w14:textId="77777777" w:rsidR="00955074" w:rsidRPr="00955074" w:rsidRDefault="00955074" w:rsidP="00955074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04426FB2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9617B" w14:textId="77777777" w:rsidR="00955074" w:rsidRPr="00955074" w:rsidRDefault="00955074" w:rsidP="00955074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DA48C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E41E2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2,000</w:t>
            </w:r>
          </w:p>
        </w:tc>
      </w:tr>
      <w:tr w:rsidR="00955074" w:rsidRPr="00955074" w14:paraId="3794F52F" w14:textId="77777777" w:rsidTr="00955074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3A50F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FD611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404B2" w14:textId="77777777" w:rsidR="00955074" w:rsidRPr="00955074" w:rsidRDefault="00955074" w:rsidP="00955074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43C2FDD1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EE1B7" w14:textId="77777777" w:rsidR="00955074" w:rsidRPr="00955074" w:rsidRDefault="00955074" w:rsidP="0095507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Health and Aged Care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C761AEC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31,153,941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9F3A9B9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37,056,421</w:t>
            </w:r>
          </w:p>
        </w:tc>
      </w:tr>
      <w:tr w:rsidR="00955074" w:rsidRPr="00955074" w14:paraId="0A2E6BFC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00C13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C03E0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D9372" w14:textId="77777777" w:rsidR="00955074" w:rsidRPr="00955074" w:rsidRDefault="00955074" w:rsidP="00955074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1AFD29FA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167DB" w14:textId="77777777" w:rsidR="00955074" w:rsidRPr="00955074" w:rsidRDefault="00955074" w:rsidP="0095507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HOME AFFAIRS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A1713" w14:textId="77777777" w:rsidR="00955074" w:rsidRPr="00955074" w:rsidRDefault="00955074" w:rsidP="0095507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F791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2DDAD999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02D6A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B344B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1F399" w14:textId="77777777" w:rsidR="00955074" w:rsidRPr="00955074" w:rsidRDefault="00955074" w:rsidP="00955074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15876DBB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A9215" w14:textId="77777777" w:rsidR="00955074" w:rsidRPr="00955074" w:rsidRDefault="00955074" w:rsidP="0095507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Home Affairs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FEC1" w14:textId="77777777" w:rsidR="00955074" w:rsidRPr="00955074" w:rsidRDefault="00955074" w:rsidP="0095507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04C2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18B11EE1" w14:textId="77777777" w:rsidTr="00955074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95DF4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603E7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0797B" w14:textId="77777777" w:rsidR="00955074" w:rsidRPr="00955074" w:rsidRDefault="00955074" w:rsidP="00955074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4401599C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A643F" w14:textId="77777777" w:rsidR="00955074" w:rsidRPr="00955074" w:rsidRDefault="00955074" w:rsidP="00955074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Customs Act 1901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4B2CE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C7496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</w:tr>
      <w:tr w:rsidR="00955074" w:rsidRPr="00955074" w14:paraId="4C78E8CF" w14:textId="77777777" w:rsidTr="00955074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79B94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83171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D8A21" w14:textId="77777777" w:rsidR="00955074" w:rsidRPr="00955074" w:rsidRDefault="00955074" w:rsidP="00955074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7F26670D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8185A" w14:textId="77777777" w:rsidR="00955074" w:rsidRPr="00955074" w:rsidRDefault="00955074" w:rsidP="00955074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B15A7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744,400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A8327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699,400</w:t>
            </w:r>
          </w:p>
        </w:tc>
      </w:tr>
      <w:tr w:rsidR="00955074" w:rsidRPr="00955074" w14:paraId="77705C0E" w14:textId="77777777" w:rsidTr="00687EE6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C4F89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D9437AD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A28B9E5" w14:textId="77777777" w:rsidR="00955074" w:rsidRPr="00955074" w:rsidRDefault="00955074" w:rsidP="00955074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2DAFC090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88B6F" w14:textId="77777777" w:rsidR="00955074" w:rsidRPr="00955074" w:rsidRDefault="00955074" w:rsidP="0095507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Home Affairs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D59EF07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745,000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E33A0E1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700,000</w:t>
            </w:r>
          </w:p>
        </w:tc>
      </w:tr>
      <w:tr w:rsidR="00955074" w:rsidRPr="00955074" w14:paraId="275F1654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B3292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FF835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1FC0B" w14:textId="77777777" w:rsidR="00955074" w:rsidRPr="00955074" w:rsidRDefault="00955074" w:rsidP="00955074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1865DA12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85050" w14:textId="77777777" w:rsidR="00955074" w:rsidRPr="00955074" w:rsidRDefault="00955074" w:rsidP="0095507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Emergency Management Agency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BE97" w14:textId="77777777" w:rsidR="00955074" w:rsidRPr="00955074" w:rsidRDefault="00955074" w:rsidP="0095507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832A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404DC1E9" w14:textId="77777777" w:rsidTr="00955074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BA91A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305A4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C2B17" w14:textId="77777777" w:rsidR="00955074" w:rsidRPr="00955074" w:rsidRDefault="00955074" w:rsidP="00955074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64A2FB34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4D619" w14:textId="77777777" w:rsidR="00955074" w:rsidRPr="00955074" w:rsidRDefault="00955074" w:rsidP="00955074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Social Security (Administration) Act 1999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63760" w14:textId="020D404B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1,</w:t>
            </w:r>
            <w:r w:rsidR="003E7411">
              <w:rPr>
                <w:rFonts w:ascii="Arial" w:hAnsi="Arial" w:cs="Arial"/>
                <w:color w:val="000000"/>
                <w:sz w:val="16"/>
                <w:szCs w:val="16"/>
              </w:rPr>
              <w:t>511</w:t>
            </w: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3E7411">
              <w:rPr>
                <w:rFonts w:ascii="Arial" w:hAnsi="Arial" w:cs="Arial"/>
                <w:color w:val="000000"/>
                <w:sz w:val="16"/>
                <w:szCs w:val="16"/>
              </w:rPr>
              <w:t>749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743DC" w14:textId="53CC2C6C" w:rsidR="00955074" w:rsidRPr="00955074" w:rsidRDefault="00A57B41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955074" w:rsidRPr="00955074" w14:paraId="72CF8A8B" w14:textId="77777777" w:rsidTr="00955074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BE124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90775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FE421" w14:textId="77777777" w:rsidR="00955074" w:rsidRPr="00955074" w:rsidRDefault="00955074" w:rsidP="00955074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2BC1FDC4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2FE6B" w14:textId="77777777" w:rsidR="00955074" w:rsidRPr="00955074" w:rsidRDefault="00955074" w:rsidP="0095507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National Emergency Management Agency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0E71587" w14:textId="4EBFFE1A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1,</w:t>
            </w:r>
            <w:r w:rsidR="003E7411">
              <w:rPr>
                <w:rFonts w:ascii="Arial" w:hAnsi="Arial" w:cs="Arial"/>
                <w:color w:val="000000"/>
                <w:sz w:val="16"/>
                <w:szCs w:val="16"/>
              </w:rPr>
              <w:t>511</w:t>
            </w: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3E7411">
              <w:rPr>
                <w:rFonts w:ascii="Arial" w:hAnsi="Arial" w:cs="Arial"/>
                <w:color w:val="000000"/>
                <w:sz w:val="16"/>
                <w:szCs w:val="16"/>
              </w:rPr>
              <w:t>749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C31C0E5" w14:textId="222F1F62" w:rsidR="00955074" w:rsidRPr="00955074" w:rsidRDefault="00A57B41" w:rsidP="0095507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</w:p>
        </w:tc>
      </w:tr>
      <w:tr w:rsidR="00955074" w:rsidRPr="00955074" w14:paraId="7D47BA79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1033F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666D3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36574" w14:textId="77777777" w:rsidR="00955074" w:rsidRPr="00955074" w:rsidRDefault="00955074" w:rsidP="00955074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602A7113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9C206" w14:textId="77777777" w:rsidR="00955074" w:rsidRPr="00955074" w:rsidRDefault="00955074" w:rsidP="0095507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INDUSTRY, SCIENCE AND RESOURCES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2E2E" w14:textId="77777777" w:rsidR="00955074" w:rsidRPr="00955074" w:rsidRDefault="00955074" w:rsidP="0095507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77EB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16642A55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0C5A9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BC37A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70C6A" w14:textId="77777777" w:rsidR="00955074" w:rsidRPr="00955074" w:rsidRDefault="00955074" w:rsidP="00955074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778E371E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8C10B" w14:textId="77777777" w:rsidR="00955074" w:rsidRPr="00955074" w:rsidRDefault="00955074" w:rsidP="0095507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Industry, Science and Resources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8563" w14:textId="77777777" w:rsidR="00955074" w:rsidRPr="00955074" w:rsidRDefault="00955074" w:rsidP="0095507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D7E5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45E7B2D7" w14:textId="77777777" w:rsidTr="00955074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56C51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920FC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36146" w14:textId="77777777" w:rsidR="00955074" w:rsidRPr="00955074" w:rsidRDefault="00955074" w:rsidP="00955074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12835C95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4B7F9" w14:textId="77777777" w:rsidR="00955074" w:rsidRPr="00955074" w:rsidRDefault="00955074" w:rsidP="00955074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Offshore Minerals Act 1994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2AB70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7DBAD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</w:tr>
      <w:tr w:rsidR="00955074" w:rsidRPr="00955074" w14:paraId="04D47956" w14:textId="77777777" w:rsidTr="00955074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386B6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3D200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C3AB1" w14:textId="77777777" w:rsidR="00955074" w:rsidRPr="00955074" w:rsidRDefault="00955074" w:rsidP="00955074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3E82BD83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F9455" w14:textId="77777777" w:rsidR="00955074" w:rsidRPr="00955074" w:rsidRDefault="00955074" w:rsidP="00955074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Offshore Petroleum and Greenhouse Gas Storage Act 2006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A74A5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41,610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9A9C4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51,453</w:t>
            </w:r>
          </w:p>
        </w:tc>
      </w:tr>
      <w:tr w:rsidR="00955074" w:rsidRPr="00955074" w14:paraId="654F19A8" w14:textId="77777777" w:rsidTr="00955074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D275A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B7C96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77EFA" w14:textId="77777777" w:rsidR="00955074" w:rsidRPr="00955074" w:rsidRDefault="00955074" w:rsidP="00955074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32C5746E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81DE5" w14:textId="77777777" w:rsidR="00955074" w:rsidRPr="00955074" w:rsidRDefault="00955074" w:rsidP="00955074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FA831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3,120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43D03" w14:textId="49DE792D" w:rsidR="00955074" w:rsidRPr="00955074" w:rsidRDefault="00A57B41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955074" w:rsidRPr="00955074" w14:paraId="062B84A1" w14:textId="77777777" w:rsidTr="00687EE6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07FB8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00094EF" w14:textId="77777777" w:rsidR="00955074" w:rsidRPr="00955074" w:rsidRDefault="00955074" w:rsidP="0095507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15E3532" w14:textId="77777777" w:rsidR="00955074" w:rsidRPr="00955074" w:rsidRDefault="00955074" w:rsidP="00955074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5074" w:rsidRPr="00955074" w14:paraId="41107075" w14:textId="77777777" w:rsidTr="00955074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BBDFF" w14:textId="77777777" w:rsidR="00955074" w:rsidRPr="00955074" w:rsidRDefault="00955074" w:rsidP="0095507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Industry, Science and Resources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204D19A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color w:val="000000"/>
                <w:sz w:val="16"/>
                <w:szCs w:val="16"/>
              </w:rPr>
              <w:t>44,790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DE9E559" w14:textId="77777777" w:rsidR="00955074" w:rsidRPr="00955074" w:rsidRDefault="00955074" w:rsidP="00955074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550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51,513</w:t>
            </w:r>
          </w:p>
        </w:tc>
      </w:tr>
    </w:tbl>
    <w:p w14:paraId="6F66B24A" w14:textId="77777777" w:rsidR="00F62015" w:rsidRDefault="00955074" w:rsidP="00F62015">
      <w:r>
        <w:fldChar w:fldCharType="end"/>
      </w:r>
    </w:p>
    <w:p w14:paraId="1A551CA0" w14:textId="77777777" w:rsidR="00F62015" w:rsidRDefault="00F62015">
      <w:pPr>
        <w:spacing w:before="0" w:after="160" w:line="259" w:lineRule="auto"/>
      </w:pPr>
      <w:r>
        <w:br w:type="page"/>
      </w:r>
    </w:p>
    <w:p w14:paraId="5A194953" w14:textId="43DEDCCA" w:rsidR="003D3FEF" w:rsidRDefault="003D3FEF" w:rsidP="00274B91">
      <w:pPr>
        <w:pStyle w:val="GhostLine"/>
        <w:rPr>
          <w:rFonts w:eastAsiaTheme="minorHAnsi"/>
          <w:lang w:eastAsia="en-US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Sections\\07_SAppT\\07_SAppT_20230503_0900_Formatted.xlsx" "SAp - Output!R326C1:R381C3" \a \f 4 \h </w:instrText>
      </w:r>
      <w:r w:rsidR="00CC6AFC">
        <w:instrText xml:space="preserve">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3D3FEF" w:rsidRPr="003D3FEF" w14:paraId="1785DAF8" w14:textId="77777777" w:rsidTr="003D3FEF">
        <w:trPr>
          <w:trHeight w:hRule="exact" w:val="225"/>
        </w:trPr>
        <w:tc>
          <w:tcPr>
            <w:tcW w:w="31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897F8" w14:textId="4DF8BA8B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AE36D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3C0BC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3D3FEF" w:rsidRPr="003D3FEF" w14:paraId="77CD06DA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052E1A70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4B8F2F5" w14:textId="5D969532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64D8AA7" w14:textId="4D7FB633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3D3FEF" w:rsidRPr="003D3FEF" w14:paraId="2C66743C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BF67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77C9B" w14:textId="721C501C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403E6" w14:textId="2AFD66A0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3D3FEF" w:rsidRPr="003D3FEF" w14:paraId="6257F853" w14:textId="77777777" w:rsidTr="003D3FEF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5E7ED" w14:textId="77777777" w:rsidR="003D3FEF" w:rsidRPr="003D3FEF" w:rsidRDefault="003D3FEF" w:rsidP="003D3FE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INFRASTRUCTURE, TRANSPORT, REGIONAL DEVELOPMENT, COMMUNICATIONS AND THE ARTS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6FE6" w14:textId="77777777" w:rsidR="003D3FEF" w:rsidRPr="003D3FEF" w:rsidRDefault="003D3FEF" w:rsidP="003D3FE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4ADB0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1A60BAE9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E7B9D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932B7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B79E9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1F5C9D05" w14:textId="77777777" w:rsidTr="003D3FEF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F3944" w14:textId="77777777" w:rsidR="003D3FEF" w:rsidRPr="003D3FEF" w:rsidRDefault="003D3FEF" w:rsidP="003D3FE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Infrastructure, Transport, Regional Development, Communications and the Arts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9727" w14:textId="77777777" w:rsidR="003D3FEF" w:rsidRPr="003D3FEF" w:rsidRDefault="003D3FEF" w:rsidP="003D3FE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AEE0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7701F0EF" w14:textId="77777777" w:rsidTr="003D3FEF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093E5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6922F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2CE53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0CAC1F1F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4F62A" w14:textId="77777777" w:rsidR="003D3FEF" w:rsidRPr="003D3FEF" w:rsidRDefault="003D3FEF" w:rsidP="003D3FEF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Maritime Safety Authority Act 1990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46E1E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133,146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14BF8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136,407</w:t>
            </w:r>
          </w:p>
        </w:tc>
      </w:tr>
      <w:tr w:rsidR="003D3FEF" w:rsidRPr="003D3FEF" w14:paraId="442CE897" w14:textId="77777777" w:rsidTr="003D3FEF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29A51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6E14B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DBD88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68A0CA88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3CF10" w14:textId="77777777" w:rsidR="003D3FEF" w:rsidRPr="003D3FEF" w:rsidRDefault="003D3FEF" w:rsidP="003D3FEF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Aviation Fuel Revenues (Special Appropriation) Act 1988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B4300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113,232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61498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88,844</w:t>
            </w:r>
          </w:p>
        </w:tc>
      </w:tr>
      <w:tr w:rsidR="003D3FEF" w:rsidRPr="003D3FEF" w14:paraId="2ED16844" w14:textId="77777777" w:rsidTr="003D3FEF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6AFE6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70B5A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B8531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0E47D0B5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9CCC6" w14:textId="77777777" w:rsidR="003D3FEF" w:rsidRPr="003D3FEF" w:rsidRDefault="003D3FEF" w:rsidP="003D3FEF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Civil Aviation Act 1988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19A20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1,832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2A16E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</w:tr>
      <w:tr w:rsidR="003D3FEF" w:rsidRPr="003D3FEF" w14:paraId="6D533499" w14:textId="77777777" w:rsidTr="003D3FEF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E57C3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9D3E4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2BC01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2BDBD9CF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5C14D" w14:textId="77777777" w:rsidR="003D3FEF" w:rsidRPr="003D3FEF" w:rsidRDefault="003D3FEF" w:rsidP="003D3FEF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Local Government (Financial Assistance) Act 1995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57A37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833,499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E889E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3,106,446</w:t>
            </w:r>
          </w:p>
        </w:tc>
      </w:tr>
      <w:tr w:rsidR="003D3FEF" w:rsidRPr="003D3FEF" w14:paraId="42938EF7" w14:textId="77777777" w:rsidTr="003D3FEF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FADD2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C200A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5F5CC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6CA3F79B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07D3D" w14:textId="77777777" w:rsidR="003D3FEF" w:rsidRPr="003D3FEF" w:rsidRDefault="003D3FEF" w:rsidP="003D3FEF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Northern Australia Infrastructure Facility Act 2016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14908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763,470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B7067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1,041,278</w:t>
            </w:r>
          </w:p>
        </w:tc>
      </w:tr>
      <w:tr w:rsidR="003D3FEF" w:rsidRPr="003D3FEF" w14:paraId="32E9D99D" w14:textId="77777777" w:rsidTr="003D3FEF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EED7E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9E219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3C56D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36B2261E" w14:textId="77777777" w:rsidTr="003D3FEF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E2EE8" w14:textId="77777777" w:rsidR="003D3FEF" w:rsidRPr="003D3FEF" w:rsidRDefault="003D3FEF" w:rsidP="003D3FEF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Protection of the Sea (Oil Pollution Compensation Fund) </w:t>
            </w:r>
            <w:proofErr w:type="gramStart"/>
            <w:r w:rsidRPr="003D3FE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Act  1993</w:t>
            </w:r>
            <w:proofErr w:type="gramEnd"/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A5013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EC1EB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</w:tr>
      <w:tr w:rsidR="003D3FEF" w:rsidRPr="003D3FEF" w14:paraId="1E4BC6CE" w14:textId="77777777" w:rsidTr="003D3FEF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D2D41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E0714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27CD4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4712B520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694FE" w14:textId="77777777" w:rsidR="003D3FEF" w:rsidRPr="003D3FEF" w:rsidRDefault="003D3FEF" w:rsidP="003D3FEF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EAB0A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48582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550</w:t>
            </w:r>
          </w:p>
        </w:tc>
      </w:tr>
      <w:tr w:rsidR="003D3FEF" w:rsidRPr="003D3FEF" w14:paraId="3E47D2BF" w14:textId="77777777" w:rsidTr="00F922D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B71DB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90BA13F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E35BAB1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48BCFA7B" w14:textId="77777777" w:rsidTr="003D3FEF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CB6F0" w14:textId="77777777" w:rsidR="003D3FEF" w:rsidRPr="003D3FEF" w:rsidRDefault="003D3FEF" w:rsidP="003D3FE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Infrastructure, Transport, Regional Development, Communications and the Arts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9B2EEF4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1,846,329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085D159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4,375,125</w:t>
            </w:r>
          </w:p>
        </w:tc>
      </w:tr>
      <w:tr w:rsidR="003D3FEF" w:rsidRPr="003D3FEF" w14:paraId="78104FC6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20E89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46D0B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1F95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14260A98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1450F" w14:textId="77777777" w:rsidR="003D3FEF" w:rsidRPr="003D3FEF" w:rsidRDefault="003D3FEF" w:rsidP="003D3FE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Communications and Media Authority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1A1B" w14:textId="77777777" w:rsidR="003D3FEF" w:rsidRPr="003D3FEF" w:rsidRDefault="003D3FEF" w:rsidP="003D3FE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467E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703E281B" w14:textId="77777777" w:rsidTr="003D3FEF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13340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7E369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BFFB8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6180C7DC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59417" w14:textId="77777777" w:rsidR="003D3FEF" w:rsidRPr="003D3FEF" w:rsidRDefault="003D3FEF" w:rsidP="003D3FEF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EE8A2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24,000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F641E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8,000</w:t>
            </w:r>
          </w:p>
        </w:tc>
      </w:tr>
      <w:tr w:rsidR="003D3FEF" w:rsidRPr="003D3FEF" w14:paraId="0D71EB94" w14:textId="77777777" w:rsidTr="003D3FEF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03185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872B0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4ACB2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35C8D21A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7481B" w14:textId="77777777" w:rsidR="003D3FEF" w:rsidRPr="003D3FEF" w:rsidRDefault="003D3FEF" w:rsidP="003D3FEF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Telecommunications Act 1997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62E9E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73212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</w:tr>
      <w:tr w:rsidR="003D3FEF" w:rsidRPr="003D3FEF" w14:paraId="73AC6149" w14:textId="77777777" w:rsidTr="003D3FEF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1090F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56795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37E98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2ED11D6C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D2614" w14:textId="77777777" w:rsidR="003D3FEF" w:rsidRPr="003D3FEF" w:rsidRDefault="003D3FEF" w:rsidP="003D3FE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Communications and Media Authority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44AB124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24,300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07AB726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8,300</w:t>
            </w:r>
          </w:p>
        </w:tc>
      </w:tr>
      <w:tr w:rsidR="003D3FEF" w:rsidRPr="003D3FEF" w14:paraId="74132EC8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29260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6340F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7EC5B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2F1F23B3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692B0" w14:textId="77777777" w:rsidR="003D3FEF" w:rsidRPr="003D3FEF" w:rsidRDefault="003D3FEF" w:rsidP="003D3FE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Capital Authority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304B" w14:textId="77777777" w:rsidR="003D3FEF" w:rsidRPr="003D3FEF" w:rsidRDefault="003D3FEF" w:rsidP="003D3FE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9C98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7772DD41" w14:textId="77777777" w:rsidTr="003D3FEF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95182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8CD01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D84F7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6933363C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F0B8A" w14:textId="77777777" w:rsidR="003D3FEF" w:rsidRPr="003D3FEF" w:rsidRDefault="003D3FEF" w:rsidP="003D3FEF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A6999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202D2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</w:tr>
      <w:tr w:rsidR="003D3FEF" w:rsidRPr="003D3FEF" w14:paraId="49E79A38" w14:textId="77777777" w:rsidTr="003D3FEF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4970D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3C635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7BC16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2D7304E4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4247E" w14:textId="77777777" w:rsidR="003D3FEF" w:rsidRPr="003D3FEF" w:rsidRDefault="003D3FEF" w:rsidP="003D3FE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National Capital Authority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0C8E0ED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5698DD5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</w:t>
            </w:r>
          </w:p>
        </w:tc>
      </w:tr>
      <w:tr w:rsidR="003D3FEF" w:rsidRPr="003D3FEF" w14:paraId="69053147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F5BF9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81B54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D1E03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07FE22E3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068FB" w14:textId="77777777" w:rsidR="003D3FEF" w:rsidRPr="003D3FEF" w:rsidRDefault="003D3FEF" w:rsidP="003D3FE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PRIME MINISTER AND CABINET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2625" w14:textId="77777777" w:rsidR="003D3FEF" w:rsidRPr="003D3FEF" w:rsidRDefault="003D3FEF" w:rsidP="003D3FE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45CA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4C0ADC8D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D2366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3DE17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BF09F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27D06843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BF06D" w14:textId="77777777" w:rsidR="003D3FEF" w:rsidRPr="003D3FEF" w:rsidRDefault="003D3FEF" w:rsidP="003D3FE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the Prime Minister and Cabinet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7251" w14:textId="77777777" w:rsidR="003D3FEF" w:rsidRPr="003D3FEF" w:rsidRDefault="003D3FEF" w:rsidP="003D3FE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7CC4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4A9BDCCF" w14:textId="77777777" w:rsidTr="003D3FEF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C8BF7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229FF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1D602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45830549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2DDB2" w14:textId="77777777" w:rsidR="003D3FEF" w:rsidRPr="003D3FEF" w:rsidRDefault="003D3FEF" w:rsidP="003D3FEF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FD01A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F587F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3D3FEF" w:rsidRPr="003D3FEF" w14:paraId="2C8E6D49" w14:textId="77777777" w:rsidTr="003D3FEF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E92D1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338D7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84C93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5C805CEA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357BE" w14:textId="77777777" w:rsidR="003D3FEF" w:rsidRPr="003D3FEF" w:rsidRDefault="003D3FEF" w:rsidP="003D3FE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the Prime Minister and Cabinet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E4A0623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8DA5F22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3D3FEF" w:rsidRPr="003D3FEF" w14:paraId="476A1F26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95460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6B8C6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B4BDD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552BF9BE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9C1AE" w14:textId="77777777" w:rsidR="003D3FEF" w:rsidRPr="003D3FEF" w:rsidRDefault="003D3FEF" w:rsidP="003D3FE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National Audit Office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17FD" w14:textId="77777777" w:rsidR="003D3FEF" w:rsidRPr="003D3FEF" w:rsidRDefault="003D3FEF" w:rsidP="003D3FE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0E58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0C5B303F" w14:textId="77777777" w:rsidTr="003D3FEF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8DB92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C38F2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16BA3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01406C51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6A72C" w14:textId="6B73F655" w:rsidR="003D3FEF" w:rsidRPr="003D3FEF" w:rsidRDefault="003D3FEF" w:rsidP="003D3FEF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Auditor</w:t>
            </w:r>
            <w:r w:rsidR="00A57B4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3D3FE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General Act 1997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80500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778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48574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778</w:t>
            </w:r>
          </w:p>
        </w:tc>
      </w:tr>
      <w:tr w:rsidR="003D3FEF" w:rsidRPr="003D3FEF" w14:paraId="7B6AD3D7" w14:textId="77777777" w:rsidTr="003D3FEF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8033E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1349F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C879A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6CE9F2C5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DE873" w14:textId="77777777" w:rsidR="003D3FEF" w:rsidRPr="003D3FEF" w:rsidRDefault="003D3FEF" w:rsidP="003D3FE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National Audit Office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3DB5BAB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778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1588B6E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778</w:t>
            </w:r>
          </w:p>
        </w:tc>
      </w:tr>
      <w:tr w:rsidR="003D3FEF" w:rsidRPr="003D3FEF" w14:paraId="24DCC2C1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35A7D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34F0C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C2679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5E370D8F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834F0" w14:textId="77777777" w:rsidR="003D3FEF" w:rsidRPr="003D3FEF" w:rsidRDefault="003D3FEF" w:rsidP="003D3FE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Public Service Commission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B853" w14:textId="77777777" w:rsidR="003D3FEF" w:rsidRPr="003D3FEF" w:rsidRDefault="003D3FEF" w:rsidP="003D3FE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1986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50F97830" w14:textId="77777777" w:rsidTr="003D3FEF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005AA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5EEA6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13060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249A3370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4B4D0" w14:textId="77777777" w:rsidR="003D3FEF" w:rsidRPr="003D3FEF" w:rsidRDefault="003D3FEF" w:rsidP="003D3FEF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Remuneration Tribunal Act 1973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94E34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4,444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9F509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4,537</w:t>
            </w:r>
          </w:p>
        </w:tc>
      </w:tr>
      <w:tr w:rsidR="003D3FEF" w:rsidRPr="003D3FEF" w14:paraId="03088B51" w14:textId="77777777" w:rsidTr="00F922D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40902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7CA69D7" w14:textId="77777777" w:rsidR="003D3FEF" w:rsidRPr="003D3FEF" w:rsidRDefault="003D3FEF" w:rsidP="003D3FE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B4B4E53" w14:textId="77777777" w:rsidR="003D3FEF" w:rsidRPr="003D3FEF" w:rsidRDefault="003D3FEF" w:rsidP="003D3FEF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3FEF" w:rsidRPr="003D3FEF" w14:paraId="3F886585" w14:textId="77777777" w:rsidTr="003D3FEF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548A3" w14:textId="77777777" w:rsidR="003D3FEF" w:rsidRPr="003D3FEF" w:rsidRDefault="003D3FEF" w:rsidP="003D3FE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Public Service Commission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650877D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color w:val="000000"/>
                <w:sz w:val="16"/>
                <w:szCs w:val="16"/>
              </w:rPr>
              <w:t>4,444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A6A6A99" w14:textId="77777777" w:rsidR="003D3FEF" w:rsidRPr="003D3FEF" w:rsidRDefault="003D3FEF" w:rsidP="003D3FEF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D3FE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4,537</w:t>
            </w:r>
          </w:p>
        </w:tc>
      </w:tr>
    </w:tbl>
    <w:p w14:paraId="00A56840" w14:textId="0DE290AE" w:rsidR="00955074" w:rsidRDefault="003D3FEF" w:rsidP="003D354C">
      <w:r>
        <w:fldChar w:fldCharType="end"/>
      </w:r>
    </w:p>
    <w:p w14:paraId="18681A13" w14:textId="77777777" w:rsidR="00274B91" w:rsidRDefault="00274B91">
      <w:pPr>
        <w:spacing w:before="0" w:after="160" w:line="259" w:lineRule="auto"/>
        <w:rPr>
          <w:sz w:val="2"/>
        </w:rPr>
      </w:pPr>
      <w:r>
        <w:br w:type="page"/>
      </w:r>
    </w:p>
    <w:p w14:paraId="5C3E2708" w14:textId="27B2FB86" w:rsidR="00EA55B7" w:rsidRPr="00274B91" w:rsidRDefault="00EA55B7" w:rsidP="00274B9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Sections\\07_SAppT\\07_SAppT_20230503_0900_Formatted.xlsx" "SAp - Output!R383C1:R424C3" \a \f 4 \h </w:instrText>
      </w:r>
      <w:r w:rsidR="00CC6AFC">
        <w:instrText xml:space="preserve">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EA55B7" w:rsidRPr="00EA55B7" w14:paraId="647274FF" w14:textId="77777777" w:rsidTr="00EA55B7">
        <w:trPr>
          <w:trHeight w:hRule="exact" w:val="225"/>
        </w:trPr>
        <w:tc>
          <w:tcPr>
            <w:tcW w:w="31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F4904" w14:textId="1AE848D0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0E7BB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6E37F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EA55B7" w:rsidRPr="00EA55B7" w14:paraId="62027D14" w14:textId="77777777" w:rsidTr="00EA55B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15FF5034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EB48E23" w14:textId="473C27BE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FBDDE35" w14:textId="0AB8C09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EA55B7" w:rsidRPr="00EA55B7" w14:paraId="36A63689" w14:textId="77777777" w:rsidTr="00EA55B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62C7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B1F18" w14:textId="59B265BE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4BB66" w14:textId="1BA53CEE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EA55B7" w:rsidRPr="00EA55B7" w14:paraId="5F777118" w14:textId="77777777" w:rsidTr="00EA55B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6F0A0" w14:textId="77777777" w:rsidR="00EA55B7" w:rsidRPr="00EA55B7" w:rsidRDefault="00EA55B7" w:rsidP="00EA55B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Indigenous Australians Agency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EF35" w14:textId="77777777" w:rsidR="00EA55B7" w:rsidRPr="00EA55B7" w:rsidRDefault="00EA55B7" w:rsidP="00EA55B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B039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A55B7" w:rsidRPr="00EA55B7" w14:paraId="68A53094" w14:textId="77777777" w:rsidTr="00EA55B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A7F43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0E323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69F97" w14:textId="77777777" w:rsidR="00EA55B7" w:rsidRPr="00EA55B7" w:rsidRDefault="00EA55B7" w:rsidP="00EA55B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A55B7" w:rsidRPr="00EA55B7" w14:paraId="425B1172" w14:textId="77777777" w:rsidTr="00EA55B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59DF8" w14:textId="77777777" w:rsidR="00EA55B7" w:rsidRPr="00EA55B7" w:rsidRDefault="00EA55B7" w:rsidP="00EA55B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Aboriginal Land Rights (Northern Territory) Act 1976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A04C5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1,096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5AC97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1,118</w:t>
            </w:r>
          </w:p>
        </w:tc>
      </w:tr>
      <w:tr w:rsidR="00EA55B7" w:rsidRPr="00EA55B7" w14:paraId="0365AAC1" w14:textId="77777777" w:rsidTr="00EA55B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90E2B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15399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0F576" w14:textId="77777777" w:rsidR="00EA55B7" w:rsidRPr="00EA55B7" w:rsidRDefault="00EA55B7" w:rsidP="00EA55B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A55B7" w:rsidRPr="00EA55B7" w14:paraId="34DA4FF0" w14:textId="77777777" w:rsidTr="00EA55B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45D64" w14:textId="77777777" w:rsidR="00EA55B7" w:rsidRPr="00EA55B7" w:rsidRDefault="00EA55B7" w:rsidP="00EA55B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Higher Education Support Act 2003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FB6C5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74,249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37DB4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78,472</w:t>
            </w:r>
          </w:p>
        </w:tc>
      </w:tr>
      <w:tr w:rsidR="00EA55B7" w:rsidRPr="00EA55B7" w14:paraId="10D879EA" w14:textId="77777777" w:rsidTr="00EA55B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97318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12F71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5E615" w14:textId="77777777" w:rsidR="00EA55B7" w:rsidRPr="00EA55B7" w:rsidRDefault="00EA55B7" w:rsidP="00EA55B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A55B7" w:rsidRPr="00EA55B7" w14:paraId="6B0F825B" w14:textId="77777777" w:rsidTr="00EA55B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9C805" w14:textId="77777777" w:rsidR="00EA55B7" w:rsidRPr="00EA55B7" w:rsidRDefault="00EA55B7" w:rsidP="00EA55B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B42A1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7FA06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EA55B7" w:rsidRPr="00EA55B7" w14:paraId="0BE11D8E" w14:textId="77777777" w:rsidTr="00F922D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8D684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71A70B9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C636330" w14:textId="77777777" w:rsidR="00EA55B7" w:rsidRPr="00EA55B7" w:rsidRDefault="00EA55B7" w:rsidP="00EA55B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A55B7" w:rsidRPr="00EA55B7" w14:paraId="5F50462E" w14:textId="77777777" w:rsidTr="00EA55B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78077" w14:textId="77777777" w:rsidR="00EA55B7" w:rsidRPr="00EA55B7" w:rsidRDefault="00EA55B7" w:rsidP="00EA55B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National Indigenous Australians Agency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A4831B2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75,355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EA732B0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79,600</w:t>
            </w:r>
          </w:p>
        </w:tc>
      </w:tr>
      <w:tr w:rsidR="00EA55B7" w:rsidRPr="00EA55B7" w14:paraId="134E866A" w14:textId="77777777" w:rsidTr="00EA55B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12E0D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06C4F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7E664" w14:textId="77777777" w:rsidR="00EA55B7" w:rsidRPr="00EA55B7" w:rsidRDefault="00EA55B7" w:rsidP="00EA55B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A55B7" w:rsidRPr="00EA55B7" w14:paraId="65A1DA6F" w14:textId="77777777" w:rsidTr="00EA55B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73C31" w14:textId="4815DCF4" w:rsidR="00EA55B7" w:rsidRPr="00EA55B7" w:rsidRDefault="00EA55B7" w:rsidP="00EA55B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Office of the Official Secretary to the Governor</w:t>
            </w:r>
            <w:r w:rsidR="00A57B4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  <w:r w:rsidRPr="00EA5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General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F9AB" w14:textId="77777777" w:rsidR="00EA55B7" w:rsidRPr="00EA55B7" w:rsidRDefault="00EA55B7" w:rsidP="00EA55B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F51A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A55B7" w:rsidRPr="00EA55B7" w14:paraId="3CA54513" w14:textId="77777777" w:rsidTr="00EA55B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5B50F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FC708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35BCB" w14:textId="77777777" w:rsidR="00EA55B7" w:rsidRPr="00EA55B7" w:rsidRDefault="00EA55B7" w:rsidP="00EA55B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A55B7" w:rsidRPr="00EA55B7" w14:paraId="3A0891C7" w14:textId="77777777" w:rsidTr="00EA55B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7CAF0" w14:textId="32AF3AFE" w:rsidR="00EA55B7" w:rsidRPr="00EA55B7" w:rsidRDefault="00EA55B7" w:rsidP="00EA55B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Governor</w:t>
            </w:r>
            <w:r w:rsidR="00A57B4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EA55B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General Act 1974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11547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A388F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495</w:t>
            </w:r>
          </w:p>
        </w:tc>
      </w:tr>
      <w:tr w:rsidR="00EA55B7" w:rsidRPr="00EA55B7" w14:paraId="70717659" w14:textId="77777777" w:rsidTr="00EA55B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D523C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8CAEB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D94C6" w14:textId="77777777" w:rsidR="00EA55B7" w:rsidRPr="00EA55B7" w:rsidRDefault="00EA55B7" w:rsidP="00EA55B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A55B7" w:rsidRPr="00EA55B7" w14:paraId="71536687" w14:textId="77777777" w:rsidTr="00F922DA">
        <w:trPr>
          <w:trHeight w:hRule="exact" w:val="28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62F70" w14:textId="7BD22945" w:rsidR="00EA55B7" w:rsidRPr="00EA55B7" w:rsidRDefault="00EA55B7" w:rsidP="00EA55B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Office of the Official Secretary to the Governor</w:t>
            </w:r>
            <w:r w:rsidR="00A57B4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  <w:r w:rsidRPr="00EA5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General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2E6C64F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A52B0C0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495</w:t>
            </w:r>
          </w:p>
        </w:tc>
      </w:tr>
      <w:tr w:rsidR="00EA55B7" w:rsidRPr="00EA55B7" w14:paraId="56F2178C" w14:textId="77777777" w:rsidTr="00EA55B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12C66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11981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C122D" w14:textId="77777777" w:rsidR="00EA55B7" w:rsidRPr="00EA55B7" w:rsidRDefault="00EA55B7" w:rsidP="00EA55B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A55B7" w:rsidRPr="00EA55B7" w14:paraId="388C117D" w14:textId="77777777" w:rsidTr="00EA55B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E2F7A" w14:textId="77777777" w:rsidR="00EA55B7" w:rsidRPr="00EA55B7" w:rsidRDefault="00EA55B7" w:rsidP="00EA55B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SOCIAL SERVICES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1817" w14:textId="77777777" w:rsidR="00EA55B7" w:rsidRPr="00EA55B7" w:rsidRDefault="00EA55B7" w:rsidP="00EA55B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E9BF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A55B7" w:rsidRPr="00EA55B7" w14:paraId="18562D32" w14:textId="77777777" w:rsidTr="00EA55B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7BEBA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CC901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7E056" w14:textId="77777777" w:rsidR="00EA55B7" w:rsidRPr="00EA55B7" w:rsidRDefault="00EA55B7" w:rsidP="00EA55B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A55B7" w:rsidRPr="00EA55B7" w14:paraId="5A8A602D" w14:textId="77777777" w:rsidTr="00EA55B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0847F" w14:textId="77777777" w:rsidR="00EA55B7" w:rsidRPr="00EA55B7" w:rsidRDefault="00EA55B7" w:rsidP="00EA55B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Social Services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D1DB" w14:textId="77777777" w:rsidR="00EA55B7" w:rsidRPr="00EA55B7" w:rsidRDefault="00EA55B7" w:rsidP="00EA55B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909B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A55B7" w:rsidRPr="00EA55B7" w14:paraId="020EC52B" w14:textId="77777777" w:rsidTr="00EA55B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87E56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35081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44598" w14:textId="77777777" w:rsidR="00EA55B7" w:rsidRPr="00EA55B7" w:rsidRDefault="00EA55B7" w:rsidP="00EA55B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A55B7" w:rsidRPr="00EA55B7" w14:paraId="07005954" w14:textId="77777777" w:rsidTr="00EA55B7">
        <w:trPr>
          <w:trHeight w:hRule="exact" w:val="22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EBA25" w14:textId="77777777" w:rsidR="00EA55B7" w:rsidRPr="00EA55B7" w:rsidRDefault="00EA55B7" w:rsidP="00EA55B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 New Tax System (Family Assistance) (Administration) Act 1999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7E7C6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16,927,314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36898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18,320,780</w:t>
            </w:r>
          </w:p>
        </w:tc>
      </w:tr>
      <w:tr w:rsidR="00EA55B7" w:rsidRPr="00EA55B7" w14:paraId="235E7175" w14:textId="77777777" w:rsidTr="00EA55B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F9148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53F9C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6364F" w14:textId="77777777" w:rsidR="00EA55B7" w:rsidRPr="00EA55B7" w:rsidRDefault="00EA55B7" w:rsidP="00EA55B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A55B7" w:rsidRPr="00EA55B7" w14:paraId="08F6DD30" w14:textId="77777777" w:rsidTr="00EA55B7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35989" w14:textId="77777777" w:rsidR="00EA55B7" w:rsidRPr="00EA55B7" w:rsidRDefault="00EA55B7" w:rsidP="00EA55B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National Redress Scheme for Institutional Child Sexual Abuse Act 2018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EDA46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370,358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892DB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540,360</w:t>
            </w:r>
          </w:p>
        </w:tc>
      </w:tr>
      <w:tr w:rsidR="00EA55B7" w:rsidRPr="00EA55B7" w14:paraId="64193568" w14:textId="77777777" w:rsidTr="00EA55B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0370F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CEBE8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2D243" w14:textId="77777777" w:rsidR="00EA55B7" w:rsidRPr="00EA55B7" w:rsidRDefault="00EA55B7" w:rsidP="00EA55B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A55B7" w:rsidRPr="00EA55B7" w14:paraId="65328B68" w14:textId="77777777" w:rsidTr="00EA55B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2CFDE" w14:textId="77777777" w:rsidR="00EA55B7" w:rsidRPr="00EA55B7" w:rsidRDefault="00EA55B7" w:rsidP="00EA55B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Paid Parental Leave Act 2010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D3F81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2,775,147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A191E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3,042,381</w:t>
            </w:r>
          </w:p>
        </w:tc>
      </w:tr>
      <w:tr w:rsidR="00EA55B7" w:rsidRPr="00EA55B7" w14:paraId="1AE06754" w14:textId="77777777" w:rsidTr="00EA55B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B0A31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2EBD8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E827B" w14:textId="77777777" w:rsidR="00EA55B7" w:rsidRPr="00EA55B7" w:rsidRDefault="00EA55B7" w:rsidP="00EA55B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A55B7" w:rsidRPr="00EA55B7" w14:paraId="23D16527" w14:textId="77777777" w:rsidTr="00EA55B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8AF4C" w14:textId="77777777" w:rsidR="00EA55B7" w:rsidRPr="00EA55B7" w:rsidRDefault="00EA55B7" w:rsidP="00EA55B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9CFC6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823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4BE9C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823</w:t>
            </w:r>
          </w:p>
        </w:tc>
      </w:tr>
      <w:tr w:rsidR="00EA55B7" w:rsidRPr="00EA55B7" w14:paraId="523A1216" w14:textId="77777777" w:rsidTr="00EA55B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25406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E2F43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80950" w14:textId="77777777" w:rsidR="00EA55B7" w:rsidRPr="00EA55B7" w:rsidRDefault="00EA55B7" w:rsidP="00EA55B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A55B7" w:rsidRPr="00EA55B7" w14:paraId="5710D1F3" w14:textId="77777777" w:rsidTr="00EA55B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4AF89" w14:textId="77777777" w:rsidR="00EA55B7" w:rsidRPr="00EA55B7" w:rsidRDefault="00EA55B7" w:rsidP="00EA55B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Social Security (Administration) Act 1999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ED092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107,317,514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4348C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116,215,954</w:t>
            </w:r>
          </w:p>
        </w:tc>
      </w:tr>
      <w:tr w:rsidR="00EA55B7" w:rsidRPr="00EA55B7" w14:paraId="60E6A130" w14:textId="77777777" w:rsidTr="00EA55B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3311E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01D93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B436F" w14:textId="77777777" w:rsidR="00EA55B7" w:rsidRPr="00EA55B7" w:rsidRDefault="00EA55B7" w:rsidP="00EA55B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A55B7" w:rsidRPr="00EA55B7" w14:paraId="3250C2F0" w14:textId="77777777" w:rsidTr="00EA55B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285B2" w14:textId="77777777" w:rsidR="00EA55B7" w:rsidRPr="00EA55B7" w:rsidRDefault="00EA55B7" w:rsidP="00EA55B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Student Assistance Act 1973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FB1F6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413,717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B2254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454,648</w:t>
            </w:r>
          </w:p>
        </w:tc>
      </w:tr>
      <w:tr w:rsidR="00EA55B7" w:rsidRPr="00EA55B7" w14:paraId="2660D676" w14:textId="77777777" w:rsidTr="00EA55B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34388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2AA26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6434E" w14:textId="77777777" w:rsidR="00EA55B7" w:rsidRPr="00EA55B7" w:rsidRDefault="00EA55B7" w:rsidP="00EA55B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A55B7" w:rsidRPr="00EA55B7" w14:paraId="3052B16A" w14:textId="77777777" w:rsidTr="00EA55B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03F83" w14:textId="77777777" w:rsidR="00EA55B7" w:rsidRPr="00EA55B7" w:rsidRDefault="00EA55B7" w:rsidP="00EA55B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Social Services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6616BD7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127,804,873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272FCA3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138,574,946</w:t>
            </w:r>
          </w:p>
        </w:tc>
      </w:tr>
      <w:tr w:rsidR="00EA55B7" w:rsidRPr="00EA55B7" w14:paraId="7F838272" w14:textId="77777777" w:rsidTr="00EA55B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CEBD3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FDFF5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F9FD5" w14:textId="77777777" w:rsidR="00EA55B7" w:rsidRPr="00EA55B7" w:rsidRDefault="00EA55B7" w:rsidP="00EA55B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A55B7" w:rsidRPr="00EA55B7" w14:paraId="796D8EC3" w14:textId="77777777" w:rsidTr="00EA55B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047F9" w14:textId="77777777" w:rsidR="00EA55B7" w:rsidRPr="00EA55B7" w:rsidRDefault="00EA55B7" w:rsidP="00EA55B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Services Australia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FF57" w14:textId="77777777" w:rsidR="00EA55B7" w:rsidRPr="00EA55B7" w:rsidRDefault="00EA55B7" w:rsidP="00EA55B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6506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A55B7" w:rsidRPr="00EA55B7" w14:paraId="1BFDDE09" w14:textId="77777777" w:rsidTr="00EA55B7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ACB25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03177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69925" w14:textId="77777777" w:rsidR="00EA55B7" w:rsidRPr="00EA55B7" w:rsidRDefault="00EA55B7" w:rsidP="00EA55B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A55B7" w:rsidRPr="00EA55B7" w14:paraId="1483715F" w14:textId="77777777" w:rsidTr="00EA55B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BBE95" w14:textId="77777777" w:rsidR="00EA55B7" w:rsidRPr="00EA55B7" w:rsidRDefault="00EA55B7" w:rsidP="00EA55B7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B46A1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10,740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14291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</w:tr>
      <w:tr w:rsidR="00EA55B7" w:rsidRPr="00EA55B7" w14:paraId="2E2B81ED" w14:textId="77777777" w:rsidTr="00F922DA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101F0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8D3FF0B" w14:textId="77777777" w:rsidR="00EA55B7" w:rsidRPr="00EA55B7" w:rsidRDefault="00EA55B7" w:rsidP="00EA55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7EC454E" w14:textId="77777777" w:rsidR="00EA55B7" w:rsidRPr="00EA55B7" w:rsidRDefault="00EA55B7" w:rsidP="00EA55B7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A55B7" w:rsidRPr="00EA55B7" w14:paraId="57C19615" w14:textId="77777777" w:rsidTr="00EA55B7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42A9A" w14:textId="77777777" w:rsidR="00EA55B7" w:rsidRPr="00EA55B7" w:rsidRDefault="00EA55B7" w:rsidP="00EA55B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Services Australia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483370D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color w:val="000000"/>
                <w:sz w:val="16"/>
                <w:szCs w:val="16"/>
              </w:rPr>
              <w:t>10,740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8E3D725" w14:textId="77777777" w:rsidR="00EA55B7" w:rsidRPr="00EA55B7" w:rsidRDefault="00EA55B7" w:rsidP="00EA55B7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55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600</w:t>
            </w:r>
          </w:p>
        </w:tc>
      </w:tr>
    </w:tbl>
    <w:p w14:paraId="34A25A30" w14:textId="77777777" w:rsidR="003561E4" w:rsidRDefault="00EA55B7" w:rsidP="003561E4">
      <w:r>
        <w:fldChar w:fldCharType="end"/>
      </w:r>
    </w:p>
    <w:p w14:paraId="400628D0" w14:textId="77777777" w:rsidR="003561E4" w:rsidRDefault="003561E4">
      <w:pPr>
        <w:spacing w:before="0" w:after="160" w:line="259" w:lineRule="auto"/>
      </w:pPr>
      <w:r>
        <w:br w:type="page"/>
      </w:r>
    </w:p>
    <w:p w14:paraId="5F76DFC8" w14:textId="56759EBE" w:rsidR="000D43ED" w:rsidRPr="00274B91" w:rsidRDefault="000D43ED" w:rsidP="00274B9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Sections\\07_SAppT\\07_SAppT_20230503_0900_Formatted.xlsx" "SAp - Output!R426C1:R483C3" \a \f 4 \h </w:instrText>
      </w:r>
      <w:r w:rsidR="00CC6AFC">
        <w:instrText xml:space="preserve">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52"/>
        <w:gridCol w:w="1429"/>
        <w:gridCol w:w="1429"/>
      </w:tblGrid>
      <w:tr w:rsidR="000D43ED" w:rsidRPr="000D43ED" w14:paraId="1B7FC383" w14:textId="77777777" w:rsidTr="000D43ED">
        <w:trPr>
          <w:trHeight w:hRule="exact" w:val="225"/>
        </w:trPr>
        <w:tc>
          <w:tcPr>
            <w:tcW w:w="31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2A0D2" w14:textId="0BF5602A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061DF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Estimated Actual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769BA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</w:p>
        </w:tc>
      </w:tr>
      <w:tr w:rsidR="000D43ED" w:rsidRPr="000D43ED" w14:paraId="14471BF4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hideMark/>
          </w:tcPr>
          <w:p w14:paraId="0F7C423F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D063392" w14:textId="622D2484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1F522DB" w14:textId="16973464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0D43ED" w:rsidRPr="000D43ED" w14:paraId="7C58FB09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24CE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8990C" w14:textId="2008C8D1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453A0" w14:textId="61FCC532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A57B41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0D43ED" w:rsidRPr="000D43ED" w14:paraId="693CB47A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38745" w14:textId="77777777" w:rsidR="000D43ED" w:rsidRPr="000D43ED" w:rsidRDefault="000D43ED" w:rsidP="000D43E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TREASURY PORTFOLIO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5DC6" w14:textId="77777777" w:rsidR="000D43ED" w:rsidRPr="000D43ED" w:rsidRDefault="000D43ED" w:rsidP="000D43E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4A93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3A77EAA0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4ACAC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12217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5C3DE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050F0853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0C0D6" w14:textId="77777777" w:rsidR="000D43ED" w:rsidRPr="000D43ED" w:rsidRDefault="000D43ED" w:rsidP="000D43E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the Treasury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9ADF" w14:textId="77777777" w:rsidR="000D43ED" w:rsidRPr="000D43ED" w:rsidRDefault="000D43ED" w:rsidP="000D43E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41A5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20154EB9" w14:textId="77777777" w:rsidTr="000D43E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F002A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624F3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44203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3AA68753" w14:textId="77777777" w:rsidTr="000D43ED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9DCC1" w14:textId="77777777" w:rsidR="000D43ED" w:rsidRPr="000D43ED" w:rsidRDefault="000D43ED" w:rsidP="000D43E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Australian Business Growth Fund (Coronavirus Economic Response Package) Act 2020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6D83E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11,111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28D60" w14:textId="3AC31256" w:rsidR="000D43ED" w:rsidRPr="000D43ED" w:rsidRDefault="00A57B41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0D43ED" w:rsidRPr="000D43ED" w14:paraId="52355E38" w14:textId="77777777" w:rsidTr="000D43E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240EA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1089A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3F39C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4D1280D9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C6D2C" w14:textId="77777777" w:rsidR="000D43ED" w:rsidRPr="000D43ED" w:rsidRDefault="000D43ED" w:rsidP="000D43E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Federal Financial Relations Act 2009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5213A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118,923,586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88BA9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123,776,957</w:t>
            </w:r>
          </w:p>
        </w:tc>
      </w:tr>
      <w:tr w:rsidR="000D43ED" w:rsidRPr="000D43ED" w14:paraId="5797F508" w14:textId="77777777" w:rsidTr="000D43E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5F659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8954A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4135F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32E1B8F5" w14:textId="77777777" w:rsidTr="000D43ED">
        <w:trPr>
          <w:trHeight w:hRule="exact" w:val="39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025B8" w14:textId="77777777" w:rsidR="000D43ED" w:rsidRPr="000D43ED" w:rsidRDefault="000D43ED" w:rsidP="000D43E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Guarantee of Lending to Small and Medium Enterprises (Coronavirus Economic Response Package) Act 2020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400AD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44,516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AB800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32,050</w:t>
            </w:r>
          </w:p>
        </w:tc>
      </w:tr>
      <w:tr w:rsidR="000D43ED" w:rsidRPr="000D43ED" w14:paraId="3D33EC48" w14:textId="77777777" w:rsidTr="000D43E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16A7E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F354C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C7011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43414B6F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C512A" w14:textId="77777777" w:rsidR="000D43ED" w:rsidRPr="000D43ED" w:rsidRDefault="000D43ED" w:rsidP="000D43E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International Finance Corporation Act 1955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264EA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30,259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648BC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30,157</w:t>
            </w:r>
          </w:p>
        </w:tc>
      </w:tr>
      <w:tr w:rsidR="000D43ED" w:rsidRPr="000D43ED" w14:paraId="7FA3FF8C" w14:textId="77777777" w:rsidTr="000D43E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7B3D2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A589A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5F991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244AB548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F8FD3" w14:textId="77777777" w:rsidR="000D43ED" w:rsidRPr="000D43ED" w:rsidRDefault="000D43ED" w:rsidP="000D43E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International Monetary Agreements Act 1947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D7622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1,300,050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9C015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628,555</w:t>
            </w:r>
          </w:p>
        </w:tc>
      </w:tr>
      <w:tr w:rsidR="000D43ED" w:rsidRPr="000D43ED" w14:paraId="39F17D7C" w14:textId="77777777" w:rsidTr="000D43E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941DA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038F7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61D5F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79F868C5" w14:textId="77777777" w:rsidTr="000D43ED">
        <w:trPr>
          <w:trHeight w:hRule="exact" w:val="22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7CBD4" w14:textId="77777777" w:rsidR="000D43ED" w:rsidRPr="000D43ED" w:rsidRDefault="000D43ED" w:rsidP="000D43E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National Housing Finance and Investment Corporation Act 2018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325F6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40CB5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1,203</w:t>
            </w:r>
          </w:p>
        </w:tc>
      </w:tr>
      <w:tr w:rsidR="000D43ED" w:rsidRPr="000D43ED" w14:paraId="6FEC7058" w14:textId="77777777" w:rsidTr="000D43E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858DC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5BD2D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7253E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78531256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EE258" w14:textId="77777777" w:rsidR="000D43ED" w:rsidRPr="000D43ED" w:rsidRDefault="000D43ED" w:rsidP="000D43E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the Treasury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65E25E8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120,309,724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4E10A3F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124,468,922</w:t>
            </w:r>
          </w:p>
        </w:tc>
      </w:tr>
      <w:tr w:rsidR="000D43ED" w:rsidRPr="000D43ED" w14:paraId="0E7F75E2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36C66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241FA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9BAC9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70E7A0FC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A0FCE" w14:textId="77777777" w:rsidR="000D43ED" w:rsidRPr="000D43ED" w:rsidRDefault="000D43ED" w:rsidP="000D43E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Competition and Consumer Commission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2E39" w14:textId="77777777" w:rsidR="000D43ED" w:rsidRPr="000D43ED" w:rsidRDefault="000D43ED" w:rsidP="000D43E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191F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5FDE26FC" w14:textId="77777777" w:rsidTr="000D43E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7E4F4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70C6E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49CBF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5754F652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A80BD" w14:textId="77777777" w:rsidR="000D43ED" w:rsidRPr="000D43ED" w:rsidRDefault="000D43ED" w:rsidP="000D43E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9C1C8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BD771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</w:tr>
      <w:tr w:rsidR="000D43ED" w:rsidRPr="000D43ED" w14:paraId="44AE5CD0" w14:textId="77777777" w:rsidTr="000D43E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A93C2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36FDE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74AD2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0BED5627" w14:textId="77777777" w:rsidTr="000D43ED">
        <w:trPr>
          <w:trHeight w:hRule="exact" w:val="22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B8195" w14:textId="77777777" w:rsidR="000D43ED" w:rsidRPr="000D43ED" w:rsidRDefault="000D43ED" w:rsidP="000D43E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Competition and Consumer Commission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0173228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4EBFA48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0D43ED" w:rsidRPr="000D43ED" w14:paraId="0E05B123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EE046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EA98E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B9B67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44FF7916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942B7" w14:textId="77777777" w:rsidR="000D43ED" w:rsidRPr="000D43ED" w:rsidRDefault="000D43ED" w:rsidP="000D43E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Office of Financial Management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2665" w14:textId="77777777" w:rsidR="000D43ED" w:rsidRPr="000D43ED" w:rsidRDefault="000D43ED" w:rsidP="000D43E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C835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7D733ACF" w14:textId="77777777" w:rsidTr="000D43E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5270C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7B9F8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64B4A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40BB0A20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40ABD" w14:textId="77777777" w:rsidR="000D43ED" w:rsidRPr="000D43ED" w:rsidRDefault="000D43ED" w:rsidP="000D43E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Commonwealth Inscribed Stock Act 1911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CD218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224,570,999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4CFF7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324,987,495</w:t>
            </w:r>
          </w:p>
        </w:tc>
      </w:tr>
      <w:tr w:rsidR="000D43ED" w:rsidRPr="000D43ED" w14:paraId="0DEF3A50" w14:textId="77777777" w:rsidTr="000D43E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04DD5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6C6E8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9AD04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4879DC5E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CC9F5" w14:textId="77777777" w:rsidR="000D43ED" w:rsidRPr="000D43ED" w:rsidRDefault="000D43ED" w:rsidP="000D43E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Financial Agreement Act 1994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C8D00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A2066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0D43ED" w:rsidRPr="000D43ED" w14:paraId="5DE4981D" w14:textId="77777777" w:rsidTr="000D43E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7F0E5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1467F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A7704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170DC1B5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C6B33" w14:textId="77777777" w:rsidR="000D43ED" w:rsidRPr="000D43ED" w:rsidRDefault="000D43ED" w:rsidP="000D43E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Office of Financial Management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299551F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224,571,005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F637F0C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324,987,499</w:t>
            </w:r>
          </w:p>
        </w:tc>
      </w:tr>
      <w:tr w:rsidR="000D43ED" w:rsidRPr="000D43ED" w14:paraId="6F94F56F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D0823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DCFDA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BAD51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1C7D4BD0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88AA7" w14:textId="77777777" w:rsidR="000D43ED" w:rsidRPr="000D43ED" w:rsidRDefault="000D43ED" w:rsidP="000D43E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Securities and Investments Commission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EEBA" w14:textId="77777777" w:rsidR="000D43ED" w:rsidRPr="000D43ED" w:rsidRDefault="000D43ED" w:rsidP="000D43E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290A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462CBE2A" w14:textId="77777777" w:rsidTr="000D43E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2229D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68F6A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8C00F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552DEE89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82C5F" w14:textId="77777777" w:rsidR="000D43ED" w:rsidRPr="000D43ED" w:rsidRDefault="000D43ED" w:rsidP="000D43E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Banking Act 1959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B0D8F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78,242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3E0A5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88,143</w:t>
            </w:r>
          </w:p>
        </w:tc>
      </w:tr>
      <w:tr w:rsidR="000D43ED" w:rsidRPr="000D43ED" w14:paraId="74F2E925" w14:textId="77777777" w:rsidTr="000D43E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4DA61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AA88F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15050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14C2FF5C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739B6" w14:textId="77777777" w:rsidR="000D43ED" w:rsidRPr="000D43ED" w:rsidRDefault="000D43ED" w:rsidP="000D43E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Life Insurance Act 1995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DCBF7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10,707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69C31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5,576</w:t>
            </w:r>
          </w:p>
        </w:tc>
      </w:tr>
      <w:tr w:rsidR="000D43ED" w:rsidRPr="000D43ED" w14:paraId="07D2D1A4" w14:textId="77777777" w:rsidTr="000D43E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B340E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8C970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4AB0D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24EA7997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131BB" w14:textId="77777777" w:rsidR="000D43ED" w:rsidRPr="000D43ED" w:rsidRDefault="000D43ED" w:rsidP="000D43E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DB2C5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53,228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FEF42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52,750</w:t>
            </w:r>
          </w:p>
        </w:tc>
      </w:tr>
      <w:tr w:rsidR="000D43ED" w:rsidRPr="000D43ED" w14:paraId="37F3D3F0" w14:textId="77777777" w:rsidTr="000D43E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75BB0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553DE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F38D2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3A373ABE" w14:textId="77777777" w:rsidTr="000D43ED">
        <w:trPr>
          <w:trHeight w:hRule="exact" w:val="227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67D93" w14:textId="77777777" w:rsidR="000D43ED" w:rsidRPr="000D43ED" w:rsidRDefault="000D43ED" w:rsidP="000D43E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Securities and Investments Commission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9DC2CA6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142,177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EA99148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146,469</w:t>
            </w:r>
          </w:p>
        </w:tc>
      </w:tr>
      <w:tr w:rsidR="000D43ED" w:rsidRPr="000D43ED" w14:paraId="3FDA2B4A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55EB7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F8E8F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CFC5D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7D0C42D6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B95DE" w14:textId="77777777" w:rsidR="000D43ED" w:rsidRPr="000D43ED" w:rsidRDefault="000D43ED" w:rsidP="000D43E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Taxation Office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3346" w14:textId="77777777" w:rsidR="000D43ED" w:rsidRPr="000D43ED" w:rsidRDefault="000D43ED" w:rsidP="000D43E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E529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23117C93" w14:textId="77777777" w:rsidTr="000D43E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D1024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10D6C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CA1A2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0D1749FB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4DA22" w14:textId="77777777" w:rsidR="000D43ED" w:rsidRPr="000D43ED" w:rsidRDefault="000D43ED" w:rsidP="000D43E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Product Grants and Benefits Administration Act 2000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1362D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82,600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81E82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87,278</w:t>
            </w:r>
          </w:p>
        </w:tc>
      </w:tr>
      <w:tr w:rsidR="000D43ED" w:rsidRPr="000D43ED" w14:paraId="52B6C902" w14:textId="77777777" w:rsidTr="000D43E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DD31C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8CA76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C0348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4B9CE3E2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A2220" w14:textId="77777777" w:rsidR="000D43ED" w:rsidRPr="000D43ED" w:rsidRDefault="000D43ED" w:rsidP="000D43E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Public Governance, Performance and Accountability Act 2013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BFBA5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120,000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1B080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120,000</w:t>
            </w:r>
          </w:p>
        </w:tc>
      </w:tr>
      <w:tr w:rsidR="000D43ED" w:rsidRPr="000D43ED" w14:paraId="50406310" w14:textId="77777777" w:rsidTr="000D43E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F3695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DD807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585F2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581B23B3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547F6" w14:textId="77777777" w:rsidR="000D43ED" w:rsidRPr="000D43ED" w:rsidRDefault="000D43ED" w:rsidP="000D43E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Superannuation Guarantee (Administration) Act 1992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67878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723,000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84DBE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642,900</w:t>
            </w:r>
          </w:p>
        </w:tc>
      </w:tr>
      <w:tr w:rsidR="000D43ED" w:rsidRPr="000D43ED" w14:paraId="4B803B57" w14:textId="77777777" w:rsidTr="000D43E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57447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A9100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9723B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7F8BCEC6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166C1" w14:textId="77777777" w:rsidR="000D43ED" w:rsidRPr="000D43ED" w:rsidRDefault="000D43ED" w:rsidP="000D43ED">
            <w:pPr>
              <w:spacing w:before="0" w:after="0" w:line="240" w:lineRule="auto"/>
              <w:ind w:left="17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Taxation Administration Act 1953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FAE0A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13,231,062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48AC1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14,872,699</w:t>
            </w:r>
          </w:p>
        </w:tc>
      </w:tr>
      <w:tr w:rsidR="000D43ED" w:rsidRPr="000D43ED" w14:paraId="0DD200B4" w14:textId="77777777" w:rsidTr="000D43ED">
        <w:trPr>
          <w:trHeight w:hRule="exact" w:val="60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878C4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DD456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7DEFA" w14:textId="77777777" w:rsidR="000D43ED" w:rsidRPr="000D43ED" w:rsidRDefault="000D43ED" w:rsidP="000D43ED">
            <w:pPr>
              <w:spacing w:before="0"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6019B951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1B1D0" w14:textId="77777777" w:rsidR="000D43ED" w:rsidRPr="000D43ED" w:rsidRDefault="000D43ED" w:rsidP="000D43E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Taxation Office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0BF49C9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14,156,662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57E79F7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15,722,877</w:t>
            </w:r>
          </w:p>
        </w:tc>
      </w:tr>
      <w:tr w:rsidR="000D43ED" w:rsidRPr="000D43ED" w14:paraId="0AA6728C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7484B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465B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D41E" w14:textId="77777777" w:rsidR="000D43ED" w:rsidRPr="000D43ED" w:rsidRDefault="000D43ED" w:rsidP="000D43E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D43ED" w:rsidRPr="000D43ED" w14:paraId="7F0380C7" w14:textId="77777777" w:rsidTr="000D43ED">
        <w:trPr>
          <w:trHeight w:hRule="exact" w:val="225"/>
        </w:trPr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50AD9" w14:textId="77777777" w:rsidR="000D43ED" w:rsidRPr="000D43ED" w:rsidRDefault="000D43ED" w:rsidP="000D43E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 Special Appropriations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0FE0431" w14:textId="50246645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604,</w:t>
            </w:r>
            <w:r w:rsidR="0026756B">
              <w:rPr>
                <w:rFonts w:ascii="Arial" w:hAnsi="Arial" w:cs="Arial"/>
                <w:color w:val="000000"/>
                <w:sz w:val="16"/>
                <w:szCs w:val="16"/>
              </w:rPr>
              <w:t>159</w:t>
            </w:r>
            <w:r w:rsidRPr="000D43ED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26756B">
              <w:rPr>
                <w:rFonts w:ascii="Arial" w:hAnsi="Arial" w:cs="Arial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92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BF3B213" w14:textId="77777777" w:rsidR="000D43ED" w:rsidRPr="000D43ED" w:rsidRDefault="000D43ED" w:rsidP="000D43ED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D43E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734,037,228</w:t>
            </w:r>
          </w:p>
        </w:tc>
      </w:tr>
    </w:tbl>
    <w:p w14:paraId="54B9559C" w14:textId="4470587D" w:rsidR="00EA55B7" w:rsidRDefault="000D43ED" w:rsidP="003D354C">
      <w:r>
        <w:fldChar w:fldCharType="end"/>
      </w:r>
    </w:p>
    <w:sectPr w:rsidR="00EA55B7" w:rsidSect="00D760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evenPage"/>
      <w:pgSz w:w="11906" w:h="16838" w:code="9"/>
      <w:pgMar w:top="2835" w:right="2098" w:bottom="2466" w:left="2098" w:header="1814" w:footer="1814" w:gutter="0"/>
      <w:pgNumType w:start="11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AE600" w14:textId="77777777" w:rsidR="00906A1A" w:rsidRDefault="00906A1A" w:rsidP="00E40261">
      <w:pPr>
        <w:spacing w:after="0" w:line="240" w:lineRule="auto"/>
      </w:pPr>
      <w:r>
        <w:separator/>
      </w:r>
    </w:p>
  </w:endnote>
  <w:endnote w:type="continuationSeparator" w:id="0">
    <w:p w14:paraId="087779F4" w14:textId="77777777" w:rsidR="00906A1A" w:rsidRDefault="00906A1A" w:rsidP="00E40261">
      <w:pPr>
        <w:spacing w:after="0" w:line="240" w:lineRule="auto"/>
      </w:pPr>
      <w:r>
        <w:continuationSeparator/>
      </w:r>
    </w:p>
  </w:endnote>
  <w:endnote w:type="continuationNotice" w:id="1">
    <w:p w14:paraId="6ED5B2B0" w14:textId="77777777" w:rsidR="00906A1A" w:rsidRDefault="00906A1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9757" w14:textId="3A05116D" w:rsidR="004C3F27" w:rsidRDefault="004C3F27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B3705D">
      <w:t xml:space="preserve">  |  </w:t>
    </w:r>
    <w:fldSimple w:instr=" SUBJECT   \* MERGEFORMAT ">
      <w:r w:rsidR="0020461B">
        <w:t>Special Appropriations Table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339C3" w14:textId="41D7A1C7" w:rsidR="004C3F27" w:rsidRDefault="00AE56BE" w:rsidP="002A6A16">
    <w:pPr>
      <w:pStyle w:val="FooterOdd"/>
    </w:pPr>
    <w:fldSimple w:instr=" SUBJECT   \* MERGEFORMAT ">
      <w:r w:rsidR="0020461B">
        <w:t>Special Appropriations Table</w:t>
      </w:r>
    </w:fldSimple>
    <w:r w:rsidR="004C3F27" w:rsidRPr="00B3705D">
      <w:t xml:space="preserve">  |  </w:t>
    </w:r>
    <w:r w:rsidR="004C3F27" w:rsidRPr="00B3705D">
      <w:rPr>
        <w:b/>
        <w:bCs/>
      </w:rPr>
      <w:t xml:space="preserve">Page </w:t>
    </w:r>
    <w:r w:rsidR="004C3F27" w:rsidRPr="00B3705D">
      <w:rPr>
        <w:b/>
        <w:bCs/>
      </w:rPr>
      <w:fldChar w:fldCharType="begin"/>
    </w:r>
    <w:r w:rsidR="004C3F27" w:rsidRPr="00B3705D">
      <w:rPr>
        <w:b/>
        <w:bCs/>
      </w:rPr>
      <w:instrText xml:space="preserve"> PAGE  \* Arabic  \* MERGEFORMAT </w:instrText>
    </w:r>
    <w:r w:rsidR="004C3F27" w:rsidRPr="00B3705D">
      <w:rPr>
        <w:b/>
        <w:bCs/>
      </w:rPr>
      <w:fldChar w:fldCharType="separate"/>
    </w:r>
    <w:r w:rsidR="004C3F27">
      <w:rPr>
        <w:b/>
        <w:bCs/>
      </w:rPr>
      <w:t>1</w:t>
    </w:r>
    <w:r w:rsidR="004C3F27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3E353" w14:textId="5151A4B5" w:rsidR="00551E91" w:rsidRPr="00D76033" w:rsidRDefault="00D76033" w:rsidP="00D76033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16</w:t>
    </w:r>
    <w:r w:rsidRPr="00B3705D">
      <w:rPr>
        <w:b/>
        <w:bCs/>
      </w:rPr>
      <w:fldChar w:fldCharType="end"/>
    </w:r>
    <w:r w:rsidRPr="00B3705D">
      <w:t xml:space="preserve">  |  </w:t>
    </w:r>
    <w:fldSimple w:instr=" SUBJECT   \* MERGEFORMAT ">
      <w:r w:rsidR="0020461B">
        <w:t>Special Appropriations Table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2C031" w14:textId="77777777" w:rsidR="00906A1A" w:rsidRPr="003C1CA4" w:rsidRDefault="00906A1A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3D9E3274" w14:textId="77777777" w:rsidR="00906A1A" w:rsidRDefault="00906A1A" w:rsidP="00E40261">
      <w:pPr>
        <w:spacing w:after="0" w:line="240" w:lineRule="auto"/>
      </w:pPr>
      <w:r>
        <w:continuationSeparator/>
      </w:r>
    </w:p>
  </w:footnote>
  <w:footnote w:type="continuationNotice" w:id="1">
    <w:p w14:paraId="6A8B1150" w14:textId="77777777" w:rsidR="00906A1A" w:rsidRDefault="00906A1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F0A06" w14:textId="10510466" w:rsidR="004C3F27" w:rsidRPr="00AA5439" w:rsidRDefault="004C3F27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8C56E1" w14:paraId="60C3E850" w14:textId="77777777" w:rsidTr="008C56E1">
      <w:trPr>
        <w:trHeight w:hRule="exact" w:val="340"/>
      </w:trPr>
      <w:tc>
        <w:tcPr>
          <w:tcW w:w="7797" w:type="dxa"/>
        </w:tcPr>
        <w:p w14:paraId="02F088FC" w14:textId="10116F81" w:rsidR="008C56E1" w:rsidRPr="008C56E1" w:rsidRDefault="008C56E1" w:rsidP="008C56E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50DA12CF" wp14:editId="10C8A614">
                <wp:extent cx="878400" cy="198000"/>
                <wp:effectExtent l="0" t="0" r="0" b="0"/>
                <wp:docPr id="216" name="Picture 2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6" name="Picture 1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8C56E1">
            <w:t xml:space="preserve">  |  </w:t>
          </w:r>
          <w:fldSimple w:instr=" TITLE   \* MERGEFORMAT ">
            <w:r w:rsidR="0020461B">
              <w:t>Budget Paper No. 4</w:t>
            </w:r>
          </w:fldSimple>
        </w:p>
      </w:tc>
    </w:tr>
  </w:tbl>
  <w:p w14:paraId="56B42AD1" w14:textId="77777777" w:rsidR="004C3F27" w:rsidRPr="00AA5439" w:rsidRDefault="004C3F27" w:rsidP="00AA5439">
    <w:pPr>
      <w:pStyle w:val="HeaderEven"/>
      <w:rPr>
        <w:sz w:val="2"/>
        <w:szCs w:val="4"/>
      </w:rPr>
    </w:pPr>
  </w:p>
  <w:p w14:paraId="58DB7807" w14:textId="77777777" w:rsidR="004C3F27" w:rsidRPr="007703C7" w:rsidRDefault="004C3F27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21AC9" w14:textId="250A26F3" w:rsidR="004C3F27" w:rsidRPr="000635BE" w:rsidRDefault="004C3F27" w:rsidP="000635BE">
    <w:pPr>
      <w:pStyle w:val="HeaderOdd"/>
      <w:rPr>
        <w:sz w:val="2"/>
        <w:szCs w:val="4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</w:tblGrid>
    <w:tr w:rsidR="00945C29" w14:paraId="7B3BC901" w14:textId="77777777" w:rsidTr="002A6A16">
      <w:trPr>
        <w:trHeight w:hRule="exact" w:val="340"/>
      </w:trPr>
      <w:tc>
        <w:tcPr>
          <w:tcW w:w="7797" w:type="dxa"/>
        </w:tcPr>
        <w:p w14:paraId="6C9A6C5B" w14:textId="07810866" w:rsidR="00945C29" w:rsidRDefault="00AE56BE" w:rsidP="000635BE">
          <w:pPr>
            <w:pStyle w:val="HeaderOdd"/>
          </w:pPr>
          <w:fldSimple w:instr=" TITLE   \* MERGEFORMAT ">
            <w:r w:rsidR="0020461B">
              <w:t>Budget Paper No. 4</w:t>
            </w:r>
          </w:fldSimple>
          <w:r w:rsidR="00945C29">
            <w:t xml:space="preserve">  |  </w:t>
          </w:r>
          <w:r w:rsidR="00945C29" w:rsidRPr="00D47C6E">
            <w:rPr>
              <w:noProof/>
              <w:position w:val="-6"/>
            </w:rPr>
            <w:drawing>
              <wp:inline distT="0" distB="0" distL="0" distR="0" wp14:anchorId="1087CB03" wp14:editId="7C9815B8">
                <wp:extent cx="860400" cy="147600"/>
                <wp:effectExtent l="0" t="0" r="0" b="5080"/>
                <wp:docPr id="217" name="Picture 2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7" name="Picture 1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0400" cy="14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F9B2592" w14:textId="77777777" w:rsidR="004C3F27" w:rsidRPr="00AA5439" w:rsidRDefault="004C3F27" w:rsidP="00AA5439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F4FF4" w14:textId="4B6BCA57" w:rsidR="004C3F27" w:rsidRDefault="004C3F27">
    <w:pPr>
      <w:pStyle w:val="Header"/>
      <w:rPr>
        <w:sz w:val="2"/>
        <w:szCs w:val="2"/>
      </w:rPr>
    </w:pPr>
  </w:p>
  <w:p w14:paraId="7BCB359A" w14:textId="77777777" w:rsidR="004C3F27" w:rsidRDefault="004C3F27">
    <w:pPr>
      <w:pStyle w:val="Header"/>
      <w:rPr>
        <w:sz w:val="2"/>
        <w:szCs w:val="2"/>
      </w:rPr>
    </w:pPr>
  </w:p>
  <w:tbl>
    <w:tblPr>
      <w:tblStyle w:val="TableGrid"/>
      <w:tblW w:w="155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  <w:gridCol w:w="7797"/>
    </w:tblGrid>
    <w:tr w:rsidR="00842D18" w14:paraId="176B9231" w14:textId="77777777" w:rsidTr="00842D18">
      <w:trPr>
        <w:trHeight w:hRule="exact" w:val="340"/>
      </w:trPr>
      <w:tc>
        <w:tcPr>
          <w:tcW w:w="7797" w:type="dxa"/>
        </w:tcPr>
        <w:p w14:paraId="4CC2FF6A" w14:textId="50EBDE8B" w:rsidR="00842D18" w:rsidRDefault="00842D18" w:rsidP="00842D18">
          <w:pPr>
            <w:pStyle w:val="HeaderOdd"/>
            <w:jc w:val="left"/>
          </w:pPr>
          <w:r w:rsidRPr="008C56E1">
            <w:rPr>
              <w:noProof/>
              <w:position w:val="-8"/>
            </w:rPr>
            <w:drawing>
              <wp:inline distT="0" distB="0" distL="0" distR="0" wp14:anchorId="61FE5A78" wp14:editId="75E198BD">
                <wp:extent cx="878400" cy="198000"/>
                <wp:effectExtent l="0" t="0" r="0" b="0"/>
                <wp:docPr id="19" name="Picture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8C56E1">
            <w:t xml:space="preserve">  |  </w:t>
          </w:r>
          <w:fldSimple w:instr=" TITLE   \* MERGEFORMAT ">
            <w:r w:rsidR="0020461B">
              <w:t>Budget Paper No. 4</w:t>
            </w:r>
          </w:fldSimple>
        </w:p>
      </w:tc>
      <w:tc>
        <w:tcPr>
          <w:tcW w:w="7797" w:type="dxa"/>
        </w:tcPr>
        <w:p w14:paraId="3DD45FCA" w14:textId="438F00EF" w:rsidR="00842D18" w:rsidRPr="00D13BF9" w:rsidRDefault="00AE56BE" w:rsidP="00842D18">
          <w:pPr>
            <w:pStyle w:val="HeaderOdd"/>
          </w:pPr>
          <w:fldSimple w:instr=" TITLE   \* MERGEFORMAT ">
            <w:r w:rsidR="0020461B">
              <w:t>Budget Paper No. 4</w:t>
            </w:r>
          </w:fldSimple>
          <w:r w:rsidR="00842D18" w:rsidRPr="00D13BF9">
            <w:t xml:space="preserve">  |  </w:t>
          </w:r>
          <w:r w:rsidR="00842D18" w:rsidRPr="00C9389A">
            <w:rPr>
              <w:noProof/>
              <w:position w:val="-8"/>
            </w:rPr>
            <w:drawing>
              <wp:inline distT="0" distB="0" distL="0" distR="0" wp14:anchorId="6A2E8638" wp14:editId="2C3447FF">
                <wp:extent cx="878400" cy="198000"/>
                <wp:effectExtent l="0" t="0" r="0" b="0"/>
                <wp:docPr id="12" name="Picture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1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4D4120F" w14:textId="6B08608B" w:rsidR="004C3F27" w:rsidRPr="005B2F30" w:rsidRDefault="004C3F27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2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4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12"/>
  </w:num>
  <w:num w:numId="5">
    <w:abstractNumId w:val="14"/>
  </w:num>
  <w:num w:numId="6">
    <w:abstractNumId w:val="10"/>
  </w:num>
  <w:num w:numId="7">
    <w:abstractNumId w:val="1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linkStyles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3000F1"/>
    <w:rsid w:val="000004EA"/>
    <w:rsid w:val="00007363"/>
    <w:rsid w:val="00011DBB"/>
    <w:rsid w:val="00013EA8"/>
    <w:rsid w:val="00024BA4"/>
    <w:rsid w:val="000308BE"/>
    <w:rsid w:val="00035D8D"/>
    <w:rsid w:val="00051ABF"/>
    <w:rsid w:val="000546EB"/>
    <w:rsid w:val="000622DA"/>
    <w:rsid w:val="000635BE"/>
    <w:rsid w:val="0008399A"/>
    <w:rsid w:val="0008597F"/>
    <w:rsid w:val="000A225C"/>
    <w:rsid w:val="000B38A8"/>
    <w:rsid w:val="000B45AD"/>
    <w:rsid w:val="000D43ED"/>
    <w:rsid w:val="000D78F4"/>
    <w:rsid w:val="000E105B"/>
    <w:rsid w:val="000E149B"/>
    <w:rsid w:val="000F3F95"/>
    <w:rsid w:val="00103F65"/>
    <w:rsid w:val="0011175D"/>
    <w:rsid w:val="00124C72"/>
    <w:rsid w:val="001472CA"/>
    <w:rsid w:val="00160928"/>
    <w:rsid w:val="00172CFE"/>
    <w:rsid w:val="00180D9A"/>
    <w:rsid w:val="0019115B"/>
    <w:rsid w:val="00192150"/>
    <w:rsid w:val="001970E6"/>
    <w:rsid w:val="001A4833"/>
    <w:rsid w:val="001A5A92"/>
    <w:rsid w:val="001A7712"/>
    <w:rsid w:val="001C29BA"/>
    <w:rsid w:val="001C5E21"/>
    <w:rsid w:val="001C6FEE"/>
    <w:rsid w:val="001D33D6"/>
    <w:rsid w:val="001E6FD3"/>
    <w:rsid w:val="001F08E1"/>
    <w:rsid w:val="0020461B"/>
    <w:rsid w:val="00206A05"/>
    <w:rsid w:val="002275A2"/>
    <w:rsid w:val="00236B10"/>
    <w:rsid w:val="00237F04"/>
    <w:rsid w:val="00242462"/>
    <w:rsid w:val="00242479"/>
    <w:rsid w:val="0024521A"/>
    <w:rsid w:val="00250208"/>
    <w:rsid w:val="00256F75"/>
    <w:rsid w:val="00267200"/>
    <w:rsid w:val="0026756B"/>
    <w:rsid w:val="00274B91"/>
    <w:rsid w:val="002761FF"/>
    <w:rsid w:val="00281716"/>
    <w:rsid w:val="002A679D"/>
    <w:rsid w:val="002A6A16"/>
    <w:rsid w:val="002B6106"/>
    <w:rsid w:val="002C2097"/>
    <w:rsid w:val="002C3DEB"/>
    <w:rsid w:val="002C4FBF"/>
    <w:rsid w:val="002C596C"/>
    <w:rsid w:val="002C5FCA"/>
    <w:rsid w:val="002D789E"/>
    <w:rsid w:val="002E638A"/>
    <w:rsid w:val="002E7B71"/>
    <w:rsid w:val="002F40F3"/>
    <w:rsid w:val="003000F1"/>
    <w:rsid w:val="00305105"/>
    <w:rsid w:val="00306757"/>
    <w:rsid w:val="003303B0"/>
    <w:rsid w:val="00332C5E"/>
    <w:rsid w:val="003421CD"/>
    <w:rsid w:val="003429E9"/>
    <w:rsid w:val="003451F5"/>
    <w:rsid w:val="003478ED"/>
    <w:rsid w:val="003506C0"/>
    <w:rsid w:val="003561E4"/>
    <w:rsid w:val="00360947"/>
    <w:rsid w:val="00376330"/>
    <w:rsid w:val="003778B5"/>
    <w:rsid w:val="00377927"/>
    <w:rsid w:val="00381D29"/>
    <w:rsid w:val="00382E3D"/>
    <w:rsid w:val="003A2C81"/>
    <w:rsid w:val="003A3AC2"/>
    <w:rsid w:val="003B1578"/>
    <w:rsid w:val="003B1A58"/>
    <w:rsid w:val="003B3670"/>
    <w:rsid w:val="003B3DB0"/>
    <w:rsid w:val="003C1580"/>
    <w:rsid w:val="003C1CA4"/>
    <w:rsid w:val="003C66A7"/>
    <w:rsid w:val="003D354C"/>
    <w:rsid w:val="003D3FEF"/>
    <w:rsid w:val="003E7411"/>
    <w:rsid w:val="003F42F4"/>
    <w:rsid w:val="00402EE7"/>
    <w:rsid w:val="00410AC2"/>
    <w:rsid w:val="00414D61"/>
    <w:rsid w:val="004205FC"/>
    <w:rsid w:val="004233DE"/>
    <w:rsid w:val="00425F00"/>
    <w:rsid w:val="00447E2C"/>
    <w:rsid w:val="00456FF7"/>
    <w:rsid w:val="0046391C"/>
    <w:rsid w:val="0048563A"/>
    <w:rsid w:val="004C3F27"/>
    <w:rsid w:val="004C757C"/>
    <w:rsid w:val="004F3FD9"/>
    <w:rsid w:val="004F60DD"/>
    <w:rsid w:val="00513FCE"/>
    <w:rsid w:val="00515003"/>
    <w:rsid w:val="005151D9"/>
    <w:rsid w:val="005158E2"/>
    <w:rsid w:val="00517FE5"/>
    <w:rsid w:val="00532259"/>
    <w:rsid w:val="005476BD"/>
    <w:rsid w:val="00550977"/>
    <w:rsid w:val="00551E91"/>
    <w:rsid w:val="0055791D"/>
    <w:rsid w:val="005642C7"/>
    <w:rsid w:val="00567969"/>
    <w:rsid w:val="00580067"/>
    <w:rsid w:val="005A43A4"/>
    <w:rsid w:val="005A6F5F"/>
    <w:rsid w:val="005B2F30"/>
    <w:rsid w:val="005B3010"/>
    <w:rsid w:val="005D23CB"/>
    <w:rsid w:val="005D6ADA"/>
    <w:rsid w:val="005E4F85"/>
    <w:rsid w:val="005E792C"/>
    <w:rsid w:val="0060305C"/>
    <w:rsid w:val="00606C23"/>
    <w:rsid w:val="00614554"/>
    <w:rsid w:val="00614FC4"/>
    <w:rsid w:val="00622CDB"/>
    <w:rsid w:val="00653D2B"/>
    <w:rsid w:val="006568AA"/>
    <w:rsid w:val="00664F1B"/>
    <w:rsid w:val="00677EBB"/>
    <w:rsid w:val="00680768"/>
    <w:rsid w:val="00682D05"/>
    <w:rsid w:val="00687EE6"/>
    <w:rsid w:val="00692105"/>
    <w:rsid w:val="006C1494"/>
    <w:rsid w:val="006C3E1F"/>
    <w:rsid w:val="006C4809"/>
    <w:rsid w:val="006C4A90"/>
    <w:rsid w:val="006D0374"/>
    <w:rsid w:val="006D4A4D"/>
    <w:rsid w:val="006E7F46"/>
    <w:rsid w:val="006F695E"/>
    <w:rsid w:val="007002FB"/>
    <w:rsid w:val="00702304"/>
    <w:rsid w:val="00716753"/>
    <w:rsid w:val="0072449F"/>
    <w:rsid w:val="007337C4"/>
    <w:rsid w:val="0074527D"/>
    <w:rsid w:val="00754CF2"/>
    <w:rsid w:val="00755F34"/>
    <w:rsid w:val="007703C7"/>
    <w:rsid w:val="00772C27"/>
    <w:rsid w:val="00787DEE"/>
    <w:rsid w:val="00791275"/>
    <w:rsid w:val="007913DD"/>
    <w:rsid w:val="00792F0C"/>
    <w:rsid w:val="007D24C6"/>
    <w:rsid w:val="007D5AEF"/>
    <w:rsid w:val="007E0E1A"/>
    <w:rsid w:val="008048C1"/>
    <w:rsid w:val="00824E07"/>
    <w:rsid w:val="008253FB"/>
    <w:rsid w:val="00842D18"/>
    <w:rsid w:val="00867146"/>
    <w:rsid w:val="00881D59"/>
    <w:rsid w:val="00885620"/>
    <w:rsid w:val="00897C44"/>
    <w:rsid w:val="008B18E1"/>
    <w:rsid w:val="008C2AAD"/>
    <w:rsid w:val="008C56E1"/>
    <w:rsid w:val="008D398A"/>
    <w:rsid w:val="008D3CA1"/>
    <w:rsid w:val="008D3EF8"/>
    <w:rsid w:val="008D45DE"/>
    <w:rsid w:val="008D531D"/>
    <w:rsid w:val="008D71E5"/>
    <w:rsid w:val="008E7225"/>
    <w:rsid w:val="008F2A01"/>
    <w:rsid w:val="008F55F8"/>
    <w:rsid w:val="00900D7F"/>
    <w:rsid w:val="00906A1A"/>
    <w:rsid w:val="0093363A"/>
    <w:rsid w:val="009345C5"/>
    <w:rsid w:val="0094345F"/>
    <w:rsid w:val="00943C8B"/>
    <w:rsid w:val="00945C29"/>
    <w:rsid w:val="009526DA"/>
    <w:rsid w:val="00955074"/>
    <w:rsid w:val="00967F58"/>
    <w:rsid w:val="009804F5"/>
    <w:rsid w:val="0098629D"/>
    <w:rsid w:val="00992E2C"/>
    <w:rsid w:val="00997029"/>
    <w:rsid w:val="009A34BF"/>
    <w:rsid w:val="009A553C"/>
    <w:rsid w:val="009A7DCC"/>
    <w:rsid w:val="009B2CFA"/>
    <w:rsid w:val="009C37E9"/>
    <w:rsid w:val="009C3A40"/>
    <w:rsid w:val="009C4905"/>
    <w:rsid w:val="009C686E"/>
    <w:rsid w:val="009D44CF"/>
    <w:rsid w:val="009D7662"/>
    <w:rsid w:val="009E766A"/>
    <w:rsid w:val="00A04475"/>
    <w:rsid w:val="00A053D1"/>
    <w:rsid w:val="00A13837"/>
    <w:rsid w:val="00A256E4"/>
    <w:rsid w:val="00A26245"/>
    <w:rsid w:val="00A268AC"/>
    <w:rsid w:val="00A27919"/>
    <w:rsid w:val="00A36880"/>
    <w:rsid w:val="00A52AFA"/>
    <w:rsid w:val="00A57B41"/>
    <w:rsid w:val="00A62229"/>
    <w:rsid w:val="00A819BF"/>
    <w:rsid w:val="00A85845"/>
    <w:rsid w:val="00A96381"/>
    <w:rsid w:val="00AA3BA8"/>
    <w:rsid w:val="00AA5439"/>
    <w:rsid w:val="00AA71F1"/>
    <w:rsid w:val="00AB5E51"/>
    <w:rsid w:val="00AB63E5"/>
    <w:rsid w:val="00AC2FED"/>
    <w:rsid w:val="00AD2159"/>
    <w:rsid w:val="00AD68DA"/>
    <w:rsid w:val="00AE465A"/>
    <w:rsid w:val="00AE56BE"/>
    <w:rsid w:val="00B051A6"/>
    <w:rsid w:val="00B261FF"/>
    <w:rsid w:val="00B26C0C"/>
    <w:rsid w:val="00B36D65"/>
    <w:rsid w:val="00B51FB1"/>
    <w:rsid w:val="00B62ED2"/>
    <w:rsid w:val="00B742E3"/>
    <w:rsid w:val="00B75873"/>
    <w:rsid w:val="00B91AED"/>
    <w:rsid w:val="00B96A23"/>
    <w:rsid w:val="00BA7246"/>
    <w:rsid w:val="00BA78BE"/>
    <w:rsid w:val="00BB207D"/>
    <w:rsid w:val="00BB52EC"/>
    <w:rsid w:val="00BB5D31"/>
    <w:rsid w:val="00BC4E72"/>
    <w:rsid w:val="00BE2420"/>
    <w:rsid w:val="00BE3405"/>
    <w:rsid w:val="00BE712B"/>
    <w:rsid w:val="00BF5E88"/>
    <w:rsid w:val="00C060D7"/>
    <w:rsid w:val="00C21110"/>
    <w:rsid w:val="00C33129"/>
    <w:rsid w:val="00C4293F"/>
    <w:rsid w:val="00C44195"/>
    <w:rsid w:val="00C461BE"/>
    <w:rsid w:val="00C601D0"/>
    <w:rsid w:val="00C64CC1"/>
    <w:rsid w:val="00C7550D"/>
    <w:rsid w:val="00C75ABC"/>
    <w:rsid w:val="00C77A4A"/>
    <w:rsid w:val="00C80B12"/>
    <w:rsid w:val="00C93398"/>
    <w:rsid w:val="00C9389A"/>
    <w:rsid w:val="00C94AB7"/>
    <w:rsid w:val="00CB1EB1"/>
    <w:rsid w:val="00CC6004"/>
    <w:rsid w:val="00CC6AFC"/>
    <w:rsid w:val="00CD210D"/>
    <w:rsid w:val="00CD5E4E"/>
    <w:rsid w:val="00CE3E0D"/>
    <w:rsid w:val="00CE71B4"/>
    <w:rsid w:val="00CF18A5"/>
    <w:rsid w:val="00D13BF9"/>
    <w:rsid w:val="00D1656D"/>
    <w:rsid w:val="00D1685E"/>
    <w:rsid w:val="00D27078"/>
    <w:rsid w:val="00D270F4"/>
    <w:rsid w:val="00D47C6E"/>
    <w:rsid w:val="00D5569F"/>
    <w:rsid w:val="00D76033"/>
    <w:rsid w:val="00D81A31"/>
    <w:rsid w:val="00D82B0F"/>
    <w:rsid w:val="00D93796"/>
    <w:rsid w:val="00DA070E"/>
    <w:rsid w:val="00DA1DFB"/>
    <w:rsid w:val="00DA42A3"/>
    <w:rsid w:val="00DA58C6"/>
    <w:rsid w:val="00DB513A"/>
    <w:rsid w:val="00DC5FE1"/>
    <w:rsid w:val="00DD2361"/>
    <w:rsid w:val="00DE504B"/>
    <w:rsid w:val="00DE7140"/>
    <w:rsid w:val="00DE71D2"/>
    <w:rsid w:val="00DF5A91"/>
    <w:rsid w:val="00E11FAE"/>
    <w:rsid w:val="00E3569B"/>
    <w:rsid w:val="00E40261"/>
    <w:rsid w:val="00E404C5"/>
    <w:rsid w:val="00E4685E"/>
    <w:rsid w:val="00E47746"/>
    <w:rsid w:val="00E66821"/>
    <w:rsid w:val="00E70282"/>
    <w:rsid w:val="00E71045"/>
    <w:rsid w:val="00E80210"/>
    <w:rsid w:val="00E808D6"/>
    <w:rsid w:val="00E85029"/>
    <w:rsid w:val="00EA52E4"/>
    <w:rsid w:val="00EA55B7"/>
    <w:rsid w:val="00EB0956"/>
    <w:rsid w:val="00EB25C6"/>
    <w:rsid w:val="00EB6597"/>
    <w:rsid w:val="00EC30A4"/>
    <w:rsid w:val="00EE4527"/>
    <w:rsid w:val="00EE4BF5"/>
    <w:rsid w:val="00EF1B7E"/>
    <w:rsid w:val="00EF338C"/>
    <w:rsid w:val="00EF4C8A"/>
    <w:rsid w:val="00F11365"/>
    <w:rsid w:val="00F33D75"/>
    <w:rsid w:val="00F362DE"/>
    <w:rsid w:val="00F51DA2"/>
    <w:rsid w:val="00F62015"/>
    <w:rsid w:val="00F635DB"/>
    <w:rsid w:val="00F6583C"/>
    <w:rsid w:val="00F84F40"/>
    <w:rsid w:val="00F922DA"/>
    <w:rsid w:val="00FA7D31"/>
    <w:rsid w:val="00FC7371"/>
    <w:rsid w:val="00FE48A3"/>
    <w:rsid w:val="00FE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D9A82D"/>
  <w15:chartTrackingRefBased/>
  <w15:docId w15:val="{FA958888-21C3-4763-B8A7-9523C61D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56B"/>
    <w:pPr>
      <w:spacing w:before="240" w:after="240" w:line="240" w:lineRule="exact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26756B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26756B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26756B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26756B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26756B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26756B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26756B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26756B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26756B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26756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6756B"/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styleId="Footer">
    <w:name w:val="footer"/>
    <w:basedOn w:val="FooterBase"/>
    <w:link w:val="FooterChar"/>
    <w:rsid w:val="0026756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26756B"/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26756B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26756B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26756B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26756B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26756B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HeaderChar">
    <w:name w:val="DLM Security Header Char"/>
    <w:basedOn w:val="HeaderChar"/>
    <w:link w:val="DLMSecurityHeader"/>
    <w:rsid w:val="0026756B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26756B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FooterChar">
    <w:name w:val="DLM Security Footer Char"/>
    <w:basedOn w:val="HeaderChar"/>
    <w:link w:val="DLMSecurityFooter"/>
    <w:rsid w:val="0026756B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26756B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26756B"/>
    <w:pPr>
      <w:spacing w:before="0"/>
    </w:pPr>
    <w:rPr>
      <w:i/>
    </w:rPr>
  </w:style>
  <w:style w:type="paragraph" w:customStyle="1" w:styleId="AlphaParagraph">
    <w:name w:val="Alpha Paragraph"/>
    <w:basedOn w:val="Normal"/>
    <w:rsid w:val="0026756B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rsid w:val="0026756B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26756B"/>
    <w:rPr>
      <w:bCs/>
      <w:color w:val="002A54" w:themeColor="text2"/>
      <w:szCs w:val="52"/>
    </w:rPr>
  </w:style>
  <w:style w:type="paragraph" w:customStyle="1" w:styleId="BoxText">
    <w:name w:val="Box Text"/>
    <w:basedOn w:val="Normal"/>
    <w:qFormat/>
    <w:rsid w:val="0026756B"/>
    <w:pPr>
      <w:spacing w:before="120" w:after="120" w:line="240" w:lineRule="auto"/>
    </w:pPr>
  </w:style>
  <w:style w:type="paragraph" w:customStyle="1" w:styleId="BoxBullet">
    <w:name w:val="Box Bullet"/>
    <w:basedOn w:val="BoxText"/>
    <w:rsid w:val="0026756B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26756B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26756B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26756B"/>
    <w:pPr>
      <w:numPr>
        <w:numId w:val="3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26756B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26756B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rsid w:val="0026756B"/>
    <w:pPr>
      <w:keepNext w:val="0"/>
      <w:numPr>
        <w:numId w:val="20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26756B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26756B"/>
    <w:rPr>
      <w:sz w:val="20"/>
    </w:rPr>
  </w:style>
  <w:style w:type="paragraph" w:customStyle="1" w:styleId="TableLine">
    <w:name w:val="Table Line"/>
    <w:basedOn w:val="Normal"/>
    <w:next w:val="Normal"/>
    <w:autoRedefine/>
    <w:rsid w:val="0026756B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26756B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26756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6756B"/>
  </w:style>
  <w:style w:type="character" w:customStyle="1" w:styleId="CommentTextChar">
    <w:name w:val="Comment Text Char"/>
    <w:basedOn w:val="DefaultParagraphFont"/>
    <w:link w:val="CommentText"/>
    <w:semiHidden/>
    <w:rsid w:val="0026756B"/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675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6756B"/>
    <w:rPr>
      <w:rFonts w:ascii="Book Antiqua" w:eastAsia="Times New Roman" w:hAnsi="Book Antiqua" w:cs="Times New Roman"/>
      <w:b/>
      <w:bCs/>
      <w:sz w:val="19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26756B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26756B"/>
    <w:rPr>
      <w:b/>
      <w:bCs/>
      <w:color w:val="002A54" w:themeColor="text2"/>
    </w:rPr>
  </w:style>
  <w:style w:type="paragraph" w:customStyle="1" w:styleId="Dash">
    <w:name w:val="Dash"/>
    <w:basedOn w:val="Normal"/>
    <w:qFormat/>
    <w:rsid w:val="0026756B"/>
    <w:pPr>
      <w:numPr>
        <w:ilvl w:val="1"/>
        <w:numId w:val="3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26756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26756B"/>
    <w:rPr>
      <w:rFonts w:ascii="Tahoma" w:eastAsia="Times New Roman" w:hAnsi="Tahoma" w:cs="Tahoma"/>
      <w:sz w:val="19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26756B"/>
    <w:pPr>
      <w:numPr>
        <w:ilvl w:val="2"/>
        <w:numId w:val="3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26756B"/>
    <w:pPr>
      <w:spacing w:before="120" w:after="20"/>
    </w:pPr>
    <w:rPr>
      <w:b/>
      <w:sz w:val="20"/>
    </w:rPr>
  </w:style>
  <w:style w:type="paragraph" w:customStyle="1" w:styleId="FooterBase">
    <w:name w:val="Footer Base"/>
    <w:rsid w:val="0026756B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26756B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26756B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26756B"/>
    <w:rPr>
      <w:vertAlign w:val="superscript"/>
    </w:rPr>
  </w:style>
  <w:style w:type="paragraph" w:styleId="FootnoteText">
    <w:name w:val="footnote text"/>
    <w:basedOn w:val="Normal"/>
    <w:link w:val="FootnoteTextChar"/>
    <w:rsid w:val="0026756B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26756B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26756B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26756B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26756B"/>
  </w:style>
  <w:style w:type="paragraph" w:customStyle="1" w:styleId="HeaderOdd">
    <w:name w:val="Header Odd"/>
    <w:basedOn w:val="HeaderBase"/>
    <w:rsid w:val="0026756B"/>
    <w:pPr>
      <w:jc w:val="right"/>
    </w:pPr>
  </w:style>
  <w:style w:type="character" w:customStyle="1" w:styleId="Heading1Char">
    <w:name w:val="Heading 1 Char"/>
    <w:basedOn w:val="DefaultParagraphFont"/>
    <w:link w:val="Heading1"/>
    <w:rsid w:val="0026756B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26756B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26756B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26756B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26756B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26756B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26756B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26756B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26756B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26756B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26756B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26756B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26756B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26756B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26756B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26756B"/>
    <w:pPr>
      <w:ind w:left="1800" w:hanging="200"/>
    </w:pPr>
  </w:style>
  <w:style w:type="paragraph" w:styleId="MacroText">
    <w:name w:val="macro"/>
    <w:link w:val="MacroTextChar"/>
    <w:unhideWhenUsed/>
    <w:rsid w:val="0026756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26756B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26756B"/>
    <w:pPr>
      <w:ind w:left="567"/>
    </w:pPr>
  </w:style>
  <w:style w:type="paragraph" w:customStyle="1" w:styleId="NoteTableHeading">
    <w:name w:val="Note Table Heading"/>
    <w:basedOn w:val="HeadingBase"/>
    <w:next w:val="Normal"/>
    <w:rsid w:val="0026756B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26756B"/>
    <w:pPr>
      <w:spacing w:before="120" w:after="120" w:line="240" w:lineRule="auto"/>
    </w:pPr>
  </w:style>
  <w:style w:type="character" w:styleId="PageNumber">
    <w:name w:val="page number"/>
    <w:basedOn w:val="DefaultParagraphFont"/>
    <w:rsid w:val="0026756B"/>
    <w:rPr>
      <w:rFonts w:ascii="Arial" w:hAnsi="Arial" w:cs="Arial"/>
    </w:rPr>
  </w:style>
  <w:style w:type="paragraph" w:customStyle="1" w:styleId="SingleParagraph">
    <w:name w:val="Single Paragraph"/>
    <w:basedOn w:val="Normal"/>
    <w:rsid w:val="0026756B"/>
    <w:pPr>
      <w:spacing w:before="0" w:after="0"/>
    </w:pPr>
  </w:style>
  <w:style w:type="paragraph" w:customStyle="1" w:styleId="Source">
    <w:name w:val="Source"/>
    <w:basedOn w:val="Normal"/>
    <w:rsid w:val="0026756B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26756B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26756B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26756B"/>
  </w:style>
  <w:style w:type="paragraph" w:customStyle="1" w:styleId="TableColumnHeadingRight">
    <w:name w:val="Table Column Heading Right"/>
    <w:basedOn w:val="TableColumnHeadingBase"/>
    <w:next w:val="Normal"/>
    <w:rsid w:val="0026756B"/>
    <w:pPr>
      <w:jc w:val="right"/>
    </w:pPr>
  </w:style>
  <w:style w:type="paragraph" w:customStyle="1" w:styleId="TableGraphic">
    <w:name w:val="Table Graphic"/>
    <w:basedOn w:val="Normal"/>
    <w:next w:val="Normal"/>
    <w:rsid w:val="0026756B"/>
    <w:pPr>
      <w:spacing w:after="0" w:line="240" w:lineRule="auto"/>
      <w:ind w:right="-113"/>
    </w:pPr>
  </w:style>
  <w:style w:type="table" w:styleId="TableGrid">
    <w:name w:val="Table Grid"/>
    <w:basedOn w:val="TableNormal"/>
    <w:rsid w:val="0026756B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26756B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26756B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26756B"/>
  </w:style>
  <w:style w:type="paragraph" w:customStyle="1" w:styleId="TableTextBase">
    <w:name w:val="Table Text Base"/>
    <w:basedOn w:val="Normal"/>
    <w:rsid w:val="0026756B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26756B"/>
    <w:pPr>
      <w:jc w:val="center"/>
    </w:pPr>
  </w:style>
  <w:style w:type="paragraph" w:customStyle="1" w:styleId="TableTextIndented">
    <w:name w:val="Table Text Indented"/>
    <w:basedOn w:val="TableTextBase"/>
    <w:rsid w:val="0026756B"/>
    <w:pPr>
      <w:ind w:left="284"/>
    </w:pPr>
  </w:style>
  <w:style w:type="paragraph" w:customStyle="1" w:styleId="TableTextLeft">
    <w:name w:val="Table Text Left"/>
    <w:basedOn w:val="TableTextBase"/>
    <w:rsid w:val="0026756B"/>
  </w:style>
  <w:style w:type="paragraph" w:customStyle="1" w:styleId="TableTextRight">
    <w:name w:val="Table Text Right"/>
    <w:basedOn w:val="TableTextBase"/>
    <w:rsid w:val="0026756B"/>
    <w:pPr>
      <w:jc w:val="right"/>
    </w:pPr>
  </w:style>
  <w:style w:type="paragraph" w:styleId="TOAHeading">
    <w:name w:val="toa heading"/>
    <w:basedOn w:val="Normal"/>
    <w:next w:val="Normal"/>
    <w:rsid w:val="0026756B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26756B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rsid w:val="0026756B"/>
    <w:pPr>
      <w:keepNext w:val="0"/>
      <w:tabs>
        <w:tab w:val="left" w:pos="992"/>
        <w:tab w:val="right" w:leader="dot" w:pos="7700"/>
      </w:tabs>
      <w:spacing w:before="60" w:after="60"/>
      <w:ind w:left="851" w:right="851" w:hanging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26756B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26756B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26756B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26756B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26756B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26756B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26756B"/>
    <w:pPr>
      <w:ind w:left="1600"/>
    </w:pPr>
  </w:style>
  <w:style w:type="paragraph" w:customStyle="1" w:styleId="TPHeading1">
    <w:name w:val="TP Heading 1"/>
    <w:basedOn w:val="HeadingBase"/>
    <w:semiHidden/>
    <w:rsid w:val="0026756B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26756B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26756B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26756B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26756B"/>
    <w:pPr>
      <w:spacing w:after="120"/>
    </w:pPr>
  </w:style>
  <w:style w:type="paragraph" w:customStyle="1" w:styleId="TPHEADING3space">
    <w:name w:val="TP HEADING 3 space"/>
    <w:basedOn w:val="TPHeading3"/>
    <w:semiHidden/>
    <w:rsid w:val="0026756B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26756B"/>
    <w:rPr>
      <w:sz w:val="20"/>
    </w:rPr>
  </w:style>
  <w:style w:type="paragraph" w:customStyle="1" w:styleId="TPHEADING4space">
    <w:name w:val="TP HEADING 4 space"/>
    <w:basedOn w:val="TPHEADING3space"/>
    <w:semiHidden/>
    <w:rsid w:val="0026756B"/>
  </w:style>
  <w:style w:type="paragraph" w:customStyle="1" w:styleId="ChartLine">
    <w:name w:val="Chart Line"/>
    <w:basedOn w:val="Normal"/>
    <w:autoRedefine/>
    <w:qFormat/>
    <w:rsid w:val="0026756B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26756B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26756B"/>
    <w:rPr>
      <w:sz w:val="16"/>
    </w:rPr>
  </w:style>
  <w:style w:type="paragraph" w:customStyle="1" w:styleId="Box-continuedon">
    <w:name w:val="Box - continued on"/>
    <w:basedOn w:val="Normal"/>
    <w:qFormat/>
    <w:rsid w:val="0026756B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26756B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26756B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26756B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26756B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A57B4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NBOZ\OneDrive%20-%20Department%20of%20Finance\Documents\Custom%20Office%20Templates\Budget%20Template.dotm" TargetMode="External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_ip_UnifiedCompliancePolicyProperties xmlns="http://schemas.microsoft.com/sharepoint/v3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Notes xmlns="9115ddca-c623-419f-a3c0-6a1c58c4dac8" xsi:nil="true"/>
    <Image xmlns="9115ddca-c623-419f-a3c0-6a1c58c4da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4" ma:contentTypeDescription="Create a new document." ma:contentTypeScope="" ma:versionID="6d5def4f4cadcbf285070b20aae0eb2c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f6a0c324d594ffe250cfe21f2d7a253e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atus" minOccurs="0"/>
                <xsd:element ref="ns2:Not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Status" ma:index="12" nillable="true" ma:displayName="Status" ma:format="Dropdown" ma:hidden="true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13" nillable="true" ma:displayName="Notes" ma:format="Dropdown" ma:hidden="true" ma:internalName="Notes" ma:readOnly="fals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CCDD3-D09F-4372-B48D-370FEE634072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sharepoint/v3"/>
    <ds:schemaRef ds:uri="http://schemas.openxmlformats.org/package/2006/metadata/core-properties"/>
    <ds:schemaRef ds:uri="244fe85f-b655-4145-9b20-543b75dc1c24"/>
    <ds:schemaRef ds:uri="9115ddca-c623-419f-a3c0-6a1c58c4dac8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A7BE707-C8E2-4247-A85B-DE54ED1896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AD1E8E-E291-4240-B344-9C1B2528D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15ddca-c623-419f-a3c0-6a1c58c4dac8"/>
    <ds:schemaRef ds:uri="244fe85f-b655-4145-9b20-543b75dc1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E3B494-7205-4309-A58C-9FF2D971E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Budget Template.dotm</Template>
  <TotalTime>12</TotalTime>
  <Pages>11</Pages>
  <Words>2707</Words>
  <Characters>15434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4</vt:lpstr>
    </vt:vector>
  </TitlesOfParts>
  <Company/>
  <LinksUpToDate>false</LinksUpToDate>
  <CharactersWithSpaces>18105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4</dc:title>
  <dc:subject>Special Appropriations Table</dc:subject>
  <dc:creator>Australian Government</dc:creator>
  <cp:keywords/>
  <dc:description/>
  <cp:lastModifiedBy>Keogh, Vicky</cp:lastModifiedBy>
  <cp:revision>11</cp:revision>
  <cp:lastPrinted>2023-05-06T17:38:00Z</cp:lastPrinted>
  <dcterms:created xsi:type="dcterms:W3CDTF">2023-05-05T18:36:00Z</dcterms:created>
  <dcterms:modified xsi:type="dcterms:W3CDTF">2023-05-08T02:55:00Z</dcterms:modified>
  <cp:category/>
</cp:coreProperties>
</file>