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059BD6" w14:textId="21677723" w:rsidR="00090678" w:rsidRPr="00511DC3" w:rsidRDefault="00090678" w:rsidP="00511DC3">
      <w:pPr>
        <w:pStyle w:val="GhostLine"/>
        <w:rPr>
          <w:rFonts w:eastAsiaTheme="minorHAnsi"/>
        </w:rPr>
      </w:pPr>
      <w:r>
        <w:fldChar w:fldCharType="begin" w:fldLock="1"/>
      </w:r>
      <w:r>
        <w:instrText xml:space="preserve"> LINK Excel.Sheet.12 "\\\\mercury.network\\dfs\\groups\\FMG\\FRACM\\Reporting and Resourcing\\Special Appropriations\\Budget Paper 4\\2023-24\\05. BP4 Sections\\09_SpAccT\\09_SpAccT_20230503_0900_formatted.xlsx" "SAc - Output!R1C1:R31C7" \a \f 4 \h  \* MERGEFORMAT </w:instrText>
      </w:r>
      <w:r>
        <w:fldChar w:fldCharType="separate"/>
      </w:r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4094"/>
        <w:gridCol w:w="1242"/>
        <w:gridCol w:w="1241"/>
        <w:gridCol w:w="1241"/>
        <w:gridCol w:w="1241"/>
        <w:gridCol w:w="1241"/>
        <w:gridCol w:w="1237"/>
      </w:tblGrid>
      <w:tr w:rsidR="00090678" w:rsidRPr="00090678" w14:paraId="4271CB17" w14:textId="77777777" w:rsidTr="00090678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4D876" w14:textId="57BA741F" w:rsidR="00090678" w:rsidRPr="00090678" w:rsidRDefault="00090678" w:rsidP="00090678">
            <w:pPr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6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E10461" w14:textId="441BA4C8" w:rsidR="00090678" w:rsidRPr="00090678" w:rsidRDefault="00090678" w:rsidP="00090678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90678">
              <w:rPr>
                <w:rFonts w:ascii="Arial" w:hAnsi="Arial" w:cs="Arial"/>
                <w:color w:val="000000"/>
                <w:sz w:val="16"/>
                <w:szCs w:val="16"/>
              </w:rPr>
              <w:t>Budget Estimate</w:t>
            </w:r>
            <w:r w:rsidR="00242DE7">
              <w:rPr>
                <w:rFonts w:ascii="Arial" w:hAnsi="Arial" w:cs="Arial"/>
                <w:color w:val="000000"/>
                <w:sz w:val="16"/>
                <w:szCs w:val="16"/>
              </w:rPr>
              <w:t xml:space="preserve"> – </w:t>
            </w:r>
            <w:r w:rsidRPr="00090678">
              <w:rPr>
                <w:rFonts w:ascii="Arial" w:hAnsi="Arial" w:cs="Arial"/>
                <w:color w:val="000000"/>
                <w:sz w:val="16"/>
                <w:szCs w:val="16"/>
              </w:rPr>
              <w:t>2023</w:t>
            </w:r>
            <w:r w:rsidR="00E275AD"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Pr="00090678">
              <w:rPr>
                <w:rFonts w:ascii="Arial" w:hAnsi="Arial" w:cs="Arial"/>
                <w:color w:val="000000"/>
                <w:sz w:val="16"/>
                <w:szCs w:val="16"/>
              </w:rPr>
              <w:t>2024</w:t>
            </w:r>
          </w:p>
        </w:tc>
      </w:tr>
      <w:tr w:rsidR="00090678" w:rsidRPr="00090678" w14:paraId="3837EE8D" w14:textId="77777777" w:rsidTr="00090678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900A2" w14:textId="77777777" w:rsidR="00090678" w:rsidRPr="00090678" w:rsidRDefault="00090678" w:rsidP="00090678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226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EA0111" w14:textId="14EC4D6E" w:rsidR="00090678" w:rsidRPr="00090678" w:rsidRDefault="00090678" w:rsidP="00090678">
            <w:pPr>
              <w:spacing w:before="0"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09067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Estimated Actual</w:t>
            </w:r>
            <w:r w:rsidR="00242DE7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– </w:t>
            </w:r>
            <w:r w:rsidRPr="0009067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2022</w:t>
            </w:r>
            <w:r w:rsidR="00E275AD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Pr="0009067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2023</w:t>
            </w:r>
          </w:p>
        </w:tc>
      </w:tr>
      <w:tr w:rsidR="00090678" w:rsidRPr="00090678" w14:paraId="6F8229D8" w14:textId="77777777" w:rsidTr="00090678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756FC" w14:textId="77777777" w:rsidR="00090678" w:rsidRPr="00090678" w:rsidRDefault="00090678" w:rsidP="00090678">
            <w:pPr>
              <w:spacing w:before="0"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7E60F17C" w14:textId="77777777" w:rsidR="00090678" w:rsidRPr="00090678" w:rsidRDefault="00090678" w:rsidP="0009067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90678">
              <w:rPr>
                <w:rFonts w:ascii="Arial" w:hAnsi="Arial" w:cs="Arial"/>
                <w:color w:val="000000"/>
                <w:sz w:val="16"/>
                <w:szCs w:val="16"/>
              </w:rPr>
              <w:t>Opening</w:t>
            </w:r>
            <w:r w:rsidRPr="00090678">
              <w:rPr>
                <w:rFonts w:ascii="Arial" w:hAnsi="Arial" w:cs="Arial"/>
                <w:color w:val="000000"/>
                <w:sz w:val="16"/>
                <w:szCs w:val="16"/>
              </w:rPr>
              <w:br/>
              <w:t>Balance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681D307C" w14:textId="1F861D30" w:rsidR="00090678" w:rsidRPr="00090678" w:rsidRDefault="00090678" w:rsidP="0009067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90678">
              <w:rPr>
                <w:rFonts w:ascii="Arial" w:hAnsi="Arial" w:cs="Arial"/>
                <w:color w:val="000000"/>
                <w:sz w:val="16"/>
                <w:szCs w:val="16"/>
              </w:rPr>
              <w:t>Receipts (Non</w:t>
            </w:r>
            <w:r w:rsidR="00E275AD"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Pr="00090678">
              <w:rPr>
                <w:rFonts w:ascii="Arial" w:hAnsi="Arial" w:cs="Arial"/>
                <w:color w:val="000000"/>
                <w:sz w:val="16"/>
                <w:szCs w:val="16"/>
              </w:rPr>
              <w:br/>
              <w:t>Appropriated)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42D9EA6D" w14:textId="77777777" w:rsidR="00090678" w:rsidRPr="00090678" w:rsidRDefault="00090678" w:rsidP="0009067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90678">
              <w:rPr>
                <w:rFonts w:ascii="Arial" w:hAnsi="Arial" w:cs="Arial"/>
                <w:color w:val="000000"/>
                <w:sz w:val="16"/>
                <w:szCs w:val="16"/>
              </w:rPr>
              <w:t>Receipts</w:t>
            </w:r>
            <w:r w:rsidRPr="00090678">
              <w:rPr>
                <w:rFonts w:ascii="Arial" w:hAnsi="Arial" w:cs="Arial"/>
                <w:color w:val="000000"/>
                <w:sz w:val="16"/>
                <w:szCs w:val="16"/>
              </w:rPr>
              <w:br/>
              <w:t>(Appropriated)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3D032839" w14:textId="77777777" w:rsidR="00090678" w:rsidRPr="00090678" w:rsidRDefault="00090678" w:rsidP="0009067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90678">
              <w:rPr>
                <w:rFonts w:ascii="Arial" w:hAnsi="Arial" w:cs="Arial"/>
                <w:color w:val="000000"/>
                <w:sz w:val="16"/>
                <w:szCs w:val="16"/>
              </w:rPr>
              <w:br/>
              <w:t>Payments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3D2AD744" w14:textId="77777777" w:rsidR="00090678" w:rsidRPr="00090678" w:rsidRDefault="00090678" w:rsidP="0009067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90678">
              <w:rPr>
                <w:rFonts w:ascii="Arial" w:hAnsi="Arial" w:cs="Arial"/>
                <w:color w:val="000000"/>
                <w:sz w:val="16"/>
                <w:szCs w:val="16"/>
              </w:rPr>
              <w:br/>
              <w:t>Adjustments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2F912D43" w14:textId="77777777" w:rsidR="00090678" w:rsidRPr="00090678" w:rsidRDefault="00090678" w:rsidP="0009067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90678">
              <w:rPr>
                <w:rFonts w:ascii="Arial" w:hAnsi="Arial" w:cs="Arial"/>
                <w:color w:val="000000"/>
                <w:sz w:val="16"/>
                <w:szCs w:val="16"/>
              </w:rPr>
              <w:t>Closing</w:t>
            </w:r>
            <w:r w:rsidRPr="00090678">
              <w:rPr>
                <w:rFonts w:ascii="Arial" w:hAnsi="Arial" w:cs="Arial"/>
                <w:color w:val="000000"/>
                <w:sz w:val="16"/>
                <w:szCs w:val="16"/>
              </w:rPr>
              <w:br/>
              <w:t>Balance</w:t>
            </w:r>
          </w:p>
        </w:tc>
      </w:tr>
      <w:tr w:rsidR="00090678" w:rsidRPr="00090678" w14:paraId="67874471" w14:textId="77777777" w:rsidTr="00090678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C40BF" w14:textId="77777777" w:rsidR="00090678" w:rsidRPr="00090678" w:rsidRDefault="00090678" w:rsidP="0009067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729CD432" w14:textId="77777777" w:rsidR="00090678" w:rsidRPr="00090678" w:rsidRDefault="00090678" w:rsidP="00090678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05858943" w14:textId="77777777" w:rsidR="00090678" w:rsidRPr="00090678" w:rsidRDefault="00090678" w:rsidP="00090678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6EEF95FF" w14:textId="77777777" w:rsidR="00090678" w:rsidRPr="00090678" w:rsidRDefault="00090678" w:rsidP="00090678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785A3C7D" w14:textId="77777777" w:rsidR="00090678" w:rsidRPr="00090678" w:rsidRDefault="00090678" w:rsidP="00090678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38CF7422" w14:textId="77777777" w:rsidR="00090678" w:rsidRPr="00090678" w:rsidRDefault="00090678" w:rsidP="00090678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09A70569" w14:textId="77777777" w:rsidR="00090678" w:rsidRPr="00090678" w:rsidRDefault="00090678" w:rsidP="00090678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90678" w:rsidRPr="00090678" w14:paraId="3B69582F" w14:textId="77777777" w:rsidTr="00090678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97ED6" w14:textId="77777777" w:rsidR="00090678" w:rsidRPr="00090678" w:rsidRDefault="00090678" w:rsidP="00090678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63C523" w14:textId="53D72379" w:rsidR="00090678" w:rsidRPr="00090678" w:rsidRDefault="00090678" w:rsidP="0009067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90678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E275AD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090678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8EB10B" w14:textId="54EBA838" w:rsidR="00090678" w:rsidRPr="00090678" w:rsidRDefault="00090678" w:rsidP="0009067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90678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E275AD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090678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2AF154" w14:textId="1B30722D" w:rsidR="00090678" w:rsidRPr="00090678" w:rsidRDefault="00090678" w:rsidP="0009067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90678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E275AD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090678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78E06F" w14:textId="0288D90C" w:rsidR="00090678" w:rsidRPr="00090678" w:rsidRDefault="00090678" w:rsidP="0009067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90678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E275AD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090678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46CFA6" w14:textId="040C1ABF" w:rsidR="00090678" w:rsidRPr="00090678" w:rsidRDefault="00090678" w:rsidP="0009067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90678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E275AD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090678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98FE87" w14:textId="1E683FF3" w:rsidR="00090678" w:rsidRPr="00090678" w:rsidRDefault="00090678" w:rsidP="0009067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90678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E275AD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090678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</w:tr>
      <w:tr w:rsidR="00090678" w:rsidRPr="00090678" w14:paraId="397D4BD6" w14:textId="77777777" w:rsidTr="00090678">
        <w:trPr>
          <w:trHeight w:val="397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68E66E" w14:textId="77777777" w:rsidR="00090678" w:rsidRPr="00090678" w:rsidRDefault="00090678" w:rsidP="00090678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9067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AGRICULTURE, FISHERIES AND FORESTRY PORTFOLIO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CDE41" w14:textId="77777777" w:rsidR="00090678" w:rsidRPr="00090678" w:rsidRDefault="00090678" w:rsidP="00090678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74AB7" w14:textId="77777777" w:rsidR="00090678" w:rsidRPr="00090678" w:rsidRDefault="00090678" w:rsidP="00090678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A25ED" w14:textId="77777777" w:rsidR="00090678" w:rsidRPr="00090678" w:rsidRDefault="00090678" w:rsidP="00090678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DA79A" w14:textId="77777777" w:rsidR="00090678" w:rsidRPr="00090678" w:rsidRDefault="00090678" w:rsidP="00090678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382C2" w14:textId="77777777" w:rsidR="00090678" w:rsidRPr="00090678" w:rsidRDefault="00090678" w:rsidP="00090678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C0EB6" w14:textId="77777777" w:rsidR="00090678" w:rsidRPr="00090678" w:rsidRDefault="00090678" w:rsidP="00090678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090678" w:rsidRPr="00090678" w14:paraId="75BFE64F" w14:textId="77777777" w:rsidTr="00090678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D323EA" w14:textId="77777777" w:rsidR="00090678" w:rsidRPr="00090678" w:rsidRDefault="00090678" w:rsidP="00090678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159350" w14:textId="77777777" w:rsidR="00090678" w:rsidRPr="00090678" w:rsidRDefault="00090678" w:rsidP="00090678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C12C97" w14:textId="77777777" w:rsidR="00090678" w:rsidRPr="00090678" w:rsidRDefault="00090678" w:rsidP="00090678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D89677" w14:textId="77777777" w:rsidR="00090678" w:rsidRPr="00090678" w:rsidRDefault="00090678" w:rsidP="00090678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112595" w14:textId="77777777" w:rsidR="00090678" w:rsidRPr="00090678" w:rsidRDefault="00090678" w:rsidP="00090678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DB6A25" w14:textId="77777777" w:rsidR="00090678" w:rsidRPr="00090678" w:rsidRDefault="00090678" w:rsidP="00090678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83DCF0" w14:textId="77777777" w:rsidR="00090678" w:rsidRPr="00090678" w:rsidRDefault="00090678" w:rsidP="00090678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090678" w:rsidRPr="00090678" w14:paraId="54B4426E" w14:textId="77777777" w:rsidTr="00090678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F3601B" w14:textId="77777777" w:rsidR="00090678" w:rsidRPr="00090678" w:rsidRDefault="00090678" w:rsidP="00090678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9067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Department of Agriculture, Fisheries and Forestry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ACBF1" w14:textId="77777777" w:rsidR="00090678" w:rsidRPr="00090678" w:rsidRDefault="00090678" w:rsidP="00090678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EB81E" w14:textId="77777777" w:rsidR="00090678" w:rsidRPr="00090678" w:rsidRDefault="00090678" w:rsidP="00090678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A0906" w14:textId="77777777" w:rsidR="00090678" w:rsidRPr="00090678" w:rsidRDefault="00090678" w:rsidP="00090678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918E0" w14:textId="77777777" w:rsidR="00090678" w:rsidRPr="00090678" w:rsidRDefault="00090678" w:rsidP="00090678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C2038" w14:textId="77777777" w:rsidR="00090678" w:rsidRPr="00090678" w:rsidRDefault="00090678" w:rsidP="00090678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CCBD4" w14:textId="77777777" w:rsidR="00090678" w:rsidRPr="00090678" w:rsidRDefault="00090678" w:rsidP="00090678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090678" w:rsidRPr="00090678" w14:paraId="33FD0927" w14:textId="77777777" w:rsidTr="00090678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655B91" w14:textId="77777777" w:rsidR="00090678" w:rsidRPr="00090678" w:rsidRDefault="00090678" w:rsidP="00090678">
            <w:pPr>
              <w:spacing w:before="0" w:after="0" w:line="240" w:lineRule="auto"/>
              <w:ind w:left="17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90678">
              <w:rPr>
                <w:rFonts w:ascii="Arial" w:hAnsi="Arial" w:cs="Arial"/>
                <w:color w:val="000000"/>
                <w:sz w:val="16"/>
                <w:szCs w:val="16"/>
              </w:rPr>
              <w:t>Agriculture Future Drought Resilience Special Account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7688D8" w14:textId="77777777" w:rsidR="00090678" w:rsidRPr="00090678" w:rsidRDefault="00090678" w:rsidP="0009067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90678">
              <w:rPr>
                <w:rFonts w:ascii="Arial" w:hAnsi="Arial" w:cs="Arial"/>
                <w:color w:val="000000"/>
                <w:sz w:val="16"/>
                <w:szCs w:val="16"/>
              </w:rPr>
              <w:t>13,792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6C7EAA" w14:textId="77777777" w:rsidR="00090678" w:rsidRPr="00090678" w:rsidRDefault="00090678" w:rsidP="0009067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90678">
              <w:rPr>
                <w:rFonts w:ascii="Arial" w:hAnsi="Arial" w:cs="Arial"/>
                <w:color w:val="000000"/>
                <w:sz w:val="16"/>
                <w:szCs w:val="16"/>
              </w:rPr>
              <w:t>100,000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442271" w14:textId="4FF10DE6" w:rsidR="00090678" w:rsidRPr="00090678" w:rsidRDefault="00E275AD" w:rsidP="0009067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EA04FF" w14:textId="6EF518F2" w:rsidR="00090678" w:rsidRPr="00090678" w:rsidRDefault="00E275AD" w:rsidP="0009067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090678" w:rsidRPr="00090678">
              <w:rPr>
                <w:rFonts w:ascii="Arial" w:hAnsi="Arial" w:cs="Arial"/>
                <w:color w:val="000000"/>
                <w:sz w:val="16"/>
                <w:szCs w:val="16"/>
              </w:rPr>
              <w:t>109,000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CE6A1A" w14:textId="4605D355" w:rsidR="00090678" w:rsidRPr="00090678" w:rsidRDefault="00E275AD" w:rsidP="0009067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C93B84" w14:textId="77777777" w:rsidR="00090678" w:rsidRPr="00090678" w:rsidRDefault="00090678" w:rsidP="0009067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90678">
              <w:rPr>
                <w:rFonts w:ascii="Arial" w:hAnsi="Arial" w:cs="Arial"/>
                <w:color w:val="000000"/>
                <w:sz w:val="16"/>
                <w:szCs w:val="16"/>
              </w:rPr>
              <w:t>4,792</w:t>
            </w:r>
          </w:p>
        </w:tc>
      </w:tr>
      <w:tr w:rsidR="00090678" w:rsidRPr="00090678" w14:paraId="5CEFEC95" w14:textId="77777777" w:rsidTr="00090678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54DA9D" w14:textId="77777777" w:rsidR="00090678" w:rsidRPr="00090678" w:rsidRDefault="00090678" w:rsidP="00090678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536A6B" w14:textId="77777777" w:rsidR="00090678" w:rsidRPr="00090678" w:rsidRDefault="00090678" w:rsidP="0009067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09067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67,873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2632E3" w14:textId="77777777" w:rsidR="00090678" w:rsidRPr="00090678" w:rsidRDefault="00090678" w:rsidP="0009067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09067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100,000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7AE1CA" w14:textId="769290AC" w:rsidR="00090678" w:rsidRPr="00090678" w:rsidRDefault="00E275AD" w:rsidP="0009067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34EC7A" w14:textId="77350D68" w:rsidR="00090678" w:rsidRPr="00090678" w:rsidRDefault="00E275AD" w:rsidP="0009067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090678" w:rsidRPr="0009067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154,081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610C51" w14:textId="29E4606F" w:rsidR="00090678" w:rsidRPr="00090678" w:rsidRDefault="00E275AD" w:rsidP="0009067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224CFA" w14:textId="77777777" w:rsidR="00090678" w:rsidRPr="00090678" w:rsidRDefault="00090678" w:rsidP="0009067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09067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13,792</w:t>
            </w:r>
          </w:p>
        </w:tc>
      </w:tr>
      <w:tr w:rsidR="00090678" w:rsidRPr="00090678" w14:paraId="76014CE9" w14:textId="77777777" w:rsidTr="00090678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540131" w14:textId="77777777" w:rsidR="00090678" w:rsidRPr="00090678" w:rsidRDefault="00090678" w:rsidP="0009067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BEB8AC" w14:textId="77777777" w:rsidR="00090678" w:rsidRPr="00090678" w:rsidRDefault="00090678" w:rsidP="00090678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BF92B4" w14:textId="77777777" w:rsidR="00090678" w:rsidRPr="00090678" w:rsidRDefault="00090678" w:rsidP="00090678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6BAC4D" w14:textId="77777777" w:rsidR="00090678" w:rsidRPr="00090678" w:rsidRDefault="00090678" w:rsidP="00090678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BDE68F" w14:textId="77777777" w:rsidR="00090678" w:rsidRPr="00090678" w:rsidRDefault="00090678" w:rsidP="00090678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42B498" w14:textId="77777777" w:rsidR="00090678" w:rsidRPr="00090678" w:rsidRDefault="00090678" w:rsidP="00090678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171159" w14:textId="77777777" w:rsidR="00090678" w:rsidRPr="00090678" w:rsidRDefault="00090678" w:rsidP="00090678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090678" w:rsidRPr="00090678" w14:paraId="5825731F" w14:textId="77777777" w:rsidTr="00090678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F06EB9" w14:textId="77777777" w:rsidR="00090678" w:rsidRPr="00090678" w:rsidRDefault="00090678" w:rsidP="00090678">
            <w:pPr>
              <w:spacing w:before="0" w:after="0" w:line="240" w:lineRule="auto"/>
              <w:ind w:left="17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90678">
              <w:rPr>
                <w:rFonts w:ascii="Arial" w:hAnsi="Arial" w:cs="Arial"/>
                <w:color w:val="000000"/>
                <w:sz w:val="16"/>
                <w:szCs w:val="16"/>
              </w:rPr>
              <w:t>Biosecurity, Imported Food and Export Certification Special Account 2020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D46E38" w14:textId="77777777" w:rsidR="00090678" w:rsidRPr="00090678" w:rsidRDefault="00090678" w:rsidP="0009067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90678">
              <w:rPr>
                <w:rFonts w:ascii="Arial" w:hAnsi="Arial" w:cs="Arial"/>
                <w:color w:val="000000"/>
                <w:sz w:val="16"/>
                <w:szCs w:val="16"/>
              </w:rPr>
              <w:t>40,675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955154" w14:textId="77777777" w:rsidR="00090678" w:rsidRPr="00090678" w:rsidRDefault="00090678" w:rsidP="0009067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90678">
              <w:rPr>
                <w:rFonts w:ascii="Arial" w:hAnsi="Arial" w:cs="Arial"/>
                <w:color w:val="000000"/>
                <w:sz w:val="16"/>
                <w:szCs w:val="16"/>
              </w:rPr>
              <w:t>461,280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5DEE71" w14:textId="77777777" w:rsidR="00090678" w:rsidRPr="00090678" w:rsidRDefault="00090678" w:rsidP="0009067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90678">
              <w:rPr>
                <w:rFonts w:ascii="Arial" w:hAnsi="Arial" w:cs="Arial"/>
                <w:color w:val="000000"/>
                <w:sz w:val="16"/>
                <w:szCs w:val="16"/>
              </w:rPr>
              <w:t>92,124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91203F" w14:textId="6F786171" w:rsidR="00090678" w:rsidRPr="00090678" w:rsidRDefault="00E275AD" w:rsidP="0009067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090678" w:rsidRPr="00090678">
              <w:rPr>
                <w:rFonts w:ascii="Arial" w:hAnsi="Arial" w:cs="Arial"/>
                <w:color w:val="000000"/>
                <w:sz w:val="16"/>
                <w:szCs w:val="16"/>
              </w:rPr>
              <w:t>553,404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8ED764" w14:textId="2A2CEFD0" w:rsidR="00090678" w:rsidRPr="00090678" w:rsidRDefault="00E275AD" w:rsidP="0009067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EA149C" w14:textId="77777777" w:rsidR="00090678" w:rsidRPr="00090678" w:rsidRDefault="00090678" w:rsidP="0009067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90678">
              <w:rPr>
                <w:rFonts w:ascii="Arial" w:hAnsi="Arial" w:cs="Arial"/>
                <w:color w:val="000000"/>
                <w:sz w:val="16"/>
                <w:szCs w:val="16"/>
              </w:rPr>
              <w:t>40,675</w:t>
            </w:r>
          </w:p>
        </w:tc>
      </w:tr>
      <w:tr w:rsidR="00090678" w:rsidRPr="00090678" w14:paraId="61C06B8A" w14:textId="77777777" w:rsidTr="00090678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BE4CEC" w14:textId="77777777" w:rsidR="00090678" w:rsidRPr="00090678" w:rsidRDefault="00090678" w:rsidP="00090678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99B95A" w14:textId="77777777" w:rsidR="00090678" w:rsidRPr="00090678" w:rsidRDefault="00090678" w:rsidP="0009067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09067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40,675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686D56" w14:textId="77777777" w:rsidR="00090678" w:rsidRPr="00090678" w:rsidRDefault="00090678" w:rsidP="0009067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09067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446,923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376C90" w14:textId="77777777" w:rsidR="00090678" w:rsidRPr="00090678" w:rsidRDefault="00090678" w:rsidP="0009067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09067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104,881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4C8E81" w14:textId="1C22C9A5" w:rsidR="00090678" w:rsidRPr="00090678" w:rsidRDefault="00E275AD" w:rsidP="0009067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090678" w:rsidRPr="0009067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551,804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03BB90" w14:textId="46D6D3A8" w:rsidR="00090678" w:rsidRPr="00090678" w:rsidRDefault="00E275AD" w:rsidP="0009067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3F4ED7" w14:textId="77777777" w:rsidR="00090678" w:rsidRPr="00090678" w:rsidRDefault="00090678" w:rsidP="0009067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09067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40,675</w:t>
            </w:r>
          </w:p>
        </w:tc>
      </w:tr>
      <w:tr w:rsidR="00090678" w:rsidRPr="00090678" w14:paraId="424D69EA" w14:textId="77777777" w:rsidTr="00090678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EA7A61" w14:textId="77777777" w:rsidR="00090678" w:rsidRPr="00090678" w:rsidRDefault="00090678" w:rsidP="0009067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65AEA3" w14:textId="77777777" w:rsidR="00090678" w:rsidRPr="00090678" w:rsidRDefault="00090678" w:rsidP="00090678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E95D10" w14:textId="77777777" w:rsidR="00090678" w:rsidRPr="00090678" w:rsidRDefault="00090678" w:rsidP="00090678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A3EAFB" w14:textId="77777777" w:rsidR="00090678" w:rsidRPr="00090678" w:rsidRDefault="00090678" w:rsidP="00090678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7A738D" w14:textId="77777777" w:rsidR="00090678" w:rsidRPr="00090678" w:rsidRDefault="00090678" w:rsidP="00090678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AFD64A" w14:textId="77777777" w:rsidR="00090678" w:rsidRPr="00090678" w:rsidRDefault="00090678" w:rsidP="00090678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BCCE92" w14:textId="77777777" w:rsidR="00090678" w:rsidRPr="00090678" w:rsidRDefault="00090678" w:rsidP="00090678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090678" w:rsidRPr="00090678" w14:paraId="36E34343" w14:textId="77777777" w:rsidTr="00090678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E51CA9" w14:textId="77777777" w:rsidR="00090678" w:rsidRPr="00090678" w:rsidRDefault="00090678" w:rsidP="00090678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90678">
              <w:rPr>
                <w:rFonts w:ascii="Arial" w:hAnsi="Arial" w:cs="Arial"/>
                <w:color w:val="000000"/>
                <w:sz w:val="16"/>
                <w:szCs w:val="16"/>
              </w:rPr>
              <w:t>Environmental Water Holdings Special Account (a)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895364" w14:textId="44887C56" w:rsidR="00090678" w:rsidRPr="00090678" w:rsidRDefault="00E275AD" w:rsidP="0009067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50EE8D" w14:textId="5BCB40B2" w:rsidR="00090678" w:rsidRPr="00090678" w:rsidRDefault="00E275AD" w:rsidP="0009067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DCA583" w14:textId="3AE3EA1E" w:rsidR="00090678" w:rsidRPr="00090678" w:rsidRDefault="00E275AD" w:rsidP="0009067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C66A08" w14:textId="18D0A6A1" w:rsidR="00090678" w:rsidRPr="00090678" w:rsidRDefault="00E275AD" w:rsidP="0009067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DE8DC6" w14:textId="52472FBE" w:rsidR="00090678" w:rsidRPr="00090678" w:rsidRDefault="00E275AD" w:rsidP="0009067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F1A8BE" w14:textId="5518D3C4" w:rsidR="00090678" w:rsidRPr="00090678" w:rsidRDefault="00E275AD" w:rsidP="0009067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</w:tr>
      <w:tr w:rsidR="00090678" w:rsidRPr="00090678" w14:paraId="273D5ED7" w14:textId="77777777" w:rsidTr="00090678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982AB2" w14:textId="77777777" w:rsidR="00090678" w:rsidRPr="00090678" w:rsidRDefault="00090678" w:rsidP="00090678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AAC1D6" w14:textId="77777777" w:rsidR="00090678" w:rsidRPr="00090678" w:rsidRDefault="00090678" w:rsidP="0009067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09067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97,308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DAFA0C" w14:textId="4F4DD599" w:rsidR="00090678" w:rsidRPr="00090678" w:rsidRDefault="00E275AD" w:rsidP="0009067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B766E4" w14:textId="6D90370F" w:rsidR="00090678" w:rsidRPr="00090678" w:rsidRDefault="00E275AD" w:rsidP="0009067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F30C12" w14:textId="3611A1C4" w:rsidR="00090678" w:rsidRPr="00090678" w:rsidRDefault="00E275AD" w:rsidP="0009067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23072D" w14:textId="55672BF8" w:rsidR="00090678" w:rsidRPr="00090678" w:rsidRDefault="00E275AD" w:rsidP="0009067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090678" w:rsidRPr="0009067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97,308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D70DE7" w14:textId="3628E106" w:rsidR="00090678" w:rsidRPr="00090678" w:rsidRDefault="00E275AD" w:rsidP="0009067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</w:tr>
      <w:tr w:rsidR="00090678" w:rsidRPr="00090678" w14:paraId="62CCAC3C" w14:textId="77777777" w:rsidTr="00090678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6C24C2" w14:textId="77777777" w:rsidR="00090678" w:rsidRPr="00090678" w:rsidRDefault="00090678" w:rsidP="0009067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CB31B1" w14:textId="77777777" w:rsidR="00090678" w:rsidRPr="00090678" w:rsidRDefault="00090678" w:rsidP="00090678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3E4005" w14:textId="77777777" w:rsidR="00090678" w:rsidRPr="00090678" w:rsidRDefault="00090678" w:rsidP="00090678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2AEF28" w14:textId="77777777" w:rsidR="00090678" w:rsidRPr="00090678" w:rsidRDefault="00090678" w:rsidP="00090678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25CEBC" w14:textId="77777777" w:rsidR="00090678" w:rsidRPr="00090678" w:rsidRDefault="00090678" w:rsidP="00090678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78F024" w14:textId="77777777" w:rsidR="00090678" w:rsidRPr="00090678" w:rsidRDefault="00090678" w:rsidP="00090678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A179DC" w14:textId="77777777" w:rsidR="00090678" w:rsidRPr="00090678" w:rsidRDefault="00090678" w:rsidP="00090678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090678" w:rsidRPr="00090678" w14:paraId="5EDD88A1" w14:textId="77777777" w:rsidTr="00090678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F8664B" w14:textId="77777777" w:rsidR="00090678" w:rsidRPr="00090678" w:rsidRDefault="00090678" w:rsidP="00090678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90678">
              <w:rPr>
                <w:rFonts w:ascii="Arial" w:hAnsi="Arial" w:cs="Arial"/>
                <w:color w:val="000000"/>
                <w:sz w:val="16"/>
                <w:szCs w:val="16"/>
              </w:rPr>
              <w:t>National Cattle Disease Eradication Account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7925B0" w14:textId="77777777" w:rsidR="00090678" w:rsidRPr="00090678" w:rsidRDefault="00090678" w:rsidP="0009067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90678">
              <w:rPr>
                <w:rFonts w:ascii="Arial" w:hAnsi="Arial"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A78DA2" w14:textId="0B520B0C" w:rsidR="00090678" w:rsidRPr="00090678" w:rsidRDefault="00E275AD" w:rsidP="0009067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F13847" w14:textId="3F537ABE" w:rsidR="00090678" w:rsidRPr="00090678" w:rsidRDefault="00E275AD" w:rsidP="0009067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08A6A7" w14:textId="7D2CEA9B" w:rsidR="00090678" w:rsidRPr="00090678" w:rsidRDefault="00E275AD" w:rsidP="0009067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EE2A9D" w14:textId="5E898F45" w:rsidR="00090678" w:rsidRPr="00090678" w:rsidRDefault="00E275AD" w:rsidP="0009067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E5899F" w14:textId="77777777" w:rsidR="00090678" w:rsidRPr="00090678" w:rsidRDefault="00090678" w:rsidP="0009067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90678">
              <w:rPr>
                <w:rFonts w:ascii="Arial" w:hAnsi="Arial" w:cs="Arial"/>
                <w:color w:val="000000"/>
                <w:sz w:val="16"/>
                <w:szCs w:val="16"/>
              </w:rPr>
              <w:t>15</w:t>
            </w:r>
          </w:p>
        </w:tc>
      </w:tr>
      <w:tr w:rsidR="00090678" w:rsidRPr="00090678" w14:paraId="39EF1400" w14:textId="77777777" w:rsidTr="00090678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CF69AB" w14:textId="77777777" w:rsidR="00090678" w:rsidRPr="00090678" w:rsidRDefault="00090678" w:rsidP="00090678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15B583" w14:textId="77777777" w:rsidR="00090678" w:rsidRPr="00090678" w:rsidRDefault="00090678" w:rsidP="0009067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09067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15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E14E1D" w14:textId="61E23851" w:rsidR="00090678" w:rsidRPr="00090678" w:rsidRDefault="00E275AD" w:rsidP="0009067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7E7B2F" w14:textId="5038B1A8" w:rsidR="00090678" w:rsidRPr="00090678" w:rsidRDefault="00E275AD" w:rsidP="0009067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48B34E" w14:textId="04A1F1B6" w:rsidR="00090678" w:rsidRPr="00090678" w:rsidRDefault="00E275AD" w:rsidP="0009067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13B37E" w14:textId="6905A323" w:rsidR="00090678" w:rsidRPr="00090678" w:rsidRDefault="00E275AD" w:rsidP="0009067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D9C1DE" w14:textId="77777777" w:rsidR="00090678" w:rsidRPr="00090678" w:rsidRDefault="00090678" w:rsidP="0009067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09067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15</w:t>
            </w:r>
          </w:p>
        </w:tc>
      </w:tr>
      <w:tr w:rsidR="00090678" w:rsidRPr="00090678" w14:paraId="502F0079" w14:textId="77777777" w:rsidTr="00090678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DF203D" w14:textId="77777777" w:rsidR="00090678" w:rsidRPr="00090678" w:rsidRDefault="00090678" w:rsidP="0009067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E48EA4" w14:textId="77777777" w:rsidR="00090678" w:rsidRPr="00090678" w:rsidRDefault="00090678" w:rsidP="00090678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40F22E" w14:textId="77777777" w:rsidR="00090678" w:rsidRPr="00090678" w:rsidRDefault="00090678" w:rsidP="00090678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97CF49" w14:textId="77777777" w:rsidR="00090678" w:rsidRPr="00090678" w:rsidRDefault="00090678" w:rsidP="00090678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F81808" w14:textId="77777777" w:rsidR="00090678" w:rsidRPr="00090678" w:rsidRDefault="00090678" w:rsidP="00090678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BED621" w14:textId="77777777" w:rsidR="00090678" w:rsidRPr="00090678" w:rsidRDefault="00090678" w:rsidP="00090678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29870E" w14:textId="77777777" w:rsidR="00090678" w:rsidRPr="00090678" w:rsidRDefault="00090678" w:rsidP="00090678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090678" w:rsidRPr="00090678" w14:paraId="3BE043CE" w14:textId="77777777" w:rsidTr="00090678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31FA60" w14:textId="77777777" w:rsidR="00090678" w:rsidRPr="00090678" w:rsidRDefault="00090678" w:rsidP="00090678">
            <w:pPr>
              <w:spacing w:before="0" w:after="0" w:line="240" w:lineRule="auto"/>
              <w:ind w:left="17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90678">
              <w:rPr>
                <w:rFonts w:ascii="Arial" w:hAnsi="Arial" w:cs="Arial"/>
                <w:color w:val="000000"/>
                <w:sz w:val="16"/>
                <w:szCs w:val="16"/>
              </w:rPr>
              <w:t>National Environment Protection Council Special Account (a)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5EF53D" w14:textId="610DB273" w:rsidR="00090678" w:rsidRPr="00090678" w:rsidRDefault="00E275AD" w:rsidP="0009067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F3001F" w14:textId="0A2FC404" w:rsidR="00090678" w:rsidRPr="00090678" w:rsidRDefault="00E275AD" w:rsidP="0009067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5892BB" w14:textId="6534B6A5" w:rsidR="00090678" w:rsidRPr="00090678" w:rsidRDefault="00E275AD" w:rsidP="0009067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01F84E" w14:textId="367276AF" w:rsidR="00090678" w:rsidRPr="00090678" w:rsidRDefault="00E275AD" w:rsidP="0009067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9FC983" w14:textId="0CF58586" w:rsidR="00090678" w:rsidRPr="00090678" w:rsidRDefault="00E275AD" w:rsidP="0009067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028620" w14:textId="7FA1B9B1" w:rsidR="00090678" w:rsidRPr="00090678" w:rsidRDefault="00E275AD" w:rsidP="0009067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</w:tr>
      <w:tr w:rsidR="00090678" w:rsidRPr="00090678" w14:paraId="6CABAEFF" w14:textId="77777777" w:rsidTr="00090678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9608EF" w14:textId="77777777" w:rsidR="00090678" w:rsidRPr="00090678" w:rsidRDefault="00090678" w:rsidP="00090678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E17D2A" w14:textId="77777777" w:rsidR="00090678" w:rsidRPr="00090678" w:rsidRDefault="00090678" w:rsidP="0009067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09067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5,308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8B5A8B" w14:textId="75A4DB93" w:rsidR="00090678" w:rsidRPr="00090678" w:rsidRDefault="00E275AD" w:rsidP="0009067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1D7FBB" w14:textId="22099570" w:rsidR="00090678" w:rsidRPr="00090678" w:rsidRDefault="00E275AD" w:rsidP="0009067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B9FEE0" w14:textId="504D1CAD" w:rsidR="00090678" w:rsidRPr="00090678" w:rsidRDefault="00E275AD" w:rsidP="0009067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73BE53" w14:textId="163D0E1B" w:rsidR="00090678" w:rsidRPr="00090678" w:rsidRDefault="00E275AD" w:rsidP="0009067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090678" w:rsidRPr="0009067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5,308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596605" w14:textId="69CFAC0A" w:rsidR="00090678" w:rsidRPr="00090678" w:rsidRDefault="00E275AD" w:rsidP="0009067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</w:tr>
      <w:tr w:rsidR="00090678" w:rsidRPr="00090678" w14:paraId="7A3B6FC9" w14:textId="77777777" w:rsidTr="00090678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655D08" w14:textId="77777777" w:rsidR="00090678" w:rsidRPr="00090678" w:rsidRDefault="00090678" w:rsidP="0009067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AEC110" w14:textId="77777777" w:rsidR="00090678" w:rsidRPr="00090678" w:rsidRDefault="00090678" w:rsidP="00090678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3175C0" w14:textId="77777777" w:rsidR="00090678" w:rsidRPr="00090678" w:rsidRDefault="00090678" w:rsidP="00090678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7F392A" w14:textId="77777777" w:rsidR="00090678" w:rsidRPr="00090678" w:rsidRDefault="00090678" w:rsidP="00090678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C0E81B" w14:textId="77777777" w:rsidR="00090678" w:rsidRPr="00090678" w:rsidRDefault="00090678" w:rsidP="00090678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954AB9" w14:textId="77777777" w:rsidR="00090678" w:rsidRPr="00090678" w:rsidRDefault="00090678" w:rsidP="00090678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6058CC" w14:textId="77777777" w:rsidR="00090678" w:rsidRPr="00090678" w:rsidRDefault="00090678" w:rsidP="00090678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090678" w:rsidRPr="00090678" w14:paraId="22D6CC83" w14:textId="77777777" w:rsidTr="00090678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3C5E84" w14:textId="77777777" w:rsidR="00090678" w:rsidRPr="00090678" w:rsidRDefault="00090678" w:rsidP="00090678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90678">
              <w:rPr>
                <w:rFonts w:ascii="Arial" w:hAnsi="Arial" w:cs="Arial"/>
                <w:color w:val="000000"/>
                <w:sz w:val="16"/>
                <w:szCs w:val="16"/>
              </w:rPr>
              <w:t>National Residue Survey Account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02C865" w14:textId="77777777" w:rsidR="00090678" w:rsidRPr="00090678" w:rsidRDefault="00090678" w:rsidP="0009067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90678">
              <w:rPr>
                <w:rFonts w:ascii="Arial" w:hAnsi="Arial" w:cs="Arial"/>
                <w:color w:val="000000"/>
                <w:sz w:val="16"/>
                <w:szCs w:val="16"/>
              </w:rPr>
              <w:t>2,611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CE8761" w14:textId="77777777" w:rsidR="00090678" w:rsidRPr="00090678" w:rsidRDefault="00090678" w:rsidP="0009067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90678">
              <w:rPr>
                <w:rFonts w:ascii="Arial" w:hAnsi="Arial" w:cs="Arial"/>
                <w:color w:val="000000"/>
                <w:sz w:val="16"/>
                <w:szCs w:val="16"/>
              </w:rPr>
              <w:t>28,207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2C9963" w14:textId="4EF38252" w:rsidR="00090678" w:rsidRPr="00090678" w:rsidRDefault="00E275AD" w:rsidP="0009067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053C42" w14:textId="71CBCDD6" w:rsidR="00090678" w:rsidRPr="00090678" w:rsidRDefault="00E275AD" w:rsidP="0009067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090678" w:rsidRPr="00090678">
              <w:rPr>
                <w:rFonts w:ascii="Arial" w:hAnsi="Arial" w:cs="Arial"/>
                <w:color w:val="000000"/>
                <w:sz w:val="16"/>
                <w:szCs w:val="16"/>
              </w:rPr>
              <w:t>28,207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E5B340" w14:textId="6D05FC93" w:rsidR="00090678" w:rsidRPr="00090678" w:rsidRDefault="00E275AD" w:rsidP="0009067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1A8114" w14:textId="77777777" w:rsidR="00090678" w:rsidRPr="00090678" w:rsidRDefault="00090678" w:rsidP="0009067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90678">
              <w:rPr>
                <w:rFonts w:ascii="Arial" w:hAnsi="Arial" w:cs="Arial"/>
                <w:color w:val="000000"/>
                <w:sz w:val="16"/>
                <w:szCs w:val="16"/>
              </w:rPr>
              <w:t>2,611</w:t>
            </w:r>
          </w:p>
        </w:tc>
      </w:tr>
      <w:tr w:rsidR="00090678" w:rsidRPr="00090678" w14:paraId="103BD91B" w14:textId="77777777" w:rsidTr="00090678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7074D0" w14:textId="77777777" w:rsidR="00090678" w:rsidRPr="00090678" w:rsidRDefault="00090678" w:rsidP="00090678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3E2461" w14:textId="77777777" w:rsidR="00090678" w:rsidRPr="00090678" w:rsidRDefault="00090678" w:rsidP="0009067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09067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2,611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068EC0" w14:textId="77777777" w:rsidR="00090678" w:rsidRPr="00090678" w:rsidRDefault="00090678" w:rsidP="0009067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09067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28,692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9F6313" w14:textId="2E598483" w:rsidR="00090678" w:rsidRPr="00090678" w:rsidRDefault="00E275AD" w:rsidP="0009067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A8852C" w14:textId="3FA937F8" w:rsidR="00090678" w:rsidRPr="00090678" w:rsidRDefault="00E275AD" w:rsidP="0009067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090678" w:rsidRPr="0009067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28,692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09EECE" w14:textId="5A115655" w:rsidR="00090678" w:rsidRPr="00090678" w:rsidRDefault="00E275AD" w:rsidP="0009067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1B3E8F" w14:textId="77777777" w:rsidR="00090678" w:rsidRPr="00090678" w:rsidRDefault="00090678" w:rsidP="0009067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09067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2,611</w:t>
            </w:r>
          </w:p>
        </w:tc>
      </w:tr>
      <w:tr w:rsidR="00090678" w:rsidRPr="00090678" w14:paraId="794F2BEF" w14:textId="77777777" w:rsidTr="00090678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049C86" w14:textId="77777777" w:rsidR="00090678" w:rsidRPr="00090678" w:rsidRDefault="00090678" w:rsidP="0009067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F5B7F7" w14:textId="77777777" w:rsidR="00090678" w:rsidRPr="00090678" w:rsidRDefault="00090678" w:rsidP="00090678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9F5F29" w14:textId="77777777" w:rsidR="00090678" w:rsidRPr="00090678" w:rsidRDefault="00090678" w:rsidP="00090678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129F54" w14:textId="77777777" w:rsidR="00090678" w:rsidRPr="00090678" w:rsidRDefault="00090678" w:rsidP="00090678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7747E3" w14:textId="77777777" w:rsidR="00090678" w:rsidRPr="00090678" w:rsidRDefault="00090678" w:rsidP="00090678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0D984B" w14:textId="77777777" w:rsidR="00090678" w:rsidRPr="00090678" w:rsidRDefault="00090678" w:rsidP="00090678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98645E" w14:textId="77777777" w:rsidR="00090678" w:rsidRPr="00090678" w:rsidRDefault="00090678" w:rsidP="00090678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090678" w:rsidRPr="00090678" w14:paraId="1DD993D0" w14:textId="77777777" w:rsidTr="00090678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555C18" w14:textId="77777777" w:rsidR="00090678" w:rsidRPr="00090678" w:rsidRDefault="00090678" w:rsidP="00090678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90678">
              <w:rPr>
                <w:rFonts w:ascii="Arial" w:hAnsi="Arial" w:cs="Arial"/>
                <w:color w:val="000000"/>
                <w:sz w:val="16"/>
                <w:szCs w:val="16"/>
              </w:rPr>
              <w:t>Natural Heritage Trust of Australia Account (a)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BAF0B0" w14:textId="70986892" w:rsidR="00090678" w:rsidRPr="00090678" w:rsidRDefault="00E275AD" w:rsidP="0009067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B08666" w14:textId="25778547" w:rsidR="00090678" w:rsidRPr="00090678" w:rsidRDefault="00E275AD" w:rsidP="0009067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20D7A3" w14:textId="5207913D" w:rsidR="00090678" w:rsidRPr="00090678" w:rsidRDefault="00E275AD" w:rsidP="0009067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FD6738" w14:textId="64262060" w:rsidR="00090678" w:rsidRPr="00090678" w:rsidRDefault="00E275AD" w:rsidP="0009067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6DDBD5" w14:textId="291F0C27" w:rsidR="00090678" w:rsidRPr="00090678" w:rsidRDefault="00E275AD" w:rsidP="0009067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976A65" w14:textId="5B223237" w:rsidR="00090678" w:rsidRPr="00090678" w:rsidRDefault="00E275AD" w:rsidP="0009067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</w:tr>
      <w:tr w:rsidR="00090678" w:rsidRPr="00090678" w14:paraId="7DFCB375" w14:textId="77777777" w:rsidTr="00090678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08546D" w14:textId="77777777" w:rsidR="00090678" w:rsidRPr="00090678" w:rsidRDefault="00090678" w:rsidP="00090678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9BA679" w14:textId="77777777" w:rsidR="00090678" w:rsidRPr="00090678" w:rsidRDefault="00090678" w:rsidP="0009067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09067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451,451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4E57BC" w14:textId="2FF150B8" w:rsidR="00090678" w:rsidRPr="00090678" w:rsidRDefault="00E275AD" w:rsidP="0009067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8890BA" w14:textId="72977793" w:rsidR="00090678" w:rsidRPr="00090678" w:rsidRDefault="00E275AD" w:rsidP="0009067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2509B6" w14:textId="3DC91067" w:rsidR="00090678" w:rsidRPr="00090678" w:rsidRDefault="00E275AD" w:rsidP="0009067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F2524D" w14:textId="0984FA4D" w:rsidR="00090678" w:rsidRPr="00090678" w:rsidRDefault="00E275AD" w:rsidP="0009067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090678" w:rsidRPr="0009067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451,451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4C1CE1" w14:textId="37E0615B" w:rsidR="00090678" w:rsidRPr="00090678" w:rsidRDefault="00E275AD" w:rsidP="0009067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</w:tr>
      <w:tr w:rsidR="00090678" w:rsidRPr="00090678" w14:paraId="607E6FF3" w14:textId="77777777" w:rsidTr="00090678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7D99E5" w14:textId="77777777" w:rsidR="00090678" w:rsidRPr="00090678" w:rsidRDefault="00090678" w:rsidP="0009067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85D2EB" w14:textId="77777777" w:rsidR="00090678" w:rsidRPr="00090678" w:rsidRDefault="00090678" w:rsidP="00090678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F923FD" w14:textId="77777777" w:rsidR="00090678" w:rsidRPr="00090678" w:rsidRDefault="00090678" w:rsidP="00090678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E67799" w14:textId="77777777" w:rsidR="00090678" w:rsidRPr="00090678" w:rsidRDefault="00090678" w:rsidP="00090678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872EDA" w14:textId="77777777" w:rsidR="00090678" w:rsidRPr="00090678" w:rsidRDefault="00090678" w:rsidP="00090678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1D4E37" w14:textId="77777777" w:rsidR="00090678" w:rsidRPr="00090678" w:rsidRDefault="00090678" w:rsidP="00090678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4E78D5" w14:textId="77777777" w:rsidR="00090678" w:rsidRPr="00090678" w:rsidRDefault="00090678" w:rsidP="00090678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090678" w:rsidRPr="00090678" w14:paraId="7FC15101" w14:textId="77777777" w:rsidTr="00090678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999EAF" w14:textId="77777777" w:rsidR="00090678" w:rsidRPr="00090678" w:rsidRDefault="00090678" w:rsidP="00090678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90678">
              <w:rPr>
                <w:rFonts w:ascii="Arial" w:hAnsi="Arial" w:cs="Arial"/>
                <w:color w:val="000000"/>
                <w:sz w:val="16"/>
                <w:szCs w:val="16"/>
              </w:rPr>
              <w:t>Ozone Protection and SGG Account (a)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697E82" w14:textId="46812F6D" w:rsidR="00090678" w:rsidRPr="00090678" w:rsidRDefault="00E275AD" w:rsidP="0009067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272076" w14:textId="1767E221" w:rsidR="00090678" w:rsidRPr="00090678" w:rsidRDefault="00E275AD" w:rsidP="0009067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152389" w14:textId="3E873461" w:rsidR="00090678" w:rsidRPr="00090678" w:rsidRDefault="00E275AD" w:rsidP="0009067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01225A" w14:textId="38779080" w:rsidR="00090678" w:rsidRPr="00090678" w:rsidRDefault="00E275AD" w:rsidP="0009067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8F9989" w14:textId="42816EC0" w:rsidR="00090678" w:rsidRPr="00090678" w:rsidRDefault="00E275AD" w:rsidP="0009067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01D125" w14:textId="0001E467" w:rsidR="00090678" w:rsidRPr="00090678" w:rsidRDefault="00E275AD" w:rsidP="0009067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</w:tr>
      <w:tr w:rsidR="00090678" w:rsidRPr="00090678" w14:paraId="13FDC14D" w14:textId="77777777" w:rsidTr="00090678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4D8807" w14:textId="77777777" w:rsidR="00090678" w:rsidRPr="00090678" w:rsidRDefault="00090678" w:rsidP="00090678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684756" w14:textId="77777777" w:rsidR="00090678" w:rsidRPr="00090678" w:rsidRDefault="00090678" w:rsidP="0009067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09067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40,516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85A36E" w14:textId="20F0A726" w:rsidR="00090678" w:rsidRPr="00090678" w:rsidRDefault="00E275AD" w:rsidP="0009067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DB9018" w14:textId="4DDA0221" w:rsidR="00090678" w:rsidRPr="00090678" w:rsidRDefault="00E275AD" w:rsidP="0009067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33E075" w14:textId="26064C37" w:rsidR="00090678" w:rsidRPr="00090678" w:rsidRDefault="00E275AD" w:rsidP="0009067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36A605" w14:textId="46DA81A5" w:rsidR="00090678" w:rsidRPr="00090678" w:rsidRDefault="00E275AD" w:rsidP="0009067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090678" w:rsidRPr="0009067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40,516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8BEC86" w14:textId="3C8C648C" w:rsidR="00090678" w:rsidRPr="00090678" w:rsidRDefault="00E275AD" w:rsidP="0009067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</w:tr>
    </w:tbl>
    <w:p w14:paraId="32F9C47A" w14:textId="77777777" w:rsidR="00A53221" w:rsidRDefault="00090678" w:rsidP="00A53221">
      <w:r>
        <w:fldChar w:fldCharType="end"/>
      </w:r>
    </w:p>
    <w:p w14:paraId="39A25292" w14:textId="77777777" w:rsidR="00A53221" w:rsidRDefault="00A53221">
      <w:pPr>
        <w:spacing w:before="0" w:after="160" w:line="259" w:lineRule="auto"/>
      </w:pPr>
      <w:r>
        <w:br w:type="page"/>
      </w:r>
    </w:p>
    <w:p w14:paraId="5C5DAEB4" w14:textId="32F344C7" w:rsidR="00090678" w:rsidRPr="00A53221" w:rsidRDefault="00090678" w:rsidP="00A53221">
      <w:pPr>
        <w:pStyle w:val="GhostLine"/>
        <w:rPr>
          <w:rFonts w:eastAsiaTheme="minorHAnsi"/>
        </w:rPr>
      </w:pPr>
      <w:r>
        <w:lastRenderedPageBreak/>
        <w:fldChar w:fldCharType="begin" w:fldLock="1"/>
      </w:r>
      <w:r>
        <w:instrText xml:space="preserve"> LINK Excel.Sheet.12 "\\\\mercury.network\\dfs\\groups\\FMG\\FRACM\\Reporting and Resourcing\\Special Appropriations\\Budget Paper 4\\2023-24\\05. BP4 Sections\\09_SpAccT\\09_SpAccT_20230503_0900_formatted.xlsx" "SAc - Output!R33C1:R59C7" \a \f 4 \h  \* MERGEFORMAT </w:instrText>
      </w:r>
      <w:r>
        <w:fldChar w:fldCharType="separate"/>
      </w:r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4094"/>
        <w:gridCol w:w="1242"/>
        <w:gridCol w:w="1241"/>
        <w:gridCol w:w="1241"/>
        <w:gridCol w:w="1241"/>
        <w:gridCol w:w="1241"/>
        <w:gridCol w:w="1237"/>
      </w:tblGrid>
      <w:tr w:rsidR="00090678" w:rsidRPr="00090678" w14:paraId="616DDEB8" w14:textId="77777777" w:rsidTr="00090678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E1C55" w14:textId="058BB9A5" w:rsidR="00090678" w:rsidRPr="00090678" w:rsidRDefault="00090678" w:rsidP="00090678">
            <w:pPr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6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51D539" w14:textId="3759192A" w:rsidR="00090678" w:rsidRPr="00090678" w:rsidRDefault="00090678" w:rsidP="00090678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90678">
              <w:rPr>
                <w:rFonts w:ascii="Arial" w:hAnsi="Arial" w:cs="Arial"/>
                <w:color w:val="000000"/>
                <w:sz w:val="16"/>
                <w:szCs w:val="16"/>
              </w:rPr>
              <w:t>Budget Estimate</w:t>
            </w:r>
            <w:r w:rsidR="00242DE7">
              <w:rPr>
                <w:rFonts w:ascii="Arial" w:hAnsi="Arial" w:cs="Arial"/>
                <w:color w:val="000000"/>
                <w:sz w:val="16"/>
                <w:szCs w:val="16"/>
              </w:rPr>
              <w:t xml:space="preserve"> – </w:t>
            </w:r>
            <w:r w:rsidRPr="00090678">
              <w:rPr>
                <w:rFonts w:ascii="Arial" w:hAnsi="Arial" w:cs="Arial"/>
                <w:color w:val="000000"/>
                <w:sz w:val="16"/>
                <w:szCs w:val="16"/>
              </w:rPr>
              <w:t>2023</w:t>
            </w:r>
            <w:r w:rsidR="00E275AD"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Pr="00090678">
              <w:rPr>
                <w:rFonts w:ascii="Arial" w:hAnsi="Arial" w:cs="Arial"/>
                <w:color w:val="000000"/>
                <w:sz w:val="16"/>
                <w:szCs w:val="16"/>
              </w:rPr>
              <w:t>2024</w:t>
            </w:r>
          </w:p>
        </w:tc>
      </w:tr>
      <w:tr w:rsidR="00090678" w:rsidRPr="00090678" w14:paraId="3634BB77" w14:textId="77777777" w:rsidTr="00090678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63214" w14:textId="77777777" w:rsidR="00090678" w:rsidRPr="00090678" w:rsidRDefault="00090678" w:rsidP="00090678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226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BBFF0F" w14:textId="2CB8B993" w:rsidR="00090678" w:rsidRPr="00090678" w:rsidRDefault="00090678" w:rsidP="00090678">
            <w:pPr>
              <w:spacing w:before="0"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09067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Estimated Actual</w:t>
            </w:r>
            <w:r w:rsidR="00242DE7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– </w:t>
            </w:r>
            <w:r w:rsidRPr="0009067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2022</w:t>
            </w:r>
            <w:r w:rsidR="00E275AD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Pr="0009067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2023</w:t>
            </w:r>
          </w:p>
        </w:tc>
      </w:tr>
      <w:tr w:rsidR="00090678" w:rsidRPr="00090678" w14:paraId="521908F3" w14:textId="77777777" w:rsidTr="00090678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895FB" w14:textId="77777777" w:rsidR="00090678" w:rsidRPr="00090678" w:rsidRDefault="00090678" w:rsidP="00090678">
            <w:pPr>
              <w:spacing w:before="0"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046E782F" w14:textId="77777777" w:rsidR="00090678" w:rsidRPr="00090678" w:rsidRDefault="00090678" w:rsidP="0009067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90678">
              <w:rPr>
                <w:rFonts w:ascii="Arial" w:hAnsi="Arial" w:cs="Arial"/>
                <w:color w:val="000000"/>
                <w:sz w:val="16"/>
                <w:szCs w:val="16"/>
              </w:rPr>
              <w:t>Opening</w:t>
            </w:r>
            <w:r w:rsidRPr="00090678">
              <w:rPr>
                <w:rFonts w:ascii="Arial" w:hAnsi="Arial" w:cs="Arial"/>
                <w:color w:val="000000"/>
                <w:sz w:val="16"/>
                <w:szCs w:val="16"/>
              </w:rPr>
              <w:br/>
              <w:t>Balance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1D0546D1" w14:textId="251D045C" w:rsidR="00090678" w:rsidRPr="00090678" w:rsidRDefault="00090678" w:rsidP="0009067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90678">
              <w:rPr>
                <w:rFonts w:ascii="Arial" w:hAnsi="Arial" w:cs="Arial"/>
                <w:color w:val="000000"/>
                <w:sz w:val="16"/>
                <w:szCs w:val="16"/>
              </w:rPr>
              <w:t>Receipts (Non</w:t>
            </w:r>
            <w:r w:rsidR="00E275AD"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Pr="00090678">
              <w:rPr>
                <w:rFonts w:ascii="Arial" w:hAnsi="Arial" w:cs="Arial"/>
                <w:color w:val="000000"/>
                <w:sz w:val="16"/>
                <w:szCs w:val="16"/>
              </w:rPr>
              <w:br/>
              <w:t>Appropriated)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6E7A8C0D" w14:textId="77777777" w:rsidR="00090678" w:rsidRPr="00090678" w:rsidRDefault="00090678" w:rsidP="0009067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90678">
              <w:rPr>
                <w:rFonts w:ascii="Arial" w:hAnsi="Arial" w:cs="Arial"/>
                <w:color w:val="000000"/>
                <w:sz w:val="16"/>
                <w:szCs w:val="16"/>
              </w:rPr>
              <w:t>Receipts</w:t>
            </w:r>
            <w:r w:rsidRPr="00090678">
              <w:rPr>
                <w:rFonts w:ascii="Arial" w:hAnsi="Arial" w:cs="Arial"/>
                <w:color w:val="000000"/>
                <w:sz w:val="16"/>
                <w:szCs w:val="16"/>
              </w:rPr>
              <w:br/>
              <w:t>(Appropriated)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6E5BBD8A" w14:textId="77777777" w:rsidR="00090678" w:rsidRPr="00090678" w:rsidRDefault="00090678" w:rsidP="0009067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90678">
              <w:rPr>
                <w:rFonts w:ascii="Arial" w:hAnsi="Arial" w:cs="Arial"/>
                <w:color w:val="000000"/>
                <w:sz w:val="16"/>
                <w:szCs w:val="16"/>
              </w:rPr>
              <w:br/>
              <w:t>Payments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508349D9" w14:textId="77777777" w:rsidR="00090678" w:rsidRPr="00090678" w:rsidRDefault="00090678" w:rsidP="0009067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90678">
              <w:rPr>
                <w:rFonts w:ascii="Arial" w:hAnsi="Arial" w:cs="Arial"/>
                <w:color w:val="000000"/>
                <w:sz w:val="16"/>
                <w:szCs w:val="16"/>
              </w:rPr>
              <w:br/>
              <w:t>Adjustments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57B4E744" w14:textId="77777777" w:rsidR="00090678" w:rsidRPr="00090678" w:rsidRDefault="00090678" w:rsidP="0009067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90678">
              <w:rPr>
                <w:rFonts w:ascii="Arial" w:hAnsi="Arial" w:cs="Arial"/>
                <w:color w:val="000000"/>
                <w:sz w:val="16"/>
                <w:szCs w:val="16"/>
              </w:rPr>
              <w:t>Closing</w:t>
            </w:r>
            <w:r w:rsidRPr="00090678">
              <w:rPr>
                <w:rFonts w:ascii="Arial" w:hAnsi="Arial" w:cs="Arial"/>
                <w:color w:val="000000"/>
                <w:sz w:val="16"/>
                <w:szCs w:val="16"/>
              </w:rPr>
              <w:br/>
              <w:t>Balance</w:t>
            </w:r>
          </w:p>
        </w:tc>
      </w:tr>
      <w:tr w:rsidR="00090678" w:rsidRPr="00090678" w14:paraId="7739F67A" w14:textId="77777777" w:rsidTr="00090678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925AD" w14:textId="77777777" w:rsidR="00090678" w:rsidRPr="00090678" w:rsidRDefault="00090678" w:rsidP="0009067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33A717B2" w14:textId="77777777" w:rsidR="00090678" w:rsidRPr="00090678" w:rsidRDefault="00090678" w:rsidP="00090678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2C44C3D5" w14:textId="77777777" w:rsidR="00090678" w:rsidRPr="00090678" w:rsidRDefault="00090678" w:rsidP="00090678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651996BF" w14:textId="77777777" w:rsidR="00090678" w:rsidRPr="00090678" w:rsidRDefault="00090678" w:rsidP="00090678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21B90B75" w14:textId="77777777" w:rsidR="00090678" w:rsidRPr="00090678" w:rsidRDefault="00090678" w:rsidP="00090678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52F95AD3" w14:textId="77777777" w:rsidR="00090678" w:rsidRPr="00090678" w:rsidRDefault="00090678" w:rsidP="00090678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431E29E4" w14:textId="77777777" w:rsidR="00090678" w:rsidRPr="00090678" w:rsidRDefault="00090678" w:rsidP="00090678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90678" w:rsidRPr="00090678" w14:paraId="7934408C" w14:textId="77777777" w:rsidTr="00090678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1A0AF" w14:textId="77777777" w:rsidR="00090678" w:rsidRPr="00090678" w:rsidRDefault="00090678" w:rsidP="00090678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6DFE84" w14:textId="0AD87728" w:rsidR="00090678" w:rsidRPr="00090678" w:rsidRDefault="00090678" w:rsidP="0009067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90678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E275AD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090678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C9D67C" w14:textId="52006F53" w:rsidR="00090678" w:rsidRPr="00090678" w:rsidRDefault="00090678" w:rsidP="0009067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90678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E275AD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090678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36264B" w14:textId="38B67721" w:rsidR="00090678" w:rsidRPr="00090678" w:rsidRDefault="00090678" w:rsidP="0009067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90678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E275AD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090678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67DD84" w14:textId="18B05E0A" w:rsidR="00090678" w:rsidRPr="00090678" w:rsidRDefault="00090678" w:rsidP="0009067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90678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E275AD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090678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A9FBBA" w14:textId="44EA9600" w:rsidR="00090678" w:rsidRPr="00090678" w:rsidRDefault="00090678" w:rsidP="0009067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90678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E275AD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090678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2AE231" w14:textId="0BD3BD9D" w:rsidR="00090678" w:rsidRPr="00090678" w:rsidRDefault="00090678" w:rsidP="0009067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90678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E275AD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090678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</w:tr>
      <w:tr w:rsidR="00090678" w:rsidRPr="00090678" w14:paraId="5D7B0B88" w14:textId="77777777" w:rsidTr="00090678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D3763" w14:textId="77777777" w:rsidR="00090678" w:rsidRPr="00090678" w:rsidRDefault="00090678" w:rsidP="0009067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2CCF8" w14:textId="77777777" w:rsidR="00090678" w:rsidRPr="00090678" w:rsidRDefault="00090678" w:rsidP="00090678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E3789" w14:textId="77777777" w:rsidR="00090678" w:rsidRPr="00090678" w:rsidRDefault="00090678" w:rsidP="00090678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55CE8" w14:textId="77777777" w:rsidR="00090678" w:rsidRPr="00090678" w:rsidRDefault="00090678" w:rsidP="00090678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A1DD4" w14:textId="77777777" w:rsidR="00090678" w:rsidRPr="00090678" w:rsidRDefault="00090678" w:rsidP="00090678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716EC" w14:textId="77777777" w:rsidR="00090678" w:rsidRPr="00090678" w:rsidRDefault="00090678" w:rsidP="00090678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72B75" w14:textId="77777777" w:rsidR="00090678" w:rsidRPr="00090678" w:rsidRDefault="00090678" w:rsidP="00090678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090678" w:rsidRPr="00090678" w14:paraId="127DD139" w14:textId="77777777" w:rsidTr="00090678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764D0D" w14:textId="77777777" w:rsidR="00090678" w:rsidRPr="00090678" w:rsidRDefault="00090678" w:rsidP="00090678">
            <w:pPr>
              <w:spacing w:before="0" w:after="0" w:line="240" w:lineRule="auto"/>
              <w:ind w:left="17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90678">
              <w:rPr>
                <w:rFonts w:ascii="Arial" w:hAnsi="Arial" w:cs="Arial"/>
                <w:color w:val="000000"/>
                <w:sz w:val="16"/>
                <w:szCs w:val="16"/>
              </w:rPr>
              <w:t>Reef Trust Special Account 2014 (a)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76D419" w14:textId="6DFDF8B5" w:rsidR="00090678" w:rsidRPr="00090678" w:rsidRDefault="00E275AD" w:rsidP="0009067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B39DE5" w14:textId="4F54E0FA" w:rsidR="00090678" w:rsidRPr="00090678" w:rsidRDefault="00E275AD" w:rsidP="0009067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BD39BA" w14:textId="09E35774" w:rsidR="00090678" w:rsidRPr="00090678" w:rsidRDefault="00E275AD" w:rsidP="0009067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5C5EBF" w14:textId="72267555" w:rsidR="00090678" w:rsidRPr="00090678" w:rsidRDefault="00E275AD" w:rsidP="0009067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ABBED8" w14:textId="12D156FC" w:rsidR="00090678" w:rsidRPr="00090678" w:rsidRDefault="00E275AD" w:rsidP="0009067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C54F3E" w14:textId="796E3BC0" w:rsidR="00090678" w:rsidRPr="00090678" w:rsidRDefault="00E275AD" w:rsidP="0009067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</w:tr>
      <w:tr w:rsidR="00090678" w:rsidRPr="00090678" w14:paraId="60802CC4" w14:textId="77777777" w:rsidTr="00090678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D0270F" w14:textId="77777777" w:rsidR="00090678" w:rsidRPr="00090678" w:rsidRDefault="00090678" w:rsidP="00090678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7762DB" w14:textId="77777777" w:rsidR="00090678" w:rsidRPr="00090678" w:rsidRDefault="00090678" w:rsidP="0009067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09067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40,812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1867DD" w14:textId="69ABF27D" w:rsidR="00090678" w:rsidRPr="00090678" w:rsidRDefault="00E275AD" w:rsidP="0009067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557051" w14:textId="1F4F954B" w:rsidR="00090678" w:rsidRPr="00090678" w:rsidRDefault="00E275AD" w:rsidP="0009067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C27D8A" w14:textId="030E8B57" w:rsidR="00090678" w:rsidRPr="00090678" w:rsidRDefault="00E275AD" w:rsidP="0009067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56CDC2" w14:textId="1B067FE3" w:rsidR="00090678" w:rsidRPr="00090678" w:rsidRDefault="00E275AD" w:rsidP="0009067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090678" w:rsidRPr="0009067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40,812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204EE9" w14:textId="31130B7F" w:rsidR="00090678" w:rsidRPr="00090678" w:rsidRDefault="00E275AD" w:rsidP="0009067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</w:tr>
      <w:tr w:rsidR="00090678" w:rsidRPr="00090678" w14:paraId="0327E6DD" w14:textId="77777777" w:rsidTr="00090678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42392A" w14:textId="77777777" w:rsidR="00090678" w:rsidRPr="00090678" w:rsidRDefault="00090678" w:rsidP="0009067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97D18D" w14:textId="77777777" w:rsidR="00090678" w:rsidRPr="00090678" w:rsidRDefault="00090678" w:rsidP="00090678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4F1180" w14:textId="77777777" w:rsidR="00090678" w:rsidRPr="00090678" w:rsidRDefault="00090678" w:rsidP="00090678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5F17F7" w14:textId="77777777" w:rsidR="00090678" w:rsidRPr="00090678" w:rsidRDefault="00090678" w:rsidP="00090678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274EF9" w14:textId="77777777" w:rsidR="00090678" w:rsidRPr="00090678" w:rsidRDefault="00090678" w:rsidP="00090678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0D8432" w14:textId="77777777" w:rsidR="00090678" w:rsidRPr="00090678" w:rsidRDefault="00090678" w:rsidP="00090678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952E8E" w14:textId="77777777" w:rsidR="00090678" w:rsidRPr="00090678" w:rsidRDefault="00090678" w:rsidP="00090678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090678" w:rsidRPr="00090678" w14:paraId="58350B87" w14:textId="77777777" w:rsidTr="00090678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D067B4" w14:textId="77777777" w:rsidR="00090678" w:rsidRPr="00090678" w:rsidRDefault="00090678" w:rsidP="00090678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90678">
              <w:rPr>
                <w:rFonts w:ascii="Arial" w:hAnsi="Arial" w:cs="Arial"/>
                <w:color w:val="000000"/>
                <w:sz w:val="16"/>
                <w:szCs w:val="16"/>
              </w:rPr>
              <w:t>Water for the Environment Special Account (a)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273FCE" w14:textId="7CE96C5E" w:rsidR="00090678" w:rsidRPr="00090678" w:rsidRDefault="00E275AD" w:rsidP="0009067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C7A364" w14:textId="766D8A79" w:rsidR="00090678" w:rsidRPr="00090678" w:rsidRDefault="00E275AD" w:rsidP="0009067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D42032" w14:textId="62D6674C" w:rsidR="00090678" w:rsidRPr="00090678" w:rsidRDefault="00E275AD" w:rsidP="0009067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E41B72" w14:textId="49E32F5F" w:rsidR="00090678" w:rsidRPr="00090678" w:rsidRDefault="00E275AD" w:rsidP="0009067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FDB2DD" w14:textId="46EF1760" w:rsidR="00090678" w:rsidRPr="00090678" w:rsidRDefault="00E275AD" w:rsidP="0009067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C3A8F1" w14:textId="5F7DA412" w:rsidR="00090678" w:rsidRPr="00090678" w:rsidRDefault="00E275AD" w:rsidP="0009067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</w:tr>
      <w:tr w:rsidR="00090678" w:rsidRPr="00090678" w14:paraId="68A5547E" w14:textId="77777777" w:rsidTr="00090678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081C0E" w14:textId="77777777" w:rsidR="00090678" w:rsidRPr="00090678" w:rsidRDefault="00090678" w:rsidP="00090678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28E8AE" w14:textId="77777777" w:rsidR="00090678" w:rsidRPr="00090678" w:rsidRDefault="00090678" w:rsidP="0009067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09067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1,489,185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731967" w14:textId="59033B39" w:rsidR="00090678" w:rsidRPr="00090678" w:rsidRDefault="00E275AD" w:rsidP="0009067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A2551E" w14:textId="6DB4470A" w:rsidR="00090678" w:rsidRPr="00090678" w:rsidRDefault="00E275AD" w:rsidP="0009067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A839D0" w14:textId="4A7B42E7" w:rsidR="00090678" w:rsidRPr="00090678" w:rsidRDefault="00E275AD" w:rsidP="0009067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BEB935" w14:textId="3FB28FBA" w:rsidR="00090678" w:rsidRPr="00090678" w:rsidRDefault="00E275AD" w:rsidP="0009067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090678" w:rsidRPr="0009067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1,489,185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D3D528" w14:textId="0B09567E" w:rsidR="00090678" w:rsidRPr="00090678" w:rsidRDefault="00E275AD" w:rsidP="0009067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</w:tr>
      <w:tr w:rsidR="00090678" w:rsidRPr="00090678" w14:paraId="0CBFF3FD" w14:textId="77777777" w:rsidTr="00090678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A7545F" w14:textId="77777777" w:rsidR="00090678" w:rsidRPr="00090678" w:rsidRDefault="00090678" w:rsidP="0009067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5C77E3" w14:textId="77777777" w:rsidR="00090678" w:rsidRPr="00090678" w:rsidRDefault="00090678" w:rsidP="00090678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6FFBDB" w14:textId="77777777" w:rsidR="00090678" w:rsidRPr="00090678" w:rsidRDefault="00090678" w:rsidP="00090678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1DE9D6" w14:textId="77777777" w:rsidR="00090678" w:rsidRPr="00090678" w:rsidRDefault="00090678" w:rsidP="00090678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A07217" w14:textId="77777777" w:rsidR="00090678" w:rsidRPr="00090678" w:rsidRDefault="00090678" w:rsidP="00090678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458A70" w14:textId="77777777" w:rsidR="00090678" w:rsidRPr="00090678" w:rsidRDefault="00090678" w:rsidP="00090678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DCB95C" w14:textId="77777777" w:rsidR="00090678" w:rsidRPr="00090678" w:rsidRDefault="00090678" w:rsidP="00090678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090678" w:rsidRPr="00090678" w14:paraId="1EC91CAF" w14:textId="77777777" w:rsidTr="00090678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FFE43D" w14:textId="77777777" w:rsidR="00090678" w:rsidRPr="00090678" w:rsidRDefault="00090678" w:rsidP="00090678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90678">
              <w:rPr>
                <w:rFonts w:ascii="Arial" w:hAnsi="Arial" w:cs="Arial"/>
                <w:color w:val="000000"/>
                <w:sz w:val="16"/>
                <w:szCs w:val="16"/>
              </w:rPr>
              <w:t>Water Resources Special Account 2016 (a)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E3BBE6" w14:textId="6176EDC7" w:rsidR="00090678" w:rsidRPr="00090678" w:rsidRDefault="00E275AD" w:rsidP="0009067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AC21D4" w14:textId="79111FC3" w:rsidR="00090678" w:rsidRPr="00090678" w:rsidRDefault="00E275AD" w:rsidP="0009067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9A6921" w14:textId="12C1F1A4" w:rsidR="00090678" w:rsidRPr="00090678" w:rsidRDefault="00E275AD" w:rsidP="0009067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BFE9C9" w14:textId="39178618" w:rsidR="00090678" w:rsidRPr="00090678" w:rsidRDefault="00E275AD" w:rsidP="0009067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7892D8" w14:textId="0B3A4D76" w:rsidR="00090678" w:rsidRPr="00090678" w:rsidRDefault="00E275AD" w:rsidP="0009067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A6459A" w14:textId="491510B2" w:rsidR="00090678" w:rsidRPr="00090678" w:rsidRDefault="00E275AD" w:rsidP="0009067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</w:tr>
      <w:tr w:rsidR="00090678" w:rsidRPr="00090678" w14:paraId="5B371C17" w14:textId="77777777" w:rsidTr="00090678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5E233E" w14:textId="77777777" w:rsidR="00090678" w:rsidRPr="00090678" w:rsidRDefault="00090678" w:rsidP="00090678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7AC7CE" w14:textId="77777777" w:rsidR="00090678" w:rsidRPr="00090678" w:rsidRDefault="00090678" w:rsidP="0009067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09067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2,171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501236" w14:textId="37572667" w:rsidR="00090678" w:rsidRPr="00090678" w:rsidRDefault="00E275AD" w:rsidP="0009067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D77C6F" w14:textId="4B71B35D" w:rsidR="00090678" w:rsidRPr="00090678" w:rsidRDefault="00E275AD" w:rsidP="0009067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CD677F" w14:textId="2989ABA2" w:rsidR="00090678" w:rsidRPr="00090678" w:rsidRDefault="00E275AD" w:rsidP="0009067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083D50" w14:textId="4D337812" w:rsidR="00090678" w:rsidRPr="00090678" w:rsidRDefault="00E275AD" w:rsidP="0009067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090678" w:rsidRPr="0009067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2,171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251F85" w14:textId="6473446F" w:rsidR="00090678" w:rsidRPr="00090678" w:rsidRDefault="00E275AD" w:rsidP="0009067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</w:tr>
      <w:tr w:rsidR="00090678" w:rsidRPr="00090678" w14:paraId="430D13D0" w14:textId="77777777" w:rsidTr="00090678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3D720C" w14:textId="77777777" w:rsidR="00090678" w:rsidRPr="00090678" w:rsidRDefault="00090678" w:rsidP="0009067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4D3272" w14:textId="77777777" w:rsidR="00090678" w:rsidRPr="00090678" w:rsidRDefault="00090678" w:rsidP="00090678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94EB1A" w14:textId="77777777" w:rsidR="00090678" w:rsidRPr="00090678" w:rsidRDefault="00090678" w:rsidP="00090678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0BF3F3" w14:textId="77777777" w:rsidR="00090678" w:rsidRPr="00090678" w:rsidRDefault="00090678" w:rsidP="00090678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9A9142" w14:textId="77777777" w:rsidR="00090678" w:rsidRPr="00090678" w:rsidRDefault="00090678" w:rsidP="00090678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C384F7" w14:textId="77777777" w:rsidR="00090678" w:rsidRPr="00090678" w:rsidRDefault="00090678" w:rsidP="00090678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D0D877" w14:textId="77777777" w:rsidR="00090678" w:rsidRPr="00090678" w:rsidRDefault="00090678" w:rsidP="00090678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090678" w:rsidRPr="00090678" w14:paraId="06E7AC13" w14:textId="77777777" w:rsidTr="00090678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BDF072" w14:textId="77777777" w:rsidR="00090678" w:rsidRPr="00090678" w:rsidRDefault="00090678" w:rsidP="00090678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90678">
              <w:rPr>
                <w:rFonts w:ascii="Arial" w:hAnsi="Arial" w:cs="Arial"/>
                <w:color w:val="000000"/>
                <w:sz w:val="16"/>
                <w:szCs w:val="16"/>
              </w:rPr>
              <w:t>WELS Account (a)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BE361A" w14:textId="0A8C19EC" w:rsidR="00090678" w:rsidRPr="00090678" w:rsidRDefault="00E275AD" w:rsidP="0009067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2E8AD8" w14:textId="7CA80A39" w:rsidR="00090678" w:rsidRPr="00090678" w:rsidRDefault="00E275AD" w:rsidP="0009067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913CA3" w14:textId="0A9CCF4A" w:rsidR="00090678" w:rsidRPr="00090678" w:rsidRDefault="00E275AD" w:rsidP="0009067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D00D96" w14:textId="04173655" w:rsidR="00090678" w:rsidRPr="00090678" w:rsidRDefault="00E275AD" w:rsidP="0009067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A5FB32" w14:textId="5DD5E1CE" w:rsidR="00090678" w:rsidRPr="00090678" w:rsidRDefault="00E275AD" w:rsidP="0009067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A2A6D8" w14:textId="6DB3395E" w:rsidR="00090678" w:rsidRPr="00090678" w:rsidRDefault="00E275AD" w:rsidP="0009067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</w:tr>
      <w:tr w:rsidR="00090678" w:rsidRPr="00090678" w14:paraId="53F85339" w14:textId="77777777" w:rsidTr="00090678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C11545" w14:textId="77777777" w:rsidR="00090678" w:rsidRPr="00090678" w:rsidRDefault="00090678" w:rsidP="00090678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59ACAB" w14:textId="77777777" w:rsidR="00090678" w:rsidRPr="00090678" w:rsidRDefault="00090678" w:rsidP="0009067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09067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4,446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41E33B" w14:textId="6EFCFBBD" w:rsidR="00090678" w:rsidRPr="00090678" w:rsidRDefault="00E275AD" w:rsidP="0009067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B71BDF" w14:textId="4827C5A8" w:rsidR="00090678" w:rsidRPr="00090678" w:rsidRDefault="00E275AD" w:rsidP="0009067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B51C82" w14:textId="1E787610" w:rsidR="00090678" w:rsidRPr="00090678" w:rsidRDefault="00E275AD" w:rsidP="0009067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1364F7" w14:textId="1352DFAE" w:rsidR="00090678" w:rsidRPr="00090678" w:rsidRDefault="00E275AD" w:rsidP="0009067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090678" w:rsidRPr="0009067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4,446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154B59" w14:textId="73FC4620" w:rsidR="00090678" w:rsidRPr="00090678" w:rsidRDefault="00E275AD" w:rsidP="0009067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</w:tr>
      <w:tr w:rsidR="00090678" w:rsidRPr="00090678" w14:paraId="5C9F9CE9" w14:textId="77777777" w:rsidTr="00090678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9D8CE4" w14:textId="77777777" w:rsidR="00090678" w:rsidRPr="00090678" w:rsidRDefault="00090678" w:rsidP="0009067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330934" w14:textId="77777777" w:rsidR="00090678" w:rsidRPr="00090678" w:rsidRDefault="00090678" w:rsidP="00090678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F4EBD3" w14:textId="77777777" w:rsidR="00090678" w:rsidRPr="00090678" w:rsidRDefault="00090678" w:rsidP="00090678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07F8FD" w14:textId="77777777" w:rsidR="00090678" w:rsidRPr="00090678" w:rsidRDefault="00090678" w:rsidP="00090678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E7B4C9" w14:textId="77777777" w:rsidR="00090678" w:rsidRPr="00090678" w:rsidRDefault="00090678" w:rsidP="00090678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0F69AC" w14:textId="77777777" w:rsidR="00090678" w:rsidRPr="00090678" w:rsidRDefault="00090678" w:rsidP="00090678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55BF7C" w14:textId="77777777" w:rsidR="00090678" w:rsidRPr="00090678" w:rsidRDefault="00090678" w:rsidP="00090678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090678" w:rsidRPr="00090678" w14:paraId="44CE2EEF" w14:textId="77777777" w:rsidTr="00090678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537E91" w14:textId="77777777" w:rsidR="00090678" w:rsidRPr="00090678" w:rsidRDefault="00090678" w:rsidP="00090678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9067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Department of Agriculture, Fisheries and Forestry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2B7E69" w14:textId="77777777" w:rsidR="00090678" w:rsidRPr="00090678" w:rsidRDefault="00090678" w:rsidP="0009067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90678">
              <w:rPr>
                <w:rFonts w:ascii="Arial" w:hAnsi="Arial" w:cs="Arial"/>
                <w:color w:val="000000"/>
                <w:sz w:val="16"/>
                <w:szCs w:val="16"/>
              </w:rPr>
              <w:t>57,093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9D2DD5" w14:textId="77777777" w:rsidR="00090678" w:rsidRPr="00090678" w:rsidRDefault="00090678" w:rsidP="0009067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90678">
              <w:rPr>
                <w:rFonts w:ascii="Arial" w:hAnsi="Arial" w:cs="Arial"/>
                <w:color w:val="000000"/>
                <w:sz w:val="16"/>
                <w:szCs w:val="16"/>
              </w:rPr>
              <w:t>589,487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F3F3E2" w14:textId="77777777" w:rsidR="00090678" w:rsidRPr="00090678" w:rsidRDefault="00090678" w:rsidP="0009067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90678">
              <w:rPr>
                <w:rFonts w:ascii="Arial" w:hAnsi="Arial" w:cs="Arial"/>
                <w:color w:val="000000"/>
                <w:sz w:val="16"/>
                <w:szCs w:val="16"/>
              </w:rPr>
              <w:t>92,124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E00516" w14:textId="1ED9D386" w:rsidR="00090678" w:rsidRPr="00090678" w:rsidRDefault="00E275AD" w:rsidP="0009067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090678">
              <w:rPr>
                <w:rFonts w:ascii="Arial" w:hAnsi="Arial" w:cs="Arial"/>
                <w:color w:val="000000"/>
                <w:sz w:val="16"/>
                <w:szCs w:val="16"/>
              </w:rPr>
              <w:t>690,611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2FEA9F" w14:textId="4E029A77" w:rsidR="00090678" w:rsidRPr="00090678" w:rsidRDefault="00E275AD" w:rsidP="0009067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489021" w14:textId="77777777" w:rsidR="00090678" w:rsidRPr="00090678" w:rsidRDefault="00090678" w:rsidP="0009067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90678">
              <w:rPr>
                <w:rFonts w:ascii="Arial" w:hAnsi="Arial" w:cs="Arial"/>
                <w:color w:val="000000"/>
                <w:sz w:val="16"/>
                <w:szCs w:val="16"/>
              </w:rPr>
              <w:t>48,093</w:t>
            </w:r>
          </w:p>
        </w:tc>
      </w:tr>
      <w:tr w:rsidR="00090678" w:rsidRPr="00090678" w14:paraId="38620B33" w14:textId="77777777" w:rsidTr="00090678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EB64B6" w14:textId="77777777" w:rsidR="00090678" w:rsidRPr="00090678" w:rsidRDefault="00090678" w:rsidP="00090678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45836472" w14:textId="77777777" w:rsidR="00090678" w:rsidRPr="00090678" w:rsidRDefault="00090678" w:rsidP="0009067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09067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2,242,371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5CB14A72" w14:textId="77777777" w:rsidR="00090678" w:rsidRPr="00090678" w:rsidRDefault="00090678" w:rsidP="0009067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09067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575,615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1881D9DF" w14:textId="77777777" w:rsidR="00090678" w:rsidRPr="00090678" w:rsidRDefault="00090678" w:rsidP="0009067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09067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104,881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48900D6A" w14:textId="15C95741" w:rsidR="00090678" w:rsidRPr="00090678" w:rsidRDefault="00E275AD" w:rsidP="0009067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09067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734,577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595F6756" w14:textId="746C9090" w:rsidR="00090678" w:rsidRPr="00090678" w:rsidRDefault="00E275AD" w:rsidP="0009067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09067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2,131,197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3C0C2130" w14:textId="77777777" w:rsidR="00090678" w:rsidRPr="00090678" w:rsidRDefault="00090678" w:rsidP="0009067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09067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57,093</w:t>
            </w:r>
          </w:p>
        </w:tc>
      </w:tr>
      <w:tr w:rsidR="00090678" w:rsidRPr="00090678" w14:paraId="38CA4D15" w14:textId="77777777" w:rsidTr="00090678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54786C" w14:textId="77777777" w:rsidR="00090678" w:rsidRPr="00090678" w:rsidRDefault="00090678" w:rsidP="0009067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9C995B" w14:textId="77777777" w:rsidR="00090678" w:rsidRPr="00090678" w:rsidRDefault="00090678" w:rsidP="00090678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B414E5" w14:textId="77777777" w:rsidR="00090678" w:rsidRPr="00090678" w:rsidRDefault="00090678" w:rsidP="00090678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92710D" w14:textId="77777777" w:rsidR="00090678" w:rsidRPr="00090678" w:rsidRDefault="00090678" w:rsidP="00090678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07F416" w14:textId="77777777" w:rsidR="00090678" w:rsidRPr="00090678" w:rsidRDefault="00090678" w:rsidP="00090678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2BCD46" w14:textId="77777777" w:rsidR="00090678" w:rsidRPr="00090678" w:rsidRDefault="00090678" w:rsidP="00090678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6EFC1A" w14:textId="77777777" w:rsidR="00090678" w:rsidRPr="00090678" w:rsidRDefault="00090678" w:rsidP="00090678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090678" w:rsidRPr="00090678" w14:paraId="20E3205B" w14:textId="77777777" w:rsidTr="00090678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FBFE16" w14:textId="77777777" w:rsidR="00090678" w:rsidRPr="00090678" w:rsidRDefault="00090678" w:rsidP="00090678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9067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Australian Fisheries Management Authority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F7B91" w14:textId="77777777" w:rsidR="00090678" w:rsidRPr="00090678" w:rsidRDefault="00090678" w:rsidP="00090678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440E4" w14:textId="77777777" w:rsidR="00090678" w:rsidRPr="00090678" w:rsidRDefault="00090678" w:rsidP="00090678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A5526" w14:textId="77777777" w:rsidR="00090678" w:rsidRPr="00090678" w:rsidRDefault="00090678" w:rsidP="00090678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18956" w14:textId="77777777" w:rsidR="00090678" w:rsidRPr="00090678" w:rsidRDefault="00090678" w:rsidP="00090678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EB614" w14:textId="77777777" w:rsidR="00090678" w:rsidRPr="00090678" w:rsidRDefault="00090678" w:rsidP="00090678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C179F" w14:textId="77777777" w:rsidR="00090678" w:rsidRPr="00090678" w:rsidRDefault="00090678" w:rsidP="00090678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090678" w:rsidRPr="00090678" w14:paraId="7AA7AB42" w14:textId="77777777" w:rsidTr="00090678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5D049F" w14:textId="77777777" w:rsidR="00090678" w:rsidRPr="00090678" w:rsidRDefault="00090678" w:rsidP="00090678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90678">
              <w:rPr>
                <w:rFonts w:ascii="Arial" w:hAnsi="Arial" w:cs="Arial"/>
                <w:color w:val="000000"/>
                <w:sz w:val="16"/>
                <w:szCs w:val="16"/>
              </w:rPr>
              <w:t>AFMA Special Account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871F21" w14:textId="77777777" w:rsidR="00090678" w:rsidRPr="00090678" w:rsidRDefault="00090678" w:rsidP="0009067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90678">
              <w:rPr>
                <w:rFonts w:ascii="Arial" w:hAnsi="Arial" w:cs="Arial"/>
                <w:color w:val="000000"/>
                <w:sz w:val="16"/>
                <w:szCs w:val="16"/>
              </w:rPr>
              <w:t>13,672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C206E3" w14:textId="77777777" w:rsidR="00090678" w:rsidRPr="00090678" w:rsidRDefault="00090678" w:rsidP="0009067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90678">
              <w:rPr>
                <w:rFonts w:ascii="Arial" w:hAnsi="Arial" w:cs="Arial"/>
                <w:color w:val="000000"/>
                <w:sz w:val="16"/>
                <w:szCs w:val="16"/>
              </w:rPr>
              <w:t>19,242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8EFA65" w14:textId="77777777" w:rsidR="00090678" w:rsidRPr="00090678" w:rsidRDefault="00090678" w:rsidP="0009067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90678">
              <w:rPr>
                <w:rFonts w:ascii="Arial" w:hAnsi="Arial" w:cs="Arial"/>
                <w:color w:val="000000"/>
                <w:sz w:val="16"/>
                <w:szCs w:val="16"/>
              </w:rPr>
              <w:t>28,097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28DCEB" w14:textId="15B46A78" w:rsidR="00090678" w:rsidRPr="00090678" w:rsidRDefault="00E275AD" w:rsidP="0009067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090678" w:rsidRPr="00090678">
              <w:rPr>
                <w:rFonts w:ascii="Arial" w:hAnsi="Arial" w:cs="Arial"/>
                <w:color w:val="000000"/>
                <w:sz w:val="16"/>
                <w:szCs w:val="16"/>
              </w:rPr>
              <w:t>47,639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AFF03F" w14:textId="55C4F4F6" w:rsidR="00090678" w:rsidRPr="00090678" w:rsidRDefault="00E275AD" w:rsidP="0009067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A088AB" w14:textId="77777777" w:rsidR="00090678" w:rsidRPr="00090678" w:rsidRDefault="00090678" w:rsidP="0009067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90678">
              <w:rPr>
                <w:rFonts w:ascii="Arial" w:hAnsi="Arial" w:cs="Arial"/>
                <w:color w:val="000000"/>
                <w:sz w:val="16"/>
                <w:szCs w:val="16"/>
              </w:rPr>
              <w:t>13,372</w:t>
            </w:r>
          </w:p>
        </w:tc>
      </w:tr>
      <w:tr w:rsidR="00090678" w:rsidRPr="00090678" w14:paraId="17E627B9" w14:textId="77777777" w:rsidTr="00090678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620A73" w14:textId="77777777" w:rsidR="00090678" w:rsidRPr="00090678" w:rsidRDefault="00090678" w:rsidP="00090678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37A0D8" w14:textId="77777777" w:rsidR="00090678" w:rsidRPr="00090678" w:rsidRDefault="00090678" w:rsidP="0009067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09067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14,054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222163" w14:textId="77777777" w:rsidR="00090678" w:rsidRPr="00090678" w:rsidRDefault="00090678" w:rsidP="0009067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09067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17,160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679F2B" w14:textId="77777777" w:rsidR="00090678" w:rsidRPr="00090678" w:rsidRDefault="00090678" w:rsidP="0009067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09067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26,788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52040B" w14:textId="29AE2B13" w:rsidR="00090678" w:rsidRPr="00090678" w:rsidRDefault="00E275AD" w:rsidP="0009067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090678" w:rsidRPr="0009067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44,330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720885" w14:textId="24BCE641" w:rsidR="00090678" w:rsidRPr="00090678" w:rsidRDefault="00E275AD" w:rsidP="0009067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BD86B9" w14:textId="77777777" w:rsidR="00090678" w:rsidRPr="00090678" w:rsidRDefault="00090678" w:rsidP="0009067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09067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13,672</w:t>
            </w:r>
          </w:p>
        </w:tc>
      </w:tr>
      <w:tr w:rsidR="00090678" w:rsidRPr="00090678" w14:paraId="51BFF95C" w14:textId="77777777" w:rsidTr="00090678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8EB23E" w14:textId="77777777" w:rsidR="00090678" w:rsidRPr="00090678" w:rsidRDefault="00090678" w:rsidP="0009067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58E866" w14:textId="77777777" w:rsidR="00090678" w:rsidRPr="00090678" w:rsidRDefault="00090678" w:rsidP="00090678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D87AA1" w14:textId="77777777" w:rsidR="00090678" w:rsidRPr="00090678" w:rsidRDefault="00090678" w:rsidP="00090678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E549B5" w14:textId="77777777" w:rsidR="00090678" w:rsidRPr="00090678" w:rsidRDefault="00090678" w:rsidP="00090678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4968B6" w14:textId="77777777" w:rsidR="00090678" w:rsidRPr="00090678" w:rsidRDefault="00090678" w:rsidP="00090678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4304A8" w14:textId="77777777" w:rsidR="00090678" w:rsidRPr="00090678" w:rsidRDefault="00090678" w:rsidP="00090678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166226" w14:textId="77777777" w:rsidR="00090678" w:rsidRPr="00090678" w:rsidRDefault="00090678" w:rsidP="00090678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090678" w:rsidRPr="00090678" w14:paraId="4A91E66B" w14:textId="77777777" w:rsidTr="00090678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CE290B" w14:textId="77777777" w:rsidR="00090678" w:rsidRPr="00090678" w:rsidRDefault="00090678" w:rsidP="00090678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9067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Australian Fisheries Management Authority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09770C" w14:textId="77777777" w:rsidR="00090678" w:rsidRPr="00090678" w:rsidRDefault="00090678" w:rsidP="0009067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90678">
              <w:rPr>
                <w:rFonts w:ascii="Arial" w:hAnsi="Arial" w:cs="Arial"/>
                <w:color w:val="000000"/>
                <w:sz w:val="16"/>
                <w:szCs w:val="16"/>
              </w:rPr>
              <w:t>13,672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28B7FD" w14:textId="77777777" w:rsidR="00090678" w:rsidRPr="00090678" w:rsidRDefault="00090678" w:rsidP="0009067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90678">
              <w:rPr>
                <w:rFonts w:ascii="Arial" w:hAnsi="Arial" w:cs="Arial"/>
                <w:color w:val="000000"/>
                <w:sz w:val="16"/>
                <w:szCs w:val="16"/>
              </w:rPr>
              <w:t>19,242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273A54" w14:textId="77777777" w:rsidR="00090678" w:rsidRPr="00090678" w:rsidRDefault="00090678" w:rsidP="0009067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90678">
              <w:rPr>
                <w:rFonts w:ascii="Arial" w:hAnsi="Arial" w:cs="Arial"/>
                <w:color w:val="000000"/>
                <w:sz w:val="16"/>
                <w:szCs w:val="16"/>
              </w:rPr>
              <w:t>28,097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F5850C" w14:textId="32E77B51" w:rsidR="00090678" w:rsidRPr="00090678" w:rsidRDefault="00E275AD" w:rsidP="0009067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090678">
              <w:rPr>
                <w:rFonts w:ascii="Arial" w:hAnsi="Arial" w:cs="Arial"/>
                <w:color w:val="000000"/>
                <w:sz w:val="16"/>
                <w:szCs w:val="16"/>
              </w:rPr>
              <w:t>47,639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FE2A14" w14:textId="49701396" w:rsidR="00090678" w:rsidRPr="00090678" w:rsidRDefault="00E275AD" w:rsidP="0009067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A0F989" w14:textId="77777777" w:rsidR="00090678" w:rsidRPr="00090678" w:rsidRDefault="00090678" w:rsidP="0009067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90678">
              <w:rPr>
                <w:rFonts w:ascii="Arial" w:hAnsi="Arial" w:cs="Arial"/>
                <w:color w:val="000000"/>
                <w:sz w:val="16"/>
                <w:szCs w:val="16"/>
              </w:rPr>
              <w:t>13,372</w:t>
            </w:r>
          </w:p>
        </w:tc>
      </w:tr>
      <w:tr w:rsidR="00090678" w:rsidRPr="00090678" w14:paraId="75A3C3DF" w14:textId="77777777" w:rsidTr="00090678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41750E" w14:textId="77777777" w:rsidR="00090678" w:rsidRPr="00090678" w:rsidRDefault="00090678" w:rsidP="00090678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1C34804A" w14:textId="77777777" w:rsidR="00090678" w:rsidRPr="00090678" w:rsidRDefault="00090678" w:rsidP="0009067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09067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14,054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252A676F" w14:textId="77777777" w:rsidR="00090678" w:rsidRPr="00090678" w:rsidRDefault="00090678" w:rsidP="0009067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09067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17,160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66CECAEA" w14:textId="77777777" w:rsidR="00090678" w:rsidRPr="00090678" w:rsidRDefault="00090678" w:rsidP="0009067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09067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26,788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264B58B0" w14:textId="472E176A" w:rsidR="00090678" w:rsidRPr="00090678" w:rsidRDefault="00E275AD" w:rsidP="0009067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09067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44,330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33961E12" w14:textId="4E5AE373" w:rsidR="00090678" w:rsidRPr="00090678" w:rsidRDefault="00E275AD" w:rsidP="0009067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210C72FB" w14:textId="77777777" w:rsidR="00090678" w:rsidRPr="00090678" w:rsidRDefault="00090678" w:rsidP="0009067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09067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13,672</w:t>
            </w:r>
          </w:p>
        </w:tc>
      </w:tr>
    </w:tbl>
    <w:p w14:paraId="2FB23C54" w14:textId="69037663" w:rsidR="006549C8" w:rsidRDefault="00090678" w:rsidP="006549C8">
      <w:pPr>
        <w:pStyle w:val="ChartandTableFootnoteAlpha"/>
        <w:numPr>
          <w:ilvl w:val="0"/>
          <w:numId w:val="22"/>
        </w:numPr>
      </w:pPr>
      <w:r>
        <w:fldChar w:fldCharType="end"/>
      </w:r>
      <w:r w:rsidR="006549C8" w:rsidRPr="00351F9B">
        <w:t>The 202</w:t>
      </w:r>
      <w:r w:rsidR="006549C8">
        <w:t>2</w:t>
      </w:r>
      <w:r w:rsidR="00242DE7">
        <w:t>–</w:t>
      </w:r>
      <w:r w:rsidR="006549C8" w:rsidRPr="00351F9B">
        <w:t>2</w:t>
      </w:r>
      <w:r w:rsidR="006549C8">
        <w:t>3</w:t>
      </w:r>
      <w:r w:rsidR="006549C8" w:rsidRPr="00351F9B">
        <w:t xml:space="preserve"> amounts relate to functions under the control of the former Department of Agriculture, Water and the Environment up until 1 July 2022. </w:t>
      </w:r>
      <w:r w:rsidR="006549C8">
        <w:br/>
      </w:r>
      <w:r w:rsidR="006549C8" w:rsidRPr="00351F9B">
        <w:t>These functions have since transferred to the Department of Climate Change, Energy, the Environment and Water</w:t>
      </w:r>
      <w:r w:rsidR="006549C8">
        <w:t>.</w:t>
      </w:r>
    </w:p>
    <w:p w14:paraId="63C1286C" w14:textId="77777777" w:rsidR="006549C8" w:rsidRPr="00175F0A" w:rsidRDefault="006549C8" w:rsidP="006549C8">
      <w:pPr>
        <w:pStyle w:val="ChartLine"/>
        <w:rPr>
          <w:szCs w:val="20"/>
        </w:rPr>
      </w:pPr>
      <w:r>
        <w:rPr>
          <w:rFonts w:asciiTheme="minorHAnsi" w:hAnsiTheme="minorHAnsi"/>
        </w:rPr>
        <w:fldChar w:fldCharType="begin" w:fldLock="1"/>
      </w:r>
      <w:r>
        <w:instrText xml:space="preserve"> LINK Excel.Sheet.12 "\\\\mercury.network\\dfs\\groups\\FMG\\FRACM\\Reporting and Resourcing\\Special Appropriations\\Budget Paper 4\\2022-23 Oct\\05. BP4 sections\\09_SpAccT\\B4.T4 Special Accounts Table 20221017_0956.xlsx" "SAc - Output!R33C1:R59C7" \a \f 4 \h  \* MERGEFORMAT </w:instrText>
      </w:r>
      <w:r>
        <w:rPr>
          <w:rFonts w:asciiTheme="minorHAnsi" w:hAnsiTheme="minorHAnsi"/>
        </w:rPr>
        <w:fldChar w:fldCharType="separate"/>
      </w:r>
    </w:p>
    <w:p w14:paraId="0438A323" w14:textId="77777777" w:rsidR="006549C8" w:rsidRDefault="006549C8" w:rsidP="006549C8">
      <w:pPr>
        <w:pStyle w:val="GhostLine"/>
      </w:pPr>
      <w:r>
        <w:fldChar w:fldCharType="end"/>
      </w:r>
    </w:p>
    <w:p w14:paraId="2355B5AA" w14:textId="77777777" w:rsidR="00A53221" w:rsidRDefault="00A53221">
      <w:pPr>
        <w:spacing w:before="0" w:after="160" w:line="259" w:lineRule="auto"/>
      </w:pPr>
      <w:r>
        <w:br w:type="page"/>
      </w:r>
    </w:p>
    <w:p w14:paraId="623C622C" w14:textId="1718893D" w:rsidR="00DA6DEB" w:rsidRPr="00A53221" w:rsidRDefault="00DA6DEB" w:rsidP="00A53221">
      <w:pPr>
        <w:pStyle w:val="GhostLine"/>
        <w:rPr>
          <w:rFonts w:eastAsiaTheme="minorHAnsi"/>
        </w:rPr>
      </w:pPr>
      <w:r>
        <w:lastRenderedPageBreak/>
        <w:fldChar w:fldCharType="begin" w:fldLock="1"/>
      </w:r>
      <w:r>
        <w:instrText xml:space="preserve"> LINK Excel.Sheet.12 "\\\\mercury.network\\dfs\\groups\\FMG\\FRACM\\Reporting and Resourcing\\Special Appropriations\\Budget Paper 4\\2023-24\\05. BP4 Sections\\09_SpAccT\\09_SpAccT_20230503_0900_formatted.xlsx" "SAc - Output!R61C1:R90C7" \a \f 4 \h  \* MERGEFORMAT </w:instrText>
      </w:r>
      <w:r>
        <w:fldChar w:fldCharType="separate"/>
      </w:r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4094"/>
        <w:gridCol w:w="1242"/>
        <w:gridCol w:w="1241"/>
        <w:gridCol w:w="1241"/>
        <w:gridCol w:w="1241"/>
        <w:gridCol w:w="1241"/>
        <w:gridCol w:w="1237"/>
      </w:tblGrid>
      <w:tr w:rsidR="00DA6DEB" w:rsidRPr="00DA6DEB" w14:paraId="7DDB398A" w14:textId="77777777" w:rsidTr="00DA6DEB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742A0" w14:textId="2AFA5FDD" w:rsidR="00DA6DEB" w:rsidRPr="00DA6DEB" w:rsidRDefault="00DA6DEB" w:rsidP="00DA6DEB">
            <w:pPr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6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E3A26D" w14:textId="66DBA9D0" w:rsidR="00DA6DEB" w:rsidRPr="00DA6DEB" w:rsidRDefault="00DA6DEB" w:rsidP="00DA6DEB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6DEB">
              <w:rPr>
                <w:rFonts w:ascii="Arial" w:hAnsi="Arial" w:cs="Arial"/>
                <w:color w:val="000000"/>
                <w:sz w:val="16"/>
                <w:szCs w:val="16"/>
              </w:rPr>
              <w:t>Budget Estimate</w:t>
            </w:r>
            <w:r w:rsidR="00242DE7">
              <w:rPr>
                <w:rFonts w:ascii="Arial" w:hAnsi="Arial" w:cs="Arial"/>
                <w:color w:val="000000"/>
                <w:sz w:val="16"/>
                <w:szCs w:val="16"/>
              </w:rPr>
              <w:t xml:space="preserve"> – </w:t>
            </w:r>
            <w:r w:rsidRPr="00DA6DEB">
              <w:rPr>
                <w:rFonts w:ascii="Arial" w:hAnsi="Arial" w:cs="Arial"/>
                <w:color w:val="000000"/>
                <w:sz w:val="16"/>
                <w:szCs w:val="16"/>
              </w:rPr>
              <w:t>2023</w:t>
            </w:r>
            <w:r w:rsidR="00E275AD"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Pr="00DA6DEB">
              <w:rPr>
                <w:rFonts w:ascii="Arial" w:hAnsi="Arial" w:cs="Arial"/>
                <w:color w:val="000000"/>
                <w:sz w:val="16"/>
                <w:szCs w:val="16"/>
              </w:rPr>
              <w:t>2024</w:t>
            </w:r>
          </w:p>
        </w:tc>
      </w:tr>
      <w:tr w:rsidR="00DA6DEB" w:rsidRPr="00DA6DEB" w14:paraId="25CE56BA" w14:textId="77777777" w:rsidTr="00DA6DEB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B4C68" w14:textId="77777777" w:rsidR="00DA6DEB" w:rsidRPr="00DA6DEB" w:rsidRDefault="00DA6DEB" w:rsidP="00DA6DEB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226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EF1391" w14:textId="096DB393" w:rsidR="00DA6DEB" w:rsidRPr="00DA6DEB" w:rsidRDefault="00DA6DEB" w:rsidP="00DA6DEB">
            <w:pPr>
              <w:spacing w:before="0"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A6DEB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Estimated Actual</w:t>
            </w:r>
            <w:r w:rsidR="00242DE7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– </w:t>
            </w:r>
            <w:r w:rsidRPr="00DA6DEB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2022</w:t>
            </w:r>
            <w:r w:rsidR="00E275AD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Pr="00DA6DEB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2023</w:t>
            </w:r>
          </w:p>
        </w:tc>
      </w:tr>
      <w:tr w:rsidR="00DA6DEB" w:rsidRPr="00DA6DEB" w14:paraId="1EEAE35C" w14:textId="77777777" w:rsidTr="00DA6DEB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1E81F" w14:textId="77777777" w:rsidR="00DA6DEB" w:rsidRPr="00DA6DEB" w:rsidRDefault="00DA6DEB" w:rsidP="00DA6DEB">
            <w:pPr>
              <w:spacing w:before="0"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3092E333" w14:textId="77777777" w:rsidR="00DA6DEB" w:rsidRPr="00DA6DEB" w:rsidRDefault="00DA6DEB" w:rsidP="00DA6DE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6DEB">
              <w:rPr>
                <w:rFonts w:ascii="Arial" w:hAnsi="Arial" w:cs="Arial"/>
                <w:color w:val="000000"/>
                <w:sz w:val="16"/>
                <w:szCs w:val="16"/>
              </w:rPr>
              <w:t>Opening</w:t>
            </w:r>
            <w:r w:rsidRPr="00DA6DEB">
              <w:rPr>
                <w:rFonts w:ascii="Arial" w:hAnsi="Arial" w:cs="Arial"/>
                <w:color w:val="000000"/>
                <w:sz w:val="16"/>
                <w:szCs w:val="16"/>
              </w:rPr>
              <w:br/>
              <w:t>Balance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0E22F1C6" w14:textId="10405FF2" w:rsidR="00DA6DEB" w:rsidRPr="00DA6DEB" w:rsidRDefault="00DA6DEB" w:rsidP="00DA6DE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6DEB">
              <w:rPr>
                <w:rFonts w:ascii="Arial" w:hAnsi="Arial" w:cs="Arial"/>
                <w:color w:val="000000"/>
                <w:sz w:val="16"/>
                <w:szCs w:val="16"/>
              </w:rPr>
              <w:t>Receipts (Non</w:t>
            </w:r>
            <w:r w:rsidR="00E275AD"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Pr="00DA6DEB">
              <w:rPr>
                <w:rFonts w:ascii="Arial" w:hAnsi="Arial" w:cs="Arial"/>
                <w:color w:val="000000"/>
                <w:sz w:val="16"/>
                <w:szCs w:val="16"/>
              </w:rPr>
              <w:br/>
              <w:t>Appropriated)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6DA1EF07" w14:textId="77777777" w:rsidR="00DA6DEB" w:rsidRPr="00DA6DEB" w:rsidRDefault="00DA6DEB" w:rsidP="00DA6DE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6DEB">
              <w:rPr>
                <w:rFonts w:ascii="Arial" w:hAnsi="Arial" w:cs="Arial"/>
                <w:color w:val="000000"/>
                <w:sz w:val="16"/>
                <w:szCs w:val="16"/>
              </w:rPr>
              <w:t>Receipts</w:t>
            </w:r>
            <w:r w:rsidRPr="00DA6DEB">
              <w:rPr>
                <w:rFonts w:ascii="Arial" w:hAnsi="Arial" w:cs="Arial"/>
                <w:color w:val="000000"/>
                <w:sz w:val="16"/>
                <w:szCs w:val="16"/>
              </w:rPr>
              <w:br/>
              <w:t>(Appropriated)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785BBEEC" w14:textId="77777777" w:rsidR="00DA6DEB" w:rsidRPr="00DA6DEB" w:rsidRDefault="00DA6DEB" w:rsidP="00DA6DE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6DEB">
              <w:rPr>
                <w:rFonts w:ascii="Arial" w:hAnsi="Arial" w:cs="Arial"/>
                <w:color w:val="000000"/>
                <w:sz w:val="16"/>
                <w:szCs w:val="16"/>
              </w:rPr>
              <w:br/>
              <w:t>Payments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72B86CC7" w14:textId="77777777" w:rsidR="00DA6DEB" w:rsidRPr="00DA6DEB" w:rsidRDefault="00DA6DEB" w:rsidP="00DA6DE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6DEB">
              <w:rPr>
                <w:rFonts w:ascii="Arial" w:hAnsi="Arial" w:cs="Arial"/>
                <w:color w:val="000000"/>
                <w:sz w:val="16"/>
                <w:szCs w:val="16"/>
              </w:rPr>
              <w:br/>
              <w:t>Adjustments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2831F0AD" w14:textId="77777777" w:rsidR="00DA6DEB" w:rsidRPr="00DA6DEB" w:rsidRDefault="00DA6DEB" w:rsidP="00DA6DE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6DEB">
              <w:rPr>
                <w:rFonts w:ascii="Arial" w:hAnsi="Arial" w:cs="Arial"/>
                <w:color w:val="000000"/>
                <w:sz w:val="16"/>
                <w:szCs w:val="16"/>
              </w:rPr>
              <w:t>Closing</w:t>
            </w:r>
            <w:r w:rsidRPr="00DA6DEB">
              <w:rPr>
                <w:rFonts w:ascii="Arial" w:hAnsi="Arial" w:cs="Arial"/>
                <w:color w:val="000000"/>
                <w:sz w:val="16"/>
                <w:szCs w:val="16"/>
              </w:rPr>
              <w:br/>
              <w:t>Balance</w:t>
            </w:r>
          </w:p>
        </w:tc>
      </w:tr>
      <w:tr w:rsidR="00DA6DEB" w:rsidRPr="00DA6DEB" w14:paraId="32C95FE2" w14:textId="77777777" w:rsidTr="00DA6DEB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0F0FA" w14:textId="77777777" w:rsidR="00DA6DEB" w:rsidRPr="00DA6DEB" w:rsidRDefault="00DA6DEB" w:rsidP="00DA6DE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6EC97545" w14:textId="77777777" w:rsidR="00DA6DEB" w:rsidRPr="00DA6DEB" w:rsidRDefault="00DA6DEB" w:rsidP="00DA6DEB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41A4B8B9" w14:textId="77777777" w:rsidR="00DA6DEB" w:rsidRPr="00DA6DEB" w:rsidRDefault="00DA6DEB" w:rsidP="00DA6DEB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674F7755" w14:textId="77777777" w:rsidR="00DA6DEB" w:rsidRPr="00DA6DEB" w:rsidRDefault="00DA6DEB" w:rsidP="00DA6DEB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6EA1E7D2" w14:textId="77777777" w:rsidR="00DA6DEB" w:rsidRPr="00DA6DEB" w:rsidRDefault="00DA6DEB" w:rsidP="00DA6DEB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54474B5D" w14:textId="77777777" w:rsidR="00DA6DEB" w:rsidRPr="00DA6DEB" w:rsidRDefault="00DA6DEB" w:rsidP="00DA6DEB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4E23142A" w14:textId="77777777" w:rsidR="00DA6DEB" w:rsidRPr="00DA6DEB" w:rsidRDefault="00DA6DEB" w:rsidP="00DA6DEB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A6DEB" w:rsidRPr="00DA6DEB" w14:paraId="2A847BB8" w14:textId="77777777" w:rsidTr="00DA6DEB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025A8" w14:textId="77777777" w:rsidR="00DA6DEB" w:rsidRPr="00DA6DEB" w:rsidRDefault="00DA6DEB" w:rsidP="00DA6DEB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61A5F3" w14:textId="747A839B" w:rsidR="00DA6DEB" w:rsidRPr="00DA6DEB" w:rsidRDefault="00DA6DEB" w:rsidP="00DA6DE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6DEB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E275AD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DA6DEB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28484C" w14:textId="7C0C9D7D" w:rsidR="00DA6DEB" w:rsidRPr="00DA6DEB" w:rsidRDefault="00DA6DEB" w:rsidP="00DA6DE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6DEB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E275AD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DA6DEB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6A7076" w14:textId="0320F984" w:rsidR="00DA6DEB" w:rsidRPr="00DA6DEB" w:rsidRDefault="00DA6DEB" w:rsidP="00DA6DE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6DEB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E275AD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DA6DEB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694B71" w14:textId="59B9B698" w:rsidR="00DA6DEB" w:rsidRPr="00DA6DEB" w:rsidRDefault="00DA6DEB" w:rsidP="00DA6DE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6DEB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E275AD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DA6DEB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7FE92C" w14:textId="1AEBDEEA" w:rsidR="00DA6DEB" w:rsidRPr="00DA6DEB" w:rsidRDefault="00DA6DEB" w:rsidP="00DA6DE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6DEB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E275AD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DA6DEB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20FC86" w14:textId="7CCB1025" w:rsidR="00DA6DEB" w:rsidRPr="00DA6DEB" w:rsidRDefault="00DA6DEB" w:rsidP="00DA6DE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6DEB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E275AD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DA6DEB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</w:tr>
      <w:tr w:rsidR="00DA6DEB" w:rsidRPr="00DA6DEB" w14:paraId="2BC766D6" w14:textId="77777777" w:rsidTr="00DA6DEB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8B0FEB" w14:textId="0556B6A0" w:rsidR="00DA6DEB" w:rsidRPr="00DA6DEB" w:rsidRDefault="00DA6DEB" w:rsidP="00DA6DEB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A6D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ATTORNEY</w:t>
            </w:r>
            <w:r w:rsidR="00E275A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noBreakHyphen/>
            </w:r>
            <w:r w:rsidRPr="00DA6D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GENERAL</w:t>
            </w:r>
            <w:r w:rsidR="00E275A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’</w:t>
            </w:r>
            <w:r w:rsidRPr="00DA6D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 PORTFOLIO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E8E8C" w14:textId="77777777" w:rsidR="00DA6DEB" w:rsidRPr="00DA6DEB" w:rsidRDefault="00DA6DEB" w:rsidP="00DA6DEB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F8B72" w14:textId="77777777" w:rsidR="00DA6DEB" w:rsidRPr="00DA6DEB" w:rsidRDefault="00DA6DEB" w:rsidP="00DA6DEB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54E30" w14:textId="77777777" w:rsidR="00DA6DEB" w:rsidRPr="00DA6DEB" w:rsidRDefault="00DA6DEB" w:rsidP="00DA6DEB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53CA4" w14:textId="77777777" w:rsidR="00DA6DEB" w:rsidRPr="00DA6DEB" w:rsidRDefault="00DA6DEB" w:rsidP="00DA6DEB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411B4" w14:textId="77777777" w:rsidR="00DA6DEB" w:rsidRPr="00DA6DEB" w:rsidRDefault="00DA6DEB" w:rsidP="00DA6DEB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81415" w14:textId="77777777" w:rsidR="00DA6DEB" w:rsidRPr="00DA6DEB" w:rsidRDefault="00DA6DEB" w:rsidP="00DA6DEB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DA6DEB" w:rsidRPr="00DA6DEB" w14:paraId="4A58D064" w14:textId="77777777" w:rsidTr="00DA6DEB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C0E74D" w14:textId="77777777" w:rsidR="00DA6DEB" w:rsidRPr="00DA6DEB" w:rsidRDefault="00DA6DEB" w:rsidP="00DA6DEB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763A5B" w14:textId="77777777" w:rsidR="00DA6DEB" w:rsidRPr="00DA6DEB" w:rsidRDefault="00DA6DEB" w:rsidP="00DA6DEB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A9968B" w14:textId="77777777" w:rsidR="00DA6DEB" w:rsidRPr="00DA6DEB" w:rsidRDefault="00DA6DEB" w:rsidP="00DA6DEB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011209" w14:textId="77777777" w:rsidR="00DA6DEB" w:rsidRPr="00DA6DEB" w:rsidRDefault="00DA6DEB" w:rsidP="00DA6DEB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1DBE50" w14:textId="77777777" w:rsidR="00DA6DEB" w:rsidRPr="00DA6DEB" w:rsidRDefault="00DA6DEB" w:rsidP="00DA6DEB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1AAAC6" w14:textId="77777777" w:rsidR="00DA6DEB" w:rsidRPr="00DA6DEB" w:rsidRDefault="00DA6DEB" w:rsidP="00DA6DEB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16521C" w14:textId="77777777" w:rsidR="00DA6DEB" w:rsidRPr="00DA6DEB" w:rsidRDefault="00DA6DEB" w:rsidP="00DA6DEB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DA6DEB" w:rsidRPr="00DA6DEB" w14:paraId="45555137" w14:textId="77777777" w:rsidTr="00DA6DEB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3F6C76" w14:textId="6ABCABEA" w:rsidR="00DA6DEB" w:rsidRPr="00DA6DEB" w:rsidRDefault="00DA6DEB" w:rsidP="00DA6DEB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A6D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Attorney</w:t>
            </w:r>
            <w:r w:rsidR="00E275A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noBreakHyphen/>
            </w:r>
            <w:r w:rsidRPr="00DA6D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General</w:t>
            </w:r>
            <w:r w:rsidR="00E275A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’</w:t>
            </w:r>
            <w:r w:rsidRPr="00DA6D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 Department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0C66E" w14:textId="77777777" w:rsidR="00DA6DEB" w:rsidRPr="00DA6DEB" w:rsidRDefault="00DA6DEB" w:rsidP="00DA6DEB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94274" w14:textId="77777777" w:rsidR="00DA6DEB" w:rsidRPr="00DA6DEB" w:rsidRDefault="00DA6DEB" w:rsidP="00DA6DEB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72379" w14:textId="77777777" w:rsidR="00DA6DEB" w:rsidRPr="00DA6DEB" w:rsidRDefault="00DA6DEB" w:rsidP="00DA6DEB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8AFCC" w14:textId="77777777" w:rsidR="00DA6DEB" w:rsidRPr="00DA6DEB" w:rsidRDefault="00DA6DEB" w:rsidP="00DA6DEB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D12F5" w14:textId="77777777" w:rsidR="00DA6DEB" w:rsidRPr="00DA6DEB" w:rsidRDefault="00DA6DEB" w:rsidP="00DA6DEB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CFF91" w14:textId="77777777" w:rsidR="00DA6DEB" w:rsidRPr="00DA6DEB" w:rsidRDefault="00DA6DEB" w:rsidP="00DA6DEB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DA6DEB" w:rsidRPr="00DA6DEB" w14:paraId="40039E3F" w14:textId="77777777" w:rsidTr="00DA6DEB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198843" w14:textId="48675C56" w:rsidR="00DA6DEB" w:rsidRPr="00DA6DEB" w:rsidRDefault="00DA6DEB" w:rsidP="00DA6DEB">
            <w:pPr>
              <w:spacing w:before="0" w:after="0" w:line="240" w:lineRule="auto"/>
              <w:ind w:left="17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6DEB">
              <w:rPr>
                <w:rFonts w:ascii="Arial" w:hAnsi="Arial" w:cs="Arial"/>
                <w:color w:val="000000"/>
                <w:sz w:val="16"/>
                <w:szCs w:val="16"/>
              </w:rPr>
              <w:t>Attorney</w:t>
            </w:r>
            <w:r w:rsidR="00E275AD"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Pr="00DA6DEB">
              <w:rPr>
                <w:rFonts w:ascii="Arial" w:hAnsi="Arial" w:cs="Arial"/>
                <w:color w:val="000000"/>
                <w:sz w:val="16"/>
                <w:szCs w:val="16"/>
              </w:rPr>
              <w:t>General</w:t>
            </w:r>
            <w:r w:rsidR="00E275AD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DA6DEB">
              <w:rPr>
                <w:rFonts w:ascii="Arial" w:hAnsi="Arial" w:cs="Arial"/>
                <w:color w:val="000000"/>
                <w:sz w:val="16"/>
                <w:szCs w:val="16"/>
              </w:rPr>
              <w:t>s Department SOETM Special Account 2021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8D7802" w14:textId="77777777" w:rsidR="00DA6DEB" w:rsidRPr="00DA6DEB" w:rsidRDefault="00DA6DEB" w:rsidP="00DA6DE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6DEB">
              <w:rPr>
                <w:rFonts w:ascii="Arial" w:hAnsi="Arial" w:cs="Arial"/>
                <w:color w:val="000000"/>
                <w:sz w:val="16"/>
                <w:szCs w:val="16"/>
              </w:rPr>
              <w:t>1,643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41E6BB" w14:textId="77777777" w:rsidR="00DA6DEB" w:rsidRPr="00DA6DEB" w:rsidRDefault="00DA6DEB" w:rsidP="00DA6DE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6DEB">
              <w:rPr>
                <w:rFonts w:ascii="Arial" w:hAnsi="Arial" w:cs="Arial"/>
                <w:color w:val="000000"/>
                <w:sz w:val="16"/>
                <w:szCs w:val="16"/>
              </w:rPr>
              <w:t>1,039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3D4D1A" w14:textId="24EA5EAE" w:rsidR="00DA6DEB" w:rsidRPr="00DA6DEB" w:rsidRDefault="00E275AD" w:rsidP="00DA6DE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C3CEFC" w14:textId="63327DC2" w:rsidR="00DA6DEB" w:rsidRPr="00DA6DEB" w:rsidRDefault="00E275AD" w:rsidP="00DA6DE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DA6DEB" w:rsidRPr="00DA6DEB">
              <w:rPr>
                <w:rFonts w:ascii="Arial" w:hAnsi="Arial" w:cs="Arial"/>
                <w:color w:val="000000"/>
                <w:sz w:val="16"/>
                <w:szCs w:val="16"/>
              </w:rPr>
              <w:t>1,039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E89329" w14:textId="1FAD4610" w:rsidR="00DA6DEB" w:rsidRPr="00DA6DEB" w:rsidRDefault="00E275AD" w:rsidP="00DA6DE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6237CD" w14:textId="77777777" w:rsidR="00DA6DEB" w:rsidRPr="00DA6DEB" w:rsidRDefault="00DA6DEB" w:rsidP="00DA6DE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6DEB">
              <w:rPr>
                <w:rFonts w:ascii="Arial" w:hAnsi="Arial" w:cs="Arial"/>
                <w:color w:val="000000"/>
                <w:sz w:val="16"/>
                <w:szCs w:val="16"/>
              </w:rPr>
              <w:t>1,643</w:t>
            </w:r>
          </w:p>
        </w:tc>
      </w:tr>
      <w:tr w:rsidR="00DA6DEB" w:rsidRPr="00DA6DEB" w14:paraId="73E7D324" w14:textId="77777777" w:rsidTr="00DA6DEB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DAAA81" w14:textId="77777777" w:rsidR="00DA6DEB" w:rsidRPr="00DA6DEB" w:rsidRDefault="00DA6DEB" w:rsidP="00DA6DEB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CC0BFB" w14:textId="77777777" w:rsidR="00DA6DEB" w:rsidRPr="00DA6DEB" w:rsidRDefault="00DA6DEB" w:rsidP="00DA6DE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A6DEB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1,633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F44BFC" w14:textId="77777777" w:rsidR="00DA6DEB" w:rsidRPr="00DA6DEB" w:rsidRDefault="00DA6DEB" w:rsidP="00DA6DE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A6DEB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1,049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13FE66" w14:textId="36DB0753" w:rsidR="00DA6DEB" w:rsidRPr="00DA6DEB" w:rsidRDefault="00E275AD" w:rsidP="00DA6DE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139900" w14:textId="34CBD564" w:rsidR="00DA6DEB" w:rsidRPr="00DA6DEB" w:rsidRDefault="00E275AD" w:rsidP="00DA6DE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DA6DEB" w:rsidRPr="00DA6DEB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1,039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E157EA" w14:textId="729DEE83" w:rsidR="00DA6DEB" w:rsidRPr="00DA6DEB" w:rsidRDefault="00E275AD" w:rsidP="00DA6DE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F6675A" w14:textId="77777777" w:rsidR="00DA6DEB" w:rsidRPr="00DA6DEB" w:rsidRDefault="00DA6DEB" w:rsidP="00DA6DE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A6DEB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1,643</w:t>
            </w:r>
          </w:p>
        </w:tc>
      </w:tr>
      <w:tr w:rsidR="00DA6DEB" w:rsidRPr="00DA6DEB" w14:paraId="1613C63B" w14:textId="77777777" w:rsidTr="00DA6DEB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9BF80D" w14:textId="77777777" w:rsidR="00DA6DEB" w:rsidRPr="00DA6DEB" w:rsidRDefault="00DA6DEB" w:rsidP="00DA6DE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87DAD2" w14:textId="77777777" w:rsidR="00DA6DEB" w:rsidRPr="00DA6DEB" w:rsidRDefault="00DA6DEB" w:rsidP="00DA6DEB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E28ACD" w14:textId="77777777" w:rsidR="00DA6DEB" w:rsidRPr="00DA6DEB" w:rsidRDefault="00DA6DEB" w:rsidP="00DA6DEB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F38C26" w14:textId="77777777" w:rsidR="00DA6DEB" w:rsidRPr="00DA6DEB" w:rsidRDefault="00DA6DEB" w:rsidP="00DA6DEB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54780E" w14:textId="77777777" w:rsidR="00DA6DEB" w:rsidRPr="00DA6DEB" w:rsidRDefault="00DA6DEB" w:rsidP="00DA6DEB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8E7A4B" w14:textId="77777777" w:rsidR="00DA6DEB" w:rsidRPr="00DA6DEB" w:rsidRDefault="00DA6DEB" w:rsidP="00DA6DEB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F6547B" w14:textId="77777777" w:rsidR="00DA6DEB" w:rsidRPr="00DA6DEB" w:rsidRDefault="00DA6DEB" w:rsidP="00DA6DEB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DA6DEB" w:rsidRPr="00DA6DEB" w14:paraId="199B0A1E" w14:textId="77777777" w:rsidTr="00DA6DEB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A88D38" w14:textId="77777777" w:rsidR="00DA6DEB" w:rsidRPr="00DA6DEB" w:rsidRDefault="00DA6DEB" w:rsidP="00DA6DEB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6DEB">
              <w:rPr>
                <w:rFonts w:ascii="Arial" w:hAnsi="Arial" w:cs="Arial"/>
                <w:color w:val="000000"/>
                <w:sz w:val="16"/>
                <w:szCs w:val="16"/>
              </w:rPr>
              <w:t>POCA Programs Special Account 2018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3E5145" w14:textId="77777777" w:rsidR="00DA6DEB" w:rsidRPr="00DA6DEB" w:rsidRDefault="00DA6DEB" w:rsidP="00DA6DE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6DEB">
              <w:rPr>
                <w:rFonts w:ascii="Arial" w:hAnsi="Arial" w:cs="Arial"/>
                <w:color w:val="000000"/>
                <w:sz w:val="16"/>
                <w:szCs w:val="16"/>
              </w:rPr>
              <w:t>1,525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C09930" w14:textId="77777777" w:rsidR="00DA6DEB" w:rsidRPr="00DA6DEB" w:rsidRDefault="00DA6DEB" w:rsidP="00DA6DE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6DEB">
              <w:rPr>
                <w:rFonts w:ascii="Arial" w:hAnsi="Arial" w:cs="Arial"/>
                <w:color w:val="000000"/>
                <w:sz w:val="16"/>
                <w:szCs w:val="16"/>
              </w:rPr>
              <w:t>8,752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C1871A" w14:textId="75F52040" w:rsidR="00DA6DEB" w:rsidRPr="00DA6DEB" w:rsidRDefault="00E275AD" w:rsidP="00DA6DE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68C0EC" w14:textId="409CE871" w:rsidR="00DA6DEB" w:rsidRPr="00DA6DEB" w:rsidRDefault="00E275AD" w:rsidP="00DA6DE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DA6DEB" w:rsidRPr="00DA6DEB">
              <w:rPr>
                <w:rFonts w:ascii="Arial" w:hAnsi="Arial" w:cs="Arial"/>
                <w:color w:val="000000"/>
                <w:sz w:val="16"/>
                <w:szCs w:val="16"/>
              </w:rPr>
              <w:t>8,752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BDEB5D" w14:textId="085F0CB5" w:rsidR="00DA6DEB" w:rsidRPr="00DA6DEB" w:rsidRDefault="00E275AD" w:rsidP="00DA6DE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FB0927" w14:textId="77777777" w:rsidR="00DA6DEB" w:rsidRPr="00DA6DEB" w:rsidRDefault="00DA6DEB" w:rsidP="00DA6DE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6DEB">
              <w:rPr>
                <w:rFonts w:ascii="Arial" w:hAnsi="Arial" w:cs="Arial"/>
                <w:color w:val="000000"/>
                <w:sz w:val="16"/>
                <w:szCs w:val="16"/>
              </w:rPr>
              <w:t>1,525</w:t>
            </w:r>
          </w:p>
        </w:tc>
      </w:tr>
      <w:tr w:rsidR="00DA6DEB" w:rsidRPr="00DA6DEB" w14:paraId="2B24B321" w14:textId="77777777" w:rsidTr="00DA6DEB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DFD86B" w14:textId="77777777" w:rsidR="00DA6DEB" w:rsidRPr="00DA6DEB" w:rsidRDefault="00DA6DEB" w:rsidP="00DA6DEB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7E7191" w14:textId="12D7AD91" w:rsidR="00DA6DEB" w:rsidRPr="00DA6DEB" w:rsidRDefault="00E275AD" w:rsidP="00DA6DE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D78258" w14:textId="77777777" w:rsidR="00DA6DEB" w:rsidRPr="00DA6DEB" w:rsidRDefault="00DA6DEB" w:rsidP="00DA6DE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A6DEB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34,235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B04C6E" w14:textId="2EC9F461" w:rsidR="00DA6DEB" w:rsidRPr="00DA6DEB" w:rsidRDefault="00E275AD" w:rsidP="00DA6DE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70BEFF" w14:textId="66919A20" w:rsidR="00DA6DEB" w:rsidRPr="00DA6DEB" w:rsidRDefault="00E275AD" w:rsidP="00DA6DE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DA6DEB" w:rsidRPr="00DA6DEB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34,235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5C2ED4" w14:textId="77777777" w:rsidR="00DA6DEB" w:rsidRPr="00DA6DEB" w:rsidRDefault="00DA6DEB" w:rsidP="00DA6DE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A6DEB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1,525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7D4DF6" w14:textId="77777777" w:rsidR="00DA6DEB" w:rsidRPr="00DA6DEB" w:rsidRDefault="00DA6DEB" w:rsidP="00DA6DE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A6DEB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1,525</w:t>
            </w:r>
          </w:p>
        </w:tc>
      </w:tr>
      <w:tr w:rsidR="00DA6DEB" w:rsidRPr="00DA6DEB" w14:paraId="685E5E41" w14:textId="77777777" w:rsidTr="00DA6DEB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F8CDE2" w14:textId="77777777" w:rsidR="00DA6DEB" w:rsidRPr="00DA6DEB" w:rsidRDefault="00DA6DEB" w:rsidP="00DA6DE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FF293A" w14:textId="77777777" w:rsidR="00DA6DEB" w:rsidRPr="00DA6DEB" w:rsidRDefault="00DA6DEB" w:rsidP="00DA6DEB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DD4C8C" w14:textId="77777777" w:rsidR="00DA6DEB" w:rsidRPr="00DA6DEB" w:rsidRDefault="00DA6DEB" w:rsidP="00DA6DEB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CE4C5C" w14:textId="77777777" w:rsidR="00DA6DEB" w:rsidRPr="00DA6DEB" w:rsidRDefault="00DA6DEB" w:rsidP="00DA6DEB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54336D" w14:textId="77777777" w:rsidR="00DA6DEB" w:rsidRPr="00DA6DEB" w:rsidRDefault="00DA6DEB" w:rsidP="00DA6DEB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459372" w14:textId="77777777" w:rsidR="00DA6DEB" w:rsidRPr="00DA6DEB" w:rsidRDefault="00DA6DEB" w:rsidP="00DA6DEB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3654C2" w14:textId="77777777" w:rsidR="00DA6DEB" w:rsidRPr="00DA6DEB" w:rsidRDefault="00DA6DEB" w:rsidP="00DA6DEB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DA6DEB" w:rsidRPr="00DA6DEB" w14:paraId="32810A7F" w14:textId="77777777" w:rsidTr="00DA6DEB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52E445" w14:textId="121D75B5" w:rsidR="00DA6DEB" w:rsidRPr="00DA6DEB" w:rsidRDefault="00DA6DEB" w:rsidP="00DA6DEB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A6D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Attorney</w:t>
            </w:r>
            <w:r w:rsidR="00E275A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noBreakHyphen/>
            </w:r>
            <w:r w:rsidRPr="00DA6D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General</w:t>
            </w:r>
            <w:r w:rsidR="00E275A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’</w:t>
            </w:r>
            <w:r w:rsidRPr="00DA6D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 Department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0BD9D3" w14:textId="77777777" w:rsidR="00DA6DEB" w:rsidRPr="00DA6DEB" w:rsidRDefault="00DA6DEB" w:rsidP="00DA6DE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6DEB">
              <w:rPr>
                <w:rFonts w:ascii="Arial" w:hAnsi="Arial" w:cs="Arial"/>
                <w:color w:val="000000"/>
                <w:sz w:val="16"/>
                <w:szCs w:val="16"/>
              </w:rPr>
              <w:t>3,168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B03450" w14:textId="77777777" w:rsidR="00DA6DEB" w:rsidRPr="00DA6DEB" w:rsidRDefault="00DA6DEB" w:rsidP="00DA6DE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6DEB">
              <w:rPr>
                <w:rFonts w:ascii="Arial" w:hAnsi="Arial" w:cs="Arial"/>
                <w:color w:val="000000"/>
                <w:sz w:val="16"/>
                <w:szCs w:val="16"/>
              </w:rPr>
              <w:t>9,791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D3D7E6" w14:textId="5FA79B06" w:rsidR="00DA6DEB" w:rsidRPr="00DA6DEB" w:rsidRDefault="00E275AD" w:rsidP="00DA6DE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0E6FB2" w14:textId="7B5F6D43" w:rsidR="00DA6DEB" w:rsidRPr="00DA6DEB" w:rsidRDefault="00E275AD" w:rsidP="00DA6DE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DA6DEB">
              <w:rPr>
                <w:rFonts w:ascii="Arial" w:hAnsi="Arial" w:cs="Arial"/>
                <w:color w:val="000000"/>
                <w:sz w:val="16"/>
                <w:szCs w:val="16"/>
              </w:rPr>
              <w:t>9,791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DFAAAD" w14:textId="03113548" w:rsidR="00DA6DEB" w:rsidRPr="00DA6DEB" w:rsidRDefault="00E275AD" w:rsidP="00DA6DE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A36C5D" w14:textId="77777777" w:rsidR="00DA6DEB" w:rsidRPr="00DA6DEB" w:rsidRDefault="00DA6DEB" w:rsidP="00DA6DE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6DEB">
              <w:rPr>
                <w:rFonts w:ascii="Arial" w:hAnsi="Arial" w:cs="Arial"/>
                <w:color w:val="000000"/>
                <w:sz w:val="16"/>
                <w:szCs w:val="16"/>
              </w:rPr>
              <w:t>3,168</w:t>
            </w:r>
          </w:p>
        </w:tc>
      </w:tr>
      <w:tr w:rsidR="00DA6DEB" w:rsidRPr="00DA6DEB" w14:paraId="006B10CE" w14:textId="77777777" w:rsidTr="00DA6DEB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7C7465" w14:textId="77777777" w:rsidR="00DA6DEB" w:rsidRPr="00DA6DEB" w:rsidRDefault="00DA6DEB" w:rsidP="00DA6DEB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1089FA65" w14:textId="77777777" w:rsidR="00DA6DEB" w:rsidRPr="00DA6DEB" w:rsidRDefault="00DA6DEB" w:rsidP="00DA6DE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A6DEB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1,633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1857B4E8" w14:textId="77777777" w:rsidR="00DA6DEB" w:rsidRPr="00DA6DEB" w:rsidRDefault="00DA6DEB" w:rsidP="00DA6DE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A6DEB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35,284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77C3F54E" w14:textId="196021B0" w:rsidR="00DA6DEB" w:rsidRPr="00DA6DEB" w:rsidRDefault="00E275AD" w:rsidP="00DA6DE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33A6A70D" w14:textId="4C9ADA47" w:rsidR="00DA6DEB" w:rsidRPr="00DA6DEB" w:rsidRDefault="00E275AD" w:rsidP="00DA6DE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DA6DEB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35,274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1B635EFD" w14:textId="77777777" w:rsidR="00DA6DEB" w:rsidRPr="00DA6DEB" w:rsidRDefault="00DA6DEB" w:rsidP="00DA6DE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A6DEB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1,525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4E3FCB67" w14:textId="77777777" w:rsidR="00DA6DEB" w:rsidRPr="00DA6DEB" w:rsidRDefault="00DA6DEB" w:rsidP="00DA6DE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A6DEB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3,168</w:t>
            </w:r>
          </w:p>
        </w:tc>
      </w:tr>
      <w:tr w:rsidR="00DA6DEB" w:rsidRPr="00DA6DEB" w14:paraId="1CA3AD57" w14:textId="77777777" w:rsidTr="00DA6DEB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704EE8" w14:textId="77777777" w:rsidR="00DA6DEB" w:rsidRPr="00DA6DEB" w:rsidRDefault="00DA6DEB" w:rsidP="00DA6DE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8FEA3B" w14:textId="77777777" w:rsidR="00DA6DEB" w:rsidRPr="00DA6DEB" w:rsidRDefault="00DA6DEB" w:rsidP="00DA6DEB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19B781" w14:textId="77777777" w:rsidR="00DA6DEB" w:rsidRPr="00DA6DEB" w:rsidRDefault="00DA6DEB" w:rsidP="00DA6DEB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A1BEC2" w14:textId="77777777" w:rsidR="00DA6DEB" w:rsidRPr="00DA6DEB" w:rsidRDefault="00DA6DEB" w:rsidP="00DA6DEB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1FEBBA" w14:textId="77777777" w:rsidR="00DA6DEB" w:rsidRPr="00DA6DEB" w:rsidRDefault="00DA6DEB" w:rsidP="00DA6DEB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A2EA7A" w14:textId="77777777" w:rsidR="00DA6DEB" w:rsidRPr="00DA6DEB" w:rsidRDefault="00DA6DEB" w:rsidP="00DA6DEB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0A3518" w14:textId="77777777" w:rsidR="00DA6DEB" w:rsidRPr="00DA6DEB" w:rsidRDefault="00DA6DEB" w:rsidP="00DA6DEB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DA6DEB" w:rsidRPr="00DA6DEB" w14:paraId="681D97E1" w14:textId="77777777" w:rsidTr="00DA6DEB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3DB15B" w14:textId="77777777" w:rsidR="00DA6DEB" w:rsidRPr="00DA6DEB" w:rsidRDefault="00DA6DEB" w:rsidP="00DA6DEB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A6D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Australian Criminal Intelligence Commission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9C63A" w14:textId="77777777" w:rsidR="00DA6DEB" w:rsidRPr="00DA6DEB" w:rsidRDefault="00DA6DEB" w:rsidP="00DA6DEB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67490" w14:textId="77777777" w:rsidR="00DA6DEB" w:rsidRPr="00DA6DEB" w:rsidRDefault="00DA6DEB" w:rsidP="00DA6DEB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29BD1" w14:textId="77777777" w:rsidR="00DA6DEB" w:rsidRPr="00DA6DEB" w:rsidRDefault="00DA6DEB" w:rsidP="00DA6DEB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08327" w14:textId="77777777" w:rsidR="00DA6DEB" w:rsidRPr="00DA6DEB" w:rsidRDefault="00DA6DEB" w:rsidP="00DA6DEB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47464" w14:textId="77777777" w:rsidR="00DA6DEB" w:rsidRPr="00DA6DEB" w:rsidRDefault="00DA6DEB" w:rsidP="00DA6DEB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1F8AC" w14:textId="77777777" w:rsidR="00DA6DEB" w:rsidRPr="00DA6DEB" w:rsidRDefault="00DA6DEB" w:rsidP="00DA6DEB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DA6DEB" w:rsidRPr="00DA6DEB" w14:paraId="68FC0A29" w14:textId="77777777" w:rsidTr="00DA6DEB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5871D2" w14:textId="77777777" w:rsidR="00DA6DEB" w:rsidRPr="00DA6DEB" w:rsidRDefault="00DA6DEB" w:rsidP="00DA6DEB">
            <w:pPr>
              <w:spacing w:before="0" w:after="0" w:line="240" w:lineRule="auto"/>
              <w:ind w:left="17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6DEB">
              <w:rPr>
                <w:rFonts w:ascii="Arial" w:hAnsi="Arial" w:cs="Arial"/>
                <w:color w:val="000000"/>
                <w:sz w:val="16"/>
                <w:szCs w:val="16"/>
              </w:rPr>
              <w:t>National Policing Information Systems and Services Special Account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137263" w14:textId="77777777" w:rsidR="00DA6DEB" w:rsidRPr="00DA6DEB" w:rsidRDefault="00DA6DEB" w:rsidP="00DA6DE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6DEB">
              <w:rPr>
                <w:rFonts w:ascii="Arial" w:hAnsi="Arial" w:cs="Arial"/>
                <w:color w:val="000000"/>
                <w:sz w:val="16"/>
                <w:szCs w:val="16"/>
              </w:rPr>
              <w:t>120,189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18056C" w14:textId="77777777" w:rsidR="00DA6DEB" w:rsidRPr="00DA6DEB" w:rsidRDefault="00DA6DEB" w:rsidP="00DA6DE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6DEB">
              <w:rPr>
                <w:rFonts w:ascii="Arial" w:hAnsi="Arial" w:cs="Arial"/>
                <w:color w:val="000000"/>
                <w:sz w:val="16"/>
                <w:szCs w:val="16"/>
              </w:rPr>
              <w:t>140,711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94E8AF" w14:textId="77777777" w:rsidR="00DA6DEB" w:rsidRPr="00DA6DEB" w:rsidRDefault="00DA6DEB" w:rsidP="00DA6DE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6DEB">
              <w:rPr>
                <w:rFonts w:ascii="Arial" w:hAnsi="Arial" w:cs="Arial"/>
                <w:color w:val="000000"/>
                <w:sz w:val="16"/>
                <w:szCs w:val="16"/>
              </w:rPr>
              <w:t>17,040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AF635A" w14:textId="0ED0DF5F" w:rsidR="00DA6DEB" w:rsidRPr="00DA6DEB" w:rsidRDefault="00E275AD" w:rsidP="00DA6DE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DA6DEB" w:rsidRPr="00DA6DEB">
              <w:rPr>
                <w:rFonts w:ascii="Arial" w:hAnsi="Arial" w:cs="Arial"/>
                <w:color w:val="000000"/>
                <w:sz w:val="16"/>
                <w:szCs w:val="16"/>
              </w:rPr>
              <w:t>182,784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837579" w14:textId="2A76ACD3" w:rsidR="00DA6DEB" w:rsidRPr="00DA6DEB" w:rsidRDefault="00E275AD" w:rsidP="00DA6DE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3E6D84" w14:textId="77777777" w:rsidR="00DA6DEB" w:rsidRPr="00DA6DEB" w:rsidRDefault="00DA6DEB" w:rsidP="00DA6DE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6DEB">
              <w:rPr>
                <w:rFonts w:ascii="Arial" w:hAnsi="Arial" w:cs="Arial"/>
                <w:color w:val="000000"/>
                <w:sz w:val="16"/>
                <w:szCs w:val="16"/>
              </w:rPr>
              <w:t>95,156</w:t>
            </w:r>
          </w:p>
        </w:tc>
      </w:tr>
      <w:tr w:rsidR="00DA6DEB" w:rsidRPr="00DA6DEB" w14:paraId="0857734E" w14:textId="77777777" w:rsidTr="00DA6DEB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1EC35A" w14:textId="77777777" w:rsidR="00DA6DEB" w:rsidRPr="00DA6DEB" w:rsidRDefault="00DA6DEB" w:rsidP="00DA6DEB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392238" w14:textId="77777777" w:rsidR="00DA6DEB" w:rsidRPr="00DA6DEB" w:rsidRDefault="00DA6DEB" w:rsidP="00DA6DE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A6DEB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146,320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E2A5F9" w14:textId="77777777" w:rsidR="00DA6DEB" w:rsidRPr="00DA6DEB" w:rsidRDefault="00DA6DEB" w:rsidP="00DA6DE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A6DEB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135,324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05FCF3" w14:textId="77777777" w:rsidR="00DA6DEB" w:rsidRPr="00DA6DEB" w:rsidRDefault="00DA6DEB" w:rsidP="00DA6DE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A6DEB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24,398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C5D8A9" w14:textId="5C4BD6ED" w:rsidR="00DA6DEB" w:rsidRPr="00DA6DEB" w:rsidRDefault="00E275AD" w:rsidP="00DA6DE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DA6DEB" w:rsidRPr="00DA6DEB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185,853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1591D4" w14:textId="4B4FB2DF" w:rsidR="00DA6DEB" w:rsidRPr="00DA6DEB" w:rsidRDefault="00E275AD" w:rsidP="00DA6DE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8841F6" w14:textId="77777777" w:rsidR="00DA6DEB" w:rsidRPr="00DA6DEB" w:rsidRDefault="00DA6DEB" w:rsidP="00DA6DE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A6DEB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120,189</w:t>
            </w:r>
          </w:p>
        </w:tc>
      </w:tr>
      <w:tr w:rsidR="00DA6DEB" w:rsidRPr="00DA6DEB" w14:paraId="15F61F6E" w14:textId="77777777" w:rsidTr="00DA6DEB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EF3142" w14:textId="77777777" w:rsidR="00DA6DEB" w:rsidRPr="00DA6DEB" w:rsidRDefault="00DA6DEB" w:rsidP="00DA6DE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41741C" w14:textId="77777777" w:rsidR="00DA6DEB" w:rsidRPr="00DA6DEB" w:rsidRDefault="00DA6DEB" w:rsidP="00DA6DEB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104CC8" w14:textId="77777777" w:rsidR="00DA6DEB" w:rsidRPr="00DA6DEB" w:rsidRDefault="00DA6DEB" w:rsidP="00DA6DEB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5E832C" w14:textId="77777777" w:rsidR="00DA6DEB" w:rsidRPr="00DA6DEB" w:rsidRDefault="00DA6DEB" w:rsidP="00DA6DEB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DB2C31" w14:textId="77777777" w:rsidR="00DA6DEB" w:rsidRPr="00DA6DEB" w:rsidRDefault="00DA6DEB" w:rsidP="00DA6DEB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3B1B48" w14:textId="77777777" w:rsidR="00DA6DEB" w:rsidRPr="00DA6DEB" w:rsidRDefault="00DA6DEB" w:rsidP="00DA6DEB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927DF0" w14:textId="77777777" w:rsidR="00DA6DEB" w:rsidRPr="00DA6DEB" w:rsidRDefault="00DA6DEB" w:rsidP="00DA6DEB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DA6DEB" w:rsidRPr="00DA6DEB" w14:paraId="3B7780AC" w14:textId="77777777" w:rsidTr="00DA6DEB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207E21" w14:textId="77777777" w:rsidR="00DA6DEB" w:rsidRPr="00DA6DEB" w:rsidRDefault="00DA6DEB" w:rsidP="00DA6DEB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A6D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Australian Criminal Intelligence Commission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93702F" w14:textId="77777777" w:rsidR="00DA6DEB" w:rsidRPr="00DA6DEB" w:rsidRDefault="00DA6DEB" w:rsidP="00DA6DE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6DEB">
              <w:rPr>
                <w:rFonts w:ascii="Arial" w:hAnsi="Arial" w:cs="Arial"/>
                <w:color w:val="000000"/>
                <w:sz w:val="16"/>
                <w:szCs w:val="16"/>
              </w:rPr>
              <w:t>120,189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439DC1" w14:textId="77777777" w:rsidR="00DA6DEB" w:rsidRPr="00DA6DEB" w:rsidRDefault="00DA6DEB" w:rsidP="00DA6DE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6DEB">
              <w:rPr>
                <w:rFonts w:ascii="Arial" w:hAnsi="Arial" w:cs="Arial"/>
                <w:color w:val="000000"/>
                <w:sz w:val="16"/>
                <w:szCs w:val="16"/>
              </w:rPr>
              <w:t>140,711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07D76B" w14:textId="77777777" w:rsidR="00DA6DEB" w:rsidRPr="00DA6DEB" w:rsidRDefault="00DA6DEB" w:rsidP="00DA6DE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6DEB">
              <w:rPr>
                <w:rFonts w:ascii="Arial" w:hAnsi="Arial" w:cs="Arial"/>
                <w:color w:val="000000"/>
                <w:sz w:val="16"/>
                <w:szCs w:val="16"/>
              </w:rPr>
              <w:t>17,040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E009B3" w14:textId="2097E148" w:rsidR="00DA6DEB" w:rsidRPr="00DA6DEB" w:rsidRDefault="00E275AD" w:rsidP="00DA6DE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DA6DEB">
              <w:rPr>
                <w:rFonts w:ascii="Arial" w:hAnsi="Arial" w:cs="Arial"/>
                <w:color w:val="000000"/>
                <w:sz w:val="16"/>
                <w:szCs w:val="16"/>
              </w:rPr>
              <w:t>182,784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E0EC18" w14:textId="08C5D170" w:rsidR="00DA6DEB" w:rsidRPr="00DA6DEB" w:rsidRDefault="00E275AD" w:rsidP="00DA6DE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CE4D48" w14:textId="77777777" w:rsidR="00DA6DEB" w:rsidRPr="00DA6DEB" w:rsidRDefault="00DA6DEB" w:rsidP="00DA6DE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6DEB">
              <w:rPr>
                <w:rFonts w:ascii="Arial" w:hAnsi="Arial" w:cs="Arial"/>
                <w:color w:val="000000"/>
                <w:sz w:val="16"/>
                <w:szCs w:val="16"/>
              </w:rPr>
              <w:t>95,156</w:t>
            </w:r>
          </w:p>
        </w:tc>
      </w:tr>
      <w:tr w:rsidR="00DA6DEB" w:rsidRPr="00DA6DEB" w14:paraId="0C363C88" w14:textId="77777777" w:rsidTr="00DA6DEB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902531" w14:textId="77777777" w:rsidR="00DA6DEB" w:rsidRPr="00DA6DEB" w:rsidRDefault="00DA6DEB" w:rsidP="00DA6DEB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1EEFB96C" w14:textId="77777777" w:rsidR="00DA6DEB" w:rsidRPr="00DA6DEB" w:rsidRDefault="00DA6DEB" w:rsidP="00DA6DE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A6DEB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146,320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6DA91802" w14:textId="77777777" w:rsidR="00DA6DEB" w:rsidRPr="00DA6DEB" w:rsidRDefault="00DA6DEB" w:rsidP="00DA6DE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A6DEB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135,324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0B0AF246" w14:textId="77777777" w:rsidR="00DA6DEB" w:rsidRPr="00DA6DEB" w:rsidRDefault="00DA6DEB" w:rsidP="00DA6DE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A6DEB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24,398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3DFD307C" w14:textId="33A9B81A" w:rsidR="00DA6DEB" w:rsidRPr="00DA6DEB" w:rsidRDefault="00E275AD" w:rsidP="00DA6DE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DA6DEB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185,853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3539E2B5" w14:textId="109DE8D5" w:rsidR="00DA6DEB" w:rsidRPr="00DA6DEB" w:rsidRDefault="00E275AD" w:rsidP="00DA6DE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08BB158B" w14:textId="77777777" w:rsidR="00DA6DEB" w:rsidRPr="00DA6DEB" w:rsidRDefault="00DA6DEB" w:rsidP="00DA6DE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A6DEB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120,189</w:t>
            </w:r>
          </w:p>
        </w:tc>
      </w:tr>
      <w:tr w:rsidR="00DA6DEB" w:rsidRPr="00DA6DEB" w14:paraId="0AF3EA42" w14:textId="77777777" w:rsidTr="00DA6DEB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BCE861" w14:textId="77777777" w:rsidR="00DA6DEB" w:rsidRPr="00DA6DEB" w:rsidRDefault="00DA6DEB" w:rsidP="00DA6DE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2B82D7" w14:textId="77777777" w:rsidR="00DA6DEB" w:rsidRPr="00DA6DEB" w:rsidRDefault="00DA6DEB" w:rsidP="00DA6DEB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475563" w14:textId="77777777" w:rsidR="00DA6DEB" w:rsidRPr="00DA6DEB" w:rsidRDefault="00DA6DEB" w:rsidP="00DA6DEB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A3844B" w14:textId="77777777" w:rsidR="00DA6DEB" w:rsidRPr="00DA6DEB" w:rsidRDefault="00DA6DEB" w:rsidP="00DA6DEB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16F61B" w14:textId="77777777" w:rsidR="00DA6DEB" w:rsidRPr="00DA6DEB" w:rsidRDefault="00DA6DEB" w:rsidP="00DA6DEB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EC40E1" w14:textId="77777777" w:rsidR="00DA6DEB" w:rsidRPr="00DA6DEB" w:rsidRDefault="00DA6DEB" w:rsidP="00DA6DEB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81ADC2" w14:textId="77777777" w:rsidR="00DA6DEB" w:rsidRPr="00DA6DEB" w:rsidRDefault="00DA6DEB" w:rsidP="00DA6DEB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DA6DEB" w:rsidRPr="00DA6DEB" w14:paraId="52E5BEB2" w14:textId="77777777" w:rsidTr="00DA6DEB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6EA657" w14:textId="77777777" w:rsidR="00DA6DEB" w:rsidRPr="00DA6DEB" w:rsidRDefault="00DA6DEB" w:rsidP="00DA6DEB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A6D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Australian Federal Police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03292" w14:textId="77777777" w:rsidR="00DA6DEB" w:rsidRPr="00DA6DEB" w:rsidRDefault="00DA6DEB" w:rsidP="00DA6DEB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0D225" w14:textId="77777777" w:rsidR="00DA6DEB" w:rsidRPr="00DA6DEB" w:rsidRDefault="00DA6DEB" w:rsidP="00DA6DEB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ABDBE" w14:textId="77777777" w:rsidR="00DA6DEB" w:rsidRPr="00DA6DEB" w:rsidRDefault="00DA6DEB" w:rsidP="00DA6DEB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DF5DF" w14:textId="77777777" w:rsidR="00DA6DEB" w:rsidRPr="00DA6DEB" w:rsidRDefault="00DA6DEB" w:rsidP="00DA6DEB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E294D" w14:textId="77777777" w:rsidR="00DA6DEB" w:rsidRPr="00DA6DEB" w:rsidRDefault="00DA6DEB" w:rsidP="00DA6DEB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35F24" w14:textId="77777777" w:rsidR="00DA6DEB" w:rsidRPr="00DA6DEB" w:rsidRDefault="00DA6DEB" w:rsidP="00DA6DEB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DA6DEB" w:rsidRPr="00DA6DEB" w14:paraId="344067E9" w14:textId="77777777" w:rsidTr="00DA6DEB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D18B9A" w14:textId="77777777" w:rsidR="00DA6DEB" w:rsidRPr="00DA6DEB" w:rsidRDefault="00DA6DEB" w:rsidP="00DA6DEB">
            <w:pPr>
              <w:spacing w:before="0" w:after="0" w:line="240" w:lineRule="auto"/>
              <w:ind w:left="17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6DEB">
              <w:rPr>
                <w:rFonts w:ascii="Arial" w:hAnsi="Arial" w:cs="Arial"/>
                <w:color w:val="000000"/>
                <w:sz w:val="16"/>
                <w:szCs w:val="16"/>
              </w:rPr>
              <w:t>Australian Federal Police SOETM Special Account 2021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E58416" w14:textId="77777777" w:rsidR="00DA6DEB" w:rsidRPr="00DA6DEB" w:rsidRDefault="00DA6DEB" w:rsidP="00DA6DE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6DEB">
              <w:rPr>
                <w:rFonts w:ascii="Arial" w:hAnsi="Arial" w:cs="Arial"/>
                <w:color w:val="000000"/>
                <w:sz w:val="16"/>
                <w:szCs w:val="16"/>
              </w:rPr>
              <w:t>16,918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092479" w14:textId="77777777" w:rsidR="00DA6DEB" w:rsidRPr="00DA6DEB" w:rsidRDefault="00DA6DEB" w:rsidP="00DA6DE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6DEB">
              <w:rPr>
                <w:rFonts w:ascii="Arial" w:hAnsi="Arial" w:cs="Arial"/>
                <w:color w:val="000000"/>
                <w:sz w:val="16"/>
                <w:szCs w:val="16"/>
              </w:rPr>
              <w:t>11,488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C8FFAF" w14:textId="77777777" w:rsidR="00DA6DEB" w:rsidRPr="00DA6DEB" w:rsidRDefault="00DA6DEB" w:rsidP="00DA6DE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6DEB">
              <w:rPr>
                <w:rFonts w:ascii="Arial" w:hAnsi="Arial" w:cs="Arial"/>
                <w:color w:val="000000"/>
                <w:sz w:val="16"/>
                <w:szCs w:val="16"/>
              </w:rPr>
              <w:t>1,600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05D297" w14:textId="55E005C7" w:rsidR="00DA6DEB" w:rsidRPr="00DA6DEB" w:rsidRDefault="00E275AD" w:rsidP="00DA6DE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DA6DEB" w:rsidRPr="00DA6DEB">
              <w:rPr>
                <w:rFonts w:ascii="Arial" w:hAnsi="Arial" w:cs="Arial"/>
                <w:color w:val="000000"/>
                <w:sz w:val="16"/>
                <w:szCs w:val="16"/>
              </w:rPr>
              <w:t>50,115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6CA18E" w14:textId="77777777" w:rsidR="00DA6DEB" w:rsidRPr="00DA6DEB" w:rsidRDefault="00DA6DEB" w:rsidP="00DA6DE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6DEB">
              <w:rPr>
                <w:rFonts w:ascii="Arial" w:hAnsi="Arial" w:cs="Arial"/>
                <w:color w:val="000000"/>
                <w:sz w:val="16"/>
                <w:szCs w:val="16"/>
              </w:rPr>
              <w:t>37,027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7E8EFE" w14:textId="77777777" w:rsidR="00DA6DEB" w:rsidRPr="00DA6DEB" w:rsidRDefault="00DA6DEB" w:rsidP="00DA6DE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6DEB">
              <w:rPr>
                <w:rFonts w:ascii="Arial" w:hAnsi="Arial" w:cs="Arial"/>
                <w:color w:val="000000"/>
                <w:sz w:val="16"/>
                <w:szCs w:val="16"/>
              </w:rPr>
              <w:t>16,918</w:t>
            </w:r>
          </w:p>
        </w:tc>
      </w:tr>
      <w:tr w:rsidR="00DA6DEB" w:rsidRPr="00DA6DEB" w14:paraId="0D33B57C" w14:textId="77777777" w:rsidTr="00DA6DEB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DF33FB" w14:textId="77777777" w:rsidR="00DA6DEB" w:rsidRPr="00DA6DEB" w:rsidRDefault="00DA6DEB" w:rsidP="00DA6DEB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D9F1F5" w14:textId="77777777" w:rsidR="00DA6DEB" w:rsidRPr="00DA6DEB" w:rsidRDefault="00DA6DEB" w:rsidP="00DA6DE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A6DEB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16,918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2432AD" w14:textId="77777777" w:rsidR="00DA6DEB" w:rsidRPr="00DA6DEB" w:rsidRDefault="00DA6DEB" w:rsidP="00DA6DE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A6DEB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11,167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B8D544" w14:textId="77777777" w:rsidR="00DA6DEB" w:rsidRPr="00DA6DEB" w:rsidRDefault="00DA6DEB" w:rsidP="00DA6DE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A6DEB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5,275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DA50F2" w14:textId="5A141A01" w:rsidR="00DA6DEB" w:rsidRPr="00DA6DEB" w:rsidRDefault="00E275AD" w:rsidP="00DA6DE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DA6DEB" w:rsidRPr="00DA6DEB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53,790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601313" w14:textId="77777777" w:rsidR="00DA6DEB" w:rsidRPr="00DA6DEB" w:rsidRDefault="00DA6DEB" w:rsidP="00DA6DE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A6DEB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37,348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C8C4D4" w14:textId="77777777" w:rsidR="00DA6DEB" w:rsidRPr="00DA6DEB" w:rsidRDefault="00DA6DEB" w:rsidP="00DA6DE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A6DEB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16,918</w:t>
            </w:r>
          </w:p>
        </w:tc>
      </w:tr>
      <w:tr w:rsidR="00DA6DEB" w:rsidRPr="00DA6DEB" w14:paraId="56FB1B30" w14:textId="77777777" w:rsidTr="00DA6DEB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C61FEE" w14:textId="77777777" w:rsidR="00DA6DEB" w:rsidRPr="00DA6DEB" w:rsidRDefault="00DA6DEB" w:rsidP="00DA6DE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C3A4AF" w14:textId="77777777" w:rsidR="00DA6DEB" w:rsidRPr="00DA6DEB" w:rsidRDefault="00DA6DEB" w:rsidP="00DA6DEB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91A265" w14:textId="77777777" w:rsidR="00DA6DEB" w:rsidRPr="00DA6DEB" w:rsidRDefault="00DA6DEB" w:rsidP="00DA6DEB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0FC7D8" w14:textId="77777777" w:rsidR="00DA6DEB" w:rsidRPr="00DA6DEB" w:rsidRDefault="00DA6DEB" w:rsidP="00DA6DEB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728A6D" w14:textId="77777777" w:rsidR="00DA6DEB" w:rsidRPr="00DA6DEB" w:rsidRDefault="00DA6DEB" w:rsidP="00DA6DEB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35533D" w14:textId="77777777" w:rsidR="00DA6DEB" w:rsidRPr="00DA6DEB" w:rsidRDefault="00DA6DEB" w:rsidP="00DA6DEB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C70441" w14:textId="77777777" w:rsidR="00DA6DEB" w:rsidRPr="00DA6DEB" w:rsidRDefault="00DA6DEB" w:rsidP="00DA6DEB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DA6DEB" w:rsidRPr="00DA6DEB" w14:paraId="422F06D8" w14:textId="77777777" w:rsidTr="00DA6DEB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4ED7BA" w14:textId="77777777" w:rsidR="00DA6DEB" w:rsidRPr="00DA6DEB" w:rsidRDefault="00DA6DEB" w:rsidP="00DA6DEB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A6D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Australian Federal Police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B6EBDD" w14:textId="77777777" w:rsidR="00DA6DEB" w:rsidRPr="00DA6DEB" w:rsidRDefault="00DA6DEB" w:rsidP="00DA6DE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6DEB">
              <w:rPr>
                <w:rFonts w:ascii="Arial" w:hAnsi="Arial" w:cs="Arial"/>
                <w:color w:val="000000"/>
                <w:sz w:val="16"/>
                <w:szCs w:val="16"/>
              </w:rPr>
              <w:t>16,918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834957" w14:textId="77777777" w:rsidR="00DA6DEB" w:rsidRPr="00DA6DEB" w:rsidRDefault="00DA6DEB" w:rsidP="00DA6DE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6DEB">
              <w:rPr>
                <w:rFonts w:ascii="Arial" w:hAnsi="Arial" w:cs="Arial"/>
                <w:color w:val="000000"/>
                <w:sz w:val="16"/>
                <w:szCs w:val="16"/>
              </w:rPr>
              <w:t>11,488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A15018" w14:textId="77777777" w:rsidR="00DA6DEB" w:rsidRPr="00DA6DEB" w:rsidRDefault="00DA6DEB" w:rsidP="00DA6DE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6DEB">
              <w:rPr>
                <w:rFonts w:ascii="Arial" w:hAnsi="Arial" w:cs="Arial"/>
                <w:color w:val="000000"/>
                <w:sz w:val="16"/>
                <w:szCs w:val="16"/>
              </w:rPr>
              <w:t>1,600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8A791D" w14:textId="58515250" w:rsidR="00DA6DEB" w:rsidRPr="00DA6DEB" w:rsidRDefault="00E275AD" w:rsidP="00DA6DE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DA6DEB">
              <w:rPr>
                <w:rFonts w:ascii="Arial" w:hAnsi="Arial" w:cs="Arial"/>
                <w:color w:val="000000"/>
                <w:sz w:val="16"/>
                <w:szCs w:val="16"/>
              </w:rPr>
              <w:t>50,115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5549EB" w14:textId="77777777" w:rsidR="00DA6DEB" w:rsidRPr="00DA6DEB" w:rsidRDefault="00DA6DEB" w:rsidP="00DA6DE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6DEB">
              <w:rPr>
                <w:rFonts w:ascii="Arial" w:hAnsi="Arial" w:cs="Arial"/>
                <w:color w:val="000000"/>
                <w:sz w:val="16"/>
                <w:szCs w:val="16"/>
              </w:rPr>
              <w:t>37,027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0183ED" w14:textId="77777777" w:rsidR="00DA6DEB" w:rsidRPr="00DA6DEB" w:rsidRDefault="00DA6DEB" w:rsidP="00DA6DE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A6DEB">
              <w:rPr>
                <w:rFonts w:ascii="Arial" w:hAnsi="Arial" w:cs="Arial"/>
                <w:color w:val="000000"/>
                <w:sz w:val="16"/>
                <w:szCs w:val="16"/>
              </w:rPr>
              <w:t>16,918</w:t>
            </w:r>
          </w:p>
        </w:tc>
      </w:tr>
      <w:tr w:rsidR="00DA6DEB" w:rsidRPr="00DA6DEB" w14:paraId="2267D90C" w14:textId="77777777" w:rsidTr="00DA6DEB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266DF4" w14:textId="77777777" w:rsidR="00DA6DEB" w:rsidRPr="00DA6DEB" w:rsidRDefault="00DA6DEB" w:rsidP="00DA6DEB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5A54E92E" w14:textId="77777777" w:rsidR="00DA6DEB" w:rsidRPr="00DA6DEB" w:rsidRDefault="00DA6DEB" w:rsidP="00DA6DE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A6DEB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16,918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068264C1" w14:textId="77777777" w:rsidR="00DA6DEB" w:rsidRPr="00DA6DEB" w:rsidRDefault="00DA6DEB" w:rsidP="00DA6DE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A6DEB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11,167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535FE7D3" w14:textId="77777777" w:rsidR="00DA6DEB" w:rsidRPr="00DA6DEB" w:rsidRDefault="00DA6DEB" w:rsidP="00DA6DE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A6DEB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5,275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214D6DD5" w14:textId="35C0A889" w:rsidR="00DA6DEB" w:rsidRPr="00DA6DEB" w:rsidRDefault="00E275AD" w:rsidP="00DA6DE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DA6DEB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53,790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327B5899" w14:textId="77777777" w:rsidR="00DA6DEB" w:rsidRPr="00DA6DEB" w:rsidRDefault="00DA6DEB" w:rsidP="00DA6DE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A6DEB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37,348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4102C5B7" w14:textId="77777777" w:rsidR="00DA6DEB" w:rsidRPr="00DA6DEB" w:rsidRDefault="00DA6DEB" w:rsidP="00DA6DE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A6DEB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16,918</w:t>
            </w:r>
          </w:p>
        </w:tc>
      </w:tr>
    </w:tbl>
    <w:p w14:paraId="280DEF08" w14:textId="77777777" w:rsidR="00A53221" w:rsidRDefault="00DA6DEB" w:rsidP="00A53221">
      <w:r>
        <w:fldChar w:fldCharType="end"/>
      </w:r>
    </w:p>
    <w:p w14:paraId="12725F6F" w14:textId="77777777" w:rsidR="00A53221" w:rsidRDefault="00A53221">
      <w:pPr>
        <w:spacing w:before="0" w:after="160" w:line="259" w:lineRule="auto"/>
      </w:pPr>
      <w:r>
        <w:br w:type="page"/>
      </w:r>
    </w:p>
    <w:p w14:paraId="70518420" w14:textId="3997DFD2" w:rsidR="00372321" w:rsidRPr="00A53221" w:rsidRDefault="00372321" w:rsidP="00A53221">
      <w:pPr>
        <w:pStyle w:val="GhostLine"/>
        <w:rPr>
          <w:rFonts w:eastAsiaTheme="minorHAnsi"/>
        </w:rPr>
      </w:pPr>
      <w:r>
        <w:lastRenderedPageBreak/>
        <w:fldChar w:fldCharType="begin" w:fldLock="1"/>
      </w:r>
      <w:r>
        <w:instrText xml:space="preserve"> LINK Excel.Sheet.12 "\\\\mercury.network\\dfs\\groups\\FMG\\FRACM\\Reporting and Resourcing\\Special Appropriations\\Budget Paper 4\\2023-24\\05. BP4 Sections\\09_SpAccT\\09_SpAccT_20230503_0900_formatted.xlsx" "SAc - Output!R92C1:R122C7" \a \f 4 \h  \* MERGEFORMAT </w:instrText>
      </w:r>
      <w:r>
        <w:fldChar w:fldCharType="separate"/>
      </w:r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4094"/>
        <w:gridCol w:w="1242"/>
        <w:gridCol w:w="1241"/>
        <w:gridCol w:w="1241"/>
        <w:gridCol w:w="1241"/>
        <w:gridCol w:w="1241"/>
        <w:gridCol w:w="1237"/>
      </w:tblGrid>
      <w:tr w:rsidR="00372321" w:rsidRPr="00372321" w14:paraId="5467A247" w14:textId="77777777" w:rsidTr="00372321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FCA8D" w14:textId="0DA79025" w:rsidR="00372321" w:rsidRPr="00372321" w:rsidRDefault="00372321" w:rsidP="00372321">
            <w:pPr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6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EA811B" w14:textId="305B7559" w:rsidR="00372321" w:rsidRPr="00372321" w:rsidRDefault="00372321" w:rsidP="00372321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2321">
              <w:rPr>
                <w:rFonts w:ascii="Arial" w:hAnsi="Arial" w:cs="Arial"/>
                <w:color w:val="000000"/>
                <w:sz w:val="16"/>
                <w:szCs w:val="16"/>
              </w:rPr>
              <w:t>Budget Estimate</w:t>
            </w:r>
            <w:r w:rsidR="00242DE7">
              <w:rPr>
                <w:rFonts w:ascii="Arial" w:hAnsi="Arial" w:cs="Arial"/>
                <w:color w:val="000000"/>
                <w:sz w:val="16"/>
                <w:szCs w:val="16"/>
              </w:rPr>
              <w:t xml:space="preserve"> – </w:t>
            </w:r>
            <w:r w:rsidRPr="00372321">
              <w:rPr>
                <w:rFonts w:ascii="Arial" w:hAnsi="Arial" w:cs="Arial"/>
                <w:color w:val="000000"/>
                <w:sz w:val="16"/>
                <w:szCs w:val="16"/>
              </w:rPr>
              <w:t>2023</w:t>
            </w:r>
            <w:r w:rsidR="00E275AD"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Pr="00372321">
              <w:rPr>
                <w:rFonts w:ascii="Arial" w:hAnsi="Arial" w:cs="Arial"/>
                <w:color w:val="000000"/>
                <w:sz w:val="16"/>
                <w:szCs w:val="16"/>
              </w:rPr>
              <w:t>2024</w:t>
            </w:r>
          </w:p>
        </w:tc>
      </w:tr>
      <w:tr w:rsidR="00372321" w:rsidRPr="00372321" w14:paraId="32506140" w14:textId="77777777" w:rsidTr="00372321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963D9" w14:textId="77777777" w:rsidR="00372321" w:rsidRPr="00372321" w:rsidRDefault="00372321" w:rsidP="00372321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226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083E72" w14:textId="1E627C9C" w:rsidR="00372321" w:rsidRPr="00372321" w:rsidRDefault="00372321" w:rsidP="00372321">
            <w:pPr>
              <w:spacing w:before="0"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7232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Estimated Actual</w:t>
            </w:r>
            <w:r w:rsidR="00242DE7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– </w:t>
            </w:r>
            <w:r w:rsidRPr="0037232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2022</w:t>
            </w:r>
            <w:r w:rsidR="00E275AD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Pr="0037232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2023</w:t>
            </w:r>
          </w:p>
        </w:tc>
      </w:tr>
      <w:tr w:rsidR="00372321" w:rsidRPr="00372321" w14:paraId="3935D5DB" w14:textId="77777777" w:rsidTr="00372321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F92D0" w14:textId="77777777" w:rsidR="00372321" w:rsidRPr="00372321" w:rsidRDefault="00372321" w:rsidP="00372321">
            <w:pPr>
              <w:spacing w:before="0"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7AA02919" w14:textId="77777777" w:rsidR="00372321" w:rsidRPr="00372321" w:rsidRDefault="00372321" w:rsidP="0037232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2321">
              <w:rPr>
                <w:rFonts w:ascii="Arial" w:hAnsi="Arial" w:cs="Arial"/>
                <w:color w:val="000000"/>
                <w:sz w:val="16"/>
                <w:szCs w:val="16"/>
              </w:rPr>
              <w:t>Opening</w:t>
            </w:r>
            <w:r w:rsidRPr="00372321">
              <w:rPr>
                <w:rFonts w:ascii="Arial" w:hAnsi="Arial" w:cs="Arial"/>
                <w:color w:val="000000"/>
                <w:sz w:val="16"/>
                <w:szCs w:val="16"/>
              </w:rPr>
              <w:br/>
              <w:t>Balance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6D55A7BB" w14:textId="669DA821" w:rsidR="00372321" w:rsidRPr="00372321" w:rsidRDefault="00372321" w:rsidP="0037232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2321">
              <w:rPr>
                <w:rFonts w:ascii="Arial" w:hAnsi="Arial" w:cs="Arial"/>
                <w:color w:val="000000"/>
                <w:sz w:val="16"/>
                <w:szCs w:val="16"/>
              </w:rPr>
              <w:t>Receipts (Non</w:t>
            </w:r>
            <w:r w:rsidR="00E275AD"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Pr="00372321">
              <w:rPr>
                <w:rFonts w:ascii="Arial" w:hAnsi="Arial" w:cs="Arial"/>
                <w:color w:val="000000"/>
                <w:sz w:val="16"/>
                <w:szCs w:val="16"/>
              </w:rPr>
              <w:br/>
              <w:t>Appropriated)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0A109052" w14:textId="77777777" w:rsidR="00372321" w:rsidRPr="00372321" w:rsidRDefault="00372321" w:rsidP="0037232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2321">
              <w:rPr>
                <w:rFonts w:ascii="Arial" w:hAnsi="Arial" w:cs="Arial"/>
                <w:color w:val="000000"/>
                <w:sz w:val="16"/>
                <w:szCs w:val="16"/>
              </w:rPr>
              <w:t>Receipts</w:t>
            </w:r>
            <w:r w:rsidRPr="00372321">
              <w:rPr>
                <w:rFonts w:ascii="Arial" w:hAnsi="Arial" w:cs="Arial"/>
                <w:color w:val="000000"/>
                <w:sz w:val="16"/>
                <w:szCs w:val="16"/>
              </w:rPr>
              <w:br/>
              <w:t>(Appropriated)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387D561B" w14:textId="77777777" w:rsidR="00372321" w:rsidRPr="00372321" w:rsidRDefault="00372321" w:rsidP="0037232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2321">
              <w:rPr>
                <w:rFonts w:ascii="Arial" w:hAnsi="Arial" w:cs="Arial"/>
                <w:color w:val="000000"/>
                <w:sz w:val="16"/>
                <w:szCs w:val="16"/>
              </w:rPr>
              <w:br/>
              <w:t>Payments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3B5D2C1D" w14:textId="77777777" w:rsidR="00372321" w:rsidRPr="00372321" w:rsidRDefault="00372321" w:rsidP="0037232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2321">
              <w:rPr>
                <w:rFonts w:ascii="Arial" w:hAnsi="Arial" w:cs="Arial"/>
                <w:color w:val="000000"/>
                <w:sz w:val="16"/>
                <w:szCs w:val="16"/>
              </w:rPr>
              <w:br/>
              <w:t>Adjustments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00723A5E" w14:textId="77777777" w:rsidR="00372321" w:rsidRPr="00372321" w:rsidRDefault="00372321" w:rsidP="0037232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2321">
              <w:rPr>
                <w:rFonts w:ascii="Arial" w:hAnsi="Arial" w:cs="Arial"/>
                <w:color w:val="000000"/>
                <w:sz w:val="16"/>
                <w:szCs w:val="16"/>
              </w:rPr>
              <w:t>Closing</w:t>
            </w:r>
            <w:r w:rsidRPr="00372321">
              <w:rPr>
                <w:rFonts w:ascii="Arial" w:hAnsi="Arial" w:cs="Arial"/>
                <w:color w:val="000000"/>
                <w:sz w:val="16"/>
                <w:szCs w:val="16"/>
              </w:rPr>
              <w:br/>
              <w:t>Balance</w:t>
            </w:r>
          </w:p>
        </w:tc>
      </w:tr>
      <w:tr w:rsidR="00372321" w:rsidRPr="00372321" w14:paraId="50517D1E" w14:textId="77777777" w:rsidTr="00372321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A04C1" w14:textId="77777777" w:rsidR="00372321" w:rsidRPr="00372321" w:rsidRDefault="00372321" w:rsidP="0037232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55754F61" w14:textId="77777777" w:rsidR="00372321" w:rsidRPr="00372321" w:rsidRDefault="00372321" w:rsidP="00372321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10733254" w14:textId="77777777" w:rsidR="00372321" w:rsidRPr="00372321" w:rsidRDefault="00372321" w:rsidP="00372321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2E5E7E2F" w14:textId="77777777" w:rsidR="00372321" w:rsidRPr="00372321" w:rsidRDefault="00372321" w:rsidP="00372321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7A1B975B" w14:textId="77777777" w:rsidR="00372321" w:rsidRPr="00372321" w:rsidRDefault="00372321" w:rsidP="00372321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0F8A6670" w14:textId="77777777" w:rsidR="00372321" w:rsidRPr="00372321" w:rsidRDefault="00372321" w:rsidP="00372321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4B888B36" w14:textId="77777777" w:rsidR="00372321" w:rsidRPr="00372321" w:rsidRDefault="00372321" w:rsidP="00372321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72321" w:rsidRPr="00372321" w14:paraId="75ACF7F5" w14:textId="77777777" w:rsidTr="00372321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9D451" w14:textId="77777777" w:rsidR="00372321" w:rsidRPr="00372321" w:rsidRDefault="00372321" w:rsidP="00372321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932143" w14:textId="284F6B5A" w:rsidR="00372321" w:rsidRPr="00372321" w:rsidRDefault="00372321" w:rsidP="0037232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2321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E275AD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372321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6FC827" w14:textId="7988BDAC" w:rsidR="00372321" w:rsidRPr="00372321" w:rsidRDefault="00372321" w:rsidP="0037232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2321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E275AD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372321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5E5E95" w14:textId="1AA67A36" w:rsidR="00372321" w:rsidRPr="00372321" w:rsidRDefault="00372321" w:rsidP="0037232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2321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E275AD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372321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5F3F82" w14:textId="621D982D" w:rsidR="00372321" w:rsidRPr="00372321" w:rsidRDefault="00372321" w:rsidP="0037232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2321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E275AD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372321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146613" w14:textId="2402D570" w:rsidR="00372321" w:rsidRPr="00372321" w:rsidRDefault="00372321" w:rsidP="0037232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2321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E275AD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372321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9CA684" w14:textId="22F828E4" w:rsidR="00372321" w:rsidRPr="00372321" w:rsidRDefault="00372321" w:rsidP="0037232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2321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E275AD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372321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</w:tr>
      <w:tr w:rsidR="00372321" w:rsidRPr="00372321" w14:paraId="2756735D" w14:textId="77777777" w:rsidTr="00372321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B16253" w14:textId="77777777" w:rsidR="00372321" w:rsidRPr="00372321" w:rsidRDefault="00372321" w:rsidP="00372321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7232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Australian Financial Security Authority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5C86B" w14:textId="77777777" w:rsidR="00372321" w:rsidRPr="00372321" w:rsidRDefault="00372321" w:rsidP="00372321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68889" w14:textId="77777777" w:rsidR="00372321" w:rsidRPr="00372321" w:rsidRDefault="00372321" w:rsidP="00372321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0DD89" w14:textId="77777777" w:rsidR="00372321" w:rsidRPr="00372321" w:rsidRDefault="00372321" w:rsidP="00372321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FD4F2" w14:textId="77777777" w:rsidR="00372321" w:rsidRPr="00372321" w:rsidRDefault="00372321" w:rsidP="00372321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90B46" w14:textId="77777777" w:rsidR="00372321" w:rsidRPr="00372321" w:rsidRDefault="00372321" w:rsidP="00372321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26196" w14:textId="77777777" w:rsidR="00372321" w:rsidRPr="00372321" w:rsidRDefault="00372321" w:rsidP="00372321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372321" w:rsidRPr="00372321" w14:paraId="7681D3BF" w14:textId="77777777" w:rsidTr="00372321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946F48" w14:textId="77777777" w:rsidR="00372321" w:rsidRPr="00372321" w:rsidRDefault="00372321" w:rsidP="00372321">
            <w:pPr>
              <w:spacing w:before="0" w:after="0" w:line="240" w:lineRule="auto"/>
              <w:ind w:left="17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2321">
              <w:rPr>
                <w:rFonts w:ascii="Arial" w:hAnsi="Arial" w:cs="Arial"/>
                <w:color w:val="000000"/>
                <w:sz w:val="16"/>
                <w:szCs w:val="16"/>
              </w:rPr>
              <w:t>Common Investment Fund Equalisation Account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7DF558" w14:textId="77777777" w:rsidR="00372321" w:rsidRPr="00372321" w:rsidRDefault="00372321" w:rsidP="0037232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2321">
              <w:rPr>
                <w:rFonts w:ascii="Arial" w:hAnsi="Arial" w:cs="Arial"/>
                <w:color w:val="000000"/>
                <w:sz w:val="16"/>
                <w:szCs w:val="16"/>
              </w:rPr>
              <w:t>42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3A2927" w14:textId="77777777" w:rsidR="00372321" w:rsidRPr="00372321" w:rsidRDefault="00372321" w:rsidP="0037232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2321">
              <w:rPr>
                <w:rFonts w:ascii="Arial" w:hAnsi="Arial" w:cs="Arial"/>
                <w:color w:val="000000"/>
                <w:sz w:val="16"/>
                <w:szCs w:val="16"/>
              </w:rPr>
              <w:t>318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49A480" w14:textId="6881450A" w:rsidR="00372321" w:rsidRPr="00372321" w:rsidRDefault="00E275AD" w:rsidP="0037232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38621F" w14:textId="0E5F378E" w:rsidR="00372321" w:rsidRPr="00372321" w:rsidRDefault="00E275AD" w:rsidP="0037232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372321" w:rsidRPr="00372321">
              <w:rPr>
                <w:rFonts w:ascii="Arial" w:hAnsi="Arial" w:cs="Arial"/>
                <w:color w:val="000000"/>
                <w:sz w:val="16"/>
                <w:szCs w:val="16"/>
              </w:rPr>
              <w:t>318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190BC3" w14:textId="2179394B" w:rsidR="00372321" w:rsidRPr="00372321" w:rsidRDefault="00E275AD" w:rsidP="0037232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E52323" w14:textId="77777777" w:rsidR="00372321" w:rsidRPr="00372321" w:rsidRDefault="00372321" w:rsidP="0037232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2321">
              <w:rPr>
                <w:rFonts w:ascii="Arial" w:hAnsi="Arial" w:cs="Arial"/>
                <w:color w:val="000000"/>
                <w:sz w:val="16"/>
                <w:szCs w:val="16"/>
              </w:rPr>
              <w:t>42</w:t>
            </w:r>
          </w:p>
        </w:tc>
      </w:tr>
      <w:tr w:rsidR="00372321" w:rsidRPr="00372321" w14:paraId="4D3BCFC6" w14:textId="77777777" w:rsidTr="00372321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A54503" w14:textId="77777777" w:rsidR="00372321" w:rsidRPr="00372321" w:rsidRDefault="00372321" w:rsidP="00372321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558364" w14:textId="77777777" w:rsidR="00372321" w:rsidRPr="00372321" w:rsidRDefault="00372321" w:rsidP="00372321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7232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42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9E848C" w14:textId="77777777" w:rsidR="00372321" w:rsidRPr="00372321" w:rsidRDefault="00372321" w:rsidP="00372321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7232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312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4FB404" w14:textId="5204D61D" w:rsidR="00372321" w:rsidRPr="00372321" w:rsidRDefault="00E275AD" w:rsidP="00372321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B9F064" w14:textId="23227B6C" w:rsidR="00372321" w:rsidRPr="00372321" w:rsidRDefault="00E275AD" w:rsidP="00372321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372321" w:rsidRPr="0037232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312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481EBF" w14:textId="12D68DF5" w:rsidR="00372321" w:rsidRPr="00372321" w:rsidRDefault="00E275AD" w:rsidP="00372321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D046E0" w14:textId="77777777" w:rsidR="00372321" w:rsidRPr="00372321" w:rsidRDefault="00372321" w:rsidP="00372321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7232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42</w:t>
            </w:r>
          </w:p>
        </w:tc>
      </w:tr>
      <w:tr w:rsidR="00372321" w:rsidRPr="00372321" w14:paraId="2F5AADA4" w14:textId="77777777" w:rsidTr="00372321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9EB4F3" w14:textId="77777777" w:rsidR="00372321" w:rsidRPr="00372321" w:rsidRDefault="00372321" w:rsidP="00372321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9095D6" w14:textId="77777777" w:rsidR="00372321" w:rsidRPr="00372321" w:rsidRDefault="00372321" w:rsidP="00372321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D0F821" w14:textId="77777777" w:rsidR="00372321" w:rsidRPr="00372321" w:rsidRDefault="00372321" w:rsidP="00372321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CBC51B" w14:textId="77777777" w:rsidR="00372321" w:rsidRPr="00372321" w:rsidRDefault="00372321" w:rsidP="00372321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5582B6" w14:textId="77777777" w:rsidR="00372321" w:rsidRPr="00372321" w:rsidRDefault="00372321" w:rsidP="00372321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845B27" w14:textId="77777777" w:rsidR="00372321" w:rsidRPr="00372321" w:rsidRDefault="00372321" w:rsidP="00372321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A9DB9C" w14:textId="77777777" w:rsidR="00372321" w:rsidRPr="00372321" w:rsidRDefault="00372321" w:rsidP="00372321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372321" w:rsidRPr="00372321" w14:paraId="54B71B05" w14:textId="77777777" w:rsidTr="00372321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C4285F" w14:textId="77777777" w:rsidR="00372321" w:rsidRPr="00372321" w:rsidRDefault="00372321" w:rsidP="00372321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2321">
              <w:rPr>
                <w:rFonts w:ascii="Arial" w:hAnsi="Arial" w:cs="Arial"/>
                <w:color w:val="000000"/>
                <w:sz w:val="16"/>
                <w:szCs w:val="16"/>
              </w:rPr>
              <w:t>Confiscated Assets Account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4D9C67" w14:textId="77777777" w:rsidR="00372321" w:rsidRPr="00372321" w:rsidRDefault="00372321" w:rsidP="0037232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2321">
              <w:rPr>
                <w:rFonts w:ascii="Arial" w:hAnsi="Arial" w:cs="Arial"/>
                <w:color w:val="000000"/>
                <w:sz w:val="16"/>
                <w:szCs w:val="16"/>
              </w:rPr>
              <w:t>153,064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75F7BB" w14:textId="77777777" w:rsidR="00372321" w:rsidRPr="00372321" w:rsidRDefault="00372321" w:rsidP="0037232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2321">
              <w:rPr>
                <w:rFonts w:ascii="Arial" w:hAnsi="Arial" w:cs="Arial"/>
                <w:color w:val="000000"/>
                <w:sz w:val="16"/>
                <w:szCs w:val="16"/>
              </w:rPr>
              <w:t>58,884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AD9261" w14:textId="37EBD9DF" w:rsidR="00372321" w:rsidRPr="00372321" w:rsidRDefault="00E275AD" w:rsidP="0037232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D57E16" w14:textId="4490F33C" w:rsidR="00372321" w:rsidRPr="00372321" w:rsidRDefault="00E275AD" w:rsidP="0037232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372321" w:rsidRPr="00372321">
              <w:rPr>
                <w:rFonts w:ascii="Arial" w:hAnsi="Arial" w:cs="Arial"/>
                <w:color w:val="000000"/>
                <w:sz w:val="16"/>
                <w:szCs w:val="16"/>
              </w:rPr>
              <w:t>62,641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52EC95" w14:textId="547F388B" w:rsidR="00372321" w:rsidRPr="00372321" w:rsidRDefault="00E275AD" w:rsidP="0037232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4ADAC1" w14:textId="77777777" w:rsidR="00372321" w:rsidRPr="00372321" w:rsidRDefault="00372321" w:rsidP="0037232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2321">
              <w:rPr>
                <w:rFonts w:ascii="Arial" w:hAnsi="Arial" w:cs="Arial"/>
                <w:color w:val="000000"/>
                <w:sz w:val="16"/>
                <w:szCs w:val="16"/>
              </w:rPr>
              <w:t>149,307</w:t>
            </w:r>
          </w:p>
        </w:tc>
      </w:tr>
      <w:tr w:rsidR="00372321" w:rsidRPr="00372321" w14:paraId="5FFD8E21" w14:textId="77777777" w:rsidTr="00372321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9460CB" w14:textId="77777777" w:rsidR="00372321" w:rsidRPr="00372321" w:rsidRDefault="00372321" w:rsidP="00372321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51F448" w14:textId="77777777" w:rsidR="00372321" w:rsidRPr="00372321" w:rsidRDefault="00372321" w:rsidP="00372321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7232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159,356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155243" w14:textId="77777777" w:rsidR="00372321" w:rsidRPr="00372321" w:rsidRDefault="00372321" w:rsidP="00372321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7232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57,670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01A197" w14:textId="04368DF8" w:rsidR="00372321" w:rsidRPr="00372321" w:rsidRDefault="00E275AD" w:rsidP="00372321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A1021B" w14:textId="289A4C21" w:rsidR="00372321" w:rsidRPr="00372321" w:rsidRDefault="00E275AD" w:rsidP="00372321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372321" w:rsidRPr="0037232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63,962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DAC75C" w14:textId="12A85178" w:rsidR="00372321" w:rsidRPr="00372321" w:rsidRDefault="00E275AD" w:rsidP="00372321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1EF083" w14:textId="77777777" w:rsidR="00372321" w:rsidRPr="00372321" w:rsidRDefault="00372321" w:rsidP="00372321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7232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153,064</w:t>
            </w:r>
          </w:p>
        </w:tc>
      </w:tr>
      <w:tr w:rsidR="00372321" w:rsidRPr="00372321" w14:paraId="0A9369A8" w14:textId="77777777" w:rsidTr="00372321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427F34" w14:textId="77777777" w:rsidR="00372321" w:rsidRPr="00372321" w:rsidRDefault="00372321" w:rsidP="00372321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16A0FF" w14:textId="77777777" w:rsidR="00372321" w:rsidRPr="00372321" w:rsidRDefault="00372321" w:rsidP="00372321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2B0577" w14:textId="77777777" w:rsidR="00372321" w:rsidRPr="00372321" w:rsidRDefault="00372321" w:rsidP="00372321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7D9439" w14:textId="77777777" w:rsidR="00372321" w:rsidRPr="00372321" w:rsidRDefault="00372321" w:rsidP="00372321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AC416C" w14:textId="77777777" w:rsidR="00372321" w:rsidRPr="00372321" w:rsidRDefault="00372321" w:rsidP="00372321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56A998" w14:textId="77777777" w:rsidR="00372321" w:rsidRPr="00372321" w:rsidRDefault="00372321" w:rsidP="00372321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B5127F" w14:textId="77777777" w:rsidR="00372321" w:rsidRPr="00372321" w:rsidRDefault="00372321" w:rsidP="00372321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372321" w:rsidRPr="00372321" w14:paraId="5486C8EB" w14:textId="77777777" w:rsidTr="00372321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490B80" w14:textId="77777777" w:rsidR="00372321" w:rsidRPr="00372321" w:rsidRDefault="00372321" w:rsidP="00372321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2321">
              <w:rPr>
                <w:rFonts w:ascii="Arial" w:hAnsi="Arial" w:cs="Arial"/>
                <w:color w:val="000000"/>
                <w:sz w:val="16"/>
                <w:szCs w:val="16"/>
              </w:rPr>
              <w:t>Confiscated Assets Special Account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4B138E" w14:textId="5CADAA00" w:rsidR="00372321" w:rsidRPr="00372321" w:rsidRDefault="00E275AD" w:rsidP="0037232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39F133" w14:textId="77777777" w:rsidR="00372321" w:rsidRPr="00372321" w:rsidRDefault="00372321" w:rsidP="0037232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2321"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E6F75D" w14:textId="2CB2E1B0" w:rsidR="00372321" w:rsidRPr="00372321" w:rsidRDefault="00E275AD" w:rsidP="0037232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AC695B" w14:textId="4DFDB52D" w:rsidR="00372321" w:rsidRPr="00372321" w:rsidRDefault="00E275AD" w:rsidP="0037232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372321" w:rsidRPr="00372321">
              <w:rPr>
                <w:rFonts w:ascii="Arial" w:hAnsi="Arial"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526EDF" w14:textId="729E7530" w:rsidR="00372321" w:rsidRPr="00372321" w:rsidRDefault="00E275AD" w:rsidP="0037232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743E4D" w14:textId="3675105C" w:rsidR="00372321" w:rsidRPr="00372321" w:rsidRDefault="00E275AD" w:rsidP="0037232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</w:tr>
      <w:tr w:rsidR="00372321" w:rsidRPr="00372321" w14:paraId="1E2D3EFE" w14:textId="77777777" w:rsidTr="00372321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D6BB02" w14:textId="77777777" w:rsidR="00372321" w:rsidRPr="00372321" w:rsidRDefault="00372321" w:rsidP="00372321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D11B30" w14:textId="06DAC113" w:rsidR="00372321" w:rsidRPr="00372321" w:rsidRDefault="00E275AD" w:rsidP="00372321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0CC3A6" w14:textId="77777777" w:rsidR="00372321" w:rsidRPr="00372321" w:rsidRDefault="00372321" w:rsidP="00372321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7232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BA8E86" w14:textId="21F286F4" w:rsidR="00372321" w:rsidRPr="00372321" w:rsidRDefault="00E275AD" w:rsidP="00372321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FA6EA4" w14:textId="7BE0C9A0" w:rsidR="00372321" w:rsidRPr="00372321" w:rsidRDefault="00E275AD" w:rsidP="00372321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372321" w:rsidRPr="0037232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7359C1" w14:textId="230E50B2" w:rsidR="00372321" w:rsidRPr="00372321" w:rsidRDefault="00E275AD" w:rsidP="00372321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470239" w14:textId="1BDAF97D" w:rsidR="00372321" w:rsidRPr="00372321" w:rsidRDefault="00E275AD" w:rsidP="00372321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</w:tr>
      <w:tr w:rsidR="00372321" w:rsidRPr="00372321" w14:paraId="41FDC8EE" w14:textId="77777777" w:rsidTr="00372321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D65A88" w14:textId="77777777" w:rsidR="00372321" w:rsidRPr="00372321" w:rsidRDefault="00372321" w:rsidP="00372321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5BFF73" w14:textId="77777777" w:rsidR="00372321" w:rsidRPr="00372321" w:rsidRDefault="00372321" w:rsidP="00372321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63DC21" w14:textId="77777777" w:rsidR="00372321" w:rsidRPr="00372321" w:rsidRDefault="00372321" w:rsidP="00372321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00D9C5" w14:textId="77777777" w:rsidR="00372321" w:rsidRPr="00372321" w:rsidRDefault="00372321" w:rsidP="00372321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AF371B" w14:textId="77777777" w:rsidR="00372321" w:rsidRPr="00372321" w:rsidRDefault="00372321" w:rsidP="00372321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E1C6CC" w14:textId="77777777" w:rsidR="00372321" w:rsidRPr="00372321" w:rsidRDefault="00372321" w:rsidP="00372321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945E98" w14:textId="77777777" w:rsidR="00372321" w:rsidRPr="00372321" w:rsidRDefault="00372321" w:rsidP="00372321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372321" w:rsidRPr="00372321" w14:paraId="74E3194D" w14:textId="77777777" w:rsidTr="00372321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1238E3" w14:textId="77777777" w:rsidR="00372321" w:rsidRPr="00372321" w:rsidRDefault="00372321" w:rsidP="00372321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7232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Australian Financial Security Authority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1D41EC" w14:textId="77777777" w:rsidR="00372321" w:rsidRPr="00372321" w:rsidRDefault="00372321" w:rsidP="0037232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2321">
              <w:rPr>
                <w:rFonts w:ascii="Arial" w:hAnsi="Arial" w:cs="Arial"/>
                <w:color w:val="000000"/>
                <w:sz w:val="16"/>
                <w:szCs w:val="16"/>
              </w:rPr>
              <w:t>153,106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76ABF5" w14:textId="77777777" w:rsidR="00372321" w:rsidRPr="00372321" w:rsidRDefault="00372321" w:rsidP="0037232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2321">
              <w:rPr>
                <w:rFonts w:ascii="Arial" w:hAnsi="Arial" w:cs="Arial"/>
                <w:color w:val="000000"/>
                <w:sz w:val="16"/>
                <w:szCs w:val="16"/>
              </w:rPr>
              <w:t>59,213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AFE32C" w14:textId="71EF3345" w:rsidR="00372321" w:rsidRPr="00372321" w:rsidRDefault="00E275AD" w:rsidP="0037232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AACA8E" w14:textId="0117AFAB" w:rsidR="00372321" w:rsidRPr="00372321" w:rsidRDefault="00E275AD" w:rsidP="0037232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372321">
              <w:rPr>
                <w:rFonts w:ascii="Arial" w:hAnsi="Arial" w:cs="Arial"/>
                <w:color w:val="000000"/>
                <w:sz w:val="16"/>
                <w:szCs w:val="16"/>
              </w:rPr>
              <w:t>62,970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296C93" w14:textId="0E0B5CD7" w:rsidR="00372321" w:rsidRPr="00372321" w:rsidRDefault="00E275AD" w:rsidP="0037232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3705B7" w14:textId="77777777" w:rsidR="00372321" w:rsidRPr="00372321" w:rsidRDefault="00372321" w:rsidP="0037232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2321">
              <w:rPr>
                <w:rFonts w:ascii="Arial" w:hAnsi="Arial" w:cs="Arial"/>
                <w:color w:val="000000"/>
                <w:sz w:val="16"/>
                <w:szCs w:val="16"/>
              </w:rPr>
              <w:t>149,349</w:t>
            </w:r>
          </w:p>
        </w:tc>
      </w:tr>
      <w:tr w:rsidR="00372321" w:rsidRPr="00372321" w14:paraId="1DDDCC95" w14:textId="77777777" w:rsidTr="00372321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4EA2FF" w14:textId="77777777" w:rsidR="00372321" w:rsidRPr="00372321" w:rsidRDefault="00372321" w:rsidP="00372321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2ECFEC93" w14:textId="77777777" w:rsidR="00372321" w:rsidRPr="00372321" w:rsidRDefault="00372321" w:rsidP="00372321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7232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159,398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79B3985E" w14:textId="77777777" w:rsidR="00372321" w:rsidRPr="00372321" w:rsidRDefault="00372321" w:rsidP="00372321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7232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57,993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79E94D99" w14:textId="31B13DE9" w:rsidR="00372321" w:rsidRPr="00372321" w:rsidRDefault="00E275AD" w:rsidP="00372321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0652E5BD" w14:textId="74D4936E" w:rsidR="00372321" w:rsidRPr="00372321" w:rsidRDefault="00E275AD" w:rsidP="00372321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37232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64,285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35444094" w14:textId="2C63623B" w:rsidR="00372321" w:rsidRPr="00372321" w:rsidRDefault="00E275AD" w:rsidP="00372321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166E3B18" w14:textId="77777777" w:rsidR="00372321" w:rsidRPr="00372321" w:rsidRDefault="00372321" w:rsidP="00372321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7232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153,106</w:t>
            </w:r>
          </w:p>
        </w:tc>
      </w:tr>
      <w:tr w:rsidR="00372321" w:rsidRPr="00372321" w14:paraId="0301EFF8" w14:textId="77777777" w:rsidTr="00372321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FE20D5" w14:textId="77777777" w:rsidR="00372321" w:rsidRPr="00372321" w:rsidRDefault="00372321" w:rsidP="00372321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3E67C5" w14:textId="77777777" w:rsidR="00372321" w:rsidRPr="00372321" w:rsidRDefault="00372321" w:rsidP="00372321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1FA29E" w14:textId="77777777" w:rsidR="00372321" w:rsidRPr="00372321" w:rsidRDefault="00372321" w:rsidP="00372321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AE6E1F" w14:textId="77777777" w:rsidR="00372321" w:rsidRPr="00372321" w:rsidRDefault="00372321" w:rsidP="00372321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C39C96" w14:textId="77777777" w:rsidR="00372321" w:rsidRPr="00372321" w:rsidRDefault="00372321" w:rsidP="00372321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5B13F6" w14:textId="77777777" w:rsidR="00372321" w:rsidRPr="00372321" w:rsidRDefault="00372321" w:rsidP="00372321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19ACAB" w14:textId="77777777" w:rsidR="00372321" w:rsidRPr="00372321" w:rsidRDefault="00372321" w:rsidP="00372321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372321" w:rsidRPr="00372321" w14:paraId="028F47F6" w14:textId="77777777" w:rsidTr="00372321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5FBA62" w14:textId="77777777" w:rsidR="00372321" w:rsidRPr="00372321" w:rsidRDefault="00372321" w:rsidP="00372321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7232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Australian Institute of Criminology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E31C5" w14:textId="77777777" w:rsidR="00372321" w:rsidRPr="00372321" w:rsidRDefault="00372321" w:rsidP="00372321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84030" w14:textId="77777777" w:rsidR="00372321" w:rsidRPr="00372321" w:rsidRDefault="00372321" w:rsidP="00372321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34163" w14:textId="77777777" w:rsidR="00372321" w:rsidRPr="00372321" w:rsidRDefault="00372321" w:rsidP="00372321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04589" w14:textId="77777777" w:rsidR="00372321" w:rsidRPr="00372321" w:rsidRDefault="00372321" w:rsidP="00372321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8790D" w14:textId="77777777" w:rsidR="00372321" w:rsidRPr="00372321" w:rsidRDefault="00372321" w:rsidP="00372321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8D139" w14:textId="77777777" w:rsidR="00372321" w:rsidRPr="00372321" w:rsidRDefault="00372321" w:rsidP="00372321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372321" w:rsidRPr="00372321" w14:paraId="6F6F326A" w14:textId="77777777" w:rsidTr="00372321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C84A16" w14:textId="77777777" w:rsidR="00372321" w:rsidRPr="00372321" w:rsidRDefault="00372321" w:rsidP="00372321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2321">
              <w:rPr>
                <w:rFonts w:ascii="Arial" w:hAnsi="Arial" w:cs="Arial"/>
                <w:color w:val="000000"/>
                <w:sz w:val="16"/>
                <w:szCs w:val="16"/>
              </w:rPr>
              <w:t>Criminology Research Special Account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CEFDCC" w14:textId="77777777" w:rsidR="00372321" w:rsidRPr="00372321" w:rsidRDefault="00372321" w:rsidP="0037232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2321">
              <w:rPr>
                <w:rFonts w:ascii="Arial" w:hAnsi="Arial" w:cs="Arial"/>
                <w:color w:val="000000"/>
                <w:sz w:val="16"/>
                <w:szCs w:val="16"/>
              </w:rPr>
              <w:t>3,153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EB3061" w14:textId="77777777" w:rsidR="00372321" w:rsidRPr="00372321" w:rsidRDefault="00372321" w:rsidP="0037232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2321">
              <w:rPr>
                <w:rFonts w:ascii="Arial" w:hAnsi="Arial" w:cs="Arial"/>
                <w:color w:val="000000"/>
                <w:sz w:val="16"/>
                <w:szCs w:val="16"/>
              </w:rPr>
              <w:t>601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ABFF10" w14:textId="018C6F03" w:rsidR="00372321" w:rsidRPr="00372321" w:rsidRDefault="00E275AD" w:rsidP="0037232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64CC2D" w14:textId="1748126C" w:rsidR="00372321" w:rsidRPr="00372321" w:rsidRDefault="00E275AD" w:rsidP="0037232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372321" w:rsidRPr="00372321">
              <w:rPr>
                <w:rFonts w:ascii="Arial" w:hAnsi="Arial" w:cs="Arial"/>
                <w:color w:val="000000"/>
                <w:sz w:val="16"/>
                <w:szCs w:val="16"/>
              </w:rPr>
              <w:t>830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F99923" w14:textId="2BC296D4" w:rsidR="00372321" w:rsidRPr="00372321" w:rsidRDefault="00E275AD" w:rsidP="0037232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74B5CC" w14:textId="77777777" w:rsidR="00372321" w:rsidRPr="00372321" w:rsidRDefault="00372321" w:rsidP="0037232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2321">
              <w:rPr>
                <w:rFonts w:ascii="Arial" w:hAnsi="Arial" w:cs="Arial"/>
                <w:color w:val="000000"/>
                <w:sz w:val="16"/>
                <w:szCs w:val="16"/>
              </w:rPr>
              <w:t>2,924</w:t>
            </w:r>
          </w:p>
        </w:tc>
      </w:tr>
      <w:tr w:rsidR="00372321" w:rsidRPr="00372321" w14:paraId="4BF058CB" w14:textId="77777777" w:rsidTr="00372321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EE0E83" w14:textId="77777777" w:rsidR="00372321" w:rsidRPr="00372321" w:rsidRDefault="00372321" w:rsidP="00372321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AF70C3" w14:textId="77777777" w:rsidR="00372321" w:rsidRPr="00372321" w:rsidRDefault="00372321" w:rsidP="00372321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7232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4,716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85B305" w14:textId="77777777" w:rsidR="00372321" w:rsidRPr="00372321" w:rsidRDefault="00372321" w:rsidP="00372321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7232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970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3199EA" w14:textId="0887ED4B" w:rsidR="00372321" w:rsidRPr="00372321" w:rsidRDefault="00E275AD" w:rsidP="00372321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EA6A58" w14:textId="625796EB" w:rsidR="00372321" w:rsidRPr="00372321" w:rsidRDefault="00E275AD" w:rsidP="00372321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372321" w:rsidRPr="0037232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2,533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FE7E9E" w14:textId="6A0C6B58" w:rsidR="00372321" w:rsidRPr="00372321" w:rsidRDefault="00E275AD" w:rsidP="00372321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C6CA1" w14:textId="77777777" w:rsidR="00372321" w:rsidRPr="00372321" w:rsidRDefault="00372321" w:rsidP="00372321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7232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3,153</w:t>
            </w:r>
          </w:p>
        </w:tc>
      </w:tr>
      <w:tr w:rsidR="00372321" w:rsidRPr="00372321" w14:paraId="3787328D" w14:textId="77777777" w:rsidTr="00372321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8B4AB2" w14:textId="77777777" w:rsidR="00372321" w:rsidRPr="00372321" w:rsidRDefault="00372321" w:rsidP="00372321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BD7E89" w14:textId="77777777" w:rsidR="00372321" w:rsidRPr="00372321" w:rsidRDefault="00372321" w:rsidP="00372321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AC0884" w14:textId="77777777" w:rsidR="00372321" w:rsidRPr="00372321" w:rsidRDefault="00372321" w:rsidP="00372321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CF7305" w14:textId="77777777" w:rsidR="00372321" w:rsidRPr="00372321" w:rsidRDefault="00372321" w:rsidP="00372321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7C29BB" w14:textId="77777777" w:rsidR="00372321" w:rsidRPr="00372321" w:rsidRDefault="00372321" w:rsidP="00372321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59DD81" w14:textId="77777777" w:rsidR="00372321" w:rsidRPr="00372321" w:rsidRDefault="00372321" w:rsidP="00372321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935DEE" w14:textId="77777777" w:rsidR="00372321" w:rsidRPr="00372321" w:rsidRDefault="00372321" w:rsidP="00372321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372321" w:rsidRPr="00372321" w14:paraId="3C93E407" w14:textId="77777777" w:rsidTr="00372321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AB22D0" w14:textId="77777777" w:rsidR="00372321" w:rsidRPr="00372321" w:rsidRDefault="00372321" w:rsidP="00372321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7232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Australian Institute of Criminology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636C5D" w14:textId="77777777" w:rsidR="00372321" w:rsidRPr="00372321" w:rsidRDefault="00372321" w:rsidP="0037232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2321">
              <w:rPr>
                <w:rFonts w:ascii="Arial" w:hAnsi="Arial" w:cs="Arial"/>
                <w:color w:val="000000"/>
                <w:sz w:val="16"/>
                <w:szCs w:val="16"/>
              </w:rPr>
              <w:t>3,153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410DB7" w14:textId="77777777" w:rsidR="00372321" w:rsidRPr="00372321" w:rsidRDefault="00372321" w:rsidP="0037232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2321">
              <w:rPr>
                <w:rFonts w:ascii="Arial" w:hAnsi="Arial" w:cs="Arial"/>
                <w:color w:val="000000"/>
                <w:sz w:val="16"/>
                <w:szCs w:val="16"/>
              </w:rPr>
              <w:t>601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B80ED5" w14:textId="19FA4238" w:rsidR="00372321" w:rsidRPr="00372321" w:rsidRDefault="00E275AD" w:rsidP="0037232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1DC3B1" w14:textId="7CF84E9C" w:rsidR="00372321" w:rsidRPr="00372321" w:rsidRDefault="00E275AD" w:rsidP="0037232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372321">
              <w:rPr>
                <w:rFonts w:ascii="Arial" w:hAnsi="Arial" w:cs="Arial"/>
                <w:color w:val="000000"/>
                <w:sz w:val="16"/>
                <w:szCs w:val="16"/>
              </w:rPr>
              <w:t>830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E92D9F" w14:textId="7D286409" w:rsidR="00372321" w:rsidRPr="00372321" w:rsidRDefault="00E275AD" w:rsidP="0037232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88222C" w14:textId="77777777" w:rsidR="00372321" w:rsidRPr="00372321" w:rsidRDefault="00372321" w:rsidP="0037232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2321">
              <w:rPr>
                <w:rFonts w:ascii="Arial" w:hAnsi="Arial" w:cs="Arial"/>
                <w:color w:val="000000"/>
                <w:sz w:val="16"/>
                <w:szCs w:val="16"/>
              </w:rPr>
              <w:t>2,924</w:t>
            </w:r>
          </w:p>
        </w:tc>
      </w:tr>
      <w:tr w:rsidR="00372321" w:rsidRPr="00372321" w14:paraId="77AE0668" w14:textId="77777777" w:rsidTr="00372321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9FA5B4" w14:textId="77777777" w:rsidR="00372321" w:rsidRPr="00372321" w:rsidRDefault="00372321" w:rsidP="00372321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57A4B6F7" w14:textId="77777777" w:rsidR="00372321" w:rsidRPr="00372321" w:rsidRDefault="00372321" w:rsidP="00372321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7232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4,716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650C13FF" w14:textId="77777777" w:rsidR="00372321" w:rsidRPr="00372321" w:rsidRDefault="00372321" w:rsidP="00372321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7232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970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1B67F78E" w14:textId="4415A11E" w:rsidR="00372321" w:rsidRPr="00372321" w:rsidRDefault="00E275AD" w:rsidP="00372321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7E90B4DC" w14:textId="11D40903" w:rsidR="00372321" w:rsidRPr="00372321" w:rsidRDefault="00E275AD" w:rsidP="00372321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37232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2,533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1077578F" w14:textId="2656ACB3" w:rsidR="00372321" w:rsidRPr="00372321" w:rsidRDefault="00E275AD" w:rsidP="00372321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4D66B156" w14:textId="77777777" w:rsidR="00372321" w:rsidRPr="00372321" w:rsidRDefault="00372321" w:rsidP="00372321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7232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3,153</w:t>
            </w:r>
          </w:p>
        </w:tc>
      </w:tr>
      <w:tr w:rsidR="00372321" w:rsidRPr="00372321" w14:paraId="689A97B1" w14:textId="77777777" w:rsidTr="00372321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38BFA3" w14:textId="77777777" w:rsidR="00372321" w:rsidRPr="00372321" w:rsidRDefault="00372321" w:rsidP="00372321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1CB3CC" w14:textId="77777777" w:rsidR="00372321" w:rsidRPr="00372321" w:rsidRDefault="00372321" w:rsidP="00372321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2A5BF2" w14:textId="77777777" w:rsidR="00372321" w:rsidRPr="00372321" w:rsidRDefault="00372321" w:rsidP="00372321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162DA7" w14:textId="77777777" w:rsidR="00372321" w:rsidRPr="00372321" w:rsidRDefault="00372321" w:rsidP="00372321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E2383C" w14:textId="77777777" w:rsidR="00372321" w:rsidRPr="00372321" w:rsidRDefault="00372321" w:rsidP="00372321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942419" w14:textId="77777777" w:rsidR="00372321" w:rsidRPr="00372321" w:rsidRDefault="00372321" w:rsidP="00372321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39A5CE" w14:textId="77777777" w:rsidR="00372321" w:rsidRPr="00372321" w:rsidRDefault="00372321" w:rsidP="00372321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372321" w:rsidRPr="00372321" w14:paraId="4F8702BF" w14:textId="77777777" w:rsidTr="00372321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BA4290" w14:textId="77777777" w:rsidR="00372321" w:rsidRPr="00372321" w:rsidRDefault="00372321" w:rsidP="00372321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7232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Australian Law Reform Commission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838F2" w14:textId="77777777" w:rsidR="00372321" w:rsidRPr="00372321" w:rsidRDefault="00372321" w:rsidP="00372321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D8351" w14:textId="77777777" w:rsidR="00372321" w:rsidRPr="00372321" w:rsidRDefault="00372321" w:rsidP="00372321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38760" w14:textId="77777777" w:rsidR="00372321" w:rsidRPr="00372321" w:rsidRDefault="00372321" w:rsidP="00372321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D5C9F" w14:textId="77777777" w:rsidR="00372321" w:rsidRPr="00372321" w:rsidRDefault="00372321" w:rsidP="00372321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70512" w14:textId="77777777" w:rsidR="00372321" w:rsidRPr="00372321" w:rsidRDefault="00372321" w:rsidP="00372321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A5E0D" w14:textId="77777777" w:rsidR="00372321" w:rsidRPr="00372321" w:rsidRDefault="00372321" w:rsidP="00372321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372321" w:rsidRPr="00372321" w14:paraId="2104B552" w14:textId="77777777" w:rsidTr="00372321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81340E" w14:textId="77777777" w:rsidR="00372321" w:rsidRPr="00372321" w:rsidRDefault="00372321" w:rsidP="00372321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2321">
              <w:rPr>
                <w:rFonts w:ascii="Arial" w:hAnsi="Arial" w:cs="Arial"/>
                <w:color w:val="000000"/>
                <w:sz w:val="16"/>
                <w:szCs w:val="16"/>
              </w:rPr>
              <w:t>Law Reform Special Account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B6A852" w14:textId="77777777" w:rsidR="00372321" w:rsidRPr="00372321" w:rsidRDefault="00372321" w:rsidP="0037232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2321">
              <w:rPr>
                <w:rFonts w:ascii="Arial" w:hAnsi="Arial" w:cs="Arial"/>
                <w:color w:val="000000"/>
                <w:sz w:val="16"/>
                <w:szCs w:val="16"/>
              </w:rPr>
              <w:t>1,347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642436" w14:textId="4473DD7D" w:rsidR="00372321" w:rsidRPr="00372321" w:rsidRDefault="00E275AD" w:rsidP="0037232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CDFDF8" w14:textId="77777777" w:rsidR="00372321" w:rsidRPr="00372321" w:rsidRDefault="00372321" w:rsidP="0037232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2321">
              <w:rPr>
                <w:rFonts w:ascii="Arial" w:hAnsi="Arial" w:cs="Arial"/>
                <w:color w:val="000000"/>
                <w:sz w:val="16"/>
                <w:szCs w:val="16"/>
              </w:rPr>
              <w:t>2,663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94B81C" w14:textId="5119F712" w:rsidR="00372321" w:rsidRPr="00372321" w:rsidRDefault="00E275AD" w:rsidP="0037232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372321" w:rsidRPr="00372321">
              <w:rPr>
                <w:rFonts w:ascii="Arial" w:hAnsi="Arial" w:cs="Arial"/>
                <w:color w:val="000000"/>
                <w:sz w:val="16"/>
                <w:szCs w:val="16"/>
              </w:rPr>
              <w:t>2,663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67D9AC" w14:textId="5EDFD613" w:rsidR="00372321" w:rsidRPr="00372321" w:rsidRDefault="00E275AD" w:rsidP="0037232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166A9C" w14:textId="77777777" w:rsidR="00372321" w:rsidRPr="00372321" w:rsidRDefault="00372321" w:rsidP="0037232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2321">
              <w:rPr>
                <w:rFonts w:ascii="Arial" w:hAnsi="Arial" w:cs="Arial"/>
                <w:color w:val="000000"/>
                <w:sz w:val="16"/>
                <w:szCs w:val="16"/>
              </w:rPr>
              <w:t>1,347</w:t>
            </w:r>
          </w:p>
        </w:tc>
      </w:tr>
      <w:tr w:rsidR="00372321" w:rsidRPr="00372321" w14:paraId="7814FE6B" w14:textId="77777777" w:rsidTr="00372321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ACCBAD" w14:textId="77777777" w:rsidR="00372321" w:rsidRPr="00372321" w:rsidRDefault="00372321" w:rsidP="00372321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0E913A" w14:textId="77777777" w:rsidR="00372321" w:rsidRPr="00372321" w:rsidRDefault="00372321" w:rsidP="00372321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7232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1,347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E62EB1" w14:textId="77777777" w:rsidR="00372321" w:rsidRPr="00372321" w:rsidRDefault="00372321" w:rsidP="00372321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7232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9A273A" w14:textId="77777777" w:rsidR="00372321" w:rsidRPr="00372321" w:rsidRDefault="00372321" w:rsidP="00372321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7232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2,614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DF9757" w14:textId="2F6D1F05" w:rsidR="00372321" w:rsidRPr="00372321" w:rsidRDefault="00E275AD" w:rsidP="00372321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372321" w:rsidRPr="0037232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2,615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BDB214" w14:textId="615CEAB4" w:rsidR="00372321" w:rsidRPr="00372321" w:rsidRDefault="00E275AD" w:rsidP="00372321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65A26E" w14:textId="77777777" w:rsidR="00372321" w:rsidRPr="00372321" w:rsidRDefault="00372321" w:rsidP="00372321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7232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1,347</w:t>
            </w:r>
          </w:p>
        </w:tc>
      </w:tr>
      <w:tr w:rsidR="00372321" w:rsidRPr="00372321" w14:paraId="08E8FFE4" w14:textId="77777777" w:rsidTr="00372321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71525E" w14:textId="77777777" w:rsidR="00372321" w:rsidRPr="00372321" w:rsidRDefault="00372321" w:rsidP="00372321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71D7F6" w14:textId="77777777" w:rsidR="00372321" w:rsidRPr="00372321" w:rsidRDefault="00372321" w:rsidP="00372321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76BCDA" w14:textId="77777777" w:rsidR="00372321" w:rsidRPr="00372321" w:rsidRDefault="00372321" w:rsidP="00372321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37D1C9" w14:textId="77777777" w:rsidR="00372321" w:rsidRPr="00372321" w:rsidRDefault="00372321" w:rsidP="00372321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77D6A6" w14:textId="77777777" w:rsidR="00372321" w:rsidRPr="00372321" w:rsidRDefault="00372321" w:rsidP="00372321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7274D8" w14:textId="77777777" w:rsidR="00372321" w:rsidRPr="00372321" w:rsidRDefault="00372321" w:rsidP="00372321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F97ACF" w14:textId="77777777" w:rsidR="00372321" w:rsidRPr="00372321" w:rsidRDefault="00372321" w:rsidP="00372321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372321" w:rsidRPr="00372321" w14:paraId="66E6733E" w14:textId="77777777" w:rsidTr="00372321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AD7324" w14:textId="77777777" w:rsidR="00372321" w:rsidRPr="00372321" w:rsidRDefault="00372321" w:rsidP="00372321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7232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Australian Law Reform Commission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271774" w14:textId="77777777" w:rsidR="00372321" w:rsidRPr="00372321" w:rsidRDefault="00372321" w:rsidP="0037232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2321">
              <w:rPr>
                <w:rFonts w:ascii="Arial" w:hAnsi="Arial" w:cs="Arial"/>
                <w:color w:val="000000"/>
                <w:sz w:val="16"/>
                <w:szCs w:val="16"/>
              </w:rPr>
              <w:t>1,347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BB7BDC" w14:textId="0283CAE3" w:rsidR="00372321" w:rsidRPr="00372321" w:rsidRDefault="00E275AD" w:rsidP="0037232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8B5BAC" w14:textId="77777777" w:rsidR="00372321" w:rsidRPr="00372321" w:rsidRDefault="00372321" w:rsidP="0037232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2321">
              <w:rPr>
                <w:rFonts w:ascii="Arial" w:hAnsi="Arial" w:cs="Arial"/>
                <w:color w:val="000000"/>
                <w:sz w:val="16"/>
                <w:szCs w:val="16"/>
              </w:rPr>
              <w:t>2,663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48AA88" w14:textId="63D29C89" w:rsidR="00372321" w:rsidRPr="00372321" w:rsidRDefault="00E275AD" w:rsidP="0037232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372321">
              <w:rPr>
                <w:rFonts w:ascii="Arial" w:hAnsi="Arial" w:cs="Arial"/>
                <w:color w:val="000000"/>
                <w:sz w:val="16"/>
                <w:szCs w:val="16"/>
              </w:rPr>
              <w:t>2,663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C2DD1B" w14:textId="30B3977C" w:rsidR="00372321" w:rsidRPr="00372321" w:rsidRDefault="00E275AD" w:rsidP="0037232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A9030A" w14:textId="77777777" w:rsidR="00372321" w:rsidRPr="00372321" w:rsidRDefault="00372321" w:rsidP="0037232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2321">
              <w:rPr>
                <w:rFonts w:ascii="Arial" w:hAnsi="Arial" w:cs="Arial"/>
                <w:color w:val="000000"/>
                <w:sz w:val="16"/>
                <w:szCs w:val="16"/>
              </w:rPr>
              <w:t>1,347</w:t>
            </w:r>
          </w:p>
        </w:tc>
      </w:tr>
      <w:tr w:rsidR="00372321" w:rsidRPr="00372321" w14:paraId="60FF8648" w14:textId="77777777" w:rsidTr="00372321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DFFED8" w14:textId="77777777" w:rsidR="00372321" w:rsidRPr="00372321" w:rsidRDefault="00372321" w:rsidP="00372321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79407ED4" w14:textId="77777777" w:rsidR="00372321" w:rsidRPr="00372321" w:rsidRDefault="00372321" w:rsidP="00372321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7232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1,347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3A4E8D77" w14:textId="77777777" w:rsidR="00372321" w:rsidRPr="00372321" w:rsidRDefault="00372321" w:rsidP="00372321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7232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7295F135" w14:textId="77777777" w:rsidR="00372321" w:rsidRPr="00372321" w:rsidRDefault="00372321" w:rsidP="00372321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7232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2,614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7D537C6E" w14:textId="1BE900F5" w:rsidR="00372321" w:rsidRPr="00372321" w:rsidRDefault="00E275AD" w:rsidP="00372321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37232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2,615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06D983AC" w14:textId="457CCBC8" w:rsidR="00372321" w:rsidRPr="00372321" w:rsidRDefault="00E275AD" w:rsidP="00372321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619D0CC3" w14:textId="77777777" w:rsidR="00372321" w:rsidRPr="00372321" w:rsidRDefault="00372321" w:rsidP="00372321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7232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1,347</w:t>
            </w:r>
          </w:p>
        </w:tc>
      </w:tr>
    </w:tbl>
    <w:p w14:paraId="0AD6D3CE" w14:textId="77777777" w:rsidR="00A53221" w:rsidRDefault="00372321" w:rsidP="00A53221">
      <w:r>
        <w:fldChar w:fldCharType="end"/>
      </w:r>
    </w:p>
    <w:p w14:paraId="7CB7D076" w14:textId="77777777" w:rsidR="00A53221" w:rsidRDefault="00A53221">
      <w:pPr>
        <w:spacing w:before="0" w:after="160" w:line="259" w:lineRule="auto"/>
      </w:pPr>
      <w:r>
        <w:br w:type="page"/>
      </w:r>
    </w:p>
    <w:p w14:paraId="15743F74" w14:textId="6E884479" w:rsidR="00522816" w:rsidRPr="00A53221" w:rsidRDefault="00522816" w:rsidP="00A53221">
      <w:pPr>
        <w:pStyle w:val="GhostLine"/>
        <w:rPr>
          <w:rFonts w:eastAsiaTheme="minorHAnsi"/>
        </w:rPr>
      </w:pPr>
      <w:r>
        <w:lastRenderedPageBreak/>
        <w:fldChar w:fldCharType="begin" w:fldLock="1"/>
      </w:r>
      <w:r>
        <w:instrText xml:space="preserve"> LINK Excel.Sheet.12 "\\\\mercury.network\\dfs\\groups\\FMG\\FRACM\\Reporting and Resourcing\\Special Appropriations\\Budget Paper 4\\2023-24\\05. BP4 Sections\\09_SpAccT\\09_SpAccT_20230503_0900_formatted.xlsx" "SAc - Output!R124C1:R154C7" \a \f 4 \h  \* MERGEFORMAT </w:instrText>
      </w:r>
      <w:r>
        <w:fldChar w:fldCharType="separate"/>
      </w:r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4094"/>
        <w:gridCol w:w="1242"/>
        <w:gridCol w:w="1241"/>
        <w:gridCol w:w="1241"/>
        <w:gridCol w:w="1241"/>
        <w:gridCol w:w="1241"/>
        <w:gridCol w:w="1237"/>
      </w:tblGrid>
      <w:tr w:rsidR="00522816" w:rsidRPr="00522816" w14:paraId="64AD11F5" w14:textId="77777777" w:rsidTr="00522816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5059C" w14:textId="12D1CB63" w:rsidR="00522816" w:rsidRPr="00522816" w:rsidRDefault="00522816" w:rsidP="00522816">
            <w:pPr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6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551255" w14:textId="78BA9D91" w:rsidR="00522816" w:rsidRPr="00522816" w:rsidRDefault="00522816" w:rsidP="00522816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22816">
              <w:rPr>
                <w:rFonts w:ascii="Arial" w:hAnsi="Arial" w:cs="Arial"/>
                <w:color w:val="000000"/>
                <w:sz w:val="16"/>
                <w:szCs w:val="16"/>
              </w:rPr>
              <w:t>Budget Estimate</w:t>
            </w:r>
            <w:r w:rsidR="00242DE7">
              <w:rPr>
                <w:rFonts w:ascii="Arial" w:hAnsi="Arial" w:cs="Arial"/>
                <w:color w:val="000000"/>
                <w:sz w:val="16"/>
                <w:szCs w:val="16"/>
              </w:rPr>
              <w:t xml:space="preserve"> – </w:t>
            </w:r>
            <w:r w:rsidRPr="00522816">
              <w:rPr>
                <w:rFonts w:ascii="Arial" w:hAnsi="Arial" w:cs="Arial"/>
                <w:color w:val="000000"/>
                <w:sz w:val="16"/>
                <w:szCs w:val="16"/>
              </w:rPr>
              <w:t>2023</w:t>
            </w:r>
            <w:r w:rsidR="00E275AD"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Pr="00522816">
              <w:rPr>
                <w:rFonts w:ascii="Arial" w:hAnsi="Arial" w:cs="Arial"/>
                <w:color w:val="000000"/>
                <w:sz w:val="16"/>
                <w:szCs w:val="16"/>
              </w:rPr>
              <w:t>2024</w:t>
            </w:r>
          </w:p>
        </w:tc>
      </w:tr>
      <w:tr w:rsidR="00522816" w:rsidRPr="00522816" w14:paraId="1D0CE740" w14:textId="77777777" w:rsidTr="00522816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6BDFE" w14:textId="77777777" w:rsidR="00522816" w:rsidRPr="00522816" w:rsidRDefault="00522816" w:rsidP="00522816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226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0398E1" w14:textId="513B2778" w:rsidR="00522816" w:rsidRPr="00522816" w:rsidRDefault="00522816" w:rsidP="00522816">
            <w:pPr>
              <w:spacing w:before="0"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52281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Estimated Actual</w:t>
            </w:r>
            <w:r w:rsidR="00242DE7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– </w:t>
            </w:r>
            <w:r w:rsidRPr="0052281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2022</w:t>
            </w:r>
            <w:r w:rsidR="00E275AD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Pr="0052281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2023</w:t>
            </w:r>
          </w:p>
        </w:tc>
      </w:tr>
      <w:tr w:rsidR="00522816" w:rsidRPr="00522816" w14:paraId="2D51E272" w14:textId="77777777" w:rsidTr="00522816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0513A" w14:textId="77777777" w:rsidR="00522816" w:rsidRPr="00522816" w:rsidRDefault="00522816" w:rsidP="00522816">
            <w:pPr>
              <w:spacing w:before="0"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7408E2C7" w14:textId="77777777" w:rsidR="00522816" w:rsidRPr="00522816" w:rsidRDefault="00522816" w:rsidP="00522816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22816">
              <w:rPr>
                <w:rFonts w:ascii="Arial" w:hAnsi="Arial" w:cs="Arial"/>
                <w:color w:val="000000"/>
                <w:sz w:val="16"/>
                <w:szCs w:val="16"/>
              </w:rPr>
              <w:t>Opening</w:t>
            </w:r>
            <w:r w:rsidRPr="00522816">
              <w:rPr>
                <w:rFonts w:ascii="Arial" w:hAnsi="Arial" w:cs="Arial"/>
                <w:color w:val="000000"/>
                <w:sz w:val="16"/>
                <w:szCs w:val="16"/>
              </w:rPr>
              <w:br/>
              <w:t>Balance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13F0DBCA" w14:textId="150055F0" w:rsidR="00522816" w:rsidRPr="00522816" w:rsidRDefault="00522816" w:rsidP="00522816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22816">
              <w:rPr>
                <w:rFonts w:ascii="Arial" w:hAnsi="Arial" w:cs="Arial"/>
                <w:color w:val="000000"/>
                <w:sz w:val="16"/>
                <w:szCs w:val="16"/>
              </w:rPr>
              <w:t>Receipts (Non</w:t>
            </w:r>
            <w:r w:rsidR="00E275AD"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Pr="00522816">
              <w:rPr>
                <w:rFonts w:ascii="Arial" w:hAnsi="Arial" w:cs="Arial"/>
                <w:color w:val="000000"/>
                <w:sz w:val="16"/>
                <w:szCs w:val="16"/>
              </w:rPr>
              <w:br/>
              <w:t>Appropriated)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1A2C92A7" w14:textId="77777777" w:rsidR="00522816" w:rsidRPr="00522816" w:rsidRDefault="00522816" w:rsidP="00522816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22816">
              <w:rPr>
                <w:rFonts w:ascii="Arial" w:hAnsi="Arial" w:cs="Arial"/>
                <w:color w:val="000000"/>
                <w:sz w:val="16"/>
                <w:szCs w:val="16"/>
              </w:rPr>
              <w:t>Receipts</w:t>
            </w:r>
            <w:r w:rsidRPr="00522816">
              <w:rPr>
                <w:rFonts w:ascii="Arial" w:hAnsi="Arial" w:cs="Arial"/>
                <w:color w:val="000000"/>
                <w:sz w:val="16"/>
                <w:szCs w:val="16"/>
              </w:rPr>
              <w:br/>
              <w:t>(Appropriated)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3B02C1F9" w14:textId="77777777" w:rsidR="00522816" w:rsidRPr="00522816" w:rsidRDefault="00522816" w:rsidP="00522816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22816">
              <w:rPr>
                <w:rFonts w:ascii="Arial" w:hAnsi="Arial" w:cs="Arial"/>
                <w:color w:val="000000"/>
                <w:sz w:val="16"/>
                <w:szCs w:val="16"/>
              </w:rPr>
              <w:br/>
              <w:t>Payments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73D834DC" w14:textId="77777777" w:rsidR="00522816" w:rsidRPr="00522816" w:rsidRDefault="00522816" w:rsidP="00522816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22816">
              <w:rPr>
                <w:rFonts w:ascii="Arial" w:hAnsi="Arial" w:cs="Arial"/>
                <w:color w:val="000000"/>
                <w:sz w:val="16"/>
                <w:szCs w:val="16"/>
              </w:rPr>
              <w:br/>
              <w:t>Adjustments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4870E018" w14:textId="77777777" w:rsidR="00522816" w:rsidRPr="00522816" w:rsidRDefault="00522816" w:rsidP="00522816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22816">
              <w:rPr>
                <w:rFonts w:ascii="Arial" w:hAnsi="Arial" w:cs="Arial"/>
                <w:color w:val="000000"/>
                <w:sz w:val="16"/>
                <w:szCs w:val="16"/>
              </w:rPr>
              <w:t>Closing</w:t>
            </w:r>
            <w:r w:rsidRPr="00522816">
              <w:rPr>
                <w:rFonts w:ascii="Arial" w:hAnsi="Arial" w:cs="Arial"/>
                <w:color w:val="000000"/>
                <w:sz w:val="16"/>
                <w:szCs w:val="16"/>
              </w:rPr>
              <w:br/>
              <w:t>Balance</w:t>
            </w:r>
          </w:p>
        </w:tc>
      </w:tr>
      <w:tr w:rsidR="00522816" w:rsidRPr="00522816" w14:paraId="29CE2580" w14:textId="77777777" w:rsidTr="00522816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8EE34" w14:textId="77777777" w:rsidR="00522816" w:rsidRPr="00522816" w:rsidRDefault="00522816" w:rsidP="00522816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098722FA" w14:textId="77777777" w:rsidR="00522816" w:rsidRPr="00522816" w:rsidRDefault="00522816" w:rsidP="00522816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20557B62" w14:textId="77777777" w:rsidR="00522816" w:rsidRPr="00522816" w:rsidRDefault="00522816" w:rsidP="00522816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0A6B18AD" w14:textId="77777777" w:rsidR="00522816" w:rsidRPr="00522816" w:rsidRDefault="00522816" w:rsidP="00522816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499E4F8E" w14:textId="77777777" w:rsidR="00522816" w:rsidRPr="00522816" w:rsidRDefault="00522816" w:rsidP="00522816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595EE8F4" w14:textId="77777777" w:rsidR="00522816" w:rsidRPr="00522816" w:rsidRDefault="00522816" w:rsidP="00522816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291BC7D6" w14:textId="77777777" w:rsidR="00522816" w:rsidRPr="00522816" w:rsidRDefault="00522816" w:rsidP="00522816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522816" w:rsidRPr="00522816" w14:paraId="08DC061A" w14:textId="77777777" w:rsidTr="00522816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16149" w14:textId="77777777" w:rsidR="00522816" w:rsidRPr="00522816" w:rsidRDefault="00522816" w:rsidP="00522816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7E19CA" w14:textId="74163D20" w:rsidR="00522816" w:rsidRPr="00522816" w:rsidRDefault="00522816" w:rsidP="00522816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22816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E275AD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522816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B04647" w14:textId="2444E8CE" w:rsidR="00522816" w:rsidRPr="00522816" w:rsidRDefault="00522816" w:rsidP="00522816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22816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E275AD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522816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850136" w14:textId="65598572" w:rsidR="00522816" w:rsidRPr="00522816" w:rsidRDefault="00522816" w:rsidP="00522816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22816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E275AD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522816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8C5246" w14:textId="4DC530F3" w:rsidR="00522816" w:rsidRPr="00522816" w:rsidRDefault="00522816" w:rsidP="00522816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22816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E275AD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522816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3D4995" w14:textId="4079F2C3" w:rsidR="00522816" w:rsidRPr="00522816" w:rsidRDefault="00522816" w:rsidP="00522816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22816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E275AD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522816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3CA03D" w14:textId="6A8D9306" w:rsidR="00522816" w:rsidRPr="00522816" w:rsidRDefault="00522816" w:rsidP="00522816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22816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E275AD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522816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</w:tr>
      <w:tr w:rsidR="00522816" w:rsidRPr="00522816" w14:paraId="5CD3CEBA" w14:textId="77777777" w:rsidTr="00522816">
        <w:trPr>
          <w:trHeight w:val="397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E2C0EC" w14:textId="77777777" w:rsidR="00522816" w:rsidRPr="00522816" w:rsidRDefault="00522816" w:rsidP="00522816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281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CLIMATE CHANGE, ENERGY, THE ENVIRONMENT AND WATER PORTFOLIO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027C1" w14:textId="77777777" w:rsidR="00522816" w:rsidRPr="00522816" w:rsidRDefault="00522816" w:rsidP="00522816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1E112" w14:textId="77777777" w:rsidR="00522816" w:rsidRPr="00522816" w:rsidRDefault="00522816" w:rsidP="00522816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42DBA" w14:textId="77777777" w:rsidR="00522816" w:rsidRPr="00522816" w:rsidRDefault="00522816" w:rsidP="00522816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B2FA2" w14:textId="77777777" w:rsidR="00522816" w:rsidRPr="00522816" w:rsidRDefault="00522816" w:rsidP="00522816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F2562" w14:textId="77777777" w:rsidR="00522816" w:rsidRPr="00522816" w:rsidRDefault="00522816" w:rsidP="00522816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9D7AD" w14:textId="77777777" w:rsidR="00522816" w:rsidRPr="00522816" w:rsidRDefault="00522816" w:rsidP="00522816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522816" w:rsidRPr="00522816" w14:paraId="4EBCD080" w14:textId="77777777" w:rsidTr="00522816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AEAF54" w14:textId="77777777" w:rsidR="00522816" w:rsidRPr="00522816" w:rsidRDefault="00522816" w:rsidP="00522816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8909B8" w14:textId="77777777" w:rsidR="00522816" w:rsidRPr="00522816" w:rsidRDefault="00522816" w:rsidP="00522816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46E0BD" w14:textId="77777777" w:rsidR="00522816" w:rsidRPr="00522816" w:rsidRDefault="00522816" w:rsidP="00522816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28871B" w14:textId="77777777" w:rsidR="00522816" w:rsidRPr="00522816" w:rsidRDefault="00522816" w:rsidP="00522816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D3E57B" w14:textId="77777777" w:rsidR="00522816" w:rsidRPr="00522816" w:rsidRDefault="00522816" w:rsidP="00522816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17953F" w14:textId="77777777" w:rsidR="00522816" w:rsidRPr="00522816" w:rsidRDefault="00522816" w:rsidP="00522816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C56B94" w14:textId="77777777" w:rsidR="00522816" w:rsidRPr="00522816" w:rsidRDefault="00522816" w:rsidP="00522816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522816" w:rsidRPr="00522816" w14:paraId="21872F70" w14:textId="77777777" w:rsidTr="00522816">
        <w:trPr>
          <w:trHeight w:val="397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97A022" w14:textId="77777777" w:rsidR="00522816" w:rsidRPr="00522816" w:rsidRDefault="00522816" w:rsidP="00522816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281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Department of Climate Change, Energy, the Environment and Water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705D4" w14:textId="77777777" w:rsidR="00522816" w:rsidRPr="00522816" w:rsidRDefault="00522816" w:rsidP="00522816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768CF" w14:textId="77777777" w:rsidR="00522816" w:rsidRPr="00522816" w:rsidRDefault="00522816" w:rsidP="00522816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CC262" w14:textId="77777777" w:rsidR="00522816" w:rsidRPr="00522816" w:rsidRDefault="00522816" w:rsidP="00522816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A2D1A" w14:textId="77777777" w:rsidR="00522816" w:rsidRPr="00522816" w:rsidRDefault="00522816" w:rsidP="00522816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10FE4" w14:textId="77777777" w:rsidR="00522816" w:rsidRPr="00522816" w:rsidRDefault="00522816" w:rsidP="00522816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B88AD" w14:textId="77777777" w:rsidR="00522816" w:rsidRPr="00522816" w:rsidRDefault="00522816" w:rsidP="00522816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522816" w:rsidRPr="00522816" w14:paraId="1590EB4C" w14:textId="77777777" w:rsidTr="00522816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33A651" w14:textId="77777777" w:rsidR="00522816" w:rsidRPr="00522816" w:rsidRDefault="00522816" w:rsidP="00522816">
            <w:pPr>
              <w:spacing w:before="0" w:after="0" w:line="240" w:lineRule="auto"/>
              <w:ind w:left="17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22816">
              <w:rPr>
                <w:rFonts w:ascii="Arial" w:hAnsi="Arial" w:cs="Arial"/>
                <w:color w:val="000000"/>
                <w:sz w:val="16"/>
                <w:szCs w:val="16"/>
              </w:rPr>
              <w:t>Clean Energy Finance Corporation Special Account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8047F9" w14:textId="77777777" w:rsidR="00522816" w:rsidRPr="00522816" w:rsidRDefault="00522816" w:rsidP="00522816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22816">
              <w:rPr>
                <w:rFonts w:ascii="Arial" w:hAnsi="Arial" w:cs="Arial"/>
                <w:color w:val="000000"/>
                <w:sz w:val="16"/>
                <w:szCs w:val="16"/>
              </w:rPr>
              <w:t>16,054,001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55C710" w14:textId="77777777" w:rsidR="00522816" w:rsidRPr="00522816" w:rsidRDefault="00522816" w:rsidP="00522816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22816">
              <w:rPr>
                <w:rFonts w:ascii="Arial" w:hAnsi="Arial" w:cs="Arial"/>
                <w:color w:val="000000"/>
                <w:sz w:val="16"/>
                <w:szCs w:val="16"/>
              </w:rPr>
              <w:t>400,000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C2A613" w14:textId="77777777" w:rsidR="00522816" w:rsidRPr="00522816" w:rsidRDefault="00522816" w:rsidP="00522816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22816">
              <w:rPr>
                <w:rFonts w:ascii="Arial" w:hAnsi="Arial" w:cs="Arial"/>
                <w:color w:val="000000"/>
                <w:sz w:val="16"/>
                <w:szCs w:val="16"/>
              </w:rPr>
              <w:t>8,070,000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6A0B14" w14:textId="5F8642BA" w:rsidR="00522816" w:rsidRPr="00522816" w:rsidRDefault="00E275AD" w:rsidP="00522816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522816" w:rsidRPr="00522816">
              <w:rPr>
                <w:rFonts w:ascii="Arial" w:hAnsi="Arial" w:cs="Arial"/>
                <w:color w:val="000000"/>
                <w:sz w:val="16"/>
                <w:szCs w:val="16"/>
              </w:rPr>
              <w:t>1,408,000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37F8DA" w14:textId="618FF42B" w:rsidR="00522816" w:rsidRPr="00522816" w:rsidRDefault="00E275AD" w:rsidP="00522816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527CF7" w14:textId="77777777" w:rsidR="00522816" w:rsidRPr="00522816" w:rsidRDefault="00522816" w:rsidP="00522816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22816">
              <w:rPr>
                <w:rFonts w:ascii="Arial" w:hAnsi="Arial" w:cs="Arial"/>
                <w:color w:val="000000"/>
                <w:sz w:val="16"/>
                <w:szCs w:val="16"/>
              </w:rPr>
              <w:t>23,116,001</w:t>
            </w:r>
          </w:p>
        </w:tc>
      </w:tr>
      <w:tr w:rsidR="00522816" w:rsidRPr="00522816" w14:paraId="555B7E98" w14:textId="77777777" w:rsidTr="00522816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9F74BC" w14:textId="77777777" w:rsidR="00522816" w:rsidRPr="00522816" w:rsidRDefault="00522816" w:rsidP="00522816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4E3DFE" w14:textId="3E0555AA" w:rsidR="00522816" w:rsidRPr="00522816" w:rsidRDefault="00E275AD" w:rsidP="00522816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AD101E" w14:textId="77777777" w:rsidR="00522816" w:rsidRPr="00522816" w:rsidRDefault="00522816" w:rsidP="00522816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52281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500,000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501661" w14:textId="77777777" w:rsidR="00522816" w:rsidRPr="00522816" w:rsidRDefault="00522816" w:rsidP="00522816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52281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11,500,000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776C05" w14:textId="365277BF" w:rsidR="00522816" w:rsidRPr="00522816" w:rsidRDefault="00E275AD" w:rsidP="00522816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522816" w:rsidRPr="0052281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519,999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77BB0E" w14:textId="77777777" w:rsidR="00522816" w:rsidRPr="00522816" w:rsidRDefault="00522816" w:rsidP="00522816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52281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4,574,000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4FED9D" w14:textId="77777777" w:rsidR="00522816" w:rsidRPr="00522816" w:rsidRDefault="00522816" w:rsidP="00522816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52281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16,054,001</w:t>
            </w:r>
          </w:p>
        </w:tc>
      </w:tr>
      <w:tr w:rsidR="00522816" w:rsidRPr="00522816" w14:paraId="376A6174" w14:textId="77777777" w:rsidTr="00522816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146FE7" w14:textId="77777777" w:rsidR="00522816" w:rsidRPr="00522816" w:rsidRDefault="00522816" w:rsidP="00522816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15ACDC" w14:textId="77777777" w:rsidR="00522816" w:rsidRPr="00522816" w:rsidRDefault="00522816" w:rsidP="00522816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9559C0" w14:textId="77777777" w:rsidR="00522816" w:rsidRPr="00522816" w:rsidRDefault="00522816" w:rsidP="00522816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A0EED1" w14:textId="77777777" w:rsidR="00522816" w:rsidRPr="00522816" w:rsidRDefault="00522816" w:rsidP="00522816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F6C07D" w14:textId="77777777" w:rsidR="00522816" w:rsidRPr="00522816" w:rsidRDefault="00522816" w:rsidP="00522816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4338EC" w14:textId="77777777" w:rsidR="00522816" w:rsidRPr="00522816" w:rsidRDefault="00522816" w:rsidP="00522816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EBBACE" w14:textId="77777777" w:rsidR="00522816" w:rsidRPr="00522816" w:rsidRDefault="00522816" w:rsidP="00522816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522816" w:rsidRPr="00522816" w14:paraId="4E5B95C4" w14:textId="77777777" w:rsidTr="00522816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297935" w14:textId="77777777" w:rsidR="00522816" w:rsidRPr="00522816" w:rsidRDefault="00522816" w:rsidP="00522816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22816">
              <w:rPr>
                <w:rFonts w:ascii="Arial" w:hAnsi="Arial" w:cs="Arial"/>
                <w:color w:val="000000"/>
                <w:sz w:val="16"/>
                <w:szCs w:val="16"/>
              </w:rPr>
              <w:t>Energy Special Account 2015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1BA677" w14:textId="77777777" w:rsidR="00522816" w:rsidRPr="00522816" w:rsidRDefault="00522816" w:rsidP="00522816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22816">
              <w:rPr>
                <w:rFonts w:ascii="Arial" w:hAnsi="Arial" w:cs="Arial"/>
                <w:color w:val="000000"/>
                <w:sz w:val="16"/>
                <w:szCs w:val="16"/>
              </w:rPr>
              <w:t>5,973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CE16A0" w14:textId="6F6F8C81" w:rsidR="00522816" w:rsidRPr="00522816" w:rsidRDefault="00E275AD" w:rsidP="00522816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46A11C" w14:textId="77777777" w:rsidR="00522816" w:rsidRPr="00522816" w:rsidRDefault="00522816" w:rsidP="00522816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22816">
              <w:rPr>
                <w:rFonts w:ascii="Arial" w:hAnsi="Arial" w:cs="Arial"/>
                <w:color w:val="000000"/>
                <w:sz w:val="16"/>
                <w:szCs w:val="16"/>
              </w:rPr>
              <w:t>11,627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9F96B9" w14:textId="0BA8959B" w:rsidR="00522816" w:rsidRPr="00522816" w:rsidRDefault="00E275AD" w:rsidP="00522816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522816" w:rsidRPr="00522816">
              <w:rPr>
                <w:rFonts w:ascii="Arial" w:hAnsi="Arial" w:cs="Arial"/>
                <w:color w:val="000000"/>
                <w:sz w:val="16"/>
                <w:szCs w:val="16"/>
              </w:rPr>
              <w:t>11,627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661218" w14:textId="12937FEA" w:rsidR="00522816" w:rsidRPr="00522816" w:rsidRDefault="00E275AD" w:rsidP="00522816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D10938" w14:textId="77777777" w:rsidR="00522816" w:rsidRPr="00522816" w:rsidRDefault="00522816" w:rsidP="00522816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22816">
              <w:rPr>
                <w:rFonts w:ascii="Arial" w:hAnsi="Arial" w:cs="Arial"/>
                <w:color w:val="000000"/>
                <w:sz w:val="16"/>
                <w:szCs w:val="16"/>
              </w:rPr>
              <w:t>5,973</w:t>
            </w:r>
          </w:p>
        </w:tc>
      </w:tr>
      <w:tr w:rsidR="00522816" w:rsidRPr="00522816" w14:paraId="529D8AD8" w14:textId="77777777" w:rsidTr="00522816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8D53AD" w14:textId="77777777" w:rsidR="00522816" w:rsidRPr="00522816" w:rsidRDefault="00522816" w:rsidP="00522816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CFD4AA" w14:textId="4DC475FC" w:rsidR="00522816" w:rsidRPr="00522816" w:rsidRDefault="00E275AD" w:rsidP="00522816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1E35CD" w14:textId="77777777" w:rsidR="00522816" w:rsidRPr="00522816" w:rsidRDefault="00522816" w:rsidP="00522816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52281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8,932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02F495" w14:textId="77777777" w:rsidR="00522816" w:rsidRPr="00522816" w:rsidRDefault="00522816" w:rsidP="00522816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52281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4,741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6DBC50" w14:textId="677E4A54" w:rsidR="00522816" w:rsidRPr="00522816" w:rsidRDefault="00E275AD" w:rsidP="00522816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522816" w:rsidRPr="0052281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20,218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DE2E25" w14:textId="77777777" w:rsidR="00522816" w:rsidRPr="00522816" w:rsidRDefault="00522816" w:rsidP="00522816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52281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12,518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9CF631" w14:textId="77777777" w:rsidR="00522816" w:rsidRPr="00522816" w:rsidRDefault="00522816" w:rsidP="00522816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52281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5,973</w:t>
            </w:r>
          </w:p>
        </w:tc>
      </w:tr>
      <w:tr w:rsidR="00522816" w:rsidRPr="00522816" w14:paraId="6D8628D9" w14:textId="77777777" w:rsidTr="00522816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E46088" w14:textId="77777777" w:rsidR="00522816" w:rsidRPr="00522816" w:rsidRDefault="00522816" w:rsidP="00522816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57EFA3" w14:textId="77777777" w:rsidR="00522816" w:rsidRPr="00522816" w:rsidRDefault="00522816" w:rsidP="00522816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911CD4" w14:textId="77777777" w:rsidR="00522816" w:rsidRPr="00522816" w:rsidRDefault="00522816" w:rsidP="00522816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0BC36F" w14:textId="77777777" w:rsidR="00522816" w:rsidRPr="00522816" w:rsidRDefault="00522816" w:rsidP="00522816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557209" w14:textId="77777777" w:rsidR="00522816" w:rsidRPr="00522816" w:rsidRDefault="00522816" w:rsidP="00522816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048EB9" w14:textId="77777777" w:rsidR="00522816" w:rsidRPr="00522816" w:rsidRDefault="00522816" w:rsidP="00522816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E425AE" w14:textId="77777777" w:rsidR="00522816" w:rsidRPr="00522816" w:rsidRDefault="00522816" w:rsidP="00522816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522816" w:rsidRPr="00522816" w14:paraId="6612DE58" w14:textId="77777777" w:rsidTr="00522816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DA0637" w14:textId="77777777" w:rsidR="00522816" w:rsidRPr="00522816" w:rsidRDefault="00522816" w:rsidP="00522816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22816">
              <w:rPr>
                <w:rFonts w:ascii="Arial" w:hAnsi="Arial" w:cs="Arial"/>
                <w:color w:val="000000"/>
                <w:sz w:val="16"/>
                <w:szCs w:val="16"/>
              </w:rPr>
              <w:t>Environmental Water Holdings Special Account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2D4FB6" w14:textId="77777777" w:rsidR="00522816" w:rsidRPr="00522816" w:rsidRDefault="00522816" w:rsidP="00522816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22816">
              <w:rPr>
                <w:rFonts w:ascii="Arial" w:hAnsi="Arial" w:cs="Arial"/>
                <w:color w:val="000000"/>
                <w:sz w:val="16"/>
                <w:szCs w:val="16"/>
              </w:rPr>
              <w:t>82,634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57C9E3" w14:textId="7290B2E3" w:rsidR="00522816" w:rsidRPr="00522816" w:rsidRDefault="00E275AD" w:rsidP="00522816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E90253" w14:textId="77777777" w:rsidR="00522816" w:rsidRPr="00522816" w:rsidRDefault="00522816" w:rsidP="00522816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22816">
              <w:rPr>
                <w:rFonts w:ascii="Arial" w:hAnsi="Arial" w:cs="Arial"/>
                <w:color w:val="000000"/>
                <w:sz w:val="16"/>
                <w:szCs w:val="16"/>
              </w:rPr>
              <w:t>46,548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0B038A" w14:textId="08660411" w:rsidR="00522816" w:rsidRPr="00522816" w:rsidRDefault="00E275AD" w:rsidP="00522816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522816" w:rsidRPr="00522816">
              <w:rPr>
                <w:rFonts w:ascii="Arial" w:hAnsi="Arial" w:cs="Arial"/>
                <w:color w:val="000000"/>
                <w:sz w:val="16"/>
                <w:szCs w:val="16"/>
              </w:rPr>
              <w:t>46,548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93B9B8" w14:textId="15B85AA1" w:rsidR="00522816" w:rsidRPr="00522816" w:rsidRDefault="00E275AD" w:rsidP="00522816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48B9F6" w14:textId="77777777" w:rsidR="00522816" w:rsidRPr="00522816" w:rsidRDefault="00522816" w:rsidP="00522816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22816">
              <w:rPr>
                <w:rFonts w:ascii="Arial" w:hAnsi="Arial" w:cs="Arial"/>
                <w:color w:val="000000"/>
                <w:sz w:val="16"/>
                <w:szCs w:val="16"/>
              </w:rPr>
              <w:t>82,634</w:t>
            </w:r>
          </w:p>
        </w:tc>
      </w:tr>
      <w:tr w:rsidR="00522816" w:rsidRPr="00522816" w14:paraId="0588F929" w14:textId="77777777" w:rsidTr="00522816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E8B6D9" w14:textId="77777777" w:rsidR="00522816" w:rsidRPr="00522816" w:rsidRDefault="00522816" w:rsidP="00522816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BB9DB8" w14:textId="40D81B14" w:rsidR="00522816" w:rsidRPr="00522816" w:rsidRDefault="00E275AD" w:rsidP="00522816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9E4B1F" w14:textId="64A7C559" w:rsidR="00522816" w:rsidRPr="00522816" w:rsidRDefault="00E275AD" w:rsidP="00522816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B4D5B4" w14:textId="77777777" w:rsidR="00522816" w:rsidRPr="00522816" w:rsidRDefault="00522816" w:rsidP="00522816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52281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45,322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773460" w14:textId="3AF1EC55" w:rsidR="00522816" w:rsidRPr="00522816" w:rsidRDefault="00E275AD" w:rsidP="00522816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522816" w:rsidRPr="0052281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59,996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214CDA" w14:textId="77777777" w:rsidR="00522816" w:rsidRPr="00522816" w:rsidRDefault="00522816" w:rsidP="00522816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52281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97,308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8DF1FA" w14:textId="77777777" w:rsidR="00522816" w:rsidRPr="00522816" w:rsidRDefault="00522816" w:rsidP="00522816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52281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82,634</w:t>
            </w:r>
          </w:p>
        </w:tc>
      </w:tr>
      <w:tr w:rsidR="00522816" w:rsidRPr="00522816" w14:paraId="5EB40AE1" w14:textId="77777777" w:rsidTr="00522816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CB5E9A" w14:textId="77777777" w:rsidR="00522816" w:rsidRPr="00522816" w:rsidRDefault="00522816" w:rsidP="00522816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F9296F" w14:textId="77777777" w:rsidR="00522816" w:rsidRPr="00522816" w:rsidRDefault="00522816" w:rsidP="00522816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B79251" w14:textId="77777777" w:rsidR="00522816" w:rsidRPr="00522816" w:rsidRDefault="00522816" w:rsidP="00522816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75052B" w14:textId="77777777" w:rsidR="00522816" w:rsidRPr="00522816" w:rsidRDefault="00522816" w:rsidP="00522816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5410FF" w14:textId="77777777" w:rsidR="00522816" w:rsidRPr="00522816" w:rsidRDefault="00522816" w:rsidP="00522816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1CE054" w14:textId="77777777" w:rsidR="00522816" w:rsidRPr="00522816" w:rsidRDefault="00522816" w:rsidP="00522816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D6BA41" w14:textId="77777777" w:rsidR="00522816" w:rsidRPr="00522816" w:rsidRDefault="00522816" w:rsidP="00522816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522816" w:rsidRPr="00522816" w14:paraId="219878DE" w14:textId="77777777" w:rsidTr="00522816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124D94" w14:textId="77777777" w:rsidR="00522816" w:rsidRPr="00522816" w:rsidRDefault="00522816" w:rsidP="00522816">
            <w:pPr>
              <w:spacing w:before="0" w:after="0" w:line="240" w:lineRule="auto"/>
              <w:ind w:left="17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22816">
              <w:rPr>
                <w:rFonts w:ascii="Arial" w:hAnsi="Arial" w:cs="Arial"/>
                <w:color w:val="000000"/>
                <w:sz w:val="16"/>
                <w:szCs w:val="16"/>
              </w:rPr>
              <w:t>National Environment Protection Council Special Account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36F990" w14:textId="77777777" w:rsidR="00522816" w:rsidRPr="00522816" w:rsidRDefault="00522816" w:rsidP="00522816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22816">
              <w:rPr>
                <w:rFonts w:ascii="Arial" w:hAnsi="Arial" w:cs="Arial"/>
                <w:color w:val="000000"/>
                <w:sz w:val="16"/>
                <w:szCs w:val="16"/>
              </w:rPr>
              <w:t>5,308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10D823" w14:textId="3442ACE9" w:rsidR="00522816" w:rsidRPr="00522816" w:rsidRDefault="00E275AD" w:rsidP="00522816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4093DA" w14:textId="77777777" w:rsidR="00522816" w:rsidRPr="00522816" w:rsidRDefault="00522816" w:rsidP="00522816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22816">
              <w:rPr>
                <w:rFonts w:ascii="Arial" w:hAnsi="Arial" w:cs="Arial"/>
                <w:color w:val="000000"/>
                <w:sz w:val="16"/>
                <w:szCs w:val="16"/>
              </w:rPr>
              <w:t>574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74E392" w14:textId="237FD96B" w:rsidR="00522816" w:rsidRPr="00522816" w:rsidRDefault="00E275AD" w:rsidP="00522816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522816" w:rsidRPr="00522816">
              <w:rPr>
                <w:rFonts w:ascii="Arial" w:hAnsi="Arial" w:cs="Arial"/>
                <w:color w:val="000000"/>
                <w:sz w:val="16"/>
                <w:szCs w:val="16"/>
              </w:rPr>
              <w:t>574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4B158F" w14:textId="629E4E47" w:rsidR="00522816" w:rsidRPr="00522816" w:rsidRDefault="00E275AD" w:rsidP="00522816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86C74B" w14:textId="77777777" w:rsidR="00522816" w:rsidRPr="00522816" w:rsidRDefault="00522816" w:rsidP="00522816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22816">
              <w:rPr>
                <w:rFonts w:ascii="Arial" w:hAnsi="Arial" w:cs="Arial"/>
                <w:color w:val="000000"/>
                <w:sz w:val="16"/>
                <w:szCs w:val="16"/>
              </w:rPr>
              <w:t>5,308</w:t>
            </w:r>
          </w:p>
        </w:tc>
      </w:tr>
      <w:tr w:rsidR="00522816" w:rsidRPr="00522816" w14:paraId="1C0029C9" w14:textId="77777777" w:rsidTr="00522816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619059" w14:textId="77777777" w:rsidR="00522816" w:rsidRPr="00522816" w:rsidRDefault="00522816" w:rsidP="00522816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EB8CE9" w14:textId="7172A49F" w:rsidR="00522816" w:rsidRPr="00522816" w:rsidRDefault="00E275AD" w:rsidP="00522816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8993BF" w14:textId="7EF5D7C1" w:rsidR="00522816" w:rsidRPr="00522816" w:rsidRDefault="00E275AD" w:rsidP="00522816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F5DCB5" w14:textId="77777777" w:rsidR="00522816" w:rsidRPr="00522816" w:rsidRDefault="00522816" w:rsidP="00522816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52281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444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20C8D3" w14:textId="474540F8" w:rsidR="00522816" w:rsidRPr="00522816" w:rsidRDefault="00E275AD" w:rsidP="00522816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522816" w:rsidRPr="0052281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444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C4FB8D" w14:textId="77777777" w:rsidR="00522816" w:rsidRPr="00522816" w:rsidRDefault="00522816" w:rsidP="00522816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52281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5,308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F33334" w14:textId="77777777" w:rsidR="00522816" w:rsidRPr="00522816" w:rsidRDefault="00522816" w:rsidP="00522816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52281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5,308</w:t>
            </w:r>
          </w:p>
        </w:tc>
      </w:tr>
      <w:tr w:rsidR="00522816" w:rsidRPr="00522816" w14:paraId="11EC067E" w14:textId="77777777" w:rsidTr="00522816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4FB9F8" w14:textId="77777777" w:rsidR="00522816" w:rsidRPr="00522816" w:rsidRDefault="00522816" w:rsidP="00522816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9E308B" w14:textId="77777777" w:rsidR="00522816" w:rsidRPr="00522816" w:rsidRDefault="00522816" w:rsidP="00522816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B908FA" w14:textId="77777777" w:rsidR="00522816" w:rsidRPr="00522816" w:rsidRDefault="00522816" w:rsidP="00522816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9A5FC6" w14:textId="77777777" w:rsidR="00522816" w:rsidRPr="00522816" w:rsidRDefault="00522816" w:rsidP="00522816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58F9A2" w14:textId="77777777" w:rsidR="00522816" w:rsidRPr="00522816" w:rsidRDefault="00522816" w:rsidP="00522816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6D995D" w14:textId="77777777" w:rsidR="00522816" w:rsidRPr="00522816" w:rsidRDefault="00522816" w:rsidP="00522816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A152A3" w14:textId="77777777" w:rsidR="00522816" w:rsidRPr="00522816" w:rsidRDefault="00522816" w:rsidP="00522816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522816" w:rsidRPr="00522816" w14:paraId="5BAA9089" w14:textId="77777777" w:rsidTr="00522816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C1C9FF" w14:textId="77777777" w:rsidR="00522816" w:rsidRPr="00522816" w:rsidRDefault="00522816" w:rsidP="00522816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22816">
              <w:rPr>
                <w:rFonts w:ascii="Arial" w:hAnsi="Arial" w:cs="Arial"/>
                <w:color w:val="000000"/>
                <w:sz w:val="16"/>
                <w:szCs w:val="16"/>
              </w:rPr>
              <w:t>Natural Heritage Trust of Australia Account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6EF448" w14:textId="77777777" w:rsidR="00522816" w:rsidRPr="00522816" w:rsidRDefault="00522816" w:rsidP="00522816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22816">
              <w:rPr>
                <w:rFonts w:ascii="Arial" w:hAnsi="Arial" w:cs="Arial"/>
                <w:color w:val="000000"/>
                <w:sz w:val="16"/>
                <w:szCs w:val="16"/>
              </w:rPr>
              <w:t>447,057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9E544A" w14:textId="3BB838AA" w:rsidR="00522816" w:rsidRPr="00522816" w:rsidRDefault="00E275AD" w:rsidP="00522816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143E2D" w14:textId="77777777" w:rsidR="00522816" w:rsidRPr="00522816" w:rsidRDefault="00522816" w:rsidP="00522816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22816">
              <w:rPr>
                <w:rFonts w:ascii="Arial" w:hAnsi="Arial" w:cs="Arial"/>
                <w:color w:val="000000"/>
                <w:sz w:val="16"/>
                <w:szCs w:val="16"/>
              </w:rPr>
              <w:t>178,720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A20D09" w14:textId="54A8C667" w:rsidR="00522816" w:rsidRPr="00522816" w:rsidRDefault="00E275AD" w:rsidP="00522816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522816" w:rsidRPr="00522816">
              <w:rPr>
                <w:rFonts w:ascii="Arial" w:hAnsi="Arial" w:cs="Arial"/>
                <w:color w:val="000000"/>
                <w:sz w:val="16"/>
                <w:szCs w:val="16"/>
              </w:rPr>
              <w:t>190,102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DABDBA" w14:textId="727D60D0" w:rsidR="00522816" w:rsidRPr="00522816" w:rsidRDefault="00E275AD" w:rsidP="00522816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AD6FE6" w14:textId="77777777" w:rsidR="00522816" w:rsidRPr="00522816" w:rsidRDefault="00522816" w:rsidP="00522816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22816">
              <w:rPr>
                <w:rFonts w:ascii="Arial" w:hAnsi="Arial" w:cs="Arial"/>
                <w:color w:val="000000"/>
                <w:sz w:val="16"/>
                <w:szCs w:val="16"/>
              </w:rPr>
              <w:t>435,675</w:t>
            </w:r>
          </w:p>
        </w:tc>
      </w:tr>
      <w:tr w:rsidR="00522816" w:rsidRPr="00522816" w14:paraId="274DC948" w14:textId="77777777" w:rsidTr="00522816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77CAA3" w14:textId="77777777" w:rsidR="00522816" w:rsidRPr="00522816" w:rsidRDefault="00522816" w:rsidP="00522816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A59426" w14:textId="198CB68C" w:rsidR="00522816" w:rsidRPr="00522816" w:rsidRDefault="00E275AD" w:rsidP="00522816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3153D7" w14:textId="32A0E9CD" w:rsidR="00522816" w:rsidRPr="00522816" w:rsidRDefault="00E275AD" w:rsidP="00522816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6A375E" w14:textId="77777777" w:rsidR="00522816" w:rsidRPr="00522816" w:rsidRDefault="00522816" w:rsidP="00522816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52281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168,623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DB104C" w14:textId="556AA46E" w:rsidR="00522816" w:rsidRPr="00522816" w:rsidRDefault="00E275AD" w:rsidP="00522816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522816" w:rsidRPr="0052281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173,017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0D3D41" w14:textId="77777777" w:rsidR="00522816" w:rsidRPr="00522816" w:rsidRDefault="00522816" w:rsidP="00522816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52281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451,451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F3B404" w14:textId="77777777" w:rsidR="00522816" w:rsidRPr="00522816" w:rsidRDefault="00522816" w:rsidP="00522816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52281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447,057</w:t>
            </w:r>
          </w:p>
        </w:tc>
      </w:tr>
      <w:tr w:rsidR="00522816" w:rsidRPr="00522816" w14:paraId="0D42BCB2" w14:textId="77777777" w:rsidTr="00522816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2FA219" w14:textId="77777777" w:rsidR="00522816" w:rsidRPr="00522816" w:rsidRDefault="00522816" w:rsidP="00522816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6A9C35" w14:textId="77777777" w:rsidR="00522816" w:rsidRPr="00522816" w:rsidRDefault="00522816" w:rsidP="00522816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F7724B" w14:textId="77777777" w:rsidR="00522816" w:rsidRPr="00522816" w:rsidRDefault="00522816" w:rsidP="00522816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E8ADAB" w14:textId="77777777" w:rsidR="00522816" w:rsidRPr="00522816" w:rsidRDefault="00522816" w:rsidP="00522816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5B4DDD" w14:textId="77777777" w:rsidR="00522816" w:rsidRPr="00522816" w:rsidRDefault="00522816" w:rsidP="00522816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C701D4" w14:textId="77777777" w:rsidR="00522816" w:rsidRPr="00522816" w:rsidRDefault="00522816" w:rsidP="00522816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9E2D75" w14:textId="77777777" w:rsidR="00522816" w:rsidRPr="00522816" w:rsidRDefault="00522816" w:rsidP="00522816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522816" w:rsidRPr="00522816" w14:paraId="16814F56" w14:textId="77777777" w:rsidTr="00522816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4DAE50" w14:textId="77777777" w:rsidR="00522816" w:rsidRPr="00522816" w:rsidRDefault="00522816" w:rsidP="00522816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22816">
              <w:rPr>
                <w:rFonts w:ascii="Arial" w:hAnsi="Arial" w:cs="Arial"/>
                <w:color w:val="000000"/>
                <w:sz w:val="16"/>
                <w:szCs w:val="16"/>
              </w:rPr>
              <w:t>Ozone Protection and SGG Account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250F00" w14:textId="77777777" w:rsidR="00522816" w:rsidRPr="00522816" w:rsidRDefault="00522816" w:rsidP="00522816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22816">
              <w:rPr>
                <w:rFonts w:ascii="Arial" w:hAnsi="Arial" w:cs="Arial"/>
                <w:color w:val="000000"/>
                <w:sz w:val="16"/>
                <w:szCs w:val="16"/>
              </w:rPr>
              <w:t>39,823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BD47F7" w14:textId="77777777" w:rsidR="00522816" w:rsidRPr="00522816" w:rsidRDefault="00522816" w:rsidP="00522816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22816">
              <w:rPr>
                <w:rFonts w:ascii="Arial" w:hAnsi="Arial" w:cs="Arial"/>
                <w:color w:val="000000"/>
                <w:sz w:val="16"/>
                <w:szCs w:val="16"/>
              </w:rPr>
              <w:t>12,635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7ECE30" w14:textId="7A9BA879" w:rsidR="00522816" w:rsidRPr="00522816" w:rsidRDefault="00E275AD" w:rsidP="00522816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B8B9DD" w14:textId="1AEF812E" w:rsidR="00522816" w:rsidRPr="00522816" w:rsidRDefault="00E275AD" w:rsidP="00522816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522816" w:rsidRPr="00522816">
              <w:rPr>
                <w:rFonts w:ascii="Arial" w:hAnsi="Arial" w:cs="Arial"/>
                <w:color w:val="000000"/>
                <w:sz w:val="16"/>
                <w:szCs w:val="16"/>
              </w:rPr>
              <w:t>13,295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BF367D" w14:textId="1289D2E9" w:rsidR="00522816" w:rsidRPr="00522816" w:rsidRDefault="00E275AD" w:rsidP="00522816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9A4623" w14:textId="77777777" w:rsidR="00522816" w:rsidRPr="00522816" w:rsidRDefault="00522816" w:rsidP="00522816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22816">
              <w:rPr>
                <w:rFonts w:ascii="Arial" w:hAnsi="Arial" w:cs="Arial"/>
                <w:color w:val="000000"/>
                <w:sz w:val="16"/>
                <w:szCs w:val="16"/>
              </w:rPr>
              <w:t>39,163</w:t>
            </w:r>
          </w:p>
        </w:tc>
      </w:tr>
      <w:tr w:rsidR="00522816" w:rsidRPr="00522816" w14:paraId="2618FBE5" w14:textId="77777777" w:rsidTr="00522816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CD4692" w14:textId="77777777" w:rsidR="00522816" w:rsidRPr="00522816" w:rsidRDefault="00522816" w:rsidP="00522816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193A73" w14:textId="0D1C9061" w:rsidR="00522816" w:rsidRPr="00522816" w:rsidRDefault="00E275AD" w:rsidP="00522816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E42320" w14:textId="77777777" w:rsidR="00522816" w:rsidRPr="00522816" w:rsidRDefault="00522816" w:rsidP="00522816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52281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12,341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2431D5" w14:textId="5283C533" w:rsidR="00522816" w:rsidRPr="00522816" w:rsidRDefault="00E275AD" w:rsidP="00522816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987C7D" w14:textId="0C85B407" w:rsidR="00522816" w:rsidRPr="00522816" w:rsidRDefault="00E275AD" w:rsidP="00522816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522816" w:rsidRPr="0052281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13,034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ECA586" w14:textId="77777777" w:rsidR="00522816" w:rsidRPr="00522816" w:rsidRDefault="00522816" w:rsidP="00522816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52281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40,516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96BE8E" w14:textId="77777777" w:rsidR="00522816" w:rsidRPr="00522816" w:rsidRDefault="00522816" w:rsidP="00522816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52281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39,823</w:t>
            </w:r>
          </w:p>
        </w:tc>
      </w:tr>
      <w:tr w:rsidR="00522816" w:rsidRPr="00522816" w14:paraId="3A2FFF70" w14:textId="77777777" w:rsidTr="00D752A4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843D69" w14:textId="77777777" w:rsidR="00522816" w:rsidRPr="00522816" w:rsidRDefault="00522816" w:rsidP="00522816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34A7FC" w14:textId="77777777" w:rsidR="00522816" w:rsidRPr="00522816" w:rsidRDefault="00522816" w:rsidP="00522816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1D22EC" w14:textId="77777777" w:rsidR="00522816" w:rsidRPr="00522816" w:rsidRDefault="00522816" w:rsidP="00522816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D1904D" w14:textId="77777777" w:rsidR="00522816" w:rsidRPr="00522816" w:rsidRDefault="00522816" w:rsidP="00522816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99A846" w14:textId="77777777" w:rsidR="00522816" w:rsidRPr="00522816" w:rsidRDefault="00522816" w:rsidP="00522816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D95826" w14:textId="77777777" w:rsidR="00522816" w:rsidRPr="00522816" w:rsidRDefault="00522816" w:rsidP="00522816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179807" w14:textId="77777777" w:rsidR="00522816" w:rsidRPr="00522816" w:rsidRDefault="00522816" w:rsidP="00522816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522816" w:rsidRPr="00522816" w14:paraId="2E6A3F72" w14:textId="77777777" w:rsidTr="00522816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673CAF" w14:textId="77777777" w:rsidR="00522816" w:rsidRPr="00522816" w:rsidRDefault="00522816" w:rsidP="00522816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22816">
              <w:rPr>
                <w:rFonts w:ascii="Arial" w:hAnsi="Arial" w:cs="Arial"/>
                <w:color w:val="000000"/>
                <w:sz w:val="16"/>
                <w:szCs w:val="16"/>
              </w:rPr>
              <w:t>Reef Trust Special Account 2014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8FECFA" w14:textId="77777777" w:rsidR="00522816" w:rsidRPr="00522816" w:rsidRDefault="00522816" w:rsidP="00522816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22816">
              <w:rPr>
                <w:rFonts w:ascii="Arial" w:hAnsi="Arial" w:cs="Arial"/>
                <w:color w:val="000000"/>
                <w:sz w:val="16"/>
                <w:szCs w:val="16"/>
              </w:rPr>
              <w:t>25,904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82FFC5" w14:textId="77777777" w:rsidR="00522816" w:rsidRPr="00522816" w:rsidRDefault="00522816" w:rsidP="00522816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22816">
              <w:rPr>
                <w:rFonts w:ascii="Arial" w:hAnsi="Arial" w:cs="Arial"/>
                <w:color w:val="000000"/>
                <w:sz w:val="16"/>
                <w:szCs w:val="16"/>
              </w:rPr>
              <w:t>1,511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9B174F" w14:textId="77777777" w:rsidR="00522816" w:rsidRPr="00522816" w:rsidRDefault="00522816" w:rsidP="00522816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22816">
              <w:rPr>
                <w:rFonts w:ascii="Arial" w:hAnsi="Arial" w:cs="Arial"/>
                <w:color w:val="000000"/>
                <w:sz w:val="16"/>
                <w:szCs w:val="16"/>
              </w:rPr>
              <w:t>48,130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DA1D5F" w14:textId="4F0BF544" w:rsidR="00522816" w:rsidRPr="00522816" w:rsidRDefault="00E275AD" w:rsidP="00522816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522816" w:rsidRPr="00522816">
              <w:rPr>
                <w:rFonts w:ascii="Arial" w:hAnsi="Arial" w:cs="Arial"/>
                <w:color w:val="000000"/>
                <w:sz w:val="16"/>
                <w:szCs w:val="16"/>
              </w:rPr>
              <w:t>64,016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A5A01A" w14:textId="0DCAAD5A" w:rsidR="00522816" w:rsidRPr="00522816" w:rsidRDefault="00E275AD" w:rsidP="00522816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FBD013" w14:textId="77777777" w:rsidR="00522816" w:rsidRPr="00522816" w:rsidRDefault="00522816" w:rsidP="00522816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22816">
              <w:rPr>
                <w:rFonts w:ascii="Arial" w:hAnsi="Arial" w:cs="Arial"/>
                <w:color w:val="000000"/>
                <w:sz w:val="16"/>
                <w:szCs w:val="16"/>
              </w:rPr>
              <w:t>11,529</w:t>
            </w:r>
          </w:p>
        </w:tc>
      </w:tr>
      <w:tr w:rsidR="00522816" w:rsidRPr="00522816" w14:paraId="4D458ED0" w14:textId="77777777" w:rsidTr="00522816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10CA63" w14:textId="77777777" w:rsidR="00522816" w:rsidRPr="00522816" w:rsidRDefault="00522816" w:rsidP="00522816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3106DD" w14:textId="5DE2820E" w:rsidR="00522816" w:rsidRPr="00522816" w:rsidRDefault="00E275AD" w:rsidP="00522816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E13064" w14:textId="77777777" w:rsidR="00522816" w:rsidRPr="00522816" w:rsidRDefault="00522816" w:rsidP="00522816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52281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1,474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0A3995" w14:textId="77777777" w:rsidR="00522816" w:rsidRPr="00522816" w:rsidRDefault="00522816" w:rsidP="00522816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52281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41,800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4FC706" w14:textId="16F1CB0C" w:rsidR="00522816" w:rsidRPr="00522816" w:rsidRDefault="00E275AD" w:rsidP="00522816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522816" w:rsidRPr="0052281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58,182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92E600" w14:textId="77777777" w:rsidR="00522816" w:rsidRPr="00522816" w:rsidRDefault="00522816" w:rsidP="00522816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52281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40,812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8E9060" w14:textId="77777777" w:rsidR="00522816" w:rsidRPr="00522816" w:rsidRDefault="00522816" w:rsidP="00522816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52281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25,904</w:t>
            </w:r>
          </w:p>
        </w:tc>
      </w:tr>
      <w:tr w:rsidR="00522816" w:rsidRPr="00522816" w14:paraId="710C73C1" w14:textId="77777777" w:rsidTr="00D752A4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849689" w14:textId="77777777" w:rsidR="00522816" w:rsidRPr="00522816" w:rsidRDefault="00522816" w:rsidP="00522816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8FB87E" w14:textId="77777777" w:rsidR="00522816" w:rsidRPr="00522816" w:rsidRDefault="00522816" w:rsidP="00522816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A5B8DB" w14:textId="77777777" w:rsidR="00522816" w:rsidRPr="00522816" w:rsidRDefault="00522816" w:rsidP="00522816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B16AFA" w14:textId="77777777" w:rsidR="00522816" w:rsidRPr="00522816" w:rsidRDefault="00522816" w:rsidP="00522816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619BE4" w14:textId="77777777" w:rsidR="00522816" w:rsidRPr="00522816" w:rsidRDefault="00522816" w:rsidP="00522816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A62D9A" w14:textId="77777777" w:rsidR="00522816" w:rsidRPr="00522816" w:rsidRDefault="00522816" w:rsidP="00522816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305A7F" w14:textId="77777777" w:rsidR="00522816" w:rsidRPr="00522816" w:rsidRDefault="00522816" w:rsidP="00522816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522816" w:rsidRPr="00522816" w14:paraId="6E7479AD" w14:textId="77777777" w:rsidTr="00522816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C1A71C" w14:textId="77777777" w:rsidR="00522816" w:rsidRPr="00522816" w:rsidRDefault="00522816" w:rsidP="00522816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22816">
              <w:rPr>
                <w:rFonts w:ascii="Arial" w:hAnsi="Arial" w:cs="Arial"/>
                <w:color w:val="000000"/>
                <w:sz w:val="16"/>
                <w:szCs w:val="16"/>
              </w:rPr>
              <w:t>Water for the Environment Special Account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348841" w14:textId="77777777" w:rsidR="00522816" w:rsidRPr="00522816" w:rsidRDefault="00522816" w:rsidP="00522816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22816">
              <w:rPr>
                <w:rFonts w:ascii="Arial" w:hAnsi="Arial" w:cs="Arial"/>
                <w:color w:val="000000"/>
                <w:sz w:val="16"/>
                <w:szCs w:val="16"/>
              </w:rPr>
              <w:t>829,605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5C1077" w14:textId="14528EC7" w:rsidR="00522816" w:rsidRPr="00522816" w:rsidRDefault="00E275AD" w:rsidP="00522816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F0599A" w14:textId="22332F8D" w:rsidR="00522816" w:rsidRPr="00522816" w:rsidRDefault="00E275AD" w:rsidP="00522816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AA67E0" w14:textId="34F41FDA" w:rsidR="00522816" w:rsidRPr="00522816" w:rsidRDefault="00E275AD" w:rsidP="00522816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522816" w:rsidRPr="00522816">
              <w:rPr>
                <w:rFonts w:ascii="Arial" w:hAnsi="Arial" w:cs="Arial"/>
                <w:color w:val="000000"/>
                <w:sz w:val="16"/>
                <w:szCs w:val="16"/>
              </w:rPr>
              <w:t>845,138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5FCAD4" w14:textId="77777777" w:rsidR="00522816" w:rsidRPr="00522816" w:rsidRDefault="00522816" w:rsidP="00522816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22816">
              <w:rPr>
                <w:rFonts w:ascii="Arial" w:hAnsi="Arial" w:cs="Arial"/>
                <w:color w:val="000000"/>
                <w:sz w:val="16"/>
                <w:szCs w:val="16"/>
              </w:rPr>
              <w:t>30,000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F4E150" w14:textId="77777777" w:rsidR="00522816" w:rsidRPr="00522816" w:rsidRDefault="00522816" w:rsidP="00522816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22816">
              <w:rPr>
                <w:rFonts w:ascii="Arial" w:hAnsi="Arial" w:cs="Arial"/>
                <w:color w:val="000000"/>
                <w:sz w:val="16"/>
                <w:szCs w:val="16"/>
              </w:rPr>
              <w:t>14,467</w:t>
            </w:r>
          </w:p>
        </w:tc>
      </w:tr>
      <w:tr w:rsidR="00522816" w:rsidRPr="00522816" w14:paraId="57766355" w14:textId="77777777" w:rsidTr="00522816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6CC3DC" w14:textId="77777777" w:rsidR="00522816" w:rsidRPr="00522816" w:rsidRDefault="00522816" w:rsidP="00522816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A27283" w14:textId="2789851F" w:rsidR="00522816" w:rsidRPr="00522816" w:rsidRDefault="00E275AD" w:rsidP="00522816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0FF025" w14:textId="54879D1A" w:rsidR="00522816" w:rsidRPr="00522816" w:rsidRDefault="00E275AD" w:rsidP="00522816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7C8C24" w14:textId="0E5A59A4" w:rsidR="00522816" w:rsidRPr="00522816" w:rsidRDefault="00E275AD" w:rsidP="00522816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190C9A" w14:textId="612D06B8" w:rsidR="00522816" w:rsidRPr="00522816" w:rsidRDefault="00E275AD" w:rsidP="00522816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522816" w:rsidRPr="0052281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719,580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0573BE" w14:textId="77777777" w:rsidR="00522816" w:rsidRPr="00522816" w:rsidRDefault="00522816" w:rsidP="00522816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52281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1,549,185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362D58" w14:textId="77777777" w:rsidR="00522816" w:rsidRPr="00522816" w:rsidRDefault="00522816" w:rsidP="00522816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52281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829,605</w:t>
            </w:r>
          </w:p>
        </w:tc>
      </w:tr>
    </w:tbl>
    <w:p w14:paraId="46A178C4" w14:textId="77777777" w:rsidR="00A53221" w:rsidRDefault="00522816" w:rsidP="00A53221">
      <w:r>
        <w:fldChar w:fldCharType="end"/>
      </w:r>
    </w:p>
    <w:p w14:paraId="6D85A3D5" w14:textId="77777777" w:rsidR="00A53221" w:rsidRDefault="00A53221">
      <w:pPr>
        <w:spacing w:before="0" w:after="160" w:line="259" w:lineRule="auto"/>
      </w:pPr>
      <w:r>
        <w:br w:type="page"/>
      </w:r>
    </w:p>
    <w:p w14:paraId="72A8C147" w14:textId="3BA2BEFC" w:rsidR="001305FC" w:rsidRPr="00A53221" w:rsidRDefault="001305FC" w:rsidP="00A53221">
      <w:pPr>
        <w:pStyle w:val="GhostLine"/>
        <w:rPr>
          <w:rFonts w:eastAsiaTheme="minorHAnsi"/>
        </w:rPr>
      </w:pPr>
      <w:r>
        <w:lastRenderedPageBreak/>
        <w:fldChar w:fldCharType="begin" w:fldLock="1"/>
      </w:r>
      <w:r>
        <w:instrText xml:space="preserve"> LINK Excel.Sheet.12 "\\\\mercury.network\\dfs\\groups\\FMG\\FRACM\\Reporting and Resourcing\\Special Appropriations\\Budget Paper 4\\2023-24\\05. BP4 Sections\\09_SpAccT\\09_SpAccT_20230503_0900_formatted.xlsx" "SAc - Output!R156C1:R183C7" \a \f 4 \h  \* MERGEFORMAT </w:instrText>
      </w:r>
      <w:r>
        <w:fldChar w:fldCharType="separate"/>
      </w:r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4094"/>
        <w:gridCol w:w="1242"/>
        <w:gridCol w:w="1241"/>
        <w:gridCol w:w="1241"/>
        <w:gridCol w:w="1241"/>
        <w:gridCol w:w="1241"/>
        <w:gridCol w:w="1237"/>
      </w:tblGrid>
      <w:tr w:rsidR="001305FC" w:rsidRPr="001305FC" w14:paraId="1B1874C7" w14:textId="77777777" w:rsidTr="001305FC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BAD5B" w14:textId="65FE950B" w:rsidR="001305FC" w:rsidRPr="001305FC" w:rsidRDefault="001305FC" w:rsidP="001305FC">
            <w:pPr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6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763D3E" w14:textId="007D1105" w:rsidR="001305FC" w:rsidRPr="001305FC" w:rsidRDefault="001305FC" w:rsidP="001305FC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05FC">
              <w:rPr>
                <w:rFonts w:ascii="Arial" w:hAnsi="Arial" w:cs="Arial"/>
                <w:color w:val="000000"/>
                <w:sz w:val="16"/>
                <w:szCs w:val="16"/>
              </w:rPr>
              <w:t>Budget Estimate</w:t>
            </w:r>
            <w:r w:rsidR="00242DE7">
              <w:rPr>
                <w:rFonts w:ascii="Arial" w:hAnsi="Arial" w:cs="Arial"/>
                <w:color w:val="000000"/>
                <w:sz w:val="16"/>
                <w:szCs w:val="16"/>
              </w:rPr>
              <w:t xml:space="preserve"> – </w:t>
            </w:r>
            <w:r w:rsidRPr="001305FC">
              <w:rPr>
                <w:rFonts w:ascii="Arial" w:hAnsi="Arial" w:cs="Arial"/>
                <w:color w:val="000000"/>
                <w:sz w:val="16"/>
                <w:szCs w:val="16"/>
              </w:rPr>
              <w:t>2023</w:t>
            </w:r>
            <w:r w:rsidR="00E275AD"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Pr="001305FC">
              <w:rPr>
                <w:rFonts w:ascii="Arial" w:hAnsi="Arial" w:cs="Arial"/>
                <w:color w:val="000000"/>
                <w:sz w:val="16"/>
                <w:szCs w:val="16"/>
              </w:rPr>
              <w:t>2024</w:t>
            </w:r>
          </w:p>
        </w:tc>
      </w:tr>
      <w:tr w:rsidR="001305FC" w:rsidRPr="001305FC" w14:paraId="408B3112" w14:textId="77777777" w:rsidTr="001305FC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4B66F" w14:textId="77777777" w:rsidR="001305FC" w:rsidRPr="001305FC" w:rsidRDefault="001305FC" w:rsidP="001305FC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226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178662" w14:textId="563C1E5D" w:rsidR="001305FC" w:rsidRPr="001305FC" w:rsidRDefault="001305FC" w:rsidP="001305FC">
            <w:pPr>
              <w:spacing w:before="0"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1305F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Estimated Actual</w:t>
            </w:r>
            <w:r w:rsidR="00242DE7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– </w:t>
            </w:r>
            <w:r w:rsidRPr="001305F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2022</w:t>
            </w:r>
            <w:r w:rsidR="00E275AD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Pr="001305F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2023</w:t>
            </w:r>
          </w:p>
        </w:tc>
      </w:tr>
      <w:tr w:rsidR="001305FC" w:rsidRPr="001305FC" w14:paraId="5AD0ADAD" w14:textId="77777777" w:rsidTr="001305FC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666B7" w14:textId="77777777" w:rsidR="001305FC" w:rsidRPr="001305FC" w:rsidRDefault="001305FC" w:rsidP="001305FC">
            <w:pPr>
              <w:spacing w:before="0"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3FFF58E4" w14:textId="77777777" w:rsidR="001305FC" w:rsidRPr="001305FC" w:rsidRDefault="001305FC" w:rsidP="001305F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05FC">
              <w:rPr>
                <w:rFonts w:ascii="Arial" w:hAnsi="Arial" w:cs="Arial"/>
                <w:color w:val="000000"/>
                <w:sz w:val="16"/>
                <w:szCs w:val="16"/>
              </w:rPr>
              <w:t>Opening</w:t>
            </w:r>
            <w:r w:rsidRPr="001305FC">
              <w:rPr>
                <w:rFonts w:ascii="Arial" w:hAnsi="Arial" w:cs="Arial"/>
                <w:color w:val="000000"/>
                <w:sz w:val="16"/>
                <w:szCs w:val="16"/>
              </w:rPr>
              <w:br/>
              <w:t>Balance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4201F792" w14:textId="6A25DB3B" w:rsidR="001305FC" w:rsidRPr="001305FC" w:rsidRDefault="001305FC" w:rsidP="001305F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05FC">
              <w:rPr>
                <w:rFonts w:ascii="Arial" w:hAnsi="Arial" w:cs="Arial"/>
                <w:color w:val="000000"/>
                <w:sz w:val="16"/>
                <w:szCs w:val="16"/>
              </w:rPr>
              <w:t>Receipts (Non</w:t>
            </w:r>
            <w:r w:rsidR="00E275AD"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Pr="001305FC">
              <w:rPr>
                <w:rFonts w:ascii="Arial" w:hAnsi="Arial" w:cs="Arial"/>
                <w:color w:val="000000"/>
                <w:sz w:val="16"/>
                <w:szCs w:val="16"/>
              </w:rPr>
              <w:br/>
              <w:t>Appropriated)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60838696" w14:textId="77777777" w:rsidR="001305FC" w:rsidRPr="001305FC" w:rsidRDefault="001305FC" w:rsidP="001305F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05FC">
              <w:rPr>
                <w:rFonts w:ascii="Arial" w:hAnsi="Arial" w:cs="Arial"/>
                <w:color w:val="000000"/>
                <w:sz w:val="16"/>
                <w:szCs w:val="16"/>
              </w:rPr>
              <w:t>Receipts</w:t>
            </w:r>
            <w:r w:rsidRPr="001305FC">
              <w:rPr>
                <w:rFonts w:ascii="Arial" w:hAnsi="Arial" w:cs="Arial"/>
                <w:color w:val="000000"/>
                <w:sz w:val="16"/>
                <w:szCs w:val="16"/>
              </w:rPr>
              <w:br/>
              <w:t>(Appropriated)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30CF0D92" w14:textId="77777777" w:rsidR="001305FC" w:rsidRPr="001305FC" w:rsidRDefault="001305FC" w:rsidP="001305F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05FC">
              <w:rPr>
                <w:rFonts w:ascii="Arial" w:hAnsi="Arial" w:cs="Arial"/>
                <w:color w:val="000000"/>
                <w:sz w:val="16"/>
                <w:szCs w:val="16"/>
              </w:rPr>
              <w:br/>
              <w:t>Payments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12487528" w14:textId="77777777" w:rsidR="001305FC" w:rsidRPr="001305FC" w:rsidRDefault="001305FC" w:rsidP="001305F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05FC">
              <w:rPr>
                <w:rFonts w:ascii="Arial" w:hAnsi="Arial" w:cs="Arial"/>
                <w:color w:val="000000"/>
                <w:sz w:val="16"/>
                <w:szCs w:val="16"/>
              </w:rPr>
              <w:br/>
              <w:t>Adjustments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00C32E37" w14:textId="77777777" w:rsidR="001305FC" w:rsidRPr="001305FC" w:rsidRDefault="001305FC" w:rsidP="001305F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05FC">
              <w:rPr>
                <w:rFonts w:ascii="Arial" w:hAnsi="Arial" w:cs="Arial"/>
                <w:color w:val="000000"/>
                <w:sz w:val="16"/>
                <w:szCs w:val="16"/>
              </w:rPr>
              <w:t>Closing</w:t>
            </w:r>
            <w:r w:rsidRPr="001305FC">
              <w:rPr>
                <w:rFonts w:ascii="Arial" w:hAnsi="Arial" w:cs="Arial"/>
                <w:color w:val="000000"/>
                <w:sz w:val="16"/>
                <w:szCs w:val="16"/>
              </w:rPr>
              <w:br/>
              <w:t>Balance</w:t>
            </w:r>
          </w:p>
        </w:tc>
      </w:tr>
      <w:tr w:rsidR="001305FC" w:rsidRPr="001305FC" w14:paraId="70C125DB" w14:textId="77777777" w:rsidTr="001305FC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39A72" w14:textId="77777777" w:rsidR="001305FC" w:rsidRPr="001305FC" w:rsidRDefault="001305FC" w:rsidP="001305F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2968C921" w14:textId="77777777" w:rsidR="001305FC" w:rsidRPr="001305FC" w:rsidRDefault="001305FC" w:rsidP="001305FC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33F8B5EE" w14:textId="77777777" w:rsidR="001305FC" w:rsidRPr="001305FC" w:rsidRDefault="001305FC" w:rsidP="001305FC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6768351D" w14:textId="77777777" w:rsidR="001305FC" w:rsidRPr="001305FC" w:rsidRDefault="001305FC" w:rsidP="001305FC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23CA8895" w14:textId="77777777" w:rsidR="001305FC" w:rsidRPr="001305FC" w:rsidRDefault="001305FC" w:rsidP="001305FC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2BE676F3" w14:textId="77777777" w:rsidR="001305FC" w:rsidRPr="001305FC" w:rsidRDefault="001305FC" w:rsidP="001305FC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436E124E" w14:textId="77777777" w:rsidR="001305FC" w:rsidRPr="001305FC" w:rsidRDefault="001305FC" w:rsidP="001305FC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305FC" w:rsidRPr="001305FC" w14:paraId="5D372C53" w14:textId="77777777" w:rsidTr="001305FC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63580" w14:textId="77777777" w:rsidR="001305FC" w:rsidRPr="001305FC" w:rsidRDefault="001305FC" w:rsidP="001305FC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CF3B8E" w14:textId="573B6578" w:rsidR="001305FC" w:rsidRPr="001305FC" w:rsidRDefault="001305FC" w:rsidP="001305F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05FC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E275AD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1305FC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2C7813" w14:textId="3A5EAACA" w:rsidR="001305FC" w:rsidRPr="001305FC" w:rsidRDefault="001305FC" w:rsidP="001305F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05FC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E275AD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1305FC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07414E" w14:textId="6FDE45FA" w:rsidR="001305FC" w:rsidRPr="001305FC" w:rsidRDefault="001305FC" w:rsidP="001305F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05FC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E275AD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1305FC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61087D" w14:textId="62CA2834" w:rsidR="001305FC" w:rsidRPr="001305FC" w:rsidRDefault="001305FC" w:rsidP="001305F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05FC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E275AD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1305FC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8F9FFA" w14:textId="2A83F0A2" w:rsidR="001305FC" w:rsidRPr="001305FC" w:rsidRDefault="001305FC" w:rsidP="001305F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05FC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E275AD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1305FC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F92617" w14:textId="5165736B" w:rsidR="001305FC" w:rsidRPr="001305FC" w:rsidRDefault="001305FC" w:rsidP="001305F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05FC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E275AD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1305FC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</w:tr>
      <w:tr w:rsidR="001305FC" w:rsidRPr="001305FC" w14:paraId="4A4157AF" w14:textId="77777777" w:rsidTr="001305FC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C628A" w14:textId="77777777" w:rsidR="001305FC" w:rsidRPr="001305FC" w:rsidRDefault="001305FC" w:rsidP="001305F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D21AB" w14:textId="77777777" w:rsidR="001305FC" w:rsidRPr="001305FC" w:rsidRDefault="001305FC" w:rsidP="001305FC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19FA5" w14:textId="77777777" w:rsidR="001305FC" w:rsidRPr="001305FC" w:rsidRDefault="001305FC" w:rsidP="001305FC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666F7" w14:textId="77777777" w:rsidR="001305FC" w:rsidRPr="001305FC" w:rsidRDefault="001305FC" w:rsidP="001305FC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8EC66" w14:textId="77777777" w:rsidR="001305FC" w:rsidRPr="001305FC" w:rsidRDefault="001305FC" w:rsidP="001305FC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1B04A" w14:textId="77777777" w:rsidR="001305FC" w:rsidRPr="001305FC" w:rsidRDefault="001305FC" w:rsidP="001305FC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4D94F" w14:textId="77777777" w:rsidR="001305FC" w:rsidRPr="001305FC" w:rsidRDefault="001305FC" w:rsidP="001305FC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1305FC" w:rsidRPr="001305FC" w14:paraId="4ED3B3D0" w14:textId="77777777" w:rsidTr="001305FC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CD9FF4" w14:textId="77777777" w:rsidR="001305FC" w:rsidRPr="001305FC" w:rsidRDefault="001305FC" w:rsidP="001305FC">
            <w:pPr>
              <w:spacing w:before="0" w:after="0" w:line="240" w:lineRule="auto"/>
              <w:ind w:left="17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05FC">
              <w:rPr>
                <w:rFonts w:ascii="Arial" w:hAnsi="Arial" w:cs="Arial"/>
                <w:color w:val="000000"/>
                <w:sz w:val="16"/>
                <w:szCs w:val="16"/>
              </w:rPr>
              <w:t>Water Resources Special Account 2016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7E2324" w14:textId="77777777" w:rsidR="001305FC" w:rsidRPr="001305FC" w:rsidRDefault="001305FC" w:rsidP="001305F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05FC">
              <w:rPr>
                <w:rFonts w:ascii="Arial" w:hAnsi="Arial" w:cs="Arial"/>
                <w:color w:val="000000"/>
                <w:sz w:val="16"/>
                <w:szCs w:val="16"/>
              </w:rPr>
              <w:t>1,262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16EB34" w14:textId="77777777" w:rsidR="001305FC" w:rsidRPr="001305FC" w:rsidRDefault="001305FC" w:rsidP="001305F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05FC">
              <w:rPr>
                <w:rFonts w:ascii="Arial" w:hAnsi="Arial" w:cs="Arial"/>
                <w:color w:val="000000"/>
                <w:sz w:val="16"/>
                <w:szCs w:val="16"/>
              </w:rPr>
              <w:t>755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49FC8A" w14:textId="77777777" w:rsidR="001305FC" w:rsidRPr="001305FC" w:rsidRDefault="001305FC" w:rsidP="001305F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05FC">
              <w:rPr>
                <w:rFonts w:ascii="Arial" w:hAnsi="Arial" w:cs="Arial"/>
                <w:color w:val="000000"/>
                <w:sz w:val="16"/>
                <w:szCs w:val="16"/>
              </w:rPr>
              <w:t>515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69FB05" w14:textId="5C38D17C" w:rsidR="001305FC" w:rsidRPr="001305FC" w:rsidRDefault="00E275AD" w:rsidP="001305F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1305FC" w:rsidRPr="001305FC">
              <w:rPr>
                <w:rFonts w:ascii="Arial" w:hAnsi="Arial" w:cs="Arial"/>
                <w:color w:val="000000"/>
                <w:sz w:val="16"/>
                <w:szCs w:val="16"/>
              </w:rPr>
              <w:t>1,649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CFD432" w14:textId="6C12EB66" w:rsidR="001305FC" w:rsidRPr="001305FC" w:rsidRDefault="00E275AD" w:rsidP="001305F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0C52DD" w14:textId="77777777" w:rsidR="001305FC" w:rsidRPr="001305FC" w:rsidRDefault="001305FC" w:rsidP="001305F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05FC">
              <w:rPr>
                <w:rFonts w:ascii="Arial" w:hAnsi="Arial" w:cs="Arial"/>
                <w:color w:val="000000"/>
                <w:sz w:val="16"/>
                <w:szCs w:val="16"/>
              </w:rPr>
              <w:t>883</w:t>
            </w:r>
          </w:p>
        </w:tc>
      </w:tr>
      <w:tr w:rsidR="001305FC" w:rsidRPr="001305FC" w14:paraId="5CD3673D" w14:textId="77777777" w:rsidTr="001305FC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A61000" w14:textId="77777777" w:rsidR="001305FC" w:rsidRPr="001305FC" w:rsidRDefault="001305FC" w:rsidP="001305FC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C096E2" w14:textId="4C50B762" w:rsidR="001305FC" w:rsidRPr="001305FC" w:rsidRDefault="00E275AD" w:rsidP="001305F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692F7F" w14:textId="77777777" w:rsidR="001305FC" w:rsidRPr="001305FC" w:rsidRDefault="001305FC" w:rsidP="001305F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1305F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675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4FFB59" w14:textId="77777777" w:rsidR="001305FC" w:rsidRPr="001305FC" w:rsidRDefault="001305FC" w:rsidP="001305F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1305F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970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6A417F" w14:textId="1808BC8B" w:rsidR="001305FC" w:rsidRPr="001305FC" w:rsidRDefault="00E275AD" w:rsidP="001305F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1305FC" w:rsidRPr="001305F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2,554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5F9FDE" w14:textId="77777777" w:rsidR="001305FC" w:rsidRPr="001305FC" w:rsidRDefault="001305FC" w:rsidP="001305F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1305F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2,171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84F5B8" w14:textId="77777777" w:rsidR="001305FC" w:rsidRPr="001305FC" w:rsidRDefault="001305FC" w:rsidP="001305F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1305F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1,262</w:t>
            </w:r>
          </w:p>
        </w:tc>
      </w:tr>
      <w:tr w:rsidR="001305FC" w:rsidRPr="001305FC" w14:paraId="573034DE" w14:textId="77777777" w:rsidTr="001305FC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2C6F5E" w14:textId="77777777" w:rsidR="001305FC" w:rsidRPr="001305FC" w:rsidRDefault="001305FC" w:rsidP="001305F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B94BAF" w14:textId="77777777" w:rsidR="001305FC" w:rsidRPr="001305FC" w:rsidRDefault="001305FC" w:rsidP="001305FC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992694" w14:textId="77777777" w:rsidR="001305FC" w:rsidRPr="001305FC" w:rsidRDefault="001305FC" w:rsidP="001305FC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69E9D6" w14:textId="77777777" w:rsidR="001305FC" w:rsidRPr="001305FC" w:rsidRDefault="001305FC" w:rsidP="001305FC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3C8A10" w14:textId="77777777" w:rsidR="001305FC" w:rsidRPr="001305FC" w:rsidRDefault="001305FC" w:rsidP="001305FC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89610E" w14:textId="77777777" w:rsidR="001305FC" w:rsidRPr="001305FC" w:rsidRDefault="001305FC" w:rsidP="001305FC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5D165F" w14:textId="77777777" w:rsidR="001305FC" w:rsidRPr="001305FC" w:rsidRDefault="001305FC" w:rsidP="001305FC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1305FC" w:rsidRPr="001305FC" w14:paraId="63A15830" w14:textId="77777777" w:rsidTr="001305FC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691A3D" w14:textId="77777777" w:rsidR="001305FC" w:rsidRPr="001305FC" w:rsidRDefault="001305FC" w:rsidP="001305FC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05FC">
              <w:rPr>
                <w:rFonts w:ascii="Arial" w:hAnsi="Arial" w:cs="Arial"/>
                <w:color w:val="000000"/>
                <w:sz w:val="16"/>
                <w:szCs w:val="16"/>
              </w:rPr>
              <w:t>WELS Account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207E16" w14:textId="77777777" w:rsidR="001305FC" w:rsidRPr="001305FC" w:rsidRDefault="001305FC" w:rsidP="001305F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05FC">
              <w:rPr>
                <w:rFonts w:ascii="Arial" w:hAnsi="Arial" w:cs="Arial"/>
                <w:color w:val="000000"/>
                <w:sz w:val="16"/>
                <w:szCs w:val="16"/>
              </w:rPr>
              <w:t>2,630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91E96F" w14:textId="77777777" w:rsidR="001305FC" w:rsidRPr="001305FC" w:rsidRDefault="001305FC" w:rsidP="001305F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05FC">
              <w:rPr>
                <w:rFonts w:ascii="Arial" w:hAnsi="Arial" w:cs="Arial"/>
                <w:color w:val="000000"/>
                <w:sz w:val="16"/>
                <w:szCs w:val="16"/>
              </w:rPr>
              <w:t>2,061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B52031" w14:textId="77777777" w:rsidR="001305FC" w:rsidRPr="001305FC" w:rsidRDefault="001305FC" w:rsidP="001305F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05FC">
              <w:rPr>
                <w:rFonts w:ascii="Arial" w:hAnsi="Arial" w:cs="Arial"/>
                <w:color w:val="000000"/>
                <w:sz w:val="16"/>
                <w:szCs w:val="16"/>
              </w:rPr>
              <w:t>229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A0BB9C" w14:textId="057F2FBA" w:rsidR="001305FC" w:rsidRPr="001305FC" w:rsidRDefault="00E275AD" w:rsidP="001305F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1305FC" w:rsidRPr="001305FC">
              <w:rPr>
                <w:rFonts w:ascii="Arial" w:hAnsi="Arial" w:cs="Arial"/>
                <w:color w:val="000000"/>
                <w:sz w:val="16"/>
                <w:szCs w:val="16"/>
              </w:rPr>
              <w:t>2,289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4A3846" w14:textId="48DBED1F" w:rsidR="001305FC" w:rsidRPr="001305FC" w:rsidRDefault="00E275AD" w:rsidP="001305F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5D9EC9" w14:textId="77777777" w:rsidR="001305FC" w:rsidRPr="001305FC" w:rsidRDefault="001305FC" w:rsidP="001305F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05FC">
              <w:rPr>
                <w:rFonts w:ascii="Arial" w:hAnsi="Arial" w:cs="Arial"/>
                <w:color w:val="000000"/>
                <w:sz w:val="16"/>
                <w:szCs w:val="16"/>
              </w:rPr>
              <w:t>2,631</w:t>
            </w:r>
          </w:p>
        </w:tc>
      </w:tr>
      <w:tr w:rsidR="001305FC" w:rsidRPr="001305FC" w14:paraId="47EED3ED" w14:textId="77777777" w:rsidTr="001305FC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C11B1B" w14:textId="77777777" w:rsidR="001305FC" w:rsidRPr="001305FC" w:rsidRDefault="001305FC" w:rsidP="001305FC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39A356" w14:textId="70BD9A2A" w:rsidR="001305FC" w:rsidRPr="001305FC" w:rsidRDefault="00E275AD" w:rsidP="001305F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3C13DA" w14:textId="77777777" w:rsidR="001305FC" w:rsidRPr="001305FC" w:rsidRDefault="001305FC" w:rsidP="001305F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1305F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1,983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D2648A" w14:textId="77777777" w:rsidR="001305FC" w:rsidRPr="001305FC" w:rsidRDefault="001305FC" w:rsidP="001305F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1305F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221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67F3E0" w14:textId="31714508" w:rsidR="001305FC" w:rsidRPr="001305FC" w:rsidRDefault="00E275AD" w:rsidP="001305F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1305FC" w:rsidRPr="001305F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4,020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03A806" w14:textId="77777777" w:rsidR="001305FC" w:rsidRPr="001305FC" w:rsidRDefault="001305FC" w:rsidP="001305F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1305F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4,446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51CB3D" w14:textId="77777777" w:rsidR="001305FC" w:rsidRPr="001305FC" w:rsidRDefault="001305FC" w:rsidP="001305F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1305F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2,630</w:t>
            </w:r>
          </w:p>
        </w:tc>
      </w:tr>
      <w:tr w:rsidR="001305FC" w:rsidRPr="001305FC" w14:paraId="604509A7" w14:textId="77777777" w:rsidTr="001305FC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451319" w14:textId="77777777" w:rsidR="001305FC" w:rsidRPr="001305FC" w:rsidRDefault="001305FC" w:rsidP="001305F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FA846A" w14:textId="77777777" w:rsidR="001305FC" w:rsidRPr="001305FC" w:rsidRDefault="001305FC" w:rsidP="001305FC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B6CAA5" w14:textId="77777777" w:rsidR="001305FC" w:rsidRPr="001305FC" w:rsidRDefault="001305FC" w:rsidP="001305FC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890A9C" w14:textId="77777777" w:rsidR="001305FC" w:rsidRPr="001305FC" w:rsidRDefault="001305FC" w:rsidP="001305FC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68E773" w14:textId="77777777" w:rsidR="001305FC" w:rsidRPr="001305FC" w:rsidRDefault="001305FC" w:rsidP="001305FC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840C74" w14:textId="77777777" w:rsidR="001305FC" w:rsidRPr="001305FC" w:rsidRDefault="001305FC" w:rsidP="001305FC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DEAAA4" w14:textId="77777777" w:rsidR="001305FC" w:rsidRPr="001305FC" w:rsidRDefault="001305FC" w:rsidP="001305FC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1305FC" w:rsidRPr="001305FC" w14:paraId="53DE749C" w14:textId="77777777" w:rsidTr="001305FC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902EB9" w14:textId="77777777" w:rsidR="001305FC" w:rsidRPr="001305FC" w:rsidRDefault="001305FC" w:rsidP="001305FC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305F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Department of Climate Change, Energy, the Environment and Water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5D4DFD" w14:textId="77777777" w:rsidR="001305FC" w:rsidRPr="001305FC" w:rsidRDefault="001305FC" w:rsidP="001305F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05FC">
              <w:rPr>
                <w:rFonts w:ascii="Arial" w:hAnsi="Arial" w:cs="Arial"/>
                <w:color w:val="000000"/>
                <w:sz w:val="16"/>
                <w:szCs w:val="16"/>
              </w:rPr>
              <w:t>17,494,197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85DA7E" w14:textId="77777777" w:rsidR="001305FC" w:rsidRPr="001305FC" w:rsidRDefault="001305FC" w:rsidP="001305F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05FC">
              <w:rPr>
                <w:rFonts w:ascii="Arial" w:hAnsi="Arial" w:cs="Arial"/>
                <w:color w:val="000000"/>
                <w:sz w:val="16"/>
                <w:szCs w:val="16"/>
              </w:rPr>
              <w:t>416,962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1C1015" w14:textId="77777777" w:rsidR="001305FC" w:rsidRPr="001305FC" w:rsidRDefault="001305FC" w:rsidP="001305F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05FC">
              <w:rPr>
                <w:rFonts w:ascii="Arial" w:hAnsi="Arial" w:cs="Arial"/>
                <w:color w:val="000000"/>
                <w:sz w:val="16"/>
                <w:szCs w:val="16"/>
              </w:rPr>
              <w:t>8,356,343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A1B638" w14:textId="71989DCE" w:rsidR="001305FC" w:rsidRPr="001305FC" w:rsidRDefault="00E275AD" w:rsidP="001305F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1305FC">
              <w:rPr>
                <w:rFonts w:ascii="Arial" w:hAnsi="Arial" w:cs="Arial"/>
                <w:color w:val="000000"/>
                <w:sz w:val="16"/>
                <w:szCs w:val="16"/>
              </w:rPr>
              <w:t>2,583,238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D84BD9" w14:textId="77777777" w:rsidR="001305FC" w:rsidRPr="001305FC" w:rsidRDefault="001305FC" w:rsidP="001305F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05FC">
              <w:rPr>
                <w:rFonts w:ascii="Arial" w:hAnsi="Arial" w:cs="Arial"/>
                <w:color w:val="000000"/>
                <w:sz w:val="16"/>
                <w:szCs w:val="16"/>
              </w:rPr>
              <w:t>30,000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E2A4F1" w14:textId="77777777" w:rsidR="001305FC" w:rsidRPr="001305FC" w:rsidRDefault="001305FC" w:rsidP="001305F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05FC">
              <w:rPr>
                <w:rFonts w:ascii="Arial" w:hAnsi="Arial" w:cs="Arial"/>
                <w:color w:val="000000"/>
                <w:sz w:val="16"/>
                <w:szCs w:val="16"/>
              </w:rPr>
              <w:t>23,714,264</w:t>
            </w:r>
          </w:p>
        </w:tc>
      </w:tr>
      <w:tr w:rsidR="001305FC" w:rsidRPr="001305FC" w14:paraId="195C3BFB" w14:textId="77777777" w:rsidTr="001305FC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2C7451" w14:textId="77777777" w:rsidR="001305FC" w:rsidRPr="001305FC" w:rsidRDefault="001305FC" w:rsidP="001305FC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7C7713A0" w14:textId="7D6CF272" w:rsidR="001305FC" w:rsidRPr="001305FC" w:rsidRDefault="00E275AD" w:rsidP="001305F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7F38D6E9" w14:textId="77777777" w:rsidR="001305FC" w:rsidRPr="001305FC" w:rsidRDefault="001305FC" w:rsidP="001305F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1305F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525,405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4299972A" w14:textId="77777777" w:rsidR="001305FC" w:rsidRPr="001305FC" w:rsidRDefault="001305FC" w:rsidP="001305F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1305F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11,762,121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1948FD1A" w14:textId="65162EB1" w:rsidR="001305FC" w:rsidRPr="001305FC" w:rsidRDefault="00E275AD" w:rsidP="001305F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1305F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1,571,044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202295EE" w14:textId="77777777" w:rsidR="001305FC" w:rsidRPr="001305FC" w:rsidRDefault="001305FC" w:rsidP="001305F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1305F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6,777,715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69DE89E0" w14:textId="77777777" w:rsidR="001305FC" w:rsidRPr="001305FC" w:rsidRDefault="001305FC" w:rsidP="001305F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1305F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17,494,197</w:t>
            </w:r>
          </w:p>
        </w:tc>
      </w:tr>
      <w:tr w:rsidR="001305FC" w:rsidRPr="001305FC" w14:paraId="79ADB38D" w14:textId="77777777" w:rsidTr="001305FC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75CB5A" w14:textId="77777777" w:rsidR="001305FC" w:rsidRPr="001305FC" w:rsidRDefault="001305FC" w:rsidP="001305F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06F3E3" w14:textId="77777777" w:rsidR="001305FC" w:rsidRPr="001305FC" w:rsidRDefault="001305FC" w:rsidP="001305FC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C75483" w14:textId="77777777" w:rsidR="001305FC" w:rsidRPr="001305FC" w:rsidRDefault="001305FC" w:rsidP="001305FC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01F889" w14:textId="77777777" w:rsidR="001305FC" w:rsidRPr="001305FC" w:rsidRDefault="001305FC" w:rsidP="001305FC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A87C88" w14:textId="77777777" w:rsidR="001305FC" w:rsidRPr="001305FC" w:rsidRDefault="001305FC" w:rsidP="001305FC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BE424D" w14:textId="77777777" w:rsidR="001305FC" w:rsidRPr="001305FC" w:rsidRDefault="001305FC" w:rsidP="001305FC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025618" w14:textId="77777777" w:rsidR="001305FC" w:rsidRPr="001305FC" w:rsidRDefault="001305FC" w:rsidP="001305FC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1305FC" w:rsidRPr="001305FC" w14:paraId="7ACBC5BF" w14:textId="77777777" w:rsidTr="001305FC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CE2A73" w14:textId="77777777" w:rsidR="001305FC" w:rsidRPr="001305FC" w:rsidRDefault="001305FC" w:rsidP="001305FC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305F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Clean Energy Regulator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F4BED" w14:textId="77777777" w:rsidR="001305FC" w:rsidRPr="001305FC" w:rsidRDefault="001305FC" w:rsidP="001305FC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0AE3F" w14:textId="77777777" w:rsidR="001305FC" w:rsidRPr="001305FC" w:rsidRDefault="001305FC" w:rsidP="001305FC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976FD" w14:textId="77777777" w:rsidR="001305FC" w:rsidRPr="001305FC" w:rsidRDefault="001305FC" w:rsidP="001305FC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6820E" w14:textId="77777777" w:rsidR="001305FC" w:rsidRPr="001305FC" w:rsidRDefault="001305FC" w:rsidP="001305FC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82B21" w14:textId="77777777" w:rsidR="001305FC" w:rsidRPr="001305FC" w:rsidRDefault="001305FC" w:rsidP="001305FC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B6342" w14:textId="77777777" w:rsidR="001305FC" w:rsidRPr="001305FC" w:rsidRDefault="001305FC" w:rsidP="001305FC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1305FC" w:rsidRPr="001305FC" w14:paraId="056DAC53" w14:textId="77777777" w:rsidTr="001305FC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6E2A5E" w14:textId="77777777" w:rsidR="001305FC" w:rsidRPr="001305FC" w:rsidRDefault="001305FC" w:rsidP="001305FC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05FC">
              <w:rPr>
                <w:rFonts w:ascii="Arial" w:hAnsi="Arial" w:cs="Arial"/>
                <w:color w:val="000000"/>
                <w:sz w:val="16"/>
                <w:szCs w:val="16"/>
              </w:rPr>
              <w:t>Renewable Energy Special Account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5C4D42" w14:textId="77777777" w:rsidR="001305FC" w:rsidRPr="001305FC" w:rsidRDefault="001305FC" w:rsidP="001305F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05FC">
              <w:rPr>
                <w:rFonts w:ascii="Arial" w:hAnsi="Arial" w:cs="Arial"/>
                <w:color w:val="000000"/>
                <w:sz w:val="16"/>
                <w:szCs w:val="16"/>
              </w:rPr>
              <w:t>14,581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0CD996" w14:textId="77777777" w:rsidR="001305FC" w:rsidRPr="001305FC" w:rsidRDefault="001305FC" w:rsidP="001305F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05FC">
              <w:rPr>
                <w:rFonts w:ascii="Arial" w:hAnsi="Arial" w:cs="Arial"/>
                <w:color w:val="000000"/>
                <w:sz w:val="16"/>
                <w:szCs w:val="16"/>
              </w:rPr>
              <w:t>3,500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0405AA" w14:textId="61C0CC15" w:rsidR="001305FC" w:rsidRPr="001305FC" w:rsidRDefault="00E275AD" w:rsidP="001305F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5A311B" w14:textId="1F50C7E4" w:rsidR="001305FC" w:rsidRPr="001305FC" w:rsidRDefault="00E275AD" w:rsidP="001305F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1305FC" w:rsidRPr="001305FC">
              <w:rPr>
                <w:rFonts w:ascii="Arial" w:hAnsi="Arial" w:cs="Arial"/>
                <w:color w:val="000000"/>
                <w:sz w:val="16"/>
                <w:szCs w:val="16"/>
              </w:rPr>
              <w:t>3,500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1ADDA8" w14:textId="25306711" w:rsidR="001305FC" w:rsidRPr="001305FC" w:rsidRDefault="00E275AD" w:rsidP="001305F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B651D1" w14:textId="77777777" w:rsidR="001305FC" w:rsidRPr="001305FC" w:rsidRDefault="001305FC" w:rsidP="001305F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05FC">
              <w:rPr>
                <w:rFonts w:ascii="Arial" w:hAnsi="Arial" w:cs="Arial"/>
                <w:color w:val="000000"/>
                <w:sz w:val="16"/>
                <w:szCs w:val="16"/>
              </w:rPr>
              <w:t>14,581</w:t>
            </w:r>
          </w:p>
        </w:tc>
      </w:tr>
      <w:tr w:rsidR="001305FC" w:rsidRPr="001305FC" w14:paraId="7FB780EB" w14:textId="77777777" w:rsidTr="001305FC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78A71F" w14:textId="77777777" w:rsidR="001305FC" w:rsidRPr="001305FC" w:rsidRDefault="001305FC" w:rsidP="001305FC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B0283A" w14:textId="77777777" w:rsidR="001305FC" w:rsidRPr="001305FC" w:rsidRDefault="001305FC" w:rsidP="001305F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1305F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14,581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041C5B" w14:textId="77777777" w:rsidR="001305FC" w:rsidRPr="001305FC" w:rsidRDefault="001305FC" w:rsidP="001305F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1305F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3,500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C07605" w14:textId="7DB63C13" w:rsidR="001305FC" w:rsidRPr="001305FC" w:rsidRDefault="00E275AD" w:rsidP="001305F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7C890A" w14:textId="4B8F5862" w:rsidR="001305FC" w:rsidRPr="001305FC" w:rsidRDefault="00E275AD" w:rsidP="001305F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1305FC" w:rsidRPr="001305F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3,500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A21BB3" w14:textId="5BE4279B" w:rsidR="001305FC" w:rsidRPr="001305FC" w:rsidRDefault="00E275AD" w:rsidP="001305F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0D7E69" w14:textId="77777777" w:rsidR="001305FC" w:rsidRPr="001305FC" w:rsidRDefault="001305FC" w:rsidP="001305F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1305F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14,581</w:t>
            </w:r>
          </w:p>
        </w:tc>
      </w:tr>
      <w:tr w:rsidR="001305FC" w:rsidRPr="001305FC" w14:paraId="5A8F8864" w14:textId="77777777" w:rsidTr="001305FC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D9C476" w14:textId="77777777" w:rsidR="001305FC" w:rsidRPr="001305FC" w:rsidRDefault="001305FC" w:rsidP="001305F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52BDE7" w14:textId="77777777" w:rsidR="001305FC" w:rsidRPr="001305FC" w:rsidRDefault="001305FC" w:rsidP="001305FC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4C3B5C" w14:textId="77777777" w:rsidR="001305FC" w:rsidRPr="001305FC" w:rsidRDefault="001305FC" w:rsidP="001305FC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8DF63C" w14:textId="77777777" w:rsidR="001305FC" w:rsidRPr="001305FC" w:rsidRDefault="001305FC" w:rsidP="001305FC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2C5661" w14:textId="77777777" w:rsidR="001305FC" w:rsidRPr="001305FC" w:rsidRDefault="001305FC" w:rsidP="001305FC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FAA75F" w14:textId="77777777" w:rsidR="001305FC" w:rsidRPr="001305FC" w:rsidRDefault="001305FC" w:rsidP="001305FC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F3C314" w14:textId="77777777" w:rsidR="001305FC" w:rsidRPr="001305FC" w:rsidRDefault="001305FC" w:rsidP="001305FC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1305FC" w:rsidRPr="001305FC" w14:paraId="305ADCD6" w14:textId="77777777" w:rsidTr="001305FC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705206" w14:textId="77777777" w:rsidR="001305FC" w:rsidRPr="001305FC" w:rsidRDefault="001305FC" w:rsidP="001305FC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305F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Clean Energy Regulator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078706" w14:textId="77777777" w:rsidR="001305FC" w:rsidRPr="001305FC" w:rsidRDefault="001305FC" w:rsidP="001305F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05FC">
              <w:rPr>
                <w:rFonts w:ascii="Arial" w:hAnsi="Arial" w:cs="Arial"/>
                <w:color w:val="000000"/>
                <w:sz w:val="16"/>
                <w:szCs w:val="16"/>
              </w:rPr>
              <w:t>14,581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D3B8A9" w14:textId="77777777" w:rsidR="001305FC" w:rsidRPr="001305FC" w:rsidRDefault="001305FC" w:rsidP="001305F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05FC">
              <w:rPr>
                <w:rFonts w:ascii="Arial" w:hAnsi="Arial" w:cs="Arial"/>
                <w:color w:val="000000"/>
                <w:sz w:val="16"/>
                <w:szCs w:val="16"/>
              </w:rPr>
              <w:t>3,500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60102C" w14:textId="05A29D7C" w:rsidR="001305FC" w:rsidRPr="001305FC" w:rsidRDefault="00E275AD" w:rsidP="001305F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594DA9" w14:textId="3765779F" w:rsidR="001305FC" w:rsidRPr="001305FC" w:rsidRDefault="00E275AD" w:rsidP="001305F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1305FC">
              <w:rPr>
                <w:rFonts w:ascii="Arial" w:hAnsi="Arial" w:cs="Arial"/>
                <w:color w:val="000000"/>
                <w:sz w:val="16"/>
                <w:szCs w:val="16"/>
              </w:rPr>
              <w:t>3,500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0538E3" w14:textId="16FB2C87" w:rsidR="001305FC" w:rsidRPr="001305FC" w:rsidRDefault="00E275AD" w:rsidP="001305F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645D45" w14:textId="77777777" w:rsidR="001305FC" w:rsidRPr="001305FC" w:rsidRDefault="001305FC" w:rsidP="001305F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05FC">
              <w:rPr>
                <w:rFonts w:ascii="Arial" w:hAnsi="Arial" w:cs="Arial"/>
                <w:color w:val="000000"/>
                <w:sz w:val="16"/>
                <w:szCs w:val="16"/>
              </w:rPr>
              <w:t>14,581</w:t>
            </w:r>
          </w:p>
        </w:tc>
      </w:tr>
      <w:tr w:rsidR="001305FC" w:rsidRPr="001305FC" w14:paraId="26FC45B8" w14:textId="77777777" w:rsidTr="001305FC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D6BD22" w14:textId="77777777" w:rsidR="001305FC" w:rsidRPr="001305FC" w:rsidRDefault="001305FC" w:rsidP="001305FC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51228E74" w14:textId="77777777" w:rsidR="001305FC" w:rsidRPr="001305FC" w:rsidRDefault="001305FC" w:rsidP="001305F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1305F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14,581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35BFCE75" w14:textId="77777777" w:rsidR="001305FC" w:rsidRPr="001305FC" w:rsidRDefault="001305FC" w:rsidP="001305F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1305F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3,500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1A6041F0" w14:textId="2BEB3626" w:rsidR="001305FC" w:rsidRPr="001305FC" w:rsidRDefault="00E275AD" w:rsidP="001305F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79CE4915" w14:textId="1B99ECF0" w:rsidR="001305FC" w:rsidRPr="001305FC" w:rsidRDefault="00E275AD" w:rsidP="001305F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1305F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3,500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79D6B3F8" w14:textId="1B1D374A" w:rsidR="001305FC" w:rsidRPr="001305FC" w:rsidRDefault="00E275AD" w:rsidP="001305F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3CC32F59" w14:textId="77777777" w:rsidR="001305FC" w:rsidRPr="001305FC" w:rsidRDefault="001305FC" w:rsidP="001305F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1305F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14,581</w:t>
            </w:r>
          </w:p>
        </w:tc>
      </w:tr>
      <w:tr w:rsidR="001305FC" w:rsidRPr="001305FC" w14:paraId="3600A839" w14:textId="77777777" w:rsidTr="001305FC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0B7C43" w14:textId="77777777" w:rsidR="001305FC" w:rsidRPr="001305FC" w:rsidRDefault="001305FC" w:rsidP="001305F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AAD6B4" w14:textId="77777777" w:rsidR="001305FC" w:rsidRPr="001305FC" w:rsidRDefault="001305FC" w:rsidP="001305FC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FB925B" w14:textId="77777777" w:rsidR="001305FC" w:rsidRPr="001305FC" w:rsidRDefault="001305FC" w:rsidP="001305FC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2A742A" w14:textId="77777777" w:rsidR="001305FC" w:rsidRPr="001305FC" w:rsidRDefault="001305FC" w:rsidP="001305FC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B7578F" w14:textId="77777777" w:rsidR="001305FC" w:rsidRPr="001305FC" w:rsidRDefault="001305FC" w:rsidP="001305FC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A6DCCB" w14:textId="77777777" w:rsidR="001305FC" w:rsidRPr="001305FC" w:rsidRDefault="001305FC" w:rsidP="001305FC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713B66" w14:textId="77777777" w:rsidR="001305FC" w:rsidRPr="001305FC" w:rsidRDefault="001305FC" w:rsidP="001305FC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1305FC" w:rsidRPr="001305FC" w14:paraId="7A4FEA1E" w14:textId="77777777" w:rsidTr="001305FC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426966" w14:textId="77777777" w:rsidR="001305FC" w:rsidRPr="001305FC" w:rsidRDefault="001305FC" w:rsidP="001305FC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305F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Great Barrier Reef Marine Park Authority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24DF6" w14:textId="77777777" w:rsidR="001305FC" w:rsidRPr="001305FC" w:rsidRDefault="001305FC" w:rsidP="001305FC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5C364" w14:textId="77777777" w:rsidR="001305FC" w:rsidRPr="001305FC" w:rsidRDefault="001305FC" w:rsidP="001305FC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591D1" w14:textId="77777777" w:rsidR="001305FC" w:rsidRPr="001305FC" w:rsidRDefault="001305FC" w:rsidP="001305FC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7EB7F" w14:textId="77777777" w:rsidR="001305FC" w:rsidRPr="001305FC" w:rsidRDefault="001305FC" w:rsidP="001305FC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2488B" w14:textId="77777777" w:rsidR="001305FC" w:rsidRPr="001305FC" w:rsidRDefault="001305FC" w:rsidP="001305FC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5DB6D" w14:textId="77777777" w:rsidR="001305FC" w:rsidRPr="001305FC" w:rsidRDefault="001305FC" w:rsidP="001305FC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1305FC" w:rsidRPr="001305FC" w14:paraId="749656F0" w14:textId="77777777" w:rsidTr="001305FC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D5751C" w14:textId="77777777" w:rsidR="001305FC" w:rsidRPr="001305FC" w:rsidRDefault="001305FC" w:rsidP="001305FC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05FC">
              <w:rPr>
                <w:rFonts w:ascii="Arial" w:hAnsi="Arial" w:cs="Arial"/>
                <w:color w:val="000000"/>
                <w:sz w:val="16"/>
                <w:szCs w:val="16"/>
              </w:rPr>
              <w:t>Great Barrier Reef Field Management Special Account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FAA8E3" w14:textId="77777777" w:rsidR="001305FC" w:rsidRPr="001305FC" w:rsidRDefault="001305FC" w:rsidP="001305F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05FC">
              <w:rPr>
                <w:rFonts w:ascii="Arial" w:hAnsi="Arial" w:cs="Arial"/>
                <w:color w:val="000000"/>
                <w:sz w:val="16"/>
                <w:szCs w:val="16"/>
              </w:rPr>
              <w:t>16,937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2DCDA8" w14:textId="77777777" w:rsidR="001305FC" w:rsidRPr="001305FC" w:rsidRDefault="001305FC" w:rsidP="001305F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05FC">
              <w:rPr>
                <w:rFonts w:ascii="Arial" w:hAnsi="Arial" w:cs="Arial"/>
                <w:color w:val="000000"/>
                <w:sz w:val="16"/>
                <w:szCs w:val="16"/>
              </w:rPr>
              <w:t>21,023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375A8F" w14:textId="77777777" w:rsidR="001305FC" w:rsidRPr="001305FC" w:rsidRDefault="001305FC" w:rsidP="001305F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05FC">
              <w:rPr>
                <w:rFonts w:ascii="Arial" w:hAnsi="Arial" w:cs="Arial"/>
                <w:color w:val="000000"/>
                <w:sz w:val="16"/>
                <w:szCs w:val="16"/>
              </w:rPr>
              <w:t>19,059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99E016" w14:textId="62E98231" w:rsidR="001305FC" w:rsidRPr="001305FC" w:rsidRDefault="00E275AD" w:rsidP="001305F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1305FC" w:rsidRPr="001305FC">
              <w:rPr>
                <w:rFonts w:ascii="Arial" w:hAnsi="Arial" w:cs="Arial"/>
                <w:color w:val="000000"/>
                <w:sz w:val="16"/>
                <w:szCs w:val="16"/>
              </w:rPr>
              <w:t>53,476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369869" w14:textId="7E207817" w:rsidR="001305FC" w:rsidRPr="001305FC" w:rsidRDefault="00E275AD" w:rsidP="001305F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81EE0D" w14:textId="77777777" w:rsidR="001305FC" w:rsidRPr="001305FC" w:rsidRDefault="001305FC" w:rsidP="001305F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05FC">
              <w:rPr>
                <w:rFonts w:ascii="Arial" w:hAnsi="Arial" w:cs="Arial"/>
                <w:color w:val="000000"/>
                <w:sz w:val="16"/>
                <w:szCs w:val="16"/>
              </w:rPr>
              <w:t>3,543</w:t>
            </w:r>
          </w:p>
        </w:tc>
      </w:tr>
      <w:tr w:rsidR="001305FC" w:rsidRPr="001305FC" w14:paraId="02E3790C" w14:textId="77777777" w:rsidTr="001305FC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923CCF" w14:textId="77777777" w:rsidR="001305FC" w:rsidRPr="001305FC" w:rsidRDefault="001305FC" w:rsidP="001305FC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33A258" w14:textId="77777777" w:rsidR="001305FC" w:rsidRPr="001305FC" w:rsidRDefault="001305FC" w:rsidP="001305F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1305F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30,221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E7FF4F" w14:textId="77777777" w:rsidR="001305FC" w:rsidRPr="001305FC" w:rsidRDefault="001305FC" w:rsidP="001305F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1305F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21,162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3A3E8F" w14:textId="77777777" w:rsidR="001305FC" w:rsidRPr="001305FC" w:rsidRDefault="001305FC" w:rsidP="001305F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1305F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18,990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7ECB04" w14:textId="687CE8F0" w:rsidR="001305FC" w:rsidRPr="001305FC" w:rsidRDefault="00E275AD" w:rsidP="001305F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1305FC" w:rsidRPr="001305F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53,436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3F34D7" w14:textId="153B06EF" w:rsidR="001305FC" w:rsidRPr="001305FC" w:rsidRDefault="00E275AD" w:rsidP="001305F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DAF485" w14:textId="77777777" w:rsidR="001305FC" w:rsidRPr="001305FC" w:rsidRDefault="001305FC" w:rsidP="001305F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1305F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16,937</w:t>
            </w:r>
          </w:p>
        </w:tc>
      </w:tr>
      <w:tr w:rsidR="001305FC" w:rsidRPr="001305FC" w14:paraId="58BE1AEA" w14:textId="77777777" w:rsidTr="001305FC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A77608" w14:textId="77777777" w:rsidR="001305FC" w:rsidRPr="001305FC" w:rsidRDefault="001305FC" w:rsidP="001305F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68055A" w14:textId="77777777" w:rsidR="001305FC" w:rsidRPr="001305FC" w:rsidRDefault="001305FC" w:rsidP="001305FC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A1FC3A" w14:textId="77777777" w:rsidR="001305FC" w:rsidRPr="001305FC" w:rsidRDefault="001305FC" w:rsidP="001305FC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560F31" w14:textId="77777777" w:rsidR="001305FC" w:rsidRPr="001305FC" w:rsidRDefault="001305FC" w:rsidP="001305FC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91A7A4" w14:textId="77777777" w:rsidR="001305FC" w:rsidRPr="001305FC" w:rsidRDefault="001305FC" w:rsidP="001305FC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D8F414" w14:textId="77777777" w:rsidR="001305FC" w:rsidRPr="001305FC" w:rsidRDefault="001305FC" w:rsidP="001305FC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187145" w14:textId="77777777" w:rsidR="001305FC" w:rsidRPr="001305FC" w:rsidRDefault="001305FC" w:rsidP="001305FC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1305FC" w:rsidRPr="001305FC" w14:paraId="5C62A9C9" w14:textId="77777777" w:rsidTr="001305FC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1B5B5A" w14:textId="77777777" w:rsidR="001305FC" w:rsidRPr="001305FC" w:rsidRDefault="001305FC" w:rsidP="001305FC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305F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Great Barrier Reef Marine Park Authority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8C4518" w14:textId="77777777" w:rsidR="001305FC" w:rsidRPr="001305FC" w:rsidRDefault="001305FC" w:rsidP="001305F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05FC">
              <w:rPr>
                <w:rFonts w:ascii="Arial" w:hAnsi="Arial" w:cs="Arial"/>
                <w:color w:val="000000"/>
                <w:sz w:val="16"/>
                <w:szCs w:val="16"/>
              </w:rPr>
              <w:t>16,937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436271" w14:textId="77777777" w:rsidR="001305FC" w:rsidRPr="001305FC" w:rsidRDefault="001305FC" w:rsidP="001305F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05FC">
              <w:rPr>
                <w:rFonts w:ascii="Arial" w:hAnsi="Arial" w:cs="Arial"/>
                <w:color w:val="000000"/>
                <w:sz w:val="16"/>
                <w:szCs w:val="16"/>
              </w:rPr>
              <w:t>21,023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244FC8" w14:textId="77777777" w:rsidR="001305FC" w:rsidRPr="001305FC" w:rsidRDefault="001305FC" w:rsidP="001305F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05FC">
              <w:rPr>
                <w:rFonts w:ascii="Arial" w:hAnsi="Arial" w:cs="Arial"/>
                <w:color w:val="000000"/>
                <w:sz w:val="16"/>
                <w:szCs w:val="16"/>
              </w:rPr>
              <w:t>19,059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15977B" w14:textId="66D6F3FF" w:rsidR="001305FC" w:rsidRPr="001305FC" w:rsidRDefault="00E275AD" w:rsidP="001305F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1305FC">
              <w:rPr>
                <w:rFonts w:ascii="Arial" w:hAnsi="Arial" w:cs="Arial"/>
                <w:color w:val="000000"/>
                <w:sz w:val="16"/>
                <w:szCs w:val="16"/>
              </w:rPr>
              <w:t>53,476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610BD8" w14:textId="53761899" w:rsidR="001305FC" w:rsidRPr="001305FC" w:rsidRDefault="00E275AD" w:rsidP="001305F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104639" w14:textId="77777777" w:rsidR="001305FC" w:rsidRPr="001305FC" w:rsidRDefault="001305FC" w:rsidP="001305F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305FC">
              <w:rPr>
                <w:rFonts w:ascii="Arial" w:hAnsi="Arial" w:cs="Arial"/>
                <w:color w:val="000000"/>
                <w:sz w:val="16"/>
                <w:szCs w:val="16"/>
              </w:rPr>
              <w:t>3,543</w:t>
            </w:r>
          </w:p>
        </w:tc>
      </w:tr>
      <w:tr w:rsidR="001305FC" w:rsidRPr="001305FC" w14:paraId="3CADB68C" w14:textId="77777777" w:rsidTr="001305FC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185CE2" w14:textId="77777777" w:rsidR="001305FC" w:rsidRPr="001305FC" w:rsidRDefault="001305FC" w:rsidP="001305FC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51B03446" w14:textId="77777777" w:rsidR="001305FC" w:rsidRPr="001305FC" w:rsidRDefault="001305FC" w:rsidP="001305F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1305F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30,221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6FD24A07" w14:textId="77777777" w:rsidR="001305FC" w:rsidRPr="001305FC" w:rsidRDefault="001305FC" w:rsidP="001305F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1305F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21,162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716EDE42" w14:textId="77777777" w:rsidR="001305FC" w:rsidRPr="001305FC" w:rsidRDefault="001305FC" w:rsidP="001305F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1305F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18,990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45518396" w14:textId="65118FAC" w:rsidR="001305FC" w:rsidRPr="001305FC" w:rsidRDefault="00E275AD" w:rsidP="001305F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1305F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53,436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6331E3D6" w14:textId="3AA47621" w:rsidR="001305FC" w:rsidRPr="001305FC" w:rsidRDefault="00E275AD" w:rsidP="001305F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0BFE7A7D" w14:textId="77777777" w:rsidR="001305FC" w:rsidRPr="001305FC" w:rsidRDefault="001305FC" w:rsidP="001305F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1305F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16,937</w:t>
            </w:r>
          </w:p>
        </w:tc>
      </w:tr>
    </w:tbl>
    <w:p w14:paraId="7977D683" w14:textId="77777777" w:rsidR="00A53221" w:rsidRDefault="001305FC" w:rsidP="00A53221">
      <w:r>
        <w:fldChar w:fldCharType="end"/>
      </w:r>
    </w:p>
    <w:p w14:paraId="51373286" w14:textId="77777777" w:rsidR="00A53221" w:rsidRDefault="00A53221">
      <w:pPr>
        <w:spacing w:before="0" w:after="160" w:line="259" w:lineRule="auto"/>
      </w:pPr>
      <w:r>
        <w:br w:type="page"/>
      </w:r>
    </w:p>
    <w:p w14:paraId="3B41CEF2" w14:textId="056D67E3" w:rsidR="00706E82" w:rsidRPr="00A53221" w:rsidRDefault="00706E82" w:rsidP="00A53221">
      <w:pPr>
        <w:pStyle w:val="GhostLine"/>
        <w:rPr>
          <w:rFonts w:eastAsiaTheme="minorHAnsi"/>
        </w:rPr>
      </w:pPr>
      <w:r>
        <w:lastRenderedPageBreak/>
        <w:fldChar w:fldCharType="begin" w:fldLock="1"/>
      </w:r>
      <w:r>
        <w:instrText xml:space="preserve"> LINK Excel.Sheet.12 "\\\\mercury.network\\dfs\\groups\\FMG\\FRACM\\Reporting and Resourcing\\Special Appropriations\\Budget Paper 4\\2023-24\\05. BP4 Sections\\09_SpAccT\\09_SpAccT_20230503_0900_formatted.xlsx" "SAc - Output!R185C1:R217C7" \a \f 4 \h  \* MERGEFORMAT </w:instrText>
      </w:r>
      <w:r>
        <w:fldChar w:fldCharType="separate"/>
      </w:r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4094"/>
        <w:gridCol w:w="1242"/>
        <w:gridCol w:w="1241"/>
        <w:gridCol w:w="1241"/>
        <w:gridCol w:w="1241"/>
        <w:gridCol w:w="1241"/>
        <w:gridCol w:w="1237"/>
      </w:tblGrid>
      <w:tr w:rsidR="00706E82" w:rsidRPr="00706E82" w14:paraId="2D148CEB" w14:textId="77777777" w:rsidTr="00706E82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FE85C" w14:textId="2E101D53" w:rsidR="00706E82" w:rsidRPr="00706E82" w:rsidRDefault="00706E82" w:rsidP="00706E82">
            <w:pPr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6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F1F36E" w14:textId="14578373" w:rsidR="00706E82" w:rsidRPr="00706E82" w:rsidRDefault="00706E82" w:rsidP="00706E82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6E82">
              <w:rPr>
                <w:rFonts w:ascii="Arial" w:hAnsi="Arial" w:cs="Arial"/>
                <w:color w:val="000000"/>
                <w:sz w:val="16"/>
                <w:szCs w:val="16"/>
              </w:rPr>
              <w:t>Budget Estimate</w:t>
            </w:r>
            <w:r w:rsidR="00242DE7">
              <w:rPr>
                <w:rFonts w:ascii="Arial" w:hAnsi="Arial" w:cs="Arial"/>
                <w:color w:val="000000"/>
                <w:sz w:val="16"/>
                <w:szCs w:val="16"/>
              </w:rPr>
              <w:t xml:space="preserve"> – </w:t>
            </w:r>
            <w:r w:rsidRPr="00706E82">
              <w:rPr>
                <w:rFonts w:ascii="Arial" w:hAnsi="Arial" w:cs="Arial"/>
                <w:color w:val="000000"/>
                <w:sz w:val="16"/>
                <w:szCs w:val="16"/>
              </w:rPr>
              <w:t>2023</w:t>
            </w:r>
            <w:r w:rsidR="00E275AD"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Pr="00706E82">
              <w:rPr>
                <w:rFonts w:ascii="Arial" w:hAnsi="Arial" w:cs="Arial"/>
                <w:color w:val="000000"/>
                <w:sz w:val="16"/>
                <w:szCs w:val="16"/>
              </w:rPr>
              <w:t>2024</w:t>
            </w:r>
          </w:p>
        </w:tc>
      </w:tr>
      <w:tr w:rsidR="00706E82" w:rsidRPr="00706E82" w14:paraId="6FD9089D" w14:textId="77777777" w:rsidTr="00706E82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ED191" w14:textId="77777777" w:rsidR="00706E82" w:rsidRPr="00706E82" w:rsidRDefault="00706E82" w:rsidP="00706E82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226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6A5203" w14:textId="3A5B6093" w:rsidR="00706E82" w:rsidRPr="00706E82" w:rsidRDefault="00706E82" w:rsidP="00706E82">
            <w:pPr>
              <w:spacing w:before="0"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706E8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Estimated Actual</w:t>
            </w:r>
            <w:r w:rsidR="00242DE7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– </w:t>
            </w:r>
            <w:r w:rsidRPr="00706E8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2022</w:t>
            </w:r>
            <w:r w:rsidR="00E275AD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Pr="00706E8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2023</w:t>
            </w:r>
          </w:p>
        </w:tc>
      </w:tr>
      <w:tr w:rsidR="00706E82" w:rsidRPr="00706E82" w14:paraId="51D48FC7" w14:textId="77777777" w:rsidTr="00706E82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C72D5" w14:textId="77777777" w:rsidR="00706E82" w:rsidRPr="00706E82" w:rsidRDefault="00706E82" w:rsidP="00706E82">
            <w:pPr>
              <w:spacing w:before="0"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683E42B2" w14:textId="77777777" w:rsidR="00706E82" w:rsidRPr="00706E82" w:rsidRDefault="00706E82" w:rsidP="00706E8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6E82">
              <w:rPr>
                <w:rFonts w:ascii="Arial" w:hAnsi="Arial" w:cs="Arial"/>
                <w:color w:val="000000"/>
                <w:sz w:val="16"/>
                <w:szCs w:val="16"/>
              </w:rPr>
              <w:t>Opening</w:t>
            </w:r>
            <w:r w:rsidRPr="00706E82">
              <w:rPr>
                <w:rFonts w:ascii="Arial" w:hAnsi="Arial" w:cs="Arial"/>
                <w:color w:val="000000"/>
                <w:sz w:val="16"/>
                <w:szCs w:val="16"/>
              </w:rPr>
              <w:br/>
              <w:t>Balance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3791A777" w14:textId="0C952FE3" w:rsidR="00706E82" w:rsidRPr="00706E82" w:rsidRDefault="00706E82" w:rsidP="00706E8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6E82">
              <w:rPr>
                <w:rFonts w:ascii="Arial" w:hAnsi="Arial" w:cs="Arial"/>
                <w:color w:val="000000"/>
                <w:sz w:val="16"/>
                <w:szCs w:val="16"/>
              </w:rPr>
              <w:t>Receipts (Non</w:t>
            </w:r>
            <w:r w:rsidR="00E275AD"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Pr="00706E82">
              <w:rPr>
                <w:rFonts w:ascii="Arial" w:hAnsi="Arial" w:cs="Arial"/>
                <w:color w:val="000000"/>
                <w:sz w:val="16"/>
                <w:szCs w:val="16"/>
              </w:rPr>
              <w:br/>
              <w:t>Appropriated)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69D26349" w14:textId="77777777" w:rsidR="00706E82" w:rsidRPr="00706E82" w:rsidRDefault="00706E82" w:rsidP="00706E8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6E82">
              <w:rPr>
                <w:rFonts w:ascii="Arial" w:hAnsi="Arial" w:cs="Arial"/>
                <w:color w:val="000000"/>
                <w:sz w:val="16"/>
                <w:szCs w:val="16"/>
              </w:rPr>
              <w:t>Receipts</w:t>
            </w:r>
            <w:r w:rsidRPr="00706E82">
              <w:rPr>
                <w:rFonts w:ascii="Arial" w:hAnsi="Arial" w:cs="Arial"/>
                <w:color w:val="000000"/>
                <w:sz w:val="16"/>
                <w:szCs w:val="16"/>
              </w:rPr>
              <w:br/>
              <w:t>(Appropriated)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4737C64E" w14:textId="77777777" w:rsidR="00706E82" w:rsidRPr="00706E82" w:rsidRDefault="00706E82" w:rsidP="00706E8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6E82">
              <w:rPr>
                <w:rFonts w:ascii="Arial" w:hAnsi="Arial" w:cs="Arial"/>
                <w:color w:val="000000"/>
                <w:sz w:val="16"/>
                <w:szCs w:val="16"/>
              </w:rPr>
              <w:br/>
              <w:t>Payments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41BF6F8F" w14:textId="77777777" w:rsidR="00706E82" w:rsidRPr="00706E82" w:rsidRDefault="00706E82" w:rsidP="00706E8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6E82">
              <w:rPr>
                <w:rFonts w:ascii="Arial" w:hAnsi="Arial" w:cs="Arial"/>
                <w:color w:val="000000"/>
                <w:sz w:val="16"/>
                <w:szCs w:val="16"/>
              </w:rPr>
              <w:br/>
              <w:t>Adjustments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682796E4" w14:textId="77777777" w:rsidR="00706E82" w:rsidRPr="00706E82" w:rsidRDefault="00706E82" w:rsidP="00706E8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6E82">
              <w:rPr>
                <w:rFonts w:ascii="Arial" w:hAnsi="Arial" w:cs="Arial"/>
                <w:color w:val="000000"/>
                <w:sz w:val="16"/>
                <w:szCs w:val="16"/>
              </w:rPr>
              <w:t>Closing</w:t>
            </w:r>
            <w:r w:rsidRPr="00706E82">
              <w:rPr>
                <w:rFonts w:ascii="Arial" w:hAnsi="Arial" w:cs="Arial"/>
                <w:color w:val="000000"/>
                <w:sz w:val="16"/>
                <w:szCs w:val="16"/>
              </w:rPr>
              <w:br/>
              <w:t>Balance</w:t>
            </w:r>
          </w:p>
        </w:tc>
      </w:tr>
      <w:tr w:rsidR="00706E82" w:rsidRPr="00706E82" w14:paraId="037DF0FF" w14:textId="77777777" w:rsidTr="00706E82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CB529" w14:textId="77777777" w:rsidR="00706E82" w:rsidRPr="00706E82" w:rsidRDefault="00706E82" w:rsidP="00706E8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30DEC701" w14:textId="77777777" w:rsidR="00706E82" w:rsidRPr="00706E82" w:rsidRDefault="00706E82" w:rsidP="00706E82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6D85346C" w14:textId="77777777" w:rsidR="00706E82" w:rsidRPr="00706E82" w:rsidRDefault="00706E82" w:rsidP="00706E82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2A3902E1" w14:textId="77777777" w:rsidR="00706E82" w:rsidRPr="00706E82" w:rsidRDefault="00706E82" w:rsidP="00706E82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68303E17" w14:textId="77777777" w:rsidR="00706E82" w:rsidRPr="00706E82" w:rsidRDefault="00706E82" w:rsidP="00706E82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1DCAD5B8" w14:textId="77777777" w:rsidR="00706E82" w:rsidRPr="00706E82" w:rsidRDefault="00706E82" w:rsidP="00706E82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0975B3C3" w14:textId="77777777" w:rsidR="00706E82" w:rsidRPr="00706E82" w:rsidRDefault="00706E82" w:rsidP="00706E82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06E82" w:rsidRPr="00706E82" w14:paraId="58764EA2" w14:textId="77777777" w:rsidTr="00706E82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3201C" w14:textId="77777777" w:rsidR="00706E82" w:rsidRPr="00706E82" w:rsidRDefault="00706E82" w:rsidP="00706E82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4391DC" w14:textId="59323327" w:rsidR="00706E82" w:rsidRPr="00706E82" w:rsidRDefault="00706E82" w:rsidP="00706E8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6E82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E275AD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706E82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3F8DE6" w14:textId="5D91052C" w:rsidR="00706E82" w:rsidRPr="00706E82" w:rsidRDefault="00706E82" w:rsidP="00706E8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6E82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E275AD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706E82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337664" w14:textId="178D5EF2" w:rsidR="00706E82" w:rsidRPr="00706E82" w:rsidRDefault="00706E82" w:rsidP="00706E8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6E82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E275AD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706E82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5198E5" w14:textId="4207F391" w:rsidR="00706E82" w:rsidRPr="00706E82" w:rsidRDefault="00706E82" w:rsidP="00706E8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6E82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E275AD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706E82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63565E" w14:textId="19BDC61D" w:rsidR="00706E82" w:rsidRPr="00706E82" w:rsidRDefault="00706E82" w:rsidP="00706E8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6E82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E275AD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706E82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F53170" w14:textId="05F836F4" w:rsidR="00706E82" w:rsidRPr="00706E82" w:rsidRDefault="00706E82" w:rsidP="00706E8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6E82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E275AD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706E82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</w:tr>
      <w:tr w:rsidR="00706E82" w:rsidRPr="00706E82" w14:paraId="5CE29699" w14:textId="77777777" w:rsidTr="00706E82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B3787D" w14:textId="77777777" w:rsidR="00706E82" w:rsidRPr="00706E82" w:rsidRDefault="00706E82" w:rsidP="00706E82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6E8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DEFENCE PORTFOLIO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232DE" w14:textId="77777777" w:rsidR="00706E82" w:rsidRPr="00706E82" w:rsidRDefault="00706E82" w:rsidP="00706E82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65839" w14:textId="77777777" w:rsidR="00706E82" w:rsidRPr="00706E82" w:rsidRDefault="00706E82" w:rsidP="00706E82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359FF" w14:textId="77777777" w:rsidR="00706E82" w:rsidRPr="00706E82" w:rsidRDefault="00706E82" w:rsidP="00706E82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07CEE" w14:textId="77777777" w:rsidR="00706E82" w:rsidRPr="00706E82" w:rsidRDefault="00706E82" w:rsidP="00706E82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58283" w14:textId="77777777" w:rsidR="00706E82" w:rsidRPr="00706E82" w:rsidRDefault="00706E82" w:rsidP="00706E82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CC371" w14:textId="77777777" w:rsidR="00706E82" w:rsidRPr="00706E82" w:rsidRDefault="00706E82" w:rsidP="00706E82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06E82" w:rsidRPr="00706E82" w14:paraId="3D24A6CB" w14:textId="77777777" w:rsidTr="00706E82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B84F88" w14:textId="77777777" w:rsidR="00706E82" w:rsidRPr="00706E82" w:rsidRDefault="00706E82" w:rsidP="00706E82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D02072" w14:textId="77777777" w:rsidR="00706E82" w:rsidRPr="00706E82" w:rsidRDefault="00706E82" w:rsidP="00706E82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79A1FD" w14:textId="77777777" w:rsidR="00706E82" w:rsidRPr="00706E82" w:rsidRDefault="00706E82" w:rsidP="00706E82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4821F4" w14:textId="77777777" w:rsidR="00706E82" w:rsidRPr="00706E82" w:rsidRDefault="00706E82" w:rsidP="00706E82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4B6C93" w14:textId="77777777" w:rsidR="00706E82" w:rsidRPr="00706E82" w:rsidRDefault="00706E82" w:rsidP="00706E82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912291" w14:textId="77777777" w:rsidR="00706E82" w:rsidRPr="00706E82" w:rsidRDefault="00706E82" w:rsidP="00706E82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E7BC04" w14:textId="77777777" w:rsidR="00706E82" w:rsidRPr="00706E82" w:rsidRDefault="00706E82" w:rsidP="00706E82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06E82" w:rsidRPr="00706E82" w14:paraId="493E3CBE" w14:textId="77777777" w:rsidTr="00706E82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1F7C35" w14:textId="77777777" w:rsidR="00706E82" w:rsidRPr="00706E82" w:rsidRDefault="00706E82" w:rsidP="00706E82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6E8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Department of Defence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CDB83" w14:textId="77777777" w:rsidR="00706E82" w:rsidRPr="00706E82" w:rsidRDefault="00706E82" w:rsidP="00706E82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E1DC3" w14:textId="77777777" w:rsidR="00706E82" w:rsidRPr="00706E82" w:rsidRDefault="00706E82" w:rsidP="00706E82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88E44" w14:textId="77777777" w:rsidR="00706E82" w:rsidRPr="00706E82" w:rsidRDefault="00706E82" w:rsidP="00706E82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6AB09" w14:textId="77777777" w:rsidR="00706E82" w:rsidRPr="00706E82" w:rsidRDefault="00706E82" w:rsidP="00706E82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C3422" w14:textId="77777777" w:rsidR="00706E82" w:rsidRPr="00706E82" w:rsidRDefault="00706E82" w:rsidP="00706E82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90192" w14:textId="77777777" w:rsidR="00706E82" w:rsidRPr="00706E82" w:rsidRDefault="00706E82" w:rsidP="00706E82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06E82" w:rsidRPr="00706E82" w14:paraId="1CDC7833" w14:textId="77777777" w:rsidTr="00706E82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AD24DB" w14:textId="77777777" w:rsidR="00706E82" w:rsidRPr="00706E82" w:rsidRDefault="00706E82" w:rsidP="00706E82">
            <w:pPr>
              <w:spacing w:before="0" w:after="0" w:line="240" w:lineRule="auto"/>
              <w:ind w:left="17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6E82">
              <w:rPr>
                <w:rFonts w:ascii="Arial" w:hAnsi="Arial" w:cs="Arial"/>
                <w:color w:val="000000"/>
                <w:sz w:val="16"/>
                <w:szCs w:val="16"/>
              </w:rPr>
              <w:t>Defence Endowments, Bequests and Other Trust Moneys Special Account 2019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6BCB9C" w14:textId="77777777" w:rsidR="00706E82" w:rsidRPr="00706E82" w:rsidRDefault="00706E82" w:rsidP="00706E8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6E82">
              <w:rPr>
                <w:rFonts w:ascii="Arial" w:hAnsi="Arial" w:cs="Arial"/>
                <w:color w:val="000000"/>
                <w:sz w:val="16"/>
                <w:szCs w:val="16"/>
              </w:rPr>
              <w:t>347,932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6F08CC" w14:textId="77777777" w:rsidR="00706E82" w:rsidRPr="00706E82" w:rsidRDefault="00706E82" w:rsidP="00706E8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6E82">
              <w:rPr>
                <w:rFonts w:ascii="Arial" w:hAnsi="Arial" w:cs="Arial"/>
                <w:color w:val="000000"/>
                <w:sz w:val="16"/>
                <w:szCs w:val="16"/>
              </w:rPr>
              <w:t>388,714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B14DE1" w14:textId="019E006A" w:rsidR="00706E82" w:rsidRPr="00706E82" w:rsidRDefault="00E275AD" w:rsidP="00706E8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058D6D" w14:textId="1DE334AC" w:rsidR="00706E82" w:rsidRPr="00706E82" w:rsidRDefault="00E275AD" w:rsidP="00706E8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706E82" w:rsidRPr="00706E82">
              <w:rPr>
                <w:rFonts w:ascii="Arial" w:hAnsi="Arial" w:cs="Arial"/>
                <w:color w:val="000000"/>
                <w:sz w:val="16"/>
                <w:szCs w:val="16"/>
              </w:rPr>
              <w:t>327,736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0F5C86" w14:textId="2EE8081B" w:rsidR="00706E82" w:rsidRPr="00706E82" w:rsidRDefault="00E275AD" w:rsidP="00706E8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5D56EC" w14:textId="77777777" w:rsidR="00706E82" w:rsidRPr="00706E82" w:rsidRDefault="00706E82" w:rsidP="00706E8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6E82">
              <w:rPr>
                <w:rFonts w:ascii="Arial" w:hAnsi="Arial" w:cs="Arial"/>
                <w:color w:val="000000"/>
                <w:sz w:val="16"/>
                <w:szCs w:val="16"/>
              </w:rPr>
              <w:t>408,910</w:t>
            </w:r>
          </w:p>
        </w:tc>
      </w:tr>
      <w:tr w:rsidR="00706E82" w:rsidRPr="00706E82" w14:paraId="2054002B" w14:textId="77777777" w:rsidTr="00706E82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FBF58C" w14:textId="77777777" w:rsidR="00706E82" w:rsidRPr="00706E82" w:rsidRDefault="00706E82" w:rsidP="00706E82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07DE76" w14:textId="77777777" w:rsidR="00706E82" w:rsidRPr="00706E82" w:rsidRDefault="00706E82" w:rsidP="00706E82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706E8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292,565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EE5691" w14:textId="77777777" w:rsidR="00706E82" w:rsidRPr="00706E82" w:rsidRDefault="00706E82" w:rsidP="00706E82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706E8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297,131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7BE2B4" w14:textId="09BB194F" w:rsidR="00706E82" w:rsidRPr="00706E82" w:rsidRDefault="00E275AD" w:rsidP="00706E82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B4C7B1" w14:textId="01FC784C" w:rsidR="00706E82" w:rsidRPr="00706E82" w:rsidRDefault="00E275AD" w:rsidP="00706E82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706E82" w:rsidRPr="00706E8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304,822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5DA2E7" w14:textId="77777777" w:rsidR="00706E82" w:rsidRPr="00706E82" w:rsidRDefault="00706E82" w:rsidP="00706E82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706E8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63,058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3F23F9" w14:textId="77777777" w:rsidR="00706E82" w:rsidRPr="00706E82" w:rsidRDefault="00706E82" w:rsidP="00706E82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706E8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347,932</w:t>
            </w:r>
          </w:p>
        </w:tc>
      </w:tr>
      <w:tr w:rsidR="00706E82" w:rsidRPr="00706E82" w14:paraId="45D169ED" w14:textId="77777777" w:rsidTr="00706E82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973D00" w14:textId="77777777" w:rsidR="00706E82" w:rsidRPr="00706E82" w:rsidRDefault="00706E82" w:rsidP="00706E82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0BF880" w14:textId="77777777" w:rsidR="00706E82" w:rsidRPr="00706E82" w:rsidRDefault="00706E82" w:rsidP="00706E82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4915A1" w14:textId="77777777" w:rsidR="00706E82" w:rsidRPr="00706E82" w:rsidRDefault="00706E82" w:rsidP="00706E82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CF6DC5" w14:textId="77777777" w:rsidR="00706E82" w:rsidRPr="00706E82" w:rsidRDefault="00706E82" w:rsidP="00706E82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B305D1" w14:textId="77777777" w:rsidR="00706E82" w:rsidRPr="00706E82" w:rsidRDefault="00706E82" w:rsidP="00706E82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F3084E" w14:textId="77777777" w:rsidR="00706E82" w:rsidRPr="00706E82" w:rsidRDefault="00706E82" w:rsidP="00706E82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9268F6" w14:textId="77777777" w:rsidR="00706E82" w:rsidRPr="00706E82" w:rsidRDefault="00706E82" w:rsidP="00706E82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06E82" w:rsidRPr="00706E82" w14:paraId="5801D4F6" w14:textId="77777777" w:rsidTr="00706E82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D98AA9" w14:textId="77777777" w:rsidR="00706E82" w:rsidRPr="00706E82" w:rsidRDefault="00706E82" w:rsidP="00706E82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6E8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Department of Defence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A92C8A" w14:textId="77777777" w:rsidR="00706E82" w:rsidRPr="00706E82" w:rsidRDefault="00706E82" w:rsidP="00706E8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6E82">
              <w:rPr>
                <w:rFonts w:ascii="Arial" w:hAnsi="Arial" w:cs="Arial"/>
                <w:color w:val="000000"/>
                <w:sz w:val="16"/>
                <w:szCs w:val="16"/>
              </w:rPr>
              <w:t>347,932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1E9E5A" w14:textId="77777777" w:rsidR="00706E82" w:rsidRPr="00706E82" w:rsidRDefault="00706E82" w:rsidP="00706E8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6E82">
              <w:rPr>
                <w:rFonts w:ascii="Arial" w:hAnsi="Arial" w:cs="Arial"/>
                <w:color w:val="000000"/>
                <w:sz w:val="16"/>
                <w:szCs w:val="16"/>
              </w:rPr>
              <w:t>388,714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AD8BAE" w14:textId="02F58632" w:rsidR="00706E82" w:rsidRPr="00706E82" w:rsidRDefault="00E275AD" w:rsidP="00706E8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D479C2" w14:textId="00CEAFC2" w:rsidR="00706E82" w:rsidRPr="00706E82" w:rsidRDefault="00E275AD" w:rsidP="00706E8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706E82">
              <w:rPr>
                <w:rFonts w:ascii="Arial" w:hAnsi="Arial" w:cs="Arial"/>
                <w:color w:val="000000"/>
                <w:sz w:val="16"/>
                <w:szCs w:val="16"/>
              </w:rPr>
              <w:t>327,736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5008BA" w14:textId="760B0657" w:rsidR="00706E82" w:rsidRPr="00706E82" w:rsidRDefault="00E275AD" w:rsidP="00706E8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6BAE12" w14:textId="77777777" w:rsidR="00706E82" w:rsidRPr="00706E82" w:rsidRDefault="00706E82" w:rsidP="00706E8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6E82">
              <w:rPr>
                <w:rFonts w:ascii="Arial" w:hAnsi="Arial" w:cs="Arial"/>
                <w:color w:val="000000"/>
                <w:sz w:val="16"/>
                <w:szCs w:val="16"/>
              </w:rPr>
              <w:t>408,910</w:t>
            </w:r>
          </w:p>
        </w:tc>
      </w:tr>
      <w:tr w:rsidR="00706E82" w:rsidRPr="00706E82" w14:paraId="2FDF794B" w14:textId="77777777" w:rsidTr="00706E82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53B4D6" w14:textId="77777777" w:rsidR="00706E82" w:rsidRPr="00706E82" w:rsidRDefault="00706E82" w:rsidP="00706E82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7B4D5CEA" w14:textId="77777777" w:rsidR="00706E82" w:rsidRPr="00706E82" w:rsidRDefault="00706E82" w:rsidP="00706E82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706E8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292,565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61F281C7" w14:textId="77777777" w:rsidR="00706E82" w:rsidRPr="00706E82" w:rsidRDefault="00706E82" w:rsidP="00706E82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706E8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297,131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2F69AA67" w14:textId="18E6B1B2" w:rsidR="00706E82" w:rsidRPr="00706E82" w:rsidRDefault="00E275AD" w:rsidP="00706E82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03BAF59B" w14:textId="41DD7CAB" w:rsidR="00706E82" w:rsidRPr="00706E82" w:rsidRDefault="00E275AD" w:rsidP="00706E82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706E8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304,822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366CFA06" w14:textId="77777777" w:rsidR="00706E82" w:rsidRPr="00706E82" w:rsidRDefault="00706E82" w:rsidP="00706E82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706E8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63,058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0DC0934C" w14:textId="77777777" w:rsidR="00706E82" w:rsidRPr="00706E82" w:rsidRDefault="00706E82" w:rsidP="00706E82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706E8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347,932</w:t>
            </w:r>
          </w:p>
        </w:tc>
      </w:tr>
      <w:tr w:rsidR="00706E82" w:rsidRPr="00706E82" w14:paraId="6C833636" w14:textId="77777777" w:rsidTr="00706E82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3CEBF1" w14:textId="77777777" w:rsidR="00706E82" w:rsidRPr="00706E82" w:rsidRDefault="00706E82" w:rsidP="00706E82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345125" w14:textId="77777777" w:rsidR="00706E82" w:rsidRPr="00706E82" w:rsidRDefault="00706E82" w:rsidP="00706E82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19D50F" w14:textId="77777777" w:rsidR="00706E82" w:rsidRPr="00706E82" w:rsidRDefault="00706E82" w:rsidP="00706E82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0F410B" w14:textId="77777777" w:rsidR="00706E82" w:rsidRPr="00706E82" w:rsidRDefault="00706E82" w:rsidP="00706E82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3F1D5B" w14:textId="77777777" w:rsidR="00706E82" w:rsidRPr="00706E82" w:rsidRDefault="00706E82" w:rsidP="00706E82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5639F9" w14:textId="77777777" w:rsidR="00706E82" w:rsidRPr="00706E82" w:rsidRDefault="00706E82" w:rsidP="00706E82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FAE080" w14:textId="77777777" w:rsidR="00706E82" w:rsidRPr="00706E82" w:rsidRDefault="00706E82" w:rsidP="00706E82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06E82" w:rsidRPr="00706E82" w14:paraId="29099360" w14:textId="77777777" w:rsidTr="00706E82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C399CD" w14:textId="77777777" w:rsidR="00706E82" w:rsidRPr="00706E82" w:rsidRDefault="00706E82" w:rsidP="00706E82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6E8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Australian Signals Directorate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FFB67" w14:textId="77777777" w:rsidR="00706E82" w:rsidRPr="00706E82" w:rsidRDefault="00706E82" w:rsidP="00706E82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C8586" w14:textId="77777777" w:rsidR="00706E82" w:rsidRPr="00706E82" w:rsidRDefault="00706E82" w:rsidP="00706E82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B224D" w14:textId="77777777" w:rsidR="00706E82" w:rsidRPr="00706E82" w:rsidRDefault="00706E82" w:rsidP="00706E82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F956D" w14:textId="77777777" w:rsidR="00706E82" w:rsidRPr="00706E82" w:rsidRDefault="00706E82" w:rsidP="00706E82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44BF1" w14:textId="77777777" w:rsidR="00706E82" w:rsidRPr="00706E82" w:rsidRDefault="00706E82" w:rsidP="00706E82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2321F" w14:textId="77777777" w:rsidR="00706E82" w:rsidRPr="00706E82" w:rsidRDefault="00706E82" w:rsidP="00706E82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06E82" w:rsidRPr="00706E82" w14:paraId="09A0D6AF" w14:textId="77777777" w:rsidTr="00706E82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67819E" w14:textId="77777777" w:rsidR="00706E82" w:rsidRPr="00706E82" w:rsidRDefault="00706E82" w:rsidP="00706E82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6E82">
              <w:rPr>
                <w:rFonts w:ascii="Arial" w:hAnsi="Arial" w:cs="Arial"/>
                <w:color w:val="000000"/>
                <w:sz w:val="16"/>
                <w:szCs w:val="16"/>
              </w:rPr>
              <w:t>ASD Trust and Other Moneys Special Account 2018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E48FFE" w14:textId="77777777" w:rsidR="00706E82" w:rsidRPr="00706E82" w:rsidRDefault="00706E82" w:rsidP="00706E8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6E82">
              <w:rPr>
                <w:rFonts w:ascii="Arial" w:hAnsi="Arial" w:cs="Arial"/>
                <w:color w:val="000000"/>
                <w:sz w:val="16"/>
                <w:szCs w:val="16"/>
              </w:rPr>
              <w:t>18,526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74FE62" w14:textId="6B077D65" w:rsidR="00706E82" w:rsidRPr="00706E82" w:rsidRDefault="00E275AD" w:rsidP="00706E8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4FB9DD" w14:textId="7102EB86" w:rsidR="00706E82" w:rsidRPr="00706E82" w:rsidRDefault="00E275AD" w:rsidP="00706E8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9A18F7" w14:textId="160021EB" w:rsidR="00706E82" w:rsidRPr="00706E82" w:rsidRDefault="00E275AD" w:rsidP="00706E8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BCB917" w14:textId="188E4190" w:rsidR="00706E82" w:rsidRPr="00706E82" w:rsidRDefault="00E275AD" w:rsidP="00706E8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155668" w14:textId="77777777" w:rsidR="00706E82" w:rsidRPr="00706E82" w:rsidRDefault="00706E82" w:rsidP="00706E8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6E82">
              <w:rPr>
                <w:rFonts w:ascii="Arial" w:hAnsi="Arial" w:cs="Arial"/>
                <w:color w:val="000000"/>
                <w:sz w:val="16"/>
                <w:szCs w:val="16"/>
              </w:rPr>
              <w:t>18,526</w:t>
            </w:r>
          </w:p>
        </w:tc>
      </w:tr>
      <w:tr w:rsidR="00706E82" w:rsidRPr="00706E82" w14:paraId="2E95395E" w14:textId="77777777" w:rsidTr="00706E82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58B7A2" w14:textId="77777777" w:rsidR="00706E82" w:rsidRPr="00706E82" w:rsidRDefault="00706E82" w:rsidP="00706E82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89CDAB" w14:textId="77777777" w:rsidR="00706E82" w:rsidRPr="00706E82" w:rsidRDefault="00706E82" w:rsidP="00706E82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706E8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18,526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A3F0DD" w14:textId="5C74ACEC" w:rsidR="00706E82" w:rsidRPr="00706E82" w:rsidRDefault="00E275AD" w:rsidP="00706E82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5C1CA9" w14:textId="322B82CB" w:rsidR="00706E82" w:rsidRPr="00706E82" w:rsidRDefault="00E275AD" w:rsidP="00706E82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C45916" w14:textId="62E41837" w:rsidR="00706E82" w:rsidRPr="00706E82" w:rsidRDefault="00E275AD" w:rsidP="00706E82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9A64BA" w14:textId="07EBA77F" w:rsidR="00706E82" w:rsidRPr="00706E82" w:rsidRDefault="00E275AD" w:rsidP="00706E82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171534" w14:textId="77777777" w:rsidR="00706E82" w:rsidRPr="00706E82" w:rsidRDefault="00706E82" w:rsidP="00706E82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706E8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18,526</w:t>
            </w:r>
          </w:p>
        </w:tc>
      </w:tr>
      <w:tr w:rsidR="00706E82" w:rsidRPr="00706E82" w14:paraId="627CEADE" w14:textId="77777777" w:rsidTr="00706E82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C69DF2" w14:textId="77777777" w:rsidR="00706E82" w:rsidRPr="00706E82" w:rsidRDefault="00706E82" w:rsidP="00706E82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A61BBD" w14:textId="77777777" w:rsidR="00706E82" w:rsidRPr="00706E82" w:rsidRDefault="00706E82" w:rsidP="00706E82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82FECB" w14:textId="77777777" w:rsidR="00706E82" w:rsidRPr="00706E82" w:rsidRDefault="00706E82" w:rsidP="00706E82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75A97C" w14:textId="77777777" w:rsidR="00706E82" w:rsidRPr="00706E82" w:rsidRDefault="00706E82" w:rsidP="00706E82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F3B7B6" w14:textId="77777777" w:rsidR="00706E82" w:rsidRPr="00706E82" w:rsidRDefault="00706E82" w:rsidP="00706E82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DBADC3" w14:textId="77777777" w:rsidR="00706E82" w:rsidRPr="00706E82" w:rsidRDefault="00706E82" w:rsidP="00706E82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A5FA38" w14:textId="77777777" w:rsidR="00706E82" w:rsidRPr="00706E82" w:rsidRDefault="00706E82" w:rsidP="00706E82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06E82" w:rsidRPr="00706E82" w14:paraId="7C8D80B8" w14:textId="77777777" w:rsidTr="00706E82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4B2D26" w14:textId="77777777" w:rsidR="00706E82" w:rsidRPr="00706E82" w:rsidRDefault="00706E82" w:rsidP="00706E82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6E8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Australian Signals Directorate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0FF739" w14:textId="77777777" w:rsidR="00706E82" w:rsidRPr="00706E82" w:rsidRDefault="00706E82" w:rsidP="00706E8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6E82">
              <w:rPr>
                <w:rFonts w:ascii="Arial" w:hAnsi="Arial" w:cs="Arial"/>
                <w:color w:val="000000"/>
                <w:sz w:val="16"/>
                <w:szCs w:val="16"/>
              </w:rPr>
              <w:t>18,526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8C3F9E" w14:textId="77A45C5C" w:rsidR="00706E82" w:rsidRPr="00706E82" w:rsidRDefault="00E275AD" w:rsidP="00706E8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715840" w14:textId="5638B4B4" w:rsidR="00706E82" w:rsidRPr="00706E82" w:rsidRDefault="00E275AD" w:rsidP="00706E8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5396DE" w14:textId="3EC41309" w:rsidR="00706E82" w:rsidRPr="00706E82" w:rsidRDefault="00E275AD" w:rsidP="00706E8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CFBA29" w14:textId="40ABC285" w:rsidR="00706E82" w:rsidRPr="00706E82" w:rsidRDefault="00E275AD" w:rsidP="00706E8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2585DF" w14:textId="77777777" w:rsidR="00706E82" w:rsidRPr="00706E82" w:rsidRDefault="00706E82" w:rsidP="00706E8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6E82">
              <w:rPr>
                <w:rFonts w:ascii="Arial" w:hAnsi="Arial" w:cs="Arial"/>
                <w:color w:val="000000"/>
                <w:sz w:val="16"/>
                <w:szCs w:val="16"/>
              </w:rPr>
              <w:t>18,526</w:t>
            </w:r>
          </w:p>
        </w:tc>
      </w:tr>
      <w:tr w:rsidR="00706E82" w:rsidRPr="00706E82" w14:paraId="65471FBD" w14:textId="77777777" w:rsidTr="00706E82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900256" w14:textId="77777777" w:rsidR="00706E82" w:rsidRPr="00706E82" w:rsidRDefault="00706E82" w:rsidP="00706E82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3EB681DF" w14:textId="77777777" w:rsidR="00706E82" w:rsidRPr="00706E82" w:rsidRDefault="00706E82" w:rsidP="00706E82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706E8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18,526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7AA11FAD" w14:textId="23F80148" w:rsidR="00706E82" w:rsidRPr="00706E82" w:rsidRDefault="00E275AD" w:rsidP="00706E82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12491D9F" w14:textId="06F31088" w:rsidR="00706E82" w:rsidRPr="00706E82" w:rsidRDefault="00E275AD" w:rsidP="00706E82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1A021449" w14:textId="391CE964" w:rsidR="00706E82" w:rsidRPr="00706E82" w:rsidRDefault="00E275AD" w:rsidP="00706E82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5CD0FED9" w14:textId="1D192D62" w:rsidR="00706E82" w:rsidRPr="00706E82" w:rsidRDefault="00E275AD" w:rsidP="00706E82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58CDABDD" w14:textId="77777777" w:rsidR="00706E82" w:rsidRPr="00706E82" w:rsidRDefault="00706E82" w:rsidP="00706E82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706E8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18,526</w:t>
            </w:r>
          </w:p>
        </w:tc>
      </w:tr>
      <w:tr w:rsidR="00706E82" w:rsidRPr="00706E82" w14:paraId="771E8A4C" w14:textId="77777777" w:rsidTr="00706E82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99896C" w14:textId="77777777" w:rsidR="00706E82" w:rsidRPr="00706E82" w:rsidRDefault="00706E82" w:rsidP="00706E82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39E66D" w14:textId="77777777" w:rsidR="00706E82" w:rsidRPr="00706E82" w:rsidRDefault="00706E82" w:rsidP="00706E82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49B68B" w14:textId="77777777" w:rsidR="00706E82" w:rsidRPr="00706E82" w:rsidRDefault="00706E82" w:rsidP="00706E82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ECCF42" w14:textId="77777777" w:rsidR="00706E82" w:rsidRPr="00706E82" w:rsidRDefault="00706E82" w:rsidP="00706E82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D7EBDF" w14:textId="77777777" w:rsidR="00706E82" w:rsidRPr="00706E82" w:rsidRDefault="00706E82" w:rsidP="00706E82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809C23" w14:textId="77777777" w:rsidR="00706E82" w:rsidRPr="00706E82" w:rsidRDefault="00706E82" w:rsidP="00706E82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F2A131" w14:textId="77777777" w:rsidR="00706E82" w:rsidRPr="00706E82" w:rsidRDefault="00706E82" w:rsidP="00706E82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06E82" w:rsidRPr="00706E82" w14:paraId="2C45F5B6" w14:textId="77777777" w:rsidTr="00706E82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AC79F9" w14:textId="034B878B" w:rsidR="00706E82" w:rsidRPr="00706E82" w:rsidRDefault="00706E82" w:rsidP="00706E82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6E8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Department of Veterans</w:t>
            </w:r>
            <w:r w:rsidR="00E275A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’</w:t>
            </w:r>
            <w:r w:rsidRPr="00706E8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Affairs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02E49" w14:textId="77777777" w:rsidR="00706E82" w:rsidRPr="00706E82" w:rsidRDefault="00706E82" w:rsidP="00706E82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C5E6C" w14:textId="77777777" w:rsidR="00706E82" w:rsidRPr="00706E82" w:rsidRDefault="00706E82" w:rsidP="00706E82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EF5AD" w14:textId="77777777" w:rsidR="00706E82" w:rsidRPr="00706E82" w:rsidRDefault="00706E82" w:rsidP="00706E82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3E0A3" w14:textId="77777777" w:rsidR="00706E82" w:rsidRPr="00706E82" w:rsidRDefault="00706E82" w:rsidP="00706E82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DB18A" w14:textId="77777777" w:rsidR="00706E82" w:rsidRPr="00706E82" w:rsidRDefault="00706E82" w:rsidP="00706E82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103A7" w14:textId="77777777" w:rsidR="00706E82" w:rsidRPr="00706E82" w:rsidRDefault="00706E82" w:rsidP="00706E82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06E82" w:rsidRPr="00706E82" w14:paraId="505D9209" w14:textId="77777777" w:rsidTr="00706E82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F00B01" w14:textId="77777777" w:rsidR="00706E82" w:rsidRPr="00706E82" w:rsidRDefault="00706E82" w:rsidP="00706E82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6E82">
              <w:rPr>
                <w:rFonts w:ascii="Arial" w:hAnsi="Arial" w:cs="Arial"/>
                <w:color w:val="000000"/>
                <w:sz w:val="16"/>
                <w:szCs w:val="16"/>
              </w:rPr>
              <w:t>Defence Service Homes Insurance Account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E2EE92" w14:textId="77777777" w:rsidR="00706E82" w:rsidRPr="00706E82" w:rsidRDefault="00706E82" w:rsidP="00706E8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6E82">
              <w:rPr>
                <w:rFonts w:ascii="Arial" w:hAnsi="Arial" w:cs="Arial"/>
                <w:color w:val="000000"/>
                <w:sz w:val="16"/>
                <w:szCs w:val="16"/>
              </w:rPr>
              <w:t>4,631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E71C46" w14:textId="77777777" w:rsidR="00706E82" w:rsidRPr="00706E82" w:rsidRDefault="00706E82" w:rsidP="00706E8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6E82">
              <w:rPr>
                <w:rFonts w:ascii="Arial" w:hAnsi="Arial" w:cs="Arial"/>
                <w:color w:val="000000"/>
                <w:sz w:val="16"/>
                <w:szCs w:val="16"/>
              </w:rPr>
              <w:t>107,434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347CFA" w14:textId="77777777" w:rsidR="00706E82" w:rsidRPr="00706E82" w:rsidRDefault="00706E82" w:rsidP="00706E8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6E82">
              <w:rPr>
                <w:rFonts w:ascii="Arial" w:hAnsi="Arial" w:cs="Arial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AB4A9A" w14:textId="06282326" w:rsidR="00706E82" w:rsidRPr="00706E82" w:rsidRDefault="00E275AD" w:rsidP="00706E8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706E82" w:rsidRPr="00706E82">
              <w:rPr>
                <w:rFonts w:ascii="Arial" w:hAnsi="Arial" w:cs="Arial"/>
                <w:color w:val="000000"/>
                <w:sz w:val="16"/>
                <w:szCs w:val="16"/>
              </w:rPr>
              <w:t>107,460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59D03B" w14:textId="40F37E42" w:rsidR="00706E82" w:rsidRPr="00706E82" w:rsidRDefault="00E275AD" w:rsidP="00706E8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9662EB" w14:textId="77777777" w:rsidR="00706E82" w:rsidRPr="00706E82" w:rsidRDefault="00706E82" w:rsidP="00706E8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6E82">
              <w:rPr>
                <w:rFonts w:ascii="Arial" w:hAnsi="Arial" w:cs="Arial"/>
                <w:color w:val="000000"/>
                <w:sz w:val="16"/>
                <w:szCs w:val="16"/>
              </w:rPr>
              <w:t>4,725</w:t>
            </w:r>
          </w:p>
        </w:tc>
      </w:tr>
      <w:tr w:rsidR="00706E82" w:rsidRPr="00706E82" w14:paraId="17416551" w14:textId="77777777" w:rsidTr="00706E82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B833BE" w14:textId="77777777" w:rsidR="00706E82" w:rsidRPr="00706E82" w:rsidRDefault="00706E82" w:rsidP="00706E82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A5DD03" w14:textId="77777777" w:rsidR="00706E82" w:rsidRPr="00706E82" w:rsidRDefault="00706E82" w:rsidP="00706E82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706E8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8,540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1C7F86" w14:textId="77777777" w:rsidR="00706E82" w:rsidRPr="00706E82" w:rsidRDefault="00706E82" w:rsidP="00706E82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706E8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103,961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5523CD" w14:textId="77777777" w:rsidR="00706E82" w:rsidRPr="00706E82" w:rsidRDefault="00706E82" w:rsidP="00706E82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706E8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120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4B4D6F" w14:textId="17EA3804" w:rsidR="00706E82" w:rsidRPr="00706E82" w:rsidRDefault="00E275AD" w:rsidP="00706E82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706E82" w:rsidRPr="00706E8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107,990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E66CA0" w14:textId="619F5ABC" w:rsidR="00706E82" w:rsidRPr="00706E82" w:rsidRDefault="00E275AD" w:rsidP="00706E82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E1ECAD" w14:textId="77777777" w:rsidR="00706E82" w:rsidRPr="00706E82" w:rsidRDefault="00706E82" w:rsidP="00706E82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706E8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4,631</w:t>
            </w:r>
          </w:p>
        </w:tc>
      </w:tr>
      <w:tr w:rsidR="00706E82" w:rsidRPr="00706E82" w14:paraId="479A7B88" w14:textId="77777777" w:rsidTr="00706E82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D89E4E" w14:textId="77777777" w:rsidR="00706E82" w:rsidRPr="00706E82" w:rsidRDefault="00706E82" w:rsidP="00706E82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3DF3ED" w14:textId="77777777" w:rsidR="00706E82" w:rsidRPr="00706E82" w:rsidRDefault="00706E82" w:rsidP="00706E82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C3798D" w14:textId="77777777" w:rsidR="00706E82" w:rsidRPr="00706E82" w:rsidRDefault="00706E82" w:rsidP="00706E82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1B07BE" w14:textId="77777777" w:rsidR="00706E82" w:rsidRPr="00706E82" w:rsidRDefault="00706E82" w:rsidP="00706E82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04BE9F" w14:textId="77777777" w:rsidR="00706E82" w:rsidRPr="00706E82" w:rsidRDefault="00706E82" w:rsidP="00706E82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118EE3" w14:textId="77777777" w:rsidR="00706E82" w:rsidRPr="00706E82" w:rsidRDefault="00706E82" w:rsidP="00706E82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A37A60" w14:textId="77777777" w:rsidR="00706E82" w:rsidRPr="00706E82" w:rsidRDefault="00706E82" w:rsidP="00706E82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06E82" w:rsidRPr="00706E82" w14:paraId="24EEF50E" w14:textId="77777777" w:rsidTr="00706E82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81F543" w14:textId="02ACE8C6" w:rsidR="00706E82" w:rsidRPr="00706E82" w:rsidRDefault="00706E82" w:rsidP="00706E82">
            <w:pPr>
              <w:spacing w:before="0" w:after="0" w:line="240" w:lineRule="auto"/>
              <w:ind w:left="17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6E82">
              <w:rPr>
                <w:rFonts w:ascii="Arial" w:hAnsi="Arial" w:cs="Arial"/>
                <w:color w:val="000000"/>
                <w:sz w:val="16"/>
                <w:szCs w:val="16"/>
              </w:rPr>
              <w:t>Department of Veterans</w:t>
            </w:r>
            <w:r w:rsidR="00E275AD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706E82">
              <w:rPr>
                <w:rFonts w:ascii="Arial" w:hAnsi="Arial" w:cs="Arial"/>
                <w:color w:val="000000"/>
                <w:sz w:val="16"/>
                <w:szCs w:val="16"/>
              </w:rPr>
              <w:t xml:space="preserve"> Affairs SOETM Special Account 2022#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AAD18C" w14:textId="77777777" w:rsidR="00706E82" w:rsidRPr="00706E82" w:rsidRDefault="00706E82" w:rsidP="00706E8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6E82">
              <w:rPr>
                <w:rFonts w:ascii="Arial" w:hAnsi="Arial" w:cs="Arial"/>
                <w:color w:val="000000"/>
                <w:sz w:val="16"/>
                <w:szCs w:val="16"/>
              </w:rPr>
              <w:t>142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35C944" w14:textId="77777777" w:rsidR="00706E82" w:rsidRPr="00706E82" w:rsidRDefault="00706E82" w:rsidP="00706E8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6E82">
              <w:rPr>
                <w:rFonts w:ascii="Arial" w:hAnsi="Arial" w:cs="Arial"/>
                <w:color w:val="000000"/>
                <w:sz w:val="16"/>
                <w:szCs w:val="16"/>
              </w:rPr>
              <w:t>35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7714A2" w14:textId="0601B3A0" w:rsidR="00706E82" w:rsidRPr="00706E82" w:rsidRDefault="00E275AD" w:rsidP="00706E8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5F9060" w14:textId="6F8CFF03" w:rsidR="00706E82" w:rsidRPr="00706E82" w:rsidRDefault="00E275AD" w:rsidP="00706E8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706E82" w:rsidRPr="00706E82">
              <w:rPr>
                <w:rFonts w:ascii="Arial" w:hAnsi="Arial" w:cs="Arial"/>
                <w:color w:val="000000"/>
                <w:sz w:val="16"/>
                <w:szCs w:val="16"/>
              </w:rPr>
              <w:t>35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3280BA" w14:textId="584CC34F" w:rsidR="00706E82" w:rsidRPr="00706E82" w:rsidRDefault="00E275AD" w:rsidP="00706E8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812ED9" w14:textId="77777777" w:rsidR="00706E82" w:rsidRPr="00706E82" w:rsidRDefault="00706E82" w:rsidP="00706E8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6E82">
              <w:rPr>
                <w:rFonts w:ascii="Arial" w:hAnsi="Arial" w:cs="Arial"/>
                <w:color w:val="000000"/>
                <w:sz w:val="16"/>
                <w:szCs w:val="16"/>
              </w:rPr>
              <w:t>142</w:t>
            </w:r>
          </w:p>
        </w:tc>
      </w:tr>
      <w:tr w:rsidR="00706E82" w:rsidRPr="00706E82" w14:paraId="2421470C" w14:textId="77777777" w:rsidTr="00706E82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3BD2BA" w14:textId="77777777" w:rsidR="00706E82" w:rsidRPr="00706E82" w:rsidRDefault="00706E82" w:rsidP="00706E82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10360F" w14:textId="1C1C17CC" w:rsidR="00706E82" w:rsidRPr="00706E82" w:rsidRDefault="00E275AD" w:rsidP="00706E82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F6CD79" w14:textId="77777777" w:rsidR="00706E82" w:rsidRPr="00706E82" w:rsidRDefault="00706E82" w:rsidP="00706E82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706E8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353D47" w14:textId="5F44BF1A" w:rsidR="00706E82" w:rsidRPr="00706E82" w:rsidRDefault="00E275AD" w:rsidP="00706E82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7C879C" w14:textId="7C5312E0" w:rsidR="00706E82" w:rsidRPr="00706E82" w:rsidRDefault="00E275AD" w:rsidP="00706E82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706E82" w:rsidRPr="00706E8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6B6790" w14:textId="77777777" w:rsidR="00706E82" w:rsidRPr="00706E82" w:rsidRDefault="00706E82" w:rsidP="00706E82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706E8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142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70F985" w14:textId="77777777" w:rsidR="00706E82" w:rsidRPr="00706E82" w:rsidRDefault="00706E82" w:rsidP="00706E82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706E8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142</w:t>
            </w:r>
          </w:p>
        </w:tc>
      </w:tr>
      <w:tr w:rsidR="00706E82" w:rsidRPr="00706E82" w14:paraId="51DEA624" w14:textId="77777777" w:rsidTr="00706E82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AF6822" w14:textId="77777777" w:rsidR="00706E82" w:rsidRPr="00706E82" w:rsidRDefault="00706E82" w:rsidP="00706E82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3AB2DA" w14:textId="77777777" w:rsidR="00706E82" w:rsidRPr="00706E82" w:rsidRDefault="00706E82" w:rsidP="00706E82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EC0825" w14:textId="77777777" w:rsidR="00706E82" w:rsidRPr="00706E82" w:rsidRDefault="00706E82" w:rsidP="00706E82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016110" w14:textId="77777777" w:rsidR="00706E82" w:rsidRPr="00706E82" w:rsidRDefault="00706E82" w:rsidP="00706E82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F589B0" w14:textId="77777777" w:rsidR="00706E82" w:rsidRPr="00706E82" w:rsidRDefault="00706E82" w:rsidP="00706E82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B00DD6" w14:textId="77777777" w:rsidR="00706E82" w:rsidRPr="00706E82" w:rsidRDefault="00706E82" w:rsidP="00706E82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0FAFF9" w14:textId="77777777" w:rsidR="00706E82" w:rsidRPr="00706E82" w:rsidRDefault="00706E82" w:rsidP="00706E82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06E82" w:rsidRPr="00706E82" w14:paraId="62163D41" w14:textId="77777777" w:rsidTr="00706E82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98A63E" w14:textId="1B76E40E" w:rsidR="00706E82" w:rsidRPr="00706E82" w:rsidRDefault="00706E82" w:rsidP="00706E82">
            <w:pPr>
              <w:spacing w:before="0" w:after="0" w:line="240" w:lineRule="auto"/>
              <w:ind w:left="17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6E82">
              <w:rPr>
                <w:rFonts w:ascii="Arial" w:hAnsi="Arial" w:cs="Arial"/>
                <w:color w:val="000000"/>
                <w:sz w:val="16"/>
                <w:szCs w:val="16"/>
              </w:rPr>
              <w:t>Services for Other Entities and Trust Moneys Special Account</w:t>
            </w:r>
            <w:r w:rsidR="00242DE7">
              <w:rPr>
                <w:rFonts w:ascii="Arial" w:hAnsi="Arial" w:cs="Arial"/>
                <w:color w:val="000000"/>
                <w:sz w:val="16"/>
                <w:szCs w:val="16"/>
              </w:rPr>
              <w:t xml:space="preserve"> – </w:t>
            </w:r>
            <w:r w:rsidRPr="00706E82">
              <w:rPr>
                <w:rFonts w:ascii="Arial" w:hAnsi="Arial" w:cs="Arial"/>
                <w:color w:val="000000"/>
                <w:sz w:val="16"/>
                <w:szCs w:val="16"/>
              </w:rPr>
              <w:t>Department of Veterans</w:t>
            </w:r>
            <w:r w:rsidR="00E275AD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706E82">
              <w:rPr>
                <w:rFonts w:ascii="Arial" w:hAnsi="Arial" w:cs="Arial"/>
                <w:color w:val="000000"/>
                <w:sz w:val="16"/>
                <w:szCs w:val="16"/>
              </w:rPr>
              <w:t xml:space="preserve"> Affairs*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2E84CC" w14:textId="45923D71" w:rsidR="00706E82" w:rsidRPr="00706E82" w:rsidRDefault="00E275AD" w:rsidP="00706E8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A94BA5" w14:textId="7A7D2A25" w:rsidR="00706E82" w:rsidRPr="00706E82" w:rsidRDefault="00E275AD" w:rsidP="00706E8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C7C1FE" w14:textId="1911840B" w:rsidR="00706E82" w:rsidRPr="00706E82" w:rsidRDefault="00E275AD" w:rsidP="00706E8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6A314C" w14:textId="2A47068D" w:rsidR="00706E82" w:rsidRPr="00706E82" w:rsidRDefault="00E275AD" w:rsidP="00706E8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F20C8B" w14:textId="1C82007F" w:rsidR="00706E82" w:rsidRPr="00706E82" w:rsidRDefault="00E275AD" w:rsidP="00706E8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D82BD4" w14:textId="0953E9A2" w:rsidR="00706E82" w:rsidRPr="00706E82" w:rsidRDefault="00E275AD" w:rsidP="00706E8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</w:tr>
      <w:tr w:rsidR="00706E82" w:rsidRPr="00706E82" w14:paraId="257444C6" w14:textId="77777777" w:rsidTr="00706E82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38CD45" w14:textId="77777777" w:rsidR="00706E82" w:rsidRPr="00706E82" w:rsidRDefault="00706E82" w:rsidP="00706E82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277DB3" w14:textId="77777777" w:rsidR="00706E82" w:rsidRPr="00706E82" w:rsidRDefault="00706E82" w:rsidP="00706E82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706E8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142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0E0741" w14:textId="12EF9B27" w:rsidR="00706E82" w:rsidRPr="00706E82" w:rsidRDefault="00E275AD" w:rsidP="00706E82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39308A" w14:textId="1DF09121" w:rsidR="00706E82" w:rsidRPr="00706E82" w:rsidRDefault="00E275AD" w:rsidP="00706E82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07F57F" w14:textId="5B282E93" w:rsidR="00706E82" w:rsidRPr="00706E82" w:rsidRDefault="00E275AD" w:rsidP="00706E82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620166" w14:textId="32FA7393" w:rsidR="00706E82" w:rsidRPr="00706E82" w:rsidRDefault="00E275AD" w:rsidP="00706E82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706E82" w:rsidRPr="00706E8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142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DC6DFC" w14:textId="5E96657D" w:rsidR="00706E82" w:rsidRPr="00706E82" w:rsidRDefault="00E275AD" w:rsidP="00706E82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</w:tr>
      <w:tr w:rsidR="00706E82" w:rsidRPr="00706E82" w14:paraId="10F80C9C" w14:textId="77777777" w:rsidTr="00706E82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7F2CE1" w14:textId="77777777" w:rsidR="00706E82" w:rsidRPr="00706E82" w:rsidRDefault="00706E82" w:rsidP="00706E82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E9A27C" w14:textId="77777777" w:rsidR="00706E82" w:rsidRPr="00706E82" w:rsidRDefault="00706E82" w:rsidP="00706E82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0B3482" w14:textId="77777777" w:rsidR="00706E82" w:rsidRPr="00706E82" w:rsidRDefault="00706E82" w:rsidP="00706E82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EA2150" w14:textId="77777777" w:rsidR="00706E82" w:rsidRPr="00706E82" w:rsidRDefault="00706E82" w:rsidP="00706E82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0CDBD8" w14:textId="77777777" w:rsidR="00706E82" w:rsidRPr="00706E82" w:rsidRDefault="00706E82" w:rsidP="00706E82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5AC8E3" w14:textId="77777777" w:rsidR="00706E82" w:rsidRPr="00706E82" w:rsidRDefault="00706E82" w:rsidP="00706E82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D950A8" w14:textId="77777777" w:rsidR="00706E82" w:rsidRPr="00706E82" w:rsidRDefault="00706E82" w:rsidP="00706E82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06E82" w:rsidRPr="00706E82" w14:paraId="4673BE42" w14:textId="77777777" w:rsidTr="00706E82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086C67" w14:textId="14802599" w:rsidR="00706E82" w:rsidRPr="00706E82" w:rsidRDefault="00706E82" w:rsidP="00706E82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06E8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Department of Veterans</w:t>
            </w:r>
            <w:r w:rsidR="00E275A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’</w:t>
            </w:r>
            <w:r w:rsidRPr="00706E8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Affairs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3379F2" w14:textId="77777777" w:rsidR="00706E82" w:rsidRPr="00706E82" w:rsidRDefault="00706E82" w:rsidP="00706E8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6E82">
              <w:rPr>
                <w:rFonts w:ascii="Arial" w:hAnsi="Arial" w:cs="Arial"/>
                <w:color w:val="000000"/>
                <w:sz w:val="16"/>
                <w:szCs w:val="16"/>
              </w:rPr>
              <w:t>4,773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D9FA2E" w14:textId="77777777" w:rsidR="00706E82" w:rsidRPr="00706E82" w:rsidRDefault="00706E82" w:rsidP="00706E8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6E82">
              <w:rPr>
                <w:rFonts w:ascii="Arial" w:hAnsi="Arial" w:cs="Arial"/>
                <w:color w:val="000000"/>
                <w:sz w:val="16"/>
                <w:szCs w:val="16"/>
              </w:rPr>
              <w:t>107,469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5F7234" w14:textId="77777777" w:rsidR="00706E82" w:rsidRPr="00706E82" w:rsidRDefault="00706E82" w:rsidP="00706E8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6E82">
              <w:rPr>
                <w:rFonts w:ascii="Arial" w:hAnsi="Arial" w:cs="Arial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AD1746" w14:textId="4DAFD2C8" w:rsidR="00706E82" w:rsidRPr="00706E82" w:rsidRDefault="00E275AD" w:rsidP="00706E8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706E82">
              <w:rPr>
                <w:rFonts w:ascii="Arial" w:hAnsi="Arial" w:cs="Arial"/>
                <w:color w:val="000000"/>
                <w:sz w:val="16"/>
                <w:szCs w:val="16"/>
              </w:rPr>
              <w:t>107,495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629EF1" w14:textId="531AA156" w:rsidR="00706E82" w:rsidRPr="00706E82" w:rsidRDefault="00E275AD" w:rsidP="00706E8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78341B" w14:textId="77777777" w:rsidR="00706E82" w:rsidRPr="00706E82" w:rsidRDefault="00706E82" w:rsidP="00706E8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6E82">
              <w:rPr>
                <w:rFonts w:ascii="Arial" w:hAnsi="Arial" w:cs="Arial"/>
                <w:color w:val="000000"/>
                <w:sz w:val="16"/>
                <w:szCs w:val="16"/>
              </w:rPr>
              <w:t>4,867</w:t>
            </w:r>
          </w:p>
        </w:tc>
      </w:tr>
      <w:tr w:rsidR="00706E82" w:rsidRPr="00706E82" w14:paraId="2C8E348E" w14:textId="77777777" w:rsidTr="00706E82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56CAA2" w14:textId="77777777" w:rsidR="00706E82" w:rsidRPr="00706E82" w:rsidRDefault="00706E82" w:rsidP="00706E82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59A88ED4" w14:textId="77777777" w:rsidR="00706E82" w:rsidRPr="00706E82" w:rsidRDefault="00706E82" w:rsidP="00706E82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706E8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8,682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327C3D06" w14:textId="77777777" w:rsidR="00706E82" w:rsidRPr="00706E82" w:rsidRDefault="00706E82" w:rsidP="00706E82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706E8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103,981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633DD922" w14:textId="77777777" w:rsidR="00706E82" w:rsidRPr="00706E82" w:rsidRDefault="00706E82" w:rsidP="00706E82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706E8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120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56BFD1E7" w14:textId="513C5B43" w:rsidR="00706E82" w:rsidRPr="00706E82" w:rsidRDefault="00E275AD" w:rsidP="00706E82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706E8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108,010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17E481FB" w14:textId="13594E33" w:rsidR="00706E82" w:rsidRPr="00706E82" w:rsidRDefault="00E275AD" w:rsidP="00706E82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345B45B6" w14:textId="77777777" w:rsidR="00706E82" w:rsidRPr="00706E82" w:rsidRDefault="00706E82" w:rsidP="00706E82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706E8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4,773</w:t>
            </w:r>
          </w:p>
        </w:tc>
      </w:tr>
    </w:tbl>
    <w:p w14:paraId="47F166A9" w14:textId="77777777" w:rsidR="00706E82" w:rsidRPr="00C81974" w:rsidRDefault="00706E82" w:rsidP="00706E82">
      <w:pPr>
        <w:pStyle w:val="ChartandTableFootnote"/>
      </w:pPr>
      <w:r>
        <w:fldChar w:fldCharType="end"/>
      </w:r>
      <w:r>
        <w:t>*Denotes a special account which ceased.</w:t>
      </w:r>
    </w:p>
    <w:p w14:paraId="12FC2C40" w14:textId="77777777" w:rsidR="00706E82" w:rsidRDefault="00706E82" w:rsidP="00706E82">
      <w:pPr>
        <w:pStyle w:val="ChartandTableFootnote"/>
      </w:pPr>
      <w:r>
        <w:t>#Denotes a special account which commenced.</w:t>
      </w:r>
    </w:p>
    <w:p w14:paraId="6F3A5855" w14:textId="77777777" w:rsidR="00706E82" w:rsidRPr="00AD0B8F" w:rsidRDefault="00706E82" w:rsidP="00706E82">
      <w:pPr>
        <w:pStyle w:val="ChartLine"/>
        <w:rPr>
          <w:highlight w:val="yellow"/>
        </w:rPr>
      </w:pPr>
    </w:p>
    <w:p w14:paraId="1DBD1592" w14:textId="77777777" w:rsidR="00A53221" w:rsidRDefault="00A53221">
      <w:pPr>
        <w:spacing w:before="0" w:after="160" w:line="259" w:lineRule="auto"/>
      </w:pPr>
      <w:r>
        <w:br w:type="page"/>
      </w:r>
    </w:p>
    <w:p w14:paraId="3E94CDAF" w14:textId="2DE74E8C" w:rsidR="00DF0655" w:rsidRPr="00A53221" w:rsidRDefault="00DF0655" w:rsidP="00A53221">
      <w:pPr>
        <w:pStyle w:val="GhostLine"/>
        <w:rPr>
          <w:rFonts w:eastAsiaTheme="minorHAnsi"/>
        </w:rPr>
      </w:pPr>
      <w:r>
        <w:lastRenderedPageBreak/>
        <w:fldChar w:fldCharType="begin" w:fldLock="1"/>
      </w:r>
      <w:r>
        <w:instrText xml:space="preserve"> LINK Excel.Sheet.12 "\\\\mercury.network\\dfs\\groups\\FMG\\FRACM\\Reporting and Resourcing\\Special Appropriations\\Budget Paper 4\\2023-24\\05. BP4 Sections\\09_SpAccT\\09_SpAccT_20230503_0900_formatted.xlsx" "SAc - Output!R219C1:R253C7" \a \f 4 \h  \* MERGEFORMAT </w:instrText>
      </w:r>
      <w:r>
        <w:fldChar w:fldCharType="separate"/>
      </w:r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4094"/>
        <w:gridCol w:w="1242"/>
        <w:gridCol w:w="1241"/>
        <w:gridCol w:w="1241"/>
        <w:gridCol w:w="1241"/>
        <w:gridCol w:w="1241"/>
        <w:gridCol w:w="1237"/>
      </w:tblGrid>
      <w:tr w:rsidR="00DF0655" w:rsidRPr="00DF0655" w14:paraId="4194CCD7" w14:textId="77777777" w:rsidTr="00DF0655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7731E" w14:textId="7D9B017B" w:rsidR="00DF0655" w:rsidRPr="00DF0655" w:rsidRDefault="00DF0655" w:rsidP="00DF0655">
            <w:pPr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6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A80A02" w14:textId="47F03124" w:rsidR="00DF0655" w:rsidRPr="00DF0655" w:rsidRDefault="00DF0655" w:rsidP="00DF0655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0655">
              <w:rPr>
                <w:rFonts w:ascii="Arial" w:hAnsi="Arial" w:cs="Arial"/>
                <w:color w:val="000000"/>
                <w:sz w:val="16"/>
                <w:szCs w:val="16"/>
              </w:rPr>
              <w:t>Budget Estimate</w:t>
            </w:r>
            <w:r w:rsidR="00242DE7">
              <w:rPr>
                <w:rFonts w:ascii="Arial" w:hAnsi="Arial" w:cs="Arial"/>
                <w:color w:val="000000"/>
                <w:sz w:val="16"/>
                <w:szCs w:val="16"/>
              </w:rPr>
              <w:t xml:space="preserve"> – </w:t>
            </w:r>
            <w:r w:rsidRPr="00DF0655">
              <w:rPr>
                <w:rFonts w:ascii="Arial" w:hAnsi="Arial" w:cs="Arial"/>
                <w:color w:val="000000"/>
                <w:sz w:val="16"/>
                <w:szCs w:val="16"/>
              </w:rPr>
              <w:t>2023</w:t>
            </w:r>
            <w:r w:rsidR="00E275AD"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Pr="00DF0655">
              <w:rPr>
                <w:rFonts w:ascii="Arial" w:hAnsi="Arial" w:cs="Arial"/>
                <w:color w:val="000000"/>
                <w:sz w:val="16"/>
                <w:szCs w:val="16"/>
              </w:rPr>
              <w:t>2024</w:t>
            </w:r>
          </w:p>
        </w:tc>
      </w:tr>
      <w:tr w:rsidR="00DF0655" w:rsidRPr="00DF0655" w14:paraId="70B8466C" w14:textId="77777777" w:rsidTr="00DF0655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323FC" w14:textId="77777777" w:rsidR="00DF0655" w:rsidRPr="00DF0655" w:rsidRDefault="00DF0655" w:rsidP="00DF0655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226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081FCA" w14:textId="0249E4C2" w:rsidR="00DF0655" w:rsidRPr="00DF0655" w:rsidRDefault="00DF0655" w:rsidP="00DF0655">
            <w:pPr>
              <w:spacing w:before="0"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F0655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Estimated Actual</w:t>
            </w:r>
            <w:r w:rsidR="00242DE7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– </w:t>
            </w:r>
            <w:r w:rsidRPr="00DF0655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2022</w:t>
            </w:r>
            <w:r w:rsidR="00E275AD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Pr="00DF0655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2023</w:t>
            </w:r>
          </w:p>
        </w:tc>
      </w:tr>
      <w:tr w:rsidR="00DF0655" w:rsidRPr="00DF0655" w14:paraId="2171ABA3" w14:textId="77777777" w:rsidTr="00DF0655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2865B" w14:textId="77777777" w:rsidR="00DF0655" w:rsidRPr="00DF0655" w:rsidRDefault="00DF0655" w:rsidP="00DF0655">
            <w:pPr>
              <w:spacing w:before="0"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0C994B45" w14:textId="77777777" w:rsidR="00DF0655" w:rsidRPr="00DF0655" w:rsidRDefault="00DF0655" w:rsidP="00DF065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0655">
              <w:rPr>
                <w:rFonts w:ascii="Arial" w:hAnsi="Arial" w:cs="Arial"/>
                <w:color w:val="000000"/>
                <w:sz w:val="16"/>
                <w:szCs w:val="16"/>
              </w:rPr>
              <w:t>Opening</w:t>
            </w:r>
            <w:r w:rsidRPr="00DF0655">
              <w:rPr>
                <w:rFonts w:ascii="Arial" w:hAnsi="Arial" w:cs="Arial"/>
                <w:color w:val="000000"/>
                <w:sz w:val="16"/>
                <w:szCs w:val="16"/>
              </w:rPr>
              <w:br/>
              <w:t>Balance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6FE9535B" w14:textId="2102822E" w:rsidR="00DF0655" w:rsidRPr="00DF0655" w:rsidRDefault="00DF0655" w:rsidP="00DF065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0655">
              <w:rPr>
                <w:rFonts w:ascii="Arial" w:hAnsi="Arial" w:cs="Arial"/>
                <w:color w:val="000000"/>
                <w:sz w:val="16"/>
                <w:szCs w:val="16"/>
              </w:rPr>
              <w:t>Receipts (Non</w:t>
            </w:r>
            <w:r w:rsidR="00E275AD"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Pr="00DF0655">
              <w:rPr>
                <w:rFonts w:ascii="Arial" w:hAnsi="Arial" w:cs="Arial"/>
                <w:color w:val="000000"/>
                <w:sz w:val="16"/>
                <w:szCs w:val="16"/>
              </w:rPr>
              <w:br/>
              <w:t>Appropriated)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652FBA39" w14:textId="77777777" w:rsidR="00DF0655" w:rsidRPr="00DF0655" w:rsidRDefault="00DF0655" w:rsidP="00DF065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0655">
              <w:rPr>
                <w:rFonts w:ascii="Arial" w:hAnsi="Arial" w:cs="Arial"/>
                <w:color w:val="000000"/>
                <w:sz w:val="16"/>
                <w:szCs w:val="16"/>
              </w:rPr>
              <w:t>Receipts</w:t>
            </w:r>
            <w:r w:rsidRPr="00DF0655">
              <w:rPr>
                <w:rFonts w:ascii="Arial" w:hAnsi="Arial" w:cs="Arial"/>
                <w:color w:val="000000"/>
                <w:sz w:val="16"/>
                <w:szCs w:val="16"/>
              </w:rPr>
              <w:br/>
              <w:t>(Appropriated)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730819C2" w14:textId="77777777" w:rsidR="00DF0655" w:rsidRPr="00DF0655" w:rsidRDefault="00DF0655" w:rsidP="00DF065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0655">
              <w:rPr>
                <w:rFonts w:ascii="Arial" w:hAnsi="Arial" w:cs="Arial"/>
                <w:color w:val="000000"/>
                <w:sz w:val="16"/>
                <w:szCs w:val="16"/>
              </w:rPr>
              <w:br/>
              <w:t>Payments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18D12DC0" w14:textId="77777777" w:rsidR="00DF0655" w:rsidRPr="00DF0655" w:rsidRDefault="00DF0655" w:rsidP="00DF065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0655">
              <w:rPr>
                <w:rFonts w:ascii="Arial" w:hAnsi="Arial" w:cs="Arial"/>
                <w:color w:val="000000"/>
                <w:sz w:val="16"/>
                <w:szCs w:val="16"/>
              </w:rPr>
              <w:br/>
              <w:t>Adjustments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2BD4E569" w14:textId="77777777" w:rsidR="00DF0655" w:rsidRPr="00DF0655" w:rsidRDefault="00DF0655" w:rsidP="00DF065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0655">
              <w:rPr>
                <w:rFonts w:ascii="Arial" w:hAnsi="Arial" w:cs="Arial"/>
                <w:color w:val="000000"/>
                <w:sz w:val="16"/>
                <w:szCs w:val="16"/>
              </w:rPr>
              <w:t>Closing</w:t>
            </w:r>
            <w:r w:rsidRPr="00DF0655">
              <w:rPr>
                <w:rFonts w:ascii="Arial" w:hAnsi="Arial" w:cs="Arial"/>
                <w:color w:val="000000"/>
                <w:sz w:val="16"/>
                <w:szCs w:val="16"/>
              </w:rPr>
              <w:br/>
              <w:t>Balance</w:t>
            </w:r>
          </w:p>
        </w:tc>
      </w:tr>
      <w:tr w:rsidR="00DF0655" w:rsidRPr="00DF0655" w14:paraId="723E851B" w14:textId="77777777" w:rsidTr="00DF0655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2526D" w14:textId="77777777" w:rsidR="00DF0655" w:rsidRPr="00DF0655" w:rsidRDefault="00DF0655" w:rsidP="00DF065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3FB0DAA4" w14:textId="77777777" w:rsidR="00DF0655" w:rsidRPr="00DF0655" w:rsidRDefault="00DF0655" w:rsidP="00DF0655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7EC0A482" w14:textId="77777777" w:rsidR="00DF0655" w:rsidRPr="00DF0655" w:rsidRDefault="00DF0655" w:rsidP="00DF0655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3F7414C0" w14:textId="77777777" w:rsidR="00DF0655" w:rsidRPr="00DF0655" w:rsidRDefault="00DF0655" w:rsidP="00DF0655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634CD799" w14:textId="77777777" w:rsidR="00DF0655" w:rsidRPr="00DF0655" w:rsidRDefault="00DF0655" w:rsidP="00DF0655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15F7FE39" w14:textId="77777777" w:rsidR="00DF0655" w:rsidRPr="00DF0655" w:rsidRDefault="00DF0655" w:rsidP="00DF0655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65E08AED" w14:textId="77777777" w:rsidR="00DF0655" w:rsidRPr="00DF0655" w:rsidRDefault="00DF0655" w:rsidP="00DF0655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F0655" w:rsidRPr="00DF0655" w14:paraId="1D26BAC6" w14:textId="77777777" w:rsidTr="00DF0655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542EF" w14:textId="77777777" w:rsidR="00DF0655" w:rsidRPr="00DF0655" w:rsidRDefault="00DF0655" w:rsidP="00DF0655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65BAD8" w14:textId="13A8CF06" w:rsidR="00DF0655" w:rsidRPr="00DF0655" w:rsidRDefault="00DF0655" w:rsidP="00DF065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0655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E275AD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DF0655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BDB925" w14:textId="77382309" w:rsidR="00DF0655" w:rsidRPr="00DF0655" w:rsidRDefault="00DF0655" w:rsidP="00DF065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0655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E275AD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DF0655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74C7FD" w14:textId="369BCFFD" w:rsidR="00DF0655" w:rsidRPr="00DF0655" w:rsidRDefault="00DF0655" w:rsidP="00DF065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0655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E275AD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DF0655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28FF03" w14:textId="5DC0A06A" w:rsidR="00DF0655" w:rsidRPr="00DF0655" w:rsidRDefault="00DF0655" w:rsidP="00DF065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0655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E275AD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DF0655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CC0896" w14:textId="6B7F6C1D" w:rsidR="00DF0655" w:rsidRPr="00DF0655" w:rsidRDefault="00DF0655" w:rsidP="00DF065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0655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E275AD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DF0655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720495" w14:textId="0E0F2DDC" w:rsidR="00DF0655" w:rsidRPr="00DF0655" w:rsidRDefault="00DF0655" w:rsidP="00DF065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0655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E275AD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DF0655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</w:tr>
      <w:tr w:rsidR="00DF0655" w:rsidRPr="00DF0655" w14:paraId="39EDA0E1" w14:textId="77777777" w:rsidTr="00DF0655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D7EDF5" w14:textId="77777777" w:rsidR="00DF0655" w:rsidRPr="00DF0655" w:rsidRDefault="00DF0655" w:rsidP="00DF0655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065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EDUCATION PORTFOLIO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0BA68" w14:textId="77777777" w:rsidR="00DF0655" w:rsidRPr="00DF0655" w:rsidRDefault="00DF0655" w:rsidP="00DF0655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BD88E" w14:textId="77777777" w:rsidR="00DF0655" w:rsidRPr="00DF0655" w:rsidRDefault="00DF0655" w:rsidP="00DF0655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FC94F" w14:textId="77777777" w:rsidR="00DF0655" w:rsidRPr="00DF0655" w:rsidRDefault="00DF0655" w:rsidP="00DF0655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A89C7" w14:textId="77777777" w:rsidR="00DF0655" w:rsidRPr="00DF0655" w:rsidRDefault="00DF0655" w:rsidP="00DF0655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48C55" w14:textId="77777777" w:rsidR="00DF0655" w:rsidRPr="00DF0655" w:rsidRDefault="00DF0655" w:rsidP="00DF0655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86814" w14:textId="77777777" w:rsidR="00DF0655" w:rsidRPr="00DF0655" w:rsidRDefault="00DF0655" w:rsidP="00DF0655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DF0655" w:rsidRPr="00DF0655" w14:paraId="6B84B2D2" w14:textId="77777777" w:rsidTr="00DF0655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41BADE" w14:textId="77777777" w:rsidR="00DF0655" w:rsidRPr="00DF0655" w:rsidRDefault="00DF0655" w:rsidP="00DF0655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AABC67" w14:textId="77777777" w:rsidR="00DF0655" w:rsidRPr="00DF0655" w:rsidRDefault="00DF0655" w:rsidP="00DF0655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0A88AC" w14:textId="77777777" w:rsidR="00DF0655" w:rsidRPr="00DF0655" w:rsidRDefault="00DF0655" w:rsidP="00DF0655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29EC60" w14:textId="77777777" w:rsidR="00DF0655" w:rsidRPr="00DF0655" w:rsidRDefault="00DF0655" w:rsidP="00DF0655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5DFA10" w14:textId="77777777" w:rsidR="00DF0655" w:rsidRPr="00DF0655" w:rsidRDefault="00DF0655" w:rsidP="00DF0655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4F13D3" w14:textId="77777777" w:rsidR="00DF0655" w:rsidRPr="00DF0655" w:rsidRDefault="00DF0655" w:rsidP="00DF0655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B86196" w14:textId="77777777" w:rsidR="00DF0655" w:rsidRPr="00DF0655" w:rsidRDefault="00DF0655" w:rsidP="00DF0655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DF0655" w:rsidRPr="00DF0655" w14:paraId="54003C83" w14:textId="77777777" w:rsidTr="00DF0655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CD21E4" w14:textId="77777777" w:rsidR="00DF0655" w:rsidRPr="00DF0655" w:rsidRDefault="00DF0655" w:rsidP="00DF0655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065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Department of Education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A0E8E" w14:textId="77777777" w:rsidR="00DF0655" w:rsidRPr="00DF0655" w:rsidRDefault="00DF0655" w:rsidP="00DF0655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D388C" w14:textId="77777777" w:rsidR="00DF0655" w:rsidRPr="00DF0655" w:rsidRDefault="00DF0655" w:rsidP="00DF0655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F4055" w14:textId="77777777" w:rsidR="00DF0655" w:rsidRPr="00DF0655" w:rsidRDefault="00DF0655" w:rsidP="00DF0655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3BED2" w14:textId="77777777" w:rsidR="00DF0655" w:rsidRPr="00DF0655" w:rsidRDefault="00DF0655" w:rsidP="00DF0655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C2BC6" w14:textId="77777777" w:rsidR="00DF0655" w:rsidRPr="00DF0655" w:rsidRDefault="00DF0655" w:rsidP="00DF0655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80839" w14:textId="77777777" w:rsidR="00DF0655" w:rsidRPr="00DF0655" w:rsidRDefault="00DF0655" w:rsidP="00DF0655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DF0655" w:rsidRPr="00DF0655" w14:paraId="35D4EFBD" w14:textId="77777777" w:rsidTr="00DF0655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1E4435" w14:textId="77777777" w:rsidR="00DF0655" w:rsidRPr="00DF0655" w:rsidRDefault="00DF0655" w:rsidP="00DF0655">
            <w:pPr>
              <w:spacing w:before="0" w:after="0" w:line="240" w:lineRule="auto"/>
              <w:ind w:left="17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0655">
              <w:rPr>
                <w:rFonts w:ascii="Arial" w:hAnsi="Arial" w:cs="Arial"/>
                <w:color w:val="000000"/>
                <w:sz w:val="16"/>
                <w:szCs w:val="16"/>
              </w:rPr>
              <w:t>Early Years Quality Fund Special Account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2B7E32" w14:textId="77777777" w:rsidR="00DF0655" w:rsidRPr="00DF0655" w:rsidRDefault="00DF0655" w:rsidP="00DF065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0655">
              <w:rPr>
                <w:rFonts w:ascii="Arial" w:hAnsi="Arial" w:cs="Arial"/>
                <w:color w:val="000000"/>
                <w:sz w:val="16"/>
                <w:szCs w:val="16"/>
              </w:rPr>
              <w:t>42,135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950EF2" w14:textId="203804A2" w:rsidR="00DF0655" w:rsidRPr="00DF0655" w:rsidRDefault="00E275AD" w:rsidP="00DF065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6B1808" w14:textId="19AFC5E0" w:rsidR="00DF0655" w:rsidRPr="00DF0655" w:rsidRDefault="00E275AD" w:rsidP="00DF065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85B4A2" w14:textId="4815E95C" w:rsidR="00DF0655" w:rsidRPr="00DF0655" w:rsidRDefault="00E275AD" w:rsidP="00DF065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6FA0DE" w14:textId="0756EB2F" w:rsidR="00DF0655" w:rsidRPr="00DF0655" w:rsidRDefault="00E275AD" w:rsidP="00DF065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7B1B59" w14:textId="77777777" w:rsidR="00DF0655" w:rsidRPr="00DF0655" w:rsidRDefault="00DF0655" w:rsidP="00DF065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0655">
              <w:rPr>
                <w:rFonts w:ascii="Arial" w:hAnsi="Arial" w:cs="Arial"/>
                <w:color w:val="000000"/>
                <w:sz w:val="16"/>
                <w:szCs w:val="16"/>
              </w:rPr>
              <w:t>42,135</w:t>
            </w:r>
          </w:p>
        </w:tc>
      </w:tr>
      <w:tr w:rsidR="00DF0655" w:rsidRPr="00DF0655" w14:paraId="6FDA549D" w14:textId="77777777" w:rsidTr="00DF0655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FDE74C" w14:textId="77777777" w:rsidR="00DF0655" w:rsidRPr="00DF0655" w:rsidRDefault="00DF0655" w:rsidP="00DF0655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9F2CF1" w14:textId="77777777" w:rsidR="00DF0655" w:rsidRPr="00DF0655" w:rsidRDefault="00DF0655" w:rsidP="00DF0655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F0655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42,135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8C0DB2" w14:textId="255623D8" w:rsidR="00DF0655" w:rsidRPr="00DF0655" w:rsidRDefault="00E275AD" w:rsidP="00DF0655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F6079C" w14:textId="309A3D12" w:rsidR="00DF0655" w:rsidRPr="00DF0655" w:rsidRDefault="00E275AD" w:rsidP="00DF0655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8EAA02" w14:textId="472838E1" w:rsidR="00DF0655" w:rsidRPr="00DF0655" w:rsidRDefault="00E275AD" w:rsidP="00DF0655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1D13BA" w14:textId="3CCA6113" w:rsidR="00DF0655" w:rsidRPr="00DF0655" w:rsidRDefault="00E275AD" w:rsidP="00DF0655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8A89EE" w14:textId="77777777" w:rsidR="00DF0655" w:rsidRPr="00DF0655" w:rsidRDefault="00DF0655" w:rsidP="00DF0655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F0655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42,135</w:t>
            </w:r>
          </w:p>
        </w:tc>
      </w:tr>
      <w:tr w:rsidR="00DF0655" w:rsidRPr="00DF0655" w14:paraId="1CD1217B" w14:textId="77777777" w:rsidTr="00DF0655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ECED1E" w14:textId="77777777" w:rsidR="00DF0655" w:rsidRPr="00DF0655" w:rsidRDefault="00DF0655" w:rsidP="00DF0655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5168E6" w14:textId="77777777" w:rsidR="00DF0655" w:rsidRPr="00DF0655" w:rsidRDefault="00DF0655" w:rsidP="00DF0655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320099" w14:textId="77777777" w:rsidR="00DF0655" w:rsidRPr="00DF0655" w:rsidRDefault="00DF0655" w:rsidP="00DF0655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4D942C" w14:textId="77777777" w:rsidR="00DF0655" w:rsidRPr="00DF0655" w:rsidRDefault="00DF0655" w:rsidP="00DF0655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3A245D" w14:textId="77777777" w:rsidR="00DF0655" w:rsidRPr="00DF0655" w:rsidRDefault="00DF0655" w:rsidP="00DF0655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91EF76" w14:textId="77777777" w:rsidR="00DF0655" w:rsidRPr="00DF0655" w:rsidRDefault="00DF0655" w:rsidP="00DF0655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9C3604" w14:textId="77777777" w:rsidR="00DF0655" w:rsidRPr="00DF0655" w:rsidRDefault="00DF0655" w:rsidP="00DF0655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DF0655" w:rsidRPr="00DF0655" w14:paraId="65A83D96" w14:textId="77777777" w:rsidTr="00DF0655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FE2010" w14:textId="77777777" w:rsidR="00DF0655" w:rsidRPr="00DF0655" w:rsidRDefault="00DF0655" w:rsidP="00DF0655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0655">
              <w:rPr>
                <w:rFonts w:ascii="Arial" w:hAnsi="Arial" w:cs="Arial"/>
                <w:color w:val="000000"/>
                <w:sz w:val="16"/>
                <w:szCs w:val="16"/>
              </w:rPr>
              <w:t>Education SOETM Special Account 2018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20B804" w14:textId="77777777" w:rsidR="00DF0655" w:rsidRPr="00DF0655" w:rsidRDefault="00DF0655" w:rsidP="00DF065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0655">
              <w:rPr>
                <w:rFonts w:ascii="Arial" w:hAnsi="Arial" w:cs="Arial"/>
                <w:color w:val="000000"/>
                <w:sz w:val="16"/>
                <w:szCs w:val="16"/>
              </w:rPr>
              <w:t>522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403FC1" w14:textId="77777777" w:rsidR="00DF0655" w:rsidRPr="00DF0655" w:rsidRDefault="00DF0655" w:rsidP="00DF065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0655">
              <w:rPr>
                <w:rFonts w:ascii="Arial" w:hAnsi="Arial" w:cs="Arial"/>
                <w:color w:val="000000"/>
                <w:sz w:val="16"/>
                <w:szCs w:val="16"/>
              </w:rPr>
              <w:t>750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DAA1D6" w14:textId="77777777" w:rsidR="00DF0655" w:rsidRPr="00DF0655" w:rsidRDefault="00DF0655" w:rsidP="00DF065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0655">
              <w:rPr>
                <w:rFonts w:ascii="Arial" w:hAnsi="Arial" w:cs="Arial"/>
                <w:color w:val="000000"/>
                <w:sz w:val="16"/>
                <w:szCs w:val="16"/>
              </w:rPr>
              <w:t>230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7F5698" w14:textId="48EB90C3" w:rsidR="00DF0655" w:rsidRPr="00DF0655" w:rsidRDefault="00E275AD" w:rsidP="00DF065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DF0655" w:rsidRPr="00DF0655">
              <w:rPr>
                <w:rFonts w:ascii="Arial" w:hAnsi="Arial" w:cs="Arial"/>
                <w:color w:val="000000"/>
                <w:sz w:val="16"/>
                <w:szCs w:val="16"/>
              </w:rPr>
              <w:t>980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2A0CD7" w14:textId="53C9AE96" w:rsidR="00DF0655" w:rsidRPr="00DF0655" w:rsidRDefault="00E275AD" w:rsidP="00DF065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3B6541" w14:textId="77777777" w:rsidR="00DF0655" w:rsidRPr="00DF0655" w:rsidRDefault="00DF0655" w:rsidP="00DF065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0655">
              <w:rPr>
                <w:rFonts w:ascii="Arial" w:hAnsi="Arial" w:cs="Arial"/>
                <w:color w:val="000000"/>
                <w:sz w:val="16"/>
                <w:szCs w:val="16"/>
              </w:rPr>
              <w:t>522</w:t>
            </w:r>
          </w:p>
        </w:tc>
      </w:tr>
      <w:tr w:rsidR="00DF0655" w:rsidRPr="00DF0655" w14:paraId="3C9A5320" w14:textId="77777777" w:rsidTr="00DF0655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4F8E92" w14:textId="77777777" w:rsidR="00DF0655" w:rsidRPr="00DF0655" w:rsidRDefault="00DF0655" w:rsidP="00DF0655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1D19CE" w14:textId="77777777" w:rsidR="00DF0655" w:rsidRPr="00DF0655" w:rsidRDefault="00DF0655" w:rsidP="00DF0655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F0655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1,540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73D878" w14:textId="77777777" w:rsidR="00DF0655" w:rsidRPr="00DF0655" w:rsidRDefault="00DF0655" w:rsidP="00DF0655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F0655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750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443BE6" w14:textId="77777777" w:rsidR="00DF0655" w:rsidRPr="00DF0655" w:rsidRDefault="00DF0655" w:rsidP="00DF0655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F0655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232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BACB42" w14:textId="38D1928C" w:rsidR="00DF0655" w:rsidRPr="00DF0655" w:rsidRDefault="00E275AD" w:rsidP="00DF0655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DF0655" w:rsidRPr="00DF0655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2,000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14819C" w14:textId="3FA6C60B" w:rsidR="00DF0655" w:rsidRPr="00DF0655" w:rsidRDefault="00E275AD" w:rsidP="00DF0655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BD2752" w14:textId="77777777" w:rsidR="00DF0655" w:rsidRPr="00DF0655" w:rsidRDefault="00DF0655" w:rsidP="00DF0655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F0655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522</w:t>
            </w:r>
          </w:p>
        </w:tc>
      </w:tr>
      <w:tr w:rsidR="00DF0655" w:rsidRPr="00DF0655" w14:paraId="24B9BF7B" w14:textId="77777777" w:rsidTr="00DF0655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73C068" w14:textId="77777777" w:rsidR="00DF0655" w:rsidRPr="00DF0655" w:rsidRDefault="00DF0655" w:rsidP="00DF0655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A8F7B8" w14:textId="77777777" w:rsidR="00DF0655" w:rsidRPr="00DF0655" w:rsidRDefault="00DF0655" w:rsidP="00DF0655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3458E9" w14:textId="77777777" w:rsidR="00DF0655" w:rsidRPr="00DF0655" w:rsidRDefault="00DF0655" w:rsidP="00DF0655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43C147" w14:textId="77777777" w:rsidR="00DF0655" w:rsidRPr="00DF0655" w:rsidRDefault="00DF0655" w:rsidP="00DF0655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5AAA72" w14:textId="77777777" w:rsidR="00DF0655" w:rsidRPr="00DF0655" w:rsidRDefault="00DF0655" w:rsidP="00DF0655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498F62" w14:textId="77777777" w:rsidR="00DF0655" w:rsidRPr="00DF0655" w:rsidRDefault="00DF0655" w:rsidP="00DF0655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0E96BE" w14:textId="77777777" w:rsidR="00DF0655" w:rsidRPr="00DF0655" w:rsidRDefault="00DF0655" w:rsidP="00DF0655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DF0655" w:rsidRPr="00DF0655" w14:paraId="1AC65652" w14:textId="77777777" w:rsidTr="00DF0655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F39DF7" w14:textId="77777777" w:rsidR="00DF0655" w:rsidRPr="00DF0655" w:rsidRDefault="00DF0655" w:rsidP="00DF0655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0655">
              <w:rPr>
                <w:rFonts w:ascii="Arial" w:hAnsi="Arial" w:cs="Arial"/>
                <w:color w:val="000000"/>
                <w:sz w:val="16"/>
                <w:szCs w:val="16"/>
              </w:rPr>
              <w:t>Higher Education Tuition Protection Fund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FFBCC3" w14:textId="77777777" w:rsidR="00DF0655" w:rsidRPr="00DF0655" w:rsidRDefault="00DF0655" w:rsidP="00DF065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0655">
              <w:rPr>
                <w:rFonts w:ascii="Arial" w:hAnsi="Arial" w:cs="Arial"/>
                <w:color w:val="000000"/>
                <w:sz w:val="16"/>
                <w:szCs w:val="16"/>
              </w:rPr>
              <w:t>8,675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F948E0" w14:textId="77777777" w:rsidR="00DF0655" w:rsidRPr="00DF0655" w:rsidRDefault="00DF0655" w:rsidP="00DF065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0655">
              <w:rPr>
                <w:rFonts w:ascii="Arial" w:hAnsi="Arial" w:cs="Arial"/>
                <w:color w:val="000000"/>
                <w:sz w:val="16"/>
                <w:szCs w:val="16"/>
              </w:rPr>
              <w:t>5,935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6D9085" w14:textId="6B1CB465" w:rsidR="00DF0655" w:rsidRPr="00DF0655" w:rsidRDefault="00E275AD" w:rsidP="00DF065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4DFB4F" w14:textId="3403FD6D" w:rsidR="00DF0655" w:rsidRPr="00DF0655" w:rsidRDefault="00E275AD" w:rsidP="00DF065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DF0655" w:rsidRPr="00DF0655">
              <w:rPr>
                <w:rFonts w:ascii="Arial" w:hAnsi="Arial" w:cs="Arial"/>
                <w:color w:val="000000"/>
                <w:sz w:val="16"/>
                <w:szCs w:val="16"/>
              </w:rPr>
              <w:t>3,390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AED9FE" w14:textId="56516A36" w:rsidR="00DF0655" w:rsidRPr="00DF0655" w:rsidRDefault="00E275AD" w:rsidP="00DF065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DF0655" w:rsidRPr="00DF0655">
              <w:rPr>
                <w:rFonts w:ascii="Arial" w:hAnsi="Arial" w:cs="Arial"/>
                <w:color w:val="000000"/>
                <w:sz w:val="16"/>
                <w:szCs w:val="16"/>
              </w:rPr>
              <w:t>815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EDCC61" w14:textId="77777777" w:rsidR="00DF0655" w:rsidRPr="00DF0655" w:rsidRDefault="00DF0655" w:rsidP="00DF065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0655">
              <w:rPr>
                <w:rFonts w:ascii="Arial" w:hAnsi="Arial" w:cs="Arial"/>
                <w:color w:val="000000"/>
                <w:sz w:val="16"/>
                <w:szCs w:val="16"/>
              </w:rPr>
              <w:t>10,405</w:t>
            </w:r>
          </w:p>
        </w:tc>
      </w:tr>
      <w:tr w:rsidR="00DF0655" w:rsidRPr="00DF0655" w14:paraId="2E87AD7A" w14:textId="77777777" w:rsidTr="00DF0655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EA3A4B" w14:textId="77777777" w:rsidR="00DF0655" w:rsidRPr="00DF0655" w:rsidRDefault="00DF0655" w:rsidP="00DF0655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CB2A0F" w14:textId="77777777" w:rsidR="00DF0655" w:rsidRPr="00DF0655" w:rsidRDefault="00DF0655" w:rsidP="00DF0655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F0655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7,208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1960FC" w14:textId="77777777" w:rsidR="00DF0655" w:rsidRPr="00DF0655" w:rsidRDefault="00DF0655" w:rsidP="00DF0655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F0655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3,600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AA6DBA" w14:textId="77777777" w:rsidR="00DF0655" w:rsidRPr="00DF0655" w:rsidRDefault="00DF0655" w:rsidP="00DF0655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F0655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1,000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404BAA" w14:textId="05F2F291" w:rsidR="00DF0655" w:rsidRPr="00DF0655" w:rsidRDefault="00E275AD" w:rsidP="00DF0655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DF0655" w:rsidRPr="00DF0655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3,133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A3A374" w14:textId="28754BCD" w:rsidR="00DF0655" w:rsidRPr="00DF0655" w:rsidRDefault="00E275AD" w:rsidP="00DF0655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C28C27" w14:textId="77777777" w:rsidR="00DF0655" w:rsidRPr="00DF0655" w:rsidRDefault="00DF0655" w:rsidP="00DF0655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F0655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8,675</w:t>
            </w:r>
          </w:p>
        </w:tc>
      </w:tr>
      <w:tr w:rsidR="00DF0655" w:rsidRPr="00DF0655" w14:paraId="02C49A8E" w14:textId="77777777" w:rsidTr="00DF0655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16FE15" w14:textId="77777777" w:rsidR="00DF0655" w:rsidRPr="00DF0655" w:rsidRDefault="00DF0655" w:rsidP="00DF0655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1E4085" w14:textId="77777777" w:rsidR="00DF0655" w:rsidRPr="00DF0655" w:rsidRDefault="00DF0655" w:rsidP="00DF0655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9E26CD" w14:textId="77777777" w:rsidR="00DF0655" w:rsidRPr="00DF0655" w:rsidRDefault="00DF0655" w:rsidP="00DF0655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43634E" w14:textId="77777777" w:rsidR="00DF0655" w:rsidRPr="00DF0655" w:rsidRDefault="00DF0655" w:rsidP="00DF0655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45A990" w14:textId="77777777" w:rsidR="00DF0655" w:rsidRPr="00DF0655" w:rsidRDefault="00DF0655" w:rsidP="00DF0655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86C777" w14:textId="77777777" w:rsidR="00DF0655" w:rsidRPr="00DF0655" w:rsidRDefault="00DF0655" w:rsidP="00DF0655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9EE503" w14:textId="77777777" w:rsidR="00DF0655" w:rsidRPr="00DF0655" w:rsidRDefault="00DF0655" w:rsidP="00DF0655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DF0655" w:rsidRPr="00DF0655" w14:paraId="07ED9714" w14:textId="77777777" w:rsidTr="00DF0655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69F3CE" w14:textId="77777777" w:rsidR="00DF0655" w:rsidRPr="00DF0655" w:rsidRDefault="00DF0655" w:rsidP="00DF0655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0655">
              <w:rPr>
                <w:rFonts w:ascii="Arial" w:hAnsi="Arial" w:cs="Arial"/>
                <w:color w:val="000000"/>
                <w:sz w:val="16"/>
                <w:szCs w:val="16"/>
              </w:rPr>
              <w:t>Overseas Students Tuition Fund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BB04D9" w14:textId="77777777" w:rsidR="00DF0655" w:rsidRPr="00DF0655" w:rsidRDefault="00DF0655" w:rsidP="00DF065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0655">
              <w:rPr>
                <w:rFonts w:ascii="Arial" w:hAnsi="Arial" w:cs="Arial"/>
                <w:color w:val="000000"/>
                <w:sz w:val="16"/>
                <w:szCs w:val="16"/>
              </w:rPr>
              <w:t>44,042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B5CF9A" w14:textId="77777777" w:rsidR="00DF0655" w:rsidRPr="00DF0655" w:rsidRDefault="00DF0655" w:rsidP="00DF065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0655">
              <w:rPr>
                <w:rFonts w:ascii="Arial" w:hAnsi="Arial" w:cs="Arial"/>
                <w:color w:val="000000"/>
                <w:sz w:val="16"/>
                <w:szCs w:val="16"/>
              </w:rPr>
              <w:t>4,000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EA0775" w14:textId="3ECE4CC0" w:rsidR="00DF0655" w:rsidRPr="00DF0655" w:rsidRDefault="00E275AD" w:rsidP="00DF065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2CFC68" w14:textId="773A1550" w:rsidR="00DF0655" w:rsidRPr="00DF0655" w:rsidRDefault="00E275AD" w:rsidP="00DF065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DF0655" w:rsidRPr="00DF0655">
              <w:rPr>
                <w:rFonts w:ascii="Arial" w:hAnsi="Arial" w:cs="Arial"/>
                <w:color w:val="000000"/>
                <w:sz w:val="16"/>
                <w:szCs w:val="16"/>
              </w:rPr>
              <w:t>3,985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DBE0A6" w14:textId="4E846E87" w:rsidR="00DF0655" w:rsidRPr="00DF0655" w:rsidRDefault="00E275AD" w:rsidP="00DF065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4602FE" w14:textId="77777777" w:rsidR="00DF0655" w:rsidRPr="00DF0655" w:rsidRDefault="00DF0655" w:rsidP="00DF065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0655">
              <w:rPr>
                <w:rFonts w:ascii="Arial" w:hAnsi="Arial" w:cs="Arial"/>
                <w:color w:val="000000"/>
                <w:sz w:val="16"/>
                <w:szCs w:val="16"/>
              </w:rPr>
              <w:t>44,057</w:t>
            </w:r>
          </w:p>
        </w:tc>
      </w:tr>
      <w:tr w:rsidR="00DF0655" w:rsidRPr="00DF0655" w14:paraId="6EEB21B5" w14:textId="77777777" w:rsidTr="00DF0655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C994B6" w14:textId="77777777" w:rsidR="00DF0655" w:rsidRPr="00DF0655" w:rsidRDefault="00DF0655" w:rsidP="00DF0655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5AD7AC" w14:textId="77777777" w:rsidR="00DF0655" w:rsidRPr="00DF0655" w:rsidRDefault="00DF0655" w:rsidP="00DF0655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F0655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44,651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1094E4" w14:textId="77777777" w:rsidR="00DF0655" w:rsidRPr="00DF0655" w:rsidRDefault="00DF0655" w:rsidP="00DF0655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F0655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3,200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2C932A" w14:textId="5A81071C" w:rsidR="00DF0655" w:rsidRPr="00DF0655" w:rsidRDefault="00E275AD" w:rsidP="00DF0655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16B621" w14:textId="06995090" w:rsidR="00DF0655" w:rsidRPr="00DF0655" w:rsidRDefault="00E275AD" w:rsidP="00DF0655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DF0655" w:rsidRPr="00DF0655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3,809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560434" w14:textId="1A53E0AC" w:rsidR="00DF0655" w:rsidRPr="00DF0655" w:rsidRDefault="00E275AD" w:rsidP="00DF0655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EC0E3E" w14:textId="77777777" w:rsidR="00DF0655" w:rsidRPr="00DF0655" w:rsidRDefault="00DF0655" w:rsidP="00DF0655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F0655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44,042</w:t>
            </w:r>
          </w:p>
        </w:tc>
      </w:tr>
      <w:tr w:rsidR="00DF0655" w:rsidRPr="00DF0655" w14:paraId="53D217AD" w14:textId="77777777" w:rsidTr="00DF0655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791E01" w14:textId="77777777" w:rsidR="00DF0655" w:rsidRPr="00DF0655" w:rsidRDefault="00DF0655" w:rsidP="00DF0655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80F2F1" w14:textId="77777777" w:rsidR="00DF0655" w:rsidRPr="00DF0655" w:rsidRDefault="00DF0655" w:rsidP="00DF0655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F4D493" w14:textId="77777777" w:rsidR="00DF0655" w:rsidRPr="00DF0655" w:rsidRDefault="00DF0655" w:rsidP="00DF0655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8C011D" w14:textId="77777777" w:rsidR="00DF0655" w:rsidRPr="00DF0655" w:rsidRDefault="00DF0655" w:rsidP="00DF0655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139D2A" w14:textId="77777777" w:rsidR="00DF0655" w:rsidRPr="00DF0655" w:rsidRDefault="00DF0655" w:rsidP="00DF0655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810FD3" w14:textId="77777777" w:rsidR="00DF0655" w:rsidRPr="00DF0655" w:rsidRDefault="00DF0655" w:rsidP="00DF0655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48FB00" w14:textId="77777777" w:rsidR="00DF0655" w:rsidRPr="00DF0655" w:rsidRDefault="00DF0655" w:rsidP="00DF0655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DF0655" w:rsidRPr="00DF0655" w14:paraId="537CC7D0" w14:textId="77777777" w:rsidTr="00DF0655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E3182C" w14:textId="77777777" w:rsidR="00DF0655" w:rsidRPr="00DF0655" w:rsidRDefault="00DF0655" w:rsidP="00DF0655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0655">
              <w:rPr>
                <w:rFonts w:ascii="Arial" w:hAnsi="Arial" w:cs="Arial"/>
                <w:color w:val="000000"/>
                <w:sz w:val="16"/>
                <w:szCs w:val="16"/>
              </w:rPr>
              <w:t>Student Identifiers Special Account (a)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231F09" w14:textId="67175BA1" w:rsidR="00DF0655" w:rsidRPr="00DF0655" w:rsidRDefault="00E275AD" w:rsidP="00DF065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6A67F2" w14:textId="0EF20A97" w:rsidR="00DF0655" w:rsidRPr="00DF0655" w:rsidRDefault="00E275AD" w:rsidP="00DF065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229A49" w14:textId="16E762AB" w:rsidR="00DF0655" w:rsidRPr="00DF0655" w:rsidRDefault="00E275AD" w:rsidP="00DF065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85C799" w14:textId="1778C076" w:rsidR="00DF0655" w:rsidRPr="00DF0655" w:rsidRDefault="00E275AD" w:rsidP="00DF065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4713B2" w14:textId="4C860CE6" w:rsidR="00DF0655" w:rsidRPr="00DF0655" w:rsidRDefault="00E275AD" w:rsidP="00DF065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CB68B5" w14:textId="7FF25E6E" w:rsidR="00DF0655" w:rsidRPr="00DF0655" w:rsidRDefault="00E275AD" w:rsidP="00DF065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</w:tr>
      <w:tr w:rsidR="00DF0655" w:rsidRPr="00DF0655" w14:paraId="4ECF463D" w14:textId="77777777" w:rsidTr="00DF0655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0A4B27" w14:textId="77777777" w:rsidR="00DF0655" w:rsidRPr="00DF0655" w:rsidRDefault="00DF0655" w:rsidP="00DF0655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F21A25" w14:textId="77777777" w:rsidR="00DF0655" w:rsidRPr="00DF0655" w:rsidRDefault="00DF0655" w:rsidP="00DF0655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F0655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6,892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E1C466" w14:textId="5CDA2BE2" w:rsidR="00DF0655" w:rsidRPr="00DF0655" w:rsidRDefault="00E275AD" w:rsidP="00DF0655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38576B" w14:textId="77F991BF" w:rsidR="00DF0655" w:rsidRPr="00DF0655" w:rsidRDefault="00E275AD" w:rsidP="00DF0655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7E7FF5" w14:textId="47693F5C" w:rsidR="00DF0655" w:rsidRPr="00DF0655" w:rsidRDefault="00E275AD" w:rsidP="00DF0655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FFBCE9" w14:textId="2F4F1C2D" w:rsidR="00DF0655" w:rsidRPr="00DF0655" w:rsidRDefault="00E275AD" w:rsidP="00DF0655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DF0655" w:rsidRPr="00DF0655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6,892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FF077E" w14:textId="47A2B89B" w:rsidR="00DF0655" w:rsidRPr="00DF0655" w:rsidRDefault="00E275AD" w:rsidP="00DF0655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</w:tr>
      <w:tr w:rsidR="00DF0655" w:rsidRPr="00DF0655" w14:paraId="6DE2BF7F" w14:textId="77777777" w:rsidTr="00DF0655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C6675C" w14:textId="77777777" w:rsidR="00DF0655" w:rsidRPr="00DF0655" w:rsidRDefault="00DF0655" w:rsidP="00DF0655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77D5B0" w14:textId="77777777" w:rsidR="00DF0655" w:rsidRPr="00DF0655" w:rsidRDefault="00DF0655" w:rsidP="00DF0655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4DB3A7" w14:textId="77777777" w:rsidR="00DF0655" w:rsidRPr="00DF0655" w:rsidRDefault="00DF0655" w:rsidP="00DF0655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F1F67F" w14:textId="77777777" w:rsidR="00DF0655" w:rsidRPr="00DF0655" w:rsidRDefault="00DF0655" w:rsidP="00DF0655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8A1E08" w14:textId="77777777" w:rsidR="00DF0655" w:rsidRPr="00DF0655" w:rsidRDefault="00DF0655" w:rsidP="00DF0655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AF0614" w14:textId="77777777" w:rsidR="00DF0655" w:rsidRPr="00DF0655" w:rsidRDefault="00DF0655" w:rsidP="00DF0655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88F9C5" w14:textId="77777777" w:rsidR="00DF0655" w:rsidRPr="00DF0655" w:rsidRDefault="00DF0655" w:rsidP="00DF0655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DF0655" w:rsidRPr="00DF0655" w14:paraId="4AE86864" w14:textId="77777777" w:rsidTr="00DF0655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D96F89" w14:textId="77777777" w:rsidR="00DF0655" w:rsidRPr="00DF0655" w:rsidRDefault="00DF0655" w:rsidP="00DF0655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0655">
              <w:rPr>
                <w:rFonts w:ascii="Arial" w:hAnsi="Arial" w:cs="Arial"/>
                <w:color w:val="000000"/>
                <w:sz w:val="16"/>
                <w:szCs w:val="16"/>
              </w:rPr>
              <w:t>VSL Tuition Protection Fund (a)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98B31C" w14:textId="79A96C05" w:rsidR="00DF0655" w:rsidRPr="00DF0655" w:rsidRDefault="00E275AD" w:rsidP="00DF065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1C18EF" w14:textId="24E724AD" w:rsidR="00DF0655" w:rsidRPr="00DF0655" w:rsidRDefault="00E275AD" w:rsidP="00DF065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F5418B" w14:textId="320A0222" w:rsidR="00DF0655" w:rsidRPr="00DF0655" w:rsidRDefault="00E275AD" w:rsidP="00DF065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E05E98" w14:textId="420F112F" w:rsidR="00DF0655" w:rsidRPr="00DF0655" w:rsidRDefault="00E275AD" w:rsidP="00DF065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99B2AD" w14:textId="1357FC06" w:rsidR="00DF0655" w:rsidRPr="00DF0655" w:rsidRDefault="00E275AD" w:rsidP="00DF065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687F4C" w14:textId="20B903FE" w:rsidR="00DF0655" w:rsidRPr="00DF0655" w:rsidRDefault="00E275AD" w:rsidP="00DF065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</w:tr>
      <w:tr w:rsidR="00DF0655" w:rsidRPr="00DF0655" w14:paraId="27029B52" w14:textId="77777777" w:rsidTr="00DF0655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F99FBD" w14:textId="77777777" w:rsidR="00DF0655" w:rsidRPr="00DF0655" w:rsidRDefault="00DF0655" w:rsidP="00DF0655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720695" w14:textId="77777777" w:rsidR="00DF0655" w:rsidRPr="00DF0655" w:rsidRDefault="00DF0655" w:rsidP="00DF0655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F0655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7,884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732B58" w14:textId="0EEF1C6B" w:rsidR="00DF0655" w:rsidRPr="00DF0655" w:rsidRDefault="00E275AD" w:rsidP="00DF0655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527EB3" w14:textId="615C47A7" w:rsidR="00DF0655" w:rsidRPr="00DF0655" w:rsidRDefault="00E275AD" w:rsidP="00DF0655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D3678E" w14:textId="24B90C9B" w:rsidR="00DF0655" w:rsidRPr="00DF0655" w:rsidRDefault="00E275AD" w:rsidP="00DF0655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3873DA" w14:textId="3380F636" w:rsidR="00DF0655" w:rsidRPr="00DF0655" w:rsidRDefault="00E275AD" w:rsidP="00DF0655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DF0655" w:rsidRPr="00DF0655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7,884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C12DB0" w14:textId="3A0673B7" w:rsidR="00DF0655" w:rsidRPr="00DF0655" w:rsidRDefault="00E275AD" w:rsidP="00DF0655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</w:tr>
      <w:tr w:rsidR="00DF0655" w:rsidRPr="00DF0655" w14:paraId="0E8C039D" w14:textId="77777777" w:rsidTr="00DF0655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0D6AD6" w14:textId="77777777" w:rsidR="00DF0655" w:rsidRPr="00DF0655" w:rsidRDefault="00DF0655" w:rsidP="00DF0655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C8699C" w14:textId="77777777" w:rsidR="00DF0655" w:rsidRPr="00DF0655" w:rsidRDefault="00DF0655" w:rsidP="00DF0655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8865A8" w14:textId="77777777" w:rsidR="00DF0655" w:rsidRPr="00DF0655" w:rsidRDefault="00DF0655" w:rsidP="00DF0655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B0ABA8" w14:textId="77777777" w:rsidR="00DF0655" w:rsidRPr="00DF0655" w:rsidRDefault="00DF0655" w:rsidP="00DF0655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B62CC3" w14:textId="77777777" w:rsidR="00DF0655" w:rsidRPr="00DF0655" w:rsidRDefault="00DF0655" w:rsidP="00DF0655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E021CA" w14:textId="77777777" w:rsidR="00DF0655" w:rsidRPr="00DF0655" w:rsidRDefault="00DF0655" w:rsidP="00DF0655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7CF9E8" w14:textId="77777777" w:rsidR="00DF0655" w:rsidRPr="00DF0655" w:rsidRDefault="00DF0655" w:rsidP="00DF0655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DF0655" w:rsidRPr="00DF0655" w14:paraId="77EE22C4" w14:textId="77777777" w:rsidTr="00DF0655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7358B5" w14:textId="77777777" w:rsidR="00DF0655" w:rsidRPr="00DF0655" w:rsidRDefault="00DF0655" w:rsidP="00DF0655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065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Department of Education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1ED3D8" w14:textId="77777777" w:rsidR="00DF0655" w:rsidRPr="00DF0655" w:rsidRDefault="00DF0655" w:rsidP="00DF065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0655">
              <w:rPr>
                <w:rFonts w:ascii="Arial" w:hAnsi="Arial" w:cs="Arial"/>
                <w:color w:val="000000"/>
                <w:sz w:val="16"/>
                <w:szCs w:val="16"/>
              </w:rPr>
              <w:t>95,374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B1F93C" w14:textId="77777777" w:rsidR="00DF0655" w:rsidRPr="00DF0655" w:rsidRDefault="00DF0655" w:rsidP="00DF065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0655">
              <w:rPr>
                <w:rFonts w:ascii="Arial" w:hAnsi="Arial" w:cs="Arial"/>
                <w:color w:val="000000"/>
                <w:sz w:val="16"/>
                <w:szCs w:val="16"/>
              </w:rPr>
              <w:t>10,685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B33E9F" w14:textId="77777777" w:rsidR="00DF0655" w:rsidRPr="00DF0655" w:rsidRDefault="00DF0655" w:rsidP="00DF065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0655">
              <w:rPr>
                <w:rFonts w:ascii="Arial" w:hAnsi="Arial" w:cs="Arial"/>
                <w:color w:val="000000"/>
                <w:sz w:val="16"/>
                <w:szCs w:val="16"/>
              </w:rPr>
              <w:t>230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765313" w14:textId="1215D477" w:rsidR="00DF0655" w:rsidRPr="00DF0655" w:rsidRDefault="00E275AD" w:rsidP="00DF065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DF0655">
              <w:rPr>
                <w:rFonts w:ascii="Arial" w:hAnsi="Arial" w:cs="Arial"/>
                <w:color w:val="000000"/>
                <w:sz w:val="16"/>
                <w:szCs w:val="16"/>
              </w:rPr>
              <w:t>8,355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5DB64E" w14:textId="7A058E33" w:rsidR="00DF0655" w:rsidRPr="00DF0655" w:rsidRDefault="00E275AD" w:rsidP="00DF065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DF0655">
              <w:rPr>
                <w:rFonts w:ascii="Arial" w:hAnsi="Arial" w:cs="Arial"/>
                <w:color w:val="000000"/>
                <w:sz w:val="16"/>
                <w:szCs w:val="16"/>
              </w:rPr>
              <w:t>815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277CDE" w14:textId="77777777" w:rsidR="00DF0655" w:rsidRPr="00DF0655" w:rsidRDefault="00DF0655" w:rsidP="00DF065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0655">
              <w:rPr>
                <w:rFonts w:ascii="Arial" w:hAnsi="Arial" w:cs="Arial"/>
                <w:color w:val="000000"/>
                <w:sz w:val="16"/>
                <w:szCs w:val="16"/>
              </w:rPr>
              <w:t>97,119</w:t>
            </w:r>
          </w:p>
        </w:tc>
      </w:tr>
      <w:tr w:rsidR="00DF0655" w:rsidRPr="00DF0655" w14:paraId="64D64004" w14:textId="77777777" w:rsidTr="00DF0655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B8BC68" w14:textId="77777777" w:rsidR="00DF0655" w:rsidRPr="00DF0655" w:rsidRDefault="00DF0655" w:rsidP="00DF0655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1B20975C" w14:textId="77777777" w:rsidR="00DF0655" w:rsidRPr="00DF0655" w:rsidRDefault="00DF0655" w:rsidP="00DF0655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F0655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110,310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4C5B5307" w14:textId="77777777" w:rsidR="00DF0655" w:rsidRPr="00DF0655" w:rsidRDefault="00DF0655" w:rsidP="00DF0655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F0655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7,550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668D0CA1" w14:textId="77777777" w:rsidR="00DF0655" w:rsidRPr="00DF0655" w:rsidRDefault="00DF0655" w:rsidP="00DF0655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F0655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1,232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4C2A7B91" w14:textId="5A1681FE" w:rsidR="00DF0655" w:rsidRPr="00DF0655" w:rsidRDefault="00E275AD" w:rsidP="00DF0655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DF0655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8,942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14D345EA" w14:textId="254DFD06" w:rsidR="00DF0655" w:rsidRPr="00DF0655" w:rsidRDefault="00E275AD" w:rsidP="00DF0655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DF0655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14,776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082DEC7E" w14:textId="77777777" w:rsidR="00DF0655" w:rsidRPr="00DF0655" w:rsidRDefault="00DF0655" w:rsidP="00DF0655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F0655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95,374</w:t>
            </w:r>
          </w:p>
        </w:tc>
      </w:tr>
      <w:tr w:rsidR="00DF0655" w:rsidRPr="00DF0655" w14:paraId="4AE4A449" w14:textId="77777777" w:rsidTr="00DF0655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62B3AC" w14:textId="77777777" w:rsidR="00DF0655" w:rsidRPr="00DF0655" w:rsidRDefault="00DF0655" w:rsidP="00DF0655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937546" w14:textId="77777777" w:rsidR="00DF0655" w:rsidRPr="00DF0655" w:rsidRDefault="00DF0655" w:rsidP="00DF0655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06C337" w14:textId="77777777" w:rsidR="00DF0655" w:rsidRPr="00DF0655" w:rsidRDefault="00DF0655" w:rsidP="00DF0655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7BE515" w14:textId="77777777" w:rsidR="00DF0655" w:rsidRPr="00DF0655" w:rsidRDefault="00DF0655" w:rsidP="00DF0655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1010C7" w14:textId="77777777" w:rsidR="00DF0655" w:rsidRPr="00DF0655" w:rsidRDefault="00DF0655" w:rsidP="00DF0655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6053F9" w14:textId="77777777" w:rsidR="00DF0655" w:rsidRPr="00DF0655" w:rsidRDefault="00DF0655" w:rsidP="00DF0655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8246D8" w14:textId="77777777" w:rsidR="00DF0655" w:rsidRPr="00DF0655" w:rsidRDefault="00DF0655" w:rsidP="00DF0655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DF0655" w:rsidRPr="00DF0655" w14:paraId="4B759EEF" w14:textId="77777777" w:rsidTr="00DF0655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7F59DD" w14:textId="77777777" w:rsidR="00DF0655" w:rsidRPr="00DF0655" w:rsidRDefault="00DF0655" w:rsidP="00DF0655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065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Australian Research Council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748DA" w14:textId="77777777" w:rsidR="00DF0655" w:rsidRPr="00DF0655" w:rsidRDefault="00DF0655" w:rsidP="00DF0655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2BDAB" w14:textId="77777777" w:rsidR="00DF0655" w:rsidRPr="00DF0655" w:rsidRDefault="00DF0655" w:rsidP="00DF0655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3274E" w14:textId="77777777" w:rsidR="00DF0655" w:rsidRPr="00DF0655" w:rsidRDefault="00DF0655" w:rsidP="00DF0655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7C18B" w14:textId="77777777" w:rsidR="00DF0655" w:rsidRPr="00DF0655" w:rsidRDefault="00DF0655" w:rsidP="00DF0655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89BAF" w14:textId="77777777" w:rsidR="00DF0655" w:rsidRPr="00DF0655" w:rsidRDefault="00DF0655" w:rsidP="00DF0655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9462A" w14:textId="77777777" w:rsidR="00DF0655" w:rsidRPr="00DF0655" w:rsidRDefault="00DF0655" w:rsidP="00DF0655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DF0655" w:rsidRPr="00DF0655" w14:paraId="04764A06" w14:textId="77777777" w:rsidTr="00DF0655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5F2364" w14:textId="77777777" w:rsidR="00DF0655" w:rsidRPr="00DF0655" w:rsidRDefault="00DF0655" w:rsidP="00DF0655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0655">
              <w:rPr>
                <w:rFonts w:ascii="Arial" w:hAnsi="Arial" w:cs="Arial"/>
                <w:color w:val="000000"/>
                <w:sz w:val="16"/>
                <w:szCs w:val="16"/>
              </w:rPr>
              <w:t>ARC Research Endowment Account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DDBB19" w14:textId="77777777" w:rsidR="00DF0655" w:rsidRPr="00DF0655" w:rsidRDefault="00DF0655" w:rsidP="00DF065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0655">
              <w:rPr>
                <w:rFonts w:ascii="Arial" w:hAnsi="Arial" w:cs="Arial"/>
                <w:color w:val="000000"/>
                <w:sz w:val="16"/>
                <w:szCs w:val="16"/>
              </w:rPr>
              <w:t>2,252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5F8D05" w14:textId="19FE5D16" w:rsidR="00DF0655" w:rsidRPr="00DF0655" w:rsidRDefault="00E275AD" w:rsidP="00DF065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B1B19C" w14:textId="68D7765B" w:rsidR="00DF0655" w:rsidRPr="00DF0655" w:rsidRDefault="00E275AD" w:rsidP="00DF065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F7A1BD" w14:textId="514EC668" w:rsidR="00DF0655" w:rsidRPr="00DF0655" w:rsidRDefault="00E275AD" w:rsidP="00DF065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049113" w14:textId="643722BC" w:rsidR="00DF0655" w:rsidRPr="00DF0655" w:rsidRDefault="00E275AD" w:rsidP="00DF065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3E4F55" w14:textId="77777777" w:rsidR="00DF0655" w:rsidRPr="00DF0655" w:rsidRDefault="00DF0655" w:rsidP="00DF065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0655">
              <w:rPr>
                <w:rFonts w:ascii="Arial" w:hAnsi="Arial" w:cs="Arial"/>
                <w:color w:val="000000"/>
                <w:sz w:val="16"/>
                <w:szCs w:val="16"/>
              </w:rPr>
              <w:t>2,252</w:t>
            </w:r>
          </w:p>
        </w:tc>
      </w:tr>
      <w:tr w:rsidR="00DF0655" w:rsidRPr="00DF0655" w14:paraId="550DF855" w14:textId="77777777" w:rsidTr="00DF0655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026900" w14:textId="77777777" w:rsidR="00DF0655" w:rsidRPr="00DF0655" w:rsidRDefault="00DF0655" w:rsidP="00DF0655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82EDE7" w14:textId="77777777" w:rsidR="00DF0655" w:rsidRPr="00DF0655" w:rsidRDefault="00DF0655" w:rsidP="00DF0655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F0655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2,252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EDAD01" w14:textId="562917DF" w:rsidR="00DF0655" w:rsidRPr="00DF0655" w:rsidRDefault="00E275AD" w:rsidP="00DF0655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12E364" w14:textId="7E945CE4" w:rsidR="00DF0655" w:rsidRPr="00DF0655" w:rsidRDefault="00E275AD" w:rsidP="00DF0655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AA5FF9" w14:textId="0734EB10" w:rsidR="00DF0655" w:rsidRPr="00DF0655" w:rsidRDefault="00E275AD" w:rsidP="00DF0655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30BBD6" w14:textId="3F2CBFD6" w:rsidR="00DF0655" w:rsidRPr="00DF0655" w:rsidRDefault="00E275AD" w:rsidP="00DF0655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A2B531" w14:textId="77777777" w:rsidR="00DF0655" w:rsidRPr="00DF0655" w:rsidRDefault="00DF0655" w:rsidP="00DF0655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F0655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2,252</w:t>
            </w:r>
          </w:p>
        </w:tc>
      </w:tr>
      <w:tr w:rsidR="00DF0655" w:rsidRPr="00DF0655" w14:paraId="2322F634" w14:textId="77777777" w:rsidTr="00B71CD8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FCC56D" w14:textId="36F9E2AF" w:rsidR="00B71CD8" w:rsidRPr="00DF0655" w:rsidRDefault="00B71CD8" w:rsidP="00B71CD8">
            <w:pPr>
              <w:spacing w:before="0" w:after="0" w:line="240" w:lineRule="auto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2E9354" w14:textId="77777777" w:rsidR="00DF0655" w:rsidRPr="00DF0655" w:rsidRDefault="00DF0655" w:rsidP="00DF0655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D6E838" w14:textId="77777777" w:rsidR="00DF0655" w:rsidRPr="00DF0655" w:rsidRDefault="00DF0655" w:rsidP="00DF0655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9752A2" w14:textId="77777777" w:rsidR="00DF0655" w:rsidRPr="00DF0655" w:rsidRDefault="00DF0655" w:rsidP="00DF0655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49E3B8" w14:textId="77777777" w:rsidR="00DF0655" w:rsidRPr="00DF0655" w:rsidRDefault="00DF0655" w:rsidP="00DF0655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B20601" w14:textId="77777777" w:rsidR="00DF0655" w:rsidRPr="00DF0655" w:rsidRDefault="00DF0655" w:rsidP="00DF0655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9D0705" w14:textId="77777777" w:rsidR="00DF0655" w:rsidRPr="00DF0655" w:rsidRDefault="00DF0655" w:rsidP="00DF0655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DF0655" w:rsidRPr="00DF0655" w14:paraId="13BFAAD3" w14:textId="77777777" w:rsidTr="00DF0655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4BE2E4" w14:textId="77777777" w:rsidR="00DF0655" w:rsidRPr="00DF0655" w:rsidRDefault="00DF0655" w:rsidP="00DF0655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065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Australian Research Council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4BF411" w14:textId="77777777" w:rsidR="00DF0655" w:rsidRPr="00DF0655" w:rsidRDefault="00DF0655" w:rsidP="00DF065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0655">
              <w:rPr>
                <w:rFonts w:ascii="Arial" w:hAnsi="Arial" w:cs="Arial"/>
                <w:color w:val="000000"/>
                <w:sz w:val="16"/>
                <w:szCs w:val="16"/>
              </w:rPr>
              <w:t>2,252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DF3151" w14:textId="4864A858" w:rsidR="00DF0655" w:rsidRPr="00DF0655" w:rsidRDefault="00E275AD" w:rsidP="00DF065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73B955" w14:textId="525FC8D7" w:rsidR="00DF0655" w:rsidRPr="00DF0655" w:rsidRDefault="00E275AD" w:rsidP="00DF065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99C19B" w14:textId="4A08C705" w:rsidR="00DF0655" w:rsidRPr="00DF0655" w:rsidRDefault="00E275AD" w:rsidP="00DF065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A514FA" w14:textId="0B2E1517" w:rsidR="00DF0655" w:rsidRPr="00DF0655" w:rsidRDefault="00E275AD" w:rsidP="00DF065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22811B" w14:textId="77777777" w:rsidR="00DF0655" w:rsidRPr="00DF0655" w:rsidRDefault="00DF0655" w:rsidP="00DF065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0655">
              <w:rPr>
                <w:rFonts w:ascii="Arial" w:hAnsi="Arial" w:cs="Arial"/>
                <w:color w:val="000000"/>
                <w:sz w:val="16"/>
                <w:szCs w:val="16"/>
              </w:rPr>
              <w:t>2,252</w:t>
            </w:r>
          </w:p>
        </w:tc>
      </w:tr>
      <w:tr w:rsidR="00DF0655" w:rsidRPr="00DF0655" w14:paraId="2833AB10" w14:textId="77777777" w:rsidTr="00DF0655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09151A" w14:textId="77777777" w:rsidR="00DF0655" w:rsidRPr="00DF0655" w:rsidRDefault="00DF0655" w:rsidP="00DF0655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667B65FA" w14:textId="77777777" w:rsidR="00DF0655" w:rsidRPr="00DF0655" w:rsidRDefault="00DF0655" w:rsidP="00DF0655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F0655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2,252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2704185D" w14:textId="4F73B150" w:rsidR="00DF0655" w:rsidRPr="00DF0655" w:rsidRDefault="00E275AD" w:rsidP="00DF0655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63277AE1" w14:textId="00FFF51E" w:rsidR="00DF0655" w:rsidRPr="00DF0655" w:rsidRDefault="00E275AD" w:rsidP="00DF0655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7CA1F46F" w14:textId="0A5C7304" w:rsidR="00DF0655" w:rsidRPr="00DF0655" w:rsidRDefault="00E275AD" w:rsidP="00DF0655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6C2B3956" w14:textId="19EF95F2" w:rsidR="00DF0655" w:rsidRPr="00DF0655" w:rsidRDefault="00E275AD" w:rsidP="00DF0655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5143918D" w14:textId="77777777" w:rsidR="00DF0655" w:rsidRPr="00DF0655" w:rsidRDefault="00DF0655" w:rsidP="00DF0655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F0655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2,252</w:t>
            </w:r>
          </w:p>
        </w:tc>
      </w:tr>
    </w:tbl>
    <w:p w14:paraId="5519CF41" w14:textId="1C803DCC" w:rsidR="00B71CD8" w:rsidRDefault="00DF0655" w:rsidP="00B71CD8">
      <w:pPr>
        <w:pStyle w:val="ChartandTableFootnoteAlpha"/>
        <w:numPr>
          <w:ilvl w:val="0"/>
          <w:numId w:val="23"/>
        </w:numPr>
      </w:pPr>
      <w:r>
        <w:fldChar w:fldCharType="end"/>
      </w:r>
      <w:r w:rsidR="00B71CD8" w:rsidRPr="00351F9B">
        <w:t>The 202</w:t>
      </w:r>
      <w:r w:rsidR="00B71CD8">
        <w:t>2</w:t>
      </w:r>
      <w:r w:rsidR="00242DE7">
        <w:t>–</w:t>
      </w:r>
      <w:r w:rsidR="00B71CD8" w:rsidRPr="00351F9B">
        <w:t>2</w:t>
      </w:r>
      <w:r w:rsidR="00B71CD8">
        <w:t>3</w:t>
      </w:r>
      <w:r w:rsidR="00B71CD8" w:rsidRPr="00351F9B">
        <w:t xml:space="preserve"> amounts relate to functions under the control of the </w:t>
      </w:r>
      <w:r w:rsidR="00B71CD8" w:rsidRPr="00B71CD8">
        <w:t>former Department of Education, Employment and Workplace Relations up until 1</w:t>
      </w:r>
      <w:r w:rsidR="00242DE7">
        <w:t> </w:t>
      </w:r>
      <w:r w:rsidR="00B71CD8" w:rsidRPr="00B71CD8">
        <w:t>July</w:t>
      </w:r>
      <w:r w:rsidR="00242DE7">
        <w:t> </w:t>
      </w:r>
      <w:r w:rsidR="00B71CD8" w:rsidRPr="00B71CD8">
        <w:t>2022. These functions have since transferred to the Department of Employment and Workplace Relations.</w:t>
      </w:r>
    </w:p>
    <w:p w14:paraId="37EB6686" w14:textId="77777777" w:rsidR="00693F05" w:rsidRPr="00693F05" w:rsidRDefault="00693F05" w:rsidP="00693F05">
      <w:pPr>
        <w:pStyle w:val="ChartLine"/>
      </w:pPr>
    </w:p>
    <w:p w14:paraId="2EA7D1A6" w14:textId="77777777" w:rsidR="00A53221" w:rsidRDefault="00A53221">
      <w:pPr>
        <w:spacing w:before="0" w:after="160" w:line="259" w:lineRule="auto"/>
      </w:pPr>
      <w:r>
        <w:br w:type="page"/>
      </w:r>
    </w:p>
    <w:p w14:paraId="1272A40A" w14:textId="27B38FFE" w:rsidR="006D266A" w:rsidRPr="00A53221" w:rsidRDefault="006D266A" w:rsidP="00A53221">
      <w:pPr>
        <w:pStyle w:val="GhostLine"/>
        <w:rPr>
          <w:rFonts w:eastAsiaTheme="minorHAnsi"/>
        </w:rPr>
      </w:pPr>
      <w:r>
        <w:lastRenderedPageBreak/>
        <w:fldChar w:fldCharType="begin" w:fldLock="1"/>
      </w:r>
      <w:r>
        <w:instrText xml:space="preserve"> LINK Excel.Sheet.12 "\\\\mercury.network\\dfs\\groups\\FMG\\FRACM\\Reporting and Resourcing\\Special Appropriations\\Budget Paper 4\\2023-24\\05. BP4 Sections\\09_SpAccT\\09_SpAccT_20230503_0900_formatted.xlsx" "SAc - Output!R255C1:R284C7" \a \f 4 \h  \* MERGEFORMAT </w:instrText>
      </w:r>
      <w:r>
        <w:fldChar w:fldCharType="separate"/>
      </w:r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4094"/>
        <w:gridCol w:w="1242"/>
        <w:gridCol w:w="1241"/>
        <w:gridCol w:w="1241"/>
        <w:gridCol w:w="1241"/>
        <w:gridCol w:w="1241"/>
        <w:gridCol w:w="1237"/>
      </w:tblGrid>
      <w:tr w:rsidR="006D266A" w:rsidRPr="006D266A" w14:paraId="7D2536E8" w14:textId="77777777" w:rsidTr="006D266A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56053" w14:textId="2A9432EE" w:rsidR="006D266A" w:rsidRPr="006D266A" w:rsidRDefault="006D266A" w:rsidP="006D266A">
            <w:pPr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6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7D3349" w14:textId="29DA83EF" w:rsidR="006D266A" w:rsidRPr="006D266A" w:rsidRDefault="006D266A" w:rsidP="006D266A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D266A">
              <w:rPr>
                <w:rFonts w:ascii="Arial" w:hAnsi="Arial" w:cs="Arial"/>
                <w:color w:val="000000"/>
                <w:sz w:val="16"/>
                <w:szCs w:val="16"/>
              </w:rPr>
              <w:t>Budget Estimate</w:t>
            </w:r>
            <w:r w:rsidR="00242DE7">
              <w:rPr>
                <w:rFonts w:ascii="Arial" w:hAnsi="Arial" w:cs="Arial"/>
                <w:color w:val="000000"/>
                <w:sz w:val="16"/>
                <w:szCs w:val="16"/>
              </w:rPr>
              <w:t xml:space="preserve"> – </w:t>
            </w:r>
            <w:r w:rsidRPr="006D266A">
              <w:rPr>
                <w:rFonts w:ascii="Arial" w:hAnsi="Arial" w:cs="Arial"/>
                <w:color w:val="000000"/>
                <w:sz w:val="16"/>
                <w:szCs w:val="16"/>
              </w:rPr>
              <w:t>2023</w:t>
            </w:r>
            <w:r w:rsidR="00E275AD"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Pr="006D266A">
              <w:rPr>
                <w:rFonts w:ascii="Arial" w:hAnsi="Arial" w:cs="Arial"/>
                <w:color w:val="000000"/>
                <w:sz w:val="16"/>
                <w:szCs w:val="16"/>
              </w:rPr>
              <w:t>2024</w:t>
            </w:r>
          </w:p>
        </w:tc>
      </w:tr>
      <w:tr w:rsidR="006D266A" w:rsidRPr="006D266A" w14:paraId="4213FAB1" w14:textId="77777777" w:rsidTr="006D266A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855C0" w14:textId="77777777" w:rsidR="006D266A" w:rsidRPr="006D266A" w:rsidRDefault="006D266A" w:rsidP="006D266A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226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BE56C8" w14:textId="1D24D8CD" w:rsidR="006D266A" w:rsidRPr="006D266A" w:rsidRDefault="006D266A" w:rsidP="006D266A">
            <w:pPr>
              <w:spacing w:before="0"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6D266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Estimated Actual</w:t>
            </w:r>
            <w:r w:rsidR="00242DE7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– </w:t>
            </w:r>
            <w:r w:rsidRPr="006D266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2022</w:t>
            </w:r>
            <w:r w:rsidR="00E275AD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Pr="006D266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2023</w:t>
            </w:r>
          </w:p>
        </w:tc>
      </w:tr>
      <w:tr w:rsidR="006D266A" w:rsidRPr="006D266A" w14:paraId="5CC5CC5E" w14:textId="77777777" w:rsidTr="006D266A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52F72" w14:textId="77777777" w:rsidR="006D266A" w:rsidRPr="006D266A" w:rsidRDefault="006D266A" w:rsidP="006D266A">
            <w:pPr>
              <w:spacing w:before="0"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7779E567" w14:textId="77777777" w:rsidR="006D266A" w:rsidRPr="006D266A" w:rsidRDefault="006D266A" w:rsidP="006D266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D266A">
              <w:rPr>
                <w:rFonts w:ascii="Arial" w:hAnsi="Arial" w:cs="Arial"/>
                <w:color w:val="000000"/>
                <w:sz w:val="16"/>
                <w:szCs w:val="16"/>
              </w:rPr>
              <w:t>Opening</w:t>
            </w:r>
            <w:r w:rsidRPr="006D266A">
              <w:rPr>
                <w:rFonts w:ascii="Arial" w:hAnsi="Arial" w:cs="Arial"/>
                <w:color w:val="000000"/>
                <w:sz w:val="16"/>
                <w:szCs w:val="16"/>
              </w:rPr>
              <w:br/>
              <w:t>Balance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1A629B14" w14:textId="2A302816" w:rsidR="006D266A" w:rsidRPr="006D266A" w:rsidRDefault="006D266A" w:rsidP="006D266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D266A">
              <w:rPr>
                <w:rFonts w:ascii="Arial" w:hAnsi="Arial" w:cs="Arial"/>
                <w:color w:val="000000"/>
                <w:sz w:val="16"/>
                <w:szCs w:val="16"/>
              </w:rPr>
              <w:t>Receipts (Non</w:t>
            </w:r>
            <w:r w:rsidR="00E275AD"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Pr="006D266A">
              <w:rPr>
                <w:rFonts w:ascii="Arial" w:hAnsi="Arial" w:cs="Arial"/>
                <w:color w:val="000000"/>
                <w:sz w:val="16"/>
                <w:szCs w:val="16"/>
              </w:rPr>
              <w:br/>
              <w:t>Appropriated)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53E40F14" w14:textId="77777777" w:rsidR="006D266A" w:rsidRPr="006D266A" w:rsidRDefault="006D266A" w:rsidP="006D266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D266A">
              <w:rPr>
                <w:rFonts w:ascii="Arial" w:hAnsi="Arial" w:cs="Arial"/>
                <w:color w:val="000000"/>
                <w:sz w:val="16"/>
                <w:szCs w:val="16"/>
              </w:rPr>
              <w:t>Receipts</w:t>
            </w:r>
            <w:r w:rsidRPr="006D266A">
              <w:rPr>
                <w:rFonts w:ascii="Arial" w:hAnsi="Arial" w:cs="Arial"/>
                <w:color w:val="000000"/>
                <w:sz w:val="16"/>
                <w:szCs w:val="16"/>
              </w:rPr>
              <w:br/>
              <w:t>(Appropriated)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6F2350AC" w14:textId="77777777" w:rsidR="006D266A" w:rsidRPr="006D266A" w:rsidRDefault="006D266A" w:rsidP="006D266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D266A">
              <w:rPr>
                <w:rFonts w:ascii="Arial" w:hAnsi="Arial" w:cs="Arial"/>
                <w:color w:val="000000"/>
                <w:sz w:val="16"/>
                <w:szCs w:val="16"/>
              </w:rPr>
              <w:br/>
              <w:t>Payments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38DAD198" w14:textId="77777777" w:rsidR="006D266A" w:rsidRPr="006D266A" w:rsidRDefault="006D266A" w:rsidP="006D266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D266A">
              <w:rPr>
                <w:rFonts w:ascii="Arial" w:hAnsi="Arial" w:cs="Arial"/>
                <w:color w:val="000000"/>
                <w:sz w:val="16"/>
                <w:szCs w:val="16"/>
              </w:rPr>
              <w:br/>
              <w:t>Adjustments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3DA7787B" w14:textId="77777777" w:rsidR="006D266A" w:rsidRPr="006D266A" w:rsidRDefault="006D266A" w:rsidP="006D266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D266A">
              <w:rPr>
                <w:rFonts w:ascii="Arial" w:hAnsi="Arial" w:cs="Arial"/>
                <w:color w:val="000000"/>
                <w:sz w:val="16"/>
                <w:szCs w:val="16"/>
              </w:rPr>
              <w:t>Closing</w:t>
            </w:r>
            <w:r w:rsidRPr="006D266A">
              <w:rPr>
                <w:rFonts w:ascii="Arial" w:hAnsi="Arial" w:cs="Arial"/>
                <w:color w:val="000000"/>
                <w:sz w:val="16"/>
                <w:szCs w:val="16"/>
              </w:rPr>
              <w:br/>
              <w:t>Balance</w:t>
            </w:r>
          </w:p>
        </w:tc>
      </w:tr>
      <w:tr w:rsidR="006D266A" w:rsidRPr="006D266A" w14:paraId="6AE69114" w14:textId="77777777" w:rsidTr="006D266A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E0924" w14:textId="77777777" w:rsidR="006D266A" w:rsidRPr="006D266A" w:rsidRDefault="006D266A" w:rsidP="006D266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05F17F80" w14:textId="77777777" w:rsidR="006D266A" w:rsidRPr="006D266A" w:rsidRDefault="006D266A" w:rsidP="006D266A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1CB507AD" w14:textId="77777777" w:rsidR="006D266A" w:rsidRPr="006D266A" w:rsidRDefault="006D266A" w:rsidP="006D266A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67F437D6" w14:textId="77777777" w:rsidR="006D266A" w:rsidRPr="006D266A" w:rsidRDefault="006D266A" w:rsidP="006D266A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1F0EEB3B" w14:textId="77777777" w:rsidR="006D266A" w:rsidRPr="006D266A" w:rsidRDefault="006D266A" w:rsidP="006D266A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1A62EBC9" w14:textId="77777777" w:rsidR="006D266A" w:rsidRPr="006D266A" w:rsidRDefault="006D266A" w:rsidP="006D266A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5FFC3E15" w14:textId="77777777" w:rsidR="006D266A" w:rsidRPr="006D266A" w:rsidRDefault="006D266A" w:rsidP="006D266A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D266A" w:rsidRPr="006D266A" w14:paraId="53ADD7B6" w14:textId="77777777" w:rsidTr="006D266A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8AA39" w14:textId="77777777" w:rsidR="006D266A" w:rsidRPr="006D266A" w:rsidRDefault="006D266A" w:rsidP="006D266A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870D39" w14:textId="1580147A" w:rsidR="006D266A" w:rsidRPr="006D266A" w:rsidRDefault="006D266A" w:rsidP="006D266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D266A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E275AD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6D266A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13063F" w14:textId="6C107A9F" w:rsidR="006D266A" w:rsidRPr="006D266A" w:rsidRDefault="006D266A" w:rsidP="006D266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D266A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E275AD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6D266A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E35DC0" w14:textId="77454DB7" w:rsidR="006D266A" w:rsidRPr="006D266A" w:rsidRDefault="006D266A" w:rsidP="006D266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D266A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E275AD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6D266A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9077CD" w14:textId="3C31D01C" w:rsidR="006D266A" w:rsidRPr="006D266A" w:rsidRDefault="006D266A" w:rsidP="006D266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D266A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E275AD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6D266A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50C046" w14:textId="328A8710" w:rsidR="006D266A" w:rsidRPr="006D266A" w:rsidRDefault="006D266A" w:rsidP="006D266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D266A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E275AD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6D266A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ED1E3C" w14:textId="60141EDD" w:rsidR="006D266A" w:rsidRPr="006D266A" w:rsidRDefault="006D266A" w:rsidP="006D266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D266A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E275AD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6D266A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</w:tr>
      <w:tr w:rsidR="006D266A" w:rsidRPr="006D266A" w14:paraId="3A539E81" w14:textId="77777777" w:rsidTr="006D266A">
        <w:trPr>
          <w:trHeight w:val="397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393AF5" w14:textId="77777777" w:rsidR="006D266A" w:rsidRPr="006D266A" w:rsidRDefault="006D266A" w:rsidP="006D266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D266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EMPLOYMENT AND WORKPLACE RELATIONS PORTFOLIO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79AAD" w14:textId="77777777" w:rsidR="006D266A" w:rsidRPr="006D266A" w:rsidRDefault="006D266A" w:rsidP="006D266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5B83E" w14:textId="77777777" w:rsidR="006D266A" w:rsidRPr="006D266A" w:rsidRDefault="006D266A" w:rsidP="006D266A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9CA63" w14:textId="77777777" w:rsidR="006D266A" w:rsidRPr="006D266A" w:rsidRDefault="006D266A" w:rsidP="006D266A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603B8" w14:textId="77777777" w:rsidR="006D266A" w:rsidRPr="006D266A" w:rsidRDefault="006D266A" w:rsidP="006D266A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975D3" w14:textId="77777777" w:rsidR="006D266A" w:rsidRPr="006D266A" w:rsidRDefault="006D266A" w:rsidP="006D266A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9DA2C" w14:textId="77777777" w:rsidR="006D266A" w:rsidRPr="006D266A" w:rsidRDefault="006D266A" w:rsidP="006D266A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D266A" w:rsidRPr="006D266A" w14:paraId="6E76188D" w14:textId="77777777" w:rsidTr="006D266A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F49082" w14:textId="77777777" w:rsidR="006D266A" w:rsidRPr="006D266A" w:rsidRDefault="006D266A" w:rsidP="006D266A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58964F" w14:textId="77777777" w:rsidR="006D266A" w:rsidRPr="006D266A" w:rsidRDefault="006D266A" w:rsidP="006D266A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8B0853" w14:textId="77777777" w:rsidR="006D266A" w:rsidRPr="006D266A" w:rsidRDefault="006D266A" w:rsidP="006D266A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CB37C3" w14:textId="77777777" w:rsidR="006D266A" w:rsidRPr="006D266A" w:rsidRDefault="006D266A" w:rsidP="006D266A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2704FD" w14:textId="77777777" w:rsidR="006D266A" w:rsidRPr="006D266A" w:rsidRDefault="006D266A" w:rsidP="006D266A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F72CE2" w14:textId="77777777" w:rsidR="006D266A" w:rsidRPr="006D266A" w:rsidRDefault="006D266A" w:rsidP="006D266A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81C52C" w14:textId="77777777" w:rsidR="006D266A" w:rsidRPr="006D266A" w:rsidRDefault="006D266A" w:rsidP="006D266A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D266A" w:rsidRPr="006D266A" w14:paraId="1A3BE47F" w14:textId="77777777" w:rsidTr="006D266A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98C4D2" w14:textId="77777777" w:rsidR="006D266A" w:rsidRPr="006D266A" w:rsidRDefault="006D266A" w:rsidP="006D266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D266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Office of the Fair Work Ombudsman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37FD5" w14:textId="77777777" w:rsidR="006D266A" w:rsidRPr="006D266A" w:rsidRDefault="006D266A" w:rsidP="006D266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BFC87" w14:textId="77777777" w:rsidR="006D266A" w:rsidRPr="006D266A" w:rsidRDefault="006D266A" w:rsidP="006D266A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37AF8" w14:textId="77777777" w:rsidR="006D266A" w:rsidRPr="006D266A" w:rsidRDefault="006D266A" w:rsidP="006D266A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15136" w14:textId="77777777" w:rsidR="006D266A" w:rsidRPr="006D266A" w:rsidRDefault="006D266A" w:rsidP="006D266A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56BA4" w14:textId="77777777" w:rsidR="006D266A" w:rsidRPr="006D266A" w:rsidRDefault="006D266A" w:rsidP="006D266A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F696B" w14:textId="77777777" w:rsidR="006D266A" w:rsidRPr="006D266A" w:rsidRDefault="006D266A" w:rsidP="006D266A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D266A" w:rsidRPr="006D266A" w14:paraId="120548E9" w14:textId="77777777" w:rsidTr="006D266A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B99F93" w14:textId="77777777" w:rsidR="006D266A" w:rsidRPr="006D266A" w:rsidRDefault="006D266A" w:rsidP="006D266A">
            <w:pPr>
              <w:spacing w:before="0" w:after="0" w:line="240" w:lineRule="auto"/>
              <w:ind w:left="17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D266A">
              <w:rPr>
                <w:rFonts w:ascii="Arial" w:hAnsi="Arial" w:cs="Arial"/>
                <w:color w:val="000000"/>
                <w:sz w:val="16"/>
                <w:szCs w:val="16"/>
              </w:rPr>
              <w:t>Registered Organisations Commission Special Account*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2B902A" w14:textId="5AABD861" w:rsidR="006D266A" w:rsidRPr="006D266A" w:rsidRDefault="00E275AD" w:rsidP="006D266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4652DC" w14:textId="3BA6651C" w:rsidR="006D266A" w:rsidRPr="006D266A" w:rsidRDefault="00E275AD" w:rsidP="006D266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E56CDB" w14:textId="02E09AE2" w:rsidR="006D266A" w:rsidRPr="006D266A" w:rsidRDefault="00E275AD" w:rsidP="006D266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8DEA78" w14:textId="605F0243" w:rsidR="006D266A" w:rsidRPr="006D266A" w:rsidRDefault="00E275AD" w:rsidP="006D266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68E06D" w14:textId="2A17A54B" w:rsidR="006D266A" w:rsidRPr="006D266A" w:rsidRDefault="00E275AD" w:rsidP="006D266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767F7A" w14:textId="1E29B8E1" w:rsidR="006D266A" w:rsidRPr="006D266A" w:rsidRDefault="00E275AD" w:rsidP="006D266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</w:tr>
      <w:tr w:rsidR="006D266A" w:rsidRPr="006D266A" w14:paraId="42820002" w14:textId="77777777" w:rsidTr="006D266A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CAC119" w14:textId="77777777" w:rsidR="006D266A" w:rsidRPr="006D266A" w:rsidRDefault="006D266A" w:rsidP="006D266A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5ECD99" w14:textId="77777777" w:rsidR="006D266A" w:rsidRPr="006D266A" w:rsidRDefault="006D266A" w:rsidP="006D266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6D266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2,192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02479D" w14:textId="257583BC" w:rsidR="006D266A" w:rsidRPr="006D266A" w:rsidRDefault="00E275AD" w:rsidP="006D266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82347D" w14:textId="77777777" w:rsidR="006D266A" w:rsidRPr="006D266A" w:rsidRDefault="006D266A" w:rsidP="006D266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6D266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3,541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24932C" w14:textId="77C11A6B" w:rsidR="006D266A" w:rsidRPr="006D266A" w:rsidRDefault="00E275AD" w:rsidP="006D266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6D266A" w:rsidRPr="006D266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3,541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2EF12C" w14:textId="3FE123BD" w:rsidR="006D266A" w:rsidRPr="006D266A" w:rsidRDefault="00E275AD" w:rsidP="006D266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6D266A" w:rsidRPr="006D266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2,192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E71E4B" w14:textId="0EA0750D" w:rsidR="006D266A" w:rsidRPr="006D266A" w:rsidRDefault="00E275AD" w:rsidP="006D266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</w:tr>
      <w:tr w:rsidR="006D266A" w:rsidRPr="006D266A" w14:paraId="3A68EB44" w14:textId="77777777" w:rsidTr="006D266A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4721A0" w14:textId="77777777" w:rsidR="006D266A" w:rsidRPr="006D266A" w:rsidRDefault="006D266A" w:rsidP="006D266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E1A2E3" w14:textId="77777777" w:rsidR="006D266A" w:rsidRPr="006D266A" w:rsidRDefault="006D266A" w:rsidP="006D266A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3294F0" w14:textId="77777777" w:rsidR="006D266A" w:rsidRPr="006D266A" w:rsidRDefault="006D266A" w:rsidP="006D266A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88970C" w14:textId="77777777" w:rsidR="006D266A" w:rsidRPr="006D266A" w:rsidRDefault="006D266A" w:rsidP="006D266A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179BBA" w14:textId="77777777" w:rsidR="006D266A" w:rsidRPr="006D266A" w:rsidRDefault="006D266A" w:rsidP="006D266A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BDE57F" w14:textId="77777777" w:rsidR="006D266A" w:rsidRPr="006D266A" w:rsidRDefault="006D266A" w:rsidP="006D266A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19F214" w14:textId="77777777" w:rsidR="006D266A" w:rsidRPr="006D266A" w:rsidRDefault="006D266A" w:rsidP="006D266A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D266A" w:rsidRPr="006D266A" w14:paraId="7585D0B4" w14:textId="77777777" w:rsidTr="006D266A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166F3C" w14:textId="77777777" w:rsidR="006D266A" w:rsidRPr="006D266A" w:rsidRDefault="006D266A" w:rsidP="006D266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D266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Office of the Fair Work Ombudsman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B64158" w14:textId="58454E43" w:rsidR="006D266A" w:rsidRPr="006D266A" w:rsidRDefault="00E275AD" w:rsidP="006D266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F579B4" w14:textId="024E331F" w:rsidR="006D266A" w:rsidRPr="006D266A" w:rsidRDefault="00E275AD" w:rsidP="006D266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4AB2B9" w14:textId="1B092D8B" w:rsidR="006D266A" w:rsidRPr="006D266A" w:rsidRDefault="00E275AD" w:rsidP="006D266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B75638" w14:textId="081E54E3" w:rsidR="006D266A" w:rsidRPr="006D266A" w:rsidRDefault="00E275AD" w:rsidP="006D266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739B94" w14:textId="57D458FE" w:rsidR="006D266A" w:rsidRPr="006D266A" w:rsidRDefault="00E275AD" w:rsidP="006D266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2452B4" w14:textId="6F47D555" w:rsidR="006D266A" w:rsidRPr="006D266A" w:rsidRDefault="00E275AD" w:rsidP="006D266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</w:tr>
      <w:tr w:rsidR="006D266A" w:rsidRPr="006D266A" w14:paraId="54C31782" w14:textId="77777777" w:rsidTr="006D266A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A47969" w14:textId="77777777" w:rsidR="006D266A" w:rsidRPr="006D266A" w:rsidRDefault="006D266A" w:rsidP="006D266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25D279E7" w14:textId="77777777" w:rsidR="006D266A" w:rsidRPr="006D266A" w:rsidRDefault="006D266A" w:rsidP="006D266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6D266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2,192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169B54B5" w14:textId="1605557D" w:rsidR="006D266A" w:rsidRPr="006D266A" w:rsidRDefault="00E275AD" w:rsidP="006D266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600D69A9" w14:textId="77777777" w:rsidR="006D266A" w:rsidRPr="006D266A" w:rsidRDefault="006D266A" w:rsidP="006D266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6D266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3,541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7D9B644A" w14:textId="454EA418" w:rsidR="006D266A" w:rsidRPr="006D266A" w:rsidRDefault="00E275AD" w:rsidP="006D266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6D266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3,541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4D635A4D" w14:textId="35B25AF1" w:rsidR="006D266A" w:rsidRPr="006D266A" w:rsidRDefault="00E275AD" w:rsidP="006D266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6D266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2,192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778C19B4" w14:textId="3C5AAF61" w:rsidR="006D266A" w:rsidRPr="006D266A" w:rsidRDefault="00E275AD" w:rsidP="006D266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</w:tr>
      <w:tr w:rsidR="006D266A" w:rsidRPr="006D266A" w14:paraId="2CFDDC56" w14:textId="77777777" w:rsidTr="006D266A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69BFA6" w14:textId="77777777" w:rsidR="006D266A" w:rsidRPr="006D266A" w:rsidRDefault="006D266A" w:rsidP="006D266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EA32F4" w14:textId="77777777" w:rsidR="006D266A" w:rsidRPr="006D266A" w:rsidRDefault="006D266A" w:rsidP="006D266A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B1607A" w14:textId="77777777" w:rsidR="006D266A" w:rsidRPr="006D266A" w:rsidRDefault="006D266A" w:rsidP="006D266A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CF1E1C" w14:textId="77777777" w:rsidR="006D266A" w:rsidRPr="006D266A" w:rsidRDefault="006D266A" w:rsidP="006D266A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C2F768" w14:textId="77777777" w:rsidR="006D266A" w:rsidRPr="006D266A" w:rsidRDefault="006D266A" w:rsidP="006D266A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9A2573" w14:textId="77777777" w:rsidR="006D266A" w:rsidRPr="006D266A" w:rsidRDefault="006D266A" w:rsidP="006D266A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9B905C" w14:textId="77777777" w:rsidR="006D266A" w:rsidRPr="006D266A" w:rsidRDefault="006D266A" w:rsidP="006D266A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D266A" w:rsidRPr="006D266A" w14:paraId="0F419B6E" w14:textId="77777777" w:rsidTr="006D266A">
        <w:trPr>
          <w:trHeight w:val="227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FA8A96" w14:textId="77777777" w:rsidR="006D266A" w:rsidRPr="006D266A" w:rsidRDefault="006D266A" w:rsidP="006D266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D266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Department of Employment and Workplace Relations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370F0" w14:textId="77777777" w:rsidR="006D266A" w:rsidRPr="006D266A" w:rsidRDefault="006D266A" w:rsidP="006D266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075DD" w14:textId="77777777" w:rsidR="006D266A" w:rsidRPr="006D266A" w:rsidRDefault="006D266A" w:rsidP="006D266A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66E7B" w14:textId="77777777" w:rsidR="006D266A" w:rsidRPr="006D266A" w:rsidRDefault="006D266A" w:rsidP="006D266A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964A9" w14:textId="77777777" w:rsidR="006D266A" w:rsidRPr="006D266A" w:rsidRDefault="006D266A" w:rsidP="006D266A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78A87" w14:textId="77777777" w:rsidR="006D266A" w:rsidRPr="006D266A" w:rsidRDefault="006D266A" w:rsidP="006D266A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A1C70" w14:textId="77777777" w:rsidR="006D266A" w:rsidRPr="006D266A" w:rsidRDefault="006D266A" w:rsidP="006D266A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D266A" w:rsidRPr="006D266A" w14:paraId="4B225D35" w14:textId="77777777" w:rsidTr="006D266A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F47AEA" w14:textId="77777777" w:rsidR="006D266A" w:rsidRPr="006D266A" w:rsidRDefault="006D266A" w:rsidP="006D266A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D266A">
              <w:rPr>
                <w:rFonts w:ascii="Arial" w:hAnsi="Arial" w:cs="Arial"/>
                <w:color w:val="000000"/>
                <w:sz w:val="16"/>
                <w:szCs w:val="16"/>
              </w:rPr>
              <w:t>Student Identifiers Special Account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1C4670" w14:textId="77777777" w:rsidR="006D266A" w:rsidRPr="006D266A" w:rsidRDefault="006D266A" w:rsidP="006D266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D266A">
              <w:rPr>
                <w:rFonts w:ascii="Arial" w:hAnsi="Arial" w:cs="Arial"/>
                <w:color w:val="000000"/>
                <w:sz w:val="16"/>
                <w:szCs w:val="16"/>
              </w:rPr>
              <w:t>4,692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C711F3" w14:textId="6BFE703A" w:rsidR="006D266A" w:rsidRPr="006D266A" w:rsidRDefault="00E275AD" w:rsidP="006D266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087A42" w14:textId="77777777" w:rsidR="006D266A" w:rsidRPr="006D266A" w:rsidRDefault="006D266A" w:rsidP="006D266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D266A">
              <w:rPr>
                <w:rFonts w:ascii="Arial" w:hAnsi="Arial" w:cs="Arial"/>
                <w:color w:val="000000"/>
                <w:sz w:val="16"/>
                <w:szCs w:val="16"/>
              </w:rPr>
              <w:t>8,331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470DCC" w14:textId="5E108809" w:rsidR="006D266A" w:rsidRPr="006D266A" w:rsidRDefault="00E275AD" w:rsidP="006D266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6D266A" w:rsidRPr="006D266A">
              <w:rPr>
                <w:rFonts w:ascii="Arial" w:hAnsi="Arial" w:cs="Arial"/>
                <w:color w:val="000000"/>
                <w:sz w:val="16"/>
                <w:szCs w:val="16"/>
              </w:rPr>
              <w:t>8,331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E8FA18" w14:textId="16644259" w:rsidR="006D266A" w:rsidRPr="006D266A" w:rsidRDefault="00E275AD" w:rsidP="006D266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CF19EC" w14:textId="77777777" w:rsidR="006D266A" w:rsidRPr="006D266A" w:rsidRDefault="006D266A" w:rsidP="006D266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D266A">
              <w:rPr>
                <w:rFonts w:ascii="Arial" w:hAnsi="Arial" w:cs="Arial"/>
                <w:color w:val="000000"/>
                <w:sz w:val="16"/>
                <w:szCs w:val="16"/>
              </w:rPr>
              <w:t>4,692</w:t>
            </w:r>
          </w:p>
        </w:tc>
      </w:tr>
      <w:tr w:rsidR="006D266A" w:rsidRPr="006D266A" w14:paraId="27D1130B" w14:textId="77777777" w:rsidTr="006D266A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5E985E" w14:textId="77777777" w:rsidR="006D266A" w:rsidRPr="006D266A" w:rsidRDefault="006D266A" w:rsidP="006D266A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080705" w14:textId="2C769F30" w:rsidR="006D266A" w:rsidRPr="006D266A" w:rsidRDefault="00E275AD" w:rsidP="006D266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021F7C" w14:textId="03FB1FD9" w:rsidR="006D266A" w:rsidRPr="006D266A" w:rsidRDefault="00E275AD" w:rsidP="006D266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7ECA04" w14:textId="77777777" w:rsidR="006D266A" w:rsidRPr="006D266A" w:rsidRDefault="006D266A" w:rsidP="006D266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6D266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8,660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18B992" w14:textId="54FBD8DE" w:rsidR="006D266A" w:rsidRPr="006D266A" w:rsidRDefault="00E275AD" w:rsidP="006D266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6D266A" w:rsidRPr="006D266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10,860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93DFC5" w14:textId="77777777" w:rsidR="006D266A" w:rsidRPr="006D266A" w:rsidRDefault="006D266A" w:rsidP="006D266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6D266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6,892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FC5836" w14:textId="77777777" w:rsidR="006D266A" w:rsidRPr="006D266A" w:rsidRDefault="006D266A" w:rsidP="006D266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6D266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4,692</w:t>
            </w:r>
          </w:p>
        </w:tc>
      </w:tr>
      <w:tr w:rsidR="006D266A" w:rsidRPr="006D266A" w14:paraId="67E14489" w14:textId="77777777" w:rsidTr="006D266A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D4578D" w14:textId="77777777" w:rsidR="006D266A" w:rsidRPr="006D266A" w:rsidRDefault="006D266A" w:rsidP="006D266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2F8BCC" w14:textId="77777777" w:rsidR="006D266A" w:rsidRPr="006D266A" w:rsidRDefault="006D266A" w:rsidP="006D266A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12E734" w14:textId="77777777" w:rsidR="006D266A" w:rsidRPr="006D266A" w:rsidRDefault="006D266A" w:rsidP="006D266A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3C846A" w14:textId="77777777" w:rsidR="006D266A" w:rsidRPr="006D266A" w:rsidRDefault="006D266A" w:rsidP="006D266A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B0BE23" w14:textId="77777777" w:rsidR="006D266A" w:rsidRPr="006D266A" w:rsidRDefault="006D266A" w:rsidP="006D266A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7B0049" w14:textId="77777777" w:rsidR="006D266A" w:rsidRPr="006D266A" w:rsidRDefault="006D266A" w:rsidP="006D266A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C6B381" w14:textId="77777777" w:rsidR="006D266A" w:rsidRPr="006D266A" w:rsidRDefault="006D266A" w:rsidP="006D266A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D266A" w:rsidRPr="006D266A" w14:paraId="176B269A" w14:textId="77777777" w:rsidTr="006D266A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0F3275" w14:textId="77777777" w:rsidR="006D266A" w:rsidRPr="006D266A" w:rsidRDefault="006D266A" w:rsidP="006D266A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D266A">
              <w:rPr>
                <w:rFonts w:ascii="Arial" w:hAnsi="Arial" w:cs="Arial"/>
                <w:color w:val="000000"/>
                <w:sz w:val="16"/>
                <w:szCs w:val="16"/>
              </w:rPr>
              <w:t>VSL Tuition Protection Fund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0F818F" w14:textId="77777777" w:rsidR="006D266A" w:rsidRPr="006D266A" w:rsidRDefault="006D266A" w:rsidP="006D266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D266A">
              <w:rPr>
                <w:rFonts w:ascii="Arial" w:hAnsi="Arial" w:cs="Arial"/>
                <w:color w:val="000000"/>
                <w:sz w:val="16"/>
                <w:szCs w:val="16"/>
              </w:rPr>
              <w:t>9,495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E9F044" w14:textId="77777777" w:rsidR="006D266A" w:rsidRPr="006D266A" w:rsidRDefault="006D266A" w:rsidP="006D266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D266A">
              <w:rPr>
                <w:rFonts w:ascii="Arial" w:hAnsi="Arial" w:cs="Arial"/>
                <w:color w:val="000000"/>
                <w:sz w:val="16"/>
                <w:szCs w:val="16"/>
              </w:rPr>
              <w:t>3,168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B325B7" w14:textId="77777777" w:rsidR="006D266A" w:rsidRPr="006D266A" w:rsidRDefault="006D266A" w:rsidP="006D266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D266A">
              <w:rPr>
                <w:rFonts w:ascii="Arial" w:hAnsi="Arial" w:cs="Arial"/>
                <w:color w:val="000000"/>
                <w:sz w:val="16"/>
                <w:szCs w:val="16"/>
              </w:rPr>
              <w:t>531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BA9C1F" w14:textId="227237A1" w:rsidR="006D266A" w:rsidRPr="006D266A" w:rsidRDefault="00E275AD" w:rsidP="006D266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6D266A" w:rsidRPr="006D266A">
              <w:rPr>
                <w:rFonts w:ascii="Arial" w:hAnsi="Arial" w:cs="Arial"/>
                <w:color w:val="000000"/>
                <w:sz w:val="16"/>
                <w:szCs w:val="16"/>
              </w:rPr>
              <w:t>2,580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042568" w14:textId="5885705F" w:rsidR="006D266A" w:rsidRPr="006D266A" w:rsidRDefault="00E275AD" w:rsidP="006D266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6D266A" w:rsidRPr="006D266A">
              <w:rPr>
                <w:rFonts w:ascii="Arial" w:hAnsi="Arial" w:cs="Arial"/>
                <w:color w:val="000000"/>
                <w:sz w:val="16"/>
                <w:szCs w:val="16"/>
              </w:rPr>
              <w:t>472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1BDFF3" w14:textId="77777777" w:rsidR="006D266A" w:rsidRPr="006D266A" w:rsidRDefault="006D266A" w:rsidP="006D266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D266A">
              <w:rPr>
                <w:rFonts w:ascii="Arial" w:hAnsi="Arial" w:cs="Arial"/>
                <w:color w:val="000000"/>
                <w:sz w:val="16"/>
                <w:szCs w:val="16"/>
              </w:rPr>
              <w:t>10,142</w:t>
            </w:r>
          </w:p>
        </w:tc>
      </w:tr>
      <w:tr w:rsidR="006D266A" w:rsidRPr="006D266A" w14:paraId="3A743A09" w14:textId="77777777" w:rsidTr="006D266A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B493B4" w14:textId="77777777" w:rsidR="006D266A" w:rsidRPr="006D266A" w:rsidRDefault="006D266A" w:rsidP="006D266A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9304E2" w14:textId="10C0B8CE" w:rsidR="006D266A" w:rsidRPr="006D266A" w:rsidRDefault="00E275AD" w:rsidP="006D266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2F1730" w14:textId="77777777" w:rsidR="006D266A" w:rsidRPr="006D266A" w:rsidRDefault="006D266A" w:rsidP="006D266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6D266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3,058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99520B" w14:textId="77777777" w:rsidR="006D266A" w:rsidRPr="006D266A" w:rsidRDefault="006D266A" w:rsidP="006D266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6D266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1,031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ED6663" w14:textId="2B53931F" w:rsidR="006D266A" w:rsidRPr="006D266A" w:rsidRDefault="00E275AD" w:rsidP="006D266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6D266A" w:rsidRPr="006D266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2,478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7D9724" w14:textId="77777777" w:rsidR="006D266A" w:rsidRPr="006D266A" w:rsidRDefault="006D266A" w:rsidP="006D266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6D266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7,884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1C1C3D" w14:textId="77777777" w:rsidR="006D266A" w:rsidRPr="006D266A" w:rsidRDefault="006D266A" w:rsidP="006D266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6D266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9,495</w:t>
            </w:r>
          </w:p>
        </w:tc>
      </w:tr>
      <w:tr w:rsidR="006D266A" w:rsidRPr="006D266A" w14:paraId="72013098" w14:textId="77777777" w:rsidTr="006D266A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E33813" w14:textId="77777777" w:rsidR="006D266A" w:rsidRPr="006D266A" w:rsidRDefault="006D266A" w:rsidP="006D266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EAEB5A" w14:textId="77777777" w:rsidR="006D266A" w:rsidRPr="006D266A" w:rsidRDefault="006D266A" w:rsidP="006D266A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5382E3" w14:textId="77777777" w:rsidR="006D266A" w:rsidRPr="006D266A" w:rsidRDefault="006D266A" w:rsidP="006D266A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D0F1DE" w14:textId="77777777" w:rsidR="006D266A" w:rsidRPr="006D266A" w:rsidRDefault="006D266A" w:rsidP="006D266A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DBB358" w14:textId="77777777" w:rsidR="006D266A" w:rsidRPr="006D266A" w:rsidRDefault="006D266A" w:rsidP="006D266A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7C227E" w14:textId="77777777" w:rsidR="006D266A" w:rsidRPr="006D266A" w:rsidRDefault="006D266A" w:rsidP="006D266A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440859" w14:textId="77777777" w:rsidR="006D266A" w:rsidRPr="006D266A" w:rsidRDefault="006D266A" w:rsidP="006D266A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D266A" w:rsidRPr="006D266A" w14:paraId="5BFA7FEE" w14:textId="77777777" w:rsidTr="006D266A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B2377F" w14:textId="77777777" w:rsidR="006D266A" w:rsidRPr="006D266A" w:rsidRDefault="006D266A" w:rsidP="006D266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D266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Department of Employment and Workplace Relations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07DBC6" w14:textId="77777777" w:rsidR="006D266A" w:rsidRPr="006D266A" w:rsidRDefault="006D266A" w:rsidP="006D266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D266A">
              <w:rPr>
                <w:rFonts w:ascii="Arial" w:hAnsi="Arial" w:cs="Arial"/>
                <w:color w:val="000000"/>
                <w:sz w:val="16"/>
                <w:szCs w:val="16"/>
              </w:rPr>
              <w:t>14,187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873690" w14:textId="77777777" w:rsidR="006D266A" w:rsidRPr="006D266A" w:rsidRDefault="006D266A" w:rsidP="006D266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D266A">
              <w:rPr>
                <w:rFonts w:ascii="Arial" w:hAnsi="Arial" w:cs="Arial"/>
                <w:color w:val="000000"/>
                <w:sz w:val="16"/>
                <w:szCs w:val="16"/>
              </w:rPr>
              <w:t>3,168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450110" w14:textId="77777777" w:rsidR="006D266A" w:rsidRPr="006D266A" w:rsidRDefault="006D266A" w:rsidP="006D266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D266A">
              <w:rPr>
                <w:rFonts w:ascii="Arial" w:hAnsi="Arial" w:cs="Arial"/>
                <w:color w:val="000000"/>
                <w:sz w:val="16"/>
                <w:szCs w:val="16"/>
              </w:rPr>
              <w:t>8,862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4698FC" w14:textId="6AE78D98" w:rsidR="006D266A" w:rsidRPr="006D266A" w:rsidRDefault="00E275AD" w:rsidP="006D266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6D266A">
              <w:rPr>
                <w:rFonts w:ascii="Arial" w:hAnsi="Arial" w:cs="Arial"/>
                <w:color w:val="000000"/>
                <w:sz w:val="16"/>
                <w:szCs w:val="16"/>
              </w:rPr>
              <w:t>10,911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67AAAD" w14:textId="5A50FAA4" w:rsidR="006D266A" w:rsidRPr="006D266A" w:rsidRDefault="00E275AD" w:rsidP="006D266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6D266A">
              <w:rPr>
                <w:rFonts w:ascii="Arial" w:hAnsi="Arial" w:cs="Arial"/>
                <w:color w:val="000000"/>
                <w:sz w:val="16"/>
                <w:szCs w:val="16"/>
              </w:rPr>
              <w:t>472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0B925B" w14:textId="77777777" w:rsidR="006D266A" w:rsidRPr="006D266A" w:rsidRDefault="006D266A" w:rsidP="006D266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D266A">
              <w:rPr>
                <w:rFonts w:ascii="Arial" w:hAnsi="Arial" w:cs="Arial"/>
                <w:color w:val="000000"/>
                <w:sz w:val="16"/>
                <w:szCs w:val="16"/>
              </w:rPr>
              <w:t>14,834</w:t>
            </w:r>
          </w:p>
        </w:tc>
      </w:tr>
      <w:tr w:rsidR="006D266A" w:rsidRPr="006D266A" w14:paraId="7CE899C3" w14:textId="77777777" w:rsidTr="006D266A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0AA341" w14:textId="77777777" w:rsidR="006D266A" w:rsidRPr="006D266A" w:rsidRDefault="006D266A" w:rsidP="006D266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1725CDA2" w14:textId="4023455C" w:rsidR="006D266A" w:rsidRPr="006D266A" w:rsidRDefault="00E275AD" w:rsidP="006D266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204E6B3D" w14:textId="77777777" w:rsidR="006D266A" w:rsidRPr="006D266A" w:rsidRDefault="006D266A" w:rsidP="006D266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6D266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3,058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7B74BD27" w14:textId="77777777" w:rsidR="006D266A" w:rsidRPr="006D266A" w:rsidRDefault="006D266A" w:rsidP="006D266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6D266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9,691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488971A3" w14:textId="4808867A" w:rsidR="006D266A" w:rsidRPr="006D266A" w:rsidRDefault="00E275AD" w:rsidP="006D266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6D266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13,338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5BD9466A" w14:textId="77777777" w:rsidR="006D266A" w:rsidRPr="006D266A" w:rsidRDefault="006D266A" w:rsidP="006D266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6D266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14,776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396F464C" w14:textId="77777777" w:rsidR="006D266A" w:rsidRPr="006D266A" w:rsidRDefault="006D266A" w:rsidP="006D266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6D266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14,187</w:t>
            </w:r>
          </w:p>
        </w:tc>
      </w:tr>
      <w:tr w:rsidR="006D266A" w:rsidRPr="006D266A" w14:paraId="486A8E20" w14:textId="77777777" w:rsidTr="006D266A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5FCAF9" w14:textId="77777777" w:rsidR="006D266A" w:rsidRPr="006D266A" w:rsidRDefault="006D266A" w:rsidP="006D266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FA731F" w14:textId="77777777" w:rsidR="006D266A" w:rsidRPr="006D266A" w:rsidRDefault="006D266A" w:rsidP="006D266A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1F3CBD" w14:textId="77777777" w:rsidR="006D266A" w:rsidRPr="006D266A" w:rsidRDefault="006D266A" w:rsidP="006D266A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69EC49" w14:textId="77777777" w:rsidR="006D266A" w:rsidRPr="006D266A" w:rsidRDefault="006D266A" w:rsidP="006D266A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9A8D40" w14:textId="77777777" w:rsidR="006D266A" w:rsidRPr="006D266A" w:rsidRDefault="006D266A" w:rsidP="006D266A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29BD31" w14:textId="77777777" w:rsidR="006D266A" w:rsidRPr="006D266A" w:rsidRDefault="006D266A" w:rsidP="006D266A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4C050C" w14:textId="77777777" w:rsidR="006D266A" w:rsidRPr="006D266A" w:rsidRDefault="006D266A" w:rsidP="006D266A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D266A" w:rsidRPr="006D266A" w14:paraId="726DBAFA" w14:textId="77777777" w:rsidTr="006D266A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DB49A0" w14:textId="77777777" w:rsidR="006D266A" w:rsidRPr="006D266A" w:rsidRDefault="006D266A" w:rsidP="006D266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D266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Safe Work Australia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45D77" w14:textId="77777777" w:rsidR="006D266A" w:rsidRPr="006D266A" w:rsidRDefault="006D266A" w:rsidP="006D266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245A6" w14:textId="77777777" w:rsidR="006D266A" w:rsidRPr="006D266A" w:rsidRDefault="006D266A" w:rsidP="006D266A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6933F" w14:textId="77777777" w:rsidR="006D266A" w:rsidRPr="006D266A" w:rsidRDefault="006D266A" w:rsidP="006D266A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BBC98" w14:textId="77777777" w:rsidR="006D266A" w:rsidRPr="006D266A" w:rsidRDefault="006D266A" w:rsidP="006D266A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ED6F4" w14:textId="77777777" w:rsidR="006D266A" w:rsidRPr="006D266A" w:rsidRDefault="006D266A" w:rsidP="006D266A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93046" w14:textId="77777777" w:rsidR="006D266A" w:rsidRPr="006D266A" w:rsidRDefault="006D266A" w:rsidP="006D266A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D266A" w:rsidRPr="006D266A" w14:paraId="4A40DB31" w14:textId="77777777" w:rsidTr="006D266A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AB08F2" w14:textId="77777777" w:rsidR="006D266A" w:rsidRPr="006D266A" w:rsidRDefault="006D266A" w:rsidP="006D266A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D266A">
              <w:rPr>
                <w:rFonts w:ascii="Arial" w:hAnsi="Arial" w:cs="Arial"/>
                <w:color w:val="000000"/>
                <w:sz w:val="16"/>
                <w:szCs w:val="16"/>
              </w:rPr>
              <w:t>Safe Work Australia Special Account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831D22" w14:textId="77777777" w:rsidR="006D266A" w:rsidRPr="006D266A" w:rsidRDefault="006D266A" w:rsidP="006D266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D266A">
              <w:rPr>
                <w:rFonts w:ascii="Arial" w:hAnsi="Arial" w:cs="Arial"/>
                <w:color w:val="000000"/>
                <w:sz w:val="16"/>
                <w:szCs w:val="16"/>
              </w:rPr>
              <w:t>23,459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016683" w14:textId="77777777" w:rsidR="006D266A" w:rsidRPr="006D266A" w:rsidRDefault="006D266A" w:rsidP="006D266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D266A">
              <w:rPr>
                <w:rFonts w:ascii="Arial" w:hAnsi="Arial" w:cs="Arial"/>
                <w:color w:val="000000"/>
                <w:sz w:val="16"/>
                <w:szCs w:val="16"/>
              </w:rPr>
              <w:t>12,233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C67C2A" w14:textId="77777777" w:rsidR="006D266A" w:rsidRPr="006D266A" w:rsidRDefault="006D266A" w:rsidP="006D266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D266A">
              <w:rPr>
                <w:rFonts w:ascii="Arial" w:hAnsi="Arial" w:cs="Arial"/>
                <w:color w:val="000000"/>
                <w:sz w:val="16"/>
                <w:szCs w:val="16"/>
              </w:rPr>
              <w:t>12,227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964985" w14:textId="6A1E6EC5" w:rsidR="006D266A" w:rsidRPr="006D266A" w:rsidRDefault="00E275AD" w:rsidP="006D266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6D266A" w:rsidRPr="006D266A">
              <w:rPr>
                <w:rFonts w:ascii="Arial" w:hAnsi="Arial" w:cs="Arial"/>
                <w:color w:val="000000"/>
                <w:sz w:val="16"/>
                <w:szCs w:val="16"/>
              </w:rPr>
              <w:t>24,460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8F7398" w14:textId="1FFCF9B6" w:rsidR="006D266A" w:rsidRPr="006D266A" w:rsidRDefault="00E275AD" w:rsidP="006D266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5266DC" w14:textId="77777777" w:rsidR="006D266A" w:rsidRPr="006D266A" w:rsidRDefault="006D266A" w:rsidP="006D266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D266A">
              <w:rPr>
                <w:rFonts w:ascii="Arial" w:hAnsi="Arial" w:cs="Arial"/>
                <w:color w:val="000000"/>
                <w:sz w:val="16"/>
                <w:szCs w:val="16"/>
              </w:rPr>
              <w:t>23,459</w:t>
            </w:r>
          </w:p>
        </w:tc>
      </w:tr>
      <w:tr w:rsidR="006D266A" w:rsidRPr="006D266A" w14:paraId="6BD072CA" w14:textId="77777777" w:rsidTr="006D266A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25B567" w14:textId="77777777" w:rsidR="006D266A" w:rsidRPr="006D266A" w:rsidRDefault="006D266A" w:rsidP="006D266A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ACF8A7" w14:textId="77777777" w:rsidR="006D266A" w:rsidRPr="006D266A" w:rsidRDefault="006D266A" w:rsidP="006D266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6D266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23,569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CBD60A" w14:textId="77777777" w:rsidR="006D266A" w:rsidRPr="006D266A" w:rsidRDefault="006D266A" w:rsidP="006D266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6D266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11,146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DF2063" w14:textId="77777777" w:rsidR="006D266A" w:rsidRPr="006D266A" w:rsidRDefault="006D266A" w:rsidP="006D266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6D266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11,278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EA763F" w14:textId="1457DDC0" w:rsidR="006D266A" w:rsidRPr="006D266A" w:rsidRDefault="00E275AD" w:rsidP="006D266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6D266A" w:rsidRPr="006D266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22,534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C70129" w14:textId="5C39319E" w:rsidR="006D266A" w:rsidRPr="006D266A" w:rsidRDefault="00E275AD" w:rsidP="006D266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847D86" w14:textId="77777777" w:rsidR="006D266A" w:rsidRPr="006D266A" w:rsidRDefault="006D266A" w:rsidP="006D266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6D266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23,459</w:t>
            </w:r>
          </w:p>
        </w:tc>
      </w:tr>
      <w:tr w:rsidR="006D266A" w:rsidRPr="006D266A" w14:paraId="09165998" w14:textId="77777777" w:rsidTr="006D266A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D0ABFD" w14:textId="77777777" w:rsidR="006D266A" w:rsidRPr="006D266A" w:rsidRDefault="006D266A" w:rsidP="006D266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62E571" w14:textId="77777777" w:rsidR="006D266A" w:rsidRPr="006D266A" w:rsidRDefault="006D266A" w:rsidP="006D266A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092CC4" w14:textId="77777777" w:rsidR="006D266A" w:rsidRPr="006D266A" w:rsidRDefault="006D266A" w:rsidP="006D266A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0739D7" w14:textId="77777777" w:rsidR="006D266A" w:rsidRPr="006D266A" w:rsidRDefault="006D266A" w:rsidP="006D266A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42B064" w14:textId="77777777" w:rsidR="006D266A" w:rsidRPr="006D266A" w:rsidRDefault="006D266A" w:rsidP="006D266A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75CA85" w14:textId="77777777" w:rsidR="006D266A" w:rsidRPr="006D266A" w:rsidRDefault="006D266A" w:rsidP="006D266A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E700CC" w14:textId="77777777" w:rsidR="006D266A" w:rsidRPr="006D266A" w:rsidRDefault="006D266A" w:rsidP="006D266A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D266A" w:rsidRPr="006D266A" w14:paraId="22132DAC" w14:textId="77777777" w:rsidTr="006D266A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77DAA2" w14:textId="77777777" w:rsidR="006D266A" w:rsidRPr="006D266A" w:rsidRDefault="006D266A" w:rsidP="006D266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D266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Safe Work Australia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0B5E74" w14:textId="77777777" w:rsidR="006D266A" w:rsidRPr="006D266A" w:rsidRDefault="006D266A" w:rsidP="006D266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D266A">
              <w:rPr>
                <w:rFonts w:ascii="Arial" w:hAnsi="Arial" w:cs="Arial"/>
                <w:color w:val="000000"/>
                <w:sz w:val="16"/>
                <w:szCs w:val="16"/>
              </w:rPr>
              <w:t>23,459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336DAB" w14:textId="77777777" w:rsidR="006D266A" w:rsidRPr="006D266A" w:rsidRDefault="006D266A" w:rsidP="006D266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D266A">
              <w:rPr>
                <w:rFonts w:ascii="Arial" w:hAnsi="Arial" w:cs="Arial"/>
                <w:color w:val="000000"/>
                <w:sz w:val="16"/>
                <w:szCs w:val="16"/>
              </w:rPr>
              <w:t>12,233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0317AD" w14:textId="77777777" w:rsidR="006D266A" w:rsidRPr="006D266A" w:rsidRDefault="006D266A" w:rsidP="006D266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D266A">
              <w:rPr>
                <w:rFonts w:ascii="Arial" w:hAnsi="Arial" w:cs="Arial"/>
                <w:color w:val="000000"/>
                <w:sz w:val="16"/>
                <w:szCs w:val="16"/>
              </w:rPr>
              <w:t>12,227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B050E5" w14:textId="18C9482C" w:rsidR="006D266A" w:rsidRPr="006D266A" w:rsidRDefault="00E275AD" w:rsidP="006D266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6D266A">
              <w:rPr>
                <w:rFonts w:ascii="Arial" w:hAnsi="Arial" w:cs="Arial"/>
                <w:color w:val="000000"/>
                <w:sz w:val="16"/>
                <w:szCs w:val="16"/>
              </w:rPr>
              <w:t>24,460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1C1D36" w14:textId="1AB2D6A8" w:rsidR="006D266A" w:rsidRPr="006D266A" w:rsidRDefault="00E275AD" w:rsidP="006D266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99670E" w14:textId="77777777" w:rsidR="006D266A" w:rsidRPr="006D266A" w:rsidRDefault="006D266A" w:rsidP="006D266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D266A">
              <w:rPr>
                <w:rFonts w:ascii="Arial" w:hAnsi="Arial" w:cs="Arial"/>
                <w:color w:val="000000"/>
                <w:sz w:val="16"/>
                <w:szCs w:val="16"/>
              </w:rPr>
              <w:t>23,459</w:t>
            </w:r>
          </w:p>
        </w:tc>
      </w:tr>
      <w:tr w:rsidR="006D266A" w:rsidRPr="006D266A" w14:paraId="20B88C75" w14:textId="77777777" w:rsidTr="006D266A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CBF20E" w14:textId="77777777" w:rsidR="006D266A" w:rsidRPr="006D266A" w:rsidRDefault="006D266A" w:rsidP="006D266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2F11E35F" w14:textId="77777777" w:rsidR="006D266A" w:rsidRPr="006D266A" w:rsidRDefault="006D266A" w:rsidP="006D266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6D266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23,569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5C4C76A5" w14:textId="77777777" w:rsidR="006D266A" w:rsidRPr="006D266A" w:rsidRDefault="006D266A" w:rsidP="006D266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6D266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11,146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7C708E8D" w14:textId="77777777" w:rsidR="006D266A" w:rsidRPr="006D266A" w:rsidRDefault="006D266A" w:rsidP="006D266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6D266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11,278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0519A5AC" w14:textId="41BE198D" w:rsidR="006D266A" w:rsidRPr="006D266A" w:rsidRDefault="00E275AD" w:rsidP="006D266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6D266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22,534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43F56112" w14:textId="1EFE4BE2" w:rsidR="006D266A" w:rsidRPr="006D266A" w:rsidRDefault="00E275AD" w:rsidP="006D266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3799C21C" w14:textId="77777777" w:rsidR="006D266A" w:rsidRPr="006D266A" w:rsidRDefault="006D266A" w:rsidP="006D266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6D266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23,459</w:t>
            </w:r>
          </w:p>
        </w:tc>
      </w:tr>
    </w:tbl>
    <w:p w14:paraId="5B714823" w14:textId="77777777" w:rsidR="00A53221" w:rsidRDefault="006D266A" w:rsidP="00A53221">
      <w:r>
        <w:fldChar w:fldCharType="end"/>
      </w:r>
    </w:p>
    <w:p w14:paraId="495262B5" w14:textId="77777777" w:rsidR="00A53221" w:rsidRDefault="00A53221">
      <w:pPr>
        <w:spacing w:before="0" w:after="160" w:line="259" w:lineRule="auto"/>
      </w:pPr>
      <w:r>
        <w:br w:type="page"/>
      </w:r>
    </w:p>
    <w:p w14:paraId="2863F21A" w14:textId="23E95443" w:rsidR="009B0B91" w:rsidRPr="00A53221" w:rsidRDefault="009B0B91" w:rsidP="00A53221">
      <w:pPr>
        <w:pStyle w:val="GhostLine"/>
        <w:rPr>
          <w:rFonts w:eastAsiaTheme="minorHAnsi"/>
        </w:rPr>
      </w:pPr>
      <w:r>
        <w:lastRenderedPageBreak/>
        <w:fldChar w:fldCharType="begin" w:fldLock="1"/>
      </w:r>
      <w:r>
        <w:instrText xml:space="preserve"> LINK Excel.Sheet.12 "\\\\mercury.network\\dfs\\groups\\FMG\\FRACM\\Reporting and Resourcing\\Special Appropriations\\Budget Paper 4\\2023-24\\05. BP4 Sections\\09_SpAccT\\09_SpAccT_20230503_0900_formatted.xlsx" "SAc - Output!R286C1:R296C7" \a \f 4 \h  \* MERGEFORMAT </w:instrText>
      </w:r>
      <w:r>
        <w:fldChar w:fldCharType="separate"/>
      </w:r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4094"/>
        <w:gridCol w:w="1242"/>
        <w:gridCol w:w="1241"/>
        <w:gridCol w:w="1241"/>
        <w:gridCol w:w="1241"/>
        <w:gridCol w:w="1241"/>
        <w:gridCol w:w="1237"/>
      </w:tblGrid>
      <w:tr w:rsidR="009B0B91" w:rsidRPr="009B0B91" w14:paraId="177A5A49" w14:textId="77777777" w:rsidTr="009B0B91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1A071" w14:textId="54B46A6E" w:rsidR="009B0B91" w:rsidRPr="009B0B91" w:rsidRDefault="009B0B91" w:rsidP="009B0B91">
            <w:pPr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6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F4EECF" w14:textId="704A6504" w:rsidR="009B0B91" w:rsidRPr="009B0B91" w:rsidRDefault="009B0B91" w:rsidP="009B0B91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0B91">
              <w:rPr>
                <w:rFonts w:ascii="Arial" w:hAnsi="Arial" w:cs="Arial"/>
                <w:color w:val="000000"/>
                <w:sz w:val="16"/>
                <w:szCs w:val="16"/>
              </w:rPr>
              <w:t>Budget Estimate</w:t>
            </w:r>
            <w:r w:rsidR="00242DE7">
              <w:rPr>
                <w:rFonts w:ascii="Arial" w:hAnsi="Arial" w:cs="Arial"/>
                <w:color w:val="000000"/>
                <w:sz w:val="16"/>
                <w:szCs w:val="16"/>
              </w:rPr>
              <w:t xml:space="preserve"> – </w:t>
            </w:r>
            <w:r w:rsidRPr="009B0B91">
              <w:rPr>
                <w:rFonts w:ascii="Arial" w:hAnsi="Arial" w:cs="Arial"/>
                <w:color w:val="000000"/>
                <w:sz w:val="16"/>
                <w:szCs w:val="16"/>
              </w:rPr>
              <w:t>2023</w:t>
            </w:r>
            <w:r w:rsidR="00E275AD"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Pr="009B0B91">
              <w:rPr>
                <w:rFonts w:ascii="Arial" w:hAnsi="Arial" w:cs="Arial"/>
                <w:color w:val="000000"/>
                <w:sz w:val="16"/>
                <w:szCs w:val="16"/>
              </w:rPr>
              <w:t>2024</w:t>
            </w:r>
          </w:p>
        </w:tc>
      </w:tr>
      <w:tr w:rsidR="009B0B91" w:rsidRPr="009B0B91" w14:paraId="541CA2FD" w14:textId="77777777" w:rsidTr="009B0B91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66940" w14:textId="77777777" w:rsidR="009B0B91" w:rsidRPr="009B0B91" w:rsidRDefault="009B0B91" w:rsidP="009B0B91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226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60A812" w14:textId="645CB112" w:rsidR="009B0B91" w:rsidRPr="009B0B91" w:rsidRDefault="009B0B91" w:rsidP="009B0B91">
            <w:pPr>
              <w:spacing w:before="0"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9B0B9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Estimated Actual</w:t>
            </w:r>
            <w:r w:rsidR="00242DE7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– </w:t>
            </w:r>
            <w:r w:rsidRPr="009B0B9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2022</w:t>
            </w:r>
            <w:r w:rsidR="00E275AD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Pr="009B0B9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2023</w:t>
            </w:r>
          </w:p>
        </w:tc>
      </w:tr>
      <w:tr w:rsidR="009B0B91" w:rsidRPr="009B0B91" w14:paraId="54B1F801" w14:textId="77777777" w:rsidTr="009B0B91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5A5B0" w14:textId="77777777" w:rsidR="009B0B91" w:rsidRPr="009B0B91" w:rsidRDefault="009B0B91" w:rsidP="009B0B91">
            <w:pPr>
              <w:spacing w:before="0"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12D252B7" w14:textId="77777777" w:rsidR="009B0B91" w:rsidRPr="009B0B91" w:rsidRDefault="009B0B91" w:rsidP="009B0B9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0B91">
              <w:rPr>
                <w:rFonts w:ascii="Arial" w:hAnsi="Arial" w:cs="Arial"/>
                <w:color w:val="000000"/>
                <w:sz w:val="16"/>
                <w:szCs w:val="16"/>
              </w:rPr>
              <w:t>Opening</w:t>
            </w:r>
            <w:r w:rsidRPr="009B0B91">
              <w:rPr>
                <w:rFonts w:ascii="Arial" w:hAnsi="Arial" w:cs="Arial"/>
                <w:color w:val="000000"/>
                <w:sz w:val="16"/>
                <w:szCs w:val="16"/>
              </w:rPr>
              <w:br/>
              <w:t>Balance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29BC0109" w14:textId="0D0DC119" w:rsidR="009B0B91" w:rsidRPr="009B0B91" w:rsidRDefault="009B0B91" w:rsidP="009B0B9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0B91">
              <w:rPr>
                <w:rFonts w:ascii="Arial" w:hAnsi="Arial" w:cs="Arial"/>
                <w:color w:val="000000"/>
                <w:sz w:val="16"/>
                <w:szCs w:val="16"/>
              </w:rPr>
              <w:t>Receipts (Non</w:t>
            </w:r>
            <w:r w:rsidR="00E275AD"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Pr="009B0B91">
              <w:rPr>
                <w:rFonts w:ascii="Arial" w:hAnsi="Arial" w:cs="Arial"/>
                <w:color w:val="000000"/>
                <w:sz w:val="16"/>
                <w:szCs w:val="16"/>
              </w:rPr>
              <w:br/>
              <w:t>Appropriated)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2C8085D8" w14:textId="77777777" w:rsidR="009B0B91" w:rsidRPr="009B0B91" w:rsidRDefault="009B0B91" w:rsidP="009B0B9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0B91">
              <w:rPr>
                <w:rFonts w:ascii="Arial" w:hAnsi="Arial" w:cs="Arial"/>
                <w:color w:val="000000"/>
                <w:sz w:val="16"/>
                <w:szCs w:val="16"/>
              </w:rPr>
              <w:t>Receipts</w:t>
            </w:r>
            <w:r w:rsidRPr="009B0B91">
              <w:rPr>
                <w:rFonts w:ascii="Arial" w:hAnsi="Arial" w:cs="Arial"/>
                <w:color w:val="000000"/>
                <w:sz w:val="16"/>
                <w:szCs w:val="16"/>
              </w:rPr>
              <w:br/>
              <w:t>(Appropriated)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599B858F" w14:textId="77777777" w:rsidR="009B0B91" w:rsidRPr="009B0B91" w:rsidRDefault="009B0B91" w:rsidP="009B0B9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0B91">
              <w:rPr>
                <w:rFonts w:ascii="Arial" w:hAnsi="Arial" w:cs="Arial"/>
                <w:color w:val="000000"/>
                <w:sz w:val="16"/>
                <w:szCs w:val="16"/>
              </w:rPr>
              <w:br/>
              <w:t>Payments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3E5FB3D6" w14:textId="77777777" w:rsidR="009B0B91" w:rsidRPr="009B0B91" w:rsidRDefault="009B0B91" w:rsidP="009B0B9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0B91">
              <w:rPr>
                <w:rFonts w:ascii="Arial" w:hAnsi="Arial" w:cs="Arial"/>
                <w:color w:val="000000"/>
                <w:sz w:val="16"/>
                <w:szCs w:val="16"/>
              </w:rPr>
              <w:br/>
              <w:t>Adjustments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7883005D" w14:textId="77777777" w:rsidR="009B0B91" w:rsidRPr="009B0B91" w:rsidRDefault="009B0B91" w:rsidP="009B0B9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0B91">
              <w:rPr>
                <w:rFonts w:ascii="Arial" w:hAnsi="Arial" w:cs="Arial"/>
                <w:color w:val="000000"/>
                <w:sz w:val="16"/>
                <w:szCs w:val="16"/>
              </w:rPr>
              <w:t>Closing</w:t>
            </w:r>
            <w:r w:rsidRPr="009B0B91">
              <w:rPr>
                <w:rFonts w:ascii="Arial" w:hAnsi="Arial" w:cs="Arial"/>
                <w:color w:val="000000"/>
                <w:sz w:val="16"/>
                <w:szCs w:val="16"/>
              </w:rPr>
              <w:br/>
              <w:t>Balance</w:t>
            </w:r>
          </w:p>
        </w:tc>
      </w:tr>
      <w:tr w:rsidR="009B0B91" w:rsidRPr="009B0B91" w14:paraId="2B5890C1" w14:textId="77777777" w:rsidTr="009B0B91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420E5" w14:textId="77777777" w:rsidR="009B0B91" w:rsidRPr="009B0B91" w:rsidRDefault="009B0B91" w:rsidP="009B0B9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49EEC58F" w14:textId="77777777" w:rsidR="009B0B91" w:rsidRPr="009B0B91" w:rsidRDefault="009B0B91" w:rsidP="009B0B91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681DED04" w14:textId="77777777" w:rsidR="009B0B91" w:rsidRPr="009B0B91" w:rsidRDefault="009B0B91" w:rsidP="009B0B91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5F1AAC23" w14:textId="77777777" w:rsidR="009B0B91" w:rsidRPr="009B0B91" w:rsidRDefault="009B0B91" w:rsidP="009B0B91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1D4A93F5" w14:textId="77777777" w:rsidR="009B0B91" w:rsidRPr="009B0B91" w:rsidRDefault="009B0B91" w:rsidP="009B0B91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511ADE4B" w14:textId="77777777" w:rsidR="009B0B91" w:rsidRPr="009B0B91" w:rsidRDefault="009B0B91" w:rsidP="009B0B91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0ECEB73E" w14:textId="77777777" w:rsidR="009B0B91" w:rsidRPr="009B0B91" w:rsidRDefault="009B0B91" w:rsidP="009B0B91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9B0B91" w:rsidRPr="009B0B91" w14:paraId="11E25B0B" w14:textId="77777777" w:rsidTr="009B0B91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5FDAC" w14:textId="77777777" w:rsidR="009B0B91" w:rsidRPr="009B0B91" w:rsidRDefault="009B0B91" w:rsidP="009B0B91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D1AD38" w14:textId="7DD331C3" w:rsidR="009B0B91" w:rsidRPr="009B0B91" w:rsidRDefault="009B0B91" w:rsidP="009B0B9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0B91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E275AD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9B0B91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EEE908" w14:textId="01F96FD6" w:rsidR="009B0B91" w:rsidRPr="009B0B91" w:rsidRDefault="009B0B91" w:rsidP="009B0B9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0B91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E275AD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9B0B91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6E8768" w14:textId="21C9EBE5" w:rsidR="009B0B91" w:rsidRPr="009B0B91" w:rsidRDefault="009B0B91" w:rsidP="009B0B9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0B91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E275AD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9B0B91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4DA721" w14:textId="672B8E26" w:rsidR="009B0B91" w:rsidRPr="009B0B91" w:rsidRDefault="009B0B91" w:rsidP="009B0B9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0B91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E275AD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9B0B91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116AB1" w14:textId="517D4FB6" w:rsidR="009B0B91" w:rsidRPr="009B0B91" w:rsidRDefault="009B0B91" w:rsidP="009B0B9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0B91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E275AD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9B0B91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36C9A4" w14:textId="5B7CA50A" w:rsidR="009B0B91" w:rsidRPr="009B0B91" w:rsidRDefault="009B0B91" w:rsidP="009B0B9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0B91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E275AD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9B0B91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</w:tr>
      <w:tr w:rsidR="009B0B91" w:rsidRPr="009B0B91" w14:paraId="48FCD0AA" w14:textId="77777777" w:rsidTr="009B0B91">
        <w:trPr>
          <w:trHeight w:val="397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CB6CE5" w14:textId="77777777" w:rsidR="009B0B91" w:rsidRPr="009B0B91" w:rsidRDefault="009B0B91" w:rsidP="009B0B91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B0B9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Seafarers Safety, Rehabilitation and Compensation Authority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D5400" w14:textId="77777777" w:rsidR="009B0B91" w:rsidRPr="009B0B91" w:rsidRDefault="009B0B91" w:rsidP="009B0B91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C506D" w14:textId="77777777" w:rsidR="009B0B91" w:rsidRPr="009B0B91" w:rsidRDefault="009B0B91" w:rsidP="009B0B91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649ED" w14:textId="77777777" w:rsidR="009B0B91" w:rsidRPr="009B0B91" w:rsidRDefault="009B0B91" w:rsidP="009B0B91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EEB40" w14:textId="77777777" w:rsidR="009B0B91" w:rsidRPr="009B0B91" w:rsidRDefault="009B0B91" w:rsidP="009B0B91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3F482" w14:textId="77777777" w:rsidR="009B0B91" w:rsidRPr="009B0B91" w:rsidRDefault="009B0B91" w:rsidP="009B0B91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7D541" w14:textId="77777777" w:rsidR="009B0B91" w:rsidRPr="009B0B91" w:rsidRDefault="009B0B91" w:rsidP="009B0B91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9B0B91" w:rsidRPr="009B0B91" w14:paraId="2A683EBB" w14:textId="77777777" w:rsidTr="009B0B91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DDF07D" w14:textId="77777777" w:rsidR="009B0B91" w:rsidRPr="009B0B91" w:rsidRDefault="009B0B91" w:rsidP="009B0B91">
            <w:pPr>
              <w:spacing w:before="0" w:after="0" w:line="240" w:lineRule="auto"/>
              <w:ind w:left="17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0B91">
              <w:rPr>
                <w:rFonts w:ascii="Arial" w:hAnsi="Arial" w:cs="Arial"/>
                <w:color w:val="000000"/>
                <w:sz w:val="16"/>
                <w:szCs w:val="16"/>
              </w:rPr>
              <w:t>Seafarers Special Account 2018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5FA002" w14:textId="77777777" w:rsidR="009B0B91" w:rsidRPr="009B0B91" w:rsidRDefault="009B0B91" w:rsidP="009B0B9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0B91">
              <w:rPr>
                <w:rFonts w:ascii="Arial" w:hAnsi="Arial" w:cs="Arial"/>
                <w:color w:val="000000"/>
                <w:sz w:val="16"/>
                <w:szCs w:val="16"/>
              </w:rPr>
              <w:t>1,573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8A5A32" w14:textId="77777777" w:rsidR="009B0B91" w:rsidRPr="009B0B91" w:rsidRDefault="009B0B91" w:rsidP="009B0B9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0B91">
              <w:rPr>
                <w:rFonts w:ascii="Arial" w:hAnsi="Arial" w:cs="Arial"/>
                <w:color w:val="000000"/>
                <w:sz w:val="16"/>
                <w:szCs w:val="16"/>
              </w:rPr>
              <w:t>310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B31876" w14:textId="47E6ABE5" w:rsidR="009B0B91" w:rsidRPr="009B0B91" w:rsidRDefault="00E275AD" w:rsidP="009B0B9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BE6113" w14:textId="533E0BF0" w:rsidR="009B0B91" w:rsidRPr="009B0B91" w:rsidRDefault="00E275AD" w:rsidP="009B0B9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9B0B91" w:rsidRPr="009B0B91">
              <w:rPr>
                <w:rFonts w:ascii="Arial" w:hAnsi="Arial" w:cs="Arial"/>
                <w:color w:val="000000"/>
                <w:sz w:val="16"/>
                <w:szCs w:val="16"/>
              </w:rPr>
              <w:t>170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9EF98F" w14:textId="18D67787" w:rsidR="009B0B91" w:rsidRPr="009B0B91" w:rsidRDefault="00E275AD" w:rsidP="009B0B9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D8ACC2" w14:textId="77777777" w:rsidR="009B0B91" w:rsidRPr="009B0B91" w:rsidRDefault="009B0B91" w:rsidP="009B0B9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0B91">
              <w:rPr>
                <w:rFonts w:ascii="Arial" w:hAnsi="Arial" w:cs="Arial"/>
                <w:color w:val="000000"/>
                <w:sz w:val="16"/>
                <w:szCs w:val="16"/>
              </w:rPr>
              <w:t>1,713</w:t>
            </w:r>
          </w:p>
        </w:tc>
      </w:tr>
      <w:tr w:rsidR="009B0B91" w:rsidRPr="009B0B91" w14:paraId="04480B63" w14:textId="77777777" w:rsidTr="009B0B91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3B64DF" w14:textId="77777777" w:rsidR="009B0B91" w:rsidRPr="009B0B91" w:rsidRDefault="009B0B91" w:rsidP="009B0B91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99B028" w14:textId="77777777" w:rsidR="009B0B91" w:rsidRPr="009B0B91" w:rsidRDefault="009B0B91" w:rsidP="009B0B91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9B0B9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1,291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07ACCC" w14:textId="77777777" w:rsidR="009B0B91" w:rsidRPr="009B0B91" w:rsidRDefault="009B0B91" w:rsidP="009B0B91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9B0B9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458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7CE5C7" w14:textId="7CD13522" w:rsidR="009B0B91" w:rsidRPr="009B0B91" w:rsidRDefault="00E275AD" w:rsidP="009B0B91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87CAB4" w14:textId="210CDE4C" w:rsidR="009B0B91" w:rsidRPr="009B0B91" w:rsidRDefault="00E275AD" w:rsidP="009B0B91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9B0B91" w:rsidRPr="009B0B9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176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7812D7" w14:textId="201D39E9" w:rsidR="009B0B91" w:rsidRPr="009B0B91" w:rsidRDefault="00E275AD" w:rsidP="009B0B91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778578" w14:textId="77777777" w:rsidR="009B0B91" w:rsidRPr="009B0B91" w:rsidRDefault="009B0B91" w:rsidP="009B0B91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9B0B9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1,573</w:t>
            </w:r>
          </w:p>
        </w:tc>
      </w:tr>
      <w:tr w:rsidR="009B0B91" w:rsidRPr="009B0B91" w14:paraId="3E552B91" w14:textId="77777777" w:rsidTr="009B0B91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E990AF" w14:textId="77777777" w:rsidR="009B0B91" w:rsidRPr="009B0B91" w:rsidRDefault="009B0B91" w:rsidP="009B0B91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6065FE" w14:textId="77777777" w:rsidR="009B0B91" w:rsidRPr="009B0B91" w:rsidRDefault="009B0B91" w:rsidP="009B0B91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35A8C1" w14:textId="77777777" w:rsidR="009B0B91" w:rsidRPr="009B0B91" w:rsidRDefault="009B0B91" w:rsidP="009B0B91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97A1AB" w14:textId="77777777" w:rsidR="009B0B91" w:rsidRPr="009B0B91" w:rsidRDefault="009B0B91" w:rsidP="009B0B91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2207BE" w14:textId="77777777" w:rsidR="009B0B91" w:rsidRPr="009B0B91" w:rsidRDefault="009B0B91" w:rsidP="009B0B91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8FF011" w14:textId="77777777" w:rsidR="009B0B91" w:rsidRPr="009B0B91" w:rsidRDefault="009B0B91" w:rsidP="009B0B91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F9B9AF" w14:textId="77777777" w:rsidR="009B0B91" w:rsidRPr="009B0B91" w:rsidRDefault="009B0B91" w:rsidP="009B0B91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B0B91" w:rsidRPr="009B0B91" w14:paraId="7C8EDE3C" w14:textId="77777777" w:rsidTr="009B0B91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752DF8" w14:textId="77777777" w:rsidR="009B0B91" w:rsidRPr="009B0B91" w:rsidRDefault="009B0B91" w:rsidP="009B0B91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B0B9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Seafarers Safety, Rehabilitation and Compensation Authority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716A31" w14:textId="77777777" w:rsidR="009B0B91" w:rsidRPr="009B0B91" w:rsidRDefault="009B0B91" w:rsidP="009B0B9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0B91">
              <w:rPr>
                <w:rFonts w:ascii="Arial" w:hAnsi="Arial" w:cs="Arial"/>
                <w:color w:val="000000"/>
                <w:sz w:val="16"/>
                <w:szCs w:val="16"/>
              </w:rPr>
              <w:t>1,573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03D79B" w14:textId="77777777" w:rsidR="009B0B91" w:rsidRPr="009B0B91" w:rsidRDefault="009B0B91" w:rsidP="009B0B9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0B91">
              <w:rPr>
                <w:rFonts w:ascii="Arial" w:hAnsi="Arial" w:cs="Arial"/>
                <w:color w:val="000000"/>
                <w:sz w:val="16"/>
                <w:szCs w:val="16"/>
              </w:rPr>
              <w:t>310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732E40" w14:textId="6188E373" w:rsidR="009B0B91" w:rsidRPr="009B0B91" w:rsidRDefault="00E275AD" w:rsidP="009B0B9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C21807" w14:textId="6E67FDC6" w:rsidR="009B0B91" w:rsidRPr="009B0B91" w:rsidRDefault="00E275AD" w:rsidP="009B0B9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9B0B91">
              <w:rPr>
                <w:rFonts w:ascii="Arial" w:hAnsi="Arial" w:cs="Arial"/>
                <w:color w:val="000000"/>
                <w:sz w:val="16"/>
                <w:szCs w:val="16"/>
              </w:rPr>
              <w:t>170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20A905" w14:textId="06E2529A" w:rsidR="009B0B91" w:rsidRPr="009B0B91" w:rsidRDefault="00E275AD" w:rsidP="009B0B9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0114FD" w14:textId="77777777" w:rsidR="009B0B91" w:rsidRPr="009B0B91" w:rsidRDefault="009B0B91" w:rsidP="009B0B9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0B91">
              <w:rPr>
                <w:rFonts w:ascii="Arial" w:hAnsi="Arial" w:cs="Arial"/>
                <w:color w:val="000000"/>
                <w:sz w:val="16"/>
                <w:szCs w:val="16"/>
              </w:rPr>
              <w:t>1,713</w:t>
            </w:r>
          </w:p>
        </w:tc>
      </w:tr>
      <w:tr w:rsidR="009B0B91" w:rsidRPr="009B0B91" w14:paraId="2B3F582E" w14:textId="77777777" w:rsidTr="009B0B91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F0AA12" w14:textId="77777777" w:rsidR="009B0B91" w:rsidRPr="009B0B91" w:rsidRDefault="009B0B91" w:rsidP="009B0B91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1EB93B33" w14:textId="77777777" w:rsidR="009B0B91" w:rsidRPr="009B0B91" w:rsidRDefault="009B0B91" w:rsidP="009B0B91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9B0B9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1,291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4320D205" w14:textId="77777777" w:rsidR="009B0B91" w:rsidRPr="009B0B91" w:rsidRDefault="009B0B91" w:rsidP="009B0B91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9B0B9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458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5D25D006" w14:textId="752FF364" w:rsidR="009B0B91" w:rsidRPr="009B0B91" w:rsidRDefault="00E275AD" w:rsidP="009B0B91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0EAA5797" w14:textId="518FAC6D" w:rsidR="009B0B91" w:rsidRPr="009B0B91" w:rsidRDefault="00E275AD" w:rsidP="009B0B91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9B0B9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176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37EEF46D" w14:textId="3A814D97" w:rsidR="009B0B91" w:rsidRPr="009B0B91" w:rsidRDefault="00E275AD" w:rsidP="009B0B91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6523D8C1" w14:textId="77777777" w:rsidR="009B0B91" w:rsidRPr="009B0B91" w:rsidRDefault="009B0B91" w:rsidP="009B0B91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9B0B9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1,573</w:t>
            </w:r>
          </w:p>
        </w:tc>
      </w:tr>
    </w:tbl>
    <w:p w14:paraId="1C0B1615" w14:textId="331E6213" w:rsidR="00037E5B" w:rsidRDefault="009B0B91" w:rsidP="00037E5B">
      <w:pPr>
        <w:pStyle w:val="ChartandTableFootnote"/>
      </w:pPr>
      <w:r>
        <w:fldChar w:fldCharType="end"/>
      </w:r>
      <w:r w:rsidR="00037E5B">
        <w:t>*Denotes a special account which ceased.</w:t>
      </w:r>
    </w:p>
    <w:p w14:paraId="705AE3B1" w14:textId="77777777" w:rsidR="00037E5B" w:rsidRPr="00AD0B8F" w:rsidRDefault="00037E5B" w:rsidP="00037E5B">
      <w:pPr>
        <w:pStyle w:val="ChartLine"/>
        <w:rPr>
          <w:highlight w:val="yellow"/>
        </w:rPr>
      </w:pPr>
    </w:p>
    <w:p w14:paraId="250EAE0C" w14:textId="69DDE2C0" w:rsidR="00A53221" w:rsidRDefault="00A53221" w:rsidP="00A53221"/>
    <w:p w14:paraId="5C358BA3" w14:textId="77777777" w:rsidR="00A53221" w:rsidRDefault="00A53221">
      <w:pPr>
        <w:spacing w:before="0" w:after="160" w:line="259" w:lineRule="auto"/>
      </w:pPr>
      <w:r>
        <w:br w:type="page"/>
      </w:r>
    </w:p>
    <w:p w14:paraId="0E1BE1D6" w14:textId="3F37D6BB" w:rsidR="00AE76E3" w:rsidRPr="00A53221" w:rsidRDefault="00AE76E3" w:rsidP="00A53221">
      <w:pPr>
        <w:pStyle w:val="GhostLine"/>
        <w:rPr>
          <w:rFonts w:eastAsiaTheme="minorHAnsi"/>
        </w:rPr>
      </w:pPr>
      <w:r>
        <w:lastRenderedPageBreak/>
        <w:fldChar w:fldCharType="begin" w:fldLock="1"/>
      </w:r>
      <w:r>
        <w:instrText xml:space="preserve"> LINK Excel.Sheet.12 "\\\\mercury.network\\dfs\\groups\\FMG\\FRACM\\Reporting and Resourcing\\Special Appropriations\\Budget Paper 4\\2023-24\\05. BP4 Sections\\09_SpAccT\\09_SpAccT_20230503_0900_formatted.xlsx" "SAc - Output!R298C1:R328C7" \a \f 4 \h  \* MERGEFORMAT </w:instrText>
      </w:r>
      <w:r>
        <w:fldChar w:fldCharType="separate"/>
      </w:r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4094"/>
        <w:gridCol w:w="1242"/>
        <w:gridCol w:w="1241"/>
        <w:gridCol w:w="1241"/>
        <w:gridCol w:w="1241"/>
        <w:gridCol w:w="1241"/>
        <w:gridCol w:w="1237"/>
      </w:tblGrid>
      <w:tr w:rsidR="00AE76E3" w:rsidRPr="00AE76E3" w14:paraId="2DA56ECD" w14:textId="77777777" w:rsidTr="00AE76E3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8B803" w14:textId="3D94BCCD" w:rsidR="00AE76E3" w:rsidRPr="00AE76E3" w:rsidRDefault="00AE76E3" w:rsidP="00AE76E3">
            <w:pPr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6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E7EE16" w14:textId="14BE973E" w:rsidR="00AE76E3" w:rsidRPr="00AE76E3" w:rsidRDefault="00AE76E3" w:rsidP="00AE76E3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E76E3">
              <w:rPr>
                <w:rFonts w:ascii="Arial" w:hAnsi="Arial" w:cs="Arial"/>
                <w:color w:val="000000"/>
                <w:sz w:val="16"/>
                <w:szCs w:val="16"/>
              </w:rPr>
              <w:t>Budget Estimate</w:t>
            </w:r>
            <w:r w:rsidR="00242DE7">
              <w:rPr>
                <w:rFonts w:ascii="Arial" w:hAnsi="Arial" w:cs="Arial"/>
                <w:color w:val="000000"/>
                <w:sz w:val="16"/>
                <w:szCs w:val="16"/>
              </w:rPr>
              <w:t xml:space="preserve"> – </w:t>
            </w:r>
            <w:r w:rsidRPr="00AE76E3">
              <w:rPr>
                <w:rFonts w:ascii="Arial" w:hAnsi="Arial" w:cs="Arial"/>
                <w:color w:val="000000"/>
                <w:sz w:val="16"/>
                <w:szCs w:val="16"/>
              </w:rPr>
              <w:t>2023</w:t>
            </w:r>
            <w:r w:rsidR="00E275AD"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Pr="00AE76E3">
              <w:rPr>
                <w:rFonts w:ascii="Arial" w:hAnsi="Arial" w:cs="Arial"/>
                <w:color w:val="000000"/>
                <w:sz w:val="16"/>
                <w:szCs w:val="16"/>
              </w:rPr>
              <w:t>2024</w:t>
            </w:r>
          </w:p>
        </w:tc>
      </w:tr>
      <w:tr w:rsidR="00AE76E3" w:rsidRPr="00AE76E3" w14:paraId="4A8E64E6" w14:textId="77777777" w:rsidTr="00AE76E3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879C7" w14:textId="77777777" w:rsidR="00AE76E3" w:rsidRPr="00AE76E3" w:rsidRDefault="00AE76E3" w:rsidP="00AE76E3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226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848FD2" w14:textId="5F78B42D" w:rsidR="00AE76E3" w:rsidRPr="00AE76E3" w:rsidRDefault="00AE76E3" w:rsidP="00AE76E3">
            <w:pPr>
              <w:spacing w:before="0"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AE76E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Estimated Actual</w:t>
            </w:r>
            <w:r w:rsidR="00242DE7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– </w:t>
            </w:r>
            <w:r w:rsidRPr="00AE76E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2022</w:t>
            </w:r>
            <w:r w:rsidR="00E275AD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Pr="00AE76E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2023</w:t>
            </w:r>
          </w:p>
        </w:tc>
      </w:tr>
      <w:tr w:rsidR="00AE76E3" w:rsidRPr="00AE76E3" w14:paraId="083D5D62" w14:textId="77777777" w:rsidTr="00AE76E3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19DE6" w14:textId="77777777" w:rsidR="00AE76E3" w:rsidRPr="00AE76E3" w:rsidRDefault="00AE76E3" w:rsidP="00AE76E3">
            <w:pPr>
              <w:spacing w:before="0"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45D3724C" w14:textId="77777777" w:rsidR="00AE76E3" w:rsidRPr="00AE76E3" w:rsidRDefault="00AE76E3" w:rsidP="00AE76E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E76E3">
              <w:rPr>
                <w:rFonts w:ascii="Arial" w:hAnsi="Arial" w:cs="Arial"/>
                <w:color w:val="000000"/>
                <w:sz w:val="16"/>
                <w:szCs w:val="16"/>
              </w:rPr>
              <w:t>Opening</w:t>
            </w:r>
            <w:r w:rsidRPr="00AE76E3">
              <w:rPr>
                <w:rFonts w:ascii="Arial" w:hAnsi="Arial" w:cs="Arial"/>
                <w:color w:val="000000"/>
                <w:sz w:val="16"/>
                <w:szCs w:val="16"/>
              </w:rPr>
              <w:br/>
              <w:t>Balance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5BD49D1B" w14:textId="3C092578" w:rsidR="00AE76E3" w:rsidRPr="00AE76E3" w:rsidRDefault="00AE76E3" w:rsidP="00AE76E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E76E3">
              <w:rPr>
                <w:rFonts w:ascii="Arial" w:hAnsi="Arial" w:cs="Arial"/>
                <w:color w:val="000000"/>
                <w:sz w:val="16"/>
                <w:szCs w:val="16"/>
              </w:rPr>
              <w:t>Receipts (Non</w:t>
            </w:r>
            <w:r w:rsidR="00E275AD"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Pr="00AE76E3">
              <w:rPr>
                <w:rFonts w:ascii="Arial" w:hAnsi="Arial" w:cs="Arial"/>
                <w:color w:val="000000"/>
                <w:sz w:val="16"/>
                <w:szCs w:val="16"/>
              </w:rPr>
              <w:br/>
              <w:t>Appropriated)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069C0A4D" w14:textId="77777777" w:rsidR="00AE76E3" w:rsidRPr="00AE76E3" w:rsidRDefault="00AE76E3" w:rsidP="00AE76E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E76E3">
              <w:rPr>
                <w:rFonts w:ascii="Arial" w:hAnsi="Arial" w:cs="Arial"/>
                <w:color w:val="000000"/>
                <w:sz w:val="16"/>
                <w:szCs w:val="16"/>
              </w:rPr>
              <w:t>Receipts</w:t>
            </w:r>
            <w:r w:rsidRPr="00AE76E3">
              <w:rPr>
                <w:rFonts w:ascii="Arial" w:hAnsi="Arial" w:cs="Arial"/>
                <w:color w:val="000000"/>
                <w:sz w:val="16"/>
                <w:szCs w:val="16"/>
              </w:rPr>
              <w:br/>
              <w:t>(Appropriated)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2B43D842" w14:textId="77777777" w:rsidR="00AE76E3" w:rsidRPr="00AE76E3" w:rsidRDefault="00AE76E3" w:rsidP="00AE76E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E76E3">
              <w:rPr>
                <w:rFonts w:ascii="Arial" w:hAnsi="Arial" w:cs="Arial"/>
                <w:color w:val="000000"/>
                <w:sz w:val="16"/>
                <w:szCs w:val="16"/>
              </w:rPr>
              <w:br/>
              <w:t>Payments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64CC1CDD" w14:textId="77777777" w:rsidR="00AE76E3" w:rsidRPr="00AE76E3" w:rsidRDefault="00AE76E3" w:rsidP="00AE76E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E76E3">
              <w:rPr>
                <w:rFonts w:ascii="Arial" w:hAnsi="Arial" w:cs="Arial"/>
                <w:color w:val="000000"/>
                <w:sz w:val="16"/>
                <w:szCs w:val="16"/>
              </w:rPr>
              <w:br/>
              <w:t>Adjustments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057C2FAB" w14:textId="77777777" w:rsidR="00AE76E3" w:rsidRPr="00AE76E3" w:rsidRDefault="00AE76E3" w:rsidP="00AE76E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E76E3">
              <w:rPr>
                <w:rFonts w:ascii="Arial" w:hAnsi="Arial" w:cs="Arial"/>
                <w:color w:val="000000"/>
                <w:sz w:val="16"/>
                <w:szCs w:val="16"/>
              </w:rPr>
              <w:t>Closing</w:t>
            </w:r>
            <w:r w:rsidRPr="00AE76E3">
              <w:rPr>
                <w:rFonts w:ascii="Arial" w:hAnsi="Arial" w:cs="Arial"/>
                <w:color w:val="000000"/>
                <w:sz w:val="16"/>
                <w:szCs w:val="16"/>
              </w:rPr>
              <w:br/>
              <w:t>Balance</w:t>
            </w:r>
          </w:p>
        </w:tc>
      </w:tr>
      <w:tr w:rsidR="00AE76E3" w:rsidRPr="00AE76E3" w14:paraId="68C7F996" w14:textId="77777777" w:rsidTr="00AE76E3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43D29" w14:textId="77777777" w:rsidR="00AE76E3" w:rsidRPr="00AE76E3" w:rsidRDefault="00AE76E3" w:rsidP="00AE76E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301B2F74" w14:textId="77777777" w:rsidR="00AE76E3" w:rsidRPr="00AE76E3" w:rsidRDefault="00AE76E3" w:rsidP="00AE76E3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1DF83BA7" w14:textId="77777777" w:rsidR="00AE76E3" w:rsidRPr="00AE76E3" w:rsidRDefault="00AE76E3" w:rsidP="00AE76E3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57152638" w14:textId="77777777" w:rsidR="00AE76E3" w:rsidRPr="00AE76E3" w:rsidRDefault="00AE76E3" w:rsidP="00AE76E3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61682728" w14:textId="77777777" w:rsidR="00AE76E3" w:rsidRPr="00AE76E3" w:rsidRDefault="00AE76E3" w:rsidP="00AE76E3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73B30A30" w14:textId="77777777" w:rsidR="00AE76E3" w:rsidRPr="00AE76E3" w:rsidRDefault="00AE76E3" w:rsidP="00AE76E3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369AB96A" w14:textId="77777777" w:rsidR="00AE76E3" w:rsidRPr="00AE76E3" w:rsidRDefault="00AE76E3" w:rsidP="00AE76E3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E76E3" w:rsidRPr="00AE76E3" w14:paraId="2E4B4308" w14:textId="77777777" w:rsidTr="00AE76E3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EE6C7" w14:textId="77777777" w:rsidR="00AE76E3" w:rsidRPr="00AE76E3" w:rsidRDefault="00AE76E3" w:rsidP="00AE76E3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A840B9" w14:textId="079E4599" w:rsidR="00AE76E3" w:rsidRPr="00AE76E3" w:rsidRDefault="00AE76E3" w:rsidP="00AE76E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E76E3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E275AD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AE76E3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C7F0A5" w14:textId="0E33111C" w:rsidR="00AE76E3" w:rsidRPr="00AE76E3" w:rsidRDefault="00AE76E3" w:rsidP="00AE76E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E76E3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E275AD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AE76E3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67B1F3" w14:textId="7C5C2B6B" w:rsidR="00AE76E3" w:rsidRPr="00AE76E3" w:rsidRDefault="00AE76E3" w:rsidP="00AE76E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E76E3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E275AD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AE76E3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22801B" w14:textId="0A6D62E0" w:rsidR="00AE76E3" w:rsidRPr="00AE76E3" w:rsidRDefault="00AE76E3" w:rsidP="00AE76E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E76E3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E275AD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AE76E3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997AEE" w14:textId="68B1DE78" w:rsidR="00AE76E3" w:rsidRPr="00AE76E3" w:rsidRDefault="00AE76E3" w:rsidP="00AE76E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E76E3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E275AD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AE76E3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0DBE52" w14:textId="316A8CC1" w:rsidR="00AE76E3" w:rsidRPr="00AE76E3" w:rsidRDefault="00AE76E3" w:rsidP="00AE76E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E76E3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E275AD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AE76E3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</w:tr>
      <w:tr w:rsidR="00AE76E3" w:rsidRPr="00AE76E3" w14:paraId="316D1825" w14:textId="77777777" w:rsidTr="00AE76E3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574B52" w14:textId="77777777" w:rsidR="00AE76E3" w:rsidRPr="00AE76E3" w:rsidRDefault="00AE76E3" w:rsidP="00AE76E3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E76E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FINANCE PORTFOLIO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15237" w14:textId="77777777" w:rsidR="00AE76E3" w:rsidRPr="00AE76E3" w:rsidRDefault="00AE76E3" w:rsidP="00AE76E3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C087C" w14:textId="77777777" w:rsidR="00AE76E3" w:rsidRPr="00AE76E3" w:rsidRDefault="00AE76E3" w:rsidP="00AE76E3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E443B" w14:textId="77777777" w:rsidR="00AE76E3" w:rsidRPr="00AE76E3" w:rsidRDefault="00AE76E3" w:rsidP="00AE76E3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C5456" w14:textId="77777777" w:rsidR="00AE76E3" w:rsidRPr="00AE76E3" w:rsidRDefault="00AE76E3" w:rsidP="00AE76E3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C5D55" w14:textId="77777777" w:rsidR="00AE76E3" w:rsidRPr="00AE76E3" w:rsidRDefault="00AE76E3" w:rsidP="00AE76E3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5438B" w14:textId="77777777" w:rsidR="00AE76E3" w:rsidRPr="00AE76E3" w:rsidRDefault="00AE76E3" w:rsidP="00AE76E3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AE76E3" w:rsidRPr="00AE76E3" w14:paraId="2816FEC4" w14:textId="77777777" w:rsidTr="00AE76E3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440574" w14:textId="77777777" w:rsidR="00AE76E3" w:rsidRPr="00AE76E3" w:rsidRDefault="00AE76E3" w:rsidP="00AE76E3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920DF4" w14:textId="77777777" w:rsidR="00AE76E3" w:rsidRPr="00AE76E3" w:rsidRDefault="00AE76E3" w:rsidP="00AE76E3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2E292D" w14:textId="77777777" w:rsidR="00AE76E3" w:rsidRPr="00AE76E3" w:rsidRDefault="00AE76E3" w:rsidP="00AE76E3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EE6D87" w14:textId="77777777" w:rsidR="00AE76E3" w:rsidRPr="00AE76E3" w:rsidRDefault="00AE76E3" w:rsidP="00AE76E3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ECA724" w14:textId="77777777" w:rsidR="00AE76E3" w:rsidRPr="00AE76E3" w:rsidRDefault="00AE76E3" w:rsidP="00AE76E3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D4D46B" w14:textId="77777777" w:rsidR="00AE76E3" w:rsidRPr="00AE76E3" w:rsidRDefault="00AE76E3" w:rsidP="00AE76E3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E5B32A" w14:textId="77777777" w:rsidR="00AE76E3" w:rsidRPr="00AE76E3" w:rsidRDefault="00AE76E3" w:rsidP="00AE76E3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E76E3" w:rsidRPr="00AE76E3" w14:paraId="6ED78EC1" w14:textId="77777777" w:rsidTr="00AE76E3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387B00" w14:textId="77777777" w:rsidR="00AE76E3" w:rsidRPr="00AE76E3" w:rsidRDefault="00AE76E3" w:rsidP="00AE76E3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E76E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Department of Finance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361A7" w14:textId="77777777" w:rsidR="00AE76E3" w:rsidRPr="00AE76E3" w:rsidRDefault="00AE76E3" w:rsidP="00AE76E3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61569" w14:textId="77777777" w:rsidR="00AE76E3" w:rsidRPr="00AE76E3" w:rsidRDefault="00AE76E3" w:rsidP="00AE76E3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063DD" w14:textId="77777777" w:rsidR="00AE76E3" w:rsidRPr="00AE76E3" w:rsidRDefault="00AE76E3" w:rsidP="00AE76E3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405E7" w14:textId="77777777" w:rsidR="00AE76E3" w:rsidRPr="00AE76E3" w:rsidRDefault="00AE76E3" w:rsidP="00AE76E3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3490E" w14:textId="77777777" w:rsidR="00AE76E3" w:rsidRPr="00AE76E3" w:rsidRDefault="00AE76E3" w:rsidP="00AE76E3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68BA1" w14:textId="77777777" w:rsidR="00AE76E3" w:rsidRPr="00AE76E3" w:rsidRDefault="00AE76E3" w:rsidP="00AE76E3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AE76E3" w:rsidRPr="00AE76E3" w14:paraId="757C6686" w14:textId="77777777" w:rsidTr="00AE76E3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8C7833" w14:textId="77777777" w:rsidR="00AE76E3" w:rsidRPr="00AE76E3" w:rsidRDefault="00AE76E3" w:rsidP="00AE76E3">
            <w:pPr>
              <w:spacing w:before="0" w:after="0" w:line="240" w:lineRule="auto"/>
              <w:ind w:left="17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E76E3">
              <w:rPr>
                <w:rFonts w:ascii="Arial" w:hAnsi="Arial" w:cs="Arial"/>
                <w:color w:val="000000"/>
                <w:sz w:val="16"/>
                <w:szCs w:val="16"/>
              </w:rPr>
              <w:t>Aboriginal and Torres Strait Islander Land and Sea Future Fund Special Account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EC208E" w14:textId="03F889D5" w:rsidR="00AE76E3" w:rsidRPr="00AE76E3" w:rsidRDefault="00E275AD" w:rsidP="00AE76E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A9D43B" w14:textId="77777777" w:rsidR="00AE76E3" w:rsidRPr="00AE76E3" w:rsidRDefault="00AE76E3" w:rsidP="00AE76E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E76E3">
              <w:rPr>
                <w:rFonts w:ascii="Arial" w:hAnsi="Arial" w:cs="Arial"/>
                <w:color w:val="000000"/>
                <w:sz w:val="16"/>
                <w:szCs w:val="16"/>
              </w:rPr>
              <w:t>2,307,648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3FC3CE" w14:textId="6C8CD550" w:rsidR="00AE76E3" w:rsidRPr="00AE76E3" w:rsidRDefault="00E275AD" w:rsidP="00AE76E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47B716" w14:textId="47032EA8" w:rsidR="00AE76E3" w:rsidRPr="00AE76E3" w:rsidRDefault="00E275AD" w:rsidP="00AE76E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AE76E3" w:rsidRPr="00AE76E3">
              <w:rPr>
                <w:rFonts w:ascii="Arial" w:hAnsi="Arial" w:cs="Arial"/>
                <w:color w:val="000000"/>
                <w:sz w:val="16"/>
                <w:szCs w:val="16"/>
              </w:rPr>
              <w:t>2,307,648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47AD93" w14:textId="0B3A72F6" w:rsidR="00AE76E3" w:rsidRPr="00AE76E3" w:rsidRDefault="00E275AD" w:rsidP="00AE76E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DA8710" w14:textId="5C45C605" w:rsidR="00AE76E3" w:rsidRPr="00AE76E3" w:rsidRDefault="00E275AD" w:rsidP="00AE76E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</w:tr>
      <w:tr w:rsidR="00AE76E3" w:rsidRPr="00AE76E3" w14:paraId="3A690C8E" w14:textId="77777777" w:rsidTr="00AE76E3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760A3B" w14:textId="77777777" w:rsidR="00AE76E3" w:rsidRPr="00AE76E3" w:rsidRDefault="00AE76E3" w:rsidP="00AE76E3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73547A" w14:textId="24F97BBD" w:rsidR="00AE76E3" w:rsidRPr="00AE76E3" w:rsidRDefault="00E275AD" w:rsidP="00AE76E3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7C7408" w14:textId="77777777" w:rsidR="00AE76E3" w:rsidRPr="00AE76E3" w:rsidRDefault="00AE76E3" w:rsidP="00AE76E3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AE76E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2,227,987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7C3B16" w14:textId="0ECCB786" w:rsidR="00AE76E3" w:rsidRPr="00AE76E3" w:rsidRDefault="00E275AD" w:rsidP="00AE76E3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F38F36" w14:textId="2167C5D7" w:rsidR="00AE76E3" w:rsidRPr="00AE76E3" w:rsidRDefault="00E275AD" w:rsidP="00AE76E3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AE76E3" w:rsidRPr="00AE76E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2,227,987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C9EAC0" w14:textId="78D39FB1" w:rsidR="00AE76E3" w:rsidRPr="00AE76E3" w:rsidRDefault="00E275AD" w:rsidP="00AE76E3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3FA351" w14:textId="119FEEFA" w:rsidR="00AE76E3" w:rsidRPr="00AE76E3" w:rsidRDefault="00E275AD" w:rsidP="00AE76E3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</w:tr>
      <w:tr w:rsidR="00AE76E3" w:rsidRPr="00AE76E3" w14:paraId="1C4AEF24" w14:textId="77777777" w:rsidTr="00AE76E3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136AEA" w14:textId="77777777" w:rsidR="00AE76E3" w:rsidRPr="00AE76E3" w:rsidRDefault="00AE76E3" w:rsidP="00AE76E3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F99036" w14:textId="77777777" w:rsidR="00AE76E3" w:rsidRPr="00AE76E3" w:rsidRDefault="00AE76E3" w:rsidP="00AE76E3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1E558A" w14:textId="77777777" w:rsidR="00AE76E3" w:rsidRPr="00AE76E3" w:rsidRDefault="00AE76E3" w:rsidP="00AE76E3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C45483" w14:textId="77777777" w:rsidR="00AE76E3" w:rsidRPr="00AE76E3" w:rsidRDefault="00AE76E3" w:rsidP="00AE76E3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EB2D70" w14:textId="77777777" w:rsidR="00AE76E3" w:rsidRPr="00AE76E3" w:rsidRDefault="00AE76E3" w:rsidP="00AE76E3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3AE14D" w14:textId="77777777" w:rsidR="00AE76E3" w:rsidRPr="00AE76E3" w:rsidRDefault="00AE76E3" w:rsidP="00AE76E3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E228FB" w14:textId="77777777" w:rsidR="00AE76E3" w:rsidRPr="00AE76E3" w:rsidRDefault="00AE76E3" w:rsidP="00AE76E3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E76E3" w:rsidRPr="00AE76E3" w14:paraId="300D07B6" w14:textId="77777777" w:rsidTr="00AE76E3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C4F646" w14:textId="77777777" w:rsidR="00AE76E3" w:rsidRPr="00AE76E3" w:rsidRDefault="00AE76E3" w:rsidP="00AE76E3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AE76E3">
              <w:rPr>
                <w:rFonts w:ascii="Arial" w:hAnsi="Arial" w:cs="Arial"/>
                <w:color w:val="000000"/>
                <w:sz w:val="16"/>
                <w:szCs w:val="16"/>
              </w:rPr>
              <w:t>Comcover</w:t>
            </w:r>
            <w:proofErr w:type="spellEnd"/>
            <w:r w:rsidRPr="00AE76E3">
              <w:rPr>
                <w:rFonts w:ascii="Arial" w:hAnsi="Arial" w:cs="Arial"/>
                <w:color w:val="000000"/>
                <w:sz w:val="16"/>
                <w:szCs w:val="16"/>
              </w:rPr>
              <w:t xml:space="preserve"> Special Account 2018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2885C3" w14:textId="77777777" w:rsidR="00AE76E3" w:rsidRPr="00AE76E3" w:rsidRDefault="00AE76E3" w:rsidP="00AE76E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E76E3">
              <w:rPr>
                <w:rFonts w:ascii="Arial" w:hAnsi="Arial" w:cs="Arial"/>
                <w:color w:val="000000"/>
                <w:sz w:val="16"/>
                <w:szCs w:val="16"/>
              </w:rPr>
              <w:t>727,218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A07BBC" w14:textId="77777777" w:rsidR="00AE76E3" w:rsidRPr="00AE76E3" w:rsidRDefault="00AE76E3" w:rsidP="00AE76E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E76E3">
              <w:rPr>
                <w:rFonts w:ascii="Arial" w:hAnsi="Arial" w:cs="Arial"/>
                <w:color w:val="000000"/>
                <w:sz w:val="16"/>
                <w:szCs w:val="16"/>
              </w:rPr>
              <w:t>200,586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B7A972" w14:textId="77777777" w:rsidR="00AE76E3" w:rsidRPr="00AE76E3" w:rsidRDefault="00AE76E3" w:rsidP="00AE76E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E76E3">
              <w:rPr>
                <w:rFonts w:ascii="Arial" w:hAnsi="Arial" w:cs="Arial"/>
                <w:color w:val="000000"/>
                <w:sz w:val="16"/>
                <w:szCs w:val="16"/>
              </w:rPr>
              <w:t>30,040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EC6591" w14:textId="699EB7BC" w:rsidR="00AE76E3" w:rsidRPr="00AE76E3" w:rsidRDefault="00E275AD" w:rsidP="00AE76E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AE76E3" w:rsidRPr="00AE76E3">
              <w:rPr>
                <w:rFonts w:ascii="Arial" w:hAnsi="Arial" w:cs="Arial"/>
                <w:color w:val="000000"/>
                <w:sz w:val="16"/>
                <w:szCs w:val="16"/>
              </w:rPr>
              <w:t>221,183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011569" w14:textId="3980C93C" w:rsidR="00AE76E3" w:rsidRPr="00AE76E3" w:rsidRDefault="00E275AD" w:rsidP="00AE76E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9F3DA8" w14:textId="77777777" w:rsidR="00AE76E3" w:rsidRPr="00AE76E3" w:rsidRDefault="00AE76E3" w:rsidP="00AE76E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E76E3">
              <w:rPr>
                <w:rFonts w:ascii="Arial" w:hAnsi="Arial" w:cs="Arial"/>
                <w:color w:val="000000"/>
                <w:sz w:val="16"/>
                <w:szCs w:val="16"/>
              </w:rPr>
              <w:t>736,661</w:t>
            </w:r>
          </w:p>
        </w:tc>
      </w:tr>
      <w:tr w:rsidR="00AE76E3" w:rsidRPr="00AE76E3" w14:paraId="38C6FE4F" w14:textId="77777777" w:rsidTr="00AE76E3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ED9500" w14:textId="77777777" w:rsidR="00AE76E3" w:rsidRPr="00AE76E3" w:rsidRDefault="00AE76E3" w:rsidP="00AE76E3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7A1091" w14:textId="77777777" w:rsidR="00AE76E3" w:rsidRPr="00AE76E3" w:rsidRDefault="00AE76E3" w:rsidP="00AE76E3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AE76E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1,132,068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DA765A" w14:textId="77777777" w:rsidR="00AE76E3" w:rsidRPr="00AE76E3" w:rsidRDefault="00AE76E3" w:rsidP="00AE76E3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AE76E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182,552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FB0EEC" w14:textId="77777777" w:rsidR="00AE76E3" w:rsidRPr="00AE76E3" w:rsidRDefault="00AE76E3" w:rsidP="00AE76E3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AE76E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21,760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783E5E" w14:textId="5DEC3424" w:rsidR="00AE76E3" w:rsidRPr="00AE76E3" w:rsidRDefault="00E275AD" w:rsidP="00AE76E3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AE76E3" w:rsidRPr="00AE76E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609,162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FD4C53" w14:textId="1455F21B" w:rsidR="00AE76E3" w:rsidRPr="00AE76E3" w:rsidRDefault="00E275AD" w:rsidP="00AE76E3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66047C" w14:textId="77777777" w:rsidR="00AE76E3" w:rsidRPr="00AE76E3" w:rsidRDefault="00AE76E3" w:rsidP="00AE76E3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AE76E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727,218</w:t>
            </w:r>
          </w:p>
        </w:tc>
      </w:tr>
      <w:tr w:rsidR="00AE76E3" w:rsidRPr="00AE76E3" w14:paraId="254A8731" w14:textId="77777777" w:rsidTr="00AE76E3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1700CE" w14:textId="77777777" w:rsidR="00AE76E3" w:rsidRPr="00AE76E3" w:rsidRDefault="00AE76E3" w:rsidP="00AE76E3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86AC17" w14:textId="77777777" w:rsidR="00AE76E3" w:rsidRPr="00AE76E3" w:rsidRDefault="00AE76E3" w:rsidP="00AE76E3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84AC3F" w14:textId="77777777" w:rsidR="00AE76E3" w:rsidRPr="00AE76E3" w:rsidRDefault="00AE76E3" w:rsidP="00AE76E3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D0C814" w14:textId="77777777" w:rsidR="00AE76E3" w:rsidRPr="00AE76E3" w:rsidRDefault="00AE76E3" w:rsidP="00AE76E3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985CEA" w14:textId="77777777" w:rsidR="00AE76E3" w:rsidRPr="00AE76E3" w:rsidRDefault="00AE76E3" w:rsidP="00AE76E3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3158F3" w14:textId="77777777" w:rsidR="00AE76E3" w:rsidRPr="00AE76E3" w:rsidRDefault="00AE76E3" w:rsidP="00AE76E3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2E10E1" w14:textId="77777777" w:rsidR="00AE76E3" w:rsidRPr="00AE76E3" w:rsidRDefault="00AE76E3" w:rsidP="00AE76E3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E76E3" w:rsidRPr="00AE76E3" w14:paraId="17C27596" w14:textId="77777777" w:rsidTr="00AE76E3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313B97" w14:textId="77777777" w:rsidR="00AE76E3" w:rsidRPr="00AE76E3" w:rsidRDefault="00AE76E3" w:rsidP="00AE76E3">
            <w:pPr>
              <w:spacing w:before="0" w:after="0" w:line="240" w:lineRule="auto"/>
              <w:ind w:left="17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E76E3">
              <w:rPr>
                <w:rFonts w:ascii="Arial" w:hAnsi="Arial" w:cs="Arial"/>
                <w:color w:val="000000"/>
                <w:sz w:val="16"/>
                <w:szCs w:val="16"/>
              </w:rPr>
              <w:t>Coordinated Procurement Contracting Special Account 2018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C7F30F" w14:textId="77777777" w:rsidR="00AE76E3" w:rsidRPr="00AE76E3" w:rsidRDefault="00AE76E3" w:rsidP="00AE76E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E76E3">
              <w:rPr>
                <w:rFonts w:ascii="Arial" w:hAnsi="Arial" w:cs="Arial"/>
                <w:color w:val="000000"/>
                <w:sz w:val="16"/>
                <w:szCs w:val="16"/>
              </w:rPr>
              <w:t>38,598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C4732B" w14:textId="77777777" w:rsidR="00AE76E3" w:rsidRPr="00AE76E3" w:rsidRDefault="00AE76E3" w:rsidP="00AE76E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E76E3">
              <w:rPr>
                <w:rFonts w:ascii="Arial" w:hAnsi="Arial" w:cs="Arial"/>
                <w:color w:val="000000"/>
                <w:sz w:val="16"/>
                <w:szCs w:val="16"/>
              </w:rPr>
              <w:t>38,609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83280A" w14:textId="65308CC0" w:rsidR="00AE76E3" w:rsidRPr="00AE76E3" w:rsidRDefault="00E275AD" w:rsidP="00AE76E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A3E55E" w14:textId="68D4194E" w:rsidR="00AE76E3" w:rsidRPr="00AE76E3" w:rsidRDefault="00E275AD" w:rsidP="00AE76E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AE76E3" w:rsidRPr="00AE76E3">
              <w:rPr>
                <w:rFonts w:ascii="Arial" w:hAnsi="Arial" w:cs="Arial"/>
                <w:color w:val="000000"/>
                <w:sz w:val="16"/>
                <w:szCs w:val="16"/>
              </w:rPr>
              <w:t>46,944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A329E7" w14:textId="26CC0C9D" w:rsidR="00AE76E3" w:rsidRPr="00AE76E3" w:rsidRDefault="00E275AD" w:rsidP="00AE76E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8B6C30" w14:textId="77777777" w:rsidR="00AE76E3" w:rsidRPr="00AE76E3" w:rsidRDefault="00AE76E3" w:rsidP="00AE76E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E76E3">
              <w:rPr>
                <w:rFonts w:ascii="Arial" w:hAnsi="Arial" w:cs="Arial"/>
                <w:color w:val="000000"/>
                <w:sz w:val="16"/>
                <w:szCs w:val="16"/>
              </w:rPr>
              <w:t>30,263</w:t>
            </w:r>
          </w:p>
        </w:tc>
      </w:tr>
      <w:tr w:rsidR="00AE76E3" w:rsidRPr="00AE76E3" w14:paraId="475EEC0F" w14:textId="77777777" w:rsidTr="00AE76E3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25B09E" w14:textId="77777777" w:rsidR="00AE76E3" w:rsidRPr="00AE76E3" w:rsidRDefault="00AE76E3" w:rsidP="00AE76E3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F56EEC" w14:textId="77777777" w:rsidR="00AE76E3" w:rsidRPr="00AE76E3" w:rsidRDefault="00AE76E3" w:rsidP="00AE76E3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AE76E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37,636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AD1F31" w14:textId="77777777" w:rsidR="00AE76E3" w:rsidRPr="00AE76E3" w:rsidRDefault="00AE76E3" w:rsidP="00AE76E3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AE76E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24,163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924AE7" w14:textId="77777777" w:rsidR="00AE76E3" w:rsidRPr="00AE76E3" w:rsidRDefault="00AE76E3" w:rsidP="00AE76E3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AE76E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1,846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507149" w14:textId="67728BB3" w:rsidR="00AE76E3" w:rsidRPr="00AE76E3" w:rsidRDefault="00E275AD" w:rsidP="00AE76E3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AE76E3" w:rsidRPr="00AE76E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25,047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16D08A" w14:textId="5CCFDCBF" w:rsidR="00AE76E3" w:rsidRPr="00AE76E3" w:rsidRDefault="00E275AD" w:rsidP="00AE76E3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4B21DC" w14:textId="77777777" w:rsidR="00AE76E3" w:rsidRPr="00AE76E3" w:rsidRDefault="00AE76E3" w:rsidP="00AE76E3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AE76E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38,598</w:t>
            </w:r>
          </w:p>
        </w:tc>
      </w:tr>
      <w:tr w:rsidR="00AE76E3" w:rsidRPr="00AE76E3" w14:paraId="19ECA9DC" w14:textId="77777777" w:rsidTr="00AE76E3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92CE19" w14:textId="77777777" w:rsidR="00AE76E3" w:rsidRPr="00AE76E3" w:rsidRDefault="00AE76E3" w:rsidP="00AE76E3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F955F8" w14:textId="77777777" w:rsidR="00AE76E3" w:rsidRPr="00AE76E3" w:rsidRDefault="00AE76E3" w:rsidP="00AE76E3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63F079" w14:textId="77777777" w:rsidR="00AE76E3" w:rsidRPr="00AE76E3" w:rsidRDefault="00AE76E3" w:rsidP="00AE76E3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0D2295" w14:textId="77777777" w:rsidR="00AE76E3" w:rsidRPr="00AE76E3" w:rsidRDefault="00AE76E3" w:rsidP="00AE76E3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F472B0" w14:textId="77777777" w:rsidR="00AE76E3" w:rsidRPr="00AE76E3" w:rsidRDefault="00AE76E3" w:rsidP="00AE76E3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E0AB7F" w14:textId="77777777" w:rsidR="00AE76E3" w:rsidRPr="00AE76E3" w:rsidRDefault="00AE76E3" w:rsidP="00AE76E3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1FEDA5" w14:textId="77777777" w:rsidR="00AE76E3" w:rsidRPr="00AE76E3" w:rsidRDefault="00AE76E3" w:rsidP="00AE76E3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E76E3" w:rsidRPr="00AE76E3" w14:paraId="07AE0377" w14:textId="77777777" w:rsidTr="00AE76E3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3D2B60" w14:textId="77777777" w:rsidR="00AE76E3" w:rsidRPr="00AE76E3" w:rsidRDefault="00AE76E3" w:rsidP="00AE76E3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E76E3">
              <w:rPr>
                <w:rFonts w:ascii="Arial" w:hAnsi="Arial" w:cs="Arial"/>
                <w:color w:val="000000"/>
                <w:sz w:val="16"/>
                <w:szCs w:val="16"/>
              </w:rPr>
              <w:t>DHA Borrowings Special Account 2020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B5BC2B" w14:textId="77777777" w:rsidR="00AE76E3" w:rsidRPr="00AE76E3" w:rsidRDefault="00AE76E3" w:rsidP="00AE76E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E76E3">
              <w:rPr>
                <w:rFonts w:ascii="Arial" w:hAnsi="Arial" w:cs="Arial"/>
                <w:color w:val="000000"/>
                <w:sz w:val="16"/>
                <w:szCs w:val="16"/>
              </w:rPr>
              <w:t>456,428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00A39A" w14:textId="77777777" w:rsidR="00AE76E3" w:rsidRPr="00AE76E3" w:rsidRDefault="00AE76E3" w:rsidP="00AE76E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E76E3">
              <w:rPr>
                <w:rFonts w:ascii="Arial" w:hAnsi="Arial" w:cs="Arial"/>
                <w:color w:val="000000"/>
                <w:sz w:val="16"/>
                <w:szCs w:val="16"/>
              </w:rPr>
              <w:t>12,611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9106AA" w14:textId="1D0F0D77" w:rsidR="00AE76E3" w:rsidRPr="00AE76E3" w:rsidRDefault="00E275AD" w:rsidP="00AE76E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B978AE" w14:textId="1EF341C1" w:rsidR="00AE76E3" w:rsidRPr="00AE76E3" w:rsidRDefault="00E275AD" w:rsidP="00AE76E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AE76E3" w:rsidRPr="00AE76E3">
              <w:rPr>
                <w:rFonts w:ascii="Arial" w:hAnsi="Arial" w:cs="Arial"/>
                <w:color w:val="000000"/>
                <w:sz w:val="16"/>
                <w:szCs w:val="16"/>
              </w:rPr>
              <w:t>172,324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578BA5" w14:textId="0C7DA003" w:rsidR="00AE76E3" w:rsidRPr="00AE76E3" w:rsidRDefault="00E275AD" w:rsidP="00AE76E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950A05" w14:textId="77777777" w:rsidR="00AE76E3" w:rsidRPr="00AE76E3" w:rsidRDefault="00AE76E3" w:rsidP="00AE76E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E76E3">
              <w:rPr>
                <w:rFonts w:ascii="Arial" w:hAnsi="Arial" w:cs="Arial"/>
                <w:color w:val="000000"/>
                <w:sz w:val="16"/>
                <w:szCs w:val="16"/>
              </w:rPr>
              <w:t>296,715</w:t>
            </w:r>
          </w:p>
        </w:tc>
      </w:tr>
      <w:tr w:rsidR="00AE76E3" w:rsidRPr="00AE76E3" w14:paraId="7D7F1CE9" w14:textId="77777777" w:rsidTr="00AE76E3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C78EB3" w14:textId="77777777" w:rsidR="00AE76E3" w:rsidRPr="00AE76E3" w:rsidRDefault="00AE76E3" w:rsidP="00AE76E3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BA31C9" w14:textId="77777777" w:rsidR="00AE76E3" w:rsidRPr="00AE76E3" w:rsidRDefault="00AE76E3" w:rsidP="00AE76E3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AE76E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540,334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14ADCE" w14:textId="77777777" w:rsidR="00AE76E3" w:rsidRPr="00AE76E3" w:rsidRDefault="00AE76E3" w:rsidP="00AE76E3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AE76E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1,272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5CA41C" w14:textId="4E3F1225" w:rsidR="00AE76E3" w:rsidRPr="00AE76E3" w:rsidRDefault="00E275AD" w:rsidP="00AE76E3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108BC9" w14:textId="18293F20" w:rsidR="00AE76E3" w:rsidRPr="00AE76E3" w:rsidRDefault="00E275AD" w:rsidP="00AE76E3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AE76E3" w:rsidRPr="00AE76E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85,178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CF47AE" w14:textId="792DAE74" w:rsidR="00AE76E3" w:rsidRPr="00AE76E3" w:rsidRDefault="00E275AD" w:rsidP="00AE76E3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FDB7C1" w14:textId="77777777" w:rsidR="00AE76E3" w:rsidRPr="00AE76E3" w:rsidRDefault="00AE76E3" w:rsidP="00AE76E3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AE76E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456,428</w:t>
            </w:r>
          </w:p>
        </w:tc>
      </w:tr>
      <w:tr w:rsidR="00AE76E3" w:rsidRPr="00AE76E3" w14:paraId="315778BE" w14:textId="77777777" w:rsidTr="00AE76E3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850086" w14:textId="77777777" w:rsidR="00AE76E3" w:rsidRPr="00AE76E3" w:rsidRDefault="00AE76E3" w:rsidP="00AE76E3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71D20B" w14:textId="77777777" w:rsidR="00AE76E3" w:rsidRPr="00AE76E3" w:rsidRDefault="00AE76E3" w:rsidP="00AE76E3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93E721" w14:textId="77777777" w:rsidR="00AE76E3" w:rsidRPr="00AE76E3" w:rsidRDefault="00AE76E3" w:rsidP="00AE76E3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16D5DA" w14:textId="77777777" w:rsidR="00AE76E3" w:rsidRPr="00AE76E3" w:rsidRDefault="00AE76E3" w:rsidP="00AE76E3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16BF3A" w14:textId="77777777" w:rsidR="00AE76E3" w:rsidRPr="00AE76E3" w:rsidRDefault="00AE76E3" w:rsidP="00AE76E3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B2BBEF" w14:textId="77777777" w:rsidR="00AE76E3" w:rsidRPr="00AE76E3" w:rsidRDefault="00AE76E3" w:rsidP="00AE76E3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E08B94" w14:textId="77777777" w:rsidR="00AE76E3" w:rsidRPr="00AE76E3" w:rsidRDefault="00AE76E3" w:rsidP="00AE76E3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E76E3" w:rsidRPr="00AE76E3" w14:paraId="2266ADD7" w14:textId="77777777" w:rsidTr="00AE76E3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BFF1E9" w14:textId="77777777" w:rsidR="00AE76E3" w:rsidRPr="00AE76E3" w:rsidRDefault="00AE76E3" w:rsidP="00AE76E3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 w:rsidRPr="00AE76E3">
              <w:rPr>
                <w:rFonts w:ascii="Arial" w:hAnsi="Arial" w:cs="Arial"/>
                <w:color w:val="000000"/>
                <w:sz w:val="16"/>
                <w:szCs w:val="16"/>
              </w:rPr>
              <w:t>DisabilityCare</w:t>
            </w:r>
            <w:proofErr w:type="spellEnd"/>
            <w:r w:rsidRPr="00AE76E3">
              <w:rPr>
                <w:rFonts w:ascii="Arial" w:hAnsi="Arial" w:cs="Arial"/>
                <w:color w:val="000000"/>
                <w:sz w:val="16"/>
                <w:szCs w:val="16"/>
              </w:rPr>
              <w:t xml:space="preserve"> Australia Fund Special Account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B025CC" w14:textId="29287811" w:rsidR="00AE76E3" w:rsidRPr="00AE76E3" w:rsidRDefault="00E275AD" w:rsidP="00AE76E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A6FF1F" w14:textId="77777777" w:rsidR="00AE76E3" w:rsidRPr="00AE76E3" w:rsidRDefault="00AE76E3" w:rsidP="00AE76E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E76E3">
              <w:rPr>
                <w:rFonts w:ascii="Arial" w:hAnsi="Arial" w:cs="Arial"/>
                <w:color w:val="000000"/>
                <w:sz w:val="16"/>
                <w:szCs w:val="16"/>
              </w:rPr>
              <w:t>16,234,444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95ED0C" w14:textId="77777777" w:rsidR="00AE76E3" w:rsidRPr="00AE76E3" w:rsidRDefault="00AE76E3" w:rsidP="00AE76E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E76E3">
              <w:rPr>
                <w:rFonts w:ascii="Arial" w:hAnsi="Arial" w:cs="Arial"/>
                <w:color w:val="000000"/>
                <w:sz w:val="16"/>
                <w:szCs w:val="16"/>
              </w:rPr>
              <w:t>5,477,500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B3ECAE" w14:textId="6D79070D" w:rsidR="00AE76E3" w:rsidRPr="00AE76E3" w:rsidRDefault="00E275AD" w:rsidP="00AE76E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AE76E3" w:rsidRPr="00AE76E3">
              <w:rPr>
                <w:rFonts w:ascii="Arial" w:hAnsi="Arial" w:cs="Arial"/>
                <w:color w:val="000000"/>
                <w:sz w:val="16"/>
                <w:szCs w:val="16"/>
              </w:rPr>
              <w:t>21,711,944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8BB63E" w14:textId="2D7CAD20" w:rsidR="00AE76E3" w:rsidRPr="00AE76E3" w:rsidRDefault="00E275AD" w:rsidP="00AE76E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DB12A2" w14:textId="642112B8" w:rsidR="00AE76E3" w:rsidRPr="00AE76E3" w:rsidRDefault="00E275AD" w:rsidP="00AE76E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</w:tr>
      <w:tr w:rsidR="00AE76E3" w:rsidRPr="00AE76E3" w14:paraId="766B091E" w14:textId="77777777" w:rsidTr="00AE76E3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27D48A" w14:textId="77777777" w:rsidR="00AE76E3" w:rsidRPr="00AE76E3" w:rsidRDefault="00AE76E3" w:rsidP="00AE76E3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119E42" w14:textId="73D992CC" w:rsidR="00AE76E3" w:rsidRPr="00AE76E3" w:rsidRDefault="00E275AD" w:rsidP="00AE76E3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F10193" w14:textId="77777777" w:rsidR="00AE76E3" w:rsidRPr="00AE76E3" w:rsidRDefault="00AE76E3" w:rsidP="00AE76E3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AE76E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15,706,830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D635B3" w14:textId="77777777" w:rsidR="00AE76E3" w:rsidRPr="00AE76E3" w:rsidRDefault="00AE76E3" w:rsidP="00AE76E3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AE76E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5,240,000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D6F0F0" w14:textId="74DAAA88" w:rsidR="00AE76E3" w:rsidRPr="00AE76E3" w:rsidRDefault="00E275AD" w:rsidP="00AE76E3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AE76E3" w:rsidRPr="00AE76E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20,946,830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E60A04" w14:textId="6C21945A" w:rsidR="00AE76E3" w:rsidRPr="00AE76E3" w:rsidRDefault="00E275AD" w:rsidP="00AE76E3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1B2BC5" w14:textId="7DE3345E" w:rsidR="00AE76E3" w:rsidRPr="00AE76E3" w:rsidRDefault="00E275AD" w:rsidP="00AE76E3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</w:tr>
      <w:tr w:rsidR="00AE76E3" w:rsidRPr="00AE76E3" w14:paraId="41FFE75B" w14:textId="77777777" w:rsidTr="00AE76E3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49BAF7" w14:textId="77777777" w:rsidR="00AE76E3" w:rsidRPr="00AE76E3" w:rsidRDefault="00AE76E3" w:rsidP="00AE76E3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963AF8" w14:textId="77777777" w:rsidR="00AE76E3" w:rsidRPr="00AE76E3" w:rsidRDefault="00AE76E3" w:rsidP="00AE76E3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612081" w14:textId="77777777" w:rsidR="00AE76E3" w:rsidRPr="00AE76E3" w:rsidRDefault="00AE76E3" w:rsidP="00AE76E3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28A844" w14:textId="77777777" w:rsidR="00AE76E3" w:rsidRPr="00AE76E3" w:rsidRDefault="00AE76E3" w:rsidP="00AE76E3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CC0368" w14:textId="77777777" w:rsidR="00AE76E3" w:rsidRPr="00AE76E3" w:rsidRDefault="00AE76E3" w:rsidP="00AE76E3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AB8A4B" w14:textId="77777777" w:rsidR="00AE76E3" w:rsidRPr="00AE76E3" w:rsidRDefault="00AE76E3" w:rsidP="00AE76E3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E52D19" w14:textId="77777777" w:rsidR="00AE76E3" w:rsidRPr="00AE76E3" w:rsidRDefault="00AE76E3" w:rsidP="00AE76E3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E76E3" w:rsidRPr="00AE76E3" w14:paraId="2EA34FB9" w14:textId="77777777" w:rsidTr="00AE76E3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5B6EA5" w14:textId="77777777" w:rsidR="00AE76E3" w:rsidRPr="00AE76E3" w:rsidRDefault="00AE76E3" w:rsidP="00AE76E3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E76E3">
              <w:rPr>
                <w:rFonts w:ascii="Arial" w:hAnsi="Arial" w:cs="Arial"/>
                <w:color w:val="000000"/>
                <w:sz w:val="16"/>
                <w:szCs w:val="16"/>
              </w:rPr>
              <w:t>Disaster Ready Fund Special Account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B06895" w14:textId="570362CA" w:rsidR="00AE76E3" w:rsidRPr="00AE76E3" w:rsidRDefault="00E275AD" w:rsidP="00AE76E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A9289F" w14:textId="77777777" w:rsidR="00AE76E3" w:rsidRPr="00AE76E3" w:rsidRDefault="00AE76E3" w:rsidP="00AE76E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E76E3">
              <w:rPr>
                <w:rFonts w:ascii="Arial" w:hAnsi="Arial" w:cs="Arial"/>
                <w:color w:val="000000"/>
                <w:sz w:val="16"/>
                <w:szCs w:val="16"/>
              </w:rPr>
              <w:t>4,808,512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88256B" w14:textId="4E503D68" w:rsidR="00AE76E3" w:rsidRPr="00AE76E3" w:rsidRDefault="00E275AD" w:rsidP="00AE76E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10428D" w14:textId="69DC3EDB" w:rsidR="00AE76E3" w:rsidRPr="00AE76E3" w:rsidRDefault="00E275AD" w:rsidP="00AE76E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AE76E3" w:rsidRPr="00AE76E3">
              <w:rPr>
                <w:rFonts w:ascii="Arial" w:hAnsi="Arial" w:cs="Arial"/>
                <w:color w:val="000000"/>
                <w:sz w:val="16"/>
                <w:szCs w:val="16"/>
              </w:rPr>
              <w:t>4,808,512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D5FC67" w14:textId="3CC4DC59" w:rsidR="00AE76E3" w:rsidRPr="00AE76E3" w:rsidRDefault="00E275AD" w:rsidP="00AE76E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40EBD0" w14:textId="05077471" w:rsidR="00AE76E3" w:rsidRPr="00AE76E3" w:rsidRDefault="00E275AD" w:rsidP="00AE76E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</w:tr>
      <w:tr w:rsidR="00AE76E3" w:rsidRPr="00AE76E3" w14:paraId="3F776134" w14:textId="77777777" w:rsidTr="00AE76E3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3638C9" w14:textId="77777777" w:rsidR="00AE76E3" w:rsidRPr="00AE76E3" w:rsidRDefault="00AE76E3" w:rsidP="00AE76E3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2D42ED" w14:textId="57DF9833" w:rsidR="00AE76E3" w:rsidRPr="00AE76E3" w:rsidRDefault="00E275AD" w:rsidP="00AE76E3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6D31A5" w14:textId="77777777" w:rsidR="00AE76E3" w:rsidRPr="00AE76E3" w:rsidRDefault="00AE76E3" w:rsidP="00AE76E3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AE76E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4,721,387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1685F2" w14:textId="78CA2601" w:rsidR="00AE76E3" w:rsidRPr="00AE76E3" w:rsidRDefault="00E275AD" w:rsidP="00AE76E3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1D6A41" w14:textId="4ECF4D64" w:rsidR="00AE76E3" w:rsidRPr="00AE76E3" w:rsidRDefault="00E275AD" w:rsidP="00AE76E3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AE76E3" w:rsidRPr="00AE76E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4,721,387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823B8C" w14:textId="76E966C5" w:rsidR="00AE76E3" w:rsidRPr="00AE76E3" w:rsidRDefault="00E275AD" w:rsidP="00AE76E3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332DF8" w14:textId="11798EC7" w:rsidR="00AE76E3" w:rsidRPr="00AE76E3" w:rsidRDefault="00E275AD" w:rsidP="00AE76E3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</w:tr>
      <w:tr w:rsidR="00AE76E3" w:rsidRPr="00AE76E3" w14:paraId="29927340" w14:textId="77777777" w:rsidTr="00AE76E3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D8E71F" w14:textId="77777777" w:rsidR="00AE76E3" w:rsidRPr="00AE76E3" w:rsidRDefault="00AE76E3" w:rsidP="00AE76E3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278B4B" w14:textId="77777777" w:rsidR="00AE76E3" w:rsidRPr="00AE76E3" w:rsidRDefault="00AE76E3" w:rsidP="00AE76E3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179FD3" w14:textId="77777777" w:rsidR="00AE76E3" w:rsidRPr="00AE76E3" w:rsidRDefault="00AE76E3" w:rsidP="00AE76E3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5B4AD9" w14:textId="77777777" w:rsidR="00AE76E3" w:rsidRPr="00AE76E3" w:rsidRDefault="00AE76E3" w:rsidP="00AE76E3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5367EF" w14:textId="77777777" w:rsidR="00AE76E3" w:rsidRPr="00AE76E3" w:rsidRDefault="00AE76E3" w:rsidP="00AE76E3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C71476" w14:textId="77777777" w:rsidR="00AE76E3" w:rsidRPr="00AE76E3" w:rsidRDefault="00AE76E3" w:rsidP="00AE76E3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68EE7F" w14:textId="77777777" w:rsidR="00AE76E3" w:rsidRPr="00AE76E3" w:rsidRDefault="00AE76E3" w:rsidP="00AE76E3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E76E3" w:rsidRPr="00AE76E3" w14:paraId="55BBC9B5" w14:textId="77777777" w:rsidTr="00AE76E3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5C346A" w14:textId="77777777" w:rsidR="00AE76E3" w:rsidRPr="00AE76E3" w:rsidRDefault="00AE76E3" w:rsidP="00AE76E3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E76E3">
              <w:rPr>
                <w:rFonts w:ascii="Arial" w:hAnsi="Arial" w:cs="Arial"/>
                <w:color w:val="000000"/>
                <w:sz w:val="16"/>
                <w:szCs w:val="16"/>
              </w:rPr>
              <w:t>Future Drought Fund Special Account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53C25D" w14:textId="33D48CE4" w:rsidR="00AE76E3" w:rsidRPr="00AE76E3" w:rsidRDefault="00E275AD" w:rsidP="00AE76E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544D5D" w14:textId="77777777" w:rsidR="00AE76E3" w:rsidRPr="00AE76E3" w:rsidRDefault="00AE76E3" w:rsidP="00AE76E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E76E3">
              <w:rPr>
                <w:rFonts w:ascii="Arial" w:hAnsi="Arial" w:cs="Arial"/>
                <w:color w:val="000000"/>
                <w:sz w:val="16"/>
                <w:szCs w:val="16"/>
              </w:rPr>
              <w:t>4,964,225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28D1FC" w14:textId="06B4D5EF" w:rsidR="00AE76E3" w:rsidRPr="00AE76E3" w:rsidRDefault="00E275AD" w:rsidP="00AE76E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0C8B48" w14:textId="6204F031" w:rsidR="00AE76E3" w:rsidRPr="00AE76E3" w:rsidRDefault="00E275AD" w:rsidP="00AE76E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AE76E3" w:rsidRPr="00AE76E3">
              <w:rPr>
                <w:rFonts w:ascii="Arial" w:hAnsi="Arial" w:cs="Arial"/>
                <w:color w:val="000000"/>
                <w:sz w:val="16"/>
                <w:szCs w:val="16"/>
              </w:rPr>
              <w:t>4,964,225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484816" w14:textId="1DDCCAB7" w:rsidR="00AE76E3" w:rsidRPr="00AE76E3" w:rsidRDefault="00E275AD" w:rsidP="00AE76E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024271" w14:textId="195F48B6" w:rsidR="00AE76E3" w:rsidRPr="00AE76E3" w:rsidRDefault="00E275AD" w:rsidP="00AE76E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</w:tr>
      <w:tr w:rsidR="00AE76E3" w:rsidRPr="00AE76E3" w14:paraId="4BDA656B" w14:textId="77777777" w:rsidTr="00AE76E3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360ABC" w14:textId="77777777" w:rsidR="00AE76E3" w:rsidRPr="00AE76E3" w:rsidRDefault="00AE76E3" w:rsidP="00AE76E3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4689F0" w14:textId="63295ACE" w:rsidR="00AE76E3" w:rsidRPr="00AE76E3" w:rsidRDefault="00E275AD" w:rsidP="00AE76E3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26AC82" w14:textId="77777777" w:rsidR="00AE76E3" w:rsidRPr="00AE76E3" w:rsidRDefault="00AE76E3" w:rsidP="00AE76E3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AE76E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4,765,230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B4B56B" w14:textId="00A9BBDE" w:rsidR="00AE76E3" w:rsidRPr="00AE76E3" w:rsidRDefault="00E275AD" w:rsidP="00AE76E3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A09A92" w14:textId="2799C048" w:rsidR="00AE76E3" w:rsidRPr="00AE76E3" w:rsidRDefault="00E275AD" w:rsidP="00AE76E3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AE76E3" w:rsidRPr="00AE76E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4,765,230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569E91" w14:textId="4D4F67F2" w:rsidR="00AE76E3" w:rsidRPr="00AE76E3" w:rsidRDefault="00E275AD" w:rsidP="00AE76E3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0DFE1C" w14:textId="716A4904" w:rsidR="00AE76E3" w:rsidRPr="00AE76E3" w:rsidRDefault="00E275AD" w:rsidP="00AE76E3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</w:tr>
      <w:tr w:rsidR="00AE76E3" w:rsidRPr="00AE76E3" w14:paraId="73B1B7CB" w14:textId="77777777" w:rsidTr="00AE76E3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718D6B" w14:textId="77777777" w:rsidR="00AE76E3" w:rsidRPr="00AE76E3" w:rsidRDefault="00AE76E3" w:rsidP="00AE76E3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4B09A7" w14:textId="77777777" w:rsidR="00AE76E3" w:rsidRPr="00AE76E3" w:rsidRDefault="00AE76E3" w:rsidP="00AE76E3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BE25F5" w14:textId="77777777" w:rsidR="00AE76E3" w:rsidRPr="00AE76E3" w:rsidRDefault="00AE76E3" w:rsidP="00AE76E3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C2FD20" w14:textId="77777777" w:rsidR="00AE76E3" w:rsidRPr="00AE76E3" w:rsidRDefault="00AE76E3" w:rsidP="00AE76E3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75754A" w14:textId="77777777" w:rsidR="00AE76E3" w:rsidRPr="00AE76E3" w:rsidRDefault="00AE76E3" w:rsidP="00AE76E3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21685C" w14:textId="77777777" w:rsidR="00AE76E3" w:rsidRPr="00AE76E3" w:rsidRDefault="00AE76E3" w:rsidP="00AE76E3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AD480B" w14:textId="77777777" w:rsidR="00AE76E3" w:rsidRPr="00AE76E3" w:rsidRDefault="00AE76E3" w:rsidP="00AE76E3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E76E3" w:rsidRPr="00AE76E3" w14:paraId="18FC3DF0" w14:textId="77777777" w:rsidTr="00AE76E3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E4D2DF" w14:textId="77777777" w:rsidR="00AE76E3" w:rsidRPr="00AE76E3" w:rsidRDefault="00AE76E3" w:rsidP="00AE76E3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E76E3">
              <w:rPr>
                <w:rFonts w:ascii="Arial" w:hAnsi="Arial" w:cs="Arial"/>
                <w:color w:val="000000"/>
                <w:sz w:val="16"/>
                <w:szCs w:val="16"/>
              </w:rPr>
              <w:t>Medical Research Future Fund Special Account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7A6CAE" w14:textId="6D47BA3E" w:rsidR="00AE76E3" w:rsidRPr="00AE76E3" w:rsidRDefault="00E275AD" w:rsidP="00AE76E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A84DD6" w14:textId="77777777" w:rsidR="00AE76E3" w:rsidRPr="00AE76E3" w:rsidRDefault="00AE76E3" w:rsidP="00AE76E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E76E3">
              <w:rPr>
                <w:rFonts w:ascii="Arial" w:hAnsi="Arial" w:cs="Arial"/>
                <w:color w:val="000000"/>
                <w:sz w:val="16"/>
                <w:szCs w:val="16"/>
              </w:rPr>
              <w:t>23,145,016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BF0A0B" w14:textId="48E37D1D" w:rsidR="00AE76E3" w:rsidRPr="00AE76E3" w:rsidRDefault="00E275AD" w:rsidP="00AE76E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F13937" w14:textId="6E000B4E" w:rsidR="00AE76E3" w:rsidRPr="00AE76E3" w:rsidRDefault="00E275AD" w:rsidP="00AE76E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AE76E3" w:rsidRPr="00AE76E3">
              <w:rPr>
                <w:rFonts w:ascii="Arial" w:hAnsi="Arial" w:cs="Arial"/>
                <w:color w:val="000000"/>
                <w:sz w:val="16"/>
                <w:szCs w:val="16"/>
              </w:rPr>
              <w:t>23,145,016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2CB823" w14:textId="351F7863" w:rsidR="00AE76E3" w:rsidRPr="00AE76E3" w:rsidRDefault="00E275AD" w:rsidP="00AE76E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A109A9" w14:textId="059C0863" w:rsidR="00AE76E3" w:rsidRPr="00AE76E3" w:rsidRDefault="00E275AD" w:rsidP="00AE76E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</w:tr>
      <w:tr w:rsidR="00AE76E3" w:rsidRPr="00AE76E3" w14:paraId="32C2AD46" w14:textId="77777777" w:rsidTr="00AE76E3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E0D3BE" w14:textId="77777777" w:rsidR="00AE76E3" w:rsidRPr="00AE76E3" w:rsidRDefault="00AE76E3" w:rsidP="00AE76E3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27D24E" w14:textId="1D62DC44" w:rsidR="00AE76E3" w:rsidRPr="00AE76E3" w:rsidRDefault="00E275AD" w:rsidP="00AE76E3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BBA93F" w14:textId="77777777" w:rsidR="00AE76E3" w:rsidRPr="00AE76E3" w:rsidRDefault="00AE76E3" w:rsidP="00AE76E3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AE76E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22,520,366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587E20" w14:textId="0E13062F" w:rsidR="00AE76E3" w:rsidRPr="00AE76E3" w:rsidRDefault="00E275AD" w:rsidP="00AE76E3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EB59DB" w14:textId="73441EDB" w:rsidR="00AE76E3" w:rsidRPr="00AE76E3" w:rsidRDefault="00E275AD" w:rsidP="00AE76E3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AE76E3" w:rsidRPr="00AE76E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22,520,366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E3044B" w14:textId="728DDB92" w:rsidR="00AE76E3" w:rsidRPr="00AE76E3" w:rsidRDefault="00E275AD" w:rsidP="00AE76E3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289400" w14:textId="31F351D5" w:rsidR="00AE76E3" w:rsidRPr="00AE76E3" w:rsidRDefault="00E275AD" w:rsidP="00AE76E3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</w:tr>
    </w:tbl>
    <w:p w14:paraId="15AD56F7" w14:textId="77777777" w:rsidR="00A53221" w:rsidRDefault="00AE76E3" w:rsidP="00A53221">
      <w:r>
        <w:fldChar w:fldCharType="end"/>
      </w:r>
    </w:p>
    <w:p w14:paraId="05CAB995" w14:textId="77777777" w:rsidR="00A53221" w:rsidRDefault="00A53221">
      <w:pPr>
        <w:spacing w:before="0" w:after="160" w:line="259" w:lineRule="auto"/>
      </w:pPr>
      <w:r>
        <w:br w:type="page"/>
      </w:r>
    </w:p>
    <w:p w14:paraId="3270B3C1" w14:textId="35EDFB34" w:rsidR="00941B24" w:rsidRPr="00A53221" w:rsidRDefault="00941B24" w:rsidP="00A53221">
      <w:pPr>
        <w:pStyle w:val="GhostLine"/>
        <w:rPr>
          <w:rFonts w:eastAsiaTheme="minorHAnsi"/>
        </w:rPr>
      </w:pPr>
      <w:r>
        <w:lastRenderedPageBreak/>
        <w:fldChar w:fldCharType="begin" w:fldLock="1"/>
      </w:r>
      <w:r>
        <w:instrText xml:space="preserve"> LINK Excel.Sheet.12 "\\\\mercury.network\\dfs\\groups\\FMG\\FRACM\\Reporting and Resourcing\\Special Appropriations\\Budget Paper 4\\2023-24\\05. BP4 Sections\\09_SpAccT\\09_SpAccT_20230503_0900_formatted.xlsx" "SAc - Output!R330C1:R357C7" \a \f 4 \h </w:instrText>
      </w:r>
      <w:r w:rsidR="00C84BAD">
        <w:instrText xml:space="preserve"> \* MERGEFORMAT </w:instrText>
      </w:r>
      <w:r>
        <w:fldChar w:fldCharType="separate"/>
      </w:r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4094"/>
        <w:gridCol w:w="1242"/>
        <w:gridCol w:w="1241"/>
        <w:gridCol w:w="1241"/>
        <w:gridCol w:w="1241"/>
        <w:gridCol w:w="1241"/>
        <w:gridCol w:w="1237"/>
      </w:tblGrid>
      <w:tr w:rsidR="00941B24" w:rsidRPr="00941B24" w14:paraId="2F3D4DDC" w14:textId="77777777" w:rsidTr="00941B24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C878F" w14:textId="4D82EAA6" w:rsidR="00941B24" w:rsidRPr="00941B24" w:rsidRDefault="00941B24" w:rsidP="00941B24">
            <w:pPr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6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294B5F" w14:textId="707ED3BD" w:rsidR="00941B24" w:rsidRPr="00941B24" w:rsidRDefault="00941B24" w:rsidP="00941B24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1B24">
              <w:rPr>
                <w:rFonts w:ascii="Arial" w:hAnsi="Arial" w:cs="Arial"/>
                <w:color w:val="000000"/>
                <w:sz w:val="16"/>
                <w:szCs w:val="16"/>
              </w:rPr>
              <w:t>Budget Estimate</w:t>
            </w:r>
            <w:r w:rsidR="00242DE7">
              <w:rPr>
                <w:rFonts w:ascii="Arial" w:hAnsi="Arial" w:cs="Arial"/>
                <w:color w:val="000000"/>
                <w:sz w:val="16"/>
                <w:szCs w:val="16"/>
              </w:rPr>
              <w:t xml:space="preserve"> – </w:t>
            </w:r>
            <w:r w:rsidRPr="00941B24">
              <w:rPr>
                <w:rFonts w:ascii="Arial" w:hAnsi="Arial" w:cs="Arial"/>
                <w:color w:val="000000"/>
                <w:sz w:val="16"/>
                <w:szCs w:val="16"/>
              </w:rPr>
              <w:t>2023</w:t>
            </w:r>
            <w:r w:rsidR="00E275AD"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Pr="00941B24">
              <w:rPr>
                <w:rFonts w:ascii="Arial" w:hAnsi="Arial" w:cs="Arial"/>
                <w:color w:val="000000"/>
                <w:sz w:val="16"/>
                <w:szCs w:val="16"/>
              </w:rPr>
              <w:t>2024</w:t>
            </w:r>
          </w:p>
        </w:tc>
      </w:tr>
      <w:tr w:rsidR="00941B24" w:rsidRPr="00941B24" w14:paraId="746CE214" w14:textId="77777777" w:rsidTr="00941B24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0BC4C" w14:textId="77777777" w:rsidR="00941B24" w:rsidRPr="00941B24" w:rsidRDefault="00941B24" w:rsidP="00941B24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226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A4A57A" w14:textId="798FD4E1" w:rsidR="00941B24" w:rsidRPr="00941B24" w:rsidRDefault="00941B24" w:rsidP="00941B24">
            <w:pPr>
              <w:spacing w:before="0"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941B24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Estimated Actual</w:t>
            </w:r>
            <w:r w:rsidR="00242DE7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– </w:t>
            </w:r>
            <w:r w:rsidRPr="00941B24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2022</w:t>
            </w:r>
            <w:r w:rsidR="00E275AD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Pr="00941B24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2023</w:t>
            </w:r>
          </w:p>
        </w:tc>
      </w:tr>
      <w:tr w:rsidR="00941B24" w:rsidRPr="00941B24" w14:paraId="747713A7" w14:textId="77777777" w:rsidTr="00941B24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A1247" w14:textId="77777777" w:rsidR="00941B24" w:rsidRPr="00941B24" w:rsidRDefault="00941B24" w:rsidP="00941B24">
            <w:pPr>
              <w:spacing w:before="0"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390BEEC2" w14:textId="77777777" w:rsidR="00941B24" w:rsidRPr="00941B24" w:rsidRDefault="00941B24" w:rsidP="00941B2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1B24">
              <w:rPr>
                <w:rFonts w:ascii="Arial" w:hAnsi="Arial" w:cs="Arial"/>
                <w:color w:val="000000"/>
                <w:sz w:val="16"/>
                <w:szCs w:val="16"/>
              </w:rPr>
              <w:t>Opening</w:t>
            </w:r>
            <w:r w:rsidRPr="00941B24">
              <w:rPr>
                <w:rFonts w:ascii="Arial" w:hAnsi="Arial" w:cs="Arial"/>
                <w:color w:val="000000"/>
                <w:sz w:val="16"/>
                <w:szCs w:val="16"/>
              </w:rPr>
              <w:br/>
              <w:t>Balance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19D34E76" w14:textId="374943C9" w:rsidR="00941B24" w:rsidRPr="00941B24" w:rsidRDefault="00941B24" w:rsidP="00941B2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1B24">
              <w:rPr>
                <w:rFonts w:ascii="Arial" w:hAnsi="Arial" w:cs="Arial"/>
                <w:color w:val="000000"/>
                <w:sz w:val="16"/>
                <w:szCs w:val="16"/>
              </w:rPr>
              <w:t>Receipts (Non</w:t>
            </w:r>
            <w:r w:rsidR="00E275AD"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Pr="00941B24">
              <w:rPr>
                <w:rFonts w:ascii="Arial" w:hAnsi="Arial" w:cs="Arial"/>
                <w:color w:val="000000"/>
                <w:sz w:val="16"/>
                <w:szCs w:val="16"/>
              </w:rPr>
              <w:br/>
              <w:t>Appropriated)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5A75D15E" w14:textId="77777777" w:rsidR="00941B24" w:rsidRPr="00941B24" w:rsidRDefault="00941B24" w:rsidP="00941B2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1B24">
              <w:rPr>
                <w:rFonts w:ascii="Arial" w:hAnsi="Arial" w:cs="Arial"/>
                <w:color w:val="000000"/>
                <w:sz w:val="16"/>
                <w:szCs w:val="16"/>
              </w:rPr>
              <w:t>Receipts</w:t>
            </w:r>
            <w:r w:rsidRPr="00941B24">
              <w:rPr>
                <w:rFonts w:ascii="Arial" w:hAnsi="Arial" w:cs="Arial"/>
                <w:color w:val="000000"/>
                <w:sz w:val="16"/>
                <w:szCs w:val="16"/>
              </w:rPr>
              <w:br/>
              <w:t>(Appropriated)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74EDEE71" w14:textId="77777777" w:rsidR="00941B24" w:rsidRPr="00941B24" w:rsidRDefault="00941B24" w:rsidP="00941B2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1B24">
              <w:rPr>
                <w:rFonts w:ascii="Arial" w:hAnsi="Arial" w:cs="Arial"/>
                <w:color w:val="000000"/>
                <w:sz w:val="16"/>
                <w:szCs w:val="16"/>
              </w:rPr>
              <w:br/>
              <w:t>Payments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66E16972" w14:textId="77777777" w:rsidR="00941B24" w:rsidRPr="00941B24" w:rsidRDefault="00941B24" w:rsidP="00941B2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1B24">
              <w:rPr>
                <w:rFonts w:ascii="Arial" w:hAnsi="Arial" w:cs="Arial"/>
                <w:color w:val="000000"/>
                <w:sz w:val="16"/>
                <w:szCs w:val="16"/>
              </w:rPr>
              <w:br/>
              <w:t>Adjustments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7097391D" w14:textId="77777777" w:rsidR="00941B24" w:rsidRPr="00941B24" w:rsidRDefault="00941B24" w:rsidP="00941B2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1B24">
              <w:rPr>
                <w:rFonts w:ascii="Arial" w:hAnsi="Arial" w:cs="Arial"/>
                <w:color w:val="000000"/>
                <w:sz w:val="16"/>
                <w:szCs w:val="16"/>
              </w:rPr>
              <w:t>Closing</w:t>
            </w:r>
            <w:r w:rsidRPr="00941B24">
              <w:rPr>
                <w:rFonts w:ascii="Arial" w:hAnsi="Arial" w:cs="Arial"/>
                <w:color w:val="000000"/>
                <w:sz w:val="16"/>
                <w:szCs w:val="16"/>
              </w:rPr>
              <w:br/>
              <w:t>Balance</w:t>
            </w:r>
          </w:p>
        </w:tc>
      </w:tr>
      <w:tr w:rsidR="00941B24" w:rsidRPr="00941B24" w14:paraId="6015E451" w14:textId="77777777" w:rsidTr="00941B24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9F345" w14:textId="77777777" w:rsidR="00941B24" w:rsidRPr="00941B24" w:rsidRDefault="00941B24" w:rsidP="00941B2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25364C73" w14:textId="77777777" w:rsidR="00941B24" w:rsidRPr="00941B24" w:rsidRDefault="00941B24" w:rsidP="00941B24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2F1F9BF7" w14:textId="77777777" w:rsidR="00941B24" w:rsidRPr="00941B24" w:rsidRDefault="00941B24" w:rsidP="00941B24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6AAF1171" w14:textId="77777777" w:rsidR="00941B24" w:rsidRPr="00941B24" w:rsidRDefault="00941B24" w:rsidP="00941B24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593D1D87" w14:textId="77777777" w:rsidR="00941B24" w:rsidRPr="00941B24" w:rsidRDefault="00941B24" w:rsidP="00941B24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18A29917" w14:textId="77777777" w:rsidR="00941B24" w:rsidRPr="00941B24" w:rsidRDefault="00941B24" w:rsidP="00941B24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30D7C10D" w14:textId="77777777" w:rsidR="00941B24" w:rsidRPr="00941B24" w:rsidRDefault="00941B24" w:rsidP="00941B24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941B24" w:rsidRPr="00941B24" w14:paraId="52903202" w14:textId="77777777" w:rsidTr="00941B24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4D40A" w14:textId="77777777" w:rsidR="00941B24" w:rsidRPr="00941B24" w:rsidRDefault="00941B24" w:rsidP="00941B24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A74A97" w14:textId="1D89BD4A" w:rsidR="00941B24" w:rsidRPr="00941B24" w:rsidRDefault="00941B24" w:rsidP="00941B2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1B24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E275AD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941B24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E55D38" w14:textId="5F46E3A5" w:rsidR="00941B24" w:rsidRPr="00941B24" w:rsidRDefault="00941B24" w:rsidP="00941B2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1B24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E275AD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941B24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36096F" w14:textId="0E7A99F8" w:rsidR="00941B24" w:rsidRPr="00941B24" w:rsidRDefault="00941B24" w:rsidP="00941B2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1B24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E275AD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941B24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14A3DD" w14:textId="69BE2E4C" w:rsidR="00941B24" w:rsidRPr="00941B24" w:rsidRDefault="00941B24" w:rsidP="00941B2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1B24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E275AD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941B24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DF4C7F" w14:textId="4FB1ECE0" w:rsidR="00941B24" w:rsidRPr="00941B24" w:rsidRDefault="00941B24" w:rsidP="00941B2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1B24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E275AD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941B24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867DAD" w14:textId="616EB2E4" w:rsidR="00941B24" w:rsidRPr="00941B24" w:rsidRDefault="00941B24" w:rsidP="00941B2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1B24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E275AD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941B24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</w:tr>
      <w:tr w:rsidR="00941B24" w:rsidRPr="00941B24" w14:paraId="5DC77C0A" w14:textId="77777777" w:rsidTr="00C84BAD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B609B" w14:textId="77777777" w:rsidR="00941B24" w:rsidRPr="00941B24" w:rsidRDefault="00941B24" w:rsidP="00941B2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5C0AB" w14:textId="77777777" w:rsidR="00941B24" w:rsidRPr="00941B24" w:rsidRDefault="00941B24" w:rsidP="00941B24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D6054" w14:textId="77777777" w:rsidR="00941B24" w:rsidRPr="00941B24" w:rsidRDefault="00941B24" w:rsidP="00941B24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52D71" w14:textId="77777777" w:rsidR="00941B24" w:rsidRPr="00941B24" w:rsidRDefault="00941B24" w:rsidP="00941B24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D0100" w14:textId="77777777" w:rsidR="00941B24" w:rsidRPr="00941B24" w:rsidRDefault="00941B24" w:rsidP="00941B24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C1247" w14:textId="77777777" w:rsidR="00941B24" w:rsidRPr="00941B24" w:rsidRDefault="00941B24" w:rsidP="00941B24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5E6E4" w14:textId="77777777" w:rsidR="00941B24" w:rsidRPr="00941B24" w:rsidRDefault="00941B24" w:rsidP="00941B24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41B24" w:rsidRPr="00941B24" w14:paraId="4E6EC1A2" w14:textId="77777777" w:rsidTr="00941B24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EE62D9" w14:textId="77777777" w:rsidR="00941B24" w:rsidRPr="00941B24" w:rsidRDefault="00941B24" w:rsidP="00941B24">
            <w:pPr>
              <w:spacing w:before="0" w:after="0" w:line="240" w:lineRule="auto"/>
              <w:ind w:left="17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1B24">
              <w:rPr>
                <w:rFonts w:ascii="Arial" w:hAnsi="Arial" w:cs="Arial"/>
                <w:color w:val="000000"/>
                <w:sz w:val="16"/>
                <w:szCs w:val="16"/>
              </w:rPr>
              <w:t>Property Special Account 2014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530927" w14:textId="77777777" w:rsidR="00941B24" w:rsidRPr="00941B24" w:rsidRDefault="00941B24" w:rsidP="00941B2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1B24">
              <w:rPr>
                <w:rFonts w:ascii="Arial" w:hAnsi="Arial" w:cs="Arial"/>
                <w:color w:val="000000"/>
                <w:sz w:val="16"/>
                <w:szCs w:val="16"/>
              </w:rPr>
              <w:t>106,179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9313B5" w14:textId="77777777" w:rsidR="00941B24" w:rsidRPr="00941B24" w:rsidRDefault="00941B24" w:rsidP="00941B2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1B24">
              <w:rPr>
                <w:rFonts w:ascii="Arial" w:hAnsi="Arial" w:cs="Arial"/>
                <w:color w:val="000000"/>
                <w:sz w:val="16"/>
                <w:szCs w:val="16"/>
              </w:rPr>
              <w:t>75,057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67C804" w14:textId="77777777" w:rsidR="00941B24" w:rsidRPr="00941B24" w:rsidRDefault="00941B24" w:rsidP="00941B2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1B24">
              <w:rPr>
                <w:rFonts w:ascii="Arial" w:hAnsi="Arial" w:cs="Arial"/>
                <w:color w:val="000000"/>
                <w:sz w:val="16"/>
                <w:szCs w:val="16"/>
              </w:rPr>
              <w:t>167,744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71234F" w14:textId="5454B696" w:rsidR="00941B24" w:rsidRPr="00941B24" w:rsidRDefault="00E275AD" w:rsidP="00941B2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941B24" w:rsidRPr="00941B24">
              <w:rPr>
                <w:rFonts w:ascii="Arial" w:hAnsi="Arial" w:cs="Arial"/>
                <w:color w:val="000000"/>
                <w:sz w:val="16"/>
                <w:szCs w:val="16"/>
              </w:rPr>
              <w:t>234,983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647015" w14:textId="439DB224" w:rsidR="00941B24" w:rsidRPr="00941B24" w:rsidRDefault="00E275AD" w:rsidP="00941B2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941B24" w:rsidRPr="00941B24">
              <w:rPr>
                <w:rFonts w:ascii="Arial" w:hAnsi="Arial" w:cs="Arial"/>
                <w:color w:val="000000"/>
                <w:sz w:val="16"/>
                <w:szCs w:val="16"/>
              </w:rPr>
              <w:t>57,143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2C9C23" w14:textId="77777777" w:rsidR="00941B24" w:rsidRPr="00941B24" w:rsidRDefault="00941B24" w:rsidP="00941B2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1B24">
              <w:rPr>
                <w:rFonts w:ascii="Arial" w:hAnsi="Arial" w:cs="Arial"/>
                <w:color w:val="000000"/>
                <w:sz w:val="16"/>
                <w:szCs w:val="16"/>
              </w:rPr>
              <w:t>56,854</w:t>
            </w:r>
          </w:p>
        </w:tc>
      </w:tr>
      <w:tr w:rsidR="00941B24" w:rsidRPr="00941B24" w14:paraId="08C8EF5C" w14:textId="77777777" w:rsidTr="00941B24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07324E" w14:textId="77777777" w:rsidR="00941B24" w:rsidRPr="00941B24" w:rsidRDefault="00941B24" w:rsidP="00941B24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2194A1" w14:textId="77777777" w:rsidR="00941B24" w:rsidRPr="00941B24" w:rsidRDefault="00941B24" w:rsidP="00941B2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941B24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419,139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4FCA78" w14:textId="77777777" w:rsidR="00941B24" w:rsidRPr="00941B24" w:rsidRDefault="00941B24" w:rsidP="00941B2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941B24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77,280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17193C" w14:textId="77777777" w:rsidR="00941B24" w:rsidRPr="00941B24" w:rsidRDefault="00941B24" w:rsidP="00941B2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941B24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87,009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30031D" w14:textId="77BAEB7B" w:rsidR="00941B24" w:rsidRPr="00941B24" w:rsidRDefault="00E275AD" w:rsidP="00941B2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941B24" w:rsidRPr="00941B24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413,762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F45416" w14:textId="728ED8E8" w:rsidR="00941B24" w:rsidRPr="00941B24" w:rsidRDefault="00E275AD" w:rsidP="00941B2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941B24" w:rsidRPr="00941B24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63,487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4AC735" w14:textId="77777777" w:rsidR="00941B24" w:rsidRPr="00941B24" w:rsidRDefault="00941B24" w:rsidP="00941B2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941B24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106,179</w:t>
            </w:r>
          </w:p>
        </w:tc>
      </w:tr>
      <w:tr w:rsidR="00941B24" w:rsidRPr="00941B24" w14:paraId="0882AB6A" w14:textId="77777777" w:rsidTr="00C84BAD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934B41" w14:textId="77777777" w:rsidR="00941B24" w:rsidRPr="00941B24" w:rsidRDefault="00941B24" w:rsidP="00941B2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BAC43E" w14:textId="77777777" w:rsidR="00941B24" w:rsidRPr="00941B24" w:rsidRDefault="00941B24" w:rsidP="00941B24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07713D" w14:textId="77777777" w:rsidR="00941B24" w:rsidRPr="00941B24" w:rsidRDefault="00941B24" w:rsidP="00941B24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900E98" w14:textId="77777777" w:rsidR="00941B24" w:rsidRPr="00941B24" w:rsidRDefault="00941B24" w:rsidP="00941B24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8CCA78" w14:textId="77777777" w:rsidR="00941B24" w:rsidRPr="00941B24" w:rsidRDefault="00941B24" w:rsidP="00941B24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00AA0" w14:textId="77777777" w:rsidR="00941B24" w:rsidRPr="00941B24" w:rsidRDefault="00941B24" w:rsidP="00941B24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E47C55" w14:textId="77777777" w:rsidR="00941B24" w:rsidRPr="00941B24" w:rsidRDefault="00941B24" w:rsidP="00941B24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41B24" w:rsidRPr="00941B24" w14:paraId="373EFEFC" w14:textId="77777777" w:rsidTr="00941B24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F6AF97" w14:textId="77777777" w:rsidR="00941B24" w:rsidRPr="00941B24" w:rsidRDefault="00941B24" w:rsidP="00941B24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1B24">
              <w:rPr>
                <w:rFonts w:ascii="Arial" w:hAnsi="Arial" w:cs="Arial"/>
                <w:color w:val="000000"/>
                <w:sz w:val="16"/>
                <w:szCs w:val="16"/>
              </w:rPr>
              <w:t>SDO Special Account 2018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BB0287" w14:textId="77777777" w:rsidR="00941B24" w:rsidRPr="00941B24" w:rsidRDefault="00941B24" w:rsidP="00941B2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1B24">
              <w:rPr>
                <w:rFonts w:ascii="Arial" w:hAnsi="Arial" w:cs="Arial"/>
                <w:color w:val="000000"/>
                <w:sz w:val="16"/>
                <w:szCs w:val="16"/>
              </w:rPr>
              <w:t>13,553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5CEA9B" w14:textId="77777777" w:rsidR="00941B24" w:rsidRPr="00941B24" w:rsidRDefault="00941B24" w:rsidP="00941B2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1B24">
              <w:rPr>
                <w:rFonts w:ascii="Arial" w:hAnsi="Arial" w:cs="Arial"/>
                <w:color w:val="000000"/>
                <w:sz w:val="16"/>
                <w:szCs w:val="16"/>
              </w:rPr>
              <w:t>30,928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A11600" w14:textId="206267B1" w:rsidR="00941B24" w:rsidRPr="00941B24" w:rsidRDefault="00E275AD" w:rsidP="00941B2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D5C1BC" w14:textId="3AE88D07" w:rsidR="00941B24" w:rsidRPr="00941B24" w:rsidRDefault="00E275AD" w:rsidP="00941B2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941B24" w:rsidRPr="00941B24">
              <w:rPr>
                <w:rFonts w:ascii="Arial" w:hAnsi="Arial" w:cs="Arial"/>
                <w:color w:val="000000"/>
                <w:sz w:val="16"/>
                <w:szCs w:val="16"/>
              </w:rPr>
              <w:t>40,928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762AEE" w14:textId="24DEAE8C" w:rsidR="00941B24" w:rsidRPr="00941B24" w:rsidRDefault="00E275AD" w:rsidP="00941B2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59B9F0" w14:textId="77777777" w:rsidR="00941B24" w:rsidRPr="00941B24" w:rsidRDefault="00941B24" w:rsidP="00941B2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1B24">
              <w:rPr>
                <w:rFonts w:ascii="Arial" w:hAnsi="Arial" w:cs="Arial"/>
                <w:color w:val="000000"/>
                <w:sz w:val="16"/>
                <w:szCs w:val="16"/>
              </w:rPr>
              <w:t>3,553</w:t>
            </w:r>
          </w:p>
        </w:tc>
      </w:tr>
      <w:tr w:rsidR="00941B24" w:rsidRPr="00941B24" w14:paraId="591615D4" w14:textId="77777777" w:rsidTr="00941B24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C8D860" w14:textId="77777777" w:rsidR="00941B24" w:rsidRPr="00941B24" w:rsidRDefault="00941B24" w:rsidP="00941B24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2191A5" w14:textId="77777777" w:rsidR="00941B24" w:rsidRPr="00941B24" w:rsidRDefault="00941B24" w:rsidP="00941B2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941B24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19,828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DD5EAD" w14:textId="77777777" w:rsidR="00941B24" w:rsidRPr="00941B24" w:rsidRDefault="00941B24" w:rsidP="00941B2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941B24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24,392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85F6BB" w14:textId="77777777" w:rsidR="00941B24" w:rsidRPr="00941B24" w:rsidRDefault="00941B24" w:rsidP="00941B2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941B24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5,800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571C48" w14:textId="26E00A95" w:rsidR="00941B24" w:rsidRPr="00941B24" w:rsidRDefault="00E275AD" w:rsidP="00941B2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941B24" w:rsidRPr="00941B24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36,467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E4C069" w14:textId="0E67E304" w:rsidR="00941B24" w:rsidRPr="00941B24" w:rsidRDefault="00E275AD" w:rsidP="00941B2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B65635" w14:textId="77777777" w:rsidR="00941B24" w:rsidRPr="00941B24" w:rsidRDefault="00941B24" w:rsidP="00941B2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941B24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13,553</w:t>
            </w:r>
          </w:p>
        </w:tc>
      </w:tr>
      <w:tr w:rsidR="00941B24" w:rsidRPr="00941B24" w14:paraId="4B9B5626" w14:textId="77777777" w:rsidTr="00C84BAD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505968" w14:textId="77777777" w:rsidR="00941B24" w:rsidRPr="00941B24" w:rsidRDefault="00941B24" w:rsidP="00941B2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82BA22" w14:textId="77777777" w:rsidR="00941B24" w:rsidRPr="00941B24" w:rsidRDefault="00941B24" w:rsidP="00941B24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2B6B8B" w14:textId="77777777" w:rsidR="00941B24" w:rsidRPr="00941B24" w:rsidRDefault="00941B24" w:rsidP="00941B24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C96806" w14:textId="77777777" w:rsidR="00941B24" w:rsidRPr="00941B24" w:rsidRDefault="00941B24" w:rsidP="00941B24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A86E51" w14:textId="77777777" w:rsidR="00941B24" w:rsidRPr="00941B24" w:rsidRDefault="00941B24" w:rsidP="00941B24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9D05D8" w14:textId="77777777" w:rsidR="00941B24" w:rsidRPr="00941B24" w:rsidRDefault="00941B24" w:rsidP="00941B24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F6294E" w14:textId="77777777" w:rsidR="00941B24" w:rsidRPr="00941B24" w:rsidRDefault="00941B24" w:rsidP="00941B24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41B24" w:rsidRPr="00941B24" w14:paraId="710AD73F" w14:textId="77777777" w:rsidTr="00941B24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44CE37" w14:textId="77777777" w:rsidR="00941B24" w:rsidRPr="00941B24" w:rsidRDefault="00941B24" w:rsidP="00941B24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41B2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Department of Finance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A7E8B9" w14:textId="77777777" w:rsidR="00941B24" w:rsidRPr="00941B24" w:rsidRDefault="00941B24" w:rsidP="00941B2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1B24">
              <w:rPr>
                <w:rFonts w:ascii="Arial" w:hAnsi="Arial" w:cs="Arial"/>
                <w:color w:val="000000"/>
                <w:sz w:val="16"/>
                <w:szCs w:val="16"/>
              </w:rPr>
              <w:t>1,341,976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97EBC2" w14:textId="77777777" w:rsidR="00941B24" w:rsidRPr="00941B24" w:rsidRDefault="00941B24" w:rsidP="00941B2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1B24">
              <w:rPr>
                <w:rFonts w:ascii="Arial" w:hAnsi="Arial" w:cs="Arial"/>
                <w:color w:val="000000"/>
                <w:sz w:val="16"/>
                <w:szCs w:val="16"/>
              </w:rPr>
              <w:t>51,817,636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3C3030" w14:textId="77777777" w:rsidR="00941B24" w:rsidRPr="00941B24" w:rsidRDefault="00941B24" w:rsidP="00941B2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1B24">
              <w:rPr>
                <w:rFonts w:ascii="Arial" w:hAnsi="Arial" w:cs="Arial"/>
                <w:color w:val="000000"/>
                <w:sz w:val="16"/>
                <w:szCs w:val="16"/>
              </w:rPr>
              <w:t>5,675,284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11A2EB" w14:textId="49B43944" w:rsidR="00941B24" w:rsidRPr="00941B24" w:rsidRDefault="00E275AD" w:rsidP="00941B2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941B24">
              <w:rPr>
                <w:rFonts w:ascii="Arial" w:hAnsi="Arial" w:cs="Arial"/>
                <w:color w:val="000000"/>
                <w:sz w:val="16"/>
                <w:szCs w:val="16"/>
              </w:rPr>
              <w:t>57,653,707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A3C00D" w14:textId="5477A7CD" w:rsidR="00941B24" w:rsidRPr="00941B24" w:rsidRDefault="00E275AD" w:rsidP="00941B2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941B24">
              <w:rPr>
                <w:rFonts w:ascii="Arial" w:hAnsi="Arial" w:cs="Arial"/>
                <w:color w:val="000000"/>
                <w:sz w:val="16"/>
                <w:szCs w:val="16"/>
              </w:rPr>
              <w:t>57,143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0B92C7" w14:textId="77777777" w:rsidR="00941B24" w:rsidRPr="00941B24" w:rsidRDefault="00941B24" w:rsidP="00941B2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1B24">
              <w:rPr>
                <w:rFonts w:ascii="Arial" w:hAnsi="Arial" w:cs="Arial"/>
                <w:color w:val="000000"/>
                <w:sz w:val="16"/>
                <w:szCs w:val="16"/>
              </w:rPr>
              <w:t>1,124,046</w:t>
            </w:r>
          </w:p>
        </w:tc>
      </w:tr>
      <w:tr w:rsidR="00941B24" w:rsidRPr="00941B24" w14:paraId="1CEC7130" w14:textId="77777777" w:rsidTr="00941B24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F08EDC" w14:textId="77777777" w:rsidR="00941B24" w:rsidRPr="00941B24" w:rsidRDefault="00941B24" w:rsidP="00941B24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72A57B3D" w14:textId="77777777" w:rsidR="00941B24" w:rsidRPr="00941B24" w:rsidRDefault="00941B24" w:rsidP="00941B2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941B24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2,149,005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5175D3E3" w14:textId="77777777" w:rsidR="00941B24" w:rsidRPr="00941B24" w:rsidRDefault="00941B24" w:rsidP="00941B2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941B24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50,251,459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304E87B4" w14:textId="77777777" w:rsidR="00941B24" w:rsidRPr="00941B24" w:rsidRDefault="00941B24" w:rsidP="00941B2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941B24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5,356,415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4FB8CEDE" w14:textId="346865A1" w:rsidR="00941B24" w:rsidRPr="00941B24" w:rsidRDefault="00E275AD" w:rsidP="00941B2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941B24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56,351,416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7FE5099D" w14:textId="07E1CA8E" w:rsidR="00941B24" w:rsidRPr="00941B24" w:rsidRDefault="00E275AD" w:rsidP="00941B2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941B24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63,487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10AECC9E" w14:textId="77777777" w:rsidR="00941B24" w:rsidRPr="00941B24" w:rsidRDefault="00941B24" w:rsidP="00941B2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941B24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1,341,976</w:t>
            </w:r>
          </w:p>
        </w:tc>
      </w:tr>
      <w:tr w:rsidR="00941B24" w:rsidRPr="00941B24" w14:paraId="596924B5" w14:textId="77777777" w:rsidTr="00C84BAD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BF0339" w14:textId="77777777" w:rsidR="00941B24" w:rsidRPr="00941B24" w:rsidRDefault="00941B24" w:rsidP="00941B2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EB71CD" w14:textId="77777777" w:rsidR="00941B24" w:rsidRPr="00941B24" w:rsidRDefault="00941B24" w:rsidP="00941B24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79CC59" w14:textId="77777777" w:rsidR="00941B24" w:rsidRPr="00941B24" w:rsidRDefault="00941B24" w:rsidP="00941B24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A12402" w14:textId="77777777" w:rsidR="00941B24" w:rsidRPr="00941B24" w:rsidRDefault="00941B24" w:rsidP="00941B24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EF4AF9" w14:textId="77777777" w:rsidR="00941B24" w:rsidRPr="00941B24" w:rsidRDefault="00941B24" w:rsidP="00941B24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1C2207" w14:textId="77777777" w:rsidR="00941B24" w:rsidRPr="00941B24" w:rsidRDefault="00941B24" w:rsidP="00941B24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522BDA" w14:textId="77777777" w:rsidR="00941B24" w:rsidRPr="00941B24" w:rsidRDefault="00941B24" w:rsidP="00941B24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41B24" w:rsidRPr="00941B24" w14:paraId="58F71A44" w14:textId="77777777" w:rsidTr="00941B24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B21DC7" w14:textId="77777777" w:rsidR="00941B24" w:rsidRPr="00941B24" w:rsidRDefault="00941B24" w:rsidP="00941B24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41B2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Commonwealth Superannuation Corporation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D35F5" w14:textId="77777777" w:rsidR="00941B24" w:rsidRPr="00941B24" w:rsidRDefault="00941B24" w:rsidP="00941B24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BC999" w14:textId="77777777" w:rsidR="00941B24" w:rsidRPr="00941B24" w:rsidRDefault="00941B24" w:rsidP="00941B24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1EB5F" w14:textId="77777777" w:rsidR="00941B24" w:rsidRPr="00941B24" w:rsidRDefault="00941B24" w:rsidP="00941B24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F477F" w14:textId="77777777" w:rsidR="00941B24" w:rsidRPr="00941B24" w:rsidRDefault="00941B24" w:rsidP="00941B24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69E85" w14:textId="77777777" w:rsidR="00941B24" w:rsidRPr="00941B24" w:rsidRDefault="00941B24" w:rsidP="00941B24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BFD74" w14:textId="77777777" w:rsidR="00941B24" w:rsidRPr="00941B24" w:rsidRDefault="00941B24" w:rsidP="00941B24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941B24" w:rsidRPr="00941B24" w14:paraId="0D0B7132" w14:textId="77777777" w:rsidTr="00941B24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B7755A" w14:textId="77777777" w:rsidR="00941B24" w:rsidRPr="00941B24" w:rsidRDefault="00941B24" w:rsidP="00941B24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1B24">
              <w:rPr>
                <w:rFonts w:ascii="Arial" w:hAnsi="Arial" w:cs="Arial"/>
                <w:color w:val="000000"/>
                <w:sz w:val="16"/>
                <w:szCs w:val="16"/>
              </w:rPr>
              <w:t>CSC Special Account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1DBE96" w14:textId="77777777" w:rsidR="00941B24" w:rsidRPr="00941B24" w:rsidRDefault="00941B24" w:rsidP="00941B2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1B24">
              <w:rPr>
                <w:rFonts w:ascii="Arial" w:hAnsi="Arial" w:cs="Arial"/>
                <w:color w:val="000000"/>
                <w:sz w:val="16"/>
                <w:szCs w:val="16"/>
              </w:rPr>
              <w:t>36,200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253F83" w14:textId="77777777" w:rsidR="00941B24" w:rsidRPr="00941B24" w:rsidRDefault="00941B24" w:rsidP="00941B2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1B24">
              <w:rPr>
                <w:rFonts w:ascii="Arial" w:hAnsi="Arial" w:cs="Arial"/>
                <w:color w:val="000000"/>
                <w:sz w:val="16"/>
                <w:szCs w:val="16"/>
              </w:rPr>
              <w:t>159,988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022EDA" w14:textId="18D10EF9" w:rsidR="00941B24" w:rsidRPr="00941B24" w:rsidRDefault="00E275AD" w:rsidP="00941B2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CC25C2" w14:textId="2E6A35F2" w:rsidR="00941B24" w:rsidRPr="00941B24" w:rsidRDefault="00E275AD" w:rsidP="00941B2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941B24" w:rsidRPr="00941B24">
              <w:rPr>
                <w:rFonts w:ascii="Arial" w:hAnsi="Arial" w:cs="Arial"/>
                <w:color w:val="000000"/>
                <w:sz w:val="16"/>
                <w:szCs w:val="16"/>
              </w:rPr>
              <w:t>166,651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D13EAC" w14:textId="2A1937B4" w:rsidR="00941B24" w:rsidRPr="00941B24" w:rsidRDefault="00E275AD" w:rsidP="00941B2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5E12FE" w14:textId="77777777" w:rsidR="00941B24" w:rsidRPr="00941B24" w:rsidRDefault="00941B24" w:rsidP="00941B2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1B24">
              <w:rPr>
                <w:rFonts w:ascii="Arial" w:hAnsi="Arial" w:cs="Arial"/>
                <w:color w:val="000000"/>
                <w:sz w:val="16"/>
                <w:szCs w:val="16"/>
              </w:rPr>
              <w:t>29,537</w:t>
            </w:r>
          </w:p>
        </w:tc>
      </w:tr>
      <w:tr w:rsidR="00941B24" w:rsidRPr="00941B24" w14:paraId="7DC617EA" w14:textId="77777777" w:rsidTr="00941B24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023341" w14:textId="77777777" w:rsidR="00941B24" w:rsidRPr="00941B24" w:rsidRDefault="00941B24" w:rsidP="00941B24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74FEE8" w14:textId="77777777" w:rsidR="00941B24" w:rsidRPr="00941B24" w:rsidRDefault="00941B24" w:rsidP="00941B2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941B24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43,226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63F043" w14:textId="77777777" w:rsidR="00941B24" w:rsidRPr="00941B24" w:rsidRDefault="00941B24" w:rsidP="00941B2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941B24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154,766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04F60F" w14:textId="13949E26" w:rsidR="00941B24" w:rsidRPr="00941B24" w:rsidRDefault="00E275AD" w:rsidP="00941B2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606E60" w14:textId="24C72A17" w:rsidR="00941B24" w:rsidRPr="00941B24" w:rsidRDefault="00E275AD" w:rsidP="00941B2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941B24" w:rsidRPr="00941B24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161,792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7712F1" w14:textId="19BB7C15" w:rsidR="00941B24" w:rsidRPr="00941B24" w:rsidRDefault="00E275AD" w:rsidP="00941B2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1E9EFD" w14:textId="77777777" w:rsidR="00941B24" w:rsidRPr="00941B24" w:rsidRDefault="00941B24" w:rsidP="00941B2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941B24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36,200</w:t>
            </w:r>
          </w:p>
        </w:tc>
      </w:tr>
      <w:tr w:rsidR="00941B24" w:rsidRPr="00941B24" w14:paraId="49DA1C62" w14:textId="77777777" w:rsidTr="00C84BAD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905B34" w14:textId="77777777" w:rsidR="00941B24" w:rsidRPr="00941B24" w:rsidRDefault="00941B24" w:rsidP="00941B2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07A2A5" w14:textId="77777777" w:rsidR="00941B24" w:rsidRPr="00941B24" w:rsidRDefault="00941B24" w:rsidP="00941B24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F77C17" w14:textId="77777777" w:rsidR="00941B24" w:rsidRPr="00941B24" w:rsidRDefault="00941B24" w:rsidP="00941B24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606AA0" w14:textId="77777777" w:rsidR="00941B24" w:rsidRPr="00941B24" w:rsidRDefault="00941B24" w:rsidP="00941B24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E76819" w14:textId="77777777" w:rsidR="00941B24" w:rsidRPr="00941B24" w:rsidRDefault="00941B24" w:rsidP="00941B24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91572E" w14:textId="77777777" w:rsidR="00941B24" w:rsidRPr="00941B24" w:rsidRDefault="00941B24" w:rsidP="00941B24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CA6039" w14:textId="77777777" w:rsidR="00941B24" w:rsidRPr="00941B24" w:rsidRDefault="00941B24" w:rsidP="00941B24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41B24" w:rsidRPr="00941B24" w14:paraId="539D2D09" w14:textId="77777777" w:rsidTr="00941B24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7FC5D9" w14:textId="77777777" w:rsidR="00941B24" w:rsidRPr="00941B24" w:rsidRDefault="00941B24" w:rsidP="00941B24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41B2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Commonwealth Superannuation Corporation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D60566" w14:textId="77777777" w:rsidR="00941B24" w:rsidRPr="00941B24" w:rsidRDefault="00941B24" w:rsidP="00941B2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1B24">
              <w:rPr>
                <w:rFonts w:ascii="Arial" w:hAnsi="Arial" w:cs="Arial"/>
                <w:color w:val="000000"/>
                <w:sz w:val="16"/>
                <w:szCs w:val="16"/>
              </w:rPr>
              <w:t>36,200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9A05A6" w14:textId="77777777" w:rsidR="00941B24" w:rsidRPr="00941B24" w:rsidRDefault="00941B24" w:rsidP="00941B2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1B24">
              <w:rPr>
                <w:rFonts w:ascii="Arial" w:hAnsi="Arial" w:cs="Arial"/>
                <w:color w:val="000000"/>
                <w:sz w:val="16"/>
                <w:szCs w:val="16"/>
              </w:rPr>
              <w:t>159,988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D7AB36" w14:textId="6F752FB3" w:rsidR="00941B24" w:rsidRPr="00941B24" w:rsidRDefault="00E275AD" w:rsidP="00941B2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D024D7" w14:textId="76415D75" w:rsidR="00941B24" w:rsidRPr="00941B24" w:rsidRDefault="00E275AD" w:rsidP="00941B2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941B24">
              <w:rPr>
                <w:rFonts w:ascii="Arial" w:hAnsi="Arial" w:cs="Arial"/>
                <w:color w:val="000000"/>
                <w:sz w:val="16"/>
                <w:szCs w:val="16"/>
              </w:rPr>
              <w:t>166,651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220700" w14:textId="7B3C6091" w:rsidR="00941B24" w:rsidRPr="00941B24" w:rsidRDefault="00E275AD" w:rsidP="00941B2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735C00" w14:textId="77777777" w:rsidR="00941B24" w:rsidRPr="00941B24" w:rsidRDefault="00941B24" w:rsidP="00941B2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1B24">
              <w:rPr>
                <w:rFonts w:ascii="Arial" w:hAnsi="Arial" w:cs="Arial"/>
                <w:color w:val="000000"/>
                <w:sz w:val="16"/>
                <w:szCs w:val="16"/>
              </w:rPr>
              <w:t>29,537</w:t>
            </w:r>
          </w:p>
        </w:tc>
      </w:tr>
      <w:tr w:rsidR="00941B24" w:rsidRPr="00941B24" w14:paraId="0782F990" w14:textId="77777777" w:rsidTr="00941B24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D5A595" w14:textId="77777777" w:rsidR="00941B24" w:rsidRPr="00941B24" w:rsidRDefault="00941B24" w:rsidP="00941B24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523E33DF" w14:textId="77777777" w:rsidR="00941B24" w:rsidRPr="00941B24" w:rsidRDefault="00941B24" w:rsidP="00941B2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941B24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43,226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3758DDAF" w14:textId="77777777" w:rsidR="00941B24" w:rsidRPr="00941B24" w:rsidRDefault="00941B24" w:rsidP="00941B2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941B24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154,766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673D5D16" w14:textId="130BA2EF" w:rsidR="00941B24" w:rsidRPr="00941B24" w:rsidRDefault="00E275AD" w:rsidP="00941B2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3828FF04" w14:textId="1AC70239" w:rsidR="00941B24" w:rsidRPr="00941B24" w:rsidRDefault="00E275AD" w:rsidP="00941B2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941B24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161,792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17CC171E" w14:textId="09105C61" w:rsidR="00941B24" w:rsidRPr="00941B24" w:rsidRDefault="00E275AD" w:rsidP="00941B2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0B9FAB80" w14:textId="77777777" w:rsidR="00941B24" w:rsidRPr="00941B24" w:rsidRDefault="00941B24" w:rsidP="00941B2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941B24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36,200</w:t>
            </w:r>
          </w:p>
        </w:tc>
      </w:tr>
      <w:tr w:rsidR="00941B24" w:rsidRPr="00941B24" w14:paraId="4F84DDB5" w14:textId="77777777" w:rsidTr="00C84BAD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ACB54C" w14:textId="77777777" w:rsidR="00941B24" w:rsidRPr="00941B24" w:rsidRDefault="00941B24" w:rsidP="00941B2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B3EFFC" w14:textId="77777777" w:rsidR="00941B24" w:rsidRPr="00941B24" w:rsidRDefault="00941B24" w:rsidP="00941B24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0A8C69" w14:textId="77777777" w:rsidR="00941B24" w:rsidRPr="00941B24" w:rsidRDefault="00941B24" w:rsidP="00941B24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B96744" w14:textId="77777777" w:rsidR="00941B24" w:rsidRPr="00941B24" w:rsidRDefault="00941B24" w:rsidP="00941B24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BB94B7" w14:textId="77777777" w:rsidR="00941B24" w:rsidRPr="00941B24" w:rsidRDefault="00941B24" w:rsidP="00941B24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44F171" w14:textId="77777777" w:rsidR="00941B24" w:rsidRPr="00941B24" w:rsidRDefault="00941B24" w:rsidP="00941B24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EF6865" w14:textId="77777777" w:rsidR="00941B24" w:rsidRPr="00941B24" w:rsidRDefault="00941B24" w:rsidP="00941B24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41B24" w:rsidRPr="00941B24" w14:paraId="3B92BA07" w14:textId="77777777" w:rsidTr="00941B24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3A3BA0" w14:textId="77777777" w:rsidR="00941B24" w:rsidRPr="00941B24" w:rsidRDefault="00941B24" w:rsidP="00941B24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41B2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Digital Transformation Agency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E3EEB" w14:textId="77777777" w:rsidR="00941B24" w:rsidRPr="00941B24" w:rsidRDefault="00941B24" w:rsidP="00941B24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09663" w14:textId="77777777" w:rsidR="00941B24" w:rsidRPr="00941B24" w:rsidRDefault="00941B24" w:rsidP="00941B24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625B6" w14:textId="77777777" w:rsidR="00941B24" w:rsidRPr="00941B24" w:rsidRDefault="00941B24" w:rsidP="00941B24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1977A" w14:textId="77777777" w:rsidR="00941B24" w:rsidRPr="00941B24" w:rsidRDefault="00941B24" w:rsidP="00941B24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CED6C" w14:textId="77777777" w:rsidR="00941B24" w:rsidRPr="00941B24" w:rsidRDefault="00941B24" w:rsidP="00941B24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D3AB9" w14:textId="77777777" w:rsidR="00941B24" w:rsidRPr="00941B24" w:rsidRDefault="00941B24" w:rsidP="00941B24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941B24" w:rsidRPr="00941B24" w14:paraId="1B4E085E" w14:textId="77777777" w:rsidTr="00941B24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F76AD3" w14:textId="77777777" w:rsidR="00941B24" w:rsidRPr="00941B24" w:rsidRDefault="00941B24" w:rsidP="00941B24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1B24">
              <w:rPr>
                <w:rFonts w:ascii="Arial" w:hAnsi="Arial" w:cs="Arial"/>
                <w:color w:val="000000"/>
                <w:sz w:val="16"/>
                <w:szCs w:val="16"/>
              </w:rPr>
              <w:t>ICT Coordinated Procurement Special Account 2017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C9D0AE" w14:textId="77777777" w:rsidR="00941B24" w:rsidRPr="00941B24" w:rsidRDefault="00941B24" w:rsidP="00941B2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1B24">
              <w:rPr>
                <w:rFonts w:ascii="Arial" w:hAnsi="Arial" w:cs="Arial"/>
                <w:color w:val="000000"/>
                <w:sz w:val="16"/>
                <w:szCs w:val="16"/>
              </w:rPr>
              <w:t>162,109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578D9C" w14:textId="77777777" w:rsidR="00941B24" w:rsidRPr="00941B24" w:rsidRDefault="00941B24" w:rsidP="00941B2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1B24">
              <w:rPr>
                <w:rFonts w:ascii="Arial" w:hAnsi="Arial" w:cs="Arial"/>
                <w:color w:val="000000"/>
                <w:sz w:val="16"/>
                <w:szCs w:val="16"/>
              </w:rPr>
              <w:t>414,444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E070D0" w14:textId="5699508E" w:rsidR="00941B24" w:rsidRPr="00941B24" w:rsidRDefault="00E275AD" w:rsidP="00941B2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54BEEB" w14:textId="6620D109" w:rsidR="00941B24" w:rsidRPr="00941B24" w:rsidRDefault="00E275AD" w:rsidP="00941B2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941B24" w:rsidRPr="00941B24">
              <w:rPr>
                <w:rFonts w:ascii="Arial" w:hAnsi="Arial" w:cs="Arial"/>
                <w:color w:val="000000"/>
                <w:sz w:val="16"/>
                <w:szCs w:val="16"/>
              </w:rPr>
              <w:t>405,713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2D11AB" w14:textId="659A2FCC" w:rsidR="00941B24" w:rsidRPr="00941B24" w:rsidRDefault="00E275AD" w:rsidP="00941B2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0B8DDD" w14:textId="77777777" w:rsidR="00941B24" w:rsidRPr="00941B24" w:rsidRDefault="00941B24" w:rsidP="00941B2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1B24">
              <w:rPr>
                <w:rFonts w:ascii="Arial" w:hAnsi="Arial" w:cs="Arial"/>
                <w:color w:val="000000"/>
                <w:sz w:val="16"/>
                <w:szCs w:val="16"/>
              </w:rPr>
              <w:t>170,840</w:t>
            </w:r>
          </w:p>
        </w:tc>
      </w:tr>
      <w:tr w:rsidR="00941B24" w:rsidRPr="00941B24" w14:paraId="33F511A0" w14:textId="77777777" w:rsidTr="00941B24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A3B0A7" w14:textId="77777777" w:rsidR="00941B24" w:rsidRPr="00941B24" w:rsidRDefault="00941B24" w:rsidP="00941B24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BCBA7A" w14:textId="77777777" w:rsidR="00941B24" w:rsidRPr="00941B24" w:rsidRDefault="00941B24" w:rsidP="00941B2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941B24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140,125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4AC2EB" w14:textId="77777777" w:rsidR="00941B24" w:rsidRPr="00941B24" w:rsidRDefault="00941B24" w:rsidP="00941B2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941B24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420,484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24A116" w14:textId="198C4B94" w:rsidR="00941B24" w:rsidRPr="00941B24" w:rsidRDefault="00E275AD" w:rsidP="00941B2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44C29A" w14:textId="3E00C16D" w:rsidR="00941B24" w:rsidRPr="00941B24" w:rsidRDefault="00E275AD" w:rsidP="00941B2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941B24" w:rsidRPr="00941B24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398,500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EA604A" w14:textId="045926CA" w:rsidR="00941B24" w:rsidRPr="00941B24" w:rsidRDefault="00E275AD" w:rsidP="00941B2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7CE89F" w14:textId="77777777" w:rsidR="00941B24" w:rsidRPr="00941B24" w:rsidRDefault="00941B24" w:rsidP="00941B2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941B24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162,109</w:t>
            </w:r>
          </w:p>
        </w:tc>
      </w:tr>
      <w:tr w:rsidR="00941B24" w:rsidRPr="00941B24" w14:paraId="6A94E2A9" w14:textId="77777777" w:rsidTr="00C84BAD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B1F63F" w14:textId="77777777" w:rsidR="00941B24" w:rsidRPr="00941B24" w:rsidRDefault="00941B24" w:rsidP="00941B2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40C7E5" w14:textId="77777777" w:rsidR="00941B24" w:rsidRPr="00941B24" w:rsidRDefault="00941B24" w:rsidP="00941B24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418372" w14:textId="77777777" w:rsidR="00941B24" w:rsidRPr="00941B24" w:rsidRDefault="00941B24" w:rsidP="00941B24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5C6B6E" w14:textId="77777777" w:rsidR="00941B24" w:rsidRPr="00941B24" w:rsidRDefault="00941B24" w:rsidP="00941B24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922B96" w14:textId="77777777" w:rsidR="00941B24" w:rsidRPr="00941B24" w:rsidRDefault="00941B24" w:rsidP="00941B24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9EDE0D" w14:textId="77777777" w:rsidR="00941B24" w:rsidRPr="00941B24" w:rsidRDefault="00941B24" w:rsidP="00941B24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B97A47" w14:textId="77777777" w:rsidR="00941B24" w:rsidRPr="00941B24" w:rsidRDefault="00941B24" w:rsidP="00941B24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41B24" w:rsidRPr="00941B24" w14:paraId="46B64CDD" w14:textId="77777777" w:rsidTr="00941B24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C86AAC" w14:textId="77777777" w:rsidR="00941B24" w:rsidRPr="00941B24" w:rsidRDefault="00941B24" w:rsidP="00941B24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41B2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Digital Transformation Agency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B13D4C" w14:textId="77777777" w:rsidR="00941B24" w:rsidRPr="00941B24" w:rsidRDefault="00941B24" w:rsidP="00941B2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1B24">
              <w:rPr>
                <w:rFonts w:ascii="Arial" w:hAnsi="Arial" w:cs="Arial"/>
                <w:color w:val="000000"/>
                <w:sz w:val="16"/>
                <w:szCs w:val="16"/>
              </w:rPr>
              <w:t>162,109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896D58" w14:textId="77777777" w:rsidR="00941B24" w:rsidRPr="00941B24" w:rsidRDefault="00941B24" w:rsidP="00941B2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1B24">
              <w:rPr>
                <w:rFonts w:ascii="Arial" w:hAnsi="Arial" w:cs="Arial"/>
                <w:color w:val="000000"/>
                <w:sz w:val="16"/>
                <w:szCs w:val="16"/>
              </w:rPr>
              <w:t>414,444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348F8E" w14:textId="6D877009" w:rsidR="00941B24" w:rsidRPr="00941B24" w:rsidRDefault="00E275AD" w:rsidP="00941B2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73F21B" w14:textId="1981A786" w:rsidR="00941B24" w:rsidRPr="00941B24" w:rsidRDefault="00E275AD" w:rsidP="00941B2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941B24">
              <w:rPr>
                <w:rFonts w:ascii="Arial" w:hAnsi="Arial" w:cs="Arial"/>
                <w:color w:val="000000"/>
                <w:sz w:val="16"/>
                <w:szCs w:val="16"/>
              </w:rPr>
              <w:t>405,713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1BE681" w14:textId="2C18D353" w:rsidR="00941B24" w:rsidRPr="00941B24" w:rsidRDefault="00E275AD" w:rsidP="00941B2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669D88" w14:textId="77777777" w:rsidR="00941B24" w:rsidRPr="00941B24" w:rsidRDefault="00941B24" w:rsidP="00941B2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41B24">
              <w:rPr>
                <w:rFonts w:ascii="Arial" w:hAnsi="Arial" w:cs="Arial"/>
                <w:color w:val="000000"/>
                <w:sz w:val="16"/>
                <w:szCs w:val="16"/>
              </w:rPr>
              <w:t>170,840</w:t>
            </w:r>
          </w:p>
        </w:tc>
      </w:tr>
      <w:tr w:rsidR="00941B24" w:rsidRPr="00941B24" w14:paraId="7CE312CB" w14:textId="77777777" w:rsidTr="00941B24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AF87AF" w14:textId="77777777" w:rsidR="00941B24" w:rsidRPr="00941B24" w:rsidRDefault="00941B24" w:rsidP="00941B24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1AF536C4" w14:textId="77777777" w:rsidR="00941B24" w:rsidRPr="00941B24" w:rsidRDefault="00941B24" w:rsidP="00941B2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941B24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140,125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4C42D026" w14:textId="77777777" w:rsidR="00941B24" w:rsidRPr="00941B24" w:rsidRDefault="00941B24" w:rsidP="00941B2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941B24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420,484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3A381E91" w14:textId="13242178" w:rsidR="00941B24" w:rsidRPr="00941B24" w:rsidRDefault="00E275AD" w:rsidP="00941B2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15F97593" w14:textId="5537C83A" w:rsidR="00941B24" w:rsidRPr="00941B24" w:rsidRDefault="00E275AD" w:rsidP="00941B2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941B24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398,500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1E20342A" w14:textId="77AD3B61" w:rsidR="00941B24" w:rsidRPr="00941B24" w:rsidRDefault="00E275AD" w:rsidP="00941B2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547DE5BB" w14:textId="77777777" w:rsidR="00941B24" w:rsidRPr="00941B24" w:rsidRDefault="00941B24" w:rsidP="00941B2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941B24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162,109</w:t>
            </w:r>
          </w:p>
        </w:tc>
      </w:tr>
    </w:tbl>
    <w:p w14:paraId="466FFDF8" w14:textId="77777777" w:rsidR="00A53221" w:rsidRDefault="00941B24" w:rsidP="00A53221">
      <w:r>
        <w:fldChar w:fldCharType="end"/>
      </w:r>
    </w:p>
    <w:p w14:paraId="27258E3B" w14:textId="77777777" w:rsidR="00A53221" w:rsidRDefault="00A53221">
      <w:pPr>
        <w:spacing w:before="0" w:after="160" w:line="259" w:lineRule="auto"/>
      </w:pPr>
      <w:r>
        <w:br w:type="page"/>
      </w:r>
    </w:p>
    <w:p w14:paraId="18A3A224" w14:textId="516EEA76" w:rsidR="0042674F" w:rsidRPr="00A53221" w:rsidRDefault="0042674F" w:rsidP="00A53221">
      <w:pPr>
        <w:pStyle w:val="GhostLine"/>
        <w:rPr>
          <w:rFonts w:eastAsiaTheme="minorHAnsi"/>
        </w:rPr>
      </w:pPr>
      <w:r>
        <w:lastRenderedPageBreak/>
        <w:fldChar w:fldCharType="begin" w:fldLock="1"/>
      </w:r>
      <w:r>
        <w:instrText xml:space="preserve"> LINK Excel.Sheet.12 "\\\\mercury.network\\dfs\\groups\\FMG\\FRACM\\Reporting and Resourcing\\Special Appropriations\\Budget Paper 4\\2023-24\\05. BP4 Sections\\09_SpAccT\\09_SpAccT_20230503_0900_formatted.xlsx" "SAc - Output!R359C1:R370C7" \a \f 4 \h  \* MERGEFORMAT </w:instrText>
      </w:r>
      <w:r>
        <w:fldChar w:fldCharType="separate"/>
      </w:r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4094"/>
        <w:gridCol w:w="1242"/>
        <w:gridCol w:w="1241"/>
        <w:gridCol w:w="1241"/>
        <w:gridCol w:w="1241"/>
        <w:gridCol w:w="1241"/>
        <w:gridCol w:w="1237"/>
      </w:tblGrid>
      <w:tr w:rsidR="0042674F" w:rsidRPr="0042674F" w14:paraId="5B017BD6" w14:textId="77777777" w:rsidTr="0042674F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D87AD" w14:textId="5EE52AB1" w:rsidR="0042674F" w:rsidRPr="0042674F" w:rsidRDefault="0042674F" w:rsidP="0042674F">
            <w:pPr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6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3AC0C1" w14:textId="6724458B" w:rsidR="0042674F" w:rsidRPr="0042674F" w:rsidRDefault="0042674F" w:rsidP="0042674F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674F">
              <w:rPr>
                <w:rFonts w:ascii="Arial" w:hAnsi="Arial" w:cs="Arial"/>
                <w:color w:val="000000"/>
                <w:sz w:val="16"/>
                <w:szCs w:val="16"/>
              </w:rPr>
              <w:t>Budget Estimate</w:t>
            </w:r>
            <w:r w:rsidR="00242DE7">
              <w:rPr>
                <w:rFonts w:ascii="Arial" w:hAnsi="Arial" w:cs="Arial"/>
                <w:color w:val="000000"/>
                <w:sz w:val="16"/>
                <w:szCs w:val="16"/>
              </w:rPr>
              <w:t xml:space="preserve"> – </w:t>
            </w:r>
            <w:r w:rsidRPr="0042674F">
              <w:rPr>
                <w:rFonts w:ascii="Arial" w:hAnsi="Arial" w:cs="Arial"/>
                <w:color w:val="000000"/>
                <w:sz w:val="16"/>
                <w:szCs w:val="16"/>
              </w:rPr>
              <w:t>2023</w:t>
            </w:r>
            <w:r w:rsidR="00E275AD"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Pr="0042674F">
              <w:rPr>
                <w:rFonts w:ascii="Arial" w:hAnsi="Arial" w:cs="Arial"/>
                <w:color w:val="000000"/>
                <w:sz w:val="16"/>
                <w:szCs w:val="16"/>
              </w:rPr>
              <w:t>2024</w:t>
            </w:r>
          </w:p>
        </w:tc>
      </w:tr>
      <w:tr w:rsidR="0042674F" w:rsidRPr="0042674F" w14:paraId="68B92DFD" w14:textId="77777777" w:rsidTr="0042674F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8A4C5" w14:textId="77777777" w:rsidR="0042674F" w:rsidRPr="0042674F" w:rsidRDefault="0042674F" w:rsidP="0042674F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226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D60636" w14:textId="3586618B" w:rsidR="0042674F" w:rsidRPr="0042674F" w:rsidRDefault="0042674F" w:rsidP="0042674F">
            <w:pPr>
              <w:spacing w:before="0"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42674F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Estimated Actual</w:t>
            </w:r>
            <w:r w:rsidR="00242DE7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– </w:t>
            </w:r>
            <w:r w:rsidRPr="0042674F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2022</w:t>
            </w:r>
            <w:r w:rsidR="00E275AD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Pr="0042674F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2023</w:t>
            </w:r>
          </w:p>
        </w:tc>
      </w:tr>
      <w:tr w:rsidR="0042674F" w:rsidRPr="0042674F" w14:paraId="592516C8" w14:textId="77777777" w:rsidTr="0042674F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6442A" w14:textId="77777777" w:rsidR="0042674F" w:rsidRPr="0042674F" w:rsidRDefault="0042674F" w:rsidP="0042674F">
            <w:pPr>
              <w:spacing w:before="0"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0E11BF66" w14:textId="77777777" w:rsidR="0042674F" w:rsidRPr="0042674F" w:rsidRDefault="0042674F" w:rsidP="0042674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674F">
              <w:rPr>
                <w:rFonts w:ascii="Arial" w:hAnsi="Arial" w:cs="Arial"/>
                <w:color w:val="000000"/>
                <w:sz w:val="16"/>
                <w:szCs w:val="16"/>
              </w:rPr>
              <w:t>Opening</w:t>
            </w:r>
            <w:r w:rsidRPr="0042674F">
              <w:rPr>
                <w:rFonts w:ascii="Arial" w:hAnsi="Arial" w:cs="Arial"/>
                <w:color w:val="000000"/>
                <w:sz w:val="16"/>
                <w:szCs w:val="16"/>
              </w:rPr>
              <w:br/>
              <w:t>Balance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59E8721D" w14:textId="0DDF3B3C" w:rsidR="0042674F" w:rsidRPr="0042674F" w:rsidRDefault="0042674F" w:rsidP="0042674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674F">
              <w:rPr>
                <w:rFonts w:ascii="Arial" w:hAnsi="Arial" w:cs="Arial"/>
                <w:color w:val="000000"/>
                <w:sz w:val="16"/>
                <w:szCs w:val="16"/>
              </w:rPr>
              <w:t>Receipts (Non</w:t>
            </w:r>
            <w:r w:rsidR="00E275AD"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Pr="0042674F">
              <w:rPr>
                <w:rFonts w:ascii="Arial" w:hAnsi="Arial" w:cs="Arial"/>
                <w:color w:val="000000"/>
                <w:sz w:val="16"/>
                <w:szCs w:val="16"/>
              </w:rPr>
              <w:br/>
              <w:t>Appropriated)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456E9601" w14:textId="77777777" w:rsidR="0042674F" w:rsidRPr="0042674F" w:rsidRDefault="0042674F" w:rsidP="0042674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674F">
              <w:rPr>
                <w:rFonts w:ascii="Arial" w:hAnsi="Arial" w:cs="Arial"/>
                <w:color w:val="000000"/>
                <w:sz w:val="16"/>
                <w:szCs w:val="16"/>
              </w:rPr>
              <w:t>Receipts</w:t>
            </w:r>
            <w:r w:rsidRPr="0042674F">
              <w:rPr>
                <w:rFonts w:ascii="Arial" w:hAnsi="Arial" w:cs="Arial"/>
                <w:color w:val="000000"/>
                <w:sz w:val="16"/>
                <w:szCs w:val="16"/>
              </w:rPr>
              <w:br/>
              <w:t>(Appropriated)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3E7D8B8A" w14:textId="77777777" w:rsidR="0042674F" w:rsidRPr="0042674F" w:rsidRDefault="0042674F" w:rsidP="0042674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674F">
              <w:rPr>
                <w:rFonts w:ascii="Arial" w:hAnsi="Arial" w:cs="Arial"/>
                <w:color w:val="000000"/>
                <w:sz w:val="16"/>
                <w:szCs w:val="16"/>
              </w:rPr>
              <w:br/>
              <w:t>Payments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715F0B8A" w14:textId="77777777" w:rsidR="0042674F" w:rsidRPr="0042674F" w:rsidRDefault="0042674F" w:rsidP="0042674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674F">
              <w:rPr>
                <w:rFonts w:ascii="Arial" w:hAnsi="Arial" w:cs="Arial"/>
                <w:color w:val="000000"/>
                <w:sz w:val="16"/>
                <w:szCs w:val="16"/>
              </w:rPr>
              <w:br/>
              <w:t>Adjustments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664AA83D" w14:textId="77777777" w:rsidR="0042674F" w:rsidRPr="0042674F" w:rsidRDefault="0042674F" w:rsidP="0042674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674F">
              <w:rPr>
                <w:rFonts w:ascii="Arial" w:hAnsi="Arial" w:cs="Arial"/>
                <w:color w:val="000000"/>
                <w:sz w:val="16"/>
                <w:szCs w:val="16"/>
              </w:rPr>
              <w:t>Closing</w:t>
            </w:r>
            <w:r w:rsidRPr="0042674F">
              <w:rPr>
                <w:rFonts w:ascii="Arial" w:hAnsi="Arial" w:cs="Arial"/>
                <w:color w:val="000000"/>
                <w:sz w:val="16"/>
                <w:szCs w:val="16"/>
              </w:rPr>
              <w:br/>
              <w:t>Balance</w:t>
            </w:r>
          </w:p>
        </w:tc>
      </w:tr>
      <w:tr w:rsidR="0042674F" w:rsidRPr="0042674F" w14:paraId="6B189FC9" w14:textId="77777777" w:rsidTr="0042674F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7E2B3" w14:textId="77777777" w:rsidR="0042674F" w:rsidRPr="0042674F" w:rsidRDefault="0042674F" w:rsidP="0042674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20F0EA62" w14:textId="77777777" w:rsidR="0042674F" w:rsidRPr="0042674F" w:rsidRDefault="0042674F" w:rsidP="0042674F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555C8718" w14:textId="77777777" w:rsidR="0042674F" w:rsidRPr="0042674F" w:rsidRDefault="0042674F" w:rsidP="0042674F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59B78739" w14:textId="77777777" w:rsidR="0042674F" w:rsidRPr="0042674F" w:rsidRDefault="0042674F" w:rsidP="0042674F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70CB77EF" w14:textId="77777777" w:rsidR="0042674F" w:rsidRPr="0042674F" w:rsidRDefault="0042674F" w:rsidP="0042674F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48C5110C" w14:textId="77777777" w:rsidR="0042674F" w:rsidRPr="0042674F" w:rsidRDefault="0042674F" w:rsidP="0042674F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4B2BD1B3" w14:textId="77777777" w:rsidR="0042674F" w:rsidRPr="0042674F" w:rsidRDefault="0042674F" w:rsidP="0042674F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2674F" w:rsidRPr="0042674F" w14:paraId="6A448339" w14:textId="77777777" w:rsidTr="0042674F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6C11B" w14:textId="77777777" w:rsidR="0042674F" w:rsidRPr="0042674F" w:rsidRDefault="0042674F" w:rsidP="0042674F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1AEF9E" w14:textId="004B8396" w:rsidR="0042674F" w:rsidRPr="0042674F" w:rsidRDefault="0042674F" w:rsidP="0042674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674F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E275AD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42674F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674CD3" w14:textId="6729B575" w:rsidR="0042674F" w:rsidRPr="0042674F" w:rsidRDefault="0042674F" w:rsidP="0042674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674F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E275AD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42674F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FB1EFB" w14:textId="4D93F2B1" w:rsidR="0042674F" w:rsidRPr="0042674F" w:rsidRDefault="0042674F" w:rsidP="0042674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674F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E275AD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42674F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E06557" w14:textId="01B815A6" w:rsidR="0042674F" w:rsidRPr="0042674F" w:rsidRDefault="0042674F" w:rsidP="0042674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674F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E275AD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42674F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9C927E" w14:textId="7A08532B" w:rsidR="0042674F" w:rsidRPr="0042674F" w:rsidRDefault="0042674F" w:rsidP="0042674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674F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E275AD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42674F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ACEE73" w14:textId="36FDC689" w:rsidR="0042674F" w:rsidRPr="0042674F" w:rsidRDefault="0042674F" w:rsidP="0042674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674F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E275AD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42674F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</w:tr>
      <w:tr w:rsidR="0042674F" w:rsidRPr="0042674F" w14:paraId="3B7A2775" w14:textId="77777777" w:rsidTr="0042674F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B0C8E" w14:textId="77777777" w:rsidR="0042674F" w:rsidRPr="0042674F" w:rsidRDefault="0042674F" w:rsidP="0042674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D7E2C" w14:textId="77777777" w:rsidR="0042674F" w:rsidRPr="0042674F" w:rsidRDefault="0042674F" w:rsidP="0042674F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E4EFB" w14:textId="77777777" w:rsidR="0042674F" w:rsidRPr="0042674F" w:rsidRDefault="0042674F" w:rsidP="0042674F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8A35D" w14:textId="77777777" w:rsidR="0042674F" w:rsidRPr="0042674F" w:rsidRDefault="0042674F" w:rsidP="0042674F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FF8C1" w14:textId="77777777" w:rsidR="0042674F" w:rsidRPr="0042674F" w:rsidRDefault="0042674F" w:rsidP="0042674F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704E0" w14:textId="77777777" w:rsidR="0042674F" w:rsidRPr="0042674F" w:rsidRDefault="0042674F" w:rsidP="0042674F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2F83F" w14:textId="77777777" w:rsidR="0042674F" w:rsidRPr="0042674F" w:rsidRDefault="0042674F" w:rsidP="0042674F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42674F" w:rsidRPr="0042674F" w14:paraId="24251B9F" w14:textId="77777777" w:rsidTr="0042674F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48918A" w14:textId="77777777" w:rsidR="0042674F" w:rsidRPr="0042674F" w:rsidRDefault="0042674F" w:rsidP="0042674F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2674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Future Fund Management Agency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43EDC" w14:textId="77777777" w:rsidR="0042674F" w:rsidRPr="0042674F" w:rsidRDefault="0042674F" w:rsidP="0042674F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C7510" w14:textId="77777777" w:rsidR="0042674F" w:rsidRPr="0042674F" w:rsidRDefault="0042674F" w:rsidP="0042674F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39317" w14:textId="77777777" w:rsidR="0042674F" w:rsidRPr="0042674F" w:rsidRDefault="0042674F" w:rsidP="0042674F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EE6F8" w14:textId="77777777" w:rsidR="0042674F" w:rsidRPr="0042674F" w:rsidRDefault="0042674F" w:rsidP="0042674F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F9D9E" w14:textId="77777777" w:rsidR="0042674F" w:rsidRPr="0042674F" w:rsidRDefault="0042674F" w:rsidP="0042674F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EBB53" w14:textId="77777777" w:rsidR="0042674F" w:rsidRPr="0042674F" w:rsidRDefault="0042674F" w:rsidP="0042674F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42674F" w:rsidRPr="0042674F" w14:paraId="58E45BB2" w14:textId="77777777" w:rsidTr="0042674F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A16CA4" w14:textId="77777777" w:rsidR="0042674F" w:rsidRPr="0042674F" w:rsidRDefault="0042674F" w:rsidP="0042674F">
            <w:pPr>
              <w:spacing w:before="0" w:after="0" w:line="240" w:lineRule="auto"/>
              <w:ind w:left="17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674F">
              <w:rPr>
                <w:rFonts w:ascii="Arial" w:hAnsi="Arial" w:cs="Arial"/>
                <w:color w:val="000000"/>
                <w:sz w:val="16"/>
                <w:szCs w:val="16"/>
              </w:rPr>
              <w:t>Future Fund Special Account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D1AD2A" w14:textId="600D8661" w:rsidR="0042674F" w:rsidRPr="0042674F" w:rsidRDefault="00E275AD" w:rsidP="0042674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ECF913" w14:textId="77777777" w:rsidR="0042674F" w:rsidRPr="0042674F" w:rsidRDefault="0042674F" w:rsidP="0042674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674F">
              <w:rPr>
                <w:rFonts w:ascii="Arial" w:hAnsi="Arial" w:cs="Arial"/>
                <w:color w:val="000000"/>
                <w:sz w:val="16"/>
                <w:szCs w:val="16"/>
              </w:rPr>
              <w:t>603,354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1C3F6B" w14:textId="671E2878" w:rsidR="0042674F" w:rsidRPr="0042674F" w:rsidRDefault="00E275AD" w:rsidP="0042674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B9CCE8" w14:textId="1C0A49A8" w:rsidR="0042674F" w:rsidRPr="0042674F" w:rsidRDefault="00E275AD" w:rsidP="0042674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42674F" w:rsidRPr="0042674F">
              <w:rPr>
                <w:rFonts w:ascii="Arial" w:hAnsi="Arial" w:cs="Arial"/>
                <w:color w:val="000000"/>
                <w:sz w:val="16"/>
                <w:szCs w:val="16"/>
              </w:rPr>
              <w:t>603,354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F69C5F" w14:textId="2B03D36D" w:rsidR="0042674F" w:rsidRPr="0042674F" w:rsidRDefault="00E275AD" w:rsidP="0042674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D9DC46" w14:textId="4B602790" w:rsidR="0042674F" w:rsidRPr="0042674F" w:rsidRDefault="00E275AD" w:rsidP="0042674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</w:tr>
      <w:tr w:rsidR="0042674F" w:rsidRPr="0042674F" w14:paraId="7F6C660B" w14:textId="77777777" w:rsidTr="0042674F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9E95A7" w14:textId="77777777" w:rsidR="0042674F" w:rsidRPr="0042674F" w:rsidRDefault="0042674F" w:rsidP="0042674F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E00747" w14:textId="585491C7" w:rsidR="0042674F" w:rsidRPr="0042674F" w:rsidRDefault="00E275AD" w:rsidP="0042674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83FFF1" w14:textId="77777777" w:rsidR="0042674F" w:rsidRPr="0042674F" w:rsidRDefault="0042674F" w:rsidP="0042674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42674F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457,950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FE8F88" w14:textId="485955D7" w:rsidR="0042674F" w:rsidRPr="0042674F" w:rsidRDefault="00E275AD" w:rsidP="0042674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D4F2C1" w14:textId="5A0EC7A9" w:rsidR="0042674F" w:rsidRPr="0042674F" w:rsidRDefault="00E275AD" w:rsidP="0042674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42674F" w:rsidRPr="0042674F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457,950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719F3F" w14:textId="3AD0FFD7" w:rsidR="0042674F" w:rsidRPr="0042674F" w:rsidRDefault="00E275AD" w:rsidP="0042674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F6FD9D" w14:textId="646EF0BC" w:rsidR="0042674F" w:rsidRPr="0042674F" w:rsidRDefault="00E275AD" w:rsidP="0042674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</w:tr>
      <w:tr w:rsidR="0042674F" w:rsidRPr="0042674F" w14:paraId="33A1EB64" w14:textId="77777777" w:rsidTr="0042674F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93B76B" w14:textId="77777777" w:rsidR="0042674F" w:rsidRPr="0042674F" w:rsidRDefault="0042674F" w:rsidP="0042674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F074CA" w14:textId="77777777" w:rsidR="0042674F" w:rsidRPr="0042674F" w:rsidRDefault="0042674F" w:rsidP="0042674F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BD3909" w14:textId="77777777" w:rsidR="0042674F" w:rsidRPr="0042674F" w:rsidRDefault="0042674F" w:rsidP="0042674F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41C4F7" w14:textId="77777777" w:rsidR="0042674F" w:rsidRPr="0042674F" w:rsidRDefault="0042674F" w:rsidP="0042674F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2E2880" w14:textId="77777777" w:rsidR="0042674F" w:rsidRPr="0042674F" w:rsidRDefault="0042674F" w:rsidP="0042674F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D47836" w14:textId="77777777" w:rsidR="0042674F" w:rsidRPr="0042674F" w:rsidRDefault="0042674F" w:rsidP="0042674F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1494EB" w14:textId="77777777" w:rsidR="0042674F" w:rsidRPr="0042674F" w:rsidRDefault="0042674F" w:rsidP="0042674F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42674F" w:rsidRPr="0042674F" w14:paraId="47E71F8B" w14:textId="77777777" w:rsidTr="0042674F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D02402" w14:textId="77777777" w:rsidR="0042674F" w:rsidRPr="0042674F" w:rsidRDefault="0042674F" w:rsidP="0042674F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2674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Future Fund Management Agency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0241E8" w14:textId="63699FE6" w:rsidR="0042674F" w:rsidRPr="0042674F" w:rsidRDefault="00E275AD" w:rsidP="0042674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A751AC" w14:textId="77777777" w:rsidR="0042674F" w:rsidRPr="0042674F" w:rsidRDefault="0042674F" w:rsidP="0042674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674F">
              <w:rPr>
                <w:rFonts w:ascii="Arial" w:hAnsi="Arial" w:cs="Arial"/>
                <w:color w:val="000000"/>
                <w:sz w:val="16"/>
                <w:szCs w:val="16"/>
              </w:rPr>
              <w:t>603,354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F51F01" w14:textId="3023B8FF" w:rsidR="0042674F" w:rsidRPr="0042674F" w:rsidRDefault="00E275AD" w:rsidP="0042674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B35C4D" w14:textId="00350CEF" w:rsidR="0042674F" w:rsidRPr="0042674F" w:rsidRDefault="00E275AD" w:rsidP="0042674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42674F">
              <w:rPr>
                <w:rFonts w:ascii="Arial" w:hAnsi="Arial" w:cs="Arial"/>
                <w:color w:val="000000"/>
                <w:sz w:val="16"/>
                <w:szCs w:val="16"/>
              </w:rPr>
              <w:t>603,354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E8E83D" w14:textId="74D312AA" w:rsidR="0042674F" w:rsidRPr="0042674F" w:rsidRDefault="00E275AD" w:rsidP="0042674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224614" w14:textId="272D303C" w:rsidR="0042674F" w:rsidRPr="0042674F" w:rsidRDefault="00E275AD" w:rsidP="0042674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</w:tr>
      <w:tr w:rsidR="0042674F" w:rsidRPr="0042674F" w14:paraId="0B929F5C" w14:textId="77777777" w:rsidTr="0042674F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B1ECC5" w14:textId="77777777" w:rsidR="0042674F" w:rsidRPr="0042674F" w:rsidRDefault="0042674F" w:rsidP="0042674F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2CD4E9CE" w14:textId="1B93504D" w:rsidR="0042674F" w:rsidRPr="0042674F" w:rsidRDefault="00E275AD" w:rsidP="0042674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7F1A4C10" w14:textId="77777777" w:rsidR="0042674F" w:rsidRPr="0042674F" w:rsidRDefault="0042674F" w:rsidP="0042674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42674F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457,950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2EE505EA" w14:textId="2415ED90" w:rsidR="0042674F" w:rsidRPr="0042674F" w:rsidRDefault="00E275AD" w:rsidP="0042674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23209E7A" w14:textId="6A833B90" w:rsidR="0042674F" w:rsidRPr="0042674F" w:rsidRDefault="00E275AD" w:rsidP="0042674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42674F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457,950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356C7833" w14:textId="1ED3CC90" w:rsidR="0042674F" w:rsidRPr="0042674F" w:rsidRDefault="00E275AD" w:rsidP="0042674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1D4C1A1D" w14:textId="5429C161" w:rsidR="0042674F" w:rsidRPr="0042674F" w:rsidRDefault="00E275AD" w:rsidP="0042674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</w:tr>
    </w:tbl>
    <w:p w14:paraId="47D78FA7" w14:textId="77777777" w:rsidR="00A53221" w:rsidRDefault="0042674F" w:rsidP="00A53221">
      <w:r>
        <w:fldChar w:fldCharType="end"/>
      </w:r>
    </w:p>
    <w:p w14:paraId="563125AC" w14:textId="77777777" w:rsidR="00A53221" w:rsidRDefault="00A53221">
      <w:pPr>
        <w:spacing w:before="0" w:after="160" w:line="259" w:lineRule="auto"/>
      </w:pPr>
      <w:r>
        <w:br w:type="page"/>
      </w:r>
    </w:p>
    <w:p w14:paraId="1FB37336" w14:textId="33AEDBC0" w:rsidR="00B51E3D" w:rsidRPr="00A53221" w:rsidRDefault="00B51E3D" w:rsidP="00A53221">
      <w:pPr>
        <w:pStyle w:val="GhostLine"/>
        <w:rPr>
          <w:rFonts w:eastAsiaTheme="minorHAnsi"/>
        </w:rPr>
      </w:pPr>
      <w:r>
        <w:lastRenderedPageBreak/>
        <w:fldChar w:fldCharType="begin" w:fldLock="1"/>
      </w:r>
      <w:r>
        <w:instrText xml:space="preserve"> LINK Excel.Sheet.12 "\\\\mercury.network\\dfs\\groups\\FMG\\FRACM\\Reporting and Resourcing\\Special Appropriations\\Budget Paper 4\\2023-24\\05. BP4 Sections\\09_SpAccT\\09_SpAccT_20230503_0900_formatted.xlsx" "SAc - Output!R372C1:R394C7" \a \f 4 \h  \* MERGEFORMAT </w:instrText>
      </w:r>
      <w:r>
        <w:fldChar w:fldCharType="separate"/>
      </w:r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4094"/>
        <w:gridCol w:w="1242"/>
        <w:gridCol w:w="1241"/>
        <w:gridCol w:w="1241"/>
        <w:gridCol w:w="1241"/>
        <w:gridCol w:w="1241"/>
        <w:gridCol w:w="1237"/>
      </w:tblGrid>
      <w:tr w:rsidR="00B51E3D" w:rsidRPr="00B51E3D" w14:paraId="67FBFA88" w14:textId="77777777" w:rsidTr="00B51E3D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5FD8A" w14:textId="5FE2ED38" w:rsidR="00B51E3D" w:rsidRPr="00B51E3D" w:rsidRDefault="00B51E3D" w:rsidP="00B51E3D">
            <w:pPr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6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EC6C19" w14:textId="6EA0B26A" w:rsidR="00B51E3D" w:rsidRPr="00B51E3D" w:rsidRDefault="00B51E3D" w:rsidP="00B51E3D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1E3D">
              <w:rPr>
                <w:rFonts w:ascii="Arial" w:hAnsi="Arial" w:cs="Arial"/>
                <w:color w:val="000000"/>
                <w:sz w:val="16"/>
                <w:szCs w:val="16"/>
              </w:rPr>
              <w:t>Budget Estimate</w:t>
            </w:r>
            <w:r w:rsidR="00242DE7">
              <w:rPr>
                <w:rFonts w:ascii="Arial" w:hAnsi="Arial" w:cs="Arial"/>
                <w:color w:val="000000"/>
                <w:sz w:val="16"/>
                <w:szCs w:val="16"/>
              </w:rPr>
              <w:t xml:space="preserve"> – </w:t>
            </w:r>
            <w:r w:rsidRPr="00B51E3D">
              <w:rPr>
                <w:rFonts w:ascii="Arial" w:hAnsi="Arial" w:cs="Arial"/>
                <w:color w:val="000000"/>
                <w:sz w:val="16"/>
                <w:szCs w:val="16"/>
              </w:rPr>
              <w:t>2023</w:t>
            </w:r>
            <w:r w:rsidR="00E275AD"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Pr="00B51E3D">
              <w:rPr>
                <w:rFonts w:ascii="Arial" w:hAnsi="Arial" w:cs="Arial"/>
                <w:color w:val="000000"/>
                <w:sz w:val="16"/>
                <w:szCs w:val="16"/>
              </w:rPr>
              <w:t>2024</w:t>
            </w:r>
          </w:p>
        </w:tc>
      </w:tr>
      <w:tr w:rsidR="00B51E3D" w:rsidRPr="00B51E3D" w14:paraId="10E073E4" w14:textId="77777777" w:rsidTr="00B51E3D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7328F" w14:textId="77777777" w:rsidR="00B51E3D" w:rsidRPr="00B51E3D" w:rsidRDefault="00B51E3D" w:rsidP="00B51E3D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226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EB7B28" w14:textId="09B14BEC" w:rsidR="00B51E3D" w:rsidRPr="00B51E3D" w:rsidRDefault="00B51E3D" w:rsidP="00B51E3D">
            <w:pPr>
              <w:spacing w:before="0"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B51E3D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Estimated Actual</w:t>
            </w:r>
            <w:r w:rsidR="00242DE7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– </w:t>
            </w:r>
            <w:r w:rsidRPr="00B51E3D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2022</w:t>
            </w:r>
            <w:r w:rsidR="00E275AD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Pr="00B51E3D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2023</w:t>
            </w:r>
          </w:p>
        </w:tc>
      </w:tr>
      <w:tr w:rsidR="00B51E3D" w:rsidRPr="00B51E3D" w14:paraId="50288B9B" w14:textId="77777777" w:rsidTr="00B51E3D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ABAD0" w14:textId="77777777" w:rsidR="00B51E3D" w:rsidRPr="00B51E3D" w:rsidRDefault="00B51E3D" w:rsidP="00B51E3D">
            <w:pPr>
              <w:spacing w:before="0"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356D6DE4" w14:textId="77777777" w:rsidR="00B51E3D" w:rsidRPr="00B51E3D" w:rsidRDefault="00B51E3D" w:rsidP="00B51E3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1E3D">
              <w:rPr>
                <w:rFonts w:ascii="Arial" w:hAnsi="Arial" w:cs="Arial"/>
                <w:color w:val="000000"/>
                <w:sz w:val="16"/>
                <w:szCs w:val="16"/>
              </w:rPr>
              <w:t>Opening</w:t>
            </w:r>
            <w:r w:rsidRPr="00B51E3D">
              <w:rPr>
                <w:rFonts w:ascii="Arial" w:hAnsi="Arial" w:cs="Arial"/>
                <w:color w:val="000000"/>
                <w:sz w:val="16"/>
                <w:szCs w:val="16"/>
              </w:rPr>
              <w:br/>
              <w:t>Balance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421DA3BD" w14:textId="14814F55" w:rsidR="00B51E3D" w:rsidRPr="00B51E3D" w:rsidRDefault="00B51E3D" w:rsidP="00B51E3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1E3D">
              <w:rPr>
                <w:rFonts w:ascii="Arial" w:hAnsi="Arial" w:cs="Arial"/>
                <w:color w:val="000000"/>
                <w:sz w:val="16"/>
                <w:szCs w:val="16"/>
              </w:rPr>
              <w:t>Receipts (Non</w:t>
            </w:r>
            <w:r w:rsidR="00E275AD"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Pr="00B51E3D">
              <w:rPr>
                <w:rFonts w:ascii="Arial" w:hAnsi="Arial" w:cs="Arial"/>
                <w:color w:val="000000"/>
                <w:sz w:val="16"/>
                <w:szCs w:val="16"/>
              </w:rPr>
              <w:br/>
              <w:t>Appropriated)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061F5052" w14:textId="77777777" w:rsidR="00B51E3D" w:rsidRPr="00B51E3D" w:rsidRDefault="00B51E3D" w:rsidP="00B51E3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1E3D">
              <w:rPr>
                <w:rFonts w:ascii="Arial" w:hAnsi="Arial" w:cs="Arial"/>
                <w:color w:val="000000"/>
                <w:sz w:val="16"/>
                <w:szCs w:val="16"/>
              </w:rPr>
              <w:t>Receipts</w:t>
            </w:r>
            <w:r w:rsidRPr="00B51E3D">
              <w:rPr>
                <w:rFonts w:ascii="Arial" w:hAnsi="Arial" w:cs="Arial"/>
                <w:color w:val="000000"/>
                <w:sz w:val="16"/>
                <w:szCs w:val="16"/>
              </w:rPr>
              <w:br/>
              <w:t>(Appropriated)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7A591847" w14:textId="77777777" w:rsidR="00B51E3D" w:rsidRPr="00B51E3D" w:rsidRDefault="00B51E3D" w:rsidP="00B51E3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1E3D">
              <w:rPr>
                <w:rFonts w:ascii="Arial" w:hAnsi="Arial" w:cs="Arial"/>
                <w:color w:val="000000"/>
                <w:sz w:val="16"/>
                <w:szCs w:val="16"/>
              </w:rPr>
              <w:br/>
              <w:t>Payments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4705485D" w14:textId="77777777" w:rsidR="00B51E3D" w:rsidRPr="00B51E3D" w:rsidRDefault="00B51E3D" w:rsidP="00B51E3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1E3D">
              <w:rPr>
                <w:rFonts w:ascii="Arial" w:hAnsi="Arial" w:cs="Arial"/>
                <w:color w:val="000000"/>
                <w:sz w:val="16"/>
                <w:szCs w:val="16"/>
              </w:rPr>
              <w:br/>
              <w:t>Adjustments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30B5F945" w14:textId="77777777" w:rsidR="00B51E3D" w:rsidRPr="00B51E3D" w:rsidRDefault="00B51E3D" w:rsidP="00B51E3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1E3D">
              <w:rPr>
                <w:rFonts w:ascii="Arial" w:hAnsi="Arial" w:cs="Arial"/>
                <w:color w:val="000000"/>
                <w:sz w:val="16"/>
                <w:szCs w:val="16"/>
              </w:rPr>
              <w:t>Closing</w:t>
            </w:r>
            <w:r w:rsidRPr="00B51E3D">
              <w:rPr>
                <w:rFonts w:ascii="Arial" w:hAnsi="Arial" w:cs="Arial"/>
                <w:color w:val="000000"/>
                <w:sz w:val="16"/>
                <w:szCs w:val="16"/>
              </w:rPr>
              <w:br/>
              <w:t>Balance</w:t>
            </w:r>
          </w:p>
        </w:tc>
      </w:tr>
      <w:tr w:rsidR="00B51E3D" w:rsidRPr="00B51E3D" w14:paraId="01DFC84C" w14:textId="77777777" w:rsidTr="00B51E3D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09459" w14:textId="77777777" w:rsidR="00B51E3D" w:rsidRPr="00B51E3D" w:rsidRDefault="00B51E3D" w:rsidP="00B51E3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65C7E868" w14:textId="77777777" w:rsidR="00B51E3D" w:rsidRPr="00B51E3D" w:rsidRDefault="00B51E3D" w:rsidP="00B51E3D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412BC1F6" w14:textId="77777777" w:rsidR="00B51E3D" w:rsidRPr="00B51E3D" w:rsidRDefault="00B51E3D" w:rsidP="00B51E3D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46BCCE96" w14:textId="77777777" w:rsidR="00B51E3D" w:rsidRPr="00B51E3D" w:rsidRDefault="00B51E3D" w:rsidP="00B51E3D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544E30A0" w14:textId="77777777" w:rsidR="00B51E3D" w:rsidRPr="00B51E3D" w:rsidRDefault="00B51E3D" w:rsidP="00B51E3D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56AC45B0" w14:textId="77777777" w:rsidR="00B51E3D" w:rsidRPr="00B51E3D" w:rsidRDefault="00B51E3D" w:rsidP="00B51E3D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29FA496E" w14:textId="77777777" w:rsidR="00B51E3D" w:rsidRPr="00B51E3D" w:rsidRDefault="00B51E3D" w:rsidP="00B51E3D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51E3D" w:rsidRPr="00B51E3D" w14:paraId="5C716EEA" w14:textId="77777777" w:rsidTr="00B51E3D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3BC18" w14:textId="77777777" w:rsidR="00B51E3D" w:rsidRPr="00B51E3D" w:rsidRDefault="00B51E3D" w:rsidP="00B51E3D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2385D6" w14:textId="2B9A968C" w:rsidR="00B51E3D" w:rsidRPr="00B51E3D" w:rsidRDefault="00B51E3D" w:rsidP="00B51E3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1E3D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E275AD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B51E3D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D25E86" w14:textId="3EDCFEAE" w:rsidR="00B51E3D" w:rsidRPr="00B51E3D" w:rsidRDefault="00B51E3D" w:rsidP="00B51E3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1E3D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E275AD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B51E3D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80DDD2" w14:textId="438175DF" w:rsidR="00B51E3D" w:rsidRPr="00B51E3D" w:rsidRDefault="00B51E3D" w:rsidP="00B51E3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1E3D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E275AD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B51E3D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CAA266" w14:textId="3651026E" w:rsidR="00B51E3D" w:rsidRPr="00B51E3D" w:rsidRDefault="00B51E3D" w:rsidP="00B51E3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1E3D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E275AD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B51E3D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C4E61F" w14:textId="41EA989E" w:rsidR="00B51E3D" w:rsidRPr="00B51E3D" w:rsidRDefault="00B51E3D" w:rsidP="00B51E3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1E3D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E275AD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B51E3D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BCD62D" w14:textId="401EA9B4" w:rsidR="00B51E3D" w:rsidRPr="00B51E3D" w:rsidRDefault="00B51E3D" w:rsidP="00B51E3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1E3D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E275AD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B51E3D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</w:tr>
      <w:tr w:rsidR="00B51E3D" w:rsidRPr="00B51E3D" w14:paraId="6E3438DB" w14:textId="77777777" w:rsidTr="00B51E3D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B8ED70" w14:textId="77777777" w:rsidR="00B51E3D" w:rsidRPr="00B51E3D" w:rsidRDefault="00B51E3D" w:rsidP="00B51E3D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51E3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FOREIGN AFFAIRS AND TRADE PORTFOLIO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9A0C6" w14:textId="77777777" w:rsidR="00B51E3D" w:rsidRPr="00B51E3D" w:rsidRDefault="00B51E3D" w:rsidP="00B51E3D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9C9E2" w14:textId="77777777" w:rsidR="00B51E3D" w:rsidRPr="00B51E3D" w:rsidRDefault="00B51E3D" w:rsidP="00B51E3D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2C9FB" w14:textId="77777777" w:rsidR="00B51E3D" w:rsidRPr="00B51E3D" w:rsidRDefault="00B51E3D" w:rsidP="00B51E3D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B64CC" w14:textId="77777777" w:rsidR="00B51E3D" w:rsidRPr="00B51E3D" w:rsidRDefault="00B51E3D" w:rsidP="00B51E3D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6ABF1" w14:textId="77777777" w:rsidR="00B51E3D" w:rsidRPr="00B51E3D" w:rsidRDefault="00B51E3D" w:rsidP="00B51E3D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F217A" w14:textId="77777777" w:rsidR="00B51E3D" w:rsidRPr="00B51E3D" w:rsidRDefault="00B51E3D" w:rsidP="00B51E3D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51E3D" w:rsidRPr="00B51E3D" w14:paraId="3909F3DE" w14:textId="77777777" w:rsidTr="00B51E3D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762D5B" w14:textId="77777777" w:rsidR="00B51E3D" w:rsidRPr="00B51E3D" w:rsidRDefault="00B51E3D" w:rsidP="00B51E3D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B6E962" w14:textId="77777777" w:rsidR="00B51E3D" w:rsidRPr="00B51E3D" w:rsidRDefault="00B51E3D" w:rsidP="00B51E3D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24089B" w14:textId="77777777" w:rsidR="00B51E3D" w:rsidRPr="00B51E3D" w:rsidRDefault="00B51E3D" w:rsidP="00B51E3D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6AD808" w14:textId="77777777" w:rsidR="00B51E3D" w:rsidRPr="00B51E3D" w:rsidRDefault="00B51E3D" w:rsidP="00B51E3D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EE8DD0" w14:textId="77777777" w:rsidR="00B51E3D" w:rsidRPr="00B51E3D" w:rsidRDefault="00B51E3D" w:rsidP="00B51E3D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C3356A" w14:textId="77777777" w:rsidR="00B51E3D" w:rsidRPr="00B51E3D" w:rsidRDefault="00B51E3D" w:rsidP="00B51E3D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E4D69B" w14:textId="77777777" w:rsidR="00B51E3D" w:rsidRPr="00B51E3D" w:rsidRDefault="00B51E3D" w:rsidP="00B51E3D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B51E3D" w:rsidRPr="00B51E3D" w14:paraId="5E199C44" w14:textId="77777777" w:rsidTr="00B51E3D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DD535B" w14:textId="77777777" w:rsidR="00B51E3D" w:rsidRPr="00B51E3D" w:rsidRDefault="00B51E3D" w:rsidP="00B51E3D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51E3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Department of Foreign Affairs and Trade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39D61" w14:textId="77777777" w:rsidR="00B51E3D" w:rsidRPr="00B51E3D" w:rsidRDefault="00B51E3D" w:rsidP="00B51E3D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96B7A" w14:textId="77777777" w:rsidR="00B51E3D" w:rsidRPr="00B51E3D" w:rsidRDefault="00B51E3D" w:rsidP="00B51E3D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D0DF9" w14:textId="77777777" w:rsidR="00B51E3D" w:rsidRPr="00B51E3D" w:rsidRDefault="00B51E3D" w:rsidP="00B51E3D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DDD74" w14:textId="77777777" w:rsidR="00B51E3D" w:rsidRPr="00B51E3D" w:rsidRDefault="00B51E3D" w:rsidP="00B51E3D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5765E" w14:textId="77777777" w:rsidR="00B51E3D" w:rsidRPr="00B51E3D" w:rsidRDefault="00B51E3D" w:rsidP="00B51E3D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ADC13" w14:textId="77777777" w:rsidR="00B51E3D" w:rsidRPr="00B51E3D" w:rsidRDefault="00B51E3D" w:rsidP="00B51E3D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51E3D" w:rsidRPr="00B51E3D" w14:paraId="069D4707" w14:textId="77777777" w:rsidTr="00B51E3D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8CD4F7" w14:textId="77777777" w:rsidR="00B51E3D" w:rsidRPr="00B51E3D" w:rsidRDefault="00B51E3D" w:rsidP="00B51E3D">
            <w:pPr>
              <w:spacing w:before="0" w:after="0" w:line="240" w:lineRule="auto"/>
              <w:ind w:left="17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1E3D">
              <w:rPr>
                <w:rFonts w:ascii="Arial" w:hAnsi="Arial" w:cs="Arial"/>
                <w:color w:val="000000"/>
                <w:sz w:val="16"/>
                <w:szCs w:val="16"/>
              </w:rPr>
              <w:t>DFAT SOETM Special Account 2019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D2CFAA" w14:textId="77777777" w:rsidR="00B51E3D" w:rsidRPr="00B51E3D" w:rsidRDefault="00B51E3D" w:rsidP="00B51E3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1E3D">
              <w:rPr>
                <w:rFonts w:ascii="Arial" w:hAnsi="Arial" w:cs="Arial"/>
                <w:color w:val="000000"/>
                <w:sz w:val="16"/>
                <w:szCs w:val="16"/>
              </w:rPr>
              <w:t>84,798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756EA0" w14:textId="77777777" w:rsidR="00B51E3D" w:rsidRPr="00B51E3D" w:rsidRDefault="00B51E3D" w:rsidP="00B51E3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1E3D">
              <w:rPr>
                <w:rFonts w:ascii="Arial" w:hAnsi="Arial" w:cs="Arial"/>
                <w:color w:val="000000"/>
                <w:sz w:val="16"/>
                <w:szCs w:val="16"/>
              </w:rPr>
              <w:t>1,000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2196A3" w14:textId="3FF3FC24" w:rsidR="00B51E3D" w:rsidRPr="00B51E3D" w:rsidRDefault="00E275AD" w:rsidP="00B51E3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9CD2FF" w14:textId="7E824EFE" w:rsidR="00B51E3D" w:rsidRPr="00B51E3D" w:rsidRDefault="00E275AD" w:rsidP="00B51E3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B51E3D" w:rsidRPr="00B51E3D">
              <w:rPr>
                <w:rFonts w:ascii="Arial" w:hAnsi="Arial" w:cs="Arial"/>
                <w:color w:val="000000"/>
                <w:sz w:val="16"/>
                <w:szCs w:val="16"/>
              </w:rPr>
              <w:t>29,714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573AB5" w14:textId="4A16B1E5" w:rsidR="00B51E3D" w:rsidRPr="00B51E3D" w:rsidRDefault="00E275AD" w:rsidP="00B51E3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7402D4" w14:textId="77777777" w:rsidR="00B51E3D" w:rsidRPr="00B51E3D" w:rsidRDefault="00B51E3D" w:rsidP="00B51E3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1E3D">
              <w:rPr>
                <w:rFonts w:ascii="Arial" w:hAnsi="Arial" w:cs="Arial"/>
                <w:color w:val="000000"/>
                <w:sz w:val="16"/>
                <w:szCs w:val="16"/>
              </w:rPr>
              <w:t>56,084</w:t>
            </w:r>
          </w:p>
        </w:tc>
      </w:tr>
      <w:tr w:rsidR="00B51E3D" w:rsidRPr="00B51E3D" w14:paraId="1CBDCA46" w14:textId="77777777" w:rsidTr="00B51E3D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BA7A02" w14:textId="77777777" w:rsidR="00B51E3D" w:rsidRPr="00B51E3D" w:rsidRDefault="00B51E3D" w:rsidP="00B51E3D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E78DD8" w14:textId="77777777" w:rsidR="00B51E3D" w:rsidRPr="00B51E3D" w:rsidRDefault="00B51E3D" w:rsidP="00B51E3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B51E3D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325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397F9E" w14:textId="77777777" w:rsidR="00B51E3D" w:rsidRPr="00B51E3D" w:rsidRDefault="00B51E3D" w:rsidP="00B51E3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B51E3D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1,000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E1BCAC" w14:textId="77777777" w:rsidR="00B51E3D" w:rsidRPr="00B51E3D" w:rsidRDefault="00B51E3D" w:rsidP="00B51E3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B51E3D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89,088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0FD805" w14:textId="78FC2676" w:rsidR="00B51E3D" w:rsidRPr="00B51E3D" w:rsidRDefault="00E275AD" w:rsidP="00B51E3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B51E3D" w:rsidRPr="00B51E3D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5,615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DF00DF" w14:textId="0106666F" w:rsidR="00B51E3D" w:rsidRPr="00B51E3D" w:rsidRDefault="00E275AD" w:rsidP="00B51E3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3148AC" w14:textId="77777777" w:rsidR="00B51E3D" w:rsidRPr="00B51E3D" w:rsidRDefault="00B51E3D" w:rsidP="00B51E3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B51E3D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84,798</w:t>
            </w:r>
          </w:p>
        </w:tc>
      </w:tr>
      <w:tr w:rsidR="00B51E3D" w:rsidRPr="00B51E3D" w14:paraId="6CF2ED63" w14:textId="77777777" w:rsidTr="00B51E3D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05A676" w14:textId="77777777" w:rsidR="00B51E3D" w:rsidRPr="00B51E3D" w:rsidRDefault="00B51E3D" w:rsidP="00B51E3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CFDE33" w14:textId="77777777" w:rsidR="00B51E3D" w:rsidRPr="00B51E3D" w:rsidRDefault="00B51E3D" w:rsidP="00B51E3D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8C227F" w14:textId="77777777" w:rsidR="00B51E3D" w:rsidRPr="00B51E3D" w:rsidRDefault="00B51E3D" w:rsidP="00B51E3D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141F0E" w14:textId="77777777" w:rsidR="00B51E3D" w:rsidRPr="00B51E3D" w:rsidRDefault="00B51E3D" w:rsidP="00B51E3D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F82969" w14:textId="77777777" w:rsidR="00B51E3D" w:rsidRPr="00B51E3D" w:rsidRDefault="00B51E3D" w:rsidP="00B51E3D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5997DE" w14:textId="77777777" w:rsidR="00B51E3D" w:rsidRPr="00B51E3D" w:rsidRDefault="00B51E3D" w:rsidP="00B51E3D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240579" w14:textId="77777777" w:rsidR="00B51E3D" w:rsidRPr="00B51E3D" w:rsidRDefault="00B51E3D" w:rsidP="00B51E3D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B51E3D" w:rsidRPr="00B51E3D" w14:paraId="1764EAEF" w14:textId="77777777" w:rsidTr="00B51E3D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89E786" w14:textId="77777777" w:rsidR="00B51E3D" w:rsidRPr="00B51E3D" w:rsidRDefault="00B51E3D" w:rsidP="00B51E3D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1E3D">
              <w:rPr>
                <w:rFonts w:ascii="Arial" w:hAnsi="Arial" w:cs="Arial"/>
                <w:color w:val="000000"/>
                <w:sz w:val="16"/>
                <w:szCs w:val="16"/>
              </w:rPr>
              <w:t>Overseas Property Special Account 2017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83E38F" w14:textId="77777777" w:rsidR="00B51E3D" w:rsidRPr="00B51E3D" w:rsidRDefault="00B51E3D" w:rsidP="00B51E3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1E3D">
              <w:rPr>
                <w:rFonts w:ascii="Arial" w:hAnsi="Arial" w:cs="Arial"/>
                <w:color w:val="000000"/>
                <w:sz w:val="16"/>
                <w:szCs w:val="16"/>
              </w:rPr>
              <w:t>269,055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BDC3A9" w14:textId="77777777" w:rsidR="00B51E3D" w:rsidRPr="00B51E3D" w:rsidRDefault="00B51E3D" w:rsidP="00B51E3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1E3D">
              <w:rPr>
                <w:rFonts w:ascii="Arial" w:hAnsi="Arial" w:cs="Arial"/>
                <w:color w:val="000000"/>
                <w:sz w:val="16"/>
                <w:szCs w:val="16"/>
              </w:rPr>
              <w:t>39,309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07F4A7" w14:textId="77777777" w:rsidR="00B51E3D" w:rsidRPr="00B51E3D" w:rsidRDefault="00B51E3D" w:rsidP="00B51E3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1E3D">
              <w:rPr>
                <w:rFonts w:ascii="Arial" w:hAnsi="Arial" w:cs="Arial"/>
                <w:color w:val="000000"/>
                <w:sz w:val="16"/>
                <w:szCs w:val="16"/>
              </w:rPr>
              <w:t>86,750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415E5F" w14:textId="70698548" w:rsidR="00B51E3D" w:rsidRPr="00B51E3D" w:rsidRDefault="00E275AD" w:rsidP="00B51E3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B51E3D" w:rsidRPr="00B51E3D">
              <w:rPr>
                <w:rFonts w:ascii="Arial" w:hAnsi="Arial" w:cs="Arial"/>
                <w:color w:val="000000"/>
                <w:sz w:val="16"/>
                <w:szCs w:val="16"/>
              </w:rPr>
              <w:t>177,726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CE22BA" w14:textId="5E32FC46" w:rsidR="00B51E3D" w:rsidRPr="00B51E3D" w:rsidRDefault="00E275AD" w:rsidP="00B51E3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170699" w14:textId="77777777" w:rsidR="00B51E3D" w:rsidRPr="00B51E3D" w:rsidRDefault="00B51E3D" w:rsidP="00B51E3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1E3D">
              <w:rPr>
                <w:rFonts w:ascii="Arial" w:hAnsi="Arial" w:cs="Arial"/>
                <w:color w:val="000000"/>
                <w:sz w:val="16"/>
                <w:szCs w:val="16"/>
              </w:rPr>
              <w:t>217,388</w:t>
            </w:r>
          </w:p>
        </w:tc>
      </w:tr>
      <w:tr w:rsidR="00B51E3D" w:rsidRPr="00B51E3D" w14:paraId="675A91A6" w14:textId="77777777" w:rsidTr="00B51E3D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959404" w14:textId="77777777" w:rsidR="00B51E3D" w:rsidRPr="00B51E3D" w:rsidRDefault="00B51E3D" w:rsidP="00B51E3D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5C11FB" w14:textId="77777777" w:rsidR="00B51E3D" w:rsidRPr="00B51E3D" w:rsidRDefault="00B51E3D" w:rsidP="00B51E3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B51E3D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413,898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2A8A53" w14:textId="77777777" w:rsidR="00B51E3D" w:rsidRPr="00B51E3D" w:rsidRDefault="00B51E3D" w:rsidP="00B51E3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B51E3D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53,126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095836" w14:textId="77777777" w:rsidR="00B51E3D" w:rsidRPr="00B51E3D" w:rsidRDefault="00B51E3D" w:rsidP="00B51E3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B51E3D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87,012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89E316" w14:textId="08C331E7" w:rsidR="00B51E3D" w:rsidRPr="00B51E3D" w:rsidRDefault="00E275AD" w:rsidP="00B51E3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B51E3D" w:rsidRPr="00B51E3D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284,981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D9AA2B" w14:textId="0F9819A6" w:rsidR="00B51E3D" w:rsidRPr="00B51E3D" w:rsidRDefault="00E275AD" w:rsidP="00B51E3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621207" w14:textId="77777777" w:rsidR="00B51E3D" w:rsidRPr="00B51E3D" w:rsidRDefault="00B51E3D" w:rsidP="00B51E3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B51E3D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269,055</w:t>
            </w:r>
          </w:p>
        </w:tc>
      </w:tr>
      <w:tr w:rsidR="00B51E3D" w:rsidRPr="00B51E3D" w14:paraId="713B007E" w14:textId="77777777" w:rsidTr="00B51E3D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9277DB" w14:textId="77777777" w:rsidR="00B51E3D" w:rsidRPr="00B51E3D" w:rsidRDefault="00B51E3D" w:rsidP="00B51E3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0CCB46" w14:textId="77777777" w:rsidR="00B51E3D" w:rsidRPr="00B51E3D" w:rsidRDefault="00B51E3D" w:rsidP="00B51E3D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DF178A" w14:textId="77777777" w:rsidR="00B51E3D" w:rsidRPr="00B51E3D" w:rsidRDefault="00B51E3D" w:rsidP="00B51E3D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97048A" w14:textId="77777777" w:rsidR="00B51E3D" w:rsidRPr="00B51E3D" w:rsidRDefault="00B51E3D" w:rsidP="00B51E3D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960244" w14:textId="77777777" w:rsidR="00B51E3D" w:rsidRPr="00B51E3D" w:rsidRDefault="00B51E3D" w:rsidP="00B51E3D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E1C644" w14:textId="77777777" w:rsidR="00B51E3D" w:rsidRPr="00B51E3D" w:rsidRDefault="00B51E3D" w:rsidP="00B51E3D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7FF732" w14:textId="77777777" w:rsidR="00B51E3D" w:rsidRPr="00B51E3D" w:rsidRDefault="00B51E3D" w:rsidP="00B51E3D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B51E3D" w:rsidRPr="00B51E3D" w14:paraId="786CDB0C" w14:textId="77777777" w:rsidTr="00B51E3D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8EDEFA" w14:textId="77777777" w:rsidR="00B51E3D" w:rsidRPr="00B51E3D" w:rsidRDefault="00B51E3D" w:rsidP="00B51E3D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51E3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Department of Foreign Affairs and Trade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0D0ABE" w14:textId="77777777" w:rsidR="00B51E3D" w:rsidRPr="00B51E3D" w:rsidRDefault="00B51E3D" w:rsidP="00B51E3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1E3D">
              <w:rPr>
                <w:rFonts w:ascii="Arial" w:hAnsi="Arial" w:cs="Arial"/>
                <w:color w:val="000000"/>
                <w:sz w:val="16"/>
                <w:szCs w:val="16"/>
              </w:rPr>
              <w:t>353,853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61E07C" w14:textId="77777777" w:rsidR="00B51E3D" w:rsidRPr="00B51E3D" w:rsidRDefault="00B51E3D" w:rsidP="00B51E3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1E3D">
              <w:rPr>
                <w:rFonts w:ascii="Arial" w:hAnsi="Arial" w:cs="Arial"/>
                <w:color w:val="000000"/>
                <w:sz w:val="16"/>
                <w:szCs w:val="16"/>
              </w:rPr>
              <w:t>40,309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EDB722" w14:textId="77777777" w:rsidR="00B51E3D" w:rsidRPr="00B51E3D" w:rsidRDefault="00B51E3D" w:rsidP="00B51E3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1E3D">
              <w:rPr>
                <w:rFonts w:ascii="Arial" w:hAnsi="Arial" w:cs="Arial"/>
                <w:color w:val="000000"/>
                <w:sz w:val="16"/>
                <w:szCs w:val="16"/>
              </w:rPr>
              <w:t>86,750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977522" w14:textId="3A6CFEE0" w:rsidR="00B51E3D" w:rsidRPr="00B51E3D" w:rsidRDefault="00E275AD" w:rsidP="00B51E3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B51E3D">
              <w:rPr>
                <w:rFonts w:ascii="Arial" w:hAnsi="Arial" w:cs="Arial"/>
                <w:color w:val="000000"/>
                <w:sz w:val="16"/>
                <w:szCs w:val="16"/>
              </w:rPr>
              <w:t>207,440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7574C4" w14:textId="348663D7" w:rsidR="00B51E3D" w:rsidRPr="00B51E3D" w:rsidRDefault="00E275AD" w:rsidP="00B51E3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0D4DC1" w14:textId="77777777" w:rsidR="00B51E3D" w:rsidRPr="00B51E3D" w:rsidRDefault="00B51E3D" w:rsidP="00B51E3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1E3D">
              <w:rPr>
                <w:rFonts w:ascii="Arial" w:hAnsi="Arial" w:cs="Arial"/>
                <w:color w:val="000000"/>
                <w:sz w:val="16"/>
                <w:szCs w:val="16"/>
              </w:rPr>
              <w:t>273,472</w:t>
            </w:r>
          </w:p>
        </w:tc>
      </w:tr>
      <w:tr w:rsidR="00B51E3D" w:rsidRPr="00B51E3D" w14:paraId="152C91DE" w14:textId="77777777" w:rsidTr="00B51E3D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1C57F8" w14:textId="77777777" w:rsidR="00B51E3D" w:rsidRPr="00B51E3D" w:rsidRDefault="00B51E3D" w:rsidP="00B51E3D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71677B44" w14:textId="77777777" w:rsidR="00B51E3D" w:rsidRPr="00B51E3D" w:rsidRDefault="00B51E3D" w:rsidP="00B51E3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B51E3D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414,223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29F0C60F" w14:textId="77777777" w:rsidR="00B51E3D" w:rsidRPr="00B51E3D" w:rsidRDefault="00B51E3D" w:rsidP="00B51E3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B51E3D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54,126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14EAFCA7" w14:textId="77777777" w:rsidR="00B51E3D" w:rsidRPr="00B51E3D" w:rsidRDefault="00B51E3D" w:rsidP="00B51E3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B51E3D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176,100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15EB45EC" w14:textId="7A07D33C" w:rsidR="00B51E3D" w:rsidRPr="00B51E3D" w:rsidRDefault="00E275AD" w:rsidP="00B51E3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B51E3D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290,596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7DE62B7F" w14:textId="3AE034C8" w:rsidR="00B51E3D" w:rsidRPr="00B51E3D" w:rsidRDefault="00E275AD" w:rsidP="00B51E3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021FB342" w14:textId="77777777" w:rsidR="00B51E3D" w:rsidRPr="00B51E3D" w:rsidRDefault="00B51E3D" w:rsidP="00B51E3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B51E3D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353,853</w:t>
            </w:r>
          </w:p>
        </w:tc>
      </w:tr>
      <w:tr w:rsidR="00B51E3D" w:rsidRPr="00B51E3D" w14:paraId="2AA48D3E" w14:textId="77777777" w:rsidTr="00B51E3D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E4AF8A" w14:textId="77777777" w:rsidR="00B51E3D" w:rsidRPr="00B51E3D" w:rsidRDefault="00B51E3D" w:rsidP="00B51E3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2F3354" w14:textId="77777777" w:rsidR="00B51E3D" w:rsidRPr="00B51E3D" w:rsidRDefault="00B51E3D" w:rsidP="00B51E3D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D0CA18" w14:textId="77777777" w:rsidR="00B51E3D" w:rsidRPr="00B51E3D" w:rsidRDefault="00B51E3D" w:rsidP="00B51E3D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E5FDD8" w14:textId="77777777" w:rsidR="00B51E3D" w:rsidRPr="00B51E3D" w:rsidRDefault="00B51E3D" w:rsidP="00B51E3D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481C83" w14:textId="77777777" w:rsidR="00B51E3D" w:rsidRPr="00B51E3D" w:rsidRDefault="00B51E3D" w:rsidP="00B51E3D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7AADA5" w14:textId="77777777" w:rsidR="00B51E3D" w:rsidRPr="00B51E3D" w:rsidRDefault="00B51E3D" w:rsidP="00B51E3D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648DE7" w14:textId="77777777" w:rsidR="00B51E3D" w:rsidRPr="00B51E3D" w:rsidRDefault="00B51E3D" w:rsidP="00B51E3D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B51E3D" w:rsidRPr="00B51E3D" w14:paraId="48A31EB2" w14:textId="77777777" w:rsidTr="00B51E3D">
        <w:trPr>
          <w:trHeight w:val="397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CB5174" w14:textId="77777777" w:rsidR="00B51E3D" w:rsidRPr="00B51E3D" w:rsidRDefault="00B51E3D" w:rsidP="00B51E3D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51E3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Australian Centre for International Agricultural Research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07F05" w14:textId="77777777" w:rsidR="00B51E3D" w:rsidRPr="00B51E3D" w:rsidRDefault="00B51E3D" w:rsidP="00B51E3D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5BF48" w14:textId="77777777" w:rsidR="00B51E3D" w:rsidRPr="00B51E3D" w:rsidRDefault="00B51E3D" w:rsidP="00B51E3D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7E62E" w14:textId="77777777" w:rsidR="00B51E3D" w:rsidRPr="00B51E3D" w:rsidRDefault="00B51E3D" w:rsidP="00B51E3D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62EF5" w14:textId="77777777" w:rsidR="00B51E3D" w:rsidRPr="00B51E3D" w:rsidRDefault="00B51E3D" w:rsidP="00B51E3D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438FC" w14:textId="77777777" w:rsidR="00B51E3D" w:rsidRPr="00B51E3D" w:rsidRDefault="00B51E3D" w:rsidP="00B51E3D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AD611" w14:textId="77777777" w:rsidR="00B51E3D" w:rsidRPr="00B51E3D" w:rsidRDefault="00B51E3D" w:rsidP="00B51E3D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51E3D" w:rsidRPr="00B51E3D" w14:paraId="02A80F4C" w14:textId="77777777" w:rsidTr="00B51E3D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DD684F" w14:textId="77777777" w:rsidR="00B51E3D" w:rsidRPr="00B51E3D" w:rsidRDefault="00B51E3D" w:rsidP="00B51E3D">
            <w:pPr>
              <w:spacing w:before="0" w:after="0" w:line="240" w:lineRule="auto"/>
              <w:ind w:left="17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1E3D">
              <w:rPr>
                <w:rFonts w:ascii="Arial" w:hAnsi="Arial" w:cs="Arial"/>
                <w:color w:val="000000"/>
                <w:sz w:val="16"/>
                <w:szCs w:val="16"/>
              </w:rPr>
              <w:t>Australian Centre for International Agricultural Research Account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F769C7" w14:textId="77777777" w:rsidR="00B51E3D" w:rsidRPr="00B51E3D" w:rsidRDefault="00B51E3D" w:rsidP="00B51E3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1E3D">
              <w:rPr>
                <w:rFonts w:ascii="Arial" w:hAnsi="Arial" w:cs="Arial"/>
                <w:color w:val="000000"/>
                <w:sz w:val="16"/>
                <w:szCs w:val="16"/>
              </w:rPr>
              <w:t>9,488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A1D149" w14:textId="77777777" w:rsidR="00B51E3D" w:rsidRPr="00B51E3D" w:rsidRDefault="00B51E3D" w:rsidP="00B51E3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1E3D">
              <w:rPr>
                <w:rFonts w:ascii="Arial" w:hAnsi="Arial" w:cs="Arial"/>
                <w:color w:val="000000"/>
                <w:sz w:val="16"/>
                <w:szCs w:val="16"/>
              </w:rPr>
              <w:t>8,805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E696C4" w14:textId="5ECBB463" w:rsidR="00B51E3D" w:rsidRPr="00B51E3D" w:rsidRDefault="00E275AD" w:rsidP="00B51E3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32AE59" w14:textId="3238C745" w:rsidR="00B51E3D" w:rsidRPr="00B51E3D" w:rsidRDefault="00E275AD" w:rsidP="00B51E3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B51E3D" w:rsidRPr="00B51E3D">
              <w:rPr>
                <w:rFonts w:ascii="Arial" w:hAnsi="Arial" w:cs="Arial"/>
                <w:color w:val="000000"/>
                <w:sz w:val="16"/>
                <w:szCs w:val="16"/>
              </w:rPr>
              <w:t>10,430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5781AC" w14:textId="35C56A42" w:rsidR="00B51E3D" w:rsidRPr="00B51E3D" w:rsidRDefault="00E275AD" w:rsidP="00B51E3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166831" w14:textId="77777777" w:rsidR="00B51E3D" w:rsidRPr="00B51E3D" w:rsidRDefault="00B51E3D" w:rsidP="00B51E3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1E3D">
              <w:rPr>
                <w:rFonts w:ascii="Arial" w:hAnsi="Arial" w:cs="Arial"/>
                <w:color w:val="000000"/>
                <w:sz w:val="16"/>
                <w:szCs w:val="16"/>
              </w:rPr>
              <w:t>7,863</w:t>
            </w:r>
          </w:p>
        </w:tc>
      </w:tr>
      <w:tr w:rsidR="00B51E3D" w:rsidRPr="00B51E3D" w14:paraId="0250932A" w14:textId="77777777" w:rsidTr="00B51E3D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5F94E1" w14:textId="77777777" w:rsidR="00B51E3D" w:rsidRPr="00B51E3D" w:rsidRDefault="00B51E3D" w:rsidP="00B51E3D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DF2D0B" w14:textId="77777777" w:rsidR="00B51E3D" w:rsidRPr="00B51E3D" w:rsidRDefault="00B51E3D" w:rsidP="00B51E3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B51E3D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15,172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CFDD65" w14:textId="77777777" w:rsidR="00B51E3D" w:rsidRPr="00B51E3D" w:rsidRDefault="00B51E3D" w:rsidP="00B51E3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B51E3D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8,470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6D5783" w14:textId="5C410ED1" w:rsidR="00B51E3D" w:rsidRPr="00B51E3D" w:rsidRDefault="00E275AD" w:rsidP="00B51E3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C3250A" w14:textId="734C337D" w:rsidR="00B51E3D" w:rsidRPr="00B51E3D" w:rsidRDefault="00E275AD" w:rsidP="00B51E3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B51E3D" w:rsidRPr="00B51E3D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14,154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70D26A" w14:textId="01558DDF" w:rsidR="00B51E3D" w:rsidRPr="00B51E3D" w:rsidRDefault="00E275AD" w:rsidP="00B51E3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4507FE" w14:textId="77777777" w:rsidR="00B51E3D" w:rsidRPr="00B51E3D" w:rsidRDefault="00B51E3D" w:rsidP="00B51E3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B51E3D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9,488</w:t>
            </w:r>
          </w:p>
        </w:tc>
      </w:tr>
      <w:tr w:rsidR="00B51E3D" w:rsidRPr="00B51E3D" w14:paraId="7BB014DE" w14:textId="77777777" w:rsidTr="00B51E3D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2A5758" w14:textId="77777777" w:rsidR="00B51E3D" w:rsidRPr="00B51E3D" w:rsidRDefault="00B51E3D" w:rsidP="00B51E3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65C7CD" w14:textId="77777777" w:rsidR="00B51E3D" w:rsidRPr="00B51E3D" w:rsidRDefault="00B51E3D" w:rsidP="00B51E3D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AEE57B" w14:textId="77777777" w:rsidR="00B51E3D" w:rsidRPr="00B51E3D" w:rsidRDefault="00B51E3D" w:rsidP="00B51E3D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A669A4" w14:textId="77777777" w:rsidR="00B51E3D" w:rsidRPr="00B51E3D" w:rsidRDefault="00B51E3D" w:rsidP="00B51E3D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2F76C5" w14:textId="77777777" w:rsidR="00B51E3D" w:rsidRPr="00B51E3D" w:rsidRDefault="00B51E3D" w:rsidP="00B51E3D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EC3443" w14:textId="77777777" w:rsidR="00B51E3D" w:rsidRPr="00B51E3D" w:rsidRDefault="00B51E3D" w:rsidP="00B51E3D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9DE03C" w14:textId="77777777" w:rsidR="00B51E3D" w:rsidRPr="00B51E3D" w:rsidRDefault="00B51E3D" w:rsidP="00B51E3D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B51E3D" w:rsidRPr="00B51E3D" w14:paraId="4C8F9841" w14:textId="77777777" w:rsidTr="00B51E3D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1D75E5" w14:textId="77777777" w:rsidR="00B51E3D" w:rsidRPr="00B51E3D" w:rsidRDefault="00B51E3D" w:rsidP="00B51E3D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51E3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Australian Centre for International Agricultural Research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40A5BC" w14:textId="77777777" w:rsidR="00B51E3D" w:rsidRPr="00B51E3D" w:rsidRDefault="00B51E3D" w:rsidP="00B51E3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1E3D">
              <w:rPr>
                <w:rFonts w:ascii="Arial" w:hAnsi="Arial" w:cs="Arial"/>
                <w:color w:val="000000"/>
                <w:sz w:val="16"/>
                <w:szCs w:val="16"/>
              </w:rPr>
              <w:t>9,488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230B70" w14:textId="77777777" w:rsidR="00B51E3D" w:rsidRPr="00B51E3D" w:rsidRDefault="00B51E3D" w:rsidP="00B51E3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1E3D">
              <w:rPr>
                <w:rFonts w:ascii="Arial" w:hAnsi="Arial" w:cs="Arial"/>
                <w:color w:val="000000"/>
                <w:sz w:val="16"/>
                <w:szCs w:val="16"/>
              </w:rPr>
              <w:t>8,805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7AC856" w14:textId="3C1A8244" w:rsidR="00B51E3D" w:rsidRPr="00B51E3D" w:rsidRDefault="00E275AD" w:rsidP="00B51E3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6486CC" w14:textId="1BA17E62" w:rsidR="00B51E3D" w:rsidRPr="00B51E3D" w:rsidRDefault="00E275AD" w:rsidP="00B51E3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B51E3D">
              <w:rPr>
                <w:rFonts w:ascii="Arial" w:hAnsi="Arial" w:cs="Arial"/>
                <w:color w:val="000000"/>
                <w:sz w:val="16"/>
                <w:szCs w:val="16"/>
              </w:rPr>
              <w:t>10,430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942E1B" w14:textId="72E8718A" w:rsidR="00B51E3D" w:rsidRPr="00B51E3D" w:rsidRDefault="00E275AD" w:rsidP="00B51E3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B98E29" w14:textId="77777777" w:rsidR="00B51E3D" w:rsidRPr="00B51E3D" w:rsidRDefault="00B51E3D" w:rsidP="00B51E3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1E3D">
              <w:rPr>
                <w:rFonts w:ascii="Arial" w:hAnsi="Arial" w:cs="Arial"/>
                <w:color w:val="000000"/>
                <w:sz w:val="16"/>
                <w:szCs w:val="16"/>
              </w:rPr>
              <w:t>7,863</w:t>
            </w:r>
          </w:p>
        </w:tc>
      </w:tr>
      <w:tr w:rsidR="00B51E3D" w:rsidRPr="00B51E3D" w14:paraId="6AB11BBD" w14:textId="77777777" w:rsidTr="00B51E3D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D0DBE4" w14:textId="77777777" w:rsidR="00B51E3D" w:rsidRPr="00B51E3D" w:rsidRDefault="00B51E3D" w:rsidP="00B51E3D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56909158" w14:textId="77777777" w:rsidR="00B51E3D" w:rsidRPr="00B51E3D" w:rsidRDefault="00B51E3D" w:rsidP="00B51E3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B51E3D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15,172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0324BCCE" w14:textId="77777777" w:rsidR="00B51E3D" w:rsidRPr="00B51E3D" w:rsidRDefault="00B51E3D" w:rsidP="00B51E3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B51E3D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8,470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336BEA87" w14:textId="15464FF6" w:rsidR="00B51E3D" w:rsidRPr="00B51E3D" w:rsidRDefault="00E275AD" w:rsidP="00B51E3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4E10FFA8" w14:textId="6911F93A" w:rsidR="00B51E3D" w:rsidRPr="00B51E3D" w:rsidRDefault="00E275AD" w:rsidP="00B51E3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B51E3D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14,154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7D2CACDD" w14:textId="345886CD" w:rsidR="00B51E3D" w:rsidRPr="00B51E3D" w:rsidRDefault="00E275AD" w:rsidP="00B51E3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35F09C83" w14:textId="77777777" w:rsidR="00B51E3D" w:rsidRPr="00B51E3D" w:rsidRDefault="00B51E3D" w:rsidP="00B51E3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B51E3D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9,488</w:t>
            </w:r>
          </w:p>
        </w:tc>
      </w:tr>
    </w:tbl>
    <w:p w14:paraId="1D680797" w14:textId="77777777" w:rsidR="00A53221" w:rsidRDefault="00B51E3D" w:rsidP="00A53221">
      <w:r>
        <w:fldChar w:fldCharType="end"/>
      </w:r>
    </w:p>
    <w:p w14:paraId="545BF93D" w14:textId="77777777" w:rsidR="00A53221" w:rsidRDefault="00A53221">
      <w:pPr>
        <w:spacing w:before="0" w:after="160" w:line="259" w:lineRule="auto"/>
      </w:pPr>
      <w:r>
        <w:br w:type="page"/>
      </w:r>
    </w:p>
    <w:p w14:paraId="727197C9" w14:textId="3AF7ED6B" w:rsidR="00DD00EC" w:rsidRPr="00A53221" w:rsidRDefault="00DD00EC" w:rsidP="00A53221">
      <w:pPr>
        <w:pStyle w:val="GhostLine"/>
        <w:rPr>
          <w:rFonts w:eastAsiaTheme="minorHAnsi"/>
        </w:rPr>
      </w:pPr>
      <w:r>
        <w:lastRenderedPageBreak/>
        <w:fldChar w:fldCharType="begin" w:fldLock="1"/>
      </w:r>
      <w:r>
        <w:instrText xml:space="preserve"> LINK Excel.Sheet.12 "\\\\mercury.network\\dfs\\groups\\FMG\\FRACM\\Reporting and Resourcing\\Special Appropriations\\Budget Paper 4\\2023-24\\05. BP4 Sections\\09_SpAccT\\09_SpAccT_20230503_0900_formatted.xlsx" "SAc - Output!R396C1:R429C7" \a \f 4 \h  \* MERGEFORMAT </w:instrText>
      </w:r>
      <w:r>
        <w:fldChar w:fldCharType="separate"/>
      </w:r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4094"/>
        <w:gridCol w:w="1242"/>
        <w:gridCol w:w="1241"/>
        <w:gridCol w:w="1241"/>
        <w:gridCol w:w="1241"/>
        <w:gridCol w:w="1241"/>
        <w:gridCol w:w="1237"/>
      </w:tblGrid>
      <w:tr w:rsidR="00DD00EC" w:rsidRPr="00DD00EC" w14:paraId="02347B09" w14:textId="77777777" w:rsidTr="00DD00EC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3806B" w14:textId="4799CD9B" w:rsidR="00DD00EC" w:rsidRPr="00DD00EC" w:rsidRDefault="00DD00EC" w:rsidP="00DD00EC">
            <w:pPr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6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62827A" w14:textId="604D0BA1" w:rsidR="00DD00EC" w:rsidRPr="00DD00EC" w:rsidRDefault="00DD00EC" w:rsidP="00DD00EC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00EC">
              <w:rPr>
                <w:rFonts w:ascii="Arial" w:hAnsi="Arial" w:cs="Arial"/>
                <w:color w:val="000000"/>
                <w:sz w:val="16"/>
                <w:szCs w:val="16"/>
              </w:rPr>
              <w:t>Budget Estimate</w:t>
            </w:r>
            <w:r w:rsidR="00242DE7">
              <w:rPr>
                <w:rFonts w:ascii="Arial" w:hAnsi="Arial" w:cs="Arial"/>
                <w:color w:val="000000"/>
                <w:sz w:val="16"/>
                <w:szCs w:val="16"/>
              </w:rPr>
              <w:t xml:space="preserve"> – </w:t>
            </w:r>
            <w:r w:rsidRPr="00DD00EC">
              <w:rPr>
                <w:rFonts w:ascii="Arial" w:hAnsi="Arial" w:cs="Arial"/>
                <w:color w:val="000000"/>
                <w:sz w:val="16"/>
                <w:szCs w:val="16"/>
              </w:rPr>
              <w:t>2023</w:t>
            </w:r>
            <w:r w:rsidR="00E275AD"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Pr="00DD00EC">
              <w:rPr>
                <w:rFonts w:ascii="Arial" w:hAnsi="Arial" w:cs="Arial"/>
                <w:color w:val="000000"/>
                <w:sz w:val="16"/>
                <w:szCs w:val="16"/>
              </w:rPr>
              <w:t>2024</w:t>
            </w:r>
          </w:p>
        </w:tc>
      </w:tr>
      <w:tr w:rsidR="00DD00EC" w:rsidRPr="00DD00EC" w14:paraId="6815A4D5" w14:textId="77777777" w:rsidTr="00DD00EC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0AD5C" w14:textId="77777777" w:rsidR="00DD00EC" w:rsidRPr="00DD00EC" w:rsidRDefault="00DD00EC" w:rsidP="00DD00EC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226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E778E4" w14:textId="299C8208" w:rsidR="00DD00EC" w:rsidRPr="00DD00EC" w:rsidRDefault="00DD00EC" w:rsidP="00DD00EC">
            <w:pPr>
              <w:spacing w:before="0"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D00E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Estimated Actual</w:t>
            </w:r>
            <w:r w:rsidR="00242DE7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– </w:t>
            </w:r>
            <w:r w:rsidRPr="00DD00E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2022</w:t>
            </w:r>
            <w:r w:rsidR="00E275AD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Pr="00DD00E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2023</w:t>
            </w:r>
          </w:p>
        </w:tc>
      </w:tr>
      <w:tr w:rsidR="00DD00EC" w:rsidRPr="00DD00EC" w14:paraId="2BD36C02" w14:textId="77777777" w:rsidTr="00DD00EC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16FB3" w14:textId="77777777" w:rsidR="00DD00EC" w:rsidRPr="00DD00EC" w:rsidRDefault="00DD00EC" w:rsidP="00DD00EC">
            <w:pPr>
              <w:spacing w:before="0"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3206E438" w14:textId="77777777" w:rsidR="00DD00EC" w:rsidRPr="00DD00EC" w:rsidRDefault="00DD00EC" w:rsidP="00DD00E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00EC">
              <w:rPr>
                <w:rFonts w:ascii="Arial" w:hAnsi="Arial" w:cs="Arial"/>
                <w:color w:val="000000"/>
                <w:sz w:val="16"/>
                <w:szCs w:val="16"/>
              </w:rPr>
              <w:t>Opening</w:t>
            </w:r>
            <w:r w:rsidRPr="00DD00EC">
              <w:rPr>
                <w:rFonts w:ascii="Arial" w:hAnsi="Arial" w:cs="Arial"/>
                <w:color w:val="000000"/>
                <w:sz w:val="16"/>
                <w:szCs w:val="16"/>
              </w:rPr>
              <w:br/>
              <w:t>Balance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4D6E090B" w14:textId="37A084D3" w:rsidR="00DD00EC" w:rsidRPr="00DD00EC" w:rsidRDefault="00DD00EC" w:rsidP="00DD00E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00EC">
              <w:rPr>
                <w:rFonts w:ascii="Arial" w:hAnsi="Arial" w:cs="Arial"/>
                <w:color w:val="000000"/>
                <w:sz w:val="16"/>
                <w:szCs w:val="16"/>
              </w:rPr>
              <w:t>Receipts (Non</w:t>
            </w:r>
            <w:r w:rsidR="00E275AD"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Pr="00DD00EC">
              <w:rPr>
                <w:rFonts w:ascii="Arial" w:hAnsi="Arial" w:cs="Arial"/>
                <w:color w:val="000000"/>
                <w:sz w:val="16"/>
                <w:szCs w:val="16"/>
              </w:rPr>
              <w:br/>
              <w:t>Appropriated)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115DB687" w14:textId="77777777" w:rsidR="00DD00EC" w:rsidRPr="00DD00EC" w:rsidRDefault="00DD00EC" w:rsidP="00DD00E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00EC">
              <w:rPr>
                <w:rFonts w:ascii="Arial" w:hAnsi="Arial" w:cs="Arial"/>
                <w:color w:val="000000"/>
                <w:sz w:val="16"/>
                <w:szCs w:val="16"/>
              </w:rPr>
              <w:t>Receipts</w:t>
            </w:r>
            <w:r w:rsidRPr="00DD00EC">
              <w:rPr>
                <w:rFonts w:ascii="Arial" w:hAnsi="Arial" w:cs="Arial"/>
                <w:color w:val="000000"/>
                <w:sz w:val="16"/>
                <w:szCs w:val="16"/>
              </w:rPr>
              <w:br/>
              <w:t>(Appropriated)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5330101D" w14:textId="77777777" w:rsidR="00DD00EC" w:rsidRPr="00DD00EC" w:rsidRDefault="00DD00EC" w:rsidP="00DD00E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00EC">
              <w:rPr>
                <w:rFonts w:ascii="Arial" w:hAnsi="Arial" w:cs="Arial"/>
                <w:color w:val="000000"/>
                <w:sz w:val="16"/>
                <w:szCs w:val="16"/>
              </w:rPr>
              <w:br/>
              <w:t>Payments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75E715C7" w14:textId="77777777" w:rsidR="00DD00EC" w:rsidRPr="00DD00EC" w:rsidRDefault="00DD00EC" w:rsidP="00DD00E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00EC">
              <w:rPr>
                <w:rFonts w:ascii="Arial" w:hAnsi="Arial" w:cs="Arial"/>
                <w:color w:val="000000"/>
                <w:sz w:val="16"/>
                <w:szCs w:val="16"/>
              </w:rPr>
              <w:br/>
              <w:t>Adjustments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3D3B6D0D" w14:textId="77777777" w:rsidR="00DD00EC" w:rsidRPr="00DD00EC" w:rsidRDefault="00DD00EC" w:rsidP="00DD00E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00EC">
              <w:rPr>
                <w:rFonts w:ascii="Arial" w:hAnsi="Arial" w:cs="Arial"/>
                <w:color w:val="000000"/>
                <w:sz w:val="16"/>
                <w:szCs w:val="16"/>
              </w:rPr>
              <w:t>Closing</w:t>
            </w:r>
            <w:r w:rsidRPr="00DD00EC">
              <w:rPr>
                <w:rFonts w:ascii="Arial" w:hAnsi="Arial" w:cs="Arial"/>
                <w:color w:val="000000"/>
                <w:sz w:val="16"/>
                <w:szCs w:val="16"/>
              </w:rPr>
              <w:br/>
              <w:t>Balance</w:t>
            </w:r>
          </w:p>
        </w:tc>
      </w:tr>
      <w:tr w:rsidR="00DD00EC" w:rsidRPr="00DD00EC" w14:paraId="57360556" w14:textId="77777777" w:rsidTr="00DD00EC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34BDC" w14:textId="77777777" w:rsidR="00DD00EC" w:rsidRPr="00DD00EC" w:rsidRDefault="00DD00EC" w:rsidP="00DD00E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72E22D88" w14:textId="77777777" w:rsidR="00DD00EC" w:rsidRPr="00DD00EC" w:rsidRDefault="00DD00EC" w:rsidP="00DD00EC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69F9A8D9" w14:textId="77777777" w:rsidR="00DD00EC" w:rsidRPr="00DD00EC" w:rsidRDefault="00DD00EC" w:rsidP="00DD00EC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29CF8325" w14:textId="77777777" w:rsidR="00DD00EC" w:rsidRPr="00DD00EC" w:rsidRDefault="00DD00EC" w:rsidP="00DD00EC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18E6F504" w14:textId="77777777" w:rsidR="00DD00EC" w:rsidRPr="00DD00EC" w:rsidRDefault="00DD00EC" w:rsidP="00DD00EC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6F52545F" w14:textId="77777777" w:rsidR="00DD00EC" w:rsidRPr="00DD00EC" w:rsidRDefault="00DD00EC" w:rsidP="00DD00EC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447BAA03" w14:textId="77777777" w:rsidR="00DD00EC" w:rsidRPr="00DD00EC" w:rsidRDefault="00DD00EC" w:rsidP="00DD00EC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D00EC" w:rsidRPr="00DD00EC" w14:paraId="37EE11FC" w14:textId="77777777" w:rsidTr="00DD00EC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7A2B0" w14:textId="77777777" w:rsidR="00DD00EC" w:rsidRPr="00DD00EC" w:rsidRDefault="00DD00EC" w:rsidP="00DD00EC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A909BC" w14:textId="70614783" w:rsidR="00DD00EC" w:rsidRPr="00DD00EC" w:rsidRDefault="00DD00EC" w:rsidP="00DD00E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00EC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E275AD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DD00EC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E75C4C" w14:textId="541C407A" w:rsidR="00DD00EC" w:rsidRPr="00DD00EC" w:rsidRDefault="00DD00EC" w:rsidP="00DD00E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00EC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E275AD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DD00EC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CC91C5" w14:textId="39B17282" w:rsidR="00DD00EC" w:rsidRPr="00DD00EC" w:rsidRDefault="00DD00EC" w:rsidP="00DD00E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00EC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E275AD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DD00EC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011B51" w14:textId="1B9B7B5D" w:rsidR="00DD00EC" w:rsidRPr="00DD00EC" w:rsidRDefault="00DD00EC" w:rsidP="00DD00E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00EC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E275AD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DD00EC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81C9B7" w14:textId="23E7055E" w:rsidR="00DD00EC" w:rsidRPr="00DD00EC" w:rsidRDefault="00DD00EC" w:rsidP="00DD00E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00EC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E275AD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DD00EC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2462C6" w14:textId="6A61BFEC" w:rsidR="00DD00EC" w:rsidRPr="00DD00EC" w:rsidRDefault="00DD00EC" w:rsidP="00DD00E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00EC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E275AD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DD00EC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</w:tr>
      <w:tr w:rsidR="00DD00EC" w:rsidRPr="00DD00EC" w14:paraId="27C3C8F4" w14:textId="77777777" w:rsidTr="00DD00EC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34B209" w14:textId="77777777" w:rsidR="00DD00EC" w:rsidRPr="00DD00EC" w:rsidRDefault="00DD00EC" w:rsidP="00DD00EC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D00E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HEALTH AND AGED CARE PORTFOLIO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ED3AB" w14:textId="77777777" w:rsidR="00DD00EC" w:rsidRPr="00DD00EC" w:rsidRDefault="00DD00EC" w:rsidP="00DD00EC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B1D25" w14:textId="77777777" w:rsidR="00DD00EC" w:rsidRPr="00DD00EC" w:rsidRDefault="00DD00EC" w:rsidP="00DD00EC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9B5A3" w14:textId="77777777" w:rsidR="00DD00EC" w:rsidRPr="00DD00EC" w:rsidRDefault="00DD00EC" w:rsidP="00DD00EC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9F39B" w14:textId="77777777" w:rsidR="00DD00EC" w:rsidRPr="00DD00EC" w:rsidRDefault="00DD00EC" w:rsidP="00DD00EC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32D12" w14:textId="77777777" w:rsidR="00DD00EC" w:rsidRPr="00DD00EC" w:rsidRDefault="00DD00EC" w:rsidP="00DD00EC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4C202" w14:textId="77777777" w:rsidR="00DD00EC" w:rsidRPr="00DD00EC" w:rsidRDefault="00DD00EC" w:rsidP="00DD00EC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DD00EC" w:rsidRPr="00DD00EC" w14:paraId="42AD467E" w14:textId="77777777" w:rsidTr="00DD00EC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0106CB" w14:textId="77777777" w:rsidR="00DD00EC" w:rsidRPr="00DD00EC" w:rsidRDefault="00DD00EC" w:rsidP="00DD00EC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6E5E88" w14:textId="77777777" w:rsidR="00DD00EC" w:rsidRPr="00DD00EC" w:rsidRDefault="00DD00EC" w:rsidP="00DD00EC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2D5781" w14:textId="77777777" w:rsidR="00DD00EC" w:rsidRPr="00DD00EC" w:rsidRDefault="00DD00EC" w:rsidP="00DD00EC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82D05F" w14:textId="77777777" w:rsidR="00DD00EC" w:rsidRPr="00DD00EC" w:rsidRDefault="00DD00EC" w:rsidP="00DD00EC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80A48D" w14:textId="77777777" w:rsidR="00DD00EC" w:rsidRPr="00DD00EC" w:rsidRDefault="00DD00EC" w:rsidP="00DD00EC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359F79" w14:textId="77777777" w:rsidR="00DD00EC" w:rsidRPr="00DD00EC" w:rsidRDefault="00DD00EC" w:rsidP="00DD00EC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33AE29" w14:textId="77777777" w:rsidR="00DD00EC" w:rsidRPr="00DD00EC" w:rsidRDefault="00DD00EC" w:rsidP="00DD00EC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DD00EC" w:rsidRPr="00DD00EC" w14:paraId="171AB6A3" w14:textId="77777777" w:rsidTr="00DD00EC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762352" w14:textId="77777777" w:rsidR="00DD00EC" w:rsidRPr="00DD00EC" w:rsidRDefault="00DD00EC" w:rsidP="00DD00EC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D00E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Department of Health and Aged Care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5C892" w14:textId="77777777" w:rsidR="00DD00EC" w:rsidRPr="00DD00EC" w:rsidRDefault="00DD00EC" w:rsidP="00DD00EC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C6354" w14:textId="77777777" w:rsidR="00DD00EC" w:rsidRPr="00DD00EC" w:rsidRDefault="00DD00EC" w:rsidP="00DD00EC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B62A2" w14:textId="77777777" w:rsidR="00DD00EC" w:rsidRPr="00DD00EC" w:rsidRDefault="00DD00EC" w:rsidP="00DD00EC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3C7E0" w14:textId="77777777" w:rsidR="00DD00EC" w:rsidRPr="00DD00EC" w:rsidRDefault="00DD00EC" w:rsidP="00DD00EC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7D34A" w14:textId="77777777" w:rsidR="00DD00EC" w:rsidRPr="00DD00EC" w:rsidRDefault="00DD00EC" w:rsidP="00DD00EC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17B79" w14:textId="77777777" w:rsidR="00DD00EC" w:rsidRPr="00DD00EC" w:rsidRDefault="00DD00EC" w:rsidP="00DD00EC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DD00EC" w:rsidRPr="00DD00EC" w14:paraId="632D0617" w14:textId="77777777" w:rsidTr="00DD00EC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DD5158" w14:textId="77777777" w:rsidR="00DD00EC" w:rsidRPr="00DD00EC" w:rsidRDefault="00DD00EC" w:rsidP="00DD00EC">
            <w:pPr>
              <w:spacing w:before="0" w:after="0" w:line="240" w:lineRule="auto"/>
              <w:ind w:left="17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00EC">
              <w:rPr>
                <w:rFonts w:ascii="Arial" w:hAnsi="Arial" w:cs="Arial"/>
                <w:color w:val="000000"/>
                <w:sz w:val="16"/>
                <w:szCs w:val="16"/>
              </w:rPr>
              <w:t>Australian Immunisation Register Special Account 2016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869DC6" w14:textId="77777777" w:rsidR="00DD00EC" w:rsidRPr="00DD00EC" w:rsidRDefault="00DD00EC" w:rsidP="00DD00E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00EC">
              <w:rPr>
                <w:rFonts w:ascii="Arial" w:hAnsi="Arial" w:cs="Arial"/>
                <w:color w:val="000000"/>
                <w:sz w:val="16"/>
                <w:szCs w:val="16"/>
              </w:rPr>
              <w:t>8,842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5F71B1" w14:textId="77777777" w:rsidR="00DD00EC" w:rsidRPr="00DD00EC" w:rsidRDefault="00DD00EC" w:rsidP="00DD00E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00EC">
              <w:rPr>
                <w:rFonts w:ascii="Arial" w:hAnsi="Arial" w:cs="Arial"/>
                <w:color w:val="000000"/>
                <w:sz w:val="16"/>
                <w:szCs w:val="16"/>
              </w:rPr>
              <w:t>3,853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999F6B" w14:textId="77777777" w:rsidR="00DD00EC" w:rsidRPr="00DD00EC" w:rsidRDefault="00DD00EC" w:rsidP="00DD00E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00EC">
              <w:rPr>
                <w:rFonts w:ascii="Arial" w:hAnsi="Arial" w:cs="Arial"/>
                <w:color w:val="000000"/>
                <w:sz w:val="16"/>
                <w:szCs w:val="16"/>
              </w:rPr>
              <w:t>7,133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85991F" w14:textId="3AE419DD" w:rsidR="00DD00EC" w:rsidRPr="00DD00EC" w:rsidRDefault="00E275AD" w:rsidP="00DD00E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DD00EC" w:rsidRPr="00DD00EC">
              <w:rPr>
                <w:rFonts w:ascii="Arial" w:hAnsi="Arial" w:cs="Arial"/>
                <w:color w:val="000000"/>
                <w:sz w:val="16"/>
                <w:szCs w:val="16"/>
              </w:rPr>
              <w:t>9,819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501E84" w14:textId="1969078E" w:rsidR="00DD00EC" w:rsidRPr="00DD00EC" w:rsidRDefault="00E275AD" w:rsidP="00DD00E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AF8924" w14:textId="77777777" w:rsidR="00DD00EC" w:rsidRPr="00DD00EC" w:rsidRDefault="00DD00EC" w:rsidP="00DD00E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00EC">
              <w:rPr>
                <w:rFonts w:ascii="Arial" w:hAnsi="Arial" w:cs="Arial"/>
                <w:color w:val="000000"/>
                <w:sz w:val="16"/>
                <w:szCs w:val="16"/>
              </w:rPr>
              <w:t>10,009</w:t>
            </w:r>
          </w:p>
        </w:tc>
      </w:tr>
      <w:tr w:rsidR="00DD00EC" w:rsidRPr="00DD00EC" w14:paraId="638262B9" w14:textId="77777777" w:rsidTr="00DD00EC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4F7C4B" w14:textId="77777777" w:rsidR="00DD00EC" w:rsidRPr="00DD00EC" w:rsidRDefault="00DD00EC" w:rsidP="00DD00EC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601E36" w14:textId="77777777" w:rsidR="00DD00EC" w:rsidRPr="00DD00EC" w:rsidRDefault="00DD00EC" w:rsidP="00DD00E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D00E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7,675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73FD13" w14:textId="77777777" w:rsidR="00DD00EC" w:rsidRPr="00DD00EC" w:rsidRDefault="00DD00EC" w:rsidP="00DD00E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D00E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3,853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C07454" w14:textId="77777777" w:rsidR="00DD00EC" w:rsidRPr="00DD00EC" w:rsidRDefault="00DD00EC" w:rsidP="00DD00E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D00E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7,133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3B9DB8" w14:textId="3C8F3457" w:rsidR="00DD00EC" w:rsidRPr="00DD00EC" w:rsidRDefault="00E275AD" w:rsidP="00DD00E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DD00EC" w:rsidRPr="00DD00E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9,819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1E8891" w14:textId="5E0826B4" w:rsidR="00DD00EC" w:rsidRPr="00DD00EC" w:rsidRDefault="00E275AD" w:rsidP="00DD00E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69EBA7" w14:textId="77777777" w:rsidR="00DD00EC" w:rsidRPr="00DD00EC" w:rsidRDefault="00DD00EC" w:rsidP="00DD00E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D00E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8,842</w:t>
            </w:r>
          </w:p>
        </w:tc>
      </w:tr>
      <w:tr w:rsidR="00DD00EC" w:rsidRPr="00DD00EC" w14:paraId="3C423650" w14:textId="77777777" w:rsidTr="00DD00EC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123331" w14:textId="77777777" w:rsidR="00DD00EC" w:rsidRPr="00DD00EC" w:rsidRDefault="00DD00EC" w:rsidP="00DD00E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42AC6E" w14:textId="77777777" w:rsidR="00DD00EC" w:rsidRPr="00DD00EC" w:rsidRDefault="00DD00EC" w:rsidP="00DD00EC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DDB254" w14:textId="77777777" w:rsidR="00DD00EC" w:rsidRPr="00DD00EC" w:rsidRDefault="00DD00EC" w:rsidP="00DD00EC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0F2D76" w14:textId="77777777" w:rsidR="00DD00EC" w:rsidRPr="00DD00EC" w:rsidRDefault="00DD00EC" w:rsidP="00DD00EC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4FF14B" w14:textId="77777777" w:rsidR="00DD00EC" w:rsidRPr="00DD00EC" w:rsidRDefault="00DD00EC" w:rsidP="00DD00EC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E89387" w14:textId="77777777" w:rsidR="00DD00EC" w:rsidRPr="00DD00EC" w:rsidRDefault="00DD00EC" w:rsidP="00DD00EC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706E3E" w14:textId="77777777" w:rsidR="00DD00EC" w:rsidRPr="00DD00EC" w:rsidRDefault="00DD00EC" w:rsidP="00DD00EC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DD00EC" w:rsidRPr="00DD00EC" w14:paraId="068BA382" w14:textId="77777777" w:rsidTr="00DD00EC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2A6338" w14:textId="77777777" w:rsidR="00DD00EC" w:rsidRPr="00DD00EC" w:rsidRDefault="00DD00EC" w:rsidP="00DD00EC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00EC">
              <w:rPr>
                <w:rFonts w:ascii="Arial" w:hAnsi="Arial" w:cs="Arial"/>
                <w:color w:val="000000"/>
                <w:sz w:val="16"/>
                <w:szCs w:val="16"/>
              </w:rPr>
              <w:t>Gene Technology Account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2D321D" w14:textId="77777777" w:rsidR="00DD00EC" w:rsidRPr="00DD00EC" w:rsidRDefault="00DD00EC" w:rsidP="00DD00E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00EC">
              <w:rPr>
                <w:rFonts w:ascii="Arial" w:hAnsi="Arial" w:cs="Arial"/>
                <w:color w:val="000000"/>
                <w:sz w:val="16"/>
                <w:szCs w:val="16"/>
              </w:rPr>
              <w:t>9,419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E8430D" w14:textId="77777777" w:rsidR="00DD00EC" w:rsidRPr="00DD00EC" w:rsidRDefault="00DD00EC" w:rsidP="00DD00E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00EC">
              <w:rPr>
                <w:rFonts w:ascii="Arial" w:hAnsi="Arial" w:cs="Arial"/>
                <w:color w:val="000000"/>
                <w:sz w:val="16"/>
                <w:szCs w:val="16"/>
              </w:rPr>
              <w:t>139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610C42" w14:textId="77777777" w:rsidR="00DD00EC" w:rsidRPr="00DD00EC" w:rsidRDefault="00DD00EC" w:rsidP="00DD00E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00EC">
              <w:rPr>
                <w:rFonts w:ascii="Arial" w:hAnsi="Arial" w:cs="Arial"/>
                <w:color w:val="000000"/>
                <w:sz w:val="16"/>
                <w:szCs w:val="16"/>
              </w:rPr>
              <w:t>10,942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202535" w14:textId="1766C2AC" w:rsidR="00DD00EC" w:rsidRPr="00DD00EC" w:rsidRDefault="00E275AD" w:rsidP="00DD00E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DD00EC" w:rsidRPr="00DD00EC">
              <w:rPr>
                <w:rFonts w:ascii="Arial" w:hAnsi="Arial" w:cs="Arial"/>
                <w:color w:val="000000"/>
                <w:sz w:val="16"/>
                <w:szCs w:val="16"/>
              </w:rPr>
              <w:t>11,081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4024F0" w14:textId="2C3A5150" w:rsidR="00DD00EC" w:rsidRPr="00DD00EC" w:rsidRDefault="00E275AD" w:rsidP="00DD00E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D5FE5B" w14:textId="77777777" w:rsidR="00DD00EC" w:rsidRPr="00DD00EC" w:rsidRDefault="00DD00EC" w:rsidP="00DD00E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00EC">
              <w:rPr>
                <w:rFonts w:ascii="Arial" w:hAnsi="Arial" w:cs="Arial"/>
                <w:color w:val="000000"/>
                <w:sz w:val="16"/>
                <w:szCs w:val="16"/>
              </w:rPr>
              <w:t>9,419</w:t>
            </w:r>
          </w:p>
        </w:tc>
      </w:tr>
      <w:tr w:rsidR="00DD00EC" w:rsidRPr="00DD00EC" w14:paraId="3452099A" w14:textId="77777777" w:rsidTr="00DD00EC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0C596A" w14:textId="77777777" w:rsidR="00DD00EC" w:rsidRPr="00DD00EC" w:rsidRDefault="00DD00EC" w:rsidP="00DD00EC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CF1146" w14:textId="77777777" w:rsidR="00DD00EC" w:rsidRPr="00DD00EC" w:rsidRDefault="00DD00EC" w:rsidP="00DD00E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D00E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9,419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D67522" w14:textId="77777777" w:rsidR="00DD00EC" w:rsidRPr="00DD00EC" w:rsidRDefault="00DD00EC" w:rsidP="00DD00E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D00E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136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5876DD" w14:textId="77777777" w:rsidR="00DD00EC" w:rsidRPr="00DD00EC" w:rsidRDefault="00DD00EC" w:rsidP="00DD00E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D00E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8,576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D4CA22" w14:textId="569328FD" w:rsidR="00DD00EC" w:rsidRPr="00DD00EC" w:rsidRDefault="00E275AD" w:rsidP="00DD00E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DD00EC" w:rsidRPr="00DD00E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8,712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5B6FFC" w14:textId="7EDAB12C" w:rsidR="00DD00EC" w:rsidRPr="00DD00EC" w:rsidRDefault="00E275AD" w:rsidP="00DD00E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E41DA4" w14:textId="77777777" w:rsidR="00DD00EC" w:rsidRPr="00DD00EC" w:rsidRDefault="00DD00EC" w:rsidP="00DD00E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D00E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9,419</w:t>
            </w:r>
          </w:p>
        </w:tc>
      </w:tr>
      <w:tr w:rsidR="00DD00EC" w:rsidRPr="00DD00EC" w14:paraId="47D0AE16" w14:textId="77777777" w:rsidTr="00DD00EC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471783" w14:textId="77777777" w:rsidR="00DD00EC" w:rsidRPr="00DD00EC" w:rsidRDefault="00DD00EC" w:rsidP="00DD00E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5DC9C5" w14:textId="77777777" w:rsidR="00DD00EC" w:rsidRPr="00DD00EC" w:rsidRDefault="00DD00EC" w:rsidP="00DD00EC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12417D" w14:textId="77777777" w:rsidR="00DD00EC" w:rsidRPr="00DD00EC" w:rsidRDefault="00DD00EC" w:rsidP="00DD00EC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6737B9" w14:textId="77777777" w:rsidR="00DD00EC" w:rsidRPr="00DD00EC" w:rsidRDefault="00DD00EC" w:rsidP="00DD00EC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D1697C" w14:textId="77777777" w:rsidR="00DD00EC" w:rsidRPr="00DD00EC" w:rsidRDefault="00DD00EC" w:rsidP="00DD00EC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C87326" w14:textId="77777777" w:rsidR="00DD00EC" w:rsidRPr="00DD00EC" w:rsidRDefault="00DD00EC" w:rsidP="00DD00EC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F62405" w14:textId="77777777" w:rsidR="00DD00EC" w:rsidRPr="00DD00EC" w:rsidRDefault="00DD00EC" w:rsidP="00DD00EC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DD00EC" w:rsidRPr="00DD00EC" w14:paraId="210FCFA7" w14:textId="77777777" w:rsidTr="00DD00EC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B35EFB" w14:textId="77777777" w:rsidR="00DD00EC" w:rsidRPr="00DD00EC" w:rsidRDefault="00DD00EC" w:rsidP="00DD00EC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00EC">
              <w:rPr>
                <w:rFonts w:ascii="Arial" w:hAnsi="Arial" w:cs="Arial"/>
                <w:color w:val="000000"/>
                <w:sz w:val="16"/>
                <w:szCs w:val="16"/>
              </w:rPr>
              <w:t>Health SOETM Special Account 2021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4F869F" w14:textId="77777777" w:rsidR="00DD00EC" w:rsidRPr="00DD00EC" w:rsidRDefault="00DD00EC" w:rsidP="00DD00E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00EC">
              <w:rPr>
                <w:rFonts w:ascii="Arial" w:hAnsi="Arial" w:cs="Arial"/>
                <w:color w:val="000000"/>
                <w:sz w:val="16"/>
                <w:szCs w:val="16"/>
              </w:rPr>
              <w:t>58,894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EC4785" w14:textId="776EF0D2" w:rsidR="00DD00EC" w:rsidRPr="00DD00EC" w:rsidRDefault="00E275AD" w:rsidP="00DD00E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809748" w14:textId="77777777" w:rsidR="00DD00EC" w:rsidRPr="00DD00EC" w:rsidRDefault="00DD00EC" w:rsidP="00DD00E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00EC">
              <w:rPr>
                <w:rFonts w:ascii="Arial" w:hAnsi="Arial" w:cs="Arial"/>
                <w:color w:val="000000"/>
                <w:sz w:val="16"/>
                <w:szCs w:val="16"/>
              </w:rPr>
              <w:t>10,931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385016" w14:textId="4DCCC4B3" w:rsidR="00DD00EC" w:rsidRPr="00DD00EC" w:rsidRDefault="00E275AD" w:rsidP="00DD00E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DD00EC" w:rsidRPr="00DD00EC">
              <w:rPr>
                <w:rFonts w:ascii="Arial" w:hAnsi="Arial" w:cs="Arial"/>
                <w:color w:val="000000"/>
                <w:sz w:val="16"/>
                <w:szCs w:val="16"/>
              </w:rPr>
              <w:t>10,931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655F44" w14:textId="5C14E53F" w:rsidR="00DD00EC" w:rsidRPr="00DD00EC" w:rsidRDefault="00E275AD" w:rsidP="00DD00E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049688" w14:textId="77777777" w:rsidR="00DD00EC" w:rsidRPr="00DD00EC" w:rsidRDefault="00DD00EC" w:rsidP="00DD00E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00EC">
              <w:rPr>
                <w:rFonts w:ascii="Arial" w:hAnsi="Arial" w:cs="Arial"/>
                <w:color w:val="000000"/>
                <w:sz w:val="16"/>
                <w:szCs w:val="16"/>
              </w:rPr>
              <w:t>58,894</w:t>
            </w:r>
          </w:p>
        </w:tc>
      </w:tr>
      <w:tr w:rsidR="00DD00EC" w:rsidRPr="00DD00EC" w14:paraId="79A2D298" w14:textId="77777777" w:rsidTr="00DD00EC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9DF0E3" w14:textId="77777777" w:rsidR="00DD00EC" w:rsidRPr="00DD00EC" w:rsidRDefault="00DD00EC" w:rsidP="00DD00EC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2F2FA6" w14:textId="77777777" w:rsidR="00DD00EC" w:rsidRPr="00DD00EC" w:rsidRDefault="00DD00EC" w:rsidP="00DD00E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D00E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58,894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43BE75" w14:textId="5A5C6AB3" w:rsidR="00DD00EC" w:rsidRPr="00DD00EC" w:rsidRDefault="00E275AD" w:rsidP="00DD00E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EE6F76" w14:textId="77777777" w:rsidR="00DD00EC" w:rsidRPr="00DD00EC" w:rsidRDefault="00DD00EC" w:rsidP="00DD00E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D00E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10,410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36DD5A" w14:textId="21E7AA2E" w:rsidR="00DD00EC" w:rsidRPr="00DD00EC" w:rsidRDefault="00E275AD" w:rsidP="00DD00E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DD00EC" w:rsidRPr="00DD00E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10,410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D6BD94" w14:textId="5AC64B77" w:rsidR="00DD00EC" w:rsidRPr="00DD00EC" w:rsidRDefault="00E275AD" w:rsidP="00DD00E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33C895" w14:textId="77777777" w:rsidR="00DD00EC" w:rsidRPr="00DD00EC" w:rsidRDefault="00DD00EC" w:rsidP="00DD00E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D00E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58,894</w:t>
            </w:r>
          </w:p>
        </w:tc>
      </w:tr>
      <w:tr w:rsidR="00DD00EC" w:rsidRPr="00DD00EC" w14:paraId="385B338D" w14:textId="77777777" w:rsidTr="00DD00EC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760295" w14:textId="77777777" w:rsidR="00DD00EC" w:rsidRPr="00DD00EC" w:rsidRDefault="00DD00EC" w:rsidP="00DD00E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4E0797" w14:textId="77777777" w:rsidR="00DD00EC" w:rsidRPr="00DD00EC" w:rsidRDefault="00DD00EC" w:rsidP="00DD00EC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85F044" w14:textId="77777777" w:rsidR="00DD00EC" w:rsidRPr="00DD00EC" w:rsidRDefault="00DD00EC" w:rsidP="00DD00EC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5F3453" w14:textId="77777777" w:rsidR="00DD00EC" w:rsidRPr="00DD00EC" w:rsidRDefault="00DD00EC" w:rsidP="00DD00EC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6722E7" w14:textId="77777777" w:rsidR="00DD00EC" w:rsidRPr="00DD00EC" w:rsidRDefault="00DD00EC" w:rsidP="00DD00EC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B2CE17" w14:textId="77777777" w:rsidR="00DD00EC" w:rsidRPr="00DD00EC" w:rsidRDefault="00DD00EC" w:rsidP="00DD00EC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98F77C" w14:textId="77777777" w:rsidR="00DD00EC" w:rsidRPr="00DD00EC" w:rsidRDefault="00DD00EC" w:rsidP="00DD00EC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DD00EC" w:rsidRPr="00DD00EC" w14:paraId="1E72702F" w14:textId="77777777" w:rsidTr="00DD00EC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D58A75" w14:textId="77777777" w:rsidR="00DD00EC" w:rsidRPr="00DD00EC" w:rsidRDefault="00DD00EC" w:rsidP="00DD00EC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00EC">
              <w:rPr>
                <w:rFonts w:ascii="Arial" w:hAnsi="Arial" w:cs="Arial"/>
                <w:color w:val="000000"/>
                <w:sz w:val="16"/>
                <w:szCs w:val="16"/>
              </w:rPr>
              <w:t>Industrial Chemicals Special Account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2D6300" w14:textId="77777777" w:rsidR="00DD00EC" w:rsidRPr="00DD00EC" w:rsidRDefault="00DD00EC" w:rsidP="00DD00E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00EC">
              <w:rPr>
                <w:rFonts w:ascii="Arial" w:hAnsi="Arial" w:cs="Arial"/>
                <w:color w:val="000000"/>
                <w:sz w:val="16"/>
                <w:szCs w:val="16"/>
              </w:rPr>
              <w:t>32,861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3BCF30" w14:textId="77777777" w:rsidR="00DD00EC" w:rsidRPr="00DD00EC" w:rsidRDefault="00DD00EC" w:rsidP="00DD00E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00EC">
              <w:rPr>
                <w:rFonts w:ascii="Arial" w:hAnsi="Arial" w:cs="Arial"/>
                <w:color w:val="000000"/>
                <w:sz w:val="16"/>
                <w:szCs w:val="16"/>
              </w:rPr>
              <w:t>34,032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885CA0" w14:textId="77777777" w:rsidR="00DD00EC" w:rsidRPr="00DD00EC" w:rsidRDefault="00DD00EC" w:rsidP="00DD00E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00EC">
              <w:rPr>
                <w:rFonts w:ascii="Arial" w:hAnsi="Arial" w:cs="Arial"/>
                <w:color w:val="000000"/>
                <w:sz w:val="16"/>
                <w:szCs w:val="16"/>
              </w:rPr>
              <w:t>753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562717" w14:textId="25895FD5" w:rsidR="00DD00EC" w:rsidRPr="00DD00EC" w:rsidRDefault="00E275AD" w:rsidP="00DD00E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DD00EC" w:rsidRPr="00DD00EC">
              <w:rPr>
                <w:rFonts w:ascii="Arial" w:hAnsi="Arial" w:cs="Arial"/>
                <w:color w:val="000000"/>
                <w:sz w:val="16"/>
                <w:szCs w:val="16"/>
              </w:rPr>
              <w:t>23,858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266356" w14:textId="5F42DB51" w:rsidR="00DD00EC" w:rsidRPr="00DD00EC" w:rsidRDefault="00E275AD" w:rsidP="00DD00E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BDCD1C" w14:textId="77777777" w:rsidR="00DD00EC" w:rsidRPr="00DD00EC" w:rsidRDefault="00DD00EC" w:rsidP="00DD00E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00EC">
              <w:rPr>
                <w:rFonts w:ascii="Arial" w:hAnsi="Arial" w:cs="Arial"/>
                <w:color w:val="000000"/>
                <w:sz w:val="16"/>
                <w:szCs w:val="16"/>
              </w:rPr>
              <w:t>43,788</w:t>
            </w:r>
          </w:p>
        </w:tc>
      </w:tr>
      <w:tr w:rsidR="00DD00EC" w:rsidRPr="00DD00EC" w14:paraId="5A746783" w14:textId="77777777" w:rsidTr="00DD00EC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4679B7" w14:textId="77777777" w:rsidR="00DD00EC" w:rsidRPr="00DD00EC" w:rsidRDefault="00DD00EC" w:rsidP="00DD00EC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B835A0" w14:textId="77777777" w:rsidR="00DD00EC" w:rsidRPr="00DD00EC" w:rsidRDefault="00DD00EC" w:rsidP="00DD00E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D00E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31,861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EE144B" w14:textId="77777777" w:rsidR="00DD00EC" w:rsidRPr="00DD00EC" w:rsidRDefault="00DD00EC" w:rsidP="00DD00E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D00E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24,157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8D3A91" w14:textId="77777777" w:rsidR="00DD00EC" w:rsidRPr="00DD00EC" w:rsidRDefault="00DD00EC" w:rsidP="00DD00E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D00E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34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0CA4CB" w14:textId="345BE495" w:rsidR="00DD00EC" w:rsidRPr="00DD00EC" w:rsidRDefault="00E275AD" w:rsidP="00DD00E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DD00EC" w:rsidRPr="00DD00E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23,191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1ACA9A" w14:textId="3FF60F32" w:rsidR="00DD00EC" w:rsidRPr="00DD00EC" w:rsidRDefault="00E275AD" w:rsidP="00DD00E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DB3B08" w14:textId="77777777" w:rsidR="00DD00EC" w:rsidRPr="00DD00EC" w:rsidRDefault="00DD00EC" w:rsidP="00DD00E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D00E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32,861</w:t>
            </w:r>
          </w:p>
        </w:tc>
      </w:tr>
      <w:tr w:rsidR="00DD00EC" w:rsidRPr="00DD00EC" w14:paraId="0E226223" w14:textId="77777777" w:rsidTr="00DD00EC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B402FA" w14:textId="77777777" w:rsidR="00DD00EC" w:rsidRPr="00DD00EC" w:rsidRDefault="00DD00EC" w:rsidP="00DD00E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E30A5D" w14:textId="77777777" w:rsidR="00DD00EC" w:rsidRPr="00DD00EC" w:rsidRDefault="00DD00EC" w:rsidP="00DD00EC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114796" w14:textId="77777777" w:rsidR="00DD00EC" w:rsidRPr="00DD00EC" w:rsidRDefault="00DD00EC" w:rsidP="00DD00EC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F40901" w14:textId="77777777" w:rsidR="00DD00EC" w:rsidRPr="00DD00EC" w:rsidRDefault="00DD00EC" w:rsidP="00DD00EC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0A3817" w14:textId="77777777" w:rsidR="00DD00EC" w:rsidRPr="00DD00EC" w:rsidRDefault="00DD00EC" w:rsidP="00DD00EC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16A432" w14:textId="77777777" w:rsidR="00DD00EC" w:rsidRPr="00DD00EC" w:rsidRDefault="00DD00EC" w:rsidP="00DD00EC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A5E3D7" w14:textId="77777777" w:rsidR="00DD00EC" w:rsidRPr="00DD00EC" w:rsidRDefault="00DD00EC" w:rsidP="00DD00EC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DD00EC" w:rsidRPr="00DD00EC" w14:paraId="13781959" w14:textId="77777777" w:rsidTr="00DD00EC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1B8093" w14:textId="77777777" w:rsidR="00DD00EC" w:rsidRPr="00DD00EC" w:rsidRDefault="00DD00EC" w:rsidP="00DD00EC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00EC">
              <w:rPr>
                <w:rFonts w:ascii="Arial" w:hAnsi="Arial" w:cs="Arial"/>
                <w:color w:val="000000"/>
                <w:sz w:val="16"/>
                <w:szCs w:val="16"/>
              </w:rPr>
              <w:t>Medicare Guarantee Fund (Health) Special Account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207985" w14:textId="77777777" w:rsidR="00DD00EC" w:rsidRPr="00DD00EC" w:rsidRDefault="00DD00EC" w:rsidP="00DD00E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00EC">
              <w:rPr>
                <w:rFonts w:ascii="Arial" w:hAnsi="Arial" w:cs="Arial"/>
                <w:color w:val="000000"/>
                <w:sz w:val="16"/>
                <w:szCs w:val="16"/>
              </w:rPr>
              <w:t>3,271,473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E2AF4C" w14:textId="08FF3474" w:rsidR="00DD00EC" w:rsidRPr="00DD00EC" w:rsidRDefault="00E275AD" w:rsidP="00DD00E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6BB120" w14:textId="31083EAD" w:rsidR="00DD00EC" w:rsidRPr="00DD00EC" w:rsidRDefault="00E275AD" w:rsidP="00DD00E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771382" w14:textId="0FB4DB10" w:rsidR="00DD00EC" w:rsidRPr="00DD00EC" w:rsidRDefault="00E275AD" w:rsidP="00DD00E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DD00EC" w:rsidRPr="00DD00EC">
              <w:rPr>
                <w:rFonts w:ascii="Arial" w:hAnsi="Arial" w:cs="Arial"/>
                <w:color w:val="000000"/>
                <w:sz w:val="16"/>
                <w:szCs w:val="16"/>
              </w:rPr>
              <w:t>47,521,044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3437DF" w14:textId="77777777" w:rsidR="00DD00EC" w:rsidRPr="00DD00EC" w:rsidRDefault="00DD00EC" w:rsidP="00DD00E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00EC">
              <w:rPr>
                <w:rFonts w:ascii="Arial" w:hAnsi="Arial" w:cs="Arial"/>
                <w:color w:val="000000"/>
                <w:sz w:val="16"/>
                <w:szCs w:val="16"/>
              </w:rPr>
              <w:t>47,521,044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503118" w14:textId="77777777" w:rsidR="00DD00EC" w:rsidRPr="00DD00EC" w:rsidRDefault="00DD00EC" w:rsidP="00DD00E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00EC">
              <w:rPr>
                <w:rFonts w:ascii="Arial" w:hAnsi="Arial" w:cs="Arial"/>
                <w:color w:val="000000"/>
                <w:sz w:val="16"/>
                <w:szCs w:val="16"/>
              </w:rPr>
              <w:t>3,271,473</w:t>
            </w:r>
          </w:p>
        </w:tc>
      </w:tr>
      <w:tr w:rsidR="00DD00EC" w:rsidRPr="00DD00EC" w14:paraId="7FB50728" w14:textId="77777777" w:rsidTr="00DD00EC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712495" w14:textId="77777777" w:rsidR="00DD00EC" w:rsidRPr="00DD00EC" w:rsidRDefault="00DD00EC" w:rsidP="00DD00EC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9512E9" w14:textId="77777777" w:rsidR="00DD00EC" w:rsidRPr="00DD00EC" w:rsidRDefault="00DD00EC" w:rsidP="00DD00E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D00E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3,271,473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0369FC" w14:textId="6DE4A5F3" w:rsidR="00DD00EC" w:rsidRPr="00DD00EC" w:rsidRDefault="00E275AD" w:rsidP="00DD00E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05B8CB" w14:textId="7E6E05BE" w:rsidR="00DD00EC" w:rsidRPr="00DD00EC" w:rsidRDefault="00E275AD" w:rsidP="00DD00E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8F3230" w14:textId="5BD8D1AD" w:rsidR="00DD00EC" w:rsidRPr="00DD00EC" w:rsidRDefault="00E275AD" w:rsidP="00DD00E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DD00EC" w:rsidRPr="00DD00E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45,664,691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855199" w14:textId="77777777" w:rsidR="00DD00EC" w:rsidRPr="00DD00EC" w:rsidRDefault="00DD00EC" w:rsidP="00DD00E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D00E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45,664,691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9845A8" w14:textId="77777777" w:rsidR="00DD00EC" w:rsidRPr="00DD00EC" w:rsidRDefault="00DD00EC" w:rsidP="00DD00E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D00E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3,271,473</w:t>
            </w:r>
          </w:p>
        </w:tc>
      </w:tr>
      <w:tr w:rsidR="00DD00EC" w:rsidRPr="00DD00EC" w14:paraId="1AC282E9" w14:textId="77777777" w:rsidTr="00DD00EC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E09486" w14:textId="77777777" w:rsidR="00DD00EC" w:rsidRPr="00DD00EC" w:rsidRDefault="00DD00EC" w:rsidP="00DD00E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AEB06B" w14:textId="77777777" w:rsidR="00DD00EC" w:rsidRPr="00DD00EC" w:rsidRDefault="00DD00EC" w:rsidP="00DD00EC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B2ED9D" w14:textId="77777777" w:rsidR="00DD00EC" w:rsidRPr="00DD00EC" w:rsidRDefault="00DD00EC" w:rsidP="00DD00EC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52535D" w14:textId="77777777" w:rsidR="00DD00EC" w:rsidRPr="00DD00EC" w:rsidRDefault="00DD00EC" w:rsidP="00DD00EC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54DA85" w14:textId="77777777" w:rsidR="00DD00EC" w:rsidRPr="00DD00EC" w:rsidRDefault="00DD00EC" w:rsidP="00DD00EC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5001F3" w14:textId="77777777" w:rsidR="00DD00EC" w:rsidRPr="00DD00EC" w:rsidRDefault="00DD00EC" w:rsidP="00DD00EC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6794C1" w14:textId="77777777" w:rsidR="00DD00EC" w:rsidRPr="00DD00EC" w:rsidRDefault="00DD00EC" w:rsidP="00DD00EC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DD00EC" w:rsidRPr="00DD00EC" w14:paraId="768105E1" w14:textId="77777777" w:rsidTr="00DD00EC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24F378" w14:textId="77777777" w:rsidR="00DD00EC" w:rsidRPr="00DD00EC" w:rsidRDefault="00DD00EC" w:rsidP="00DD00EC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00EC">
              <w:rPr>
                <w:rFonts w:ascii="Arial" w:hAnsi="Arial" w:cs="Arial"/>
                <w:color w:val="000000"/>
                <w:sz w:val="16"/>
                <w:szCs w:val="16"/>
              </w:rPr>
              <w:t>MRFF Health Special Account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9D1FBB" w14:textId="77777777" w:rsidR="00DD00EC" w:rsidRPr="00DD00EC" w:rsidRDefault="00DD00EC" w:rsidP="00DD00E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00EC">
              <w:rPr>
                <w:rFonts w:ascii="Arial" w:hAnsi="Arial" w:cs="Arial"/>
                <w:color w:val="000000"/>
                <w:sz w:val="16"/>
                <w:szCs w:val="16"/>
              </w:rPr>
              <w:t>2,031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D71A4E" w14:textId="59B9C6A2" w:rsidR="00DD00EC" w:rsidRPr="00DD00EC" w:rsidRDefault="00E275AD" w:rsidP="00DD00E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190637" w14:textId="4EC1CA39" w:rsidR="00DD00EC" w:rsidRPr="00DD00EC" w:rsidRDefault="00E275AD" w:rsidP="00DD00E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104AB1" w14:textId="3C4DE2F0" w:rsidR="00DD00EC" w:rsidRPr="00DD00EC" w:rsidRDefault="00E275AD" w:rsidP="00DD00E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DD00EC" w:rsidRPr="00DD00EC">
              <w:rPr>
                <w:rFonts w:ascii="Arial" w:hAnsi="Arial" w:cs="Arial"/>
                <w:color w:val="000000"/>
                <w:sz w:val="16"/>
                <w:szCs w:val="16"/>
              </w:rPr>
              <w:t>650,000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0E328E" w14:textId="77777777" w:rsidR="00DD00EC" w:rsidRPr="00DD00EC" w:rsidRDefault="00DD00EC" w:rsidP="00DD00E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00EC">
              <w:rPr>
                <w:rFonts w:ascii="Arial" w:hAnsi="Arial" w:cs="Arial"/>
                <w:color w:val="000000"/>
                <w:sz w:val="16"/>
                <w:szCs w:val="16"/>
              </w:rPr>
              <w:t>650,000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B64BA7" w14:textId="77777777" w:rsidR="00DD00EC" w:rsidRPr="00DD00EC" w:rsidRDefault="00DD00EC" w:rsidP="00DD00E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00EC">
              <w:rPr>
                <w:rFonts w:ascii="Arial" w:hAnsi="Arial" w:cs="Arial"/>
                <w:color w:val="000000"/>
                <w:sz w:val="16"/>
                <w:szCs w:val="16"/>
              </w:rPr>
              <w:t>2,031</w:t>
            </w:r>
          </w:p>
        </w:tc>
      </w:tr>
      <w:tr w:rsidR="00DD00EC" w:rsidRPr="00DD00EC" w14:paraId="1B2DF511" w14:textId="77777777" w:rsidTr="00DD00EC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CB7C21" w14:textId="77777777" w:rsidR="00DD00EC" w:rsidRPr="00DD00EC" w:rsidRDefault="00DD00EC" w:rsidP="00DD00EC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65CD56" w14:textId="77777777" w:rsidR="00DD00EC" w:rsidRPr="00DD00EC" w:rsidRDefault="00DD00EC" w:rsidP="00DD00E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D00E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2,031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8343CB" w14:textId="31A7FF07" w:rsidR="00DD00EC" w:rsidRPr="00DD00EC" w:rsidRDefault="00E275AD" w:rsidP="00DD00E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CC9DC8" w14:textId="418AE7E6" w:rsidR="00DD00EC" w:rsidRPr="00DD00EC" w:rsidRDefault="00E275AD" w:rsidP="00DD00E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CDF619" w14:textId="5C7405CB" w:rsidR="00DD00EC" w:rsidRPr="00DD00EC" w:rsidRDefault="00E275AD" w:rsidP="00DD00E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DD00EC" w:rsidRPr="00DD00E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598,000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66DAE7" w14:textId="77777777" w:rsidR="00DD00EC" w:rsidRPr="00DD00EC" w:rsidRDefault="00DD00EC" w:rsidP="00DD00E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D00E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598,000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E87DC6" w14:textId="77777777" w:rsidR="00DD00EC" w:rsidRPr="00DD00EC" w:rsidRDefault="00DD00EC" w:rsidP="00DD00E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D00E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2,031</w:t>
            </w:r>
          </w:p>
        </w:tc>
      </w:tr>
      <w:tr w:rsidR="00DD00EC" w:rsidRPr="00DD00EC" w14:paraId="235C8D57" w14:textId="77777777" w:rsidTr="00DD00EC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1F4260" w14:textId="77777777" w:rsidR="00DD00EC" w:rsidRPr="00DD00EC" w:rsidRDefault="00DD00EC" w:rsidP="00DD00E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42355E" w14:textId="77777777" w:rsidR="00DD00EC" w:rsidRPr="00DD00EC" w:rsidRDefault="00DD00EC" w:rsidP="00DD00EC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061E7B" w14:textId="77777777" w:rsidR="00DD00EC" w:rsidRPr="00DD00EC" w:rsidRDefault="00DD00EC" w:rsidP="00DD00EC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CC2B87" w14:textId="77777777" w:rsidR="00DD00EC" w:rsidRPr="00DD00EC" w:rsidRDefault="00DD00EC" w:rsidP="00DD00EC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AEA186" w14:textId="77777777" w:rsidR="00DD00EC" w:rsidRPr="00DD00EC" w:rsidRDefault="00DD00EC" w:rsidP="00DD00EC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777676" w14:textId="77777777" w:rsidR="00DD00EC" w:rsidRPr="00DD00EC" w:rsidRDefault="00DD00EC" w:rsidP="00DD00EC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084C1B" w14:textId="77777777" w:rsidR="00DD00EC" w:rsidRPr="00DD00EC" w:rsidRDefault="00DD00EC" w:rsidP="00DD00EC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DD00EC" w:rsidRPr="00DD00EC" w14:paraId="4140764E" w14:textId="77777777" w:rsidTr="00DD00EC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A6FACE" w14:textId="77777777" w:rsidR="00DD00EC" w:rsidRPr="00DD00EC" w:rsidRDefault="00DD00EC" w:rsidP="00DD00EC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00EC">
              <w:rPr>
                <w:rFonts w:ascii="Arial" w:hAnsi="Arial" w:cs="Arial"/>
                <w:color w:val="000000"/>
                <w:sz w:val="16"/>
                <w:szCs w:val="16"/>
              </w:rPr>
              <w:t>Sport and Recreation Special Account 2016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F06D28" w14:textId="77777777" w:rsidR="00DD00EC" w:rsidRPr="00DD00EC" w:rsidRDefault="00DD00EC" w:rsidP="00DD00E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00EC">
              <w:rPr>
                <w:rFonts w:ascii="Arial" w:hAnsi="Arial" w:cs="Arial"/>
                <w:color w:val="000000"/>
                <w:sz w:val="16"/>
                <w:szCs w:val="16"/>
              </w:rPr>
              <w:t>182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985379" w14:textId="62C2290E" w:rsidR="00DD00EC" w:rsidRPr="00DD00EC" w:rsidRDefault="00E275AD" w:rsidP="00DD00E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C72EC9" w14:textId="24101071" w:rsidR="00DD00EC" w:rsidRPr="00DD00EC" w:rsidRDefault="00E275AD" w:rsidP="00DD00E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5AA929" w14:textId="7820EDEB" w:rsidR="00DD00EC" w:rsidRPr="00DD00EC" w:rsidRDefault="00E275AD" w:rsidP="00DD00E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18896C" w14:textId="15D23E1A" w:rsidR="00DD00EC" w:rsidRPr="00DD00EC" w:rsidRDefault="00E275AD" w:rsidP="00DD00E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5CD411" w14:textId="77777777" w:rsidR="00DD00EC" w:rsidRPr="00DD00EC" w:rsidRDefault="00DD00EC" w:rsidP="00DD00E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00EC">
              <w:rPr>
                <w:rFonts w:ascii="Arial" w:hAnsi="Arial" w:cs="Arial"/>
                <w:color w:val="000000"/>
                <w:sz w:val="16"/>
                <w:szCs w:val="16"/>
              </w:rPr>
              <w:t>182</w:t>
            </w:r>
          </w:p>
        </w:tc>
      </w:tr>
      <w:tr w:rsidR="00DD00EC" w:rsidRPr="00DD00EC" w14:paraId="43E807C9" w14:textId="77777777" w:rsidTr="00DD00EC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0757EA" w14:textId="77777777" w:rsidR="00DD00EC" w:rsidRPr="00DD00EC" w:rsidRDefault="00DD00EC" w:rsidP="00DD00EC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C49415" w14:textId="77777777" w:rsidR="00DD00EC" w:rsidRPr="00DD00EC" w:rsidRDefault="00DD00EC" w:rsidP="00DD00E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D00E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182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71CEEF" w14:textId="05EA4F85" w:rsidR="00DD00EC" w:rsidRPr="00DD00EC" w:rsidRDefault="00E275AD" w:rsidP="00DD00E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1C707B" w14:textId="5D6B019E" w:rsidR="00DD00EC" w:rsidRPr="00DD00EC" w:rsidRDefault="00E275AD" w:rsidP="00DD00E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13E75E" w14:textId="7F617913" w:rsidR="00DD00EC" w:rsidRPr="00DD00EC" w:rsidRDefault="00E275AD" w:rsidP="00DD00E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9FBBF7" w14:textId="07FA552F" w:rsidR="00DD00EC" w:rsidRPr="00DD00EC" w:rsidRDefault="00E275AD" w:rsidP="00DD00E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FAE31F" w14:textId="77777777" w:rsidR="00DD00EC" w:rsidRPr="00DD00EC" w:rsidRDefault="00DD00EC" w:rsidP="00DD00E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D00E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182</w:t>
            </w:r>
          </w:p>
        </w:tc>
      </w:tr>
      <w:tr w:rsidR="00DD00EC" w:rsidRPr="00DD00EC" w14:paraId="088CA345" w14:textId="77777777" w:rsidTr="00DD00EC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7F7699" w14:textId="77777777" w:rsidR="00DD00EC" w:rsidRPr="00DD00EC" w:rsidRDefault="00DD00EC" w:rsidP="00DD00E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F5977C" w14:textId="77777777" w:rsidR="00DD00EC" w:rsidRPr="00DD00EC" w:rsidRDefault="00DD00EC" w:rsidP="00DD00EC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C149F5" w14:textId="77777777" w:rsidR="00DD00EC" w:rsidRPr="00DD00EC" w:rsidRDefault="00DD00EC" w:rsidP="00DD00EC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3F3B02" w14:textId="77777777" w:rsidR="00DD00EC" w:rsidRPr="00DD00EC" w:rsidRDefault="00DD00EC" w:rsidP="00DD00EC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C79112" w14:textId="77777777" w:rsidR="00DD00EC" w:rsidRPr="00DD00EC" w:rsidRDefault="00DD00EC" w:rsidP="00DD00EC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15351B" w14:textId="77777777" w:rsidR="00DD00EC" w:rsidRPr="00DD00EC" w:rsidRDefault="00DD00EC" w:rsidP="00DD00EC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A33748" w14:textId="77777777" w:rsidR="00DD00EC" w:rsidRPr="00DD00EC" w:rsidRDefault="00DD00EC" w:rsidP="00DD00EC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DD00EC" w:rsidRPr="00DD00EC" w14:paraId="77415F1B" w14:textId="77777777" w:rsidTr="00DD00EC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6046F1" w14:textId="77777777" w:rsidR="00DD00EC" w:rsidRPr="00DD00EC" w:rsidRDefault="00DD00EC" w:rsidP="00DD00EC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00EC">
              <w:rPr>
                <w:rFonts w:ascii="Arial" w:hAnsi="Arial" w:cs="Arial"/>
                <w:color w:val="000000"/>
                <w:sz w:val="16"/>
                <w:szCs w:val="16"/>
              </w:rPr>
              <w:t>Therapeutic Goods Administration Account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8E39DC" w14:textId="77777777" w:rsidR="00DD00EC" w:rsidRPr="00DD00EC" w:rsidRDefault="00DD00EC" w:rsidP="00DD00E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00EC">
              <w:rPr>
                <w:rFonts w:ascii="Arial" w:hAnsi="Arial" w:cs="Arial"/>
                <w:color w:val="000000"/>
                <w:sz w:val="16"/>
                <w:szCs w:val="16"/>
              </w:rPr>
              <w:t>75,020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4E6A24" w14:textId="77777777" w:rsidR="00DD00EC" w:rsidRPr="00DD00EC" w:rsidRDefault="00DD00EC" w:rsidP="00DD00E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00EC">
              <w:rPr>
                <w:rFonts w:ascii="Arial" w:hAnsi="Arial" w:cs="Arial"/>
                <w:color w:val="000000"/>
                <w:sz w:val="16"/>
                <w:szCs w:val="16"/>
              </w:rPr>
              <w:t>191,793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4AA9E9" w14:textId="77777777" w:rsidR="00DD00EC" w:rsidRPr="00DD00EC" w:rsidRDefault="00DD00EC" w:rsidP="00DD00E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00EC">
              <w:rPr>
                <w:rFonts w:ascii="Arial" w:hAnsi="Arial" w:cs="Arial"/>
                <w:color w:val="000000"/>
                <w:sz w:val="16"/>
                <w:szCs w:val="16"/>
              </w:rPr>
              <w:t>34,933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6550BE" w14:textId="5F624F4C" w:rsidR="00DD00EC" w:rsidRPr="00DD00EC" w:rsidRDefault="00E275AD" w:rsidP="00DD00E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DD00EC" w:rsidRPr="00DD00EC">
              <w:rPr>
                <w:rFonts w:ascii="Arial" w:hAnsi="Arial" w:cs="Arial"/>
                <w:color w:val="000000"/>
                <w:sz w:val="16"/>
                <w:szCs w:val="16"/>
              </w:rPr>
              <w:t>228,983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D78806" w14:textId="786B7BB1" w:rsidR="00DD00EC" w:rsidRPr="00DD00EC" w:rsidRDefault="00E275AD" w:rsidP="00DD00E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8A49E2" w14:textId="77777777" w:rsidR="00DD00EC" w:rsidRPr="00DD00EC" w:rsidRDefault="00DD00EC" w:rsidP="00DD00E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00EC">
              <w:rPr>
                <w:rFonts w:ascii="Arial" w:hAnsi="Arial" w:cs="Arial"/>
                <w:color w:val="000000"/>
                <w:sz w:val="16"/>
                <w:szCs w:val="16"/>
              </w:rPr>
              <w:t>72,763</w:t>
            </w:r>
          </w:p>
        </w:tc>
      </w:tr>
      <w:tr w:rsidR="00DD00EC" w:rsidRPr="00DD00EC" w14:paraId="07308116" w14:textId="77777777" w:rsidTr="00DD00EC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EA8054" w14:textId="77777777" w:rsidR="00DD00EC" w:rsidRPr="00DD00EC" w:rsidRDefault="00DD00EC" w:rsidP="00DD00EC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49D12F" w14:textId="77777777" w:rsidR="00DD00EC" w:rsidRPr="00DD00EC" w:rsidRDefault="00DD00EC" w:rsidP="00DD00E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D00E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91,026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EADA87" w14:textId="77777777" w:rsidR="00DD00EC" w:rsidRPr="00DD00EC" w:rsidRDefault="00DD00EC" w:rsidP="00DD00E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D00E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195,526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CE60CF" w14:textId="77777777" w:rsidR="00DD00EC" w:rsidRPr="00DD00EC" w:rsidRDefault="00DD00EC" w:rsidP="00DD00E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D00E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22,526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64B11A" w14:textId="014A8AEC" w:rsidR="00DD00EC" w:rsidRPr="00DD00EC" w:rsidRDefault="00E275AD" w:rsidP="00DD00E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DD00EC" w:rsidRPr="00DD00E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234,058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EB0C5D" w14:textId="1FB00DD6" w:rsidR="00DD00EC" w:rsidRPr="00DD00EC" w:rsidRDefault="00E275AD" w:rsidP="00DD00E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45FE10" w14:textId="77777777" w:rsidR="00DD00EC" w:rsidRPr="00DD00EC" w:rsidRDefault="00DD00EC" w:rsidP="00DD00E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D00E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75,020</w:t>
            </w:r>
          </w:p>
        </w:tc>
      </w:tr>
      <w:tr w:rsidR="00DD00EC" w:rsidRPr="00DD00EC" w14:paraId="00821006" w14:textId="77777777" w:rsidTr="00DD00EC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D4D13A" w14:textId="77777777" w:rsidR="00DD00EC" w:rsidRPr="00DD00EC" w:rsidRDefault="00DD00EC" w:rsidP="00DD00E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6B8CAB" w14:textId="77777777" w:rsidR="00DD00EC" w:rsidRPr="00DD00EC" w:rsidRDefault="00DD00EC" w:rsidP="00DD00EC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00337F" w14:textId="77777777" w:rsidR="00DD00EC" w:rsidRPr="00DD00EC" w:rsidRDefault="00DD00EC" w:rsidP="00DD00EC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C44B88" w14:textId="77777777" w:rsidR="00DD00EC" w:rsidRPr="00DD00EC" w:rsidRDefault="00DD00EC" w:rsidP="00DD00EC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926ED2" w14:textId="77777777" w:rsidR="00DD00EC" w:rsidRPr="00DD00EC" w:rsidRDefault="00DD00EC" w:rsidP="00DD00EC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B23847" w14:textId="77777777" w:rsidR="00DD00EC" w:rsidRPr="00DD00EC" w:rsidRDefault="00DD00EC" w:rsidP="00DD00EC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25F703" w14:textId="77777777" w:rsidR="00DD00EC" w:rsidRPr="00DD00EC" w:rsidRDefault="00DD00EC" w:rsidP="00DD00EC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DD00EC" w:rsidRPr="00DD00EC" w14:paraId="25B89F9E" w14:textId="77777777" w:rsidTr="00DD00EC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AD792B" w14:textId="77777777" w:rsidR="00DD00EC" w:rsidRPr="00DD00EC" w:rsidRDefault="00DD00EC" w:rsidP="00DD00EC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D00E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Department of Health and Aged Care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0E28EF" w14:textId="77777777" w:rsidR="00DD00EC" w:rsidRPr="00DD00EC" w:rsidRDefault="00DD00EC" w:rsidP="00DD00E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00EC">
              <w:rPr>
                <w:rFonts w:ascii="Arial" w:hAnsi="Arial" w:cs="Arial"/>
                <w:color w:val="000000"/>
                <w:sz w:val="16"/>
                <w:szCs w:val="16"/>
              </w:rPr>
              <w:t>3,458,722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4534A7" w14:textId="77777777" w:rsidR="00DD00EC" w:rsidRPr="00DD00EC" w:rsidRDefault="00DD00EC" w:rsidP="00DD00E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00EC">
              <w:rPr>
                <w:rFonts w:ascii="Arial" w:hAnsi="Arial" w:cs="Arial"/>
                <w:color w:val="000000"/>
                <w:sz w:val="16"/>
                <w:szCs w:val="16"/>
              </w:rPr>
              <w:t>229,817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01A1F6" w14:textId="77777777" w:rsidR="00DD00EC" w:rsidRPr="00DD00EC" w:rsidRDefault="00DD00EC" w:rsidP="00DD00E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00EC">
              <w:rPr>
                <w:rFonts w:ascii="Arial" w:hAnsi="Arial" w:cs="Arial"/>
                <w:color w:val="000000"/>
                <w:sz w:val="16"/>
                <w:szCs w:val="16"/>
              </w:rPr>
              <w:t>64,692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AF5C84" w14:textId="2ED59BA8" w:rsidR="00DD00EC" w:rsidRPr="00DD00EC" w:rsidRDefault="00E275AD" w:rsidP="00DD00E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DD00EC">
              <w:rPr>
                <w:rFonts w:ascii="Arial" w:hAnsi="Arial" w:cs="Arial"/>
                <w:color w:val="000000"/>
                <w:sz w:val="16"/>
                <w:szCs w:val="16"/>
              </w:rPr>
              <w:t>48,455,716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7D216D" w14:textId="77777777" w:rsidR="00DD00EC" w:rsidRPr="00DD00EC" w:rsidRDefault="00DD00EC" w:rsidP="00DD00E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00EC">
              <w:rPr>
                <w:rFonts w:ascii="Arial" w:hAnsi="Arial" w:cs="Arial"/>
                <w:color w:val="000000"/>
                <w:sz w:val="16"/>
                <w:szCs w:val="16"/>
              </w:rPr>
              <w:t>48,171,044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781488" w14:textId="77777777" w:rsidR="00DD00EC" w:rsidRPr="00DD00EC" w:rsidRDefault="00DD00EC" w:rsidP="00DD00E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D00EC">
              <w:rPr>
                <w:rFonts w:ascii="Arial" w:hAnsi="Arial" w:cs="Arial"/>
                <w:color w:val="000000"/>
                <w:sz w:val="16"/>
                <w:szCs w:val="16"/>
              </w:rPr>
              <w:t>3,468,559</w:t>
            </w:r>
          </w:p>
        </w:tc>
      </w:tr>
      <w:tr w:rsidR="00DD00EC" w:rsidRPr="00DD00EC" w14:paraId="1ECE1FF3" w14:textId="77777777" w:rsidTr="00DD00EC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D02DC4" w14:textId="77777777" w:rsidR="00DD00EC" w:rsidRPr="00DD00EC" w:rsidRDefault="00DD00EC" w:rsidP="00DD00EC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6B7888F9" w14:textId="77777777" w:rsidR="00DD00EC" w:rsidRPr="00DD00EC" w:rsidRDefault="00DD00EC" w:rsidP="00DD00E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D00E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3,472,561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0A2BB152" w14:textId="77777777" w:rsidR="00DD00EC" w:rsidRPr="00DD00EC" w:rsidRDefault="00DD00EC" w:rsidP="00DD00E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D00E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223,672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493E49D1" w14:textId="77777777" w:rsidR="00DD00EC" w:rsidRPr="00DD00EC" w:rsidRDefault="00DD00EC" w:rsidP="00DD00E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D00E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48,679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75A2A526" w14:textId="3A758448" w:rsidR="00DD00EC" w:rsidRPr="00DD00EC" w:rsidRDefault="00E275AD" w:rsidP="00DD00E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DD00E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46,548,881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7BA694EB" w14:textId="77777777" w:rsidR="00DD00EC" w:rsidRPr="00DD00EC" w:rsidRDefault="00DD00EC" w:rsidP="00DD00E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D00E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46,262,691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40ABEDC9" w14:textId="77777777" w:rsidR="00DD00EC" w:rsidRPr="00DD00EC" w:rsidRDefault="00DD00EC" w:rsidP="00DD00E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D00E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3,458,722</w:t>
            </w:r>
          </w:p>
        </w:tc>
      </w:tr>
    </w:tbl>
    <w:p w14:paraId="30FB2987" w14:textId="77777777" w:rsidR="00A53221" w:rsidRDefault="00DD00EC" w:rsidP="00A53221">
      <w:r>
        <w:fldChar w:fldCharType="end"/>
      </w:r>
    </w:p>
    <w:p w14:paraId="58022C04" w14:textId="77777777" w:rsidR="00A53221" w:rsidRDefault="00A53221">
      <w:pPr>
        <w:spacing w:before="0" w:after="160" w:line="259" w:lineRule="auto"/>
      </w:pPr>
      <w:r>
        <w:br w:type="page"/>
      </w:r>
    </w:p>
    <w:p w14:paraId="08F0FECD" w14:textId="2E74F5B0" w:rsidR="00370A7A" w:rsidRPr="00A53221" w:rsidRDefault="00370A7A" w:rsidP="00A53221">
      <w:pPr>
        <w:pStyle w:val="GhostLine"/>
        <w:rPr>
          <w:rFonts w:eastAsiaTheme="minorHAnsi"/>
        </w:rPr>
      </w:pPr>
      <w:r>
        <w:lastRenderedPageBreak/>
        <w:fldChar w:fldCharType="begin" w:fldLock="1"/>
      </w:r>
      <w:r>
        <w:instrText xml:space="preserve"> LINK Excel.Sheet.12 "\\\\mercury.network\\dfs\\groups\\FMG\\FRACM\\Reporting and Resourcing\\Special Appropriations\\Budget Paper 4\\2023-24\\05. BP4 Sections\\09_SpAccT\\09_SpAccT_20230503_0900_formatted.xlsx" "SAc - Output!R431C1:R465C7" \a \f 4 \h  \* MERGEFORMAT </w:instrText>
      </w:r>
      <w:r>
        <w:fldChar w:fldCharType="separate"/>
      </w:r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4094"/>
        <w:gridCol w:w="1242"/>
        <w:gridCol w:w="1241"/>
        <w:gridCol w:w="1241"/>
        <w:gridCol w:w="1241"/>
        <w:gridCol w:w="1241"/>
        <w:gridCol w:w="1237"/>
      </w:tblGrid>
      <w:tr w:rsidR="00370A7A" w:rsidRPr="00370A7A" w14:paraId="314A8D09" w14:textId="77777777" w:rsidTr="00370A7A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0D9E1" w14:textId="30FD8556" w:rsidR="00370A7A" w:rsidRPr="00370A7A" w:rsidRDefault="00370A7A" w:rsidP="00370A7A">
            <w:pPr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6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F38BE5" w14:textId="16A3269E" w:rsidR="00370A7A" w:rsidRPr="00370A7A" w:rsidRDefault="00370A7A" w:rsidP="00370A7A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0A7A">
              <w:rPr>
                <w:rFonts w:ascii="Arial" w:hAnsi="Arial" w:cs="Arial"/>
                <w:color w:val="000000"/>
                <w:sz w:val="16"/>
                <w:szCs w:val="16"/>
              </w:rPr>
              <w:t>Budget Estimate</w:t>
            </w:r>
            <w:r w:rsidR="00242DE7">
              <w:rPr>
                <w:rFonts w:ascii="Arial" w:hAnsi="Arial" w:cs="Arial"/>
                <w:color w:val="000000"/>
                <w:sz w:val="16"/>
                <w:szCs w:val="16"/>
              </w:rPr>
              <w:t xml:space="preserve"> – </w:t>
            </w:r>
            <w:r w:rsidRPr="00370A7A">
              <w:rPr>
                <w:rFonts w:ascii="Arial" w:hAnsi="Arial" w:cs="Arial"/>
                <w:color w:val="000000"/>
                <w:sz w:val="16"/>
                <w:szCs w:val="16"/>
              </w:rPr>
              <w:t>2023</w:t>
            </w:r>
            <w:r w:rsidR="00E275AD"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Pr="00370A7A">
              <w:rPr>
                <w:rFonts w:ascii="Arial" w:hAnsi="Arial" w:cs="Arial"/>
                <w:color w:val="000000"/>
                <w:sz w:val="16"/>
                <w:szCs w:val="16"/>
              </w:rPr>
              <w:t>2024</w:t>
            </w:r>
          </w:p>
        </w:tc>
      </w:tr>
      <w:tr w:rsidR="00370A7A" w:rsidRPr="00370A7A" w14:paraId="29B38F4A" w14:textId="77777777" w:rsidTr="00370A7A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158A1" w14:textId="77777777" w:rsidR="00370A7A" w:rsidRPr="00370A7A" w:rsidRDefault="00370A7A" w:rsidP="00370A7A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226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81E177" w14:textId="729AE439" w:rsidR="00370A7A" w:rsidRPr="00370A7A" w:rsidRDefault="00370A7A" w:rsidP="00370A7A">
            <w:pPr>
              <w:spacing w:before="0"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70A7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Estimated Actual</w:t>
            </w:r>
            <w:r w:rsidR="00242DE7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– </w:t>
            </w:r>
            <w:r w:rsidRPr="00370A7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2022</w:t>
            </w:r>
            <w:r w:rsidR="00E275AD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Pr="00370A7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2023</w:t>
            </w:r>
          </w:p>
        </w:tc>
      </w:tr>
      <w:tr w:rsidR="00370A7A" w:rsidRPr="00370A7A" w14:paraId="57915504" w14:textId="77777777" w:rsidTr="00370A7A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CC380" w14:textId="77777777" w:rsidR="00370A7A" w:rsidRPr="00370A7A" w:rsidRDefault="00370A7A" w:rsidP="00370A7A">
            <w:pPr>
              <w:spacing w:before="0"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7B34F97C" w14:textId="77777777" w:rsidR="00370A7A" w:rsidRPr="00370A7A" w:rsidRDefault="00370A7A" w:rsidP="00370A7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0A7A">
              <w:rPr>
                <w:rFonts w:ascii="Arial" w:hAnsi="Arial" w:cs="Arial"/>
                <w:color w:val="000000"/>
                <w:sz w:val="16"/>
                <w:szCs w:val="16"/>
              </w:rPr>
              <w:t>Opening</w:t>
            </w:r>
            <w:r w:rsidRPr="00370A7A">
              <w:rPr>
                <w:rFonts w:ascii="Arial" w:hAnsi="Arial" w:cs="Arial"/>
                <w:color w:val="000000"/>
                <w:sz w:val="16"/>
                <w:szCs w:val="16"/>
              </w:rPr>
              <w:br/>
              <w:t>Balance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3A541125" w14:textId="14AC96C6" w:rsidR="00370A7A" w:rsidRPr="00370A7A" w:rsidRDefault="00370A7A" w:rsidP="00370A7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0A7A">
              <w:rPr>
                <w:rFonts w:ascii="Arial" w:hAnsi="Arial" w:cs="Arial"/>
                <w:color w:val="000000"/>
                <w:sz w:val="16"/>
                <w:szCs w:val="16"/>
              </w:rPr>
              <w:t>Receipts (Non</w:t>
            </w:r>
            <w:r w:rsidR="00E275AD"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Pr="00370A7A">
              <w:rPr>
                <w:rFonts w:ascii="Arial" w:hAnsi="Arial" w:cs="Arial"/>
                <w:color w:val="000000"/>
                <w:sz w:val="16"/>
                <w:szCs w:val="16"/>
              </w:rPr>
              <w:br/>
              <w:t>Appropriated)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46227F19" w14:textId="77777777" w:rsidR="00370A7A" w:rsidRPr="00370A7A" w:rsidRDefault="00370A7A" w:rsidP="00370A7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0A7A">
              <w:rPr>
                <w:rFonts w:ascii="Arial" w:hAnsi="Arial" w:cs="Arial"/>
                <w:color w:val="000000"/>
                <w:sz w:val="16"/>
                <w:szCs w:val="16"/>
              </w:rPr>
              <w:t>Receipts</w:t>
            </w:r>
            <w:r w:rsidRPr="00370A7A">
              <w:rPr>
                <w:rFonts w:ascii="Arial" w:hAnsi="Arial" w:cs="Arial"/>
                <w:color w:val="000000"/>
                <w:sz w:val="16"/>
                <w:szCs w:val="16"/>
              </w:rPr>
              <w:br/>
              <w:t>(Appropriated)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3472C6F0" w14:textId="77777777" w:rsidR="00370A7A" w:rsidRPr="00370A7A" w:rsidRDefault="00370A7A" w:rsidP="00370A7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0A7A">
              <w:rPr>
                <w:rFonts w:ascii="Arial" w:hAnsi="Arial" w:cs="Arial"/>
                <w:color w:val="000000"/>
                <w:sz w:val="16"/>
                <w:szCs w:val="16"/>
              </w:rPr>
              <w:br/>
              <w:t>Payments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3246AB65" w14:textId="77777777" w:rsidR="00370A7A" w:rsidRPr="00370A7A" w:rsidRDefault="00370A7A" w:rsidP="00370A7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0A7A">
              <w:rPr>
                <w:rFonts w:ascii="Arial" w:hAnsi="Arial" w:cs="Arial"/>
                <w:color w:val="000000"/>
                <w:sz w:val="16"/>
                <w:szCs w:val="16"/>
              </w:rPr>
              <w:br/>
              <w:t>Adjustments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5C2A2319" w14:textId="77777777" w:rsidR="00370A7A" w:rsidRPr="00370A7A" w:rsidRDefault="00370A7A" w:rsidP="00370A7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0A7A">
              <w:rPr>
                <w:rFonts w:ascii="Arial" w:hAnsi="Arial" w:cs="Arial"/>
                <w:color w:val="000000"/>
                <w:sz w:val="16"/>
                <w:szCs w:val="16"/>
              </w:rPr>
              <w:t>Closing</w:t>
            </w:r>
            <w:r w:rsidRPr="00370A7A">
              <w:rPr>
                <w:rFonts w:ascii="Arial" w:hAnsi="Arial" w:cs="Arial"/>
                <w:color w:val="000000"/>
                <w:sz w:val="16"/>
                <w:szCs w:val="16"/>
              </w:rPr>
              <w:br/>
              <w:t>Balance</w:t>
            </w:r>
          </w:p>
        </w:tc>
      </w:tr>
      <w:tr w:rsidR="00370A7A" w:rsidRPr="00370A7A" w14:paraId="2842DEE6" w14:textId="77777777" w:rsidTr="00370A7A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7599C" w14:textId="77777777" w:rsidR="00370A7A" w:rsidRPr="00370A7A" w:rsidRDefault="00370A7A" w:rsidP="00370A7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66B5A9BC" w14:textId="77777777" w:rsidR="00370A7A" w:rsidRPr="00370A7A" w:rsidRDefault="00370A7A" w:rsidP="00370A7A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623D7912" w14:textId="77777777" w:rsidR="00370A7A" w:rsidRPr="00370A7A" w:rsidRDefault="00370A7A" w:rsidP="00370A7A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6B5A9754" w14:textId="77777777" w:rsidR="00370A7A" w:rsidRPr="00370A7A" w:rsidRDefault="00370A7A" w:rsidP="00370A7A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0D6C7205" w14:textId="77777777" w:rsidR="00370A7A" w:rsidRPr="00370A7A" w:rsidRDefault="00370A7A" w:rsidP="00370A7A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145EF114" w14:textId="77777777" w:rsidR="00370A7A" w:rsidRPr="00370A7A" w:rsidRDefault="00370A7A" w:rsidP="00370A7A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195335C7" w14:textId="77777777" w:rsidR="00370A7A" w:rsidRPr="00370A7A" w:rsidRDefault="00370A7A" w:rsidP="00370A7A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70A7A" w:rsidRPr="00370A7A" w14:paraId="1A2B5292" w14:textId="77777777" w:rsidTr="00370A7A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DDB99" w14:textId="77777777" w:rsidR="00370A7A" w:rsidRPr="00370A7A" w:rsidRDefault="00370A7A" w:rsidP="00370A7A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8E3F59" w14:textId="56957F6F" w:rsidR="00370A7A" w:rsidRPr="00370A7A" w:rsidRDefault="00370A7A" w:rsidP="00370A7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0A7A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E275AD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370A7A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20E6BE" w14:textId="722C4AB8" w:rsidR="00370A7A" w:rsidRPr="00370A7A" w:rsidRDefault="00370A7A" w:rsidP="00370A7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0A7A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E275AD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370A7A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40BD58" w14:textId="086888C1" w:rsidR="00370A7A" w:rsidRPr="00370A7A" w:rsidRDefault="00370A7A" w:rsidP="00370A7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0A7A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E275AD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370A7A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ACCD42" w14:textId="63F56D6F" w:rsidR="00370A7A" w:rsidRPr="00370A7A" w:rsidRDefault="00370A7A" w:rsidP="00370A7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0A7A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E275AD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370A7A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4B3EAE" w14:textId="5684D09C" w:rsidR="00370A7A" w:rsidRPr="00370A7A" w:rsidRDefault="00370A7A" w:rsidP="00370A7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0A7A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E275AD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370A7A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B09405" w14:textId="034CBA4F" w:rsidR="00370A7A" w:rsidRPr="00370A7A" w:rsidRDefault="00370A7A" w:rsidP="00370A7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0A7A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E275AD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370A7A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</w:tr>
      <w:tr w:rsidR="00370A7A" w:rsidRPr="00370A7A" w14:paraId="4C099100" w14:textId="77777777" w:rsidTr="00370A7A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0B5AD9" w14:textId="77777777" w:rsidR="00370A7A" w:rsidRPr="00370A7A" w:rsidRDefault="00370A7A" w:rsidP="00370A7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70A7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Australian National Preventive Health Agency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8E5F6" w14:textId="77777777" w:rsidR="00370A7A" w:rsidRPr="00370A7A" w:rsidRDefault="00370A7A" w:rsidP="00370A7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AF1DF" w14:textId="77777777" w:rsidR="00370A7A" w:rsidRPr="00370A7A" w:rsidRDefault="00370A7A" w:rsidP="00370A7A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DDA3E" w14:textId="77777777" w:rsidR="00370A7A" w:rsidRPr="00370A7A" w:rsidRDefault="00370A7A" w:rsidP="00370A7A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A5B61" w14:textId="77777777" w:rsidR="00370A7A" w:rsidRPr="00370A7A" w:rsidRDefault="00370A7A" w:rsidP="00370A7A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096CB" w14:textId="77777777" w:rsidR="00370A7A" w:rsidRPr="00370A7A" w:rsidRDefault="00370A7A" w:rsidP="00370A7A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5BB92" w14:textId="77777777" w:rsidR="00370A7A" w:rsidRPr="00370A7A" w:rsidRDefault="00370A7A" w:rsidP="00370A7A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370A7A" w:rsidRPr="00370A7A" w14:paraId="1D336E0D" w14:textId="77777777" w:rsidTr="00370A7A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0C9959" w14:textId="77777777" w:rsidR="00370A7A" w:rsidRPr="00370A7A" w:rsidRDefault="00370A7A" w:rsidP="00370A7A">
            <w:pPr>
              <w:spacing w:before="0" w:after="0" w:line="240" w:lineRule="auto"/>
              <w:ind w:left="17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0A7A">
              <w:rPr>
                <w:rFonts w:ascii="Arial" w:hAnsi="Arial" w:cs="Arial"/>
                <w:color w:val="000000"/>
                <w:sz w:val="16"/>
                <w:szCs w:val="16"/>
              </w:rPr>
              <w:t>ANPHA Special Account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63B7D5" w14:textId="77777777" w:rsidR="00370A7A" w:rsidRPr="00370A7A" w:rsidRDefault="00370A7A" w:rsidP="00370A7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0A7A">
              <w:rPr>
                <w:rFonts w:ascii="Arial" w:hAnsi="Arial" w:cs="Arial"/>
                <w:color w:val="000000"/>
                <w:sz w:val="16"/>
                <w:szCs w:val="16"/>
              </w:rPr>
              <w:t>12,383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9051AE" w14:textId="5519C219" w:rsidR="00370A7A" w:rsidRPr="00370A7A" w:rsidRDefault="00E275AD" w:rsidP="00370A7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9A37E2" w14:textId="7A999523" w:rsidR="00370A7A" w:rsidRPr="00370A7A" w:rsidRDefault="00E275AD" w:rsidP="00370A7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5EB15F" w14:textId="7368510C" w:rsidR="00370A7A" w:rsidRPr="00370A7A" w:rsidRDefault="00E275AD" w:rsidP="00370A7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C73BF0" w14:textId="31511D21" w:rsidR="00370A7A" w:rsidRPr="00370A7A" w:rsidRDefault="00E275AD" w:rsidP="00370A7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534965" w14:textId="77777777" w:rsidR="00370A7A" w:rsidRPr="00370A7A" w:rsidRDefault="00370A7A" w:rsidP="00370A7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0A7A">
              <w:rPr>
                <w:rFonts w:ascii="Arial" w:hAnsi="Arial" w:cs="Arial"/>
                <w:color w:val="000000"/>
                <w:sz w:val="16"/>
                <w:szCs w:val="16"/>
              </w:rPr>
              <w:t>12,383</w:t>
            </w:r>
          </w:p>
        </w:tc>
      </w:tr>
      <w:tr w:rsidR="00370A7A" w:rsidRPr="00370A7A" w14:paraId="05F4E7BA" w14:textId="77777777" w:rsidTr="00370A7A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11B1B4" w14:textId="77777777" w:rsidR="00370A7A" w:rsidRPr="00370A7A" w:rsidRDefault="00370A7A" w:rsidP="00370A7A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DB1D16" w14:textId="77777777" w:rsidR="00370A7A" w:rsidRPr="00370A7A" w:rsidRDefault="00370A7A" w:rsidP="00370A7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70A7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12,383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F78E89" w14:textId="523A420F" w:rsidR="00370A7A" w:rsidRPr="00370A7A" w:rsidRDefault="00E275AD" w:rsidP="00370A7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240ACB" w14:textId="7E65A82E" w:rsidR="00370A7A" w:rsidRPr="00370A7A" w:rsidRDefault="00E275AD" w:rsidP="00370A7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BECC50" w14:textId="075447C2" w:rsidR="00370A7A" w:rsidRPr="00370A7A" w:rsidRDefault="00E275AD" w:rsidP="00370A7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B0E63E" w14:textId="1DD6E1F7" w:rsidR="00370A7A" w:rsidRPr="00370A7A" w:rsidRDefault="00E275AD" w:rsidP="00370A7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7D8F72" w14:textId="77777777" w:rsidR="00370A7A" w:rsidRPr="00370A7A" w:rsidRDefault="00370A7A" w:rsidP="00370A7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70A7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12,383</w:t>
            </w:r>
          </w:p>
        </w:tc>
      </w:tr>
      <w:tr w:rsidR="00370A7A" w:rsidRPr="00370A7A" w14:paraId="460A6E8B" w14:textId="77777777" w:rsidTr="00370A7A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6A7FD9" w14:textId="77777777" w:rsidR="00370A7A" w:rsidRPr="00370A7A" w:rsidRDefault="00370A7A" w:rsidP="00370A7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B760ED" w14:textId="77777777" w:rsidR="00370A7A" w:rsidRPr="00370A7A" w:rsidRDefault="00370A7A" w:rsidP="00370A7A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0E4DAC" w14:textId="77777777" w:rsidR="00370A7A" w:rsidRPr="00370A7A" w:rsidRDefault="00370A7A" w:rsidP="00370A7A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C696B3" w14:textId="77777777" w:rsidR="00370A7A" w:rsidRPr="00370A7A" w:rsidRDefault="00370A7A" w:rsidP="00370A7A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903B5A" w14:textId="77777777" w:rsidR="00370A7A" w:rsidRPr="00370A7A" w:rsidRDefault="00370A7A" w:rsidP="00370A7A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41BBDF" w14:textId="77777777" w:rsidR="00370A7A" w:rsidRPr="00370A7A" w:rsidRDefault="00370A7A" w:rsidP="00370A7A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D11B20" w14:textId="77777777" w:rsidR="00370A7A" w:rsidRPr="00370A7A" w:rsidRDefault="00370A7A" w:rsidP="00370A7A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370A7A" w:rsidRPr="00370A7A" w14:paraId="2E9C40FA" w14:textId="77777777" w:rsidTr="00370A7A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3FB51F" w14:textId="77777777" w:rsidR="00370A7A" w:rsidRPr="00370A7A" w:rsidRDefault="00370A7A" w:rsidP="00370A7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70A7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Australian National Preventive Health Agency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142BF2" w14:textId="77777777" w:rsidR="00370A7A" w:rsidRPr="00370A7A" w:rsidRDefault="00370A7A" w:rsidP="00370A7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0A7A">
              <w:rPr>
                <w:rFonts w:ascii="Arial" w:hAnsi="Arial" w:cs="Arial"/>
                <w:color w:val="000000"/>
                <w:sz w:val="16"/>
                <w:szCs w:val="16"/>
              </w:rPr>
              <w:t>12,383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E6B9E7" w14:textId="4E0DC7D5" w:rsidR="00370A7A" w:rsidRPr="00370A7A" w:rsidRDefault="00E275AD" w:rsidP="00370A7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76CEB2" w14:textId="0BD4B738" w:rsidR="00370A7A" w:rsidRPr="00370A7A" w:rsidRDefault="00E275AD" w:rsidP="00370A7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E48590" w14:textId="72F3B8B8" w:rsidR="00370A7A" w:rsidRPr="00370A7A" w:rsidRDefault="00E275AD" w:rsidP="00370A7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E4CBAA" w14:textId="7248315A" w:rsidR="00370A7A" w:rsidRPr="00370A7A" w:rsidRDefault="00E275AD" w:rsidP="00370A7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661764" w14:textId="77777777" w:rsidR="00370A7A" w:rsidRPr="00370A7A" w:rsidRDefault="00370A7A" w:rsidP="00370A7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0A7A">
              <w:rPr>
                <w:rFonts w:ascii="Arial" w:hAnsi="Arial" w:cs="Arial"/>
                <w:color w:val="000000"/>
                <w:sz w:val="16"/>
                <w:szCs w:val="16"/>
              </w:rPr>
              <w:t>12,383</w:t>
            </w:r>
          </w:p>
        </w:tc>
      </w:tr>
      <w:tr w:rsidR="00370A7A" w:rsidRPr="00370A7A" w14:paraId="7F65B9BA" w14:textId="77777777" w:rsidTr="00370A7A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759528" w14:textId="77777777" w:rsidR="00370A7A" w:rsidRPr="00370A7A" w:rsidRDefault="00370A7A" w:rsidP="00370A7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28E7ED4F" w14:textId="77777777" w:rsidR="00370A7A" w:rsidRPr="00370A7A" w:rsidRDefault="00370A7A" w:rsidP="00370A7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70A7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12,383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6487B801" w14:textId="75968AF4" w:rsidR="00370A7A" w:rsidRPr="00370A7A" w:rsidRDefault="00E275AD" w:rsidP="00370A7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45AAE311" w14:textId="4529F436" w:rsidR="00370A7A" w:rsidRPr="00370A7A" w:rsidRDefault="00E275AD" w:rsidP="00370A7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47D5E1CF" w14:textId="62520721" w:rsidR="00370A7A" w:rsidRPr="00370A7A" w:rsidRDefault="00E275AD" w:rsidP="00370A7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7344ABD8" w14:textId="114BFE30" w:rsidR="00370A7A" w:rsidRPr="00370A7A" w:rsidRDefault="00E275AD" w:rsidP="00370A7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2C818205" w14:textId="77777777" w:rsidR="00370A7A" w:rsidRPr="00370A7A" w:rsidRDefault="00370A7A" w:rsidP="00370A7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70A7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12,383</w:t>
            </w:r>
          </w:p>
        </w:tc>
      </w:tr>
      <w:tr w:rsidR="00370A7A" w:rsidRPr="00370A7A" w14:paraId="3FEA4DF0" w14:textId="77777777" w:rsidTr="00370A7A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931272" w14:textId="77777777" w:rsidR="00370A7A" w:rsidRPr="00370A7A" w:rsidRDefault="00370A7A" w:rsidP="00370A7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37A59D" w14:textId="77777777" w:rsidR="00370A7A" w:rsidRPr="00370A7A" w:rsidRDefault="00370A7A" w:rsidP="00370A7A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D937CD" w14:textId="77777777" w:rsidR="00370A7A" w:rsidRPr="00370A7A" w:rsidRDefault="00370A7A" w:rsidP="00370A7A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3E7D0E" w14:textId="77777777" w:rsidR="00370A7A" w:rsidRPr="00370A7A" w:rsidRDefault="00370A7A" w:rsidP="00370A7A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5043CD" w14:textId="77777777" w:rsidR="00370A7A" w:rsidRPr="00370A7A" w:rsidRDefault="00370A7A" w:rsidP="00370A7A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45CE69" w14:textId="77777777" w:rsidR="00370A7A" w:rsidRPr="00370A7A" w:rsidRDefault="00370A7A" w:rsidP="00370A7A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0C822A" w14:textId="77777777" w:rsidR="00370A7A" w:rsidRPr="00370A7A" w:rsidRDefault="00370A7A" w:rsidP="00370A7A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370A7A" w:rsidRPr="00370A7A" w14:paraId="1A8B8556" w14:textId="77777777" w:rsidTr="00370A7A">
        <w:trPr>
          <w:trHeight w:val="397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BCD15F" w14:textId="77777777" w:rsidR="00370A7A" w:rsidRPr="00370A7A" w:rsidRDefault="00370A7A" w:rsidP="00370A7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70A7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Australian Radiation Protection and Nuclear Safety Agency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8F38A" w14:textId="77777777" w:rsidR="00370A7A" w:rsidRPr="00370A7A" w:rsidRDefault="00370A7A" w:rsidP="00370A7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3E0A8" w14:textId="77777777" w:rsidR="00370A7A" w:rsidRPr="00370A7A" w:rsidRDefault="00370A7A" w:rsidP="00370A7A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E599B" w14:textId="77777777" w:rsidR="00370A7A" w:rsidRPr="00370A7A" w:rsidRDefault="00370A7A" w:rsidP="00370A7A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08193" w14:textId="77777777" w:rsidR="00370A7A" w:rsidRPr="00370A7A" w:rsidRDefault="00370A7A" w:rsidP="00370A7A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7BE65" w14:textId="77777777" w:rsidR="00370A7A" w:rsidRPr="00370A7A" w:rsidRDefault="00370A7A" w:rsidP="00370A7A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FE1F0" w14:textId="77777777" w:rsidR="00370A7A" w:rsidRPr="00370A7A" w:rsidRDefault="00370A7A" w:rsidP="00370A7A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370A7A" w:rsidRPr="00370A7A" w14:paraId="5762212F" w14:textId="77777777" w:rsidTr="00370A7A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870337" w14:textId="77777777" w:rsidR="00370A7A" w:rsidRPr="00370A7A" w:rsidRDefault="00370A7A" w:rsidP="00370A7A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0A7A">
              <w:rPr>
                <w:rFonts w:ascii="Arial" w:hAnsi="Arial" w:cs="Arial"/>
                <w:color w:val="000000"/>
                <w:sz w:val="16"/>
                <w:szCs w:val="16"/>
              </w:rPr>
              <w:t>ARPANSA Account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93400D" w14:textId="77777777" w:rsidR="00370A7A" w:rsidRPr="00370A7A" w:rsidRDefault="00370A7A" w:rsidP="00370A7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0A7A">
              <w:rPr>
                <w:rFonts w:ascii="Arial" w:hAnsi="Arial" w:cs="Arial"/>
                <w:color w:val="000000"/>
                <w:sz w:val="16"/>
                <w:szCs w:val="16"/>
              </w:rPr>
              <w:t>5,182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0D224A" w14:textId="77777777" w:rsidR="00370A7A" w:rsidRPr="00370A7A" w:rsidRDefault="00370A7A" w:rsidP="00370A7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0A7A">
              <w:rPr>
                <w:rFonts w:ascii="Arial" w:hAnsi="Arial" w:cs="Arial"/>
                <w:color w:val="000000"/>
                <w:sz w:val="16"/>
                <w:szCs w:val="16"/>
              </w:rPr>
              <w:t>13,424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E95C7A" w14:textId="77777777" w:rsidR="00370A7A" w:rsidRPr="00370A7A" w:rsidRDefault="00370A7A" w:rsidP="00370A7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0A7A">
              <w:rPr>
                <w:rFonts w:ascii="Arial" w:hAnsi="Arial" w:cs="Arial"/>
                <w:color w:val="000000"/>
                <w:sz w:val="16"/>
                <w:szCs w:val="16"/>
              </w:rPr>
              <w:t>19,962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8DAE3A" w14:textId="18271106" w:rsidR="00370A7A" w:rsidRPr="00370A7A" w:rsidRDefault="00E275AD" w:rsidP="00370A7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370A7A" w:rsidRPr="00370A7A">
              <w:rPr>
                <w:rFonts w:ascii="Arial" w:hAnsi="Arial" w:cs="Arial"/>
                <w:color w:val="000000"/>
                <w:sz w:val="16"/>
                <w:szCs w:val="16"/>
              </w:rPr>
              <w:t>33,386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61D537" w14:textId="74D180FD" w:rsidR="00370A7A" w:rsidRPr="00370A7A" w:rsidRDefault="00E275AD" w:rsidP="00370A7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3D7945" w14:textId="77777777" w:rsidR="00370A7A" w:rsidRPr="00370A7A" w:rsidRDefault="00370A7A" w:rsidP="00370A7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0A7A">
              <w:rPr>
                <w:rFonts w:ascii="Arial" w:hAnsi="Arial" w:cs="Arial"/>
                <w:color w:val="000000"/>
                <w:sz w:val="16"/>
                <w:szCs w:val="16"/>
              </w:rPr>
              <w:t>5,182</w:t>
            </w:r>
          </w:p>
        </w:tc>
      </w:tr>
      <w:tr w:rsidR="00370A7A" w:rsidRPr="00370A7A" w14:paraId="798BCE10" w14:textId="77777777" w:rsidTr="00370A7A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9FEF19" w14:textId="77777777" w:rsidR="00370A7A" w:rsidRPr="00370A7A" w:rsidRDefault="00370A7A" w:rsidP="00370A7A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A488EC" w14:textId="77777777" w:rsidR="00370A7A" w:rsidRPr="00370A7A" w:rsidRDefault="00370A7A" w:rsidP="00370A7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70A7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5,182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257C5C" w14:textId="77777777" w:rsidR="00370A7A" w:rsidRPr="00370A7A" w:rsidRDefault="00370A7A" w:rsidP="00370A7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70A7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12,939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2098DB" w14:textId="77777777" w:rsidR="00370A7A" w:rsidRPr="00370A7A" w:rsidRDefault="00370A7A" w:rsidP="00370A7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70A7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17,242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94F5AE" w14:textId="6D72417D" w:rsidR="00370A7A" w:rsidRPr="00370A7A" w:rsidRDefault="00E275AD" w:rsidP="00370A7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370A7A" w:rsidRPr="00370A7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30,181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A1F22C" w14:textId="71E5FEF3" w:rsidR="00370A7A" w:rsidRPr="00370A7A" w:rsidRDefault="00E275AD" w:rsidP="00370A7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D45347" w14:textId="77777777" w:rsidR="00370A7A" w:rsidRPr="00370A7A" w:rsidRDefault="00370A7A" w:rsidP="00370A7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70A7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5,182</w:t>
            </w:r>
          </w:p>
        </w:tc>
      </w:tr>
      <w:tr w:rsidR="00370A7A" w:rsidRPr="00370A7A" w14:paraId="27D924AA" w14:textId="77777777" w:rsidTr="00370A7A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6D4503" w14:textId="77777777" w:rsidR="00370A7A" w:rsidRPr="00370A7A" w:rsidRDefault="00370A7A" w:rsidP="00370A7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FD27AF" w14:textId="77777777" w:rsidR="00370A7A" w:rsidRPr="00370A7A" w:rsidRDefault="00370A7A" w:rsidP="00370A7A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E822C4" w14:textId="77777777" w:rsidR="00370A7A" w:rsidRPr="00370A7A" w:rsidRDefault="00370A7A" w:rsidP="00370A7A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8A89E6" w14:textId="77777777" w:rsidR="00370A7A" w:rsidRPr="00370A7A" w:rsidRDefault="00370A7A" w:rsidP="00370A7A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D92E72" w14:textId="77777777" w:rsidR="00370A7A" w:rsidRPr="00370A7A" w:rsidRDefault="00370A7A" w:rsidP="00370A7A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D7A8DA" w14:textId="77777777" w:rsidR="00370A7A" w:rsidRPr="00370A7A" w:rsidRDefault="00370A7A" w:rsidP="00370A7A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757A15" w14:textId="77777777" w:rsidR="00370A7A" w:rsidRPr="00370A7A" w:rsidRDefault="00370A7A" w:rsidP="00370A7A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370A7A" w:rsidRPr="00370A7A" w14:paraId="4F77C5FE" w14:textId="77777777" w:rsidTr="00370A7A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60479A" w14:textId="77777777" w:rsidR="00370A7A" w:rsidRPr="00370A7A" w:rsidRDefault="00370A7A" w:rsidP="00370A7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70A7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Australian Radiation Protection and Nuclear Safety Agency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A7C17B" w14:textId="77777777" w:rsidR="00370A7A" w:rsidRPr="00370A7A" w:rsidRDefault="00370A7A" w:rsidP="00370A7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0A7A">
              <w:rPr>
                <w:rFonts w:ascii="Arial" w:hAnsi="Arial" w:cs="Arial"/>
                <w:color w:val="000000"/>
                <w:sz w:val="16"/>
                <w:szCs w:val="16"/>
              </w:rPr>
              <w:t>5,182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B639B0" w14:textId="77777777" w:rsidR="00370A7A" w:rsidRPr="00370A7A" w:rsidRDefault="00370A7A" w:rsidP="00370A7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0A7A">
              <w:rPr>
                <w:rFonts w:ascii="Arial" w:hAnsi="Arial" w:cs="Arial"/>
                <w:color w:val="000000"/>
                <w:sz w:val="16"/>
                <w:szCs w:val="16"/>
              </w:rPr>
              <w:t>13,424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D00302" w14:textId="77777777" w:rsidR="00370A7A" w:rsidRPr="00370A7A" w:rsidRDefault="00370A7A" w:rsidP="00370A7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0A7A">
              <w:rPr>
                <w:rFonts w:ascii="Arial" w:hAnsi="Arial" w:cs="Arial"/>
                <w:color w:val="000000"/>
                <w:sz w:val="16"/>
                <w:szCs w:val="16"/>
              </w:rPr>
              <w:t>19,962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103720" w14:textId="0E424C80" w:rsidR="00370A7A" w:rsidRPr="00370A7A" w:rsidRDefault="00E275AD" w:rsidP="00370A7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370A7A">
              <w:rPr>
                <w:rFonts w:ascii="Arial" w:hAnsi="Arial" w:cs="Arial"/>
                <w:color w:val="000000"/>
                <w:sz w:val="16"/>
                <w:szCs w:val="16"/>
              </w:rPr>
              <w:t>33,386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1F8079" w14:textId="09765013" w:rsidR="00370A7A" w:rsidRPr="00370A7A" w:rsidRDefault="00E275AD" w:rsidP="00370A7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905E20" w14:textId="77777777" w:rsidR="00370A7A" w:rsidRPr="00370A7A" w:rsidRDefault="00370A7A" w:rsidP="00370A7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0A7A">
              <w:rPr>
                <w:rFonts w:ascii="Arial" w:hAnsi="Arial" w:cs="Arial"/>
                <w:color w:val="000000"/>
                <w:sz w:val="16"/>
                <w:szCs w:val="16"/>
              </w:rPr>
              <w:t>5,182</w:t>
            </w:r>
          </w:p>
        </w:tc>
      </w:tr>
      <w:tr w:rsidR="00370A7A" w:rsidRPr="00370A7A" w14:paraId="2EEF9B06" w14:textId="77777777" w:rsidTr="00370A7A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F38F58" w14:textId="77777777" w:rsidR="00370A7A" w:rsidRPr="00370A7A" w:rsidRDefault="00370A7A" w:rsidP="00370A7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5ACEF64A" w14:textId="77777777" w:rsidR="00370A7A" w:rsidRPr="00370A7A" w:rsidRDefault="00370A7A" w:rsidP="00370A7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70A7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5,182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50CB4E1F" w14:textId="77777777" w:rsidR="00370A7A" w:rsidRPr="00370A7A" w:rsidRDefault="00370A7A" w:rsidP="00370A7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70A7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12,939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2280E1EA" w14:textId="77777777" w:rsidR="00370A7A" w:rsidRPr="00370A7A" w:rsidRDefault="00370A7A" w:rsidP="00370A7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70A7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17,242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4567A201" w14:textId="346173B7" w:rsidR="00370A7A" w:rsidRPr="00370A7A" w:rsidRDefault="00E275AD" w:rsidP="00370A7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370A7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30,181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33BECB98" w14:textId="505E0D6C" w:rsidR="00370A7A" w:rsidRPr="00370A7A" w:rsidRDefault="00E275AD" w:rsidP="00370A7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399547C8" w14:textId="77777777" w:rsidR="00370A7A" w:rsidRPr="00370A7A" w:rsidRDefault="00370A7A" w:rsidP="00370A7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70A7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5,182</w:t>
            </w:r>
          </w:p>
        </w:tc>
      </w:tr>
      <w:tr w:rsidR="00370A7A" w:rsidRPr="00370A7A" w14:paraId="1DCD59F8" w14:textId="77777777" w:rsidTr="00370A7A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1B0714" w14:textId="77777777" w:rsidR="00370A7A" w:rsidRPr="00370A7A" w:rsidRDefault="00370A7A" w:rsidP="00370A7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EB5232" w14:textId="77777777" w:rsidR="00370A7A" w:rsidRPr="00370A7A" w:rsidRDefault="00370A7A" w:rsidP="00370A7A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BD3064" w14:textId="77777777" w:rsidR="00370A7A" w:rsidRPr="00370A7A" w:rsidRDefault="00370A7A" w:rsidP="00370A7A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F63934" w14:textId="77777777" w:rsidR="00370A7A" w:rsidRPr="00370A7A" w:rsidRDefault="00370A7A" w:rsidP="00370A7A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FD67AB" w14:textId="77777777" w:rsidR="00370A7A" w:rsidRPr="00370A7A" w:rsidRDefault="00370A7A" w:rsidP="00370A7A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7ED48E" w14:textId="77777777" w:rsidR="00370A7A" w:rsidRPr="00370A7A" w:rsidRDefault="00370A7A" w:rsidP="00370A7A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ACFF5D" w14:textId="77777777" w:rsidR="00370A7A" w:rsidRPr="00370A7A" w:rsidRDefault="00370A7A" w:rsidP="00370A7A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370A7A" w:rsidRPr="00370A7A" w14:paraId="71279163" w14:textId="77777777" w:rsidTr="00370A7A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0147FF" w14:textId="77777777" w:rsidR="00370A7A" w:rsidRPr="00370A7A" w:rsidRDefault="00370A7A" w:rsidP="00370A7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70A7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National Blood Authority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3F7B9" w14:textId="77777777" w:rsidR="00370A7A" w:rsidRPr="00370A7A" w:rsidRDefault="00370A7A" w:rsidP="00370A7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3583D" w14:textId="77777777" w:rsidR="00370A7A" w:rsidRPr="00370A7A" w:rsidRDefault="00370A7A" w:rsidP="00370A7A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CE272" w14:textId="77777777" w:rsidR="00370A7A" w:rsidRPr="00370A7A" w:rsidRDefault="00370A7A" w:rsidP="00370A7A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7F16D" w14:textId="77777777" w:rsidR="00370A7A" w:rsidRPr="00370A7A" w:rsidRDefault="00370A7A" w:rsidP="00370A7A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5BD69" w14:textId="77777777" w:rsidR="00370A7A" w:rsidRPr="00370A7A" w:rsidRDefault="00370A7A" w:rsidP="00370A7A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044AE" w14:textId="77777777" w:rsidR="00370A7A" w:rsidRPr="00370A7A" w:rsidRDefault="00370A7A" w:rsidP="00370A7A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370A7A" w:rsidRPr="00370A7A" w14:paraId="2F9C2A02" w14:textId="77777777" w:rsidTr="00370A7A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017C6D" w14:textId="77777777" w:rsidR="00370A7A" w:rsidRPr="00370A7A" w:rsidRDefault="00370A7A" w:rsidP="00370A7A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0A7A">
              <w:rPr>
                <w:rFonts w:ascii="Arial" w:hAnsi="Arial" w:cs="Arial"/>
                <w:color w:val="000000"/>
                <w:sz w:val="16"/>
                <w:szCs w:val="16"/>
              </w:rPr>
              <w:t>National Blood Account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0F2602" w14:textId="77777777" w:rsidR="00370A7A" w:rsidRPr="00370A7A" w:rsidRDefault="00370A7A" w:rsidP="00370A7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0A7A">
              <w:rPr>
                <w:rFonts w:ascii="Arial" w:hAnsi="Arial" w:cs="Arial"/>
                <w:color w:val="000000"/>
                <w:sz w:val="16"/>
                <w:szCs w:val="16"/>
              </w:rPr>
              <w:t>187,108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31EE59" w14:textId="77777777" w:rsidR="00370A7A" w:rsidRPr="00370A7A" w:rsidRDefault="00370A7A" w:rsidP="00370A7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0A7A">
              <w:rPr>
                <w:rFonts w:ascii="Arial" w:hAnsi="Arial" w:cs="Arial"/>
                <w:color w:val="000000"/>
                <w:sz w:val="16"/>
                <w:szCs w:val="16"/>
              </w:rPr>
              <w:t>1,702,707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919B15" w14:textId="77777777" w:rsidR="00370A7A" w:rsidRPr="00370A7A" w:rsidRDefault="00370A7A" w:rsidP="00370A7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0A7A">
              <w:rPr>
                <w:rFonts w:ascii="Arial" w:hAnsi="Arial" w:cs="Arial"/>
                <w:color w:val="000000"/>
                <w:sz w:val="16"/>
                <w:szCs w:val="16"/>
              </w:rPr>
              <w:t>12,135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F74ACB" w14:textId="7EC81710" w:rsidR="00370A7A" w:rsidRPr="00370A7A" w:rsidRDefault="00E275AD" w:rsidP="00370A7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370A7A" w:rsidRPr="00370A7A">
              <w:rPr>
                <w:rFonts w:ascii="Arial" w:hAnsi="Arial" w:cs="Arial"/>
                <w:color w:val="000000"/>
                <w:sz w:val="16"/>
                <w:szCs w:val="16"/>
              </w:rPr>
              <w:t>1,704,008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FD4999" w14:textId="27E11121" w:rsidR="00370A7A" w:rsidRPr="00370A7A" w:rsidRDefault="00E275AD" w:rsidP="00370A7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FD7C72" w14:textId="77777777" w:rsidR="00370A7A" w:rsidRPr="00370A7A" w:rsidRDefault="00370A7A" w:rsidP="00370A7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0A7A">
              <w:rPr>
                <w:rFonts w:ascii="Arial" w:hAnsi="Arial" w:cs="Arial"/>
                <w:color w:val="000000"/>
                <w:sz w:val="16"/>
                <w:szCs w:val="16"/>
              </w:rPr>
              <w:t>197,942</w:t>
            </w:r>
          </w:p>
        </w:tc>
      </w:tr>
      <w:tr w:rsidR="00370A7A" w:rsidRPr="00370A7A" w14:paraId="613B6F12" w14:textId="77777777" w:rsidTr="00370A7A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046DAA" w14:textId="77777777" w:rsidR="00370A7A" w:rsidRPr="00370A7A" w:rsidRDefault="00370A7A" w:rsidP="00370A7A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EFCB8D" w14:textId="77777777" w:rsidR="00370A7A" w:rsidRPr="00370A7A" w:rsidRDefault="00370A7A" w:rsidP="00370A7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70A7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188,176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60D44A" w14:textId="77777777" w:rsidR="00370A7A" w:rsidRPr="00370A7A" w:rsidRDefault="00370A7A" w:rsidP="00370A7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70A7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1,546,824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BCDC39" w14:textId="77777777" w:rsidR="00370A7A" w:rsidRPr="00370A7A" w:rsidRDefault="00370A7A" w:rsidP="00370A7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70A7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6,314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59392B" w14:textId="37FE08C1" w:rsidR="00370A7A" w:rsidRPr="00370A7A" w:rsidRDefault="00E275AD" w:rsidP="00370A7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370A7A" w:rsidRPr="00370A7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1,554,206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F304E2" w14:textId="283D1B16" w:rsidR="00370A7A" w:rsidRPr="00370A7A" w:rsidRDefault="00E275AD" w:rsidP="00370A7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0F18E8" w14:textId="77777777" w:rsidR="00370A7A" w:rsidRPr="00370A7A" w:rsidRDefault="00370A7A" w:rsidP="00370A7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70A7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187,108</w:t>
            </w:r>
          </w:p>
        </w:tc>
      </w:tr>
      <w:tr w:rsidR="00370A7A" w:rsidRPr="00370A7A" w14:paraId="07A400AD" w14:textId="77777777" w:rsidTr="00370A7A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20E9DE" w14:textId="77777777" w:rsidR="00370A7A" w:rsidRPr="00370A7A" w:rsidRDefault="00370A7A" w:rsidP="00370A7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B8CBCE" w14:textId="77777777" w:rsidR="00370A7A" w:rsidRPr="00370A7A" w:rsidRDefault="00370A7A" w:rsidP="00370A7A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6F75BA" w14:textId="77777777" w:rsidR="00370A7A" w:rsidRPr="00370A7A" w:rsidRDefault="00370A7A" w:rsidP="00370A7A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043CE2" w14:textId="77777777" w:rsidR="00370A7A" w:rsidRPr="00370A7A" w:rsidRDefault="00370A7A" w:rsidP="00370A7A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A07B8D" w14:textId="77777777" w:rsidR="00370A7A" w:rsidRPr="00370A7A" w:rsidRDefault="00370A7A" w:rsidP="00370A7A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B094B4" w14:textId="77777777" w:rsidR="00370A7A" w:rsidRPr="00370A7A" w:rsidRDefault="00370A7A" w:rsidP="00370A7A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45BE57" w14:textId="77777777" w:rsidR="00370A7A" w:rsidRPr="00370A7A" w:rsidRDefault="00370A7A" w:rsidP="00370A7A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370A7A" w:rsidRPr="00370A7A" w14:paraId="00390A73" w14:textId="77777777" w:rsidTr="00370A7A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BAA3FF" w14:textId="77777777" w:rsidR="00370A7A" w:rsidRPr="00370A7A" w:rsidRDefault="00370A7A" w:rsidP="00370A7A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0A7A">
              <w:rPr>
                <w:rFonts w:ascii="Arial" w:hAnsi="Arial" w:cs="Arial"/>
                <w:color w:val="000000"/>
                <w:sz w:val="16"/>
                <w:szCs w:val="16"/>
              </w:rPr>
              <w:t>NMF Blood and Blood Products Special Account 2017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323B7D" w14:textId="77777777" w:rsidR="00370A7A" w:rsidRPr="00370A7A" w:rsidRDefault="00370A7A" w:rsidP="00370A7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0A7A">
              <w:rPr>
                <w:rFonts w:ascii="Arial" w:hAnsi="Arial" w:cs="Arial"/>
                <w:color w:val="000000"/>
                <w:sz w:val="16"/>
                <w:szCs w:val="16"/>
              </w:rPr>
              <w:t>1,170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20F9AF" w14:textId="77777777" w:rsidR="00370A7A" w:rsidRPr="00370A7A" w:rsidRDefault="00370A7A" w:rsidP="00370A7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0A7A">
              <w:rPr>
                <w:rFonts w:ascii="Arial" w:hAnsi="Arial" w:cs="Arial"/>
                <w:color w:val="000000"/>
                <w:sz w:val="16"/>
                <w:szCs w:val="16"/>
              </w:rPr>
              <w:t>10,672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178F28" w14:textId="2DDC134A" w:rsidR="00370A7A" w:rsidRPr="00370A7A" w:rsidRDefault="00E275AD" w:rsidP="00370A7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DBD08B" w14:textId="24533F2C" w:rsidR="00370A7A" w:rsidRPr="00370A7A" w:rsidRDefault="00E275AD" w:rsidP="00370A7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370A7A" w:rsidRPr="00370A7A">
              <w:rPr>
                <w:rFonts w:ascii="Arial" w:hAnsi="Arial" w:cs="Arial"/>
                <w:color w:val="000000"/>
                <w:sz w:val="16"/>
                <w:szCs w:val="16"/>
              </w:rPr>
              <w:t>10,672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DC2443" w14:textId="4D751042" w:rsidR="00370A7A" w:rsidRPr="00370A7A" w:rsidRDefault="00E275AD" w:rsidP="00370A7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67E7EB" w14:textId="77777777" w:rsidR="00370A7A" w:rsidRPr="00370A7A" w:rsidRDefault="00370A7A" w:rsidP="00370A7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0A7A">
              <w:rPr>
                <w:rFonts w:ascii="Arial" w:hAnsi="Arial" w:cs="Arial"/>
                <w:color w:val="000000"/>
                <w:sz w:val="16"/>
                <w:szCs w:val="16"/>
              </w:rPr>
              <w:t>1,170</w:t>
            </w:r>
          </w:p>
        </w:tc>
      </w:tr>
      <w:tr w:rsidR="00370A7A" w:rsidRPr="00370A7A" w14:paraId="0C295AF0" w14:textId="77777777" w:rsidTr="00370A7A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529CCB" w14:textId="77777777" w:rsidR="00370A7A" w:rsidRPr="00370A7A" w:rsidRDefault="00370A7A" w:rsidP="00370A7A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55E85F" w14:textId="77777777" w:rsidR="00370A7A" w:rsidRPr="00370A7A" w:rsidRDefault="00370A7A" w:rsidP="00370A7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70A7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1,170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C05776" w14:textId="77777777" w:rsidR="00370A7A" w:rsidRPr="00370A7A" w:rsidRDefault="00370A7A" w:rsidP="00370A7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70A7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10,672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E80043" w14:textId="01500FEE" w:rsidR="00370A7A" w:rsidRPr="00370A7A" w:rsidRDefault="00E275AD" w:rsidP="00370A7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5F059A" w14:textId="7A65FC8D" w:rsidR="00370A7A" w:rsidRPr="00370A7A" w:rsidRDefault="00E275AD" w:rsidP="00370A7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370A7A" w:rsidRPr="00370A7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10,672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6690B5" w14:textId="702C047B" w:rsidR="00370A7A" w:rsidRPr="00370A7A" w:rsidRDefault="00E275AD" w:rsidP="00370A7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CA263A" w14:textId="77777777" w:rsidR="00370A7A" w:rsidRPr="00370A7A" w:rsidRDefault="00370A7A" w:rsidP="00370A7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70A7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1,170</w:t>
            </w:r>
          </w:p>
        </w:tc>
      </w:tr>
      <w:tr w:rsidR="00370A7A" w:rsidRPr="00370A7A" w14:paraId="32CAAB13" w14:textId="77777777" w:rsidTr="00370A7A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9250D4" w14:textId="77777777" w:rsidR="00370A7A" w:rsidRPr="00370A7A" w:rsidRDefault="00370A7A" w:rsidP="00370A7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338BDC" w14:textId="77777777" w:rsidR="00370A7A" w:rsidRPr="00370A7A" w:rsidRDefault="00370A7A" w:rsidP="00370A7A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8975A0" w14:textId="77777777" w:rsidR="00370A7A" w:rsidRPr="00370A7A" w:rsidRDefault="00370A7A" w:rsidP="00370A7A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725AF5" w14:textId="77777777" w:rsidR="00370A7A" w:rsidRPr="00370A7A" w:rsidRDefault="00370A7A" w:rsidP="00370A7A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184F22" w14:textId="77777777" w:rsidR="00370A7A" w:rsidRPr="00370A7A" w:rsidRDefault="00370A7A" w:rsidP="00370A7A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A094EF" w14:textId="77777777" w:rsidR="00370A7A" w:rsidRPr="00370A7A" w:rsidRDefault="00370A7A" w:rsidP="00370A7A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7E5689" w14:textId="77777777" w:rsidR="00370A7A" w:rsidRPr="00370A7A" w:rsidRDefault="00370A7A" w:rsidP="00370A7A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370A7A" w:rsidRPr="00370A7A" w14:paraId="352C867E" w14:textId="77777777" w:rsidTr="00370A7A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11C18F" w14:textId="77777777" w:rsidR="00370A7A" w:rsidRPr="00370A7A" w:rsidRDefault="00370A7A" w:rsidP="00370A7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70A7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National Blood Authority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3B53A1" w14:textId="77777777" w:rsidR="00370A7A" w:rsidRPr="00370A7A" w:rsidRDefault="00370A7A" w:rsidP="00370A7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0A7A">
              <w:rPr>
                <w:rFonts w:ascii="Arial" w:hAnsi="Arial" w:cs="Arial"/>
                <w:color w:val="000000"/>
                <w:sz w:val="16"/>
                <w:szCs w:val="16"/>
              </w:rPr>
              <w:t>188,278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0428AB" w14:textId="77777777" w:rsidR="00370A7A" w:rsidRPr="00370A7A" w:rsidRDefault="00370A7A" w:rsidP="00370A7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0A7A">
              <w:rPr>
                <w:rFonts w:ascii="Arial" w:hAnsi="Arial" w:cs="Arial"/>
                <w:color w:val="000000"/>
                <w:sz w:val="16"/>
                <w:szCs w:val="16"/>
              </w:rPr>
              <w:t>1,713,379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991883" w14:textId="77777777" w:rsidR="00370A7A" w:rsidRPr="00370A7A" w:rsidRDefault="00370A7A" w:rsidP="00370A7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0A7A">
              <w:rPr>
                <w:rFonts w:ascii="Arial" w:hAnsi="Arial" w:cs="Arial"/>
                <w:color w:val="000000"/>
                <w:sz w:val="16"/>
                <w:szCs w:val="16"/>
              </w:rPr>
              <w:t>12,135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4E451E" w14:textId="2B2F2A48" w:rsidR="00370A7A" w:rsidRPr="00370A7A" w:rsidRDefault="00E275AD" w:rsidP="00370A7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370A7A">
              <w:rPr>
                <w:rFonts w:ascii="Arial" w:hAnsi="Arial" w:cs="Arial"/>
                <w:color w:val="000000"/>
                <w:sz w:val="16"/>
                <w:szCs w:val="16"/>
              </w:rPr>
              <w:t>1,714,680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BE3631" w14:textId="04B1DD10" w:rsidR="00370A7A" w:rsidRPr="00370A7A" w:rsidRDefault="00E275AD" w:rsidP="00370A7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31A24F" w14:textId="77777777" w:rsidR="00370A7A" w:rsidRPr="00370A7A" w:rsidRDefault="00370A7A" w:rsidP="00370A7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0A7A">
              <w:rPr>
                <w:rFonts w:ascii="Arial" w:hAnsi="Arial" w:cs="Arial"/>
                <w:color w:val="000000"/>
                <w:sz w:val="16"/>
                <w:szCs w:val="16"/>
              </w:rPr>
              <w:t>199,112</w:t>
            </w:r>
          </w:p>
        </w:tc>
      </w:tr>
      <w:tr w:rsidR="00370A7A" w:rsidRPr="00370A7A" w14:paraId="3053DC22" w14:textId="77777777" w:rsidTr="00370A7A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3068CB" w14:textId="77777777" w:rsidR="00370A7A" w:rsidRPr="00370A7A" w:rsidRDefault="00370A7A" w:rsidP="00370A7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4430DF21" w14:textId="77777777" w:rsidR="00370A7A" w:rsidRPr="00370A7A" w:rsidRDefault="00370A7A" w:rsidP="00370A7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70A7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189,346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21ECD559" w14:textId="77777777" w:rsidR="00370A7A" w:rsidRPr="00370A7A" w:rsidRDefault="00370A7A" w:rsidP="00370A7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70A7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1,557,496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15C18170" w14:textId="77777777" w:rsidR="00370A7A" w:rsidRPr="00370A7A" w:rsidRDefault="00370A7A" w:rsidP="00370A7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70A7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6,314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3B8F71D1" w14:textId="10B1DBB4" w:rsidR="00370A7A" w:rsidRPr="00370A7A" w:rsidRDefault="00E275AD" w:rsidP="00370A7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370A7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1,564,878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090E2763" w14:textId="2D2591CB" w:rsidR="00370A7A" w:rsidRPr="00370A7A" w:rsidRDefault="00E275AD" w:rsidP="00370A7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7F09A6E0" w14:textId="77777777" w:rsidR="00370A7A" w:rsidRPr="00370A7A" w:rsidRDefault="00370A7A" w:rsidP="00370A7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70A7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188,278</w:t>
            </w:r>
          </w:p>
        </w:tc>
      </w:tr>
      <w:tr w:rsidR="00370A7A" w:rsidRPr="00370A7A" w14:paraId="2841A2BA" w14:textId="77777777" w:rsidTr="00370A7A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30C877" w14:textId="77777777" w:rsidR="00370A7A" w:rsidRPr="00370A7A" w:rsidRDefault="00370A7A" w:rsidP="00370A7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8734FB" w14:textId="77777777" w:rsidR="00370A7A" w:rsidRPr="00370A7A" w:rsidRDefault="00370A7A" w:rsidP="00370A7A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083A0E" w14:textId="77777777" w:rsidR="00370A7A" w:rsidRPr="00370A7A" w:rsidRDefault="00370A7A" w:rsidP="00370A7A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A7FFC1" w14:textId="77777777" w:rsidR="00370A7A" w:rsidRPr="00370A7A" w:rsidRDefault="00370A7A" w:rsidP="00370A7A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0B72B1" w14:textId="77777777" w:rsidR="00370A7A" w:rsidRPr="00370A7A" w:rsidRDefault="00370A7A" w:rsidP="00370A7A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3BD980" w14:textId="77777777" w:rsidR="00370A7A" w:rsidRPr="00370A7A" w:rsidRDefault="00370A7A" w:rsidP="00370A7A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13DE3D" w14:textId="77777777" w:rsidR="00370A7A" w:rsidRPr="00370A7A" w:rsidRDefault="00370A7A" w:rsidP="00370A7A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370A7A" w:rsidRPr="00370A7A" w14:paraId="6AB830E1" w14:textId="77777777" w:rsidTr="00370A7A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0C87DE" w14:textId="77777777" w:rsidR="00370A7A" w:rsidRPr="00370A7A" w:rsidRDefault="00370A7A" w:rsidP="00370A7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70A7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National Health and Medical Research Council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548BB" w14:textId="77777777" w:rsidR="00370A7A" w:rsidRPr="00370A7A" w:rsidRDefault="00370A7A" w:rsidP="00370A7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41C27" w14:textId="77777777" w:rsidR="00370A7A" w:rsidRPr="00370A7A" w:rsidRDefault="00370A7A" w:rsidP="00370A7A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8E57F" w14:textId="77777777" w:rsidR="00370A7A" w:rsidRPr="00370A7A" w:rsidRDefault="00370A7A" w:rsidP="00370A7A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93776" w14:textId="77777777" w:rsidR="00370A7A" w:rsidRPr="00370A7A" w:rsidRDefault="00370A7A" w:rsidP="00370A7A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1B3A9" w14:textId="77777777" w:rsidR="00370A7A" w:rsidRPr="00370A7A" w:rsidRDefault="00370A7A" w:rsidP="00370A7A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635BB" w14:textId="77777777" w:rsidR="00370A7A" w:rsidRPr="00370A7A" w:rsidRDefault="00370A7A" w:rsidP="00370A7A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370A7A" w:rsidRPr="00370A7A" w14:paraId="5919A0B2" w14:textId="77777777" w:rsidTr="00370A7A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3821F2" w14:textId="77777777" w:rsidR="00370A7A" w:rsidRPr="00370A7A" w:rsidRDefault="00370A7A" w:rsidP="00370A7A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0A7A">
              <w:rPr>
                <w:rFonts w:ascii="Arial" w:hAnsi="Arial" w:cs="Arial"/>
                <w:color w:val="000000"/>
                <w:sz w:val="16"/>
                <w:szCs w:val="16"/>
              </w:rPr>
              <w:t>Medical Research Endowment Account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7B2491" w14:textId="77777777" w:rsidR="00370A7A" w:rsidRPr="00370A7A" w:rsidRDefault="00370A7A" w:rsidP="00370A7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0A7A">
              <w:rPr>
                <w:rFonts w:ascii="Arial" w:hAnsi="Arial" w:cs="Arial"/>
                <w:color w:val="000000"/>
                <w:sz w:val="16"/>
                <w:szCs w:val="16"/>
              </w:rPr>
              <w:t>263,853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36BED8" w14:textId="77777777" w:rsidR="00370A7A" w:rsidRPr="00370A7A" w:rsidRDefault="00370A7A" w:rsidP="00370A7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0A7A">
              <w:rPr>
                <w:rFonts w:ascii="Arial" w:hAnsi="Arial" w:cs="Arial"/>
                <w:color w:val="000000"/>
                <w:sz w:val="16"/>
                <w:szCs w:val="16"/>
              </w:rPr>
              <w:t>10,000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443B28" w14:textId="77777777" w:rsidR="00370A7A" w:rsidRPr="00370A7A" w:rsidRDefault="00370A7A" w:rsidP="00370A7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0A7A">
              <w:rPr>
                <w:rFonts w:ascii="Arial" w:hAnsi="Arial" w:cs="Arial"/>
                <w:color w:val="000000"/>
                <w:sz w:val="16"/>
                <w:szCs w:val="16"/>
              </w:rPr>
              <w:t>910,652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9E73CD" w14:textId="424F258E" w:rsidR="00370A7A" w:rsidRPr="00370A7A" w:rsidRDefault="00E275AD" w:rsidP="00370A7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370A7A" w:rsidRPr="00370A7A">
              <w:rPr>
                <w:rFonts w:ascii="Arial" w:hAnsi="Arial" w:cs="Arial"/>
                <w:color w:val="000000"/>
                <w:sz w:val="16"/>
                <w:szCs w:val="16"/>
              </w:rPr>
              <w:t>945,880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CD6C7E" w14:textId="1F8DE067" w:rsidR="00370A7A" w:rsidRPr="00370A7A" w:rsidRDefault="00E275AD" w:rsidP="00370A7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C802A1" w14:textId="77777777" w:rsidR="00370A7A" w:rsidRPr="00370A7A" w:rsidRDefault="00370A7A" w:rsidP="00370A7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0A7A">
              <w:rPr>
                <w:rFonts w:ascii="Arial" w:hAnsi="Arial" w:cs="Arial"/>
                <w:color w:val="000000"/>
                <w:sz w:val="16"/>
                <w:szCs w:val="16"/>
              </w:rPr>
              <w:t>238,625</w:t>
            </w:r>
          </w:p>
        </w:tc>
      </w:tr>
      <w:tr w:rsidR="00370A7A" w:rsidRPr="00370A7A" w14:paraId="18EEFA82" w14:textId="77777777" w:rsidTr="00370A7A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36AE12" w14:textId="77777777" w:rsidR="00370A7A" w:rsidRPr="00370A7A" w:rsidRDefault="00370A7A" w:rsidP="00370A7A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C0C77A" w14:textId="77777777" w:rsidR="00370A7A" w:rsidRPr="00370A7A" w:rsidRDefault="00370A7A" w:rsidP="00370A7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70A7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274,238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B14C1D" w14:textId="77777777" w:rsidR="00370A7A" w:rsidRPr="00370A7A" w:rsidRDefault="00370A7A" w:rsidP="00370A7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70A7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10,000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C1E89A" w14:textId="77777777" w:rsidR="00370A7A" w:rsidRPr="00370A7A" w:rsidRDefault="00370A7A" w:rsidP="00370A7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70A7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877,952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051D49" w14:textId="496E77E0" w:rsidR="00370A7A" w:rsidRPr="00370A7A" w:rsidRDefault="00E275AD" w:rsidP="00370A7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370A7A" w:rsidRPr="00370A7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898,337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413BFB" w14:textId="5EF14C10" w:rsidR="00370A7A" w:rsidRPr="00370A7A" w:rsidRDefault="00E275AD" w:rsidP="00370A7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A7016F" w14:textId="77777777" w:rsidR="00370A7A" w:rsidRPr="00370A7A" w:rsidRDefault="00370A7A" w:rsidP="00370A7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70A7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263,853</w:t>
            </w:r>
          </w:p>
        </w:tc>
      </w:tr>
      <w:tr w:rsidR="00370A7A" w:rsidRPr="00370A7A" w14:paraId="1297FB9E" w14:textId="77777777" w:rsidTr="00370A7A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0D1862" w14:textId="77777777" w:rsidR="00370A7A" w:rsidRPr="00370A7A" w:rsidRDefault="00370A7A" w:rsidP="00370A7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6D2232" w14:textId="77777777" w:rsidR="00370A7A" w:rsidRPr="00370A7A" w:rsidRDefault="00370A7A" w:rsidP="00370A7A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C5B3A7" w14:textId="77777777" w:rsidR="00370A7A" w:rsidRPr="00370A7A" w:rsidRDefault="00370A7A" w:rsidP="00370A7A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89DF31" w14:textId="77777777" w:rsidR="00370A7A" w:rsidRPr="00370A7A" w:rsidRDefault="00370A7A" w:rsidP="00370A7A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442640" w14:textId="77777777" w:rsidR="00370A7A" w:rsidRPr="00370A7A" w:rsidRDefault="00370A7A" w:rsidP="00370A7A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7C6214" w14:textId="77777777" w:rsidR="00370A7A" w:rsidRPr="00370A7A" w:rsidRDefault="00370A7A" w:rsidP="00370A7A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CB8AC8" w14:textId="77777777" w:rsidR="00370A7A" w:rsidRPr="00370A7A" w:rsidRDefault="00370A7A" w:rsidP="00370A7A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370A7A" w:rsidRPr="00370A7A" w14:paraId="482AAE54" w14:textId="77777777" w:rsidTr="00370A7A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9C9185" w14:textId="77777777" w:rsidR="00370A7A" w:rsidRPr="00370A7A" w:rsidRDefault="00370A7A" w:rsidP="00370A7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70A7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National Health and Medical Research Council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879333" w14:textId="77777777" w:rsidR="00370A7A" w:rsidRPr="00370A7A" w:rsidRDefault="00370A7A" w:rsidP="00370A7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0A7A">
              <w:rPr>
                <w:rFonts w:ascii="Arial" w:hAnsi="Arial" w:cs="Arial"/>
                <w:color w:val="000000"/>
                <w:sz w:val="16"/>
                <w:szCs w:val="16"/>
              </w:rPr>
              <w:t>263,853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26FD59" w14:textId="77777777" w:rsidR="00370A7A" w:rsidRPr="00370A7A" w:rsidRDefault="00370A7A" w:rsidP="00370A7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0A7A">
              <w:rPr>
                <w:rFonts w:ascii="Arial" w:hAnsi="Arial" w:cs="Arial"/>
                <w:color w:val="000000"/>
                <w:sz w:val="16"/>
                <w:szCs w:val="16"/>
              </w:rPr>
              <w:t>10,000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D1EF83" w14:textId="77777777" w:rsidR="00370A7A" w:rsidRPr="00370A7A" w:rsidRDefault="00370A7A" w:rsidP="00370A7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0A7A">
              <w:rPr>
                <w:rFonts w:ascii="Arial" w:hAnsi="Arial" w:cs="Arial"/>
                <w:color w:val="000000"/>
                <w:sz w:val="16"/>
                <w:szCs w:val="16"/>
              </w:rPr>
              <w:t>910,652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DE468F" w14:textId="19C80E41" w:rsidR="00370A7A" w:rsidRPr="00370A7A" w:rsidRDefault="00E275AD" w:rsidP="00370A7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370A7A">
              <w:rPr>
                <w:rFonts w:ascii="Arial" w:hAnsi="Arial" w:cs="Arial"/>
                <w:color w:val="000000"/>
                <w:sz w:val="16"/>
                <w:szCs w:val="16"/>
              </w:rPr>
              <w:t>945,880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45D136" w14:textId="2A40C533" w:rsidR="00370A7A" w:rsidRPr="00370A7A" w:rsidRDefault="00E275AD" w:rsidP="00370A7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77E8CC" w14:textId="77777777" w:rsidR="00370A7A" w:rsidRPr="00370A7A" w:rsidRDefault="00370A7A" w:rsidP="00370A7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70A7A">
              <w:rPr>
                <w:rFonts w:ascii="Arial" w:hAnsi="Arial" w:cs="Arial"/>
                <w:color w:val="000000"/>
                <w:sz w:val="16"/>
                <w:szCs w:val="16"/>
              </w:rPr>
              <w:t>238,625</w:t>
            </w:r>
          </w:p>
        </w:tc>
      </w:tr>
      <w:tr w:rsidR="00370A7A" w:rsidRPr="00370A7A" w14:paraId="31FEA57D" w14:textId="77777777" w:rsidTr="00370A7A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6EACA6" w14:textId="77777777" w:rsidR="00370A7A" w:rsidRPr="00370A7A" w:rsidRDefault="00370A7A" w:rsidP="00370A7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38E237DE" w14:textId="77777777" w:rsidR="00370A7A" w:rsidRPr="00370A7A" w:rsidRDefault="00370A7A" w:rsidP="00370A7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70A7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274,238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59861823" w14:textId="77777777" w:rsidR="00370A7A" w:rsidRPr="00370A7A" w:rsidRDefault="00370A7A" w:rsidP="00370A7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70A7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10,000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0858E46A" w14:textId="77777777" w:rsidR="00370A7A" w:rsidRPr="00370A7A" w:rsidRDefault="00370A7A" w:rsidP="00370A7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70A7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877,952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553F66FC" w14:textId="7489A675" w:rsidR="00370A7A" w:rsidRPr="00370A7A" w:rsidRDefault="00E275AD" w:rsidP="00370A7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370A7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898,337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7C5EBF63" w14:textId="7516C642" w:rsidR="00370A7A" w:rsidRPr="00370A7A" w:rsidRDefault="00E275AD" w:rsidP="00370A7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59E1441B" w14:textId="77777777" w:rsidR="00370A7A" w:rsidRPr="00370A7A" w:rsidRDefault="00370A7A" w:rsidP="00370A7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70A7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263,853</w:t>
            </w:r>
          </w:p>
        </w:tc>
      </w:tr>
    </w:tbl>
    <w:p w14:paraId="4DD054A8" w14:textId="77777777" w:rsidR="00A53221" w:rsidRDefault="00370A7A" w:rsidP="00A53221">
      <w:r>
        <w:fldChar w:fldCharType="end"/>
      </w:r>
    </w:p>
    <w:p w14:paraId="2E6A2AD7" w14:textId="77777777" w:rsidR="00A53221" w:rsidRDefault="00A53221">
      <w:pPr>
        <w:spacing w:before="0" w:after="160" w:line="259" w:lineRule="auto"/>
      </w:pPr>
      <w:r>
        <w:br w:type="page"/>
      </w:r>
    </w:p>
    <w:p w14:paraId="35E641B5" w14:textId="4C4C83D4" w:rsidR="00915387" w:rsidRPr="00A53221" w:rsidRDefault="00915387" w:rsidP="00A53221">
      <w:pPr>
        <w:pStyle w:val="GhostLine"/>
        <w:rPr>
          <w:rFonts w:eastAsiaTheme="minorHAnsi"/>
        </w:rPr>
      </w:pPr>
      <w:r>
        <w:lastRenderedPageBreak/>
        <w:fldChar w:fldCharType="begin" w:fldLock="1"/>
      </w:r>
      <w:r>
        <w:instrText xml:space="preserve"> LINK Excel.Sheet.12 "\\\\mercury.network\\dfs\\groups\\FMG\\FRACM\\Reporting and Resourcing\\Special Appropriations\\Budget Paper 4\\2023-24\\05. BP4 Sections\\09_SpAccT\\09_SpAccT_20230503_0900_formatted.xlsx" "SAc - Output!R467C1:R482C7" \a \f 4 \h  \* MERGEFORMAT </w:instrText>
      </w:r>
      <w:r>
        <w:fldChar w:fldCharType="separate"/>
      </w:r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4094"/>
        <w:gridCol w:w="1242"/>
        <w:gridCol w:w="1241"/>
        <w:gridCol w:w="1241"/>
        <w:gridCol w:w="1241"/>
        <w:gridCol w:w="1241"/>
        <w:gridCol w:w="1237"/>
      </w:tblGrid>
      <w:tr w:rsidR="00915387" w:rsidRPr="00915387" w14:paraId="6FF8681B" w14:textId="77777777" w:rsidTr="00915387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298A4" w14:textId="113B9595" w:rsidR="00915387" w:rsidRPr="00915387" w:rsidRDefault="00915387" w:rsidP="00915387">
            <w:pPr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6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66B9F3" w14:textId="51BC1B7D" w:rsidR="00915387" w:rsidRPr="00915387" w:rsidRDefault="00915387" w:rsidP="00915387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5387">
              <w:rPr>
                <w:rFonts w:ascii="Arial" w:hAnsi="Arial" w:cs="Arial"/>
                <w:color w:val="000000"/>
                <w:sz w:val="16"/>
                <w:szCs w:val="16"/>
              </w:rPr>
              <w:t>Budget Estimate</w:t>
            </w:r>
            <w:r w:rsidR="00242DE7">
              <w:rPr>
                <w:rFonts w:ascii="Arial" w:hAnsi="Arial" w:cs="Arial"/>
                <w:color w:val="000000"/>
                <w:sz w:val="16"/>
                <w:szCs w:val="16"/>
              </w:rPr>
              <w:t xml:space="preserve"> – </w:t>
            </w:r>
            <w:r w:rsidRPr="00915387">
              <w:rPr>
                <w:rFonts w:ascii="Arial" w:hAnsi="Arial" w:cs="Arial"/>
                <w:color w:val="000000"/>
                <w:sz w:val="16"/>
                <w:szCs w:val="16"/>
              </w:rPr>
              <w:t>2023</w:t>
            </w:r>
            <w:r w:rsidR="00E275AD"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Pr="00915387">
              <w:rPr>
                <w:rFonts w:ascii="Arial" w:hAnsi="Arial" w:cs="Arial"/>
                <w:color w:val="000000"/>
                <w:sz w:val="16"/>
                <w:szCs w:val="16"/>
              </w:rPr>
              <w:t>2024</w:t>
            </w:r>
          </w:p>
        </w:tc>
      </w:tr>
      <w:tr w:rsidR="00915387" w:rsidRPr="00915387" w14:paraId="73B8CB07" w14:textId="77777777" w:rsidTr="00915387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EC2EE" w14:textId="77777777" w:rsidR="00915387" w:rsidRPr="00915387" w:rsidRDefault="00915387" w:rsidP="00915387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226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48E652" w14:textId="583C5230" w:rsidR="00915387" w:rsidRPr="00915387" w:rsidRDefault="00915387" w:rsidP="00915387">
            <w:pPr>
              <w:spacing w:before="0"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915387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Estimated Actual</w:t>
            </w:r>
            <w:r w:rsidR="00242DE7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– </w:t>
            </w:r>
            <w:r w:rsidRPr="00915387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2022</w:t>
            </w:r>
            <w:r w:rsidR="00E275AD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Pr="00915387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2023</w:t>
            </w:r>
          </w:p>
        </w:tc>
      </w:tr>
      <w:tr w:rsidR="00915387" w:rsidRPr="00915387" w14:paraId="0924604D" w14:textId="77777777" w:rsidTr="00915387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1B352" w14:textId="77777777" w:rsidR="00915387" w:rsidRPr="00915387" w:rsidRDefault="00915387" w:rsidP="00915387">
            <w:pPr>
              <w:spacing w:before="0"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40591A4B" w14:textId="77777777" w:rsidR="00915387" w:rsidRPr="00915387" w:rsidRDefault="00915387" w:rsidP="0091538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5387">
              <w:rPr>
                <w:rFonts w:ascii="Arial" w:hAnsi="Arial" w:cs="Arial"/>
                <w:color w:val="000000"/>
                <w:sz w:val="16"/>
                <w:szCs w:val="16"/>
              </w:rPr>
              <w:t>Opening</w:t>
            </w:r>
            <w:r w:rsidRPr="00915387">
              <w:rPr>
                <w:rFonts w:ascii="Arial" w:hAnsi="Arial" w:cs="Arial"/>
                <w:color w:val="000000"/>
                <w:sz w:val="16"/>
                <w:szCs w:val="16"/>
              </w:rPr>
              <w:br/>
              <w:t>Balance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3552905B" w14:textId="695231AD" w:rsidR="00915387" w:rsidRPr="00915387" w:rsidRDefault="00915387" w:rsidP="0091538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5387">
              <w:rPr>
                <w:rFonts w:ascii="Arial" w:hAnsi="Arial" w:cs="Arial"/>
                <w:color w:val="000000"/>
                <w:sz w:val="16"/>
                <w:szCs w:val="16"/>
              </w:rPr>
              <w:t>Receipts (Non</w:t>
            </w:r>
            <w:r w:rsidR="00E275AD"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Pr="00915387">
              <w:rPr>
                <w:rFonts w:ascii="Arial" w:hAnsi="Arial" w:cs="Arial"/>
                <w:color w:val="000000"/>
                <w:sz w:val="16"/>
                <w:szCs w:val="16"/>
              </w:rPr>
              <w:br/>
              <w:t>Appropriated)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3B78B61F" w14:textId="77777777" w:rsidR="00915387" w:rsidRPr="00915387" w:rsidRDefault="00915387" w:rsidP="0091538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5387">
              <w:rPr>
                <w:rFonts w:ascii="Arial" w:hAnsi="Arial" w:cs="Arial"/>
                <w:color w:val="000000"/>
                <w:sz w:val="16"/>
                <w:szCs w:val="16"/>
              </w:rPr>
              <w:t>Receipts</w:t>
            </w:r>
            <w:r w:rsidRPr="00915387">
              <w:rPr>
                <w:rFonts w:ascii="Arial" w:hAnsi="Arial" w:cs="Arial"/>
                <w:color w:val="000000"/>
                <w:sz w:val="16"/>
                <w:szCs w:val="16"/>
              </w:rPr>
              <w:br/>
              <w:t>(Appropriated)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20EF8C8B" w14:textId="77777777" w:rsidR="00915387" w:rsidRPr="00915387" w:rsidRDefault="00915387" w:rsidP="0091538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5387">
              <w:rPr>
                <w:rFonts w:ascii="Arial" w:hAnsi="Arial" w:cs="Arial"/>
                <w:color w:val="000000"/>
                <w:sz w:val="16"/>
                <w:szCs w:val="16"/>
              </w:rPr>
              <w:br/>
              <w:t>Payments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20EF7CB3" w14:textId="77777777" w:rsidR="00915387" w:rsidRPr="00915387" w:rsidRDefault="00915387" w:rsidP="0091538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5387">
              <w:rPr>
                <w:rFonts w:ascii="Arial" w:hAnsi="Arial" w:cs="Arial"/>
                <w:color w:val="000000"/>
                <w:sz w:val="16"/>
                <w:szCs w:val="16"/>
              </w:rPr>
              <w:br/>
              <w:t>Adjustments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1E8FAE74" w14:textId="77777777" w:rsidR="00915387" w:rsidRPr="00915387" w:rsidRDefault="00915387" w:rsidP="0091538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5387">
              <w:rPr>
                <w:rFonts w:ascii="Arial" w:hAnsi="Arial" w:cs="Arial"/>
                <w:color w:val="000000"/>
                <w:sz w:val="16"/>
                <w:szCs w:val="16"/>
              </w:rPr>
              <w:t>Closing</w:t>
            </w:r>
            <w:r w:rsidRPr="00915387">
              <w:rPr>
                <w:rFonts w:ascii="Arial" w:hAnsi="Arial" w:cs="Arial"/>
                <w:color w:val="000000"/>
                <w:sz w:val="16"/>
                <w:szCs w:val="16"/>
              </w:rPr>
              <w:br/>
              <w:t>Balance</w:t>
            </w:r>
          </w:p>
        </w:tc>
      </w:tr>
      <w:tr w:rsidR="00915387" w:rsidRPr="00915387" w14:paraId="7DC162FD" w14:textId="77777777" w:rsidTr="00915387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F1A60" w14:textId="77777777" w:rsidR="00915387" w:rsidRPr="00915387" w:rsidRDefault="00915387" w:rsidP="0091538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33F3BBC1" w14:textId="77777777" w:rsidR="00915387" w:rsidRPr="00915387" w:rsidRDefault="00915387" w:rsidP="00915387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28769DA7" w14:textId="77777777" w:rsidR="00915387" w:rsidRPr="00915387" w:rsidRDefault="00915387" w:rsidP="00915387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698ACE88" w14:textId="77777777" w:rsidR="00915387" w:rsidRPr="00915387" w:rsidRDefault="00915387" w:rsidP="00915387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0D222076" w14:textId="77777777" w:rsidR="00915387" w:rsidRPr="00915387" w:rsidRDefault="00915387" w:rsidP="00915387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7143F54D" w14:textId="77777777" w:rsidR="00915387" w:rsidRPr="00915387" w:rsidRDefault="00915387" w:rsidP="00915387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57269224" w14:textId="77777777" w:rsidR="00915387" w:rsidRPr="00915387" w:rsidRDefault="00915387" w:rsidP="00915387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915387" w:rsidRPr="00915387" w14:paraId="45AB0D14" w14:textId="77777777" w:rsidTr="00915387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F8409" w14:textId="77777777" w:rsidR="00915387" w:rsidRPr="00915387" w:rsidRDefault="00915387" w:rsidP="00915387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793E7D" w14:textId="1B0F5041" w:rsidR="00915387" w:rsidRPr="00915387" w:rsidRDefault="00915387" w:rsidP="0091538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5387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E275AD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915387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5F0691" w14:textId="08BEEB3B" w:rsidR="00915387" w:rsidRPr="00915387" w:rsidRDefault="00915387" w:rsidP="0091538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5387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E275AD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915387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8BDB9F" w14:textId="4C9F0D66" w:rsidR="00915387" w:rsidRPr="00915387" w:rsidRDefault="00915387" w:rsidP="0091538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5387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E275AD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915387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75084D" w14:textId="6C7D1460" w:rsidR="00915387" w:rsidRPr="00915387" w:rsidRDefault="00915387" w:rsidP="0091538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5387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E275AD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915387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CC4BE4" w14:textId="73C7DD60" w:rsidR="00915387" w:rsidRPr="00915387" w:rsidRDefault="00915387" w:rsidP="0091538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5387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E275AD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915387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881C1C" w14:textId="5D20B491" w:rsidR="00915387" w:rsidRPr="00915387" w:rsidRDefault="00915387" w:rsidP="0091538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5387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E275AD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915387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</w:tr>
      <w:tr w:rsidR="00915387" w:rsidRPr="00915387" w14:paraId="0AB90387" w14:textId="77777777" w:rsidTr="00915387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2186DD" w14:textId="77777777" w:rsidR="00915387" w:rsidRPr="00915387" w:rsidRDefault="00915387" w:rsidP="00915387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1538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HOME AFFAIRS PORTFOLIO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FBAE0" w14:textId="77777777" w:rsidR="00915387" w:rsidRPr="00915387" w:rsidRDefault="00915387" w:rsidP="00915387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12779" w14:textId="77777777" w:rsidR="00915387" w:rsidRPr="00915387" w:rsidRDefault="00915387" w:rsidP="00915387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42FC9" w14:textId="77777777" w:rsidR="00915387" w:rsidRPr="00915387" w:rsidRDefault="00915387" w:rsidP="00915387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A2243" w14:textId="77777777" w:rsidR="00915387" w:rsidRPr="00915387" w:rsidRDefault="00915387" w:rsidP="00915387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141EE" w14:textId="77777777" w:rsidR="00915387" w:rsidRPr="00915387" w:rsidRDefault="00915387" w:rsidP="00915387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AF5EA" w14:textId="77777777" w:rsidR="00915387" w:rsidRPr="00915387" w:rsidRDefault="00915387" w:rsidP="00915387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915387" w:rsidRPr="00915387" w14:paraId="53D91AEB" w14:textId="77777777" w:rsidTr="00915387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C90CA2" w14:textId="77777777" w:rsidR="00915387" w:rsidRPr="00915387" w:rsidRDefault="00915387" w:rsidP="00915387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F6A4B4" w14:textId="77777777" w:rsidR="00915387" w:rsidRPr="00915387" w:rsidRDefault="00915387" w:rsidP="00915387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195EFD" w14:textId="77777777" w:rsidR="00915387" w:rsidRPr="00915387" w:rsidRDefault="00915387" w:rsidP="00915387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5DE255" w14:textId="77777777" w:rsidR="00915387" w:rsidRPr="00915387" w:rsidRDefault="00915387" w:rsidP="00915387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C0A93A" w14:textId="77777777" w:rsidR="00915387" w:rsidRPr="00915387" w:rsidRDefault="00915387" w:rsidP="00915387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28E172" w14:textId="77777777" w:rsidR="00915387" w:rsidRPr="00915387" w:rsidRDefault="00915387" w:rsidP="00915387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5DC847" w14:textId="77777777" w:rsidR="00915387" w:rsidRPr="00915387" w:rsidRDefault="00915387" w:rsidP="00915387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15387" w:rsidRPr="00915387" w14:paraId="67102C1B" w14:textId="77777777" w:rsidTr="00915387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EA7C04" w14:textId="77777777" w:rsidR="00915387" w:rsidRPr="00915387" w:rsidRDefault="00915387" w:rsidP="00915387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1538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Department of Home Affairs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48CB5" w14:textId="77777777" w:rsidR="00915387" w:rsidRPr="00915387" w:rsidRDefault="00915387" w:rsidP="00915387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6BAC4" w14:textId="77777777" w:rsidR="00915387" w:rsidRPr="00915387" w:rsidRDefault="00915387" w:rsidP="00915387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7E830" w14:textId="77777777" w:rsidR="00915387" w:rsidRPr="00915387" w:rsidRDefault="00915387" w:rsidP="00915387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3645C" w14:textId="77777777" w:rsidR="00915387" w:rsidRPr="00915387" w:rsidRDefault="00915387" w:rsidP="00915387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DFF0E" w14:textId="77777777" w:rsidR="00915387" w:rsidRPr="00915387" w:rsidRDefault="00915387" w:rsidP="00915387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E8991" w14:textId="77777777" w:rsidR="00915387" w:rsidRPr="00915387" w:rsidRDefault="00915387" w:rsidP="00915387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915387" w:rsidRPr="00915387" w14:paraId="308323C1" w14:textId="77777777" w:rsidTr="00915387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78FCFE" w14:textId="77777777" w:rsidR="00915387" w:rsidRPr="00915387" w:rsidRDefault="00915387" w:rsidP="00915387">
            <w:pPr>
              <w:spacing w:before="0" w:after="0" w:line="240" w:lineRule="auto"/>
              <w:ind w:left="17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5387">
              <w:rPr>
                <w:rFonts w:ascii="Arial" w:hAnsi="Arial" w:cs="Arial"/>
                <w:color w:val="000000"/>
                <w:sz w:val="16"/>
                <w:szCs w:val="16"/>
              </w:rPr>
              <w:t>Home Affairs SOETM Special Account 2018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8E9FC6" w14:textId="77777777" w:rsidR="00915387" w:rsidRPr="00915387" w:rsidRDefault="00915387" w:rsidP="0091538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5387">
              <w:rPr>
                <w:rFonts w:ascii="Arial" w:hAnsi="Arial" w:cs="Arial"/>
                <w:color w:val="000000"/>
                <w:sz w:val="16"/>
                <w:szCs w:val="16"/>
              </w:rPr>
              <w:t>1,434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944060" w14:textId="2E2A757E" w:rsidR="00915387" w:rsidRPr="00915387" w:rsidRDefault="00E275AD" w:rsidP="0091538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768DB8" w14:textId="09C03747" w:rsidR="00915387" w:rsidRPr="00915387" w:rsidRDefault="00E275AD" w:rsidP="0091538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27CCCC" w14:textId="02F39364" w:rsidR="00915387" w:rsidRPr="00915387" w:rsidRDefault="00E275AD" w:rsidP="0091538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E878D0" w14:textId="5F3F2DEF" w:rsidR="00915387" w:rsidRPr="00915387" w:rsidRDefault="00E275AD" w:rsidP="0091538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6FA113" w14:textId="77777777" w:rsidR="00915387" w:rsidRPr="00915387" w:rsidRDefault="00915387" w:rsidP="0091538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5387">
              <w:rPr>
                <w:rFonts w:ascii="Arial" w:hAnsi="Arial" w:cs="Arial"/>
                <w:color w:val="000000"/>
                <w:sz w:val="16"/>
                <w:szCs w:val="16"/>
              </w:rPr>
              <w:t>1,434</w:t>
            </w:r>
          </w:p>
        </w:tc>
      </w:tr>
      <w:tr w:rsidR="00915387" w:rsidRPr="00915387" w14:paraId="051ECB78" w14:textId="77777777" w:rsidTr="00915387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FF7263" w14:textId="77777777" w:rsidR="00915387" w:rsidRPr="00915387" w:rsidRDefault="00915387" w:rsidP="00915387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D4208C" w14:textId="77777777" w:rsidR="00915387" w:rsidRPr="00915387" w:rsidRDefault="00915387" w:rsidP="00915387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915387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1,434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F179DE" w14:textId="38DCF4A6" w:rsidR="00915387" w:rsidRPr="00915387" w:rsidRDefault="00E275AD" w:rsidP="00915387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DD1FC8" w14:textId="62C905B3" w:rsidR="00915387" w:rsidRPr="00915387" w:rsidRDefault="00E275AD" w:rsidP="00915387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18DEF3" w14:textId="106EB645" w:rsidR="00915387" w:rsidRPr="00915387" w:rsidRDefault="00E275AD" w:rsidP="00915387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2DD8F5" w14:textId="4DF90F21" w:rsidR="00915387" w:rsidRPr="00915387" w:rsidRDefault="00E275AD" w:rsidP="00915387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E91030" w14:textId="77777777" w:rsidR="00915387" w:rsidRPr="00915387" w:rsidRDefault="00915387" w:rsidP="00915387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915387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1,434</w:t>
            </w:r>
          </w:p>
        </w:tc>
      </w:tr>
      <w:tr w:rsidR="00915387" w:rsidRPr="00915387" w14:paraId="5DDA96A0" w14:textId="77777777" w:rsidTr="00915387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707FC2" w14:textId="77777777" w:rsidR="00915387" w:rsidRPr="00915387" w:rsidRDefault="00915387" w:rsidP="00915387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E1DBB1" w14:textId="77777777" w:rsidR="00915387" w:rsidRPr="00915387" w:rsidRDefault="00915387" w:rsidP="00915387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B5E134" w14:textId="77777777" w:rsidR="00915387" w:rsidRPr="00915387" w:rsidRDefault="00915387" w:rsidP="00915387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8D61CD" w14:textId="77777777" w:rsidR="00915387" w:rsidRPr="00915387" w:rsidRDefault="00915387" w:rsidP="00915387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EDF47A" w14:textId="77777777" w:rsidR="00915387" w:rsidRPr="00915387" w:rsidRDefault="00915387" w:rsidP="00915387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C8C1AA" w14:textId="77777777" w:rsidR="00915387" w:rsidRPr="00915387" w:rsidRDefault="00915387" w:rsidP="00915387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BA6C53" w14:textId="77777777" w:rsidR="00915387" w:rsidRPr="00915387" w:rsidRDefault="00915387" w:rsidP="00915387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15387" w:rsidRPr="00915387" w14:paraId="7BA1F85B" w14:textId="77777777" w:rsidTr="00915387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D15650" w14:textId="77777777" w:rsidR="00915387" w:rsidRPr="00915387" w:rsidRDefault="00915387" w:rsidP="00915387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5387">
              <w:rPr>
                <w:rFonts w:ascii="Arial" w:hAnsi="Arial" w:cs="Arial"/>
                <w:color w:val="000000"/>
                <w:sz w:val="16"/>
                <w:szCs w:val="16"/>
              </w:rPr>
              <w:t>POCA Programs Special Account 2018 (a)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E8FAE6" w14:textId="5F95E5FB" w:rsidR="00915387" w:rsidRPr="00915387" w:rsidRDefault="00E275AD" w:rsidP="0091538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EE4078" w14:textId="0DE847AC" w:rsidR="00915387" w:rsidRPr="00915387" w:rsidRDefault="00E275AD" w:rsidP="0091538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2BF942" w14:textId="0E59C9A3" w:rsidR="00915387" w:rsidRPr="00915387" w:rsidRDefault="00E275AD" w:rsidP="0091538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0645A0" w14:textId="01F6CA11" w:rsidR="00915387" w:rsidRPr="00915387" w:rsidRDefault="00E275AD" w:rsidP="0091538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A9CD49" w14:textId="28BF2086" w:rsidR="00915387" w:rsidRPr="00915387" w:rsidRDefault="00E275AD" w:rsidP="0091538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355245" w14:textId="4E0AC4CE" w:rsidR="00915387" w:rsidRPr="00915387" w:rsidRDefault="00E275AD" w:rsidP="0091538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</w:tr>
      <w:tr w:rsidR="00915387" w:rsidRPr="00915387" w14:paraId="70EECB34" w14:textId="77777777" w:rsidTr="00915387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C1AC5A" w14:textId="77777777" w:rsidR="00915387" w:rsidRPr="00915387" w:rsidRDefault="00915387" w:rsidP="00915387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FDC4C0" w14:textId="77777777" w:rsidR="00915387" w:rsidRPr="00915387" w:rsidRDefault="00915387" w:rsidP="00915387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915387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1,525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71BB3E" w14:textId="77777777" w:rsidR="00915387" w:rsidRPr="00915387" w:rsidRDefault="00915387" w:rsidP="00915387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915387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4,321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28E38E" w14:textId="6BC882CB" w:rsidR="00915387" w:rsidRPr="00915387" w:rsidRDefault="00E275AD" w:rsidP="00915387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AEBAF8" w14:textId="1177F615" w:rsidR="00915387" w:rsidRPr="00915387" w:rsidRDefault="00E275AD" w:rsidP="00915387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915387" w:rsidRPr="00915387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4,321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4783A7" w14:textId="1A0DCD0C" w:rsidR="00915387" w:rsidRPr="00915387" w:rsidRDefault="00E275AD" w:rsidP="00915387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915387" w:rsidRPr="00915387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1,525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92630E" w14:textId="2EDE96E4" w:rsidR="00915387" w:rsidRPr="00915387" w:rsidRDefault="00E275AD" w:rsidP="00915387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</w:tr>
      <w:tr w:rsidR="00915387" w:rsidRPr="00915387" w14:paraId="188A801B" w14:textId="77777777" w:rsidTr="00915387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F66FCC" w14:textId="77777777" w:rsidR="00915387" w:rsidRPr="00915387" w:rsidRDefault="00915387" w:rsidP="00915387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2B99C8" w14:textId="77777777" w:rsidR="00915387" w:rsidRPr="00915387" w:rsidRDefault="00915387" w:rsidP="00915387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B78218" w14:textId="77777777" w:rsidR="00915387" w:rsidRPr="00915387" w:rsidRDefault="00915387" w:rsidP="00915387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06B70C" w14:textId="77777777" w:rsidR="00915387" w:rsidRPr="00915387" w:rsidRDefault="00915387" w:rsidP="00915387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A92985" w14:textId="77777777" w:rsidR="00915387" w:rsidRPr="00915387" w:rsidRDefault="00915387" w:rsidP="00915387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AA84D7" w14:textId="77777777" w:rsidR="00915387" w:rsidRPr="00915387" w:rsidRDefault="00915387" w:rsidP="00915387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B72EC9" w14:textId="77777777" w:rsidR="00915387" w:rsidRPr="00915387" w:rsidRDefault="00915387" w:rsidP="00915387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15387" w:rsidRPr="00915387" w14:paraId="6CD83AF0" w14:textId="77777777" w:rsidTr="00915387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61504C" w14:textId="77777777" w:rsidR="00915387" w:rsidRPr="00915387" w:rsidRDefault="00915387" w:rsidP="00915387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1538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Department of Home Affairs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5227D5" w14:textId="77777777" w:rsidR="00915387" w:rsidRPr="00915387" w:rsidRDefault="00915387" w:rsidP="0091538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5387">
              <w:rPr>
                <w:rFonts w:ascii="Arial" w:hAnsi="Arial" w:cs="Arial"/>
                <w:color w:val="000000"/>
                <w:sz w:val="16"/>
                <w:szCs w:val="16"/>
              </w:rPr>
              <w:t>1,434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CF0760" w14:textId="7CE53EE0" w:rsidR="00915387" w:rsidRPr="00915387" w:rsidRDefault="00E275AD" w:rsidP="0091538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5A9E0E" w14:textId="7201A0FF" w:rsidR="00915387" w:rsidRPr="00915387" w:rsidRDefault="00E275AD" w:rsidP="0091538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6E510F" w14:textId="28EB2497" w:rsidR="00915387" w:rsidRPr="00915387" w:rsidRDefault="00E275AD" w:rsidP="0091538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287B59" w14:textId="50B63BB5" w:rsidR="00915387" w:rsidRPr="00915387" w:rsidRDefault="00E275AD" w:rsidP="0091538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10E96F" w14:textId="77777777" w:rsidR="00915387" w:rsidRPr="00915387" w:rsidRDefault="00915387" w:rsidP="0091538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15387">
              <w:rPr>
                <w:rFonts w:ascii="Arial" w:hAnsi="Arial" w:cs="Arial"/>
                <w:color w:val="000000"/>
                <w:sz w:val="16"/>
                <w:szCs w:val="16"/>
              </w:rPr>
              <w:t>1,434</w:t>
            </w:r>
          </w:p>
        </w:tc>
      </w:tr>
      <w:tr w:rsidR="00915387" w:rsidRPr="00915387" w14:paraId="0E8B5A9B" w14:textId="77777777" w:rsidTr="00915387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59ED71" w14:textId="77777777" w:rsidR="00915387" w:rsidRPr="00915387" w:rsidRDefault="00915387" w:rsidP="00915387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1AF6E364" w14:textId="77777777" w:rsidR="00915387" w:rsidRPr="00915387" w:rsidRDefault="00915387" w:rsidP="00915387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915387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2,959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0C7E36EB" w14:textId="77777777" w:rsidR="00915387" w:rsidRPr="00915387" w:rsidRDefault="00915387" w:rsidP="00915387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915387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4,321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610D82B3" w14:textId="55E63985" w:rsidR="00915387" w:rsidRPr="00915387" w:rsidRDefault="00E275AD" w:rsidP="00915387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5E5C091B" w14:textId="43BFC1FF" w:rsidR="00915387" w:rsidRPr="00915387" w:rsidRDefault="00E275AD" w:rsidP="00915387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915387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4,321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0BD64939" w14:textId="54CC5F55" w:rsidR="00915387" w:rsidRPr="00915387" w:rsidRDefault="00E275AD" w:rsidP="00915387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915387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1,525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36C3BF36" w14:textId="77777777" w:rsidR="00915387" w:rsidRPr="00915387" w:rsidRDefault="00915387" w:rsidP="00915387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915387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1,434</w:t>
            </w:r>
          </w:p>
        </w:tc>
      </w:tr>
    </w:tbl>
    <w:p w14:paraId="2BFA531D" w14:textId="2A19BC07" w:rsidR="00915387" w:rsidRDefault="00915387" w:rsidP="00915387">
      <w:pPr>
        <w:pStyle w:val="ChartandTableFootnoteAlpha"/>
        <w:numPr>
          <w:ilvl w:val="0"/>
          <w:numId w:val="24"/>
        </w:numPr>
      </w:pPr>
      <w:r>
        <w:fldChar w:fldCharType="end"/>
      </w:r>
      <w:r w:rsidRPr="00351F9B">
        <w:t>The 202</w:t>
      </w:r>
      <w:r>
        <w:t>2</w:t>
      </w:r>
      <w:r w:rsidR="00242DE7">
        <w:t>–</w:t>
      </w:r>
      <w:r w:rsidRPr="00351F9B">
        <w:t>2</w:t>
      </w:r>
      <w:r>
        <w:t>3</w:t>
      </w:r>
      <w:r w:rsidRPr="00351F9B">
        <w:t xml:space="preserve"> amounts relate to functions under the control </w:t>
      </w:r>
      <w:r w:rsidRPr="00915387">
        <w:t>of the Department of Home Affairs up until 1 July 2022. These functions have since transferred to the Attorney</w:t>
      </w:r>
      <w:r w:rsidR="00E275AD">
        <w:noBreakHyphen/>
      </w:r>
      <w:r w:rsidRPr="00915387">
        <w:t>General</w:t>
      </w:r>
      <w:r w:rsidR="00E275AD">
        <w:t>’</w:t>
      </w:r>
      <w:r w:rsidRPr="00915387">
        <w:t>s Department.</w:t>
      </w:r>
    </w:p>
    <w:p w14:paraId="3D535661" w14:textId="77777777" w:rsidR="00915387" w:rsidRPr="00175F0A" w:rsidRDefault="00915387" w:rsidP="00915387">
      <w:pPr>
        <w:pStyle w:val="ChartLine"/>
        <w:rPr>
          <w:szCs w:val="20"/>
        </w:rPr>
      </w:pPr>
      <w:r>
        <w:rPr>
          <w:rFonts w:asciiTheme="minorHAnsi" w:hAnsiTheme="minorHAnsi"/>
        </w:rPr>
        <w:fldChar w:fldCharType="begin" w:fldLock="1"/>
      </w:r>
      <w:r>
        <w:instrText xml:space="preserve"> LINK Excel.Sheet.12 "\\\\mercury.network\\dfs\\groups\\FMG\\FRACM\\Reporting and Resourcing\\Special Appropriations\\Budget Paper 4\\2022-23 Oct\\05. BP4 sections\\09_SpAccT\\B4.T4 Special Accounts Table 20221017_0956.xlsx" "SAc - Output!R33C1:R59C7" \a \f 4 \h  \* MERGEFORMAT </w:instrText>
      </w:r>
      <w:r>
        <w:rPr>
          <w:rFonts w:asciiTheme="minorHAnsi" w:hAnsiTheme="minorHAnsi"/>
        </w:rPr>
        <w:fldChar w:fldCharType="separate"/>
      </w:r>
    </w:p>
    <w:p w14:paraId="2702F9DB" w14:textId="77777777" w:rsidR="00A53221" w:rsidRDefault="00915387" w:rsidP="00A53221">
      <w:r>
        <w:fldChar w:fldCharType="end"/>
      </w:r>
    </w:p>
    <w:p w14:paraId="5ABBAC2F" w14:textId="77777777" w:rsidR="00A53221" w:rsidRDefault="00A53221">
      <w:pPr>
        <w:spacing w:before="0" w:after="160" w:line="259" w:lineRule="auto"/>
      </w:pPr>
      <w:r>
        <w:br w:type="page"/>
      </w:r>
    </w:p>
    <w:p w14:paraId="241C7F29" w14:textId="38381648" w:rsidR="00016DAA" w:rsidRPr="00A53221" w:rsidRDefault="00016DAA" w:rsidP="00A53221">
      <w:pPr>
        <w:pStyle w:val="GhostLine"/>
        <w:rPr>
          <w:rFonts w:eastAsiaTheme="minorHAnsi"/>
        </w:rPr>
      </w:pPr>
      <w:r>
        <w:lastRenderedPageBreak/>
        <w:fldChar w:fldCharType="begin" w:fldLock="1"/>
      </w:r>
      <w:r>
        <w:instrText xml:space="preserve"> LINK Excel.Sheet.12 "\\\\mercury.network\\dfs\\groups\\FMG\\FRACM\\Reporting and Resourcing\\Special Appropriations\\Budget Paper 4\\2023-24\\05. BP4 Sections\\09_SpAccT\\09_SpAccT_20230503_0900_formatted.xlsx" "SAc - Output!R484C1:R514C7" \a \f 4 \h  \* MERGEFORMAT </w:instrText>
      </w:r>
      <w:r>
        <w:fldChar w:fldCharType="separate"/>
      </w:r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4094"/>
        <w:gridCol w:w="1242"/>
        <w:gridCol w:w="1241"/>
        <w:gridCol w:w="1241"/>
        <w:gridCol w:w="1241"/>
        <w:gridCol w:w="1241"/>
        <w:gridCol w:w="1237"/>
      </w:tblGrid>
      <w:tr w:rsidR="00016DAA" w:rsidRPr="00016DAA" w14:paraId="754444FD" w14:textId="77777777" w:rsidTr="00016DAA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C7024" w14:textId="58B7F41A" w:rsidR="00016DAA" w:rsidRPr="00016DAA" w:rsidRDefault="00016DAA" w:rsidP="00016DAA">
            <w:pPr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6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C6EB79" w14:textId="64E960BA" w:rsidR="00016DAA" w:rsidRPr="00016DAA" w:rsidRDefault="00016DAA" w:rsidP="00016DAA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6DAA">
              <w:rPr>
                <w:rFonts w:ascii="Arial" w:hAnsi="Arial" w:cs="Arial"/>
                <w:color w:val="000000"/>
                <w:sz w:val="16"/>
                <w:szCs w:val="16"/>
              </w:rPr>
              <w:t>Budget Estimate</w:t>
            </w:r>
            <w:r w:rsidR="00242DE7">
              <w:rPr>
                <w:rFonts w:ascii="Arial" w:hAnsi="Arial" w:cs="Arial"/>
                <w:color w:val="000000"/>
                <w:sz w:val="16"/>
                <w:szCs w:val="16"/>
              </w:rPr>
              <w:t xml:space="preserve"> – </w:t>
            </w:r>
            <w:r w:rsidRPr="00016DAA">
              <w:rPr>
                <w:rFonts w:ascii="Arial" w:hAnsi="Arial" w:cs="Arial"/>
                <w:color w:val="000000"/>
                <w:sz w:val="16"/>
                <w:szCs w:val="16"/>
              </w:rPr>
              <w:t>2023</w:t>
            </w:r>
            <w:r w:rsidR="00E275AD"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Pr="00016DAA">
              <w:rPr>
                <w:rFonts w:ascii="Arial" w:hAnsi="Arial" w:cs="Arial"/>
                <w:color w:val="000000"/>
                <w:sz w:val="16"/>
                <w:szCs w:val="16"/>
              </w:rPr>
              <w:t>2024</w:t>
            </w:r>
          </w:p>
        </w:tc>
      </w:tr>
      <w:tr w:rsidR="00016DAA" w:rsidRPr="00016DAA" w14:paraId="2DDA1674" w14:textId="77777777" w:rsidTr="00016DAA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79B6A" w14:textId="77777777" w:rsidR="00016DAA" w:rsidRPr="00016DAA" w:rsidRDefault="00016DAA" w:rsidP="00016DAA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226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B214F0" w14:textId="2EF53ABA" w:rsidR="00016DAA" w:rsidRPr="00016DAA" w:rsidRDefault="00016DAA" w:rsidP="00016DAA">
            <w:pPr>
              <w:spacing w:before="0"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016DA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Estimated Actual</w:t>
            </w:r>
            <w:r w:rsidR="00242DE7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– </w:t>
            </w:r>
            <w:r w:rsidRPr="00016DA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2022</w:t>
            </w:r>
            <w:r w:rsidR="00E275AD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Pr="00016DA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2023</w:t>
            </w:r>
          </w:p>
        </w:tc>
      </w:tr>
      <w:tr w:rsidR="00016DAA" w:rsidRPr="00016DAA" w14:paraId="7BB4F091" w14:textId="77777777" w:rsidTr="00016DAA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C1CC2" w14:textId="77777777" w:rsidR="00016DAA" w:rsidRPr="00016DAA" w:rsidRDefault="00016DAA" w:rsidP="00016DAA">
            <w:pPr>
              <w:spacing w:before="0"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5A08164B" w14:textId="77777777" w:rsidR="00016DAA" w:rsidRPr="00016DAA" w:rsidRDefault="00016DAA" w:rsidP="00016DA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6DAA">
              <w:rPr>
                <w:rFonts w:ascii="Arial" w:hAnsi="Arial" w:cs="Arial"/>
                <w:color w:val="000000"/>
                <w:sz w:val="16"/>
                <w:szCs w:val="16"/>
              </w:rPr>
              <w:t>Opening</w:t>
            </w:r>
            <w:r w:rsidRPr="00016DAA">
              <w:rPr>
                <w:rFonts w:ascii="Arial" w:hAnsi="Arial" w:cs="Arial"/>
                <w:color w:val="000000"/>
                <w:sz w:val="16"/>
                <w:szCs w:val="16"/>
              </w:rPr>
              <w:br/>
              <w:t>Balance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034C1098" w14:textId="32EE6182" w:rsidR="00016DAA" w:rsidRPr="00016DAA" w:rsidRDefault="00016DAA" w:rsidP="00016DA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6DAA">
              <w:rPr>
                <w:rFonts w:ascii="Arial" w:hAnsi="Arial" w:cs="Arial"/>
                <w:color w:val="000000"/>
                <w:sz w:val="16"/>
                <w:szCs w:val="16"/>
              </w:rPr>
              <w:t>Receipts (Non</w:t>
            </w:r>
            <w:r w:rsidR="00E275AD"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Pr="00016DAA">
              <w:rPr>
                <w:rFonts w:ascii="Arial" w:hAnsi="Arial" w:cs="Arial"/>
                <w:color w:val="000000"/>
                <w:sz w:val="16"/>
                <w:szCs w:val="16"/>
              </w:rPr>
              <w:br/>
              <w:t>Appropriated)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1825466D" w14:textId="77777777" w:rsidR="00016DAA" w:rsidRPr="00016DAA" w:rsidRDefault="00016DAA" w:rsidP="00016DA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6DAA">
              <w:rPr>
                <w:rFonts w:ascii="Arial" w:hAnsi="Arial" w:cs="Arial"/>
                <w:color w:val="000000"/>
                <w:sz w:val="16"/>
                <w:szCs w:val="16"/>
              </w:rPr>
              <w:t>Receipts</w:t>
            </w:r>
            <w:r w:rsidRPr="00016DAA">
              <w:rPr>
                <w:rFonts w:ascii="Arial" w:hAnsi="Arial" w:cs="Arial"/>
                <w:color w:val="000000"/>
                <w:sz w:val="16"/>
                <w:szCs w:val="16"/>
              </w:rPr>
              <w:br/>
              <w:t>(Appropriated)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690B87B5" w14:textId="77777777" w:rsidR="00016DAA" w:rsidRPr="00016DAA" w:rsidRDefault="00016DAA" w:rsidP="00016DA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6DAA">
              <w:rPr>
                <w:rFonts w:ascii="Arial" w:hAnsi="Arial" w:cs="Arial"/>
                <w:color w:val="000000"/>
                <w:sz w:val="16"/>
                <w:szCs w:val="16"/>
              </w:rPr>
              <w:br/>
              <w:t>Payments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7A621FDD" w14:textId="77777777" w:rsidR="00016DAA" w:rsidRPr="00016DAA" w:rsidRDefault="00016DAA" w:rsidP="00016DA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6DAA">
              <w:rPr>
                <w:rFonts w:ascii="Arial" w:hAnsi="Arial" w:cs="Arial"/>
                <w:color w:val="000000"/>
                <w:sz w:val="16"/>
                <w:szCs w:val="16"/>
              </w:rPr>
              <w:br/>
              <w:t>Adjustments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216D5DD1" w14:textId="77777777" w:rsidR="00016DAA" w:rsidRPr="00016DAA" w:rsidRDefault="00016DAA" w:rsidP="00016DA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6DAA">
              <w:rPr>
                <w:rFonts w:ascii="Arial" w:hAnsi="Arial" w:cs="Arial"/>
                <w:color w:val="000000"/>
                <w:sz w:val="16"/>
                <w:szCs w:val="16"/>
              </w:rPr>
              <w:t>Closing</w:t>
            </w:r>
            <w:r w:rsidRPr="00016DAA">
              <w:rPr>
                <w:rFonts w:ascii="Arial" w:hAnsi="Arial" w:cs="Arial"/>
                <w:color w:val="000000"/>
                <w:sz w:val="16"/>
                <w:szCs w:val="16"/>
              </w:rPr>
              <w:br/>
              <w:t>Balance</w:t>
            </w:r>
          </w:p>
        </w:tc>
      </w:tr>
      <w:tr w:rsidR="00016DAA" w:rsidRPr="00016DAA" w14:paraId="5F594F52" w14:textId="77777777" w:rsidTr="00016DAA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DDC1D" w14:textId="77777777" w:rsidR="00016DAA" w:rsidRPr="00016DAA" w:rsidRDefault="00016DAA" w:rsidP="00016DA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62724509" w14:textId="77777777" w:rsidR="00016DAA" w:rsidRPr="00016DAA" w:rsidRDefault="00016DAA" w:rsidP="00016DAA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54CF57D0" w14:textId="77777777" w:rsidR="00016DAA" w:rsidRPr="00016DAA" w:rsidRDefault="00016DAA" w:rsidP="00016DAA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3168B5D5" w14:textId="77777777" w:rsidR="00016DAA" w:rsidRPr="00016DAA" w:rsidRDefault="00016DAA" w:rsidP="00016DAA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19147C1B" w14:textId="77777777" w:rsidR="00016DAA" w:rsidRPr="00016DAA" w:rsidRDefault="00016DAA" w:rsidP="00016DAA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41E9D57A" w14:textId="77777777" w:rsidR="00016DAA" w:rsidRPr="00016DAA" w:rsidRDefault="00016DAA" w:rsidP="00016DAA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42AF6F9A" w14:textId="77777777" w:rsidR="00016DAA" w:rsidRPr="00016DAA" w:rsidRDefault="00016DAA" w:rsidP="00016DAA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16DAA" w:rsidRPr="00016DAA" w14:paraId="7FBEC675" w14:textId="77777777" w:rsidTr="00016DAA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4D79B" w14:textId="77777777" w:rsidR="00016DAA" w:rsidRPr="00016DAA" w:rsidRDefault="00016DAA" w:rsidP="00016DAA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100E7A" w14:textId="5194880A" w:rsidR="00016DAA" w:rsidRPr="00016DAA" w:rsidRDefault="00016DAA" w:rsidP="00016DA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6DAA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E275AD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016DAA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084EDD" w14:textId="404F9C95" w:rsidR="00016DAA" w:rsidRPr="00016DAA" w:rsidRDefault="00016DAA" w:rsidP="00016DA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6DAA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E275AD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016DAA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C655C4" w14:textId="5A461A64" w:rsidR="00016DAA" w:rsidRPr="00016DAA" w:rsidRDefault="00016DAA" w:rsidP="00016DA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6DAA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E275AD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016DAA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D5261C" w14:textId="20837086" w:rsidR="00016DAA" w:rsidRPr="00016DAA" w:rsidRDefault="00016DAA" w:rsidP="00016DA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6DAA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E275AD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016DAA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23B4D9" w14:textId="78E11669" w:rsidR="00016DAA" w:rsidRPr="00016DAA" w:rsidRDefault="00016DAA" w:rsidP="00016DA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6DAA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E275AD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016DAA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DDB6E9" w14:textId="364E5265" w:rsidR="00016DAA" w:rsidRPr="00016DAA" w:rsidRDefault="00016DAA" w:rsidP="00016DA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6DAA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E275AD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016DAA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</w:tr>
      <w:tr w:rsidR="00016DAA" w:rsidRPr="00016DAA" w14:paraId="7D96FBE3" w14:textId="77777777" w:rsidTr="00016DAA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D07116" w14:textId="77777777" w:rsidR="00016DAA" w:rsidRPr="00016DAA" w:rsidRDefault="00016DAA" w:rsidP="00016DA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16DA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INDUSTRY, SCIENCE AND RESOURCES PORTFOLIO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F3920" w14:textId="77777777" w:rsidR="00016DAA" w:rsidRPr="00016DAA" w:rsidRDefault="00016DAA" w:rsidP="00016DA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F5C31" w14:textId="77777777" w:rsidR="00016DAA" w:rsidRPr="00016DAA" w:rsidRDefault="00016DAA" w:rsidP="00016DAA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075EE" w14:textId="77777777" w:rsidR="00016DAA" w:rsidRPr="00016DAA" w:rsidRDefault="00016DAA" w:rsidP="00016DAA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8F2CA" w14:textId="77777777" w:rsidR="00016DAA" w:rsidRPr="00016DAA" w:rsidRDefault="00016DAA" w:rsidP="00016DAA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72C96" w14:textId="77777777" w:rsidR="00016DAA" w:rsidRPr="00016DAA" w:rsidRDefault="00016DAA" w:rsidP="00016DAA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6646A" w14:textId="77777777" w:rsidR="00016DAA" w:rsidRPr="00016DAA" w:rsidRDefault="00016DAA" w:rsidP="00016DAA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016DAA" w:rsidRPr="00016DAA" w14:paraId="591825F2" w14:textId="77777777" w:rsidTr="00016DAA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4A3B50" w14:textId="77777777" w:rsidR="00016DAA" w:rsidRPr="00016DAA" w:rsidRDefault="00016DAA" w:rsidP="00016DAA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D22BAD" w14:textId="77777777" w:rsidR="00016DAA" w:rsidRPr="00016DAA" w:rsidRDefault="00016DAA" w:rsidP="00016DAA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E26DDA" w14:textId="77777777" w:rsidR="00016DAA" w:rsidRPr="00016DAA" w:rsidRDefault="00016DAA" w:rsidP="00016DAA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9D3483" w14:textId="77777777" w:rsidR="00016DAA" w:rsidRPr="00016DAA" w:rsidRDefault="00016DAA" w:rsidP="00016DAA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F46A39" w14:textId="77777777" w:rsidR="00016DAA" w:rsidRPr="00016DAA" w:rsidRDefault="00016DAA" w:rsidP="00016DAA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9BBE02" w14:textId="77777777" w:rsidR="00016DAA" w:rsidRPr="00016DAA" w:rsidRDefault="00016DAA" w:rsidP="00016DAA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D5407F" w14:textId="77777777" w:rsidR="00016DAA" w:rsidRPr="00016DAA" w:rsidRDefault="00016DAA" w:rsidP="00016DAA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016DAA" w:rsidRPr="00016DAA" w14:paraId="7408A5EF" w14:textId="77777777" w:rsidTr="00016DAA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749EA4" w14:textId="77777777" w:rsidR="00016DAA" w:rsidRPr="00016DAA" w:rsidRDefault="00016DAA" w:rsidP="00016DA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16DA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Department of Industry, Science and Resources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6B85F" w14:textId="77777777" w:rsidR="00016DAA" w:rsidRPr="00016DAA" w:rsidRDefault="00016DAA" w:rsidP="00016DA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BD03B" w14:textId="77777777" w:rsidR="00016DAA" w:rsidRPr="00016DAA" w:rsidRDefault="00016DAA" w:rsidP="00016DAA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0385C" w14:textId="77777777" w:rsidR="00016DAA" w:rsidRPr="00016DAA" w:rsidRDefault="00016DAA" w:rsidP="00016DAA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EDB7E" w14:textId="77777777" w:rsidR="00016DAA" w:rsidRPr="00016DAA" w:rsidRDefault="00016DAA" w:rsidP="00016DAA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741D8" w14:textId="77777777" w:rsidR="00016DAA" w:rsidRPr="00016DAA" w:rsidRDefault="00016DAA" w:rsidP="00016DAA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5E9D7" w14:textId="77777777" w:rsidR="00016DAA" w:rsidRPr="00016DAA" w:rsidRDefault="00016DAA" w:rsidP="00016DAA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016DAA" w:rsidRPr="00016DAA" w14:paraId="0AB8FEAC" w14:textId="77777777" w:rsidTr="00016DAA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D2B0F2" w14:textId="77777777" w:rsidR="00016DAA" w:rsidRPr="00016DAA" w:rsidRDefault="00016DAA" w:rsidP="00016DAA">
            <w:pPr>
              <w:spacing w:before="0" w:after="0" w:line="240" w:lineRule="auto"/>
              <w:ind w:left="17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6DAA">
              <w:rPr>
                <w:rFonts w:ascii="Arial" w:hAnsi="Arial" w:cs="Arial"/>
                <w:color w:val="000000"/>
                <w:sz w:val="16"/>
                <w:szCs w:val="16"/>
              </w:rPr>
              <w:t>ABCB Special Account 2019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DAF5C7" w14:textId="77777777" w:rsidR="00016DAA" w:rsidRPr="00016DAA" w:rsidRDefault="00016DAA" w:rsidP="00016DA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6DAA">
              <w:rPr>
                <w:rFonts w:ascii="Arial" w:hAnsi="Arial" w:cs="Arial"/>
                <w:color w:val="000000"/>
                <w:sz w:val="16"/>
                <w:szCs w:val="16"/>
              </w:rPr>
              <w:t>8,538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13A02C" w14:textId="77777777" w:rsidR="00016DAA" w:rsidRPr="00016DAA" w:rsidRDefault="00016DAA" w:rsidP="00016DA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6DAA">
              <w:rPr>
                <w:rFonts w:ascii="Arial" w:hAnsi="Arial" w:cs="Arial"/>
                <w:color w:val="000000"/>
                <w:sz w:val="16"/>
                <w:szCs w:val="16"/>
              </w:rPr>
              <w:t>5,412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F47965" w14:textId="77777777" w:rsidR="00016DAA" w:rsidRPr="00016DAA" w:rsidRDefault="00016DAA" w:rsidP="00016DA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6DAA">
              <w:rPr>
                <w:rFonts w:ascii="Arial" w:hAnsi="Arial" w:cs="Arial"/>
                <w:color w:val="000000"/>
                <w:sz w:val="16"/>
                <w:szCs w:val="16"/>
              </w:rPr>
              <w:t>4,000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E2077C" w14:textId="1D361C36" w:rsidR="00016DAA" w:rsidRPr="00016DAA" w:rsidRDefault="00E275AD" w:rsidP="00016DA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016DAA" w:rsidRPr="00016DAA">
              <w:rPr>
                <w:rFonts w:ascii="Arial" w:hAnsi="Arial" w:cs="Arial"/>
                <w:color w:val="000000"/>
                <w:sz w:val="16"/>
                <w:szCs w:val="16"/>
              </w:rPr>
              <w:t>9,412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45FA2F" w14:textId="4FBF902E" w:rsidR="00016DAA" w:rsidRPr="00016DAA" w:rsidRDefault="00E275AD" w:rsidP="00016DA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9BCAA0" w14:textId="77777777" w:rsidR="00016DAA" w:rsidRPr="00016DAA" w:rsidRDefault="00016DAA" w:rsidP="00016DA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6DAA">
              <w:rPr>
                <w:rFonts w:ascii="Arial" w:hAnsi="Arial" w:cs="Arial"/>
                <w:color w:val="000000"/>
                <w:sz w:val="16"/>
                <w:szCs w:val="16"/>
              </w:rPr>
              <w:t>8,538</w:t>
            </w:r>
          </w:p>
        </w:tc>
      </w:tr>
      <w:tr w:rsidR="00016DAA" w:rsidRPr="00016DAA" w14:paraId="2A84E8E0" w14:textId="77777777" w:rsidTr="00016DAA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0EB5D8" w14:textId="77777777" w:rsidR="00016DAA" w:rsidRPr="00016DAA" w:rsidRDefault="00016DAA" w:rsidP="00016DAA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630380" w14:textId="77777777" w:rsidR="00016DAA" w:rsidRPr="00016DAA" w:rsidRDefault="00016DAA" w:rsidP="00016DA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016DA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9,838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8A0BDB" w14:textId="77777777" w:rsidR="00016DAA" w:rsidRPr="00016DAA" w:rsidRDefault="00016DAA" w:rsidP="00016DA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016DA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5,412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F5BFE7" w14:textId="77777777" w:rsidR="00016DAA" w:rsidRPr="00016DAA" w:rsidRDefault="00016DAA" w:rsidP="00016DA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016DA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4,000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CFD79C" w14:textId="5C5C3052" w:rsidR="00016DAA" w:rsidRPr="00016DAA" w:rsidRDefault="00E275AD" w:rsidP="00016DA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016DAA" w:rsidRPr="00016DA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10,712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8F5B95" w14:textId="159D49E3" w:rsidR="00016DAA" w:rsidRPr="00016DAA" w:rsidRDefault="00E275AD" w:rsidP="00016DA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B929CA" w14:textId="77777777" w:rsidR="00016DAA" w:rsidRPr="00016DAA" w:rsidRDefault="00016DAA" w:rsidP="00016DA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016DA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8,538</w:t>
            </w:r>
          </w:p>
        </w:tc>
      </w:tr>
      <w:tr w:rsidR="00016DAA" w:rsidRPr="00016DAA" w14:paraId="1040B770" w14:textId="77777777" w:rsidTr="00016DAA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E69F95" w14:textId="77777777" w:rsidR="00016DAA" w:rsidRPr="00016DAA" w:rsidRDefault="00016DAA" w:rsidP="00016DA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84F888" w14:textId="77777777" w:rsidR="00016DAA" w:rsidRPr="00016DAA" w:rsidRDefault="00016DAA" w:rsidP="00016DAA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3F7EB5" w14:textId="77777777" w:rsidR="00016DAA" w:rsidRPr="00016DAA" w:rsidRDefault="00016DAA" w:rsidP="00016DAA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EC9E9F" w14:textId="77777777" w:rsidR="00016DAA" w:rsidRPr="00016DAA" w:rsidRDefault="00016DAA" w:rsidP="00016DAA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8E34CC" w14:textId="77777777" w:rsidR="00016DAA" w:rsidRPr="00016DAA" w:rsidRDefault="00016DAA" w:rsidP="00016DAA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8C3353" w14:textId="77777777" w:rsidR="00016DAA" w:rsidRPr="00016DAA" w:rsidRDefault="00016DAA" w:rsidP="00016DAA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99E05B" w14:textId="77777777" w:rsidR="00016DAA" w:rsidRPr="00016DAA" w:rsidRDefault="00016DAA" w:rsidP="00016DAA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016DAA" w:rsidRPr="00016DAA" w14:paraId="71BCEE28" w14:textId="77777777" w:rsidTr="00016DAA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C9F5E4" w14:textId="77777777" w:rsidR="00016DAA" w:rsidRPr="00016DAA" w:rsidRDefault="00016DAA" w:rsidP="00016DAA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6DAA">
              <w:rPr>
                <w:rFonts w:ascii="Arial" w:hAnsi="Arial" w:cs="Arial"/>
                <w:color w:val="000000"/>
                <w:sz w:val="16"/>
                <w:szCs w:val="16"/>
              </w:rPr>
              <w:t>Clean Energy Finance Corporation Special Account (a)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EAFA20" w14:textId="78749E32" w:rsidR="00016DAA" w:rsidRPr="00016DAA" w:rsidRDefault="00E275AD" w:rsidP="00016DA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8A96B6" w14:textId="075A7FCC" w:rsidR="00016DAA" w:rsidRPr="00016DAA" w:rsidRDefault="00E275AD" w:rsidP="00016DA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C48BFA" w14:textId="3D882D0D" w:rsidR="00016DAA" w:rsidRPr="00016DAA" w:rsidRDefault="00E275AD" w:rsidP="00016DA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3AB0B7" w14:textId="0E64B1AF" w:rsidR="00016DAA" w:rsidRPr="00016DAA" w:rsidRDefault="00E275AD" w:rsidP="00016DA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9A2D7B" w14:textId="75784FB9" w:rsidR="00016DAA" w:rsidRPr="00016DAA" w:rsidRDefault="00E275AD" w:rsidP="00016DA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CF88B8" w14:textId="0266327C" w:rsidR="00016DAA" w:rsidRPr="00016DAA" w:rsidRDefault="00E275AD" w:rsidP="00016DA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</w:tr>
      <w:tr w:rsidR="00016DAA" w:rsidRPr="00016DAA" w14:paraId="79EA0F20" w14:textId="77777777" w:rsidTr="00016DAA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096346" w14:textId="77777777" w:rsidR="00016DAA" w:rsidRPr="00016DAA" w:rsidRDefault="00016DAA" w:rsidP="00016DAA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326041" w14:textId="77777777" w:rsidR="00016DAA" w:rsidRPr="00016DAA" w:rsidRDefault="00016DAA" w:rsidP="00016DA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016DA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4,574,000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A35FC6" w14:textId="3E666411" w:rsidR="00016DAA" w:rsidRPr="00016DAA" w:rsidRDefault="00E275AD" w:rsidP="00016DA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9E17AD" w14:textId="6D3563C6" w:rsidR="00016DAA" w:rsidRPr="00016DAA" w:rsidRDefault="00E275AD" w:rsidP="00016DA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FF45A6" w14:textId="54C0253C" w:rsidR="00016DAA" w:rsidRPr="00016DAA" w:rsidRDefault="00E275AD" w:rsidP="00016DA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1FF09C" w14:textId="34AA5EAB" w:rsidR="00016DAA" w:rsidRPr="00016DAA" w:rsidRDefault="00E275AD" w:rsidP="00016DA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016DAA" w:rsidRPr="00016DA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4,574,000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5E5B86" w14:textId="6EE16DD7" w:rsidR="00016DAA" w:rsidRPr="00016DAA" w:rsidRDefault="00E275AD" w:rsidP="00016DA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</w:tr>
      <w:tr w:rsidR="00016DAA" w:rsidRPr="00016DAA" w14:paraId="34D379B6" w14:textId="77777777" w:rsidTr="00016DAA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532AC0" w14:textId="77777777" w:rsidR="00016DAA" w:rsidRPr="00016DAA" w:rsidRDefault="00016DAA" w:rsidP="00016DA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9BBF6C" w14:textId="77777777" w:rsidR="00016DAA" w:rsidRPr="00016DAA" w:rsidRDefault="00016DAA" w:rsidP="00016DAA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0B6A81" w14:textId="77777777" w:rsidR="00016DAA" w:rsidRPr="00016DAA" w:rsidRDefault="00016DAA" w:rsidP="00016DAA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01894A" w14:textId="77777777" w:rsidR="00016DAA" w:rsidRPr="00016DAA" w:rsidRDefault="00016DAA" w:rsidP="00016DAA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FCBF17" w14:textId="77777777" w:rsidR="00016DAA" w:rsidRPr="00016DAA" w:rsidRDefault="00016DAA" w:rsidP="00016DAA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3B9BB6" w14:textId="77777777" w:rsidR="00016DAA" w:rsidRPr="00016DAA" w:rsidRDefault="00016DAA" w:rsidP="00016DAA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D18476" w14:textId="77777777" w:rsidR="00016DAA" w:rsidRPr="00016DAA" w:rsidRDefault="00016DAA" w:rsidP="00016DAA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016DAA" w:rsidRPr="00016DAA" w14:paraId="0FB0E24B" w14:textId="77777777" w:rsidTr="00016DAA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F1029A" w14:textId="77777777" w:rsidR="00016DAA" w:rsidRPr="00016DAA" w:rsidRDefault="00016DAA" w:rsidP="00016DAA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6DAA">
              <w:rPr>
                <w:rFonts w:ascii="Arial" w:hAnsi="Arial" w:cs="Arial"/>
                <w:color w:val="000000"/>
                <w:sz w:val="16"/>
                <w:szCs w:val="16"/>
              </w:rPr>
              <w:t>Energy Special Account 2015 (a)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FD8C5C" w14:textId="00C92FF7" w:rsidR="00016DAA" w:rsidRPr="00016DAA" w:rsidRDefault="00E275AD" w:rsidP="00016DA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FE8B06" w14:textId="126D56A6" w:rsidR="00016DAA" w:rsidRPr="00016DAA" w:rsidRDefault="00E275AD" w:rsidP="00016DA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284AB5" w14:textId="65FF7711" w:rsidR="00016DAA" w:rsidRPr="00016DAA" w:rsidRDefault="00E275AD" w:rsidP="00016DA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C6E04F" w14:textId="36AB34EA" w:rsidR="00016DAA" w:rsidRPr="00016DAA" w:rsidRDefault="00E275AD" w:rsidP="00016DA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983FBD" w14:textId="32F690FA" w:rsidR="00016DAA" w:rsidRPr="00016DAA" w:rsidRDefault="00E275AD" w:rsidP="00016DA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D23E68" w14:textId="6C1274A8" w:rsidR="00016DAA" w:rsidRPr="00016DAA" w:rsidRDefault="00E275AD" w:rsidP="00016DA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</w:tr>
      <w:tr w:rsidR="00016DAA" w:rsidRPr="00016DAA" w14:paraId="36871DC9" w14:textId="77777777" w:rsidTr="00016DAA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E607CE" w14:textId="77777777" w:rsidR="00016DAA" w:rsidRPr="00016DAA" w:rsidRDefault="00016DAA" w:rsidP="00016DAA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C611ED" w14:textId="77777777" w:rsidR="00016DAA" w:rsidRPr="00016DAA" w:rsidRDefault="00016DAA" w:rsidP="00016DA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016DA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12,518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AA6B64" w14:textId="26001C5C" w:rsidR="00016DAA" w:rsidRPr="00016DAA" w:rsidRDefault="00E275AD" w:rsidP="00016DA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E6C14E" w14:textId="346509C8" w:rsidR="00016DAA" w:rsidRPr="00016DAA" w:rsidRDefault="00E275AD" w:rsidP="00016DA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92AF6B" w14:textId="4820A5CE" w:rsidR="00016DAA" w:rsidRPr="00016DAA" w:rsidRDefault="00E275AD" w:rsidP="00016DA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606CCB" w14:textId="50D3409A" w:rsidR="00016DAA" w:rsidRPr="00016DAA" w:rsidRDefault="00E275AD" w:rsidP="00016DA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016DAA" w:rsidRPr="00016DA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12,518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3A882E" w14:textId="786C4AB9" w:rsidR="00016DAA" w:rsidRPr="00016DAA" w:rsidRDefault="00E275AD" w:rsidP="00016DA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</w:tr>
      <w:tr w:rsidR="00016DAA" w:rsidRPr="00016DAA" w14:paraId="19210BC3" w14:textId="77777777" w:rsidTr="00016DAA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8E7006" w14:textId="77777777" w:rsidR="00016DAA" w:rsidRPr="00016DAA" w:rsidRDefault="00016DAA" w:rsidP="00016DA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6C8560" w14:textId="77777777" w:rsidR="00016DAA" w:rsidRPr="00016DAA" w:rsidRDefault="00016DAA" w:rsidP="00016DAA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457CA1" w14:textId="77777777" w:rsidR="00016DAA" w:rsidRPr="00016DAA" w:rsidRDefault="00016DAA" w:rsidP="00016DAA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CB14A3" w14:textId="77777777" w:rsidR="00016DAA" w:rsidRPr="00016DAA" w:rsidRDefault="00016DAA" w:rsidP="00016DAA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E39D7E" w14:textId="77777777" w:rsidR="00016DAA" w:rsidRPr="00016DAA" w:rsidRDefault="00016DAA" w:rsidP="00016DAA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1D89F1" w14:textId="77777777" w:rsidR="00016DAA" w:rsidRPr="00016DAA" w:rsidRDefault="00016DAA" w:rsidP="00016DAA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41D1F9" w14:textId="77777777" w:rsidR="00016DAA" w:rsidRPr="00016DAA" w:rsidRDefault="00016DAA" w:rsidP="00016DAA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016DAA" w:rsidRPr="00016DAA" w14:paraId="5058B590" w14:textId="77777777" w:rsidTr="00016DAA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CCE433" w14:textId="77777777" w:rsidR="00016DAA" w:rsidRPr="00016DAA" w:rsidRDefault="00016DAA" w:rsidP="00016DAA">
            <w:pPr>
              <w:spacing w:before="0" w:after="0" w:line="240" w:lineRule="auto"/>
              <w:ind w:left="17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6DAA">
              <w:rPr>
                <w:rFonts w:ascii="Arial" w:hAnsi="Arial" w:cs="Arial"/>
                <w:color w:val="000000"/>
                <w:sz w:val="16"/>
                <w:szCs w:val="16"/>
              </w:rPr>
              <w:t>Industry, Science and Resources SOETM Special Account 2021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5B4063" w14:textId="77777777" w:rsidR="00016DAA" w:rsidRPr="00016DAA" w:rsidRDefault="00016DAA" w:rsidP="00016DA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6DAA">
              <w:rPr>
                <w:rFonts w:ascii="Arial" w:hAnsi="Arial" w:cs="Arial"/>
                <w:color w:val="000000"/>
                <w:sz w:val="16"/>
                <w:szCs w:val="16"/>
              </w:rPr>
              <w:t>147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C1D0DB" w14:textId="77777777" w:rsidR="00016DAA" w:rsidRPr="00016DAA" w:rsidRDefault="00016DAA" w:rsidP="00016DA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6DAA">
              <w:rPr>
                <w:rFonts w:ascii="Arial" w:hAnsi="Arial" w:cs="Arial"/>
                <w:color w:val="000000"/>
                <w:sz w:val="16"/>
                <w:szCs w:val="16"/>
              </w:rPr>
              <w:t>35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7658EC" w14:textId="3925A6FB" w:rsidR="00016DAA" w:rsidRPr="00016DAA" w:rsidRDefault="00E275AD" w:rsidP="00016DA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3E16DA" w14:textId="7B952698" w:rsidR="00016DAA" w:rsidRPr="00016DAA" w:rsidRDefault="00E275AD" w:rsidP="00016DA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FF56C1" w14:textId="440EB628" w:rsidR="00016DAA" w:rsidRPr="00016DAA" w:rsidRDefault="00E275AD" w:rsidP="00016DA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AFEE60" w14:textId="77777777" w:rsidR="00016DAA" w:rsidRPr="00016DAA" w:rsidRDefault="00016DAA" w:rsidP="00016DA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6DAA">
              <w:rPr>
                <w:rFonts w:ascii="Arial" w:hAnsi="Arial" w:cs="Arial"/>
                <w:color w:val="000000"/>
                <w:sz w:val="16"/>
                <w:szCs w:val="16"/>
              </w:rPr>
              <w:t>182</w:t>
            </w:r>
          </w:p>
        </w:tc>
      </w:tr>
      <w:tr w:rsidR="00016DAA" w:rsidRPr="00016DAA" w14:paraId="7D6CF0BC" w14:textId="77777777" w:rsidTr="00016DAA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3A233C" w14:textId="77777777" w:rsidR="00016DAA" w:rsidRPr="00016DAA" w:rsidRDefault="00016DAA" w:rsidP="00016DAA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66B167" w14:textId="77777777" w:rsidR="00016DAA" w:rsidRPr="00016DAA" w:rsidRDefault="00016DAA" w:rsidP="00016DA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016DA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8,916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B098F5" w14:textId="77777777" w:rsidR="00016DAA" w:rsidRPr="00016DAA" w:rsidRDefault="00016DAA" w:rsidP="00016DA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016DA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35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E8AEFE" w14:textId="528410F8" w:rsidR="00016DAA" w:rsidRPr="00016DAA" w:rsidRDefault="00E275AD" w:rsidP="00016DA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8E24C1" w14:textId="2217ABF5" w:rsidR="00016DAA" w:rsidRPr="00016DAA" w:rsidRDefault="00E275AD" w:rsidP="00016DA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016DAA" w:rsidRPr="00016DA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5,282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250231" w14:textId="24CE236B" w:rsidR="00016DAA" w:rsidRPr="00016DAA" w:rsidRDefault="00E275AD" w:rsidP="00016DA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016DAA" w:rsidRPr="00016DA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3,522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D1D1DE" w14:textId="77777777" w:rsidR="00016DAA" w:rsidRPr="00016DAA" w:rsidRDefault="00016DAA" w:rsidP="00016DA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016DA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147</w:t>
            </w:r>
          </w:p>
        </w:tc>
      </w:tr>
      <w:tr w:rsidR="00016DAA" w:rsidRPr="00016DAA" w14:paraId="50DA944C" w14:textId="77777777" w:rsidTr="00016DAA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5C5A40" w14:textId="77777777" w:rsidR="00016DAA" w:rsidRPr="00016DAA" w:rsidRDefault="00016DAA" w:rsidP="00016DA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FF3021" w14:textId="77777777" w:rsidR="00016DAA" w:rsidRPr="00016DAA" w:rsidRDefault="00016DAA" w:rsidP="00016DAA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E62487" w14:textId="77777777" w:rsidR="00016DAA" w:rsidRPr="00016DAA" w:rsidRDefault="00016DAA" w:rsidP="00016DAA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140DE8" w14:textId="77777777" w:rsidR="00016DAA" w:rsidRPr="00016DAA" w:rsidRDefault="00016DAA" w:rsidP="00016DAA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666655" w14:textId="77777777" w:rsidR="00016DAA" w:rsidRPr="00016DAA" w:rsidRDefault="00016DAA" w:rsidP="00016DAA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7097D4" w14:textId="77777777" w:rsidR="00016DAA" w:rsidRPr="00016DAA" w:rsidRDefault="00016DAA" w:rsidP="00016DAA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7D8EC3" w14:textId="77777777" w:rsidR="00016DAA" w:rsidRPr="00016DAA" w:rsidRDefault="00016DAA" w:rsidP="00016DAA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016DAA" w:rsidRPr="00016DAA" w14:paraId="6211C3C0" w14:textId="77777777" w:rsidTr="00016DAA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78100F" w14:textId="58DCD422" w:rsidR="00016DAA" w:rsidRPr="00016DAA" w:rsidRDefault="00016DAA" w:rsidP="00016DAA">
            <w:pPr>
              <w:spacing w:before="0" w:after="0" w:line="240" w:lineRule="auto"/>
              <w:ind w:left="17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6DAA">
              <w:rPr>
                <w:rFonts w:ascii="Arial" w:hAnsi="Arial" w:cs="Arial"/>
                <w:color w:val="000000"/>
                <w:sz w:val="16"/>
                <w:szCs w:val="16"/>
              </w:rPr>
              <w:t>Innovation, Science and Technology</w:t>
            </w:r>
            <w:r w:rsidR="00242DE7">
              <w:rPr>
                <w:rFonts w:ascii="Arial" w:hAnsi="Arial" w:cs="Arial"/>
                <w:color w:val="000000"/>
                <w:sz w:val="16"/>
                <w:szCs w:val="16"/>
              </w:rPr>
              <w:t xml:space="preserve"> – </w:t>
            </w:r>
            <w:r w:rsidRPr="00016DAA">
              <w:rPr>
                <w:rFonts w:ascii="Arial" w:hAnsi="Arial" w:cs="Arial"/>
                <w:color w:val="000000"/>
                <w:sz w:val="16"/>
                <w:szCs w:val="16"/>
              </w:rPr>
              <w:t>Donations, Bequests and Sponsorship Special Account 2016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0CF13B" w14:textId="77777777" w:rsidR="00016DAA" w:rsidRPr="00016DAA" w:rsidRDefault="00016DAA" w:rsidP="00016DA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6DAA">
              <w:rPr>
                <w:rFonts w:ascii="Arial" w:hAnsi="Arial" w:cs="Arial"/>
                <w:color w:val="000000"/>
                <w:sz w:val="16"/>
                <w:szCs w:val="16"/>
              </w:rPr>
              <w:t>37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8F3FEB" w14:textId="6D4DC18B" w:rsidR="00016DAA" w:rsidRPr="00016DAA" w:rsidRDefault="00E275AD" w:rsidP="00016DA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941241" w14:textId="325DF9BA" w:rsidR="00016DAA" w:rsidRPr="00016DAA" w:rsidRDefault="00E275AD" w:rsidP="00016DA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8D396E" w14:textId="3803E36E" w:rsidR="00016DAA" w:rsidRPr="00016DAA" w:rsidRDefault="00E275AD" w:rsidP="00016DA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016DAA" w:rsidRPr="00016DAA">
              <w:rPr>
                <w:rFonts w:ascii="Arial" w:hAnsi="Arial" w:cs="Arial"/>
                <w:color w:val="000000"/>
                <w:sz w:val="16"/>
                <w:szCs w:val="16"/>
              </w:rPr>
              <w:t>24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E1076E" w14:textId="042A1C43" w:rsidR="00016DAA" w:rsidRPr="00016DAA" w:rsidRDefault="00E275AD" w:rsidP="00016DA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E6D1F6" w14:textId="77777777" w:rsidR="00016DAA" w:rsidRPr="00016DAA" w:rsidRDefault="00016DAA" w:rsidP="00016DA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6DAA"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</w:tr>
      <w:tr w:rsidR="00016DAA" w:rsidRPr="00016DAA" w14:paraId="0FE2AAA5" w14:textId="77777777" w:rsidTr="00016DAA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8F807A" w14:textId="77777777" w:rsidR="00016DAA" w:rsidRPr="00016DAA" w:rsidRDefault="00016DAA" w:rsidP="00016DAA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40BF75" w14:textId="77777777" w:rsidR="00016DAA" w:rsidRPr="00016DAA" w:rsidRDefault="00016DAA" w:rsidP="00016DA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016DA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1,170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FDBE00" w14:textId="77777777" w:rsidR="00016DAA" w:rsidRPr="00016DAA" w:rsidRDefault="00016DAA" w:rsidP="00016DA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016DA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891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6EDF50" w14:textId="1446D0EF" w:rsidR="00016DAA" w:rsidRPr="00016DAA" w:rsidRDefault="00E275AD" w:rsidP="00016DA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79EDAF" w14:textId="145F69CB" w:rsidR="00016DAA" w:rsidRPr="00016DAA" w:rsidRDefault="00E275AD" w:rsidP="00016DA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016DAA" w:rsidRPr="00016DA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2,024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A02274" w14:textId="25D69B3F" w:rsidR="00016DAA" w:rsidRPr="00016DAA" w:rsidRDefault="00E275AD" w:rsidP="00016DA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566161" w14:textId="77777777" w:rsidR="00016DAA" w:rsidRPr="00016DAA" w:rsidRDefault="00016DAA" w:rsidP="00016DA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016DA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37</w:t>
            </w:r>
          </w:p>
        </w:tc>
      </w:tr>
      <w:tr w:rsidR="00016DAA" w:rsidRPr="00016DAA" w14:paraId="20C0E280" w14:textId="77777777" w:rsidTr="00016DAA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B93EB5" w14:textId="77777777" w:rsidR="00016DAA" w:rsidRPr="00016DAA" w:rsidRDefault="00016DAA" w:rsidP="00016DA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A75329" w14:textId="77777777" w:rsidR="00016DAA" w:rsidRPr="00016DAA" w:rsidRDefault="00016DAA" w:rsidP="00016DAA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2E2894" w14:textId="77777777" w:rsidR="00016DAA" w:rsidRPr="00016DAA" w:rsidRDefault="00016DAA" w:rsidP="00016DAA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D7AA0E" w14:textId="77777777" w:rsidR="00016DAA" w:rsidRPr="00016DAA" w:rsidRDefault="00016DAA" w:rsidP="00016DAA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A3B154" w14:textId="77777777" w:rsidR="00016DAA" w:rsidRPr="00016DAA" w:rsidRDefault="00016DAA" w:rsidP="00016DAA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D6BFFA" w14:textId="77777777" w:rsidR="00016DAA" w:rsidRPr="00016DAA" w:rsidRDefault="00016DAA" w:rsidP="00016DAA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8FB935" w14:textId="77777777" w:rsidR="00016DAA" w:rsidRPr="00016DAA" w:rsidRDefault="00016DAA" w:rsidP="00016DAA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016DAA" w:rsidRPr="00016DAA" w14:paraId="3F2258BF" w14:textId="77777777" w:rsidTr="00016DAA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BDFD7A" w14:textId="77777777" w:rsidR="00016DAA" w:rsidRPr="00016DAA" w:rsidRDefault="00016DAA" w:rsidP="00016DAA">
            <w:pPr>
              <w:spacing w:before="0" w:after="0" w:line="240" w:lineRule="auto"/>
              <w:ind w:left="17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6DAA">
              <w:rPr>
                <w:rFonts w:ascii="Arial" w:hAnsi="Arial" w:cs="Arial"/>
                <w:color w:val="000000"/>
                <w:sz w:val="16"/>
                <w:szCs w:val="16"/>
              </w:rPr>
              <w:t>National Offshore Petroleum Titles Administrator Special Account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B1F4E7" w14:textId="77777777" w:rsidR="00016DAA" w:rsidRPr="00016DAA" w:rsidRDefault="00016DAA" w:rsidP="00016DA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6DAA">
              <w:rPr>
                <w:rFonts w:ascii="Arial" w:hAnsi="Arial" w:cs="Arial"/>
                <w:color w:val="000000"/>
                <w:sz w:val="16"/>
                <w:szCs w:val="16"/>
              </w:rPr>
              <w:t>11,317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0D3BF9" w14:textId="77777777" w:rsidR="00016DAA" w:rsidRPr="00016DAA" w:rsidRDefault="00016DAA" w:rsidP="00016DA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6DAA">
              <w:rPr>
                <w:rFonts w:ascii="Arial" w:hAnsi="Arial" w:cs="Arial"/>
                <w:color w:val="000000"/>
                <w:sz w:val="16"/>
                <w:szCs w:val="16"/>
              </w:rPr>
              <w:t>18,347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C2BB9E" w14:textId="77777777" w:rsidR="00016DAA" w:rsidRPr="00016DAA" w:rsidRDefault="00016DAA" w:rsidP="00016DA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6DAA">
              <w:rPr>
                <w:rFonts w:ascii="Arial" w:hAnsi="Arial" w:cs="Arial"/>
                <w:color w:val="000000"/>
                <w:sz w:val="16"/>
                <w:szCs w:val="16"/>
              </w:rPr>
              <w:t>540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A44F0C" w14:textId="067DC7AF" w:rsidR="00016DAA" w:rsidRPr="00016DAA" w:rsidRDefault="00E275AD" w:rsidP="00016DA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016DAA" w:rsidRPr="00016DAA">
              <w:rPr>
                <w:rFonts w:ascii="Arial" w:hAnsi="Arial" w:cs="Arial"/>
                <w:color w:val="000000"/>
                <w:sz w:val="16"/>
                <w:szCs w:val="16"/>
              </w:rPr>
              <w:t>21,601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797778" w14:textId="2F0705A2" w:rsidR="00016DAA" w:rsidRPr="00016DAA" w:rsidRDefault="00E275AD" w:rsidP="00016DA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E916F4" w14:textId="77777777" w:rsidR="00016DAA" w:rsidRPr="00016DAA" w:rsidRDefault="00016DAA" w:rsidP="00016DA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6DAA">
              <w:rPr>
                <w:rFonts w:ascii="Arial" w:hAnsi="Arial" w:cs="Arial"/>
                <w:color w:val="000000"/>
                <w:sz w:val="16"/>
                <w:szCs w:val="16"/>
              </w:rPr>
              <w:t>8,603</w:t>
            </w:r>
          </w:p>
        </w:tc>
      </w:tr>
      <w:tr w:rsidR="00016DAA" w:rsidRPr="00016DAA" w14:paraId="6667A01B" w14:textId="77777777" w:rsidTr="00016DAA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B36384" w14:textId="77777777" w:rsidR="00016DAA" w:rsidRPr="00016DAA" w:rsidRDefault="00016DAA" w:rsidP="00016DAA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FD8769" w14:textId="77777777" w:rsidR="00016DAA" w:rsidRPr="00016DAA" w:rsidRDefault="00016DAA" w:rsidP="00016DA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016DA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8,910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40936C" w14:textId="77777777" w:rsidR="00016DAA" w:rsidRPr="00016DAA" w:rsidRDefault="00016DAA" w:rsidP="00016DA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016DA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17,278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646CA0" w14:textId="77777777" w:rsidR="00016DAA" w:rsidRPr="00016DAA" w:rsidRDefault="00016DAA" w:rsidP="00016DA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016DA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2,945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A82085" w14:textId="51109F8A" w:rsidR="00016DAA" w:rsidRPr="00016DAA" w:rsidRDefault="00E275AD" w:rsidP="00016DA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016DAA" w:rsidRPr="00016DA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17,816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F48BD3" w14:textId="7F976492" w:rsidR="00016DAA" w:rsidRPr="00016DAA" w:rsidRDefault="00E275AD" w:rsidP="00016DA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A4DAB9" w14:textId="77777777" w:rsidR="00016DAA" w:rsidRPr="00016DAA" w:rsidRDefault="00016DAA" w:rsidP="00016DA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016DA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11,317</w:t>
            </w:r>
          </w:p>
        </w:tc>
      </w:tr>
      <w:tr w:rsidR="00016DAA" w:rsidRPr="00016DAA" w14:paraId="5C1E9067" w14:textId="77777777" w:rsidTr="00016DAA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760ECA" w14:textId="77777777" w:rsidR="00016DAA" w:rsidRPr="00016DAA" w:rsidRDefault="00016DAA" w:rsidP="00016DA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223333" w14:textId="77777777" w:rsidR="00016DAA" w:rsidRPr="00016DAA" w:rsidRDefault="00016DAA" w:rsidP="00016DAA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1300E0" w14:textId="77777777" w:rsidR="00016DAA" w:rsidRPr="00016DAA" w:rsidRDefault="00016DAA" w:rsidP="00016DAA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154094" w14:textId="77777777" w:rsidR="00016DAA" w:rsidRPr="00016DAA" w:rsidRDefault="00016DAA" w:rsidP="00016DAA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5B583C" w14:textId="77777777" w:rsidR="00016DAA" w:rsidRPr="00016DAA" w:rsidRDefault="00016DAA" w:rsidP="00016DAA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54FA58" w14:textId="77777777" w:rsidR="00016DAA" w:rsidRPr="00016DAA" w:rsidRDefault="00016DAA" w:rsidP="00016DAA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14E83F" w14:textId="77777777" w:rsidR="00016DAA" w:rsidRPr="00016DAA" w:rsidRDefault="00016DAA" w:rsidP="00016DAA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016DAA" w:rsidRPr="00016DAA" w14:paraId="451CFF30" w14:textId="77777777" w:rsidTr="00016DAA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969F41" w14:textId="77777777" w:rsidR="00016DAA" w:rsidRPr="00016DAA" w:rsidRDefault="00016DAA" w:rsidP="00016DAA">
            <w:pPr>
              <w:spacing w:before="0" w:after="0" w:line="240" w:lineRule="auto"/>
              <w:ind w:left="17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6DAA">
              <w:rPr>
                <w:rFonts w:ascii="Arial" w:hAnsi="Arial" w:cs="Arial"/>
                <w:color w:val="000000"/>
                <w:sz w:val="16"/>
                <w:szCs w:val="16"/>
              </w:rPr>
              <w:t>National Reconstruction Fund Corporation Special Account (b)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68404D" w14:textId="3191AC04" w:rsidR="00016DAA" w:rsidRPr="00016DAA" w:rsidRDefault="00E275AD" w:rsidP="00016DA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77B2F2" w14:textId="36104875" w:rsidR="00016DAA" w:rsidRPr="00016DAA" w:rsidRDefault="00E275AD" w:rsidP="00016DA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18DA2F" w14:textId="27A023A4" w:rsidR="00016DAA" w:rsidRPr="00016DAA" w:rsidRDefault="00E275AD" w:rsidP="00016DA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7728F9" w14:textId="7964AF51" w:rsidR="00016DAA" w:rsidRPr="00016DAA" w:rsidRDefault="00E275AD" w:rsidP="00016DA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016DAA" w:rsidRPr="00016DAA">
              <w:rPr>
                <w:rFonts w:ascii="Arial" w:hAnsi="Arial" w:cs="Arial"/>
                <w:color w:val="000000"/>
                <w:sz w:val="16"/>
                <w:szCs w:val="16"/>
              </w:rPr>
              <w:t>550,000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6BA182" w14:textId="77777777" w:rsidR="00016DAA" w:rsidRPr="00016DAA" w:rsidRDefault="00016DAA" w:rsidP="00016DA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6DAA">
              <w:rPr>
                <w:rFonts w:ascii="Arial" w:hAnsi="Arial" w:cs="Arial"/>
                <w:color w:val="000000"/>
                <w:sz w:val="16"/>
                <w:szCs w:val="16"/>
              </w:rPr>
              <w:t>5,000,000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1FFC3F" w14:textId="77777777" w:rsidR="00016DAA" w:rsidRPr="00016DAA" w:rsidRDefault="00016DAA" w:rsidP="00016DA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6DAA">
              <w:rPr>
                <w:rFonts w:ascii="Arial" w:hAnsi="Arial" w:cs="Arial"/>
                <w:color w:val="000000"/>
                <w:sz w:val="16"/>
                <w:szCs w:val="16"/>
              </w:rPr>
              <w:t>4,450,000</w:t>
            </w:r>
          </w:p>
        </w:tc>
      </w:tr>
      <w:tr w:rsidR="00016DAA" w:rsidRPr="00016DAA" w14:paraId="160EE6E5" w14:textId="77777777" w:rsidTr="00016DAA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76A97C" w14:textId="77777777" w:rsidR="00016DAA" w:rsidRPr="00016DAA" w:rsidRDefault="00016DAA" w:rsidP="00016DAA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50B3BE" w14:textId="629CA88C" w:rsidR="00016DAA" w:rsidRPr="00016DAA" w:rsidRDefault="00E275AD" w:rsidP="00016DA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0C549E" w14:textId="6B0B1883" w:rsidR="00016DAA" w:rsidRPr="00016DAA" w:rsidRDefault="00E275AD" w:rsidP="00016DA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170E02" w14:textId="71C6F903" w:rsidR="00016DAA" w:rsidRPr="00016DAA" w:rsidRDefault="00E275AD" w:rsidP="00016DA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81500B" w14:textId="6D0A9A5F" w:rsidR="00016DAA" w:rsidRPr="00016DAA" w:rsidRDefault="00E275AD" w:rsidP="00016DA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E8B6BA" w14:textId="54228970" w:rsidR="00016DAA" w:rsidRPr="00016DAA" w:rsidRDefault="00E275AD" w:rsidP="00016DA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B6B371" w14:textId="1EFA25D0" w:rsidR="00016DAA" w:rsidRPr="00016DAA" w:rsidRDefault="00E275AD" w:rsidP="00016DA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</w:tr>
      <w:tr w:rsidR="00016DAA" w:rsidRPr="00016DAA" w14:paraId="666F76BF" w14:textId="77777777" w:rsidTr="00016DAA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BCA7CC" w14:textId="77777777" w:rsidR="00016DAA" w:rsidRPr="00016DAA" w:rsidRDefault="00016DAA" w:rsidP="00016DA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7E1752" w14:textId="77777777" w:rsidR="00016DAA" w:rsidRPr="00016DAA" w:rsidRDefault="00016DAA" w:rsidP="00016DAA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51994D" w14:textId="77777777" w:rsidR="00016DAA" w:rsidRPr="00016DAA" w:rsidRDefault="00016DAA" w:rsidP="00016DAA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730A1E" w14:textId="77777777" w:rsidR="00016DAA" w:rsidRPr="00016DAA" w:rsidRDefault="00016DAA" w:rsidP="00016DAA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58175D" w14:textId="77777777" w:rsidR="00016DAA" w:rsidRPr="00016DAA" w:rsidRDefault="00016DAA" w:rsidP="00016DAA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8504EE" w14:textId="77777777" w:rsidR="00016DAA" w:rsidRPr="00016DAA" w:rsidRDefault="00016DAA" w:rsidP="00016DAA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1AF681" w14:textId="77777777" w:rsidR="00016DAA" w:rsidRPr="00016DAA" w:rsidRDefault="00016DAA" w:rsidP="00016DAA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016DAA" w:rsidRPr="00016DAA" w14:paraId="4D2B1EF0" w14:textId="77777777" w:rsidTr="00016DAA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2B6CF4" w14:textId="77777777" w:rsidR="00016DAA" w:rsidRPr="00016DAA" w:rsidRDefault="00016DAA" w:rsidP="00016DAA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6DAA">
              <w:rPr>
                <w:rFonts w:ascii="Arial" w:hAnsi="Arial" w:cs="Arial"/>
                <w:color w:val="000000"/>
                <w:sz w:val="16"/>
                <w:szCs w:val="16"/>
              </w:rPr>
              <w:t>Offshore Infrastructure Registrar Special Account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FFB83C" w14:textId="77777777" w:rsidR="00016DAA" w:rsidRPr="00016DAA" w:rsidRDefault="00016DAA" w:rsidP="00016DA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6DAA">
              <w:rPr>
                <w:rFonts w:ascii="Arial" w:hAnsi="Arial" w:cs="Arial"/>
                <w:color w:val="000000"/>
                <w:sz w:val="16"/>
                <w:szCs w:val="16"/>
              </w:rPr>
              <w:t>2,400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4BCFB5" w14:textId="77777777" w:rsidR="00016DAA" w:rsidRPr="00016DAA" w:rsidRDefault="00016DAA" w:rsidP="00016DA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6DAA">
              <w:rPr>
                <w:rFonts w:ascii="Arial" w:hAnsi="Arial" w:cs="Arial"/>
                <w:color w:val="000000"/>
                <w:sz w:val="16"/>
                <w:szCs w:val="16"/>
              </w:rPr>
              <w:t>10,826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6C1A89" w14:textId="77777777" w:rsidR="00016DAA" w:rsidRPr="00016DAA" w:rsidRDefault="00016DAA" w:rsidP="00016DA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6DAA">
              <w:rPr>
                <w:rFonts w:ascii="Arial" w:hAnsi="Arial" w:cs="Arial"/>
                <w:color w:val="000000"/>
                <w:sz w:val="16"/>
                <w:szCs w:val="16"/>
              </w:rPr>
              <w:t>664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42D410" w14:textId="1BD29323" w:rsidR="00016DAA" w:rsidRPr="00016DAA" w:rsidRDefault="00E275AD" w:rsidP="00016DA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016DAA" w:rsidRPr="00016DAA">
              <w:rPr>
                <w:rFonts w:ascii="Arial" w:hAnsi="Arial" w:cs="Arial"/>
                <w:color w:val="000000"/>
                <w:sz w:val="16"/>
                <w:szCs w:val="16"/>
              </w:rPr>
              <w:t>5,980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CE1891" w14:textId="1A10540E" w:rsidR="00016DAA" w:rsidRPr="00016DAA" w:rsidRDefault="00E275AD" w:rsidP="00016DA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9159B3" w14:textId="77777777" w:rsidR="00016DAA" w:rsidRPr="00016DAA" w:rsidRDefault="00016DAA" w:rsidP="00016DA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6DAA">
              <w:rPr>
                <w:rFonts w:ascii="Arial" w:hAnsi="Arial" w:cs="Arial"/>
                <w:color w:val="000000"/>
                <w:sz w:val="16"/>
                <w:szCs w:val="16"/>
              </w:rPr>
              <w:t>7,910</w:t>
            </w:r>
          </w:p>
        </w:tc>
      </w:tr>
      <w:tr w:rsidR="00016DAA" w:rsidRPr="00016DAA" w14:paraId="6DFAA169" w14:textId="77777777" w:rsidTr="00016DAA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4EC138" w14:textId="77777777" w:rsidR="00016DAA" w:rsidRPr="00016DAA" w:rsidRDefault="00016DAA" w:rsidP="00016DAA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5747A1" w14:textId="56FBC3CE" w:rsidR="00016DAA" w:rsidRPr="00016DAA" w:rsidRDefault="00E275AD" w:rsidP="00016DA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63AD80" w14:textId="77777777" w:rsidR="00016DAA" w:rsidRPr="00016DAA" w:rsidRDefault="00016DAA" w:rsidP="00016DA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016DA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2,400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03E24F" w14:textId="20C79CD4" w:rsidR="00016DAA" w:rsidRPr="00016DAA" w:rsidRDefault="00E275AD" w:rsidP="00016DA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0DF699" w14:textId="1797526D" w:rsidR="00016DAA" w:rsidRPr="00016DAA" w:rsidRDefault="00E275AD" w:rsidP="00016DA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BA15D6" w14:textId="2EFAD532" w:rsidR="00016DAA" w:rsidRPr="00016DAA" w:rsidRDefault="00E275AD" w:rsidP="00016DA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E48CCF" w14:textId="77777777" w:rsidR="00016DAA" w:rsidRPr="00016DAA" w:rsidRDefault="00016DAA" w:rsidP="00016DA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016DA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2,400</w:t>
            </w:r>
          </w:p>
        </w:tc>
      </w:tr>
    </w:tbl>
    <w:p w14:paraId="533DE10A" w14:textId="77777777" w:rsidR="00A53221" w:rsidRDefault="00016DAA" w:rsidP="00A53221">
      <w:r>
        <w:fldChar w:fldCharType="end"/>
      </w:r>
    </w:p>
    <w:p w14:paraId="7C2F3B41" w14:textId="77777777" w:rsidR="00A53221" w:rsidRDefault="00A53221">
      <w:pPr>
        <w:spacing w:before="0" w:after="160" w:line="259" w:lineRule="auto"/>
      </w:pPr>
      <w:r>
        <w:br w:type="page"/>
      </w:r>
    </w:p>
    <w:p w14:paraId="59F7B6E9" w14:textId="07EF2370" w:rsidR="00016DAA" w:rsidRPr="00A53221" w:rsidRDefault="00016DAA" w:rsidP="00A53221">
      <w:pPr>
        <w:pStyle w:val="GhostLine"/>
        <w:rPr>
          <w:rFonts w:eastAsiaTheme="minorHAnsi"/>
        </w:rPr>
      </w:pPr>
      <w:r>
        <w:lastRenderedPageBreak/>
        <w:fldChar w:fldCharType="begin" w:fldLock="1"/>
      </w:r>
      <w:r>
        <w:instrText xml:space="preserve"> LINK Excel.Sheet.12 "\\\\mercury.network\\dfs\\groups\\FMG\\FRACM\\Reporting and Resourcing\\Special Appropriations\\Budget Paper 4\\2023-24\\05. BP4 Sections\\09_SpAccT\\09_SpAccT_20230503_0900_formatted.xlsx" "SAc - Output!R516C1:R533C7" \a \f 4 \h  \* MERGEFORMAT </w:instrText>
      </w:r>
      <w:r>
        <w:fldChar w:fldCharType="separate"/>
      </w:r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4094"/>
        <w:gridCol w:w="1242"/>
        <w:gridCol w:w="1241"/>
        <w:gridCol w:w="1241"/>
        <w:gridCol w:w="1241"/>
        <w:gridCol w:w="1241"/>
        <w:gridCol w:w="1237"/>
      </w:tblGrid>
      <w:tr w:rsidR="00016DAA" w:rsidRPr="00016DAA" w14:paraId="2BA9764A" w14:textId="77777777" w:rsidTr="00016DAA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4D18F" w14:textId="4CB1BEF6" w:rsidR="00016DAA" w:rsidRPr="00016DAA" w:rsidRDefault="00016DAA" w:rsidP="00016DAA">
            <w:pPr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6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B81279" w14:textId="73AD6D4A" w:rsidR="00016DAA" w:rsidRPr="00016DAA" w:rsidRDefault="00016DAA" w:rsidP="00016DAA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6DAA">
              <w:rPr>
                <w:rFonts w:ascii="Arial" w:hAnsi="Arial" w:cs="Arial"/>
                <w:color w:val="000000"/>
                <w:sz w:val="16"/>
                <w:szCs w:val="16"/>
              </w:rPr>
              <w:t>Budget Estimate</w:t>
            </w:r>
            <w:r w:rsidR="00242DE7">
              <w:rPr>
                <w:rFonts w:ascii="Arial" w:hAnsi="Arial" w:cs="Arial"/>
                <w:color w:val="000000"/>
                <w:sz w:val="16"/>
                <w:szCs w:val="16"/>
              </w:rPr>
              <w:t xml:space="preserve"> – </w:t>
            </w:r>
            <w:r w:rsidRPr="00016DAA">
              <w:rPr>
                <w:rFonts w:ascii="Arial" w:hAnsi="Arial" w:cs="Arial"/>
                <w:color w:val="000000"/>
                <w:sz w:val="16"/>
                <w:szCs w:val="16"/>
              </w:rPr>
              <w:t>2023</w:t>
            </w:r>
            <w:r w:rsidR="00E275AD"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Pr="00016DAA">
              <w:rPr>
                <w:rFonts w:ascii="Arial" w:hAnsi="Arial" w:cs="Arial"/>
                <w:color w:val="000000"/>
                <w:sz w:val="16"/>
                <w:szCs w:val="16"/>
              </w:rPr>
              <w:t>2024</w:t>
            </w:r>
          </w:p>
        </w:tc>
      </w:tr>
      <w:tr w:rsidR="00016DAA" w:rsidRPr="00016DAA" w14:paraId="4D735E9D" w14:textId="77777777" w:rsidTr="00016DAA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BAF8E" w14:textId="77777777" w:rsidR="00016DAA" w:rsidRPr="00016DAA" w:rsidRDefault="00016DAA" w:rsidP="00016DAA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226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FA96AD" w14:textId="3709004A" w:rsidR="00016DAA" w:rsidRPr="00016DAA" w:rsidRDefault="00016DAA" w:rsidP="00016DAA">
            <w:pPr>
              <w:spacing w:before="0"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016DA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Estimated Actual</w:t>
            </w:r>
            <w:r w:rsidR="00242DE7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– </w:t>
            </w:r>
            <w:r w:rsidRPr="00016DA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2022</w:t>
            </w:r>
            <w:r w:rsidR="00E275AD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Pr="00016DA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2023</w:t>
            </w:r>
          </w:p>
        </w:tc>
      </w:tr>
      <w:tr w:rsidR="00016DAA" w:rsidRPr="00016DAA" w14:paraId="11809BC6" w14:textId="77777777" w:rsidTr="00016DAA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178DC" w14:textId="77777777" w:rsidR="00016DAA" w:rsidRPr="00016DAA" w:rsidRDefault="00016DAA" w:rsidP="00016DAA">
            <w:pPr>
              <w:spacing w:before="0"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7986893A" w14:textId="77777777" w:rsidR="00016DAA" w:rsidRPr="00016DAA" w:rsidRDefault="00016DAA" w:rsidP="00016DA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6DAA">
              <w:rPr>
                <w:rFonts w:ascii="Arial" w:hAnsi="Arial" w:cs="Arial"/>
                <w:color w:val="000000"/>
                <w:sz w:val="16"/>
                <w:szCs w:val="16"/>
              </w:rPr>
              <w:t>Opening</w:t>
            </w:r>
            <w:r w:rsidRPr="00016DAA">
              <w:rPr>
                <w:rFonts w:ascii="Arial" w:hAnsi="Arial" w:cs="Arial"/>
                <w:color w:val="000000"/>
                <w:sz w:val="16"/>
                <w:szCs w:val="16"/>
              </w:rPr>
              <w:br/>
              <w:t>Balance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394B7932" w14:textId="5B88DB02" w:rsidR="00016DAA" w:rsidRPr="00016DAA" w:rsidRDefault="00016DAA" w:rsidP="00016DA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6DAA">
              <w:rPr>
                <w:rFonts w:ascii="Arial" w:hAnsi="Arial" w:cs="Arial"/>
                <w:color w:val="000000"/>
                <w:sz w:val="16"/>
                <w:szCs w:val="16"/>
              </w:rPr>
              <w:t>Receipts (Non</w:t>
            </w:r>
            <w:r w:rsidR="00E275AD"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Pr="00016DAA">
              <w:rPr>
                <w:rFonts w:ascii="Arial" w:hAnsi="Arial" w:cs="Arial"/>
                <w:color w:val="000000"/>
                <w:sz w:val="16"/>
                <w:szCs w:val="16"/>
              </w:rPr>
              <w:br/>
              <w:t>Appropriated)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1F754836" w14:textId="77777777" w:rsidR="00016DAA" w:rsidRPr="00016DAA" w:rsidRDefault="00016DAA" w:rsidP="00016DA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6DAA">
              <w:rPr>
                <w:rFonts w:ascii="Arial" w:hAnsi="Arial" w:cs="Arial"/>
                <w:color w:val="000000"/>
                <w:sz w:val="16"/>
                <w:szCs w:val="16"/>
              </w:rPr>
              <w:t>Receipts</w:t>
            </w:r>
            <w:r w:rsidRPr="00016DAA">
              <w:rPr>
                <w:rFonts w:ascii="Arial" w:hAnsi="Arial" w:cs="Arial"/>
                <w:color w:val="000000"/>
                <w:sz w:val="16"/>
                <w:szCs w:val="16"/>
              </w:rPr>
              <w:br/>
              <w:t>(Appropriated)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715FF94F" w14:textId="77777777" w:rsidR="00016DAA" w:rsidRPr="00016DAA" w:rsidRDefault="00016DAA" w:rsidP="00016DA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6DAA">
              <w:rPr>
                <w:rFonts w:ascii="Arial" w:hAnsi="Arial" w:cs="Arial"/>
                <w:color w:val="000000"/>
                <w:sz w:val="16"/>
                <w:szCs w:val="16"/>
              </w:rPr>
              <w:br/>
              <w:t>Payments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09EC46A9" w14:textId="77777777" w:rsidR="00016DAA" w:rsidRPr="00016DAA" w:rsidRDefault="00016DAA" w:rsidP="00016DA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6DAA">
              <w:rPr>
                <w:rFonts w:ascii="Arial" w:hAnsi="Arial" w:cs="Arial"/>
                <w:color w:val="000000"/>
                <w:sz w:val="16"/>
                <w:szCs w:val="16"/>
              </w:rPr>
              <w:br/>
              <w:t>Adjustments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485F77B8" w14:textId="77777777" w:rsidR="00016DAA" w:rsidRPr="00016DAA" w:rsidRDefault="00016DAA" w:rsidP="00016DA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6DAA">
              <w:rPr>
                <w:rFonts w:ascii="Arial" w:hAnsi="Arial" w:cs="Arial"/>
                <w:color w:val="000000"/>
                <w:sz w:val="16"/>
                <w:szCs w:val="16"/>
              </w:rPr>
              <w:t>Closing</w:t>
            </w:r>
            <w:r w:rsidRPr="00016DAA">
              <w:rPr>
                <w:rFonts w:ascii="Arial" w:hAnsi="Arial" w:cs="Arial"/>
                <w:color w:val="000000"/>
                <w:sz w:val="16"/>
                <w:szCs w:val="16"/>
              </w:rPr>
              <w:br/>
              <w:t>Balance</w:t>
            </w:r>
          </w:p>
        </w:tc>
      </w:tr>
      <w:tr w:rsidR="00016DAA" w:rsidRPr="00016DAA" w14:paraId="5899E75E" w14:textId="77777777" w:rsidTr="00016DAA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4AAD0" w14:textId="77777777" w:rsidR="00016DAA" w:rsidRPr="00016DAA" w:rsidRDefault="00016DAA" w:rsidP="00016DA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1879A3AA" w14:textId="77777777" w:rsidR="00016DAA" w:rsidRPr="00016DAA" w:rsidRDefault="00016DAA" w:rsidP="00016DAA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0D8869C8" w14:textId="77777777" w:rsidR="00016DAA" w:rsidRPr="00016DAA" w:rsidRDefault="00016DAA" w:rsidP="00016DAA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454ED9E6" w14:textId="77777777" w:rsidR="00016DAA" w:rsidRPr="00016DAA" w:rsidRDefault="00016DAA" w:rsidP="00016DAA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7D0A27E4" w14:textId="77777777" w:rsidR="00016DAA" w:rsidRPr="00016DAA" w:rsidRDefault="00016DAA" w:rsidP="00016DAA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09A93FC8" w14:textId="77777777" w:rsidR="00016DAA" w:rsidRPr="00016DAA" w:rsidRDefault="00016DAA" w:rsidP="00016DAA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3D008923" w14:textId="77777777" w:rsidR="00016DAA" w:rsidRPr="00016DAA" w:rsidRDefault="00016DAA" w:rsidP="00016DAA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16DAA" w:rsidRPr="00016DAA" w14:paraId="22E2A92E" w14:textId="77777777" w:rsidTr="00016DAA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DF151" w14:textId="77777777" w:rsidR="00016DAA" w:rsidRPr="00016DAA" w:rsidRDefault="00016DAA" w:rsidP="00016DAA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2F870C" w14:textId="3C18CAFB" w:rsidR="00016DAA" w:rsidRPr="00016DAA" w:rsidRDefault="00016DAA" w:rsidP="00016DA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6DAA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E275AD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016DAA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5C89F0" w14:textId="2B7A9A4E" w:rsidR="00016DAA" w:rsidRPr="00016DAA" w:rsidRDefault="00016DAA" w:rsidP="00016DA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6DAA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E275AD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016DAA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2486F9" w14:textId="1F9A93A2" w:rsidR="00016DAA" w:rsidRPr="00016DAA" w:rsidRDefault="00016DAA" w:rsidP="00016DA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6DAA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E275AD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016DAA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5AA499" w14:textId="1191194B" w:rsidR="00016DAA" w:rsidRPr="00016DAA" w:rsidRDefault="00016DAA" w:rsidP="00016DA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6DAA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E275AD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016DAA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694685" w14:textId="127794E6" w:rsidR="00016DAA" w:rsidRPr="00016DAA" w:rsidRDefault="00016DAA" w:rsidP="00016DA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6DAA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E275AD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016DAA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C313FD" w14:textId="30CDCB2A" w:rsidR="00016DAA" w:rsidRPr="00016DAA" w:rsidRDefault="00016DAA" w:rsidP="00016DA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6DAA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E275AD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016DAA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</w:tr>
      <w:tr w:rsidR="00016DAA" w:rsidRPr="00016DAA" w14:paraId="2A14972F" w14:textId="77777777" w:rsidTr="00016DAA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0FC23" w14:textId="77777777" w:rsidR="00016DAA" w:rsidRPr="00016DAA" w:rsidRDefault="00016DAA" w:rsidP="00016DA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5ADEC" w14:textId="77777777" w:rsidR="00016DAA" w:rsidRPr="00016DAA" w:rsidRDefault="00016DAA" w:rsidP="00016DAA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DFD18" w14:textId="77777777" w:rsidR="00016DAA" w:rsidRPr="00016DAA" w:rsidRDefault="00016DAA" w:rsidP="00016DAA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34AB2" w14:textId="77777777" w:rsidR="00016DAA" w:rsidRPr="00016DAA" w:rsidRDefault="00016DAA" w:rsidP="00016DAA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58BB7" w14:textId="77777777" w:rsidR="00016DAA" w:rsidRPr="00016DAA" w:rsidRDefault="00016DAA" w:rsidP="00016DAA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DF1D3" w14:textId="77777777" w:rsidR="00016DAA" w:rsidRPr="00016DAA" w:rsidRDefault="00016DAA" w:rsidP="00016DAA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31FB8" w14:textId="77777777" w:rsidR="00016DAA" w:rsidRPr="00016DAA" w:rsidRDefault="00016DAA" w:rsidP="00016DAA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016DAA" w:rsidRPr="00016DAA" w14:paraId="1042E769" w14:textId="77777777" w:rsidTr="00016DAA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F8A888" w14:textId="77777777" w:rsidR="00016DAA" w:rsidRPr="00016DAA" w:rsidRDefault="00016DAA" w:rsidP="00016DAA">
            <w:pPr>
              <w:spacing w:before="0" w:after="0" w:line="240" w:lineRule="auto"/>
              <w:ind w:left="17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6DAA">
              <w:rPr>
                <w:rFonts w:ascii="Arial" w:hAnsi="Arial" w:cs="Arial"/>
                <w:color w:val="000000"/>
                <w:sz w:val="16"/>
                <w:szCs w:val="16"/>
              </w:rPr>
              <w:t>Ranger Rehabilitation Special Account 2017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666E07" w14:textId="77777777" w:rsidR="00016DAA" w:rsidRPr="00016DAA" w:rsidRDefault="00016DAA" w:rsidP="00016DA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6DAA">
              <w:rPr>
                <w:rFonts w:ascii="Arial" w:hAnsi="Arial" w:cs="Arial"/>
                <w:color w:val="000000"/>
                <w:sz w:val="16"/>
                <w:szCs w:val="16"/>
              </w:rPr>
              <w:t>485,294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97EFDE" w14:textId="77777777" w:rsidR="00016DAA" w:rsidRPr="00016DAA" w:rsidRDefault="00016DAA" w:rsidP="00016DA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6DAA">
              <w:rPr>
                <w:rFonts w:ascii="Arial" w:hAnsi="Arial" w:cs="Arial"/>
                <w:color w:val="000000"/>
                <w:sz w:val="16"/>
                <w:szCs w:val="16"/>
              </w:rPr>
              <w:t>6,746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D9CBA7" w14:textId="304006E2" w:rsidR="00016DAA" w:rsidRPr="00016DAA" w:rsidRDefault="00E275AD" w:rsidP="00016DA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667B64" w14:textId="08D2B993" w:rsidR="00016DAA" w:rsidRPr="00016DAA" w:rsidRDefault="00E275AD" w:rsidP="00016DA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988E3C" w14:textId="25AF9991" w:rsidR="00016DAA" w:rsidRPr="00016DAA" w:rsidRDefault="00E275AD" w:rsidP="00016DA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9564A5" w14:textId="77777777" w:rsidR="00016DAA" w:rsidRPr="00016DAA" w:rsidRDefault="00016DAA" w:rsidP="00016DA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6DAA">
              <w:rPr>
                <w:rFonts w:ascii="Arial" w:hAnsi="Arial" w:cs="Arial"/>
                <w:color w:val="000000"/>
                <w:sz w:val="16"/>
                <w:szCs w:val="16"/>
              </w:rPr>
              <w:t>492,040</w:t>
            </w:r>
          </w:p>
        </w:tc>
      </w:tr>
      <w:tr w:rsidR="00016DAA" w:rsidRPr="00016DAA" w14:paraId="6E66CC37" w14:textId="77777777" w:rsidTr="00016DAA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B455F9" w14:textId="77777777" w:rsidR="00016DAA" w:rsidRPr="00016DAA" w:rsidRDefault="00016DAA" w:rsidP="00016DAA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531F74" w14:textId="77777777" w:rsidR="00016DAA" w:rsidRPr="00016DAA" w:rsidRDefault="00016DAA" w:rsidP="00016DA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016DA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535,250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EA717E" w14:textId="77777777" w:rsidR="00016DAA" w:rsidRPr="00016DAA" w:rsidRDefault="00016DAA" w:rsidP="00016DA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016DA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7,044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10CC22" w14:textId="78549774" w:rsidR="00016DAA" w:rsidRPr="00016DAA" w:rsidRDefault="00E275AD" w:rsidP="00016DA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741AA0" w14:textId="0C5C0453" w:rsidR="00016DAA" w:rsidRPr="00016DAA" w:rsidRDefault="00E275AD" w:rsidP="00016DA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016DAA" w:rsidRPr="00016DA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57,000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2E6A02" w14:textId="50329010" w:rsidR="00016DAA" w:rsidRPr="00016DAA" w:rsidRDefault="00E275AD" w:rsidP="00016DA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A58832" w14:textId="77777777" w:rsidR="00016DAA" w:rsidRPr="00016DAA" w:rsidRDefault="00016DAA" w:rsidP="00016DA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016DA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485,294</w:t>
            </w:r>
          </w:p>
        </w:tc>
      </w:tr>
      <w:tr w:rsidR="00016DAA" w:rsidRPr="00016DAA" w14:paraId="3D5C5066" w14:textId="77777777" w:rsidTr="00016DAA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B559F4" w14:textId="77777777" w:rsidR="00016DAA" w:rsidRPr="00016DAA" w:rsidRDefault="00016DAA" w:rsidP="00016DA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48EF22" w14:textId="77777777" w:rsidR="00016DAA" w:rsidRPr="00016DAA" w:rsidRDefault="00016DAA" w:rsidP="00016DAA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0AD12D" w14:textId="77777777" w:rsidR="00016DAA" w:rsidRPr="00016DAA" w:rsidRDefault="00016DAA" w:rsidP="00016DAA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07A5C7" w14:textId="77777777" w:rsidR="00016DAA" w:rsidRPr="00016DAA" w:rsidRDefault="00016DAA" w:rsidP="00016DAA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6FBBDA" w14:textId="77777777" w:rsidR="00016DAA" w:rsidRPr="00016DAA" w:rsidRDefault="00016DAA" w:rsidP="00016DAA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867E00" w14:textId="77777777" w:rsidR="00016DAA" w:rsidRPr="00016DAA" w:rsidRDefault="00016DAA" w:rsidP="00016DAA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9C9DBE" w14:textId="77777777" w:rsidR="00016DAA" w:rsidRPr="00016DAA" w:rsidRDefault="00016DAA" w:rsidP="00016DAA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016DAA" w:rsidRPr="00016DAA" w14:paraId="15F2AB6C" w14:textId="77777777" w:rsidTr="00016DAA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8532BF" w14:textId="77777777" w:rsidR="00016DAA" w:rsidRPr="00016DAA" w:rsidRDefault="00016DAA" w:rsidP="00016DA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16DA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Department of Industry, Science and Resources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F88D20" w14:textId="77777777" w:rsidR="00016DAA" w:rsidRPr="00016DAA" w:rsidRDefault="00016DAA" w:rsidP="00016DA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6DAA">
              <w:rPr>
                <w:rFonts w:ascii="Arial" w:hAnsi="Arial" w:cs="Arial"/>
                <w:color w:val="000000"/>
                <w:sz w:val="16"/>
                <w:szCs w:val="16"/>
              </w:rPr>
              <w:t>507,733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4ABFE5" w14:textId="77777777" w:rsidR="00016DAA" w:rsidRPr="00016DAA" w:rsidRDefault="00016DAA" w:rsidP="00016DA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6DAA">
              <w:rPr>
                <w:rFonts w:ascii="Arial" w:hAnsi="Arial" w:cs="Arial"/>
                <w:color w:val="000000"/>
                <w:sz w:val="16"/>
                <w:szCs w:val="16"/>
              </w:rPr>
              <w:t>41,366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B081AC" w14:textId="77777777" w:rsidR="00016DAA" w:rsidRPr="00016DAA" w:rsidRDefault="00016DAA" w:rsidP="00016DA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6DAA">
              <w:rPr>
                <w:rFonts w:ascii="Arial" w:hAnsi="Arial" w:cs="Arial"/>
                <w:color w:val="000000"/>
                <w:sz w:val="16"/>
                <w:szCs w:val="16"/>
              </w:rPr>
              <w:t>5,204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6B4FEB" w14:textId="6E01775D" w:rsidR="00016DAA" w:rsidRPr="00016DAA" w:rsidRDefault="00E275AD" w:rsidP="00016DA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016DAA">
              <w:rPr>
                <w:rFonts w:ascii="Arial" w:hAnsi="Arial" w:cs="Arial"/>
                <w:color w:val="000000"/>
                <w:sz w:val="16"/>
                <w:szCs w:val="16"/>
              </w:rPr>
              <w:t>587,017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E5B931" w14:textId="77777777" w:rsidR="00016DAA" w:rsidRPr="00016DAA" w:rsidRDefault="00016DAA" w:rsidP="00016DA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6DAA">
              <w:rPr>
                <w:rFonts w:ascii="Arial" w:hAnsi="Arial" w:cs="Arial"/>
                <w:color w:val="000000"/>
                <w:sz w:val="16"/>
                <w:szCs w:val="16"/>
              </w:rPr>
              <w:t>5,000,000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FE904C" w14:textId="77777777" w:rsidR="00016DAA" w:rsidRPr="00016DAA" w:rsidRDefault="00016DAA" w:rsidP="00016DA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6DAA">
              <w:rPr>
                <w:rFonts w:ascii="Arial" w:hAnsi="Arial" w:cs="Arial"/>
                <w:color w:val="000000"/>
                <w:sz w:val="16"/>
                <w:szCs w:val="16"/>
              </w:rPr>
              <w:t>4,967,286</w:t>
            </w:r>
          </w:p>
        </w:tc>
      </w:tr>
      <w:tr w:rsidR="00016DAA" w:rsidRPr="00016DAA" w14:paraId="0E10D0E2" w14:textId="77777777" w:rsidTr="00016DAA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A712B9" w14:textId="77777777" w:rsidR="00016DAA" w:rsidRPr="00016DAA" w:rsidRDefault="00016DAA" w:rsidP="00016DA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3985F76F" w14:textId="77777777" w:rsidR="00016DAA" w:rsidRPr="00016DAA" w:rsidRDefault="00016DAA" w:rsidP="00016DA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016DA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5,150,602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637227F3" w14:textId="77777777" w:rsidR="00016DAA" w:rsidRPr="00016DAA" w:rsidRDefault="00016DAA" w:rsidP="00016DA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016DA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33,060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2D73922F" w14:textId="77777777" w:rsidR="00016DAA" w:rsidRPr="00016DAA" w:rsidRDefault="00016DAA" w:rsidP="00016DA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016DA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6,945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45BBE70C" w14:textId="30575F02" w:rsidR="00016DAA" w:rsidRPr="00016DAA" w:rsidRDefault="00E275AD" w:rsidP="00016DA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016DA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92,834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549B8642" w14:textId="34844850" w:rsidR="00016DAA" w:rsidRPr="00016DAA" w:rsidRDefault="00E275AD" w:rsidP="00016DA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016DA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4,590,040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6D7A7614" w14:textId="77777777" w:rsidR="00016DAA" w:rsidRPr="00016DAA" w:rsidRDefault="00016DAA" w:rsidP="00016DA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016DA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507,733</w:t>
            </w:r>
          </w:p>
        </w:tc>
      </w:tr>
      <w:tr w:rsidR="00016DAA" w:rsidRPr="00016DAA" w14:paraId="56542BDB" w14:textId="77777777" w:rsidTr="00016DAA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2A2C11" w14:textId="77777777" w:rsidR="00016DAA" w:rsidRPr="00016DAA" w:rsidRDefault="00016DAA" w:rsidP="00016DA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E96A56" w14:textId="77777777" w:rsidR="00016DAA" w:rsidRPr="00016DAA" w:rsidRDefault="00016DAA" w:rsidP="00016DAA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A116C5" w14:textId="77777777" w:rsidR="00016DAA" w:rsidRPr="00016DAA" w:rsidRDefault="00016DAA" w:rsidP="00016DAA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F35FE1" w14:textId="77777777" w:rsidR="00016DAA" w:rsidRPr="00016DAA" w:rsidRDefault="00016DAA" w:rsidP="00016DAA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B20C2F" w14:textId="77777777" w:rsidR="00016DAA" w:rsidRPr="00016DAA" w:rsidRDefault="00016DAA" w:rsidP="00016DAA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8A51EB" w14:textId="77777777" w:rsidR="00016DAA" w:rsidRPr="00016DAA" w:rsidRDefault="00016DAA" w:rsidP="00016DAA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75A552" w14:textId="77777777" w:rsidR="00016DAA" w:rsidRPr="00016DAA" w:rsidRDefault="00016DAA" w:rsidP="00016DAA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016DAA" w:rsidRPr="00016DAA" w14:paraId="0C7787CE" w14:textId="77777777" w:rsidTr="00016DAA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234E11" w14:textId="77777777" w:rsidR="00016DAA" w:rsidRPr="00016DAA" w:rsidRDefault="00016DAA" w:rsidP="00016DA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16DA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IP Australia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6D664" w14:textId="77777777" w:rsidR="00016DAA" w:rsidRPr="00016DAA" w:rsidRDefault="00016DAA" w:rsidP="00016DA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B89AD" w14:textId="77777777" w:rsidR="00016DAA" w:rsidRPr="00016DAA" w:rsidRDefault="00016DAA" w:rsidP="00016DAA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D9965" w14:textId="77777777" w:rsidR="00016DAA" w:rsidRPr="00016DAA" w:rsidRDefault="00016DAA" w:rsidP="00016DAA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2B8F2" w14:textId="77777777" w:rsidR="00016DAA" w:rsidRPr="00016DAA" w:rsidRDefault="00016DAA" w:rsidP="00016DAA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DDC20" w14:textId="77777777" w:rsidR="00016DAA" w:rsidRPr="00016DAA" w:rsidRDefault="00016DAA" w:rsidP="00016DAA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2AB03" w14:textId="77777777" w:rsidR="00016DAA" w:rsidRPr="00016DAA" w:rsidRDefault="00016DAA" w:rsidP="00016DAA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016DAA" w:rsidRPr="00016DAA" w14:paraId="46F261E5" w14:textId="77777777" w:rsidTr="00016DAA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A1AB06" w14:textId="77777777" w:rsidR="00016DAA" w:rsidRPr="00016DAA" w:rsidRDefault="00016DAA" w:rsidP="00016DAA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6DAA">
              <w:rPr>
                <w:rFonts w:ascii="Arial" w:hAnsi="Arial" w:cs="Arial"/>
                <w:color w:val="000000"/>
                <w:sz w:val="16"/>
                <w:szCs w:val="16"/>
              </w:rPr>
              <w:t>Intellectual Property Special Account 2017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2AE012" w14:textId="77777777" w:rsidR="00016DAA" w:rsidRPr="00016DAA" w:rsidRDefault="00016DAA" w:rsidP="00016DA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6DAA">
              <w:rPr>
                <w:rFonts w:ascii="Arial" w:hAnsi="Arial" w:cs="Arial"/>
                <w:color w:val="000000"/>
                <w:sz w:val="16"/>
                <w:szCs w:val="16"/>
              </w:rPr>
              <w:t>64,965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E2D2AD" w14:textId="77777777" w:rsidR="00016DAA" w:rsidRPr="00016DAA" w:rsidRDefault="00016DAA" w:rsidP="00016DA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6DAA">
              <w:rPr>
                <w:rFonts w:ascii="Arial" w:hAnsi="Arial" w:cs="Arial"/>
                <w:color w:val="000000"/>
                <w:sz w:val="16"/>
                <w:szCs w:val="16"/>
              </w:rPr>
              <w:t>251,404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B92345" w14:textId="77777777" w:rsidR="00016DAA" w:rsidRPr="00016DAA" w:rsidRDefault="00016DAA" w:rsidP="00016DA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6DAA">
              <w:rPr>
                <w:rFonts w:ascii="Arial" w:hAnsi="Arial" w:cs="Arial"/>
                <w:color w:val="000000"/>
                <w:sz w:val="16"/>
                <w:szCs w:val="16"/>
              </w:rPr>
              <w:t>371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8AE18A" w14:textId="3DEFAD42" w:rsidR="00016DAA" w:rsidRPr="00016DAA" w:rsidRDefault="00E275AD" w:rsidP="00016DA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016DAA" w:rsidRPr="00016DAA">
              <w:rPr>
                <w:rFonts w:ascii="Arial" w:hAnsi="Arial" w:cs="Arial"/>
                <w:color w:val="000000"/>
                <w:sz w:val="16"/>
                <w:szCs w:val="16"/>
              </w:rPr>
              <w:t>259,149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FB2BF1" w14:textId="775C5901" w:rsidR="00016DAA" w:rsidRPr="00016DAA" w:rsidRDefault="00E275AD" w:rsidP="00016DA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D1C152" w14:textId="77777777" w:rsidR="00016DAA" w:rsidRPr="00016DAA" w:rsidRDefault="00016DAA" w:rsidP="00016DA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6DAA">
              <w:rPr>
                <w:rFonts w:ascii="Arial" w:hAnsi="Arial" w:cs="Arial"/>
                <w:color w:val="000000"/>
                <w:sz w:val="16"/>
                <w:szCs w:val="16"/>
              </w:rPr>
              <w:t>57,591</w:t>
            </w:r>
          </w:p>
        </w:tc>
      </w:tr>
      <w:tr w:rsidR="00016DAA" w:rsidRPr="00016DAA" w14:paraId="140B7653" w14:textId="77777777" w:rsidTr="00016DAA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A278BD" w14:textId="77777777" w:rsidR="00016DAA" w:rsidRPr="00016DAA" w:rsidRDefault="00016DAA" w:rsidP="00016DAA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FECFBE" w14:textId="77777777" w:rsidR="00016DAA" w:rsidRPr="00016DAA" w:rsidRDefault="00016DAA" w:rsidP="00016DA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016DA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79,924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7460C7" w14:textId="77777777" w:rsidR="00016DAA" w:rsidRPr="00016DAA" w:rsidRDefault="00016DAA" w:rsidP="00016DA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016DA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246,745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B160F9" w14:textId="77777777" w:rsidR="00016DAA" w:rsidRPr="00016DAA" w:rsidRDefault="00016DAA" w:rsidP="00016DA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016DA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360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E22782" w14:textId="2B7FC0FC" w:rsidR="00016DAA" w:rsidRPr="00016DAA" w:rsidRDefault="00E275AD" w:rsidP="00016DA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016DAA" w:rsidRPr="00016DA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262,064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1288E8" w14:textId="3387C26E" w:rsidR="00016DAA" w:rsidRPr="00016DAA" w:rsidRDefault="00E275AD" w:rsidP="00016DA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1B0E96" w14:textId="77777777" w:rsidR="00016DAA" w:rsidRPr="00016DAA" w:rsidRDefault="00016DAA" w:rsidP="00016DA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016DA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64,965</w:t>
            </w:r>
          </w:p>
        </w:tc>
      </w:tr>
      <w:tr w:rsidR="00016DAA" w:rsidRPr="00016DAA" w14:paraId="278CFB89" w14:textId="77777777" w:rsidTr="00016DAA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C6FBDD" w14:textId="77777777" w:rsidR="00016DAA" w:rsidRPr="00016DAA" w:rsidRDefault="00016DAA" w:rsidP="00016DA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B8F91E" w14:textId="77777777" w:rsidR="00016DAA" w:rsidRPr="00016DAA" w:rsidRDefault="00016DAA" w:rsidP="00016DAA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39D7B4" w14:textId="77777777" w:rsidR="00016DAA" w:rsidRPr="00016DAA" w:rsidRDefault="00016DAA" w:rsidP="00016DAA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14EC22" w14:textId="77777777" w:rsidR="00016DAA" w:rsidRPr="00016DAA" w:rsidRDefault="00016DAA" w:rsidP="00016DAA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B3A2B9" w14:textId="77777777" w:rsidR="00016DAA" w:rsidRPr="00016DAA" w:rsidRDefault="00016DAA" w:rsidP="00016DAA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769342" w14:textId="77777777" w:rsidR="00016DAA" w:rsidRPr="00016DAA" w:rsidRDefault="00016DAA" w:rsidP="00016DAA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FC3513" w14:textId="77777777" w:rsidR="00016DAA" w:rsidRPr="00016DAA" w:rsidRDefault="00016DAA" w:rsidP="00016DAA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016DAA" w:rsidRPr="00016DAA" w14:paraId="3CB08DAC" w14:textId="77777777" w:rsidTr="00016DAA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9A843E" w14:textId="77777777" w:rsidR="00016DAA" w:rsidRPr="00016DAA" w:rsidRDefault="00016DAA" w:rsidP="00016DA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16DA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IP Australia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D037AF" w14:textId="77777777" w:rsidR="00016DAA" w:rsidRPr="00016DAA" w:rsidRDefault="00016DAA" w:rsidP="00016DA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6DAA">
              <w:rPr>
                <w:rFonts w:ascii="Arial" w:hAnsi="Arial" w:cs="Arial"/>
                <w:color w:val="000000"/>
                <w:sz w:val="16"/>
                <w:szCs w:val="16"/>
              </w:rPr>
              <w:t>64,965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F50366" w14:textId="77777777" w:rsidR="00016DAA" w:rsidRPr="00016DAA" w:rsidRDefault="00016DAA" w:rsidP="00016DA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6DAA">
              <w:rPr>
                <w:rFonts w:ascii="Arial" w:hAnsi="Arial" w:cs="Arial"/>
                <w:color w:val="000000"/>
                <w:sz w:val="16"/>
                <w:szCs w:val="16"/>
              </w:rPr>
              <w:t>251,404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903D30" w14:textId="77777777" w:rsidR="00016DAA" w:rsidRPr="00016DAA" w:rsidRDefault="00016DAA" w:rsidP="00016DA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6DAA">
              <w:rPr>
                <w:rFonts w:ascii="Arial" w:hAnsi="Arial" w:cs="Arial"/>
                <w:color w:val="000000"/>
                <w:sz w:val="16"/>
                <w:szCs w:val="16"/>
              </w:rPr>
              <w:t>371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88522C" w14:textId="397FC878" w:rsidR="00016DAA" w:rsidRPr="00016DAA" w:rsidRDefault="00E275AD" w:rsidP="00016DA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016DAA">
              <w:rPr>
                <w:rFonts w:ascii="Arial" w:hAnsi="Arial" w:cs="Arial"/>
                <w:color w:val="000000"/>
                <w:sz w:val="16"/>
                <w:szCs w:val="16"/>
              </w:rPr>
              <w:t>259,149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C54604" w14:textId="3CC85E8C" w:rsidR="00016DAA" w:rsidRPr="00016DAA" w:rsidRDefault="00E275AD" w:rsidP="00016DA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1BCDBC" w14:textId="77777777" w:rsidR="00016DAA" w:rsidRPr="00016DAA" w:rsidRDefault="00016DAA" w:rsidP="00016DA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16DAA">
              <w:rPr>
                <w:rFonts w:ascii="Arial" w:hAnsi="Arial" w:cs="Arial"/>
                <w:color w:val="000000"/>
                <w:sz w:val="16"/>
                <w:szCs w:val="16"/>
              </w:rPr>
              <w:t>57,591</w:t>
            </w:r>
          </w:p>
        </w:tc>
      </w:tr>
      <w:tr w:rsidR="00016DAA" w:rsidRPr="00016DAA" w14:paraId="6AE16636" w14:textId="77777777" w:rsidTr="00016DAA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37DA4C" w14:textId="77777777" w:rsidR="00016DAA" w:rsidRPr="00016DAA" w:rsidRDefault="00016DAA" w:rsidP="00016DA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65BE7524" w14:textId="77777777" w:rsidR="00016DAA" w:rsidRPr="00016DAA" w:rsidRDefault="00016DAA" w:rsidP="00016DA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016DA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79,924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56A0D69F" w14:textId="77777777" w:rsidR="00016DAA" w:rsidRPr="00016DAA" w:rsidRDefault="00016DAA" w:rsidP="00016DA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016DA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246,745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735664DB" w14:textId="77777777" w:rsidR="00016DAA" w:rsidRPr="00016DAA" w:rsidRDefault="00016DAA" w:rsidP="00016DA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016DA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360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54681041" w14:textId="463F6414" w:rsidR="00016DAA" w:rsidRPr="00016DAA" w:rsidRDefault="00E275AD" w:rsidP="00016DA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016DA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262,064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374480A1" w14:textId="57E4D609" w:rsidR="00016DAA" w:rsidRPr="00016DAA" w:rsidRDefault="00E275AD" w:rsidP="00016DA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5A07735C" w14:textId="77777777" w:rsidR="00016DAA" w:rsidRPr="00016DAA" w:rsidRDefault="00016DAA" w:rsidP="00016DA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016DA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64,965</w:t>
            </w:r>
          </w:p>
        </w:tc>
      </w:tr>
    </w:tbl>
    <w:p w14:paraId="46CC8BE5" w14:textId="51F9281B" w:rsidR="00016DAA" w:rsidRDefault="00016DAA">
      <w:pPr>
        <w:pStyle w:val="ChartandTableFootnoteAlpha"/>
        <w:numPr>
          <w:ilvl w:val="0"/>
          <w:numId w:val="25"/>
        </w:numPr>
      </w:pPr>
      <w:r>
        <w:fldChar w:fldCharType="end"/>
      </w:r>
      <w:r w:rsidRPr="00351F9B">
        <w:t>The 202</w:t>
      </w:r>
      <w:r>
        <w:t>2</w:t>
      </w:r>
      <w:r w:rsidR="00242DE7">
        <w:t>–</w:t>
      </w:r>
      <w:r w:rsidRPr="00351F9B">
        <w:t>2</w:t>
      </w:r>
      <w:r>
        <w:t>3</w:t>
      </w:r>
      <w:r w:rsidRPr="00351F9B">
        <w:t xml:space="preserve"> amounts relate to functions under the control </w:t>
      </w:r>
      <w:r w:rsidRPr="00915387">
        <w:t xml:space="preserve">of the </w:t>
      </w:r>
      <w:r w:rsidRPr="00016DAA">
        <w:t>former Department of Industry, Science, Energy and Resources up until 1 July 2022. These functions have since transferred to the Department of Climate Change, Energy, the Environment and Water.</w:t>
      </w:r>
    </w:p>
    <w:p w14:paraId="3697D454" w14:textId="1EE45992" w:rsidR="00016DAA" w:rsidRPr="00016DAA" w:rsidRDefault="00016DAA" w:rsidP="00016DAA">
      <w:pPr>
        <w:pStyle w:val="ChartandTableFootnoteAlpha"/>
        <w:numPr>
          <w:ilvl w:val="0"/>
          <w:numId w:val="25"/>
        </w:numPr>
      </w:pPr>
      <w:r w:rsidRPr="00016DAA">
        <w:t xml:space="preserve">The National Reconstruction Fund Corporation Special Account will commence in July 2023 on the commencement of the </w:t>
      </w:r>
      <w:r w:rsidRPr="00016DAA">
        <w:rPr>
          <w:i/>
          <w:iCs/>
        </w:rPr>
        <w:t>National Reconstruction Fund Corporation Act 2023</w:t>
      </w:r>
      <w:r w:rsidRPr="00016DAA">
        <w:t>.</w:t>
      </w:r>
    </w:p>
    <w:p w14:paraId="4A3267EB" w14:textId="77777777" w:rsidR="00016DAA" w:rsidRPr="00175F0A" w:rsidRDefault="00016DAA" w:rsidP="00016DAA">
      <w:pPr>
        <w:pStyle w:val="ChartLine"/>
        <w:rPr>
          <w:szCs w:val="20"/>
        </w:rPr>
      </w:pPr>
      <w:r>
        <w:rPr>
          <w:rFonts w:asciiTheme="minorHAnsi" w:hAnsiTheme="minorHAnsi"/>
        </w:rPr>
        <w:fldChar w:fldCharType="begin" w:fldLock="1"/>
      </w:r>
      <w:r>
        <w:instrText xml:space="preserve"> LINK Excel.Sheet.12 "\\\\mercury.network\\dfs\\groups\\FMG\\FRACM\\Reporting and Resourcing\\Special Appropriations\\Budget Paper 4\\2022-23 Oct\\05. BP4 sections\\09_SpAccT\\B4.T4 Special Accounts Table 20221017_0956.xlsx" "SAc - Output!R33C1:R59C7" \a \f 4 \h  \* MERGEFORMAT </w:instrText>
      </w:r>
      <w:r>
        <w:rPr>
          <w:rFonts w:asciiTheme="minorHAnsi" w:hAnsiTheme="minorHAnsi"/>
        </w:rPr>
        <w:fldChar w:fldCharType="separate"/>
      </w:r>
    </w:p>
    <w:p w14:paraId="5FA53364" w14:textId="77777777" w:rsidR="009C6BFC" w:rsidRDefault="00016DAA" w:rsidP="009C6BFC">
      <w:r>
        <w:fldChar w:fldCharType="end"/>
      </w:r>
    </w:p>
    <w:p w14:paraId="34B450BF" w14:textId="77777777" w:rsidR="009C6BFC" w:rsidRDefault="009C6BFC">
      <w:pPr>
        <w:spacing w:before="0" w:after="160" w:line="259" w:lineRule="auto"/>
      </w:pPr>
      <w:r>
        <w:br w:type="page"/>
      </w:r>
    </w:p>
    <w:p w14:paraId="20E8EFB5" w14:textId="5FB16D20" w:rsidR="00FE0C0B" w:rsidRPr="009C6BFC" w:rsidRDefault="00FE0C0B" w:rsidP="009C6BFC">
      <w:pPr>
        <w:pStyle w:val="GhostLine"/>
        <w:rPr>
          <w:rFonts w:eastAsiaTheme="minorHAnsi"/>
        </w:rPr>
      </w:pPr>
      <w:r>
        <w:lastRenderedPageBreak/>
        <w:fldChar w:fldCharType="begin" w:fldLock="1"/>
      </w:r>
      <w:r>
        <w:instrText xml:space="preserve"> LINK Excel.Sheet.12 "\\\\mercury.network\\dfs\\groups\\FMG\\FRACM\\Reporting and Resourcing\\Special Appropriations\\Budget Paper 4\\2023-24\\05. BP4 Sections\\09_SpAccT\\09_SpAccT_20230503_0900_formatted.xlsx" "SAc - Output!R535C1:R562C7" \a \f 4 \h  \* MERGEFORMAT </w:instrText>
      </w:r>
      <w:r>
        <w:fldChar w:fldCharType="separate"/>
      </w:r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4094"/>
        <w:gridCol w:w="1242"/>
        <w:gridCol w:w="1241"/>
        <w:gridCol w:w="1241"/>
        <w:gridCol w:w="1241"/>
        <w:gridCol w:w="1241"/>
        <w:gridCol w:w="1237"/>
      </w:tblGrid>
      <w:tr w:rsidR="00FE0C0B" w:rsidRPr="00FE0C0B" w14:paraId="5ED958D3" w14:textId="77777777" w:rsidTr="00FE0C0B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3A280" w14:textId="447D95CF" w:rsidR="00FE0C0B" w:rsidRPr="00FE0C0B" w:rsidRDefault="00FE0C0B" w:rsidP="00FE0C0B">
            <w:pPr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6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7DF2D3" w14:textId="2A9AC3A7" w:rsidR="00FE0C0B" w:rsidRPr="00FE0C0B" w:rsidRDefault="00FE0C0B" w:rsidP="00FE0C0B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E0C0B">
              <w:rPr>
                <w:rFonts w:ascii="Arial" w:hAnsi="Arial" w:cs="Arial"/>
                <w:color w:val="000000"/>
                <w:sz w:val="16"/>
                <w:szCs w:val="16"/>
              </w:rPr>
              <w:t>Budget Estimate</w:t>
            </w:r>
            <w:r w:rsidR="00242DE7">
              <w:rPr>
                <w:rFonts w:ascii="Arial" w:hAnsi="Arial" w:cs="Arial"/>
                <w:color w:val="000000"/>
                <w:sz w:val="16"/>
                <w:szCs w:val="16"/>
              </w:rPr>
              <w:t xml:space="preserve"> – </w:t>
            </w:r>
            <w:r w:rsidRPr="00FE0C0B">
              <w:rPr>
                <w:rFonts w:ascii="Arial" w:hAnsi="Arial" w:cs="Arial"/>
                <w:color w:val="000000"/>
                <w:sz w:val="16"/>
                <w:szCs w:val="16"/>
              </w:rPr>
              <w:t>2023</w:t>
            </w:r>
            <w:r w:rsidR="00E275AD"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Pr="00FE0C0B">
              <w:rPr>
                <w:rFonts w:ascii="Arial" w:hAnsi="Arial" w:cs="Arial"/>
                <w:color w:val="000000"/>
                <w:sz w:val="16"/>
                <w:szCs w:val="16"/>
              </w:rPr>
              <w:t>2024</w:t>
            </w:r>
          </w:p>
        </w:tc>
      </w:tr>
      <w:tr w:rsidR="00FE0C0B" w:rsidRPr="00FE0C0B" w14:paraId="71C42DE7" w14:textId="77777777" w:rsidTr="00FE0C0B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17E21" w14:textId="77777777" w:rsidR="00FE0C0B" w:rsidRPr="00FE0C0B" w:rsidRDefault="00FE0C0B" w:rsidP="00FE0C0B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226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C08BE9" w14:textId="49CAD155" w:rsidR="00FE0C0B" w:rsidRPr="00FE0C0B" w:rsidRDefault="00FE0C0B" w:rsidP="00FE0C0B">
            <w:pPr>
              <w:spacing w:before="0"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FE0C0B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Estimated Actual</w:t>
            </w:r>
            <w:r w:rsidR="00242DE7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– </w:t>
            </w:r>
            <w:r w:rsidRPr="00FE0C0B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2022</w:t>
            </w:r>
            <w:r w:rsidR="00E275AD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Pr="00FE0C0B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2023</w:t>
            </w:r>
          </w:p>
        </w:tc>
      </w:tr>
      <w:tr w:rsidR="00FE0C0B" w:rsidRPr="00FE0C0B" w14:paraId="1B2CCFF2" w14:textId="77777777" w:rsidTr="00FE0C0B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1E2F8" w14:textId="77777777" w:rsidR="00FE0C0B" w:rsidRPr="00FE0C0B" w:rsidRDefault="00FE0C0B" w:rsidP="00FE0C0B">
            <w:pPr>
              <w:spacing w:before="0"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450CF4DF" w14:textId="77777777" w:rsidR="00FE0C0B" w:rsidRPr="00FE0C0B" w:rsidRDefault="00FE0C0B" w:rsidP="00FE0C0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E0C0B">
              <w:rPr>
                <w:rFonts w:ascii="Arial" w:hAnsi="Arial" w:cs="Arial"/>
                <w:color w:val="000000"/>
                <w:sz w:val="16"/>
                <w:szCs w:val="16"/>
              </w:rPr>
              <w:t>Opening</w:t>
            </w:r>
            <w:r w:rsidRPr="00FE0C0B">
              <w:rPr>
                <w:rFonts w:ascii="Arial" w:hAnsi="Arial" w:cs="Arial"/>
                <w:color w:val="000000"/>
                <w:sz w:val="16"/>
                <w:szCs w:val="16"/>
              </w:rPr>
              <w:br/>
              <w:t>Balance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1D1AF25E" w14:textId="5941E2A3" w:rsidR="00FE0C0B" w:rsidRPr="00FE0C0B" w:rsidRDefault="00FE0C0B" w:rsidP="00FE0C0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E0C0B">
              <w:rPr>
                <w:rFonts w:ascii="Arial" w:hAnsi="Arial" w:cs="Arial"/>
                <w:color w:val="000000"/>
                <w:sz w:val="16"/>
                <w:szCs w:val="16"/>
              </w:rPr>
              <w:t>Receipts (Non</w:t>
            </w:r>
            <w:r w:rsidR="00E275AD"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Pr="00FE0C0B">
              <w:rPr>
                <w:rFonts w:ascii="Arial" w:hAnsi="Arial" w:cs="Arial"/>
                <w:color w:val="000000"/>
                <w:sz w:val="16"/>
                <w:szCs w:val="16"/>
              </w:rPr>
              <w:br/>
              <w:t>Appropriated)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2DD0D472" w14:textId="77777777" w:rsidR="00FE0C0B" w:rsidRPr="00FE0C0B" w:rsidRDefault="00FE0C0B" w:rsidP="00FE0C0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E0C0B">
              <w:rPr>
                <w:rFonts w:ascii="Arial" w:hAnsi="Arial" w:cs="Arial"/>
                <w:color w:val="000000"/>
                <w:sz w:val="16"/>
                <w:szCs w:val="16"/>
              </w:rPr>
              <w:t>Receipts</w:t>
            </w:r>
            <w:r w:rsidRPr="00FE0C0B">
              <w:rPr>
                <w:rFonts w:ascii="Arial" w:hAnsi="Arial" w:cs="Arial"/>
                <w:color w:val="000000"/>
                <w:sz w:val="16"/>
                <w:szCs w:val="16"/>
              </w:rPr>
              <w:br/>
              <w:t>(Appropriated)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3F72DA27" w14:textId="77777777" w:rsidR="00FE0C0B" w:rsidRPr="00FE0C0B" w:rsidRDefault="00FE0C0B" w:rsidP="00FE0C0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E0C0B">
              <w:rPr>
                <w:rFonts w:ascii="Arial" w:hAnsi="Arial" w:cs="Arial"/>
                <w:color w:val="000000"/>
                <w:sz w:val="16"/>
                <w:szCs w:val="16"/>
              </w:rPr>
              <w:br/>
              <w:t>Payments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3427E19C" w14:textId="77777777" w:rsidR="00FE0C0B" w:rsidRPr="00FE0C0B" w:rsidRDefault="00FE0C0B" w:rsidP="00FE0C0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E0C0B">
              <w:rPr>
                <w:rFonts w:ascii="Arial" w:hAnsi="Arial" w:cs="Arial"/>
                <w:color w:val="000000"/>
                <w:sz w:val="16"/>
                <w:szCs w:val="16"/>
              </w:rPr>
              <w:br/>
              <w:t>Adjustments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7906F689" w14:textId="77777777" w:rsidR="00FE0C0B" w:rsidRPr="00FE0C0B" w:rsidRDefault="00FE0C0B" w:rsidP="00FE0C0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E0C0B">
              <w:rPr>
                <w:rFonts w:ascii="Arial" w:hAnsi="Arial" w:cs="Arial"/>
                <w:color w:val="000000"/>
                <w:sz w:val="16"/>
                <w:szCs w:val="16"/>
              </w:rPr>
              <w:t>Closing</w:t>
            </w:r>
            <w:r w:rsidRPr="00FE0C0B">
              <w:rPr>
                <w:rFonts w:ascii="Arial" w:hAnsi="Arial" w:cs="Arial"/>
                <w:color w:val="000000"/>
                <w:sz w:val="16"/>
                <w:szCs w:val="16"/>
              </w:rPr>
              <w:br/>
              <w:t>Balance</w:t>
            </w:r>
          </w:p>
        </w:tc>
      </w:tr>
      <w:tr w:rsidR="00FE0C0B" w:rsidRPr="00FE0C0B" w14:paraId="52424262" w14:textId="77777777" w:rsidTr="00FE0C0B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2393A" w14:textId="77777777" w:rsidR="00FE0C0B" w:rsidRPr="00FE0C0B" w:rsidRDefault="00FE0C0B" w:rsidP="00FE0C0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1ECA3665" w14:textId="77777777" w:rsidR="00FE0C0B" w:rsidRPr="00FE0C0B" w:rsidRDefault="00FE0C0B" w:rsidP="00FE0C0B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4E958FBD" w14:textId="77777777" w:rsidR="00FE0C0B" w:rsidRPr="00FE0C0B" w:rsidRDefault="00FE0C0B" w:rsidP="00FE0C0B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5AB837B3" w14:textId="77777777" w:rsidR="00FE0C0B" w:rsidRPr="00FE0C0B" w:rsidRDefault="00FE0C0B" w:rsidP="00FE0C0B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683DB966" w14:textId="77777777" w:rsidR="00FE0C0B" w:rsidRPr="00FE0C0B" w:rsidRDefault="00FE0C0B" w:rsidP="00FE0C0B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22FE630F" w14:textId="77777777" w:rsidR="00FE0C0B" w:rsidRPr="00FE0C0B" w:rsidRDefault="00FE0C0B" w:rsidP="00FE0C0B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142B0A99" w14:textId="77777777" w:rsidR="00FE0C0B" w:rsidRPr="00FE0C0B" w:rsidRDefault="00FE0C0B" w:rsidP="00FE0C0B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E0C0B" w:rsidRPr="00FE0C0B" w14:paraId="583E84AE" w14:textId="77777777" w:rsidTr="00FE0C0B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98949" w14:textId="77777777" w:rsidR="00FE0C0B" w:rsidRPr="00FE0C0B" w:rsidRDefault="00FE0C0B" w:rsidP="00FE0C0B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148DA3" w14:textId="7C193A38" w:rsidR="00FE0C0B" w:rsidRPr="00FE0C0B" w:rsidRDefault="00FE0C0B" w:rsidP="00FE0C0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E0C0B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E275AD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FE0C0B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8A7112" w14:textId="73573680" w:rsidR="00FE0C0B" w:rsidRPr="00FE0C0B" w:rsidRDefault="00FE0C0B" w:rsidP="00FE0C0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E0C0B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E275AD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FE0C0B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2084A0" w14:textId="79546383" w:rsidR="00FE0C0B" w:rsidRPr="00FE0C0B" w:rsidRDefault="00FE0C0B" w:rsidP="00FE0C0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E0C0B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E275AD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FE0C0B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8CB3BD" w14:textId="3C35EAA1" w:rsidR="00FE0C0B" w:rsidRPr="00FE0C0B" w:rsidRDefault="00FE0C0B" w:rsidP="00FE0C0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E0C0B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E275AD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FE0C0B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D80353" w14:textId="1F928A7E" w:rsidR="00FE0C0B" w:rsidRPr="00FE0C0B" w:rsidRDefault="00FE0C0B" w:rsidP="00FE0C0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E0C0B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E275AD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FE0C0B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043A54" w14:textId="153C2852" w:rsidR="00FE0C0B" w:rsidRPr="00FE0C0B" w:rsidRDefault="00FE0C0B" w:rsidP="00FE0C0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E0C0B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E275AD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FE0C0B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</w:tr>
      <w:tr w:rsidR="00FE0C0B" w:rsidRPr="00FE0C0B" w14:paraId="416CFDB0" w14:textId="77777777" w:rsidTr="00FE0C0B">
        <w:trPr>
          <w:trHeight w:val="397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74E1B9" w14:textId="77777777" w:rsidR="00FE0C0B" w:rsidRPr="00FE0C0B" w:rsidRDefault="00FE0C0B" w:rsidP="00FE0C0B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E0C0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INFRASTRUCTURE, TRANSPORT, REGIONAL DEVELOPMENT, COMMUNICATIONS AND THE ARTS PORTFOLIO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4603B" w14:textId="77777777" w:rsidR="00FE0C0B" w:rsidRPr="00FE0C0B" w:rsidRDefault="00FE0C0B" w:rsidP="00FE0C0B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C922C" w14:textId="77777777" w:rsidR="00FE0C0B" w:rsidRPr="00FE0C0B" w:rsidRDefault="00FE0C0B" w:rsidP="00FE0C0B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07A8D" w14:textId="77777777" w:rsidR="00FE0C0B" w:rsidRPr="00FE0C0B" w:rsidRDefault="00FE0C0B" w:rsidP="00FE0C0B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A4186" w14:textId="77777777" w:rsidR="00FE0C0B" w:rsidRPr="00FE0C0B" w:rsidRDefault="00FE0C0B" w:rsidP="00FE0C0B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08467" w14:textId="77777777" w:rsidR="00FE0C0B" w:rsidRPr="00FE0C0B" w:rsidRDefault="00FE0C0B" w:rsidP="00FE0C0B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42B46" w14:textId="77777777" w:rsidR="00FE0C0B" w:rsidRPr="00FE0C0B" w:rsidRDefault="00FE0C0B" w:rsidP="00FE0C0B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FE0C0B" w:rsidRPr="00FE0C0B" w14:paraId="6845BBCD" w14:textId="77777777" w:rsidTr="00FE0C0B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4D19F0" w14:textId="77777777" w:rsidR="00FE0C0B" w:rsidRPr="00FE0C0B" w:rsidRDefault="00FE0C0B" w:rsidP="00FE0C0B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E8CD39" w14:textId="77777777" w:rsidR="00FE0C0B" w:rsidRPr="00FE0C0B" w:rsidRDefault="00FE0C0B" w:rsidP="00FE0C0B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15F706" w14:textId="77777777" w:rsidR="00FE0C0B" w:rsidRPr="00FE0C0B" w:rsidRDefault="00FE0C0B" w:rsidP="00FE0C0B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B2698F" w14:textId="77777777" w:rsidR="00FE0C0B" w:rsidRPr="00FE0C0B" w:rsidRDefault="00FE0C0B" w:rsidP="00FE0C0B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887E9F" w14:textId="77777777" w:rsidR="00FE0C0B" w:rsidRPr="00FE0C0B" w:rsidRDefault="00FE0C0B" w:rsidP="00FE0C0B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6E7447" w14:textId="77777777" w:rsidR="00FE0C0B" w:rsidRPr="00FE0C0B" w:rsidRDefault="00FE0C0B" w:rsidP="00FE0C0B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6F8B75" w14:textId="77777777" w:rsidR="00FE0C0B" w:rsidRPr="00FE0C0B" w:rsidRDefault="00FE0C0B" w:rsidP="00FE0C0B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FE0C0B" w:rsidRPr="00FE0C0B" w14:paraId="38306DF3" w14:textId="77777777" w:rsidTr="00FE0C0B">
        <w:trPr>
          <w:trHeight w:val="397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429F6F" w14:textId="77777777" w:rsidR="00FE0C0B" w:rsidRPr="00FE0C0B" w:rsidRDefault="00FE0C0B" w:rsidP="00FE0C0B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E0C0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Department of Infrastructure, Transport, Regional Development, Communications and the Arts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B37BF" w14:textId="77777777" w:rsidR="00FE0C0B" w:rsidRPr="00FE0C0B" w:rsidRDefault="00FE0C0B" w:rsidP="00FE0C0B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66CBB" w14:textId="77777777" w:rsidR="00FE0C0B" w:rsidRPr="00FE0C0B" w:rsidRDefault="00FE0C0B" w:rsidP="00FE0C0B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633AC" w14:textId="77777777" w:rsidR="00FE0C0B" w:rsidRPr="00FE0C0B" w:rsidRDefault="00FE0C0B" w:rsidP="00FE0C0B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9435A" w14:textId="77777777" w:rsidR="00FE0C0B" w:rsidRPr="00FE0C0B" w:rsidRDefault="00FE0C0B" w:rsidP="00FE0C0B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97C87" w14:textId="77777777" w:rsidR="00FE0C0B" w:rsidRPr="00FE0C0B" w:rsidRDefault="00FE0C0B" w:rsidP="00FE0C0B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B4705" w14:textId="77777777" w:rsidR="00FE0C0B" w:rsidRPr="00FE0C0B" w:rsidRDefault="00FE0C0B" w:rsidP="00FE0C0B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FE0C0B" w:rsidRPr="00FE0C0B" w14:paraId="3CCF2103" w14:textId="77777777" w:rsidTr="00FE0C0B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F6C2AB" w14:textId="77777777" w:rsidR="00FE0C0B" w:rsidRPr="00FE0C0B" w:rsidRDefault="00FE0C0B" w:rsidP="00FE0C0B">
            <w:pPr>
              <w:spacing w:before="0" w:after="0" w:line="240" w:lineRule="auto"/>
              <w:ind w:left="17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E0C0B">
              <w:rPr>
                <w:rFonts w:ascii="Arial" w:hAnsi="Arial" w:cs="Arial"/>
                <w:color w:val="000000"/>
                <w:sz w:val="16"/>
                <w:szCs w:val="16"/>
              </w:rPr>
              <w:t>Art Rental Special Account 2016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96E738" w14:textId="77777777" w:rsidR="00FE0C0B" w:rsidRPr="00FE0C0B" w:rsidRDefault="00FE0C0B" w:rsidP="00FE0C0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E0C0B">
              <w:rPr>
                <w:rFonts w:ascii="Arial" w:hAnsi="Arial" w:cs="Arial"/>
                <w:color w:val="000000"/>
                <w:sz w:val="16"/>
                <w:szCs w:val="16"/>
              </w:rPr>
              <w:t>3,624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314C07" w14:textId="77777777" w:rsidR="00FE0C0B" w:rsidRPr="00FE0C0B" w:rsidRDefault="00FE0C0B" w:rsidP="00FE0C0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E0C0B">
              <w:rPr>
                <w:rFonts w:ascii="Arial" w:hAnsi="Arial" w:cs="Arial"/>
                <w:color w:val="000000"/>
                <w:sz w:val="16"/>
                <w:szCs w:val="16"/>
              </w:rPr>
              <w:t>3,680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3E659C" w14:textId="582DD6F2" w:rsidR="00FE0C0B" w:rsidRPr="00FE0C0B" w:rsidRDefault="00E275AD" w:rsidP="00FE0C0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CCECF0" w14:textId="036CCB3D" w:rsidR="00FE0C0B" w:rsidRPr="00FE0C0B" w:rsidRDefault="00E275AD" w:rsidP="00FE0C0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FE0C0B" w:rsidRPr="00FE0C0B">
              <w:rPr>
                <w:rFonts w:ascii="Arial" w:hAnsi="Arial" w:cs="Arial"/>
                <w:color w:val="000000"/>
                <w:sz w:val="16"/>
                <w:szCs w:val="16"/>
              </w:rPr>
              <w:t>2,982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AA6FCE" w14:textId="2593D08C" w:rsidR="00FE0C0B" w:rsidRPr="00FE0C0B" w:rsidRDefault="00E275AD" w:rsidP="00FE0C0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9009A6" w14:textId="77777777" w:rsidR="00FE0C0B" w:rsidRPr="00FE0C0B" w:rsidRDefault="00FE0C0B" w:rsidP="00FE0C0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E0C0B">
              <w:rPr>
                <w:rFonts w:ascii="Arial" w:hAnsi="Arial" w:cs="Arial"/>
                <w:color w:val="000000"/>
                <w:sz w:val="16"/>
                <w:szCs w:val="16"/>
              </w:rPr>
              <w:t>4,322</w:t>
            </w:r>
          </w:p>
        </w:tc>
      </w:tr>
      <w:tr w:rsidR="00FE0C0B" w:rsidRPr="00FE0C0B" w14:paraId="623F621F" w14:textId="77777777" w:rsidTr="00FE0C0B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3245BB" w14:textId="77777777" w:rsidR="00FE0C0B" w:rsidRPr="00FE0C0B" w:rsidRDefault="00FE0C0B" w:rsidP="00FE0C0B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AA0860" w14:textId="77777777" w:rsidR="00FE0C0B" w:rsidRPr="00FE0C0B" w:rsidRDefault="00FE0C0B" w:rsidP="00FE0C0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FE0C0B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2,973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102505" w14:textId="77777777" w:rsidR="00FE0C0B" w:rsidRPr="00FE0C0B" w:rsidRDefault="00FE0C0B" w:rsidP="00FE0C0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FE0C0B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3,633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68D1A3" w14:textId="499FA5B4" w:rsidR="00FE0C0B" w:rsidRPr="00FE0C0B" w:rsidRDefault="00E275AD" w:rsidP="00FE0C0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3F231F" w14:textId="2A2B0489" w:rsidR="00FE0C0B" w:rsidRPr="00FE0C0B" w:rsidRDefault="00E275AD" w:rsidP="00FE0C0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FE0C0B" w:rsidRPr="00FE0C0B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2,982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332BFC" w14:textId="41F7AF47" w:rsidR="00FE0C0B" w:rsidRPr="00FE0C0B" w:rsidRDefault="00E275AD" w:rsidP="00FE0C0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2B4693" w14:textId="77777777" w:rsidR="00FE0C0B" w:rsidRPr="00FE0C0B" w:rsidRDefault="00FE0C0B" w:rsidP="00FE0C0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FE0C0B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3,624</w:t>
            </w:r>
          </w:p>
        </w:tc>
      </w:tr>
      <w:tr w:rsidR="00FE0C0B" w:rsidRPr="00FE0C0B" w14:paraId="2CB81F79" w14:textId="77777777" w:rsidTr="00FE0C0B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A42E9B" w14:textId="77777777" w:rsidR="00FE0C0B" w:rsidRPr="00FE0C0B" w:rsidRDefault="00FE0C0B" w:rsidP="00FE0C0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9CC701" w14:textId="77777777" w:rsidR="00FE0C0B" w:rsidRPr="00FE0C0B" w:rsidRDefault="00FE0C0B" w:rsidP="00FE0C0B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8B2AE9" w14:textId="77777777" w:rsidR="00FE0C0B" w:rsidRPr="00FE0C0B" w:rsidRDefault="00FE0C0B" w:rsidP="00FE0C0B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F9F34E" w14:textId="77777777" w:rsidR="00FE0C0B" w:rsidRPr="00FE0C0B" w:rsidRDefault="00FE0C0B" w:rsidP="00FE0C0B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F7B5D4" w14:textId="77777777" w:rsidR="00FE0C0B" w:rsidRPr="00FE0C0B" w:rsidRDefault="00FE0C0B" w:rsidP="00FE0C0B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074C39" w14:textId="77777777" w:rsidR="00FE0C0B" w:rsidRPr="00FE0C0B" w:rsidRDefault="00FE0C0B" w:rsidP="00FE0C0B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04081D" w14:textId="77777777" w:rsidR="00FE0C0B" w:rsidRPr="00FE0C0B" w:rsidRDefault="00FE0C0B" w:rsidP="00FE0C0B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FE0C0B" w:rsidRPr="00FE0C0B" w14:paraId="04B118B5" w14:textId="77777777" w:rsidTr="00FE0C0B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9C1DC1" w14:textId="77777777" w:rsidR="00FE0C0B" w:rsidRPr="00FE0C0B" w:rsidRDefault="00FE0C0B" w:rsidP="00FE0C0B">
            <w:pPr>
              <w:spacing w:before="0" w:after="0" w:line="240" w:lineRule="auto"/>
              <w:ind w:left="17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E0C0B">
              <w:rPr>
                <w:rFonts w:ascii="Arial" w:hAnsi="Arial" w:cs="Arial"/>
                <w:color w:val="000000"/>
                <w:sz w:val="16"/>
                <w:szCs w:val="16"/>
              </w:rPr>
              <w:t>Christmas Island Phosphate Mining Rehabilitation Special Account 2016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2E42D1" w14:textId="77777777" w:rsidR="00FE0C0B" w:rsidRPr="00FE0C0B" w:rsidRDefault="00FE0C0B" w:rsidP="00FE0C0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E0C0B">
              <w:rPr>
                <w:rFonts w:ascii="Arial" w:hAnsi="Arial" w:cs="Arial"/>
                <w:color w:val="000000"/>
                <w:sz w:val="16"/>
                <w:szCs w:val="16"/>
              </w:rPr>
              <w:t>2,534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C60D44" w14:textId="77777777" w:rsidR="00FE0C0B" w:rsidRPr="00FE0C0B" w:rsidRDefault="00FE0C0B" w:rsidP="00FE0C0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E0C0B">
              <w:rPr>
                <w:rFonts w:ascii="Arial" w:hAnsi="Arial" w:cs="Arial"/>
                <w:color w:val="000000"/>
                <w:sz w:val="16"/>
                <w:szCs w:val="16"/>
              </w:rPr>
              <w:t>1,200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F7AC29" w14:textId="29009BDA" w:rsidR="00FE0C0B" w:rsidRPr="00FE0C0B" w:rsidRDefault="00E275AD" w:rsidP="00FE0C0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94A584" w14:textId="0224D2A4" w:rsidR="00FE0C0B" w:rsidRPr="00FE0C0B" w:rsidRDefault="00E275AD" w:rsidP="00FE0C0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FE0C0B" w:rsidRPr="00FE0C0B">
              <w:rPr>
                <w:rFonts w:ascii="Arial" w:hAnsi="Arial" w:cs="Arial"/>
                <w:color w:val="000000"/>
                <w:sz w:val="16"/>
                <w:szCs w:val="16"/>
              </w:rPr>
              <w:t>1,200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9EA647" w14:textId="09FFEFD1" w:rsidR="00FE0C0B" w:rsidRPr="00FE0C0B" w:rsidRDefault="00E275AD" w:rsidP="00FE0C0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5DA5DE" w14:textId="77777777" w:rsidR="00FE0C0B" w:rsidRPr="00FE0C0B" w:rsidRDefault="00FE0C0B" w:rsidP="00FE0C0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E0C0B">
              <w:rPr>
                <w:rFonts w:ascii="Arial" w:hAnsi="Arial" w:cs="Arial"/>
                <w:color w:val="000000"/>
                <w:sz w:val="16"/>
                <w:szCs w:val="16"/>
              </w:rPr>
              <w:t>2,534</w:t>
            </w:r>
          </w:p>
        </w:tc>
      </w:tr>
      <w:tr w:rsidR="00FE0C0B" w:rsidRPr="00FE0C0B" w14:paraId="07270394" w14:textId="77777777" w:rsidTr="00FE0C0B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0D902D" w14:textId="77777777" w:rsidR="00FE0C0B" w:rsidRPr="00FE0C0B" w:rsidRDefault="00FE0C0B" w:rsidP="00FE0C0B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60DF92" w14:textId="77777777" w:rsidR="00FE0C0B" w:rsidRPr="00FE0C0B" w:rsidRDefault="00FE0C0B" w:rsidP="00FE0C0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FE0C0B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2,534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6DB9FB" w14:textId="77777777" w:rsidR="00FE0C0B" w:rsidRPr="00FE0C0B" w:rsidRDefault="00FE0C0B" w:rsidP="00FE0C0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FE0C0B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1,200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84B923" w14:textId="24823375" w:rsidR="00FE0C0B" w:rsidRPr="00FE0C0B" w:rsidRDefault="00E275AD" w:rsidP="00FE0C0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BF3D5E" w14:textId="4D01189E" w:rsidR="00FE0C0B" w:rsidRPr="00FE0C0B" w:rsidRDefault="00E275AD" w:rsidP="00FE0C0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FE0C0B" w:rsidRPr="00FE0C0B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1,200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A22E31" w14:textId="0F82FE23" w:rsidR="00FE0C0B" w:rsidRPr="00FE0C0B" w:rsidRDefault="00E275AD" w:rsidP="00FE0C0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D2EEFC" w14:textId="77777777" w:rsidR="00FE0C0B" w:rsidRPr="00FE0C0B" w:rsidRDefault="00FE0C0B" w:rsidP="00FE0C0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FE0C0B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2,534</w:t>
            </w:r>
          </w:p>
        </w:tc>
      </w:tr>
      <w:tr w:rsidR="00FE0C0B" w:rsidRPr="00FE0C0B" w14:paraId="1C9F9C29" w14:textId="77777777" w:rsidTr="00FE0C0B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C109EC" w14:textId="77777777" w:rsidR="00FE0C0B" w:rsidRPr="00FE0C0B" w:rsidRDefault="00FE0C0B" w:rsidP="00FE0C0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A695AC" w14:textId="77777777" w:rsidR="00FE0C0B" w:rsidRPr="00FE0C0B" w:rsidRDefault="00FE0C0B" w:rsidP="00FE0C0B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C8D9E6" w14:textId="77777777" w:rsidR="00FE0C0B" w:rsidRPr="00FE0C0B" w:rsidRDefault="00FE0C0B" w:rsidP="00FE0C0B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5C3468" w14:textId="77777777" w:rsidR="00FE0C0B" w:rsidRPr="00FE0C0B" w:rsidRDefault="00FE0C0B" w:rsidP="00FE0C0B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534A2E" w14:textId="77777777" w:rsidR="00FE0C0B" w:rsidRPr="00FE0C0B" w:rsidRDefault="00FE0C0B" w:rsidP="00FE0C0B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519CBB" w14:textId="77777777" w:rsidR="00FE0C0B" w:rsidRPr="00FE0C0B" w:rsidRDefault="00FE0C0B" w:rsidP="00FE0C0B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F6797E" w14:textId="77777777" w:rsidR="00FE0C0B" w:rsidRPr="00FE0C0B" w:rsidRDefault="00FE0C0B" w:rsidP="00FE0C0B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FE0C0B" w:rsidRPr="00FE0C0B" w14:paraId="20A217BA" w14:textId="77777777" w:rsidTr="00FE0C0B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368C04" w14:textId="77777777" w:rsidR="00FE0C0B" w:rsidRPr="00FE0C0B" w:rsidRDefault="00FE0C0B" w:rsidP="00FE0C0B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E0C0B">
              <w:rPr>
                <w:rFonts w:ascii="Arial" w:hAnsi="Arial" w:cs="Arial"/>
                <w:color w:val="000000"/>
                <w:sz w:val="16"/>
                <w:szCs w:val="16"/>
              </w:rPr>
              <w:t>Indian Ocean Territories Special Account 2014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A634FD" w14:textId="77777777" w:rsidR="00FE0C0B" w:rsidRPr="00FE0C0B" w:rsidRDefault="00FE0C0B" w:rsidP="00FE0C0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E0C0B">
              <w:rPr>
                <w:rFonts w:ascii="Arial" w:hAnsi="Arial" w:cs="Arial"/>
                <w:color w:val="000000"/>
                <w:sz w:val="16"/>
                <w:szCs w:val="16"/>
              </w:rPr>
              <w:t>4,892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4BCF51" w14:textId="77777777" w:rsidR="00FE0C0B" w:rsidRPr="00FE0C0B" w:rsidRDefault="00FE0C0B" w:rsidP="00FE0C0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E0C0B">
              <w:rPr>
                <w:rFonts w:ascii="Arial" w:hAnsi="Arial" w:cs="Arial"/>
                <w:color w:val="000000"/>
                <w:sz w:val="16"/>
                <w:szCs w:val="16"/>
              </w:rPr>
              <w:t>17,769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5CFE36" w14:textId="0226477B" w:rsidR="00FE0C0B" w:rsidRPr="00FE0C0B" w:rsidRDefault="00E275AD" w:rsidP="00FE0C0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9148C3" w14:textId="022E9552" w:rsidR="00FE0C0B" w:rsidRPr="00FE0C0B" w:rsidRDefault="00E275AD" w:rsidP="00FE0C0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FE0C0B" w:rsidRPr="00FE0C0B">
              <w:rPr>
                <w:rFonts w:ascii="Arial" w:hAnsi="Arial" w:cs="Arial"/>
                <w:color w:val="000000"/>
                <w:sz w:val="16"/>
                <w:szCs w:val="16"/>
              </w:rPr>
              <w:t>17,769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A1574D" w14:textId="6D0AF6DC" w:rsidR="00FE0C0B" w:rsidRPr="00FE0C0B" w:rsidRDefault="00E275AD" w:rsidP="00FE0C0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9F057A" w14:textId="77777777" w:rsidR="00FE0C0B" w:rsidRPr="00FE0C0B" w:rsidRDefault="00FE0C0B" w:rsidP="00FE0C0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E0C0B">
              <w:rPr>
                <w:rFonts w:ascii="Arial" w:hAnsi="Arial" w:cs="Arial"/>
                <w:color w:val="000000"/>
                <w:sz w:val="16"/>
                <w:szCs w:val="16"/>
              </w:rPr>
              <w:t>4,892</w:t>
            </w:r>
          </w:p>
        </w:tc>
      </w:tr>
      <w:tr w:rsidR="00FE0C0B" w:rsidRPr="00FE0C0B" w14:paraId="0A66568E" w14:textId="77777777" w:rsidTr="00FE0C0B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74FE76" w14:textId="77777777" w:rsidR="00FE0C0B" w:rsidRPr="00FE0C0B" w:rsidRDefault="00FE0C0B" w:rsidP="00FE0C0B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5297B5" w14:textId="77777777" w:rsidR="00FE0C0B" w:rsidRPr="00FE0C0B" w:rsidRDefault="00FE0C0B" w:rsidP="00FE0C0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FE0C0B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4,892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92E65A" w14:textId="77777777" w:rsidR="00FE0C0B" w:rsidRPr="00FE0C0B" w:rsidRDefault="00FE0C0B" w:rsidP="00FE0C0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FE0C0B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17,515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9BDE3D" w14:textId="0A9D5485" w:rsidR="00FE0C0B" w:rsidRPr="00FE0C0B" w:rsidRDefault="00E275AD" w:rsidP="00FE0C0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A9B84E" w14:textId="7617D2AF" w:rsidR="00FE0C0B" w:rsidRPr="00FE0C0B" w:rsidRDefault="00E275AD" w:rsidP="00FE0C0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FE0C0B" w:rsidRPr="00FE0C0B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17,515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1062A1" w14:textId="44EF39E0" w:rsidR="00FE0C0B" w:rsidRPr="00FE0C0B" w:rsidRDefault="00E275AD" w:rsidP="00FE0C0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A4693E" w14:textId="77777777" w:rsidR="00FE0C0B" w:rsidRPr="00FE0C0B" w:rsidRDefault="00FE0C0B" w:rsidP="00FE0C0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FE0C0B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4,892</w:t>
            </w:r>
          </w:p>
        </w:tc>
      </w:tr>
      <w:tr w:rsidR="00FE0C0B" w:rsidRPr="00FE0C0B" w14:paraId="4A785C55" w14:textId="77777777" w:rsidTr="00FE0C0B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132FB3" w14:textId="77777777" w:rsidR="00FE0C0B" w:rsidRPr="00FE0C0B" w:rsidRDefault="00FE0C0B" w:rsidP="00FE0C0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199CA6" w14:textId="77777777" w:rsidR="00FE0C0B" w:rsidRPr="00FE0C0B" w:rsidRDefault="00FE0C0B" w:rsidP="00FE0C0B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9B761B" w14:textId="77777777" w:rsidR="00FE0C0B" w:rsidRPr="00FE0C0B" w:rsidRDefault="00FE0C0B" w:rsidP="00FE0C0B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0EAF91" w14:textId="77777777" w:rsidR="00FE0C0B" w:rsidRPr="00FE0C0B" w:rsidRDefault="00FE0C0B" w:rsidP="00FE0C0B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722BA2" w14:textId="77777777" w:rsidR="00FE0C0B" w:rsidRPr="00FE0C0B" w:rsidRDefault="00FE0C0B" w:rsidP="00FE0C0B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00DD84" w14:textId="77777777" w:rsidR="00FE0C0B" w:rsidRPr="00FE0C0B" w:rsidRDefault="00FE0C0B" w:rsidP="00FE0C0B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3EC780" w14:textId="77777777" w:rsidR="00FE0C0B" w:rsidRPr="00FE0C0B" w:rsidRDefault="00FE0C0B" w:rsidP="00FE0C0B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FE0C0B" w:rsidRPr="00FE0C0B" w14:paraId="02E2FACE" w14:textId="77777777" w:rsidTr="00FE0C0B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7AF2D6" w14:textId="77777777" w:rsidR="00FE0C0B" w:rsidRPr="00FE0C0B" w:rsidRDefault="00FE0C0B" w:rsidP="00FE0C0B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E0C0B">
              <w:rPr>
                <w:rFonts w:ascii="Arial" w:hAnsi="Arial" w:cs="Arial"/>
                <w:color w:val="000000"/>
                <w:sz w:val="16"/>
                <w:szCs w:val="16"/>
              </w:rPr>
              <w:t>Indigenous Repatriation Special Account 2016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C2B9EF" w14:textId="77777777" w:rsidR="00FE0C0B" w:rsidRPr="00FE0C0B" w:rsidRDefault="00FE0C0B" w:rsidP="00FE0C0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E0C0B">
              <w:rPr>
                <w:rFonts w:ascii="Arial" w:hAnsi="Arial" w:cs="Arial"/>
                <w:color w:val="000000"/>
                <w:sz w:val="16"/>
                <w:szCs w:val="16"/>
              </w:rPr>
              <w:t>2,656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63D687" w14:textId="20CB6607" w:rsidR="00FE0C0B" w:rsidRPr="00FE0C0B" w:rsidRDefault="00E275AD" w:rsidP="00FE0C0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299E35" w14:textId="77777777" w:rsidR="00FE0C0B" w:rsidRPr="00FE0C0B" w:rsidRDefault="00FE0C0B" w:rsidP="00FE0C0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E0C0B">
              <w:rPr>
                <w:rFonts w:ascii="Arial" w:hAnsi="Arial" w:cs="Arial"/>
                <w:color w:val="000000"/>
                <w:sz w:val="16"/>
                <w:szCs w:val="16"/>
              </w:rPr>
              <w:t>706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A734B0" w14:textId="00D7A19A" w:rsidR="00FE0C0B" w:rsidRPr="00FE0C0B" w:rsidRDefault="00E275AD" w:rsidP="00FE0C0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FE0C0B" w:rsidRPr="00FE0C0B">
              <w:rPr>
                <w:rFonts w:ascii="Arial" w:hAnsi="Arial" w:cs="Arial"/>
                <w:color w:val="000000"/>
                <w:sz w:val="16"/>
                <w:szCs w:val="16"/>
              </w:rPr>
              <w:t>706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9D312F" w14:textId="3E04F51C" w:rsidR="00FE0C0B" w:rsidRPr="00FE0C0B" w:rsidRDefault="00E275AD" w:rsidP="00FE0C0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74AB78" w14:textId="77777777" w:rsidR="00FE0C0B" w:rsidRPr="00FE0C0B" w:rsidRDefault="00FE0C0B" w:rsidP="00FE0C0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E0C0B">
              <w:rPr>
                <w:rFonts w:ascii="Arial" w:hAnsi="Arial" w:cs="Arial"/>
                <w:color w:val="000000"/>
                <w:sz w:val="16"/>
                <w:szCs w:val="16"/>
              </w:rPr>
              <w:t>2,656</w:t>
            </w:r>
          </w:p>
        </w:tc>
      </w:tr>
      <w:tr w:rsidR="00FE0C0B" w:rsidRPr="00FE0C0B" w14:paraId="1561FF88" w14:textId="77777777" w:rsidTr="00FE0C0B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BC6D01" w14:textId="77777777" w:rsidR="00FE0C0B" w:rsidRPr="00FE0C0B" w:rsidRDefault="00FE0C0B" w:rsidP="00FE0C0B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AE93BC" w14:textId="77777777" w:rsidR="00FE0C0B" w:rsidRPr="00FE0C0B" w:rsidRDefault="00FE0C0B" w:rsidP="00FE0C0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FE0C0B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3,815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667201" w14:textId="1E057B2D" w:rsidR="00FE0C0B" w:rsidRPr="00FE0C0B" w:rsidRDefault="00E275AD" w:rsidP="00FE0C0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3080FB" w14:textId="77777777" w:rsidR="00FE0C0B" w:rsidRPr="00FE0C0B" w:rsidRDefault="00FE0C0B" w:rsidP="00FE0C0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FE0C0B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701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D0F752" w14:textId="3BF318B7" w:rsidR="00FE0C0B" w:rsidRPr="00FE0C0B" w:rsidRDefault="00E275AD" w:rsidP="00FE0C0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FE0C0B" w:rsidRPr="00FE0C0B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1,860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ACF256" w14:textId="64896EE9" w:rsidR="00FE0C0B" w:rsidRPr="00FE0C0B" w:rsidRDefault="00E275AD" w:rsidP="00FE0C0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D99625" w14:textId="77777777" w:rsidR="00FE0C0B" w:rsidRPr="00FE0C0B" w:rsidRDefault="00FE0C0B" w:rsidP="00FE0C0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FE0C0B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2,656</w:t>
            </w:r>
          </w:p>
        </w:tc>
      </w:tr>
      <w:tr w:rsidR="00FE0C0B" w:rsidRPr="00FE0C0B" w14:paraId="2602644D" w14:textId="77777777" w:rsidTr="00FE0C0B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94C212" w14:textId="77777777" w:rsidR="00FE0C0B" w:rsidRPr="00FE0C0B" w:rsidRDefault="00FE0C0B" w:rsidP="00FE0C0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E6192F" w14:textId="77777777" w:rsidR="00FE0C0B" w:rsidRPr="00FE0C0B" w:rsidRDefault="00FE0C0B" w:rsidP="00FE0C0B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610899" w14:textId="77777777" w:rsidR="00FE0C0B" w:rsidRPr="00FE0C0B" w:rsidRDefault="00FE0C0B" w:rsidP="00FE0C0B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93BE56" w14:textId="77777777" w:rsidR="00FE0C0B" w:rsidRPr="00FE0C0B" w:rsidRDefault="00FE0C0B" w:rsidP="00FE0C0B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F99A2C" w14:textId="77777777" w:rsidR="00FE0C0B" w:rsidRPr="00FE0C0B" w:rsidRDefault="00FE0C0B" w:rsidP="00FE0C0B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9C54EB" w14:textId="77777777" w:rsidR="00FE0C0B" w:rsidRPr="00FE0C0B" w:rsidRDefault="00FE0C0B" w:rsidP="00FE0C0B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726110" w14:textId="77777777" w:rsidR="00FE0C0B" w:rsidRPr="00FE0C0B" w:rsidRDefault="00FE0C0B" w:rsidP="00FE0C0B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FE0C0B" w:rsidRPr="00FE0C0B" w14:paraId="0FE7553C" w14:textId="77777777" w:rsidTr="00FE0C0B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CEAE5F" w14:textId="77777777" w:rsidR="00FE0C0B" w:rsidRPr="00FE0C0B" w:rsidRDefault="00FE0C0B" w:rsidP="00FE0C0B">
            <w:pPr>
              <w:spacing w:before="0" w:after="0" w:line="240" w:lineRule="auto"/>
              <w:ind w:left="17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E0C0B">
              <w:rPr>
                <w:rFonts w:ascii="Arial" w:hAnsi="Arial" w:cs="Arial"/>
                <w:color w:val="000000"/>
                <w:sz w:val="16"/>
                <w:szCs w:val="16"/>
              </w:rPr>
              <w:t>Infrastructure, Transport, Regional Development and Communications SOETM Special Account 2021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044887" w14:textId="77777777" w:rsidR="00FE0C0B" w:rsidRPr="00FE0C0B" w:rsidRDefault="00FE0C0B" w:rsidP="00FE0C0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E0C0B">
              <w:rPr>
                <w:rFonts w:ascii="Arial" w:hAnsi="Arial" w:cs="Arial"/>
                <w:color w:val="000000"/>
                <w:sz w:val="16"/>
                <w:szCs w:val="16"/>
              </w:rPr>
              <w:t>461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5F50F6" w14:textId="77777777" w:rsidR="00FE0C0B" w:rsidRPr="00FE0C0B" w:rsidRDefault="00FE0C0B" w:rsidP="00FE0C0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E0C0B">
              <w:rPr>
                <w:rFonts w:ascii="Arial" w:hAnsi="Arial" w:cs="Arial"/>
                <w:color w:val="000000"/>
                <w:sz w:val="16"/>
                <w:szCs w:val="16"/>
              </w:rPr>
              <w:t>196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B1D91D" w14:textId="77777777" w:rsidR="00FE0C0B" w:rsidRPr="00FE0C0B" w:rsidRDefault="00FE0C0B" w:rsidP="00FE0C0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E0C0B">
              <w:rPr>
                <w:rFonts w:ascii="Arial" w:hAnsi="Arial" w:cs="Arial"/>
                <w:color w:val="000000"/>
                <w:sz w:val="16"/>
                <w:szCs w:val="16"/>
              </w:rPr>
              <w:t>198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E30F05" w14:textId="0BA06DDC" w:rsidR="00FE0C0B" w:rsidRPr="00FE0C0B" w:rsidRDefault="00E275AD" w:rsidP="00FE0C0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FE0C0B" w:rsidRPr="00FE0C0B">
              <w:rPr>
                <w:rFonts w:ascii="Arial" w:hAnsi="Arial" w:cs="Arial"/>
                <w:color w:val="000000"/>
                <w:sz w:val="16"/>
                <w:szCs w:val="16"/>
              </w:rPr>
              <w:t>394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C3F25A" w14:textId="2650110E" w:rsidR="00FE0C0B" w:rsidRPr="00FE0C0B" w:rsidRDefault="00E275AD" w:rsidP="00FE0C0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35681A" w14:textId="77777777" w:rsidR="00FE0C0B" w:rsidRPr="00FE0C0B" w:rsidRDefault="00FE0C0B" w:rsidP="00FE0C0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E0C0B">
              <w:rPr>
                <w:rFonts w:ascii="Arial" w:hAnsi="Arial" w:cs="Arial"/>
                <w:color w:val="000000"/>
                <w:sz w:val="16"/>
                <w:szCs w:val="16"/>
              </w:rPr>
              <w:t>461</w:t>
            </w:r>
          </w:p>
        </w:tc>
      </w:tr>
      <w:tr w:rsidR="00FE0C0B" w:rsidRPr="00FE0C0B" w14:paraId="15C5D063" w14:textId="77777777" w:rsidTr="00FE0C0B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BDA395" w14:textId="77777777" w:rsidR="00FE0C0B" w:rsidRPr="00FE0C0B" w:rsidRDefault="00FE0C0B" w:rsidP="00FE0C0B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395B3A" w14:textId="77777777" w:rsidR="00FE0C0B" w:rsidRPr="00FE0C0B" w:rsidRDefault="00FE0C0B" w:rsidP="00FE0C0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FE0C0B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252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6DA094" w14:textId="77777777" w:rsidR="00FE0C0B" w:rsidRPr="00FE0C0B" w:rsidRDefault="00FE0C0B" w:rsidP="00FE0C0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FE0C0B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196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B625CE" w14:textId="77777777" w:rsidR="00FE0C0B" w:rsidRPr="00FE0C0B" w:rsidRDefault="00FE0C0B" w:rsidP="00FE0C0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FE0C0B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194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D53A16" w14:textId="07819DF2" w:rsidR="00FE0C0B" w:rsidRPr="00FE0C0B" w:rsidRDefault="00E275AD" w:rsidP="00FE0C0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FE0C0B" w:rsidRPr="00FE0C0B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181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222733" w14:textId="7AE07B1D" w:rsidR="00FE0C0B" w:rsidRPr="00FE0C0B" w:rsidRDefault="00E275AD" w:rsidP="00FE0C0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4694C4" w14:textId="77777777" w:rsidR="00FE0C0B" w:rsidRPr="00FE0C0B" w:rsidRDefault="00FE0C0B" w:rsidP="00FE0C0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FE0C0B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461</w:t>
            </w:r>
          </w:p>
        </w:tc>
      </w:tr>
      <w:tr w:rsidR="00FE0C0B" w:rsidRPr="00FE0C0B" w14:paraId="429C30D6" w14:textId="77777777" w:rsidTr="00FE0C0B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D82DBF" w14:textId="77777777" w:rsidR="00FE0C0B" w:rsidRPr="00FE0C0B" w:rsidRDefault="00FE0C0B" w:rsidP="00FE0C0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5FD2AC" w14:textId="77777777" w:rsidR="00FE0C0B" w:rsidRPr="00FE0C0B" w:rsidRDefault="00FE0C0B" w:rsidP="00FE0C0B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220BF7" w14:textId="77777777" w:rsidR="00FE0C0B" w:rsidRPr="00FE0C0B" w:rsidRDefault="00FE0C0B" w:rsidP="00FE0C0B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31E9C2" w14:textId="77777777" w:rsidR="00FE0C0B" w:rsidRPr="00FE0C0B" w:rsidRDefault="00FE0C0B" w:rsidP="00FE0C0B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E187F4" w14:textId="77777777" w:rsidR="00FE0C0B" w:rsidRPr="00FE0C0B" w:rsidRDefault="00FE0C0B" w:rsidP="00FE0C0B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295243" w14:textId="77777777" w:rsidR="00FE0C0B" w:rsidRPr="00FE0C0B" w:rsidRDefault="00FE0C0B" w:rsidP="00FE0C0B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45BE23" w14:textId="77777777" w:rsidR="00FE0C0B" w:rsidRPr="00FE0C0B" w:rsidRDefault="00FE0C0B" w:rsidP="00FE0C0B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FE0C0B" w:rsidRPr="00FE0C0B" w14:paraId="5E56D50C" w14:textId="77777777" w:rsidTr="00FE0C0B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0A5FB3" w14:textId="77777777" w:rsidR="00FE0C0B" w:rsidRPr="00FE0C0B" w:rsidRDefault="00FE0C0B" w:rsidP="00FE0C0B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E0C0B">
              <w:rPr>
                <w:rFonts w:ascii="Arial" w:hAnsi="Arial" w:cs="Arial"/>
                <w:color w:val="000000"/>
                <w:sz w:val="16"/>
                <w:szCs w:val="16"/>
              </w:rPr>
              <w:t>Jervis Bay Territory Special Account 2014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064DB1" w14:textId="77777777" w:rsidR="00FE0C0B" w:rsidRPr="00FE0C0B" w:rsidRDefault="00FE0C0B" w:rsidP="00FE0C0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E0C0B">
              <w:rPr>
                <w:rFonts w:ascii="Arial" w:hAnsi="Arial" w:cs="Arial"/>
                <w:color w:val="000000"/>
                <w:sz w:val="16"/>
                <w:szCs w:val="16"/>
              </w:rPr>
              <w:t>1,247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DF35ED" w14:textId="77777777" w:rsidR="00FE0C0B" w:rsidRPr="00FE0C0B" w:rsidRDefault="00FE0C0B" w:rsidP="00FE0C0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E0C0B">
              <w:rPr>
                <w:rFonts w:ascii="Arial" w:hAnsi="Arial" w:cs="Arial"/>
                <w:color w:val="000000"/>
                <w:sz w:val="16"/>
                <w:szCs w:val="16"/>
              </w:rPr>
              <w:t>1,219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248889" w14:textId="7F561B3B" w:rsidR="00FE0C0B" w:rsidRPr="00FE0C0B" w:rsidRDefault="00E275AD" w:rsidP="00FE0C0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96B586" w14:textId="5E2753F6" w:rsidR="00FE0C0B" w:rsidRPr="00FE0C0B" w:rsidRDefault="00E275AD" w:rsidP="00FE0C0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FE0C0B" w:rsidRPr="00FE0C0B">
              <w:rPr>
                <w:rFonts w:ascii="Arial" w:hAnsi="Arial" w:cs="Arial"/>
                <w:color w:val="000000"/>
                <w:sz w:val="16"/>
                <w:szCs w:val="16"/>
              </w:rPr>
              <w:t>1,219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BEDA00" w14:textId="43665B88" w:rsidR="00FE0C0B" w:rsidRPr="00FE0C0B" w:rsidRDefault="00E275AD" w:rsidP="00FE0C0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BE29D0" w14:textId="77777777" w:rsidR="00FE0C0B" w:rsidRPr="00FE0C0B" w:rsidRDefault="00FE0C0B" w:rsidP="00FE0C0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E0C0B">
              <w:rPr>
                <w:rFonts w:ascii="Arial" w:hAnsi="Arial" w:cs="Arial"/>
                <w:color w:val="000000"/>
                <w:sz w:val="16"/>
                <w:szCs w:val="16"/>
              </w:rPr>
              <w:t>1,247</w:t>
            </w:r>
          </w:p>
        </w:tc>
      </w:tr>
      <w:tr w:rsidR="00FE0C0B" w:rsidRPr="00FE0C0B" w14:paraId="7676E339" w14:textId="77777777" w:rsidTr="00FE0C0B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3807F3" w14:textId="77777777" w:rsidR="00FE0C0B" w:rsidRPr="00FE0C0B" w:rsidRDefault="00FE0C0B" w:rsidP="00FE0C0B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95BFE8" w14:textId="77777777" w:rsidR="00FE0C0B" w:rsidRPr="00FE0C0B" w:rsidRDefault="00FE0C0B" w:rsidP="00FE0C0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FE0C0B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1,247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EFFDD2" w14:textId="77777777" w:rsidR="00FE0C0B" w:rsidRPr="00FE0C0B" w:rsidRDefault="00FE0C0B" w:rsidP="00FE0C0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FE0C0B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1,219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E9599F" w14:textId="4817F1CE" w:rsidR="00FE0C0B" w:rsidRPr="00FE0C0B" w:rsidRDefault="00E275AD" w:rsidP="00FE0C0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201E2C" w14:textId="1070543C" w:rsidR="00FE0C0B" w:rsidRPr="00FE0C0B" w:rsidRDefault="00E275AD" w:rsidP="00FE0C0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FE0C0B" w:rsidRPr="00FE0C0B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1,219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327006" w14:textId="2E4EDAC4" w:rsidR="00FE0C0B" w:rsidRPr="00FE0C0B" w:rsidRDefault="00E275AD" w:rsidP="00FE0C0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00818D" w14:textId="77777777" w:rsidR="00FE0C0B" w:rsidRPr="00FE0C0B" w:rsidRDefault="00FE0C0B" w:rsidP="00FE0C0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FE0C0B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1,247</w:t>
            </w:r>
          </w:p>
        </w:tc>
      </w:tr>
      <w:tr w:rsidR="00FE0C0B" w:rsidRPr="00FE0C0B" w14:paraId="6BCCA6AA" w14:textId="77777777" w:rsidTr="00FE0C0B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F7FC37" w14:textId="77777777" w:rsidR="00FE0C0B" w:rsidRPr="00FE0C0B" w:rsidRDefault="00FE0C0B" w:rsidP="00FE0C0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93A338" w14:textId="77777777" w:rsidR="00FE0C0B" w:rsidRPr="00FE0C0B" w:rsidRDefault="00FE0C0B" w:rsidP="00FE0C0B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E981FF" w14:textId="77777777" w:rsidR="00FE0C0B" w:rsidRPr="00FE0C0B" w:rsidRDefault="00FE0C0B" w:rsidP="00FE0C0B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2CE7A1" w14:textId="77777777" w:rsidR="00FE0C0B" w:rsidRPr="00FE0C0B" w:rsidRDefault="00FE0C0B" w:rsidP="00FE0C0B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BEFD14" w14:textId="77777777" w:rsidR="00FE0C0B" w:rsidRPr="00FE0C0B" w:rsidRDefault="00FE0C0B" w:rsidP="00FE0C0B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FFD030" w14:textId="77777777" w:rsidR="00FE0C0B" w:rsidRPr="00FE0C0B" w:rsidRDefault="00FE0C0B" w:rsidP="00FE0C0B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E2BF2B" w14:textId="77777777" w:rsidR="00FE0C0B" w:rsidRPr="00FE0C0B" w:rsidRDefault="00FE0C0B" w:rsidP="00FE0C0B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FE0C0B" w:rsidRPr="00FE0C0B" w14:paraId="6E6A31F8" w14:textId="77777777" w:rsidTr="00FE0C0B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22C3FE" w14:textId="77777777" w:rsidR="00FE0C0B" w:rsidRPr="00FE0C0B" w:rsidRDefault="00FE0C0B" w:rsidP="00FE0C0B">
            <w:pPr>
              <w:spacing w:before="0" w:after="0" w:line="240" w:lineRule="auto"/>
              <w:ind w:left="17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E0C0B">
              <w:rPr>
                <w:rFonts w:ascii="Arial" w:hAnsi="Arial" w:cs="Arial"/>
                <w:color w:val="000000"/>
                <w:sz w:val="16"/>
                <w:szCs w:val="16"/>
              </w:rPr>
              <w:t>Melbourne Airport New Runway Land Acquisition Special Account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C5A10B" w14:textId="77777777" w:rsidR="00FE0C0B" w:rsidRPr="00FE0C0B" w:rsidRDefault="00FE0C0B" w:rsidP="00FE0C0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E0C0B">
              <w:rPr>
                <w:rFonts w:ascii="Arial" w:hAnsi="Arial" w:cs="Arial"/>
                <w:color w:val="000000"/>
                <w:sz w:val="16"/>
                <w:szCs w:val="16"/>
              </w:rPr>
              <w:t>47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BFFE8F" w14:textId="727AA76C" w:rsidR="00FE0C0B" w:rsidRPr="00FE0C0B" w:rsidRDefault="00E275AD" w:rsidP="00FE0C0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958C71" w14:textId="4F55CE5F" w:rsidR="00FE0C0B" w:rsidRPr="00FE0C0B" w:rsidRDefault="00E275AD" w:rsidP="00FE0C0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399262" w14:textId="500B9A76" w:rsidR="00FE0C0B" w:rsidRPr="00FE0C0B" w:rsidRDefault="00E275AD" w:rsidP="00FE0C0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B19072" w14:textId="4BF2B24C" w:rsidR="00FE0C0B" w:rsidRPr="00FE0C0B" w:rsidRDefault="00E275AD" w:rsidP="00FE0C0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FF2CE6" w14:textId="77777777" w:rsidR="00FE0C0B" w:rsidRPr="00FE0C0B" w:rsidRDefault="00FE0C0B" w:rsidP="00FE0C0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E0C0B">
              <w:rPr>
                <w:rFonts w:ascii="Arial" w:hAnsi="Arial" w:cs="Arial"/>
                <w:color w:val="000000"/>
                <w:sz w:val="16"/>
                <w:szCs w:val="16"/>
              </w:rPr>
              <w:t>47</w:t>
            </w:r>
          </w:p>
        </w:tc>
      </w:tr>
      <w:tr w:rsidR="00FE0C0B" w:rsidRPr="00FE0C0B" w14:paraId="26E561D9" w14:textId="77777777" w:rsidTr="00FE0C0B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0BDCB1" w14:textId="77777777" w:rsidR="00FE0C0B" w:rsidRPr="00FE0C0B" w:rsidRDefault="00FE0C0B" w:rsidP="00FE0C0B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1E7E32" w14:textId="77777777" w:rsidR="00FE0C0B" w:rsidRPr="00FE0C0B" w:rsidRDefault="00FE0C0B" w:rsidP="00FE0C0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FE0C0B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47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DBFC6F" w14:textId="2AE901D2" w:rsidR="00FE0C0B" w:rsidRPr="00FE0C0B" w:rsidRDefault="00E275AD" w:rsidP="00FE0C0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7017F9" w14:textId="7F5D6C54" w:rsidR="00FE0C0B" w:rsidRPr="00FE0C0B" w:rsidRDefault="00E275AD" w:rsidP="00FE0C0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5489A4" w14:textId="4A526B3F" w:rsidR="00FE0C0B" w:rsidRPr="00FE0C0B" w:rsidRDefault="00E275AD" w:rsidP="00FE0C0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313EC9" w14:textId="4A79B02A" w:rsidR="00FE0C0B" w:rsidRPr="00FE0C0B" w:rsidRDefault="00E275AD" w:rsidP="00FE0C0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424F34" w14:textId="77777777" w:rsidR="00FE0C0B" w:rsidRPr="00FE0C0B" w:rsidRDefault="00FE0C0B" w:rsidP="00FE0C0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FE0C0B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47</w:t>
            </w:r>
          </w:p>
        </w:tc>
      </w:tr>
    </w:tbl>
    <w:p w14:paraId="6FF40039" w14:textId="77777777" w:rsidR="009C6BFC" w:rsidRDefault="00FE0C0B" w:rsidP="009C6BFC">
      <w:r>
        <w:fldChar w:fldCharType="end"/>
      </w:r>
    </w:p>
    <w:p w14:paraId="2DC84D31" w14:textId="77777777" w:rsidR="009C6BFC" w:rsidRDefault="009C6BFC">
      <w:pPr>
        <w:spacing w:before="0" w:after="160" w:line="259" w:lineRule="auto"/>
      </w:pPr>
      <w:r>
        <w:br w:type="page"/>
      </w:r>
    </w:p>
    <w:p w14:paraId="5FD51A93" w14:textId="7EB9824A" w:rsidR="00C34DDF" w:rsidRPr="009C6BFC" w:rsidRDefault="00C34DDF" w:rsidP="009C6BFC">
      <w:pPr>
        <w:pStyle w:val="GhostLine"/>
        <w:rPr>
          <w:rFonts w:eastAsiaTheme="minorHAnsi"/>
        </w:rPr>
      </w:pPr>
      <w:r>
        <w:lastRenderedPageBreak/>
        <w:fldChar w:fldCharType="begin" w:fldLock="1"/>
      </w:r>
      <w:r>
        <w:instrText xml:space="preserve"> LINK Excel.Sheet.12 "\\\\mercury.network\\dfs\\groups\\FMG\\FRACM\\Reporting and Resourcing\\Special Appropriations\\Budget Paper 4\\2023-24\\05. BP4 Sections\\09_SpAccT\\09_SpAccT_20230503_0900_formatted.xlsx" "SAc - Output!R564C1:R593C7" \a \f 4 \h  \* MERGEFORMAT </w:instrText>
      </w:r>
      <w:r>
        <w:fldChar w:fldCharType="separate"/>
      </w:r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4094"/>
        <w:gridCol w:w="1242"/>
        <w:gridCol w:w="1241"/>
        <w:gridCol w:w="1241"/>
        <w:gridCol w:w="1241"/>
        <w:gridCol w:w="1241"/>
        <w:gridCol w:w="1237"/>
      </w:tblGrid>
      <w:tr w:rsidR="00C34DDF" w:rsidRPr="00C34DDF" w14:paraId="11DB7473" w14:textId="77777777" w:rsidTr="00F167AF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C6FF6" w14:textId="435CF2A2" w:rsidR="00C34DDF" w:rsidRPr="00C34DDF" w:rsidRDefault="00C34DDF" w:rsidP="00C34DDF">
            <w:pPr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6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200137" w14:textId="68A515C3" w:rsidR="00C34DDF" w:rsidRPr="00C34DDF" w:rsidRDefault="00C34DDF" w:rsidP="00C34DDF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34DDF">
              <w:rPr>
                <w:rFonts w:ascii="Arial" w:hAnsi="Arial" w:cs="Arial"/>
                <w:color w:val="000000"/>
                <w:sz w:val="16"/>
                <w:szCs w:val="16"/>
              </w:rPr>
              <w:t>Budget Estimate</w:t>
            </w:r>
            <w:r w:rsidR="00242DE7">
              <w:rPr>
                <w:rFonts w:ascii="Arial" w:hAnsi="Arial" w:cs="Arial"/>
                <w:color w:val="000000"/>
                <w:sz w:val="16"/>
                <w:szCs w:val="16"/>
              </w:rPr>
              <w:t xml:space="preserve"> – </w:t>
            </w:r>
            <w:r w:rsidRPr="00C34DDF">
              <w:rPr>
                <w:rFonts w:ascii="Arial" w:hAnsi="Arial" w:cs="Arial"/>
                <w:color w:val="000000"/>
                <w:sz w:val="16"/>
                <w:szCs w:val="16"/>
              </w:rPr>
              <w:t>2023</w:t>
            </w:r>
            <w:r w:rsidR="00E275AD"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Pr="00C34DDF">
              <w:rPr>
                <w:rFonts w:ascii="Arial" w:hAnsi="Arial" w:cs="Arial"/>
                <w:color w:val="000000"/>
                <w:sz w:val="16"/>
                <w:szCs w:val="16"/>
              </w:rPr>
              <w:t>2024</w:t>
            </w:r>
          </w:p>
        </w:tc>
      </w:tr>
      <w:tr w:rsidR="00C34DDF" w:rsidRPr="00C34DDF" w14:paraId="335302B0" w14:textId="77777777" w:rsidTr="00F167AF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F0E9C" w14:textId="77777777" w:rsidR="00C34DDF" w:rsidRPr="00C34DDF" w:rsidRDefault="00C34DDF" w:rsidP="00C34DDF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226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B03E4D" w14:textId="6F0E76CD" w:rsidR="00C34DDF" w:rsidRPr="00C34DDF" w:rsidRDefault="00C34DDF" w:rsidP="00C34DDF">
            <w:pPr>
              <w:spacing w:before="0"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C34DDF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Estimated Actual</w:t>
            </w:r>
            <w:r w:rsidR="00242DE7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– </w:t>
            </w:r>
            <w:r w:rsidRPr="00C34DDF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2022</w:t>
            </w:r>
            <w:r w:rsidR="00E275AD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Pr="00C34DDF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2023</w:t>
            </w:r>
          </w:p>
        </w:tc>
      </w:tr>
      <w:tr w:rsidR="00C34DDF" w:rsidRPr="00C34DDF" w14:paraId="0756C1C9" w14:textId="77777777" w:rsidTr="00F167AF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AF760" w14:textId="77777777" w:rsidR="00C34DDF" w:rsidRPr="00C34DDF" w:rsidRDefault="00C34DDF" w:rsidP="00C34DDF">
            <w:pPr>
              <w:spacing w:before="0"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5E10E4C1" w14:textId="77777777" w:rsidR="00C34DDF" w:rsidRPr="00C34DDF" w:rsidRDefault="00C34DDF" w:rsidP="00C34DD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34DDF">
              <w:rPr>
                <w:rFonts w:ascii="Arial" w:hAnsi="Arial" w:cs="Arial"/>
                <w:color w:val="000000"/>
                <w:sz w:val="16"/>
                <w:szCs w:val="16"/>
              </w:rPr>
              <w:t>Opening</w:t>
            </w:r>
            <w:r w:rsidRPr="00C34DDF">
              <w:rPr>
                <w:rFonts w:ascii="Arial" w:hAnsi="Arial" w:cs="Arial"/>
                <w:color w:val="000000"/>
                <w:sz w:val="16"/>
                <w:szCs w:val="16"/>
              </w:rPr>
              <w:br/>
              <w:t>Balance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4924B9DF" w14:textId="5DD1BF0C" w:rsidR="00C34DDF" w:rsidRPr="00C34DDF" w:rsidRDefault="00C34DDF" w:rsidP="00C34DD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34DDF">
              <w:rPr>
                <w:rFonts w:ascii="Arial" w:hAnsi="Arial" w:cs="Arial"/>
                <w:color w:val="000000"/>
                <w:sz w:val="16"/>
                <w:szCs w:val="16"/>
              </w:rPr>
              <w:t>Receipts (Non</w:t>
            </w:r>
            <w:r w:rsidR="00E275AD"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Pr="00C34DDF">
              <w:rPr>
                <w:rFonts w:ascii="Arial" w:hAnsi="Arial" w:cs="Arial"/>
                <w:color w:val="000000"/>
                <w:sz w:val="16"/>
                <w:szCs w:val="16"/>
              </w:rPr>
              <w:br/>
              <w:t>Appropriated)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20FB8039" w14:textId="77777777" w:rsidR="00C34DDF" w:rsidRPr="00C34DDF" w:rsidRDefault="00C34DDF" w:rsidP="00C34DD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34DDF">
              <w:rPr>
                <w:rFonts w:ascii="Arial" w:hAnsi="Arial" w:cs="Arial"/>
                <w:color w:val="000000"/>
                <w:sz w:val="16"/>
                <w:szCs w:val="16"/>
              </w:rPr>
              <w:t>Receipts</w:t>
            </w:r>
            <w:r w:rsidRPr="00C34DDF">
              <w:rPr>
                <w:rFonts w:ascii="Arial" w:hAnsi="Arial" w:cs="Arial"/>
                <w:color w:val="000000"/>
                <w:sz w:val="16"/>
                <w:szCs w:val="16"/>
              </w:rPr>
              <w:br/>
              <w:t>(Appropriated)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6B72C6DF" w14:textId="77777777" w:rsidR="00C34DDF" w:rsidRPr="00C34DDF" w:rsidRDefault="00C34DDF" w:rsidP="00C34DD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34DDF">
              <w:rPr>
                <w:rFonts w:ascii="Arial" w:hAnsi="Arial" w:cs="Arial"/>
                <w:color w:val="000000"/>
                <w:sz w:val="16"/>
                <w:szCs w:val="16"/>
              </w:rPr>
              <w:br/>
              <w:t>Payments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2D4453BF" w14:textId="77777777" w:rsidR="00C34DDF" w:rsidRPr="00C34DDF" w:rsidRDefault="00C34DDF" w:rsidP="00C34DD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34DDF">
              <w:rPr>
                <w:rFonts w:ascii="Arial" w:hAnsi="Arial" w:cs="Arial"/>
                <w:color w:val="000000"/>
                <w:sz w:val="16"/>
                <w:szCs w:val="16"/>
              </w:rPr>
              <w:br/>
              <w:t>Adjustments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314D8E3F" w14:textId="77777777" w:rsidR="00C34DDF" w:rsidRPr="00C34DDF" w:rsidRDefault="00C34DDF" w:rsidP="00C34DD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34DDF">
              <w:rPr>
                <w:rFonts w:ascii="Arial" w:hAnsi="Arial" w:cs="Arial"/>
                <w:color w:val="000000"/>
                <w:sz w:val="16"/>
                <w:szCs w:val="16"/>
              </w:rPr>
              <w:t>Closing</w:t>
            </w:r>
            <w:r w:rsidRPr="00C34DDF">
              <w:rPr>
                <w:rFonts w:ascii="Arial" w:hAnsi="Arial" w:cs="Arial"/>
                <w:color w:val="000000"/>
                <w:sz w:val="16"/>
                <w:szCs w:val="16"/>
              </w:rPr>
              <w:br/>
              <w:t>Balance</w:t>
            </w:r>
          </w:p>
        </w:tc>
      </w:tr>
      <w:tr w:rsidR="00C34DDF" w:rsidRPr="00C34DDF" w14:paraId="38AEEF4E" w14:textId="77777777" w:rsidTr="00F167AF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4E6A8" w14:textId="77777777" w:rsidR="00C34DDF" w:rsidRPr="00C34DDF" w:rsidRDefault="00C34DDF" w:rsidP="00C34DD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22217C12" w14:textId="77777777" w:rsidR="00C34DDF" w:rsidRPr="00C34DDF" w:rsidRDefault="00C34DDF" w:rsidP="00C34DDF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79A18B7D" w14:textId="77777777" w:rsidR="00C34DDF" w:rsidRPr="00C34DDF" w:rsidRDefault="00C34DDF" w:rsidP="00C34DDF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45712927" w14:textId="77777777" w:rsidR="00C34DDF" w:rsidRPr="00C34DDF" w:rsidRDefault="00C34DDF" w:rsidP="00C34DDF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2144A8FE" w14:textId="77777777" w:rsidR="00C34DDF" w:rsidRPr="00C34DDF" w:rsidRDefault="00C34DDF" w:rsidP="00C34DDF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6213DA5C" w14:textId="77777777" w:rsidR="00C34DDF" w:rsidRPr="00C34DDF" w:rsidRDefault="00C34DDF" w:rsidP="00C34DDF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2EACDD34" w14:textId="77777777" w:rsidR="00C34DDF" w:rsidRPr="00C34DDF" w:rsidRDefault="00C34DDF" w:rsidP="00C34DDF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34DDF" w:rsidRPr="00C34DDF" w14:paraId="658C52D3" w14:textId="77777777" w:rsidTr="00F167AF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F4DE4" w14:textId="77777777" w:rsidR="00C34DDF" w:rsidRPr="00C34DDF" w:rsidRDefault="00C34DDF" w:rsidP="00C34DDF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FBF368" w14:textId="1A2B28F5" w:rsidR="00C34DDF" w:rsidRPr="00C34DDF" w:rsidRDefault="00C34DDF" w:rsidP="00C34DD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34DDF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E275AD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C34DDF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B58C83" w14:textId="168EB870" w:rsidR="00C34DDF" w:rsidRPr="00C34DDF" w:rsidRDefault="00C34DDF" w:rsidP="00C34DD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34DDF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E275AD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C34DDF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DC4C1D" w14:textId="3419FE45" w:rsidR="00C34DDF" w:rsidRPr="00C34DDF" w:rsidRDefault="00C34DDF" w:rsidP="00C34DD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34DDF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E275AD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C34DDF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60DC29" w14:textId="7FD56680" w:rsidR="00C34DDF" w:rsidRPr="00C34DDF" w:rsidRDefault="00C34DDF" w:rsidP="00C34DD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34DDF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E275AD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C34DDF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EAF2D3" w14:textId="4079634B" w:rsidR="00C34DDF" w:rsidRPr="00C34DDF" w:rsidRDefault="00C34DDF" w:rsidP="00C34DD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34DDF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E275AD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C34DDF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727200" w14:textId="222A01F3" w:rsidR="00C34DDF" w:rsidRPr="00C34DDF" w:rsidRDefault="00C34DDF" w:rsidP="00C34DD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34DDF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E275AD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C34DDF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</w:tr>
      <w:tr w:rsidR="00C34DDF" w:rsidRPr="00C34DDF" w14:paraId="16E10B21" w14:textId="77777777" w:rsidTr="00F167AF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246FC" w14:textId="77777777" w:rsidR="00C34DDF" w:rsidRPr="00C34DDF" w:rsidRDefault="00C34DDF" w:rsidP="00C34DD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A25B0" w14:textId="77777777" w:rsidR="00C34DDF" w:rsidRPr="00C34DDF" w:rsidRDefault="00C34DDF" w:rsidP="00C34DDF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4993E" w14:textId="77777777" w:rsidR="00C34DDF" w:rsidRPr="00C34DDF" w:rsidRDefault="00C34DDF" w:rsidP="00C34DDF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7C43A" w14:textId="77777777" w:rsidR="00C34DDF" w:rsidRPr="00C34DDF" w:rsidRDefault="00C34DDF" w:rsidP="00C34DDF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FC3B5" w14:textId="77777777" w:rsidR="00C34DDF" w:rsidRPr="00C34DDF" w:rsidRDefault="00C34DDF" w:rsidP="00C34DDF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3BA0B" w14:textId="77777777" w:rsidR="00C34DDF" w:rsidRPr="00C34DDF" w:rsidRDefault="00C34DDF" w:rsidP="00C34DDF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4EFD1" w14:textId="77777777" w:rsidR="00C34DDF" w:rsidRPr="00C34DDF" w:rsidRDefault="00C34DDF" w:rsidP="00C34DDF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C34DDF" w:rsidRPr="00C34DDF" w14:paraId="2A847A55" w14:textId="77777777" w:rsidTr="00F167AF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74C189" w14:textId="77777777" w:rsidR="00C34DDF" w:rsidRPr="00C34DDF" w:rsidRDefault="00C34DDF" w:rsidP="00F167AF">
            <w:pPr>
              <w:spacing w:before="0" w:after="0" w:line="240" w:lineRule="auto"/>
              <w:ind w:left="17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34DDF">
              <w:rPr>
                <w:rFonts w:ascii="Arial" w:hAnsi="Arial" w:cs="Arial"/>
                <w:color w:val="000000"/>
                <w:sz w:val="16"/>
                <w:szCs w:val="16"/>
              </w:rPr>
              <w:t>National Cultural Heritage Account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3188B9" w14:textId="2496AED8" w:rsidR="00C34DDF" w:rsidRPr="00C34DDF" w:rsidRDefault="00E275AD" w:rsidP="00C34DD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5706E2" w14:textId="76ACB724" w:rsidR="00C34DDF" w:rsidRPr="00C34DDF" w:rsidRDefault="00E275AD" w:rsidP="00C34DD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AFF899" w14:textId="77777777" w:rsidR="00C34DDF" w:rsidRPr="00C34DDF" w:rsidRDefault="00C34DDF" w:rsidP="00C34DD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34DDF">
              <w:rPr>
                <w:rFonts w:ascii="Arial" w:hAnsi="Arial" w:cs="Arial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E0E005" w14:textId="66529247" w:rsidR="00C34DDF" w:rsidRPr="00C34DDF" w:rsidRDefault="00E275AD" w:rsidP="00C34DD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C34DDF" w:rsidRPr="00C34DDF">
              <w:rPr>
                <w:rFonts w:ascii="Arial" w:hAnsi="Arial" w:cs="Arial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FF02E0" w14:textId="2B8C2FFF" w:rsidR="00C34DDF" w:rsidRPr="00C34DDF" w:rsidRDefault="00E275AD" w:rsidP="00C34DD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1E03CC" w14:textId="5079C062" w:rsidR="00C34DDF" w:rsidRPr="00C34DDF" w:rsidRDefault="00E275AD" w:rsidP="00C34DD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</w:tr>
      <w:tr w:rsidR="00C34DDF" w:rsidRPr="00C34DDF" w14:paraId="023EC3DF" w14:textId="77777777" w:rsidTr="00F167AF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55E4D3" w14:textId="77777777" w:rsidR="00C34DDF" w:rsidRPr="00C34DDF" w:rsidRDefault="00C34DDF" w:rsidP="00C34DDF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38333D" w14:textId="5B7BF4DA" w:rsidR="00C34DDF" w:rsidRPr="00C34DDF" w:rsidRDefault="00E275AD" w:rsidP="00C34DD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129B08" w14:textId="22FF4B16" w:rsidR="00C34DDF" w:rsidRPr="00C34DDF" w:rsidRDefault="00E275AD" w:rsidP="00C34DD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D23CB9" w14:textId="77777777" w:rsidR="00C34DDF" w:rsidRPr="00C34DDF" w:rsidRDefault="00C34DDF" w:rsidP="00C34DD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C34DDF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500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70759A" w14:textId="3BBE5A91" w:rsidR="00C34DDF" w:rsidRPr="00C34DDF" w:rsidRDefault="00E275AD" w:rsidP="00C34DD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C34DDF" w:rsidRPr="00C34DDF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500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5C5A1B" w14:textId="2C840AAC" w:rsidR="00C34DDF" w:rsidRPr="00C34DDF" w:rsidRDefault="00E275AD" w:rsidP="00C34DD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F98A62" w14:textId="1981D53B" w:rsidR="00C34DDF" w:rsidRPr="00C34DDF" w:rsidRDefault="00E275AD" w:rsidP="00C34DD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</w:tr>
      <w:tr w:rsidR="00C34DDF" w:rsidRPr="00C34DDF" w14:paraId="256379C9" w14:textId="77777777" w:rsidTr="00F167AF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ECF5A3" w14:textId="77777777" w:rsidR="00C34DDF" w:rsidRPr="00C34DDF" w:rsidRDefault="00C34DDF" w:rsidP="00C34DD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984DD3" w14:textId="77777777" w:rsidR="00C34DDF" w:rsidRPr="00C34DDF" w:rsidRDefault="00C34DDF" w:rsidP="00C34DDF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EE7FCE" w14:textId="77777777" w:rsidR="00C34DDF" w:rsidRPr="00C34DDF" w:rsidRDefault="00C34DDF" w:rsidP="00C34DDF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A9C7BE" w14:textId="77777777" w:rsidR="00C34DDF" w:rsidRPr="00C34DDF" w:rsidRDefault="00C34DDF" w:rsidP="00C34DDF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60AFEC" w14:textId="77777777" w:rsidR="00C34DDF" w:rsidRPr="00C34DDF" w:rsidRDefault="00C34DDF" w:rsidP="00C34DDF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49B9CA" w14:textId="77777777" w:rsidR="00C34DDF" w:rsidRPr="00C34DDF" w:rsidRDefault="00C34DDF" w:rsidP="00C34DDF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69580B" w14:textId="77777777" w:rsidR="00C34DDF" w:rsidRPr="00C34DDF" w:rsidRDefault="00C34DDF" w:rsidP="00C34DDF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C34DDF" w:rsidRPr="00C34DDF" w14:paraId="33F14BBC" w14:textId="77777777" w:rsidTr="00F167AF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43DB0C" w14:textId="77777777" w:rsidR="00C34DDF" w:rsidRPr="00C34DDF" w:rsidRDefault="00C34DDF" w:rsidP="00C34DDF">
            <w:pPr>
              <w:spacing w:before="0" w:after="0" w:line="240" w:lineRule="auto"/>
              <w:ind w:left="17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34DDF">
              <w:rPr>
                <w:rFonts w:ascii="Arial" w:hAnsi="Arial" w:cs="Arial"/>
                <w:color w:val="000000"/>
                <w:sz w:val="16"/>
                <w:szCs w:val="16"/>
              </w:rPr>
              <w:t>Public Interest Telecommunications Services Special Account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37630D" w14:textId="77777777" w:rsidR="00C34DDF" w:rsidRPr="00C34DDF" w:rsidRDefault="00C34DDF" w:rsidP="00C34DD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34DDF">
              <w:rPr>
                <w:rFonts w:ascii="Arial" w:hAnsi="Arial" w:cs="Arial"/>
                <w:color w:val="000000"/>
                <w:sz w:val="16"/>
                <w:szCs w:val="16"/>
              </w:rPr>
              <w:t>49,371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DFE820" w14:textId="739E598F" w:rsidR="00C34DDF" w:rsidRPr="00C34DDF" w:rsidRDefault="00E275AD" w:rsidP="00C34DD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D8FDDF" w14:textId="77777777" w:rsidR="00C34DDF" w:rsidRPr="00C34DDF" w:rsidRDefault="00C34DDF" w:rsidP="00C34DD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34DDF">
              <w:rPr>
                <w:rFonts w:ascii="Arial" w:hAnsi="Arial" w:cs="Arial"/>
                <w:color w:val="000000"/>
                <w:sz w:val="16"/>
                <w:szCs w:val="16"/>
              </w:rPr>
              <w:t>331,269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904395" w14:textId="28A9A439" w:rsidR="00C34DDF" w:rsidRPr="00C34DDF" w:rsidRDefault="00E275AD" w:rsidP="00C34DD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C34DDF" w:rsidRPr="00C34DDF">
              <w:rPr>
                <w:rFonts w:ascii="Arial" w:hAnsi="Arial" w:cs="Arial"/>
                <w:color w:val="000000"/>
                <w:sz w:val="16"/>
                <w:szCs w:val="16"/>
              </w:rPr>
              <w:t>316,296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7D705C" w14:textId="263B8213" w:rsidR="00C34DDF" w:rsidRPr="00C34DDF" w:rsidRDefault="00E275AD" w:rsidP="00C34DD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4C7354" w14:textId="77777777" w:rsidR="00C34DDF" w:rsidRPr="00C34DDF" w:rsidRDefault="00C34DDF" w:rsidP="00C34DD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34DDF">
              <w:rPr>
                <w:rFonts w:ascii="Arial" w:hAnsi="Arial" w:cs="Arial"/>
                <w:color w:val="000000"/>
                <w:sz w:val="16"/>
                <w:szCs w:val="16"/>
              </w:rPr>
              <w:t>64,344</w:t>
            </w:r>
          </w:p>
        </w:tc>
      </w:tr>
      <w:tr w:rsidR="00C34DDF" w:rsidRPr="00C34DDF" w14:paraId="177B0A1C" w14:textId="77777777" w:rsidTr="00F167AF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F34CA1" w14:textId="77777777" w:rsidR="00C34DDF" w:rsidRPr="00C34DDF" w:rsidRDefault="00C34DDF" w:rsidP="00C34DDF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CF9474" w14:textId="77777777" w:rsidR="00C34DDF" w:rsidRPr="00C34DDF" w:rsidRDefault="00C34DDF" w:rsidP="00C34DD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C34DDF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40,346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7F096C" w14:textId="35AE6A30" w:rsidR="00C34DDF" w:rsidRPr="00C34DDF" w:rsidRDefault="00E275AD" w:rsidP="00C34DD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9941A3" w14:textId="77777777" w:rsidR="00C34DDF" w:rsidRPr="00C34DDF" w:rsidRDefault="00C34DDF" w:rsidP="00C34DD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C34DDF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340,294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77D60B" w14:textId="6A90D5D6" w:rsidR="00C34DDF" w:rsidRPr="00C34DDF" w:rsidRDefault="00E275AD" w:rsidP="00C34DD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C34DDF" w:rsidRPr="00C34DDF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331,269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5B36F0" w14:textId="29F57A4D" w:rsidR="00C34DDF" w:rsidRPr="00C34DDF" w:rsidRDefault="00E275AD" w:rsidP="00C34DD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579851" w14:textId="77777777" w:rsidR="00C34DDF" w:rsidRPr="00C34DDF" w:rsidRDefault="00C34DDF" w:rsidP="00C34DD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C34DDF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49,371</w:t>
            </w:r>
          </w:p>
        </w:tc>
      </w:tr>
      <w:tr w:rsidR="00C34DDF" w:rsidRPr="00C34DDF" w14:paraId="171798A5" w14:textId="77777777" w:rsidTr="00F167AF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3F8DDD" w14:textId="77777777" w:rsidR="00C34DDF" w:rsidRPr="00C34DDF" w:rsidRDefault="00C34DDF" w:rsidP="00C34DD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32523E" w14:textId="77777777" w:rsidR="00C34DDF" w:rsidRPr="00C34DDF" w:rsidRDefault="00C34DDF" w:rsidP="00C34DDF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89F123" w14:textId="77777777" w:rsidR="00C34DDF" w:rsidRPr="00C34DDF" w:rsidRDefault="00C34DDF" w:rsidP="00C34DDF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F492AD" w14:textId="77777777" w:rsidR="00C34DDF" w:rsidRPr="00C34DDF" w:rsidRDefault="00C34DDF" w:rsidP="00C34DDF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ABAADA" w14:textId="77777777" w:rsidR="00C34DDF" w:rsidRPr="00C34DDF" w:rsidRDefault="00C34DDF" w:rsidP="00C34DDF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C622EA" w14:textId="77777777" w:rsidR="00C34DDF" w:rsidRPr="00C34DDF" w:rsidRDefault="00C34DDF" w:rsidP="00C34DDF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367446" w14:textId="77777777" w:rsidR="00C34DDF" w:rsidRPr="00C34DDF" w:rsidRDefault="00C34DDF" w:rsidP="00C34DDF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C34DDF" w:rsidRPr="00C34DDF" w14:paraId="2DD7BDE0" w14:textId="77777777" w:rsidTr="00F167AF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47A51D" w14:textId="77777777" w:rsidR="00C34DDF" w:rsidRPr="00C34DDF" w:rsidRDefault="00C34DDF" w:rsidP="00C34DDF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34DDF">
              <w:rPr>
                <w:rFonts w:ascii="Arial" w:hAnsi="Arial" w:cs="Arial"/>
                <w:color w:val="000000"/>
                <w:sz w:val="16"/>
                <w:szCs w:val="16"/>
              </w:rPr>
              <w:t>Regional Broadband Scheme Special Account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964C0F" w14:textId="43244E45" w:rsidR="00C34DDF" w:rsidRPr="00C34DDF" w:rsidRDefault="00E275AD" w:rsidP="00C34DD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F0C578" w14:textId="1C996F86" w:rsidR="00C34DDF" w:rsidRPr="00C34DDF" w:rsidRDefault="00E275AD" w:rsidP="00C34DD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D48DB3" w14:textId="602D9E2B" w:rsidR="00C34DDF" w:rsidRPr="00C34DDF" w:rsidRDefault="00E275AD" w:rsidP="00C34DD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4CBE4F" w14:textId="62778500" w:rsidR="00C34DDF" w:rsidRPr="00C34DDF" w:rsidRDefault="00E275AD" w:rsidP="00C34DD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C34DDF" w:rsidRPr="00C34DDF">
              <w:rPr>
                <w:rFonts w:ascii="Arial" w:hAnsi="Arial" w:cs="Arial"/>
                <w:color w:val="000000"/>
                <w:sz w:val="16"/>
                <w:szCs w:val="16"/>
              </w:rPr>
              <w:t>24,669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2D8B9B" w14:textId="77777777" w:rsidR="00C34DDF" w:rsidRPr="00C34DDF" w:rsidRDefault="00C34DDF" w:rsidP="00C34DD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34DDF">
              <w:rPr>
                <w:rFonts w:ascii="Arial" w:hAnsi="Arial" w:cs="Arial"/>
                <w:color w:val="000000"/>
                <w:sz w:val="16"/>
                <w:szCs w:val="16"/>
              </w:rPr>
              <w:t>24,669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5187E9" w14:textId="2440904A" w:rsidR="00C34DDF" w:rsidRPr="00C34DDF" w:rsidRDefault="00E275AD" w:rsidP="00C34DD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</w:tr>
      <w:tr w:rsidR="00C34DDF" w:rsidRPr="00C34DDF" w14:paraId="22A9EEEC" w14:textId="77777777" w:rsidTr="00F167AF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9C181C" w14:textId="77777777" w:rsidR="00C34DDF" w:rsidRPr="00C34DDF" w:rsidRDefault="00C34DDF" w:rsidP="00C34DDF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55CCEE" w14:textId="0F092713" w:rsidR="00C34DDF" w:rsidRPr="00C34DDF" w:rsidRDefault="00E275AD" w:rsidP="00C34DD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A38960" w14:textId="69D9BB02" w:rsidR="00C34DDF" w:rsidRPr="00C34DDF" w:rsidRDefault="00E275AD" w:rsidP="00C34DD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D9E339" w14:textId="464A8269" w:rsidR="00C34DDF" w:rsidRPr="00C34DDF" w:rsidRDefault="00E275AD" w:rsidP="00C34DD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EEAFC9" w14:textId="6509F2C0" w:rsidR="00C34DDF" w:rsidRPr="00C34DDF" w:rsidRDefault="00E275AD" w:rsidP="00C34DD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C34DDF" w:rsidRPr="00C34DDF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23,817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DAA70F" w14:textId="77777777" w:rsidR="00C34DDF" w:rsidRPr="00C34DDF" w:rsidRDefault="00C34DDF" w:rsidP="00C34DD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C34DDF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23,817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47B9A5" w14:textId="623B2D2E" w:rsidR="00C34DDF" w:rsidRPr="00C34DDF" w:rsidRDefault="00E275AD" w:rsidP="00C34DD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</w:tr>
      <w:tr w:rsidR="00C34DDF" w:rsidRPr="00C34DDF" w14:paraId="03443731" w14:textId="77777777" w:rsidTr="00F167AF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3F9080" w14:textId="77777777" w:rsidR="00C34DDF" w:rsidRPr="00C34DDF" w:rsidRDefault="00C34DDF" w:rsidP="00C34DD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976440" w14:textId="77777777" w:rsidR="00C34DDF" w:rsidRPr="00C34DDF" w:rsidRDefault="00C34DDF" w:rsidP="00C34DDF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EDDEDE" w14:textId="77777777" w:rsidR="00C34DDF" w:rsidRPr="00C34DDF" w:rsidRDefault="00C34DDF" w:rsidP="00C34DDF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8BA88B" w14:textId="77777777" w:rsidR="00C34DDF" w:rsidRPr="00C34DDF" w:rsidRDefault="00C34DDF" w:rsidP="00C34DDF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CD9152" w14:textId="77777777" w:rsidR="00C34DDF" w:rsidRPr="00C34DDF" w:rsidRDefault="00C34DDF" w:rsidP="00C34DDF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4CD2CC" w14:textId="77777777" w:rsidR="00C34DDF" w:rsidRPr="00C34DDF" w:rsidRDefault="00C34DDF" w:rsidP="00C34DDF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3FDE69" w14:textId="77777777" w:rsidR="00C34DDF" w:rsidRPr="00C34DDF" w:rsidRDefault="00C34DDF" w:rsidP="00C34DDF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C34DDF" w:rsidRPr="00C34DDF" w14:paraId="2895E720" w14:textId="77777777" w:rsidTr="00F167AF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060C7E" w14:textId="77777777" w:rsidR="00C34DDF" w:rsidRPr="00C34DDF" w:rsidRDefault="00C34DDF" w:rsidP="00C34DDF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34DD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Department of Infrastructure, Transport, Regional Development, Communications and the Arts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1A38BB" w14:textId="77777777" w:rsidR="00C34DDF" w:rsidRPr="00C34DDF" w:rsidRDefault="00C34DDF" w:rsidP="00C34DD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34DDF">
              <w:rPr>
                <w:rFonts w:ascii="Arial" w:hAnsi="Arial" w:cs="Arial"/>
                <w:color w:val="000000"/>
                <w:sz w:val="16"/>
                <w:szCs w:val="16"/>
              </w:rPr>
              <w:t>64,832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FF518D" w14:textId="77777777" w:rsidR="00C34DDF" w:rsidRPr="00C34DDF" w:rsidRDefault="00C34DDF" w:rsidP="00C34DD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34DDF">
              <w:rPr>
                <w:rFonts w:ascii="Arial" w:hAnsi="Arial" w:cs="Arial"/>
                <w:color w:val="000000"/>
                <w:sz w:val="16"/>
                <w:szCs w:val="16"/>
              </w:rPr>
              <w:t>24,064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E84C1D" w14:textId="77777777" w:rsidR="00C34DDF" w:rsidRPr="00C34DDF" w:rsidRDefault="00C34DDF" w:rsidP="00C34DD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34DDF">
              <w:rPr>
                <w:rFonts w:ascii="Arial" w:hAnsi="Arial" w:cs="Arial"/>
                <w:color w:val="000000"/>
                <w:sz w:val="16"/>
                <w:szCs w:val="16"/>
              </w:rPr>
              <w:t>332,673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BCCFB9" w14:textId="4575F3C5" w:rsidR="00C34DDF" w:rsidRPr="00C34DDF" w:rsidRDefault="00E275AD" w:rsidP="00C34DD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F167AF">
              <w:rPr>
                <w:rFonts w:ascii="Arial" w:hAnsi="Arial" w:cs="Arial"/>
                <w:color w:val="000000"/>
                <w:sz w:val="16"/>
                <w:szCs w:val="16"/>
              </w:rPr>
              <w:t>365,735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79C839" w14:textId="77777777" w:rsidR="00C34DDF" w:rsidRPr="00C34DDF" w:rsidRDefault="00C34DDF" w:rsidP="00C34DD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34DDF">
              <w:rPr>
                <w:rFonts w:ascii="Arial" w:hAnsi="Arial" w:cs="Arial"/>
                <w:color w:val="000000"/>
                <w:sz w:val="16"/>
                <w:szCs w:val="16"/>
              </w:rPr>
              <w:t>24,669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02E848" w14:textId="77777777" w:rsidR="00C34DDF" w:rsidRPr="00C34DDF" w:rsidRDefault="00C34DDF" w:rsidP="00C34DD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34DDF">
              <w:rPr>
                <w:rFonts w:ascii="Arial" w:hAnsi="Arial" w:cs="Arial"/>
                <w:color w:val="000000"/>
                <w:sz w:val="16"/>
                <w:szCs w:val="16"/>
              </w:rPr>
              <w:t>80,503</w:t>
            </w:r>
          </w:p>
        </w:tc>
      </w:tr>
      <w:tr w:rsidR="00C34DDF" w:rsidRPr="00C34DDF" w14:paraId="3724D64E" w14:textId="77777777" w:rsidTr="00F167AF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D08FB8" w14:textId="77777777" w:rsidR="00C34DDF" w:rsidRPr="00C34DDF" w:rsidRDefault="00C34DDF" w:rsidP="00C34DDF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71263831" w14:textId="77777777" w:rsidR="00C34DDF" w:rsidRPr="00C34DDF" w:rsidRDefault="00C34DDF" w:rsidP="00C34DD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C34DDF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56,106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6246B266" w14:textId="77777777" w:rsidR="00C34DDF" w:rsidRPr="00C34DDF" w:rsidRDefault="00C34DDF" w:rsidP="00C34DD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C34DDF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23,763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4D36E3F9" w14:textId="77777777" w:rsidR="00C34DDF" w:rsidRPr="00C34DDF" w:rsidRDefault="00C34DDF" w:rsidP="00C34DD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C34DDF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341,689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4DD49708" w14:textId="30472250" w:rsidR="00C34DDF" w:rsidRPr="00C34DDF" w:rsidRDefault="00E275AD" w:rsidP="00C34DD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F167AF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380,543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6FB2E3FF" w14:textId="77777777" w:rsidR="00C34DDF" w:rsidRPr="00C34DDF" w:rsidRDefault="00C34DDF" w:rsidP="00C34DD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C34DDF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23,817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3CE1A286" w14:textId="77777777" w:rsidR="00C34DDF" w:rsidRPr="00C34DDF" w:rsidRDefault="00C34DDF" w:rsidP="00C34DD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C34DDF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64,832</w:t>
            </w:r>
          </w:p>
        </w:tc>
      </w:tr>
      <w:tr w:rsidR="00C34DDF" w:rsidRPr="00C34DDF" w14:paraId="7B185107" w14:textId="77777777" w:rsidTr="00F167AF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3E5032" w14:textId="77777777" w:rsidR="00C34DDF" w:rsidRPr="00C34DDF" w:rsidRDefault="00C34DDF" w:rsidP="00C34DD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974A2F" w14:textId="77777777" w:rsidR="00C34DDF" w:rsidRPr="00C34DDF" w:rsidRDefault="00C34DDF" w:rsidP="00C34DDF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05B383" w14:textId="77777777" w:rsidR="00C34DDF" w:rsidRPr="00C34DDF" w:rsidRDefault="00C34DDF" w:rsidP="00C34DDF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C4522E" w14:textId="77777777" w:rsidR="00C34DDF" w:rsidRPr="00C34DDF" w:rsidRDefault="00C34DDF" w:rsidP="00C34DDF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915AEC" w14:textId="77777777" w:rsidR="00C34DDF" w:rsidRPr="00C34DDF" w:rsidRDefault="00C34DDF" w:rsidP="00C34DDF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59C9A9" w14:textId="77777777" w:rsidR="00C34DDF" w:rsidRPr="00C34DDF" w:rsidRDefault="00C34DDF" w:rsidP="00C34DDF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9A00AA" w14:textId="77777777" w:rsidR="00C34DDF" w:rsidRPr="00C34DDF" w:rsidRDefault="00C34DDF" w:rsidP="00C34DDF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C34DDF" w:rsidRPr="00C34DDF" w14:paraId="18290942" w14:textId="77777777" w:rsidTr="00F167AF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E972B3" w14:textId="77777777" w:rsidR="00C34DDF" w:rsidRPr="00C34DDF" w:rsidRDefault="00C34DDF" w:rsidP="00C34DDF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34DD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Australian Communications and Media Authority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2324B" w14:textId="77777777" w:rsidR="00C34DDF" w:rsidRPr="00C34DDF" w:rsidRDefault="00C34DDF" w:rsidP="00C34DDF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0250F" w14:textId="77777777" w:rsidR="00C34DDF" w:rsidRPr="00C34DDF" w:rsidRDefault="00C34DDF" w:rsidP="00C34DDF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AAB08" w14:textId="77777777" w:rsidR="00C34DDF" w:rsidRPr="00C34DDF" w:rsidRDefault="00C34DDF" w:rsidP="00C34DDF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0320B" w14:textId="77777777" w:rsidR="00C34DDF" w:rsidRPr="00C34DDF" w:rsidRDefault="00C34DDF" w:rsidP="00C34DDF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C8545" w14:textId="77777777" w:rsidR="00C34DDF" w:rsidRPr="00C34DDF" w:rsidRDefault="00C34DDF" w:rsidP="00C34DDF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18786" w14:textId="77777777" w:rsidR="00C34DDF" w:rsidRPr="00C34DDF" w:rsidRDefault="00C34DDF" w:rsidP="00C34DDF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C34DDF" w:rsidRPr="00C34DDF" w14:paraId="57C864ED" w14:textId="77777777" w:rsidTr="00F167AF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54D9D4" w14:textId="77777777" w:rsidR="00C34DDF" w:rsidRPr="00C34DDF" w:rsidRDefault="00C34DDF" w:rsidP="00C34DDF">
            <w:pPr>
              <w:spacing w:before="0" w:after="0" w:line="240" w:lineRule="auto"/>
              <w:ind w:left="17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34DDF">
              <w:rPr>
                <w:rFonts w:ascii="Arial" w:hAnsi="Arial" w:cs="Arial"/>
                <w:color w:val="000000"/>
                <w:sz w:val="16"/>
                <w:szCs w:val="16"/>
              </w:rPr>
              <w:t>Australian Communications and Media Authority SOETM Special Account 2022#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358457" w14:textId="77777777" w:rsidR="00C34DDF" w:rsidRPr="00C34DDF" w:rsidRDefault="00C34DDF" w:rsidP="00C34DD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34DDF">
              <w:rPr>
                <w:rFonts w:ascii="Arial" w:hAnsi="Arial" w:cs="Arial"/>
                <w:color w:val="000000"/>
                <w:sz w:val="16"/>
                <w:szCs w:val="16"/>
              </w:rPr>
              <w:t>212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22CDDA" w14:textId="77777777" w:rsidR="00C34DDF" w:rsidRPr="00C34DDF" w:rsidRDefault="00C34DDF" w:rsidP="00C34DD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34DDF"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4012A4" w14:textId="6D7119A3" w:rsidR="00C34DDF" w:rsidRPr="00C34DDF" w:rsidRDefault="00E275AD" w:rsidP="00C34DD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17ED88" w14:textId="1A6A1184" w:rsidR="00C34DDF" w:rsidRPr="00C34DDF" w:rsidRDefault="00E275AD" w:rsidP="00C34DD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C34DDF" w:rsidRPr="00C34DDF"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00269D" w14:textId="06674E73" w:rsidR="00C34DDF" w:rsidRPr="00C34DDF" w:rsidRDefault="00E275AD" w:rsidP="00C34DD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D63551" w14:textId="77777777" w:rsidR="00C34DDF" w:rsidRPr="00C34DDF" w:rsidRDefault="00C34DDF" w:rsidP="00C34DD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34DDF">
              <w:rPr>
                <w:rFonts w:ascii="Arial" w:hAnsi="Arial" w:cs="Arial"/>
                <w:color w:val="000000"/>
                <w:sz w:val="16"/>
                <w:szCs w:val="16"/>
              </w:rPr>
              <w:t>212</w:t>
            </w:r>
          </w:p>
        </w:tc>
      </w:tr>
      <w:tr w:rsidR="00C34DDF" w:rsidRPr="00C34DDF" w14:paraId="5F7629CB" w14:textId="77777777" w:rsidTr="00F167AF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D4C5B8" w14:textId="77777777" w:rsidR="00C34DDF" w:rsidRPr="00C34DDF" w:rsidRDefault="00C34DDF" w:rsidP="00C34DDF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B1F3B8" w14:textId="66AC430E" w:rsidR="00C34DDF" w:rsidRPr="00C34DDF" w:rsidRDefault="00E275AD" w:rsidP="00C34DD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DFA573" w14:textId="77777777" w:rsidR="00C34DDF" w:rsidRPr="00C34DDF" w:rsidRDefault="00C34DDF" w:rsidP="00C34DD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C34DDF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50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DAEAD2" w14:textId="73582BB1" w:rsidR="00C34DDF" w:rsidRPr="00C34DDF" w:rsidRDefault="00E275AD" w:rsidP="00C34DD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6F3D0D" w14:textId="12B79EDB" w:rsidR="00C34DDF" w:rsidRPr="00C34DDF" w:rsidRDefault="00E275AD" w:rsidP="00C34DD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C34DDF" w:rsidRPr="00C34DDF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50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85EF7E" w14:textId="77777777" w:rsidR="00C34DDF" w:rsidRPr="00C34DDF" w:rsidRDefault="00C34DDF" w:rsidP="00C34DD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C34DDF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212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419176" w14:textId="77777777" w:rsidR="00C34DDF" w:rsidRPr="00C34DDF" w:rsidRDefault="00C34DDF" w:rsidP="00C34DD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C34DDF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212</w:t>
            </w:r>
          </w:p>
        </w:tc>
      </w:tr>
      <w:tr w:rsidR="00C34DDF" w:rsidRPr="00C34DDF" w14:paraId="29ED8967" w14:textId="77777777" w:rsidTr="00F167AF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2E26FD" w14:textId="77777777" w:rsidR="00C34DDF" w:rsidRPr="00C34DDF" w:rsidRDefault="00C34DDF" w:rsidP="00C34DD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9A9460" w14:textId="77777777" w:rsidR="00C34DDF" w:rsidRPr="00C34DDF" w:rsidRDefault="00C34DDF" w:rsidP="00C34DDF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3ADFE5" w14:textId="77777777" w:rsidR="00C34DDF" w:rsidRPr="00C34DDF" w:rsidRDefault="00C34DDF" w:rsidP="00C34DDF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AC36CD" w14:textId="77777777" w:rsidR="00C34DDF" w:rsidRPr="00C34DDF" w:rsidRDefault="00C34DDF" w:rsidP="00C34DDF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BF0B73" w14:textId="77777777" w:rsidR="00C34DDF" w:rsidRPr="00C34DDF" w:rsidRDefault="00C34DDF" w:rsidP="00C34DDF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26FE5D" w14:textId="77777777" w:rsidR="00C34DDF" w:rsidRPr="00C34DDF" w:rsidRDefault="00C34DDF" w:rsidP="00C34DDF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F9097A" w14:textId="77777777" w:rsidR="00C34DDF" w:rsidRPr="00C34DDF" w:rsidRDefault="00C34DDF" w:rsidP="00C34DDF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C34DDF" w:rsidRPr="00C34DDF" w14:paraId="6D7A76D1" w14:textId="77777777" w:rsidTr="00F167AF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BD0678" w14:textId="77777777" w:rsidR="00C34DDF" w:rsidRPr="00C34DDF" w:rsidRDefault="00C34DDF" w:rsidP="00C34DDF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34DDF">
              <w:rPr>
                <w:rFonts w:ascii="Arial" w:hAnsi="Arial" w:cs="Arial"/>
                <w:color w:val="000000"/>
                <w:sz w:val="16"/>
                <w:szCs w:val="16"/>
              </w:rPr>
              <w:t>Online Safety Special Account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ADD91A" w14:textId="77777777" w:rsidR="00C34DDF" w:rsidRPr="00C34DDF" w:rsidRDefault="00C34DDF" w:rsidP="00C34DD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34DDF">
              <w:rPr>
                <w:rFonts w:ascii="Arial" w:hAnsi="Arial" w:cs="Arial"/>
                <w:color w:val="000000"/>
                <w:sz w:val="16"/>
                <w:szCs w:val="16"/>
              </w:rPr>
              <w:t>12,513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6E7410" w14:textId="61379DA7" w:rsidR="00C34DDF" w:rsidRPr="00C34DDF" w:rsidRDefault="00E275AD" w:rsidP="00C34DD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677DCE" w14:textId="77777777" w:rsidR="00C34DDF" w:rsidRPr="00C34DDF" w:rsidRDefault="00C34DDF" w:rsidP="00C34DD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34DDF">
              <w:rPr>
                <w:rFonts w:ascii="Arial" w:hAnsi="Arial" w:cs="Arial"/>
                <w:color w:val="000000"/>
                <w:sz w:val="16"/>
                <w:szCs w:val="16"/>
              </w:rPr>
              <w:t>37,340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520234" w14:textId="22369E0A" w:rsidR="00C34DDF" w:rsidRPr="00C34DDF" w:rsidRDefault="00E275AD" w:rsidP="00C34DD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C34DDF" w:rsidRPr="00C34DDF">
              <w:rPr>
                <w:rFonts w:ascii="Arial" w:hAnsi="Arial" w:cs="Arial"/>
                <w:color w:val="000000"/>
                <w:sz w:val="16"/>
                <w:szCs w:val="16"/>
              </w:rPr>
              <w:t>37,340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2B71D7" w14:textId="2191FC73" w:rsidR="00C34DDF" w:rsidRPr="00C34DDF" w:rsidRDefault="00E275AD" w:rsidP="00C34DD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BAFCA1" w14:textId="77777777" w:rsidR="00C34DDF" w:rsidRPr="00C34DDF" w:rsidRDefault="00C34DDF" w:rsidP="00C34DD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34DDF">
              <w:rPr>
                <w:rFonts w:ascii="Arial" w:hAnsi="Arial" w:cs="Arial"/>
                <w:color w:val="000000"/>
                <w:sz w:val="16"/>
                <w:szCs w:val="16"/>
              </w:rPr>
              <w:t>12,513</w:t>
            </w:r>
          </w:p>
        </w:tc>
      </w:tr>
      <w:tr w:rsidR="00C34DDF" w:rsidRPr="00C34DDF" w14:paraId="5DDCBDFE" w14:textId="77777777" w:rsidTr="00F167AF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2D10F6" w14:textId="77777777" w:rsidR="00C34DDF" w:rsidRPr="00C34DDF" w:rsidRDefault="00C34DDF" w:rsidP="00C34DDF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F06988" w14:textId="77777777" w:rsidR="00C34DDF" w:rsidRPr="00C34DDF" w:rsidRDefault="00C34DDF" w:rsidP="00C34DD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C34DDF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12,513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0D8124" w14:textId="11D567D8" w:rsidR="00C34DDF" w:rsidRPr="00C34DDF" w:rsidRDefault="00E275AD" w:rsidP="00C34DD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2009EF" w14:textId="77777777" w:rsidR="00C34DDF" w:rsidRPr="00C34DDF" w:rsidRDefault="00C34DDF" w:rsidP="00C34DD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C34DDF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41,462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29F715" w14:textId="1056311C" w:rsidR="00C34DDF" w:rsidRPr="00C34DDF" w:rsidRDefault="00E275AD" w:rsidP="00C34DD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C34DDF" w:rsidRPr="00C34DDF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41,462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F8B1A1" w14:textId="766E23FE" w:rsidR="00C34DDF" w:rsidRPr="00C34DDF" w:rsidRDefault="00E275AD" w:rsidP="00C34DD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C32E86" w14:textId="77777777" w:rsidR="00C34DDF" w:rsidRPr="00C34DDF" w:rsidRDefault="00C34DDF" w:rsidP="00C34DD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C34DDF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12,513</w:t>
            </w:r>
          </w:p>
        </w:tc>
      </w:tr>
      <w:tr w:rsidR="00C34DDF" w:rsidRPr="00C34DDF" w14:paraId="36678661" w14:textId="77777777" w:rsidTr="00F167AF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71B37A" w14:textId="77777777" w:rsidR="00C34DDF" w:rsidRPr="00C34DDF" w:rsidRDefault="00C34DDF" w:rsidP="00C34DD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FF5957" w14:textId="77777777" w:rsidR="00C34DDF" w:rsidRPr="00C34DDF" w:rsidRDefault="00C34DDF" w:rsidP="00C34DDF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132890" w14:textId="77777777" w:rsidR="00C34DDF" w:rsidRPr="00C34DDF" w:rsidRDefault="00C34DDF" w:rsidP="00C34DDF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07DA81" w14:textId="77777777" w:rsidR="00C34DDF" w:rsidRPr="00C34DDF" w:rsidRDefault="00C34DDF" w:rsidP="00C34DDF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56578F" w14:textId="77777777" w:rsidR="00C34DDF" w:rsidRPr="00C34DDF" w:rsidRDefault="00C34DDF" w:rsidP="00C34DDF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69FAD7" w14:textId="77777777" w:rsidR="00C34DDF" w:rsidRPr="00C34DDF" w:rsidRDefault="00C34DDF" w:rsidP="00C34DDF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C8E78C" w14:textId="77777777" w:rsidR="00C34DDF" w:rsidRPr="00C34DDF" w:rsidRDefault="00C34DDF" w:rsidP="00C34DDF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C34DDF" w:rsidRPr="00C34DDF" w14:paraId="34A33A63" w14:textId="77777777" w:rsidTr="00F167AF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9B0AA3" w14:textId="6DA547F9" w:rsidR="00C34DDF" w:rsidRPr="00C34DDF" w:rsidRDefault="00C34DDF" w:rsidP="00C34DDF">
            <w:pPr>
              <w:spacing w:before="0" w:after="0" w:line="240" w:lineRule="auto"/>
              <w:ind w:left="17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34DDF">
              <w:rPr>
                <w:rFonts w:ascii="Arial" w:hAnsi="Arial" w:cs="Arial"/>
                <w:color w:val="000000"/>
                <w:sz w:val="16"/>
                <w:szCs w:val="16"/>
              </w:rPr>
              <w:t>Services for Other Entities and Trust Moneys Special Account</w:t>
            </w:r>
            <w:r w:rsidR="00242DE7">
              <w:rPr>
                <w:rFonts w:ascii="Arial" w:hAnsi="Arial" w:cs="Arial"/>
                <w:color w:val="000000"/>
                <w:sz w:val="16"/>
                <w:szCs w:val="16"/>
              </w:rPr>
              <w:t xml:space="preserve"> – </w:t>
            </w:r>
            <w:r w:rsidRPr="00C34DDF">
              <w:rPr>
                <w:rFonts w:ascii="Arial" w:hAnsi="Arial" w:cs="Arial"/>
                <w:color w:val="000000"/>
                <w:sz w:val="16"/>
                <w:szCs w:val="16"/>
              </w:rPr>
              <w:t>Australian Communication and Media Authority*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F3D487" w14:textId="7856FC58" w:rsidR="00C34DDF" w:rsidRPr="00C34DDF" w:rsidRDefault="00E275AD" w:rsidP="00C34DD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2CF331" w14:textId="0C3A5653" w:rsidR="00C34DDF" w:rsidRPr="00C34DDF" w:rsidRDefault="00E275AD" w:rsidP="00C34DD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7A88D2" w14:textId="0525BF42" w:rsidR="00C34DDF" w:rsidRPr="00C34DDF" w:rsidRDefault="00E275AD" w:rsidP="00C34DD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DFE164" w14:textId="351874B0" w:rsidR="00C34DDF" w:rsidRPr="00C34DDF" w:rsidRDefault="00E275AD" w:rsidP="00C34DD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D691F8" w14:textId="10EEB88D" w:rsidR="00C34DDF" w:rsidRPr="00C34DDF" w:rsidRDefault="00E275AD" w:rsidP="00C34DD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AAAC5D" w14:textId="4E46F427" w:rsidR="00C34DDF" w:rsidRPr="00C34DDF" w:rsidRDefault="00E275AD" w:rsidP="00C34DD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</w:tr>
      <w:tr w:rsidR="00C34DDF" w:rsidRPr="00C34DDF" w14:paraId="5059750B" w14:textId="77777777" w:rsidTr="00F167AF">
        <w:trPr>
          <w:trHeight w:val="450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03B031" w14:textId="77777777" w:rsidR="00C34DDF" w:rsidRPr="00C34DDF" w:rsidRDefault="00C34DDF" w:rsidP="00C34DDF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8B4BE7" w14:textId="77777777" w:rsidR="00C34DDF" w:rsidRPr="00C34DDF" w:rsidRDefault="00C34DDF" w:rsidP="00C34DD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C34DDF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211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EB9962" w14:textId="77777777" w:rsidR="00C34DDF" w:rsidRPr="00C34DDF" w:rsidRDefault="00C34DDF" w:rsidP="00C34DD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C34DDF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185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6834D7" w14:textId="1E61D6C4" w:rsidR="00C34DDF" w:rsidRPr="00C34DDF" w:rsidRDefault="00E275AD" w:rsidP="00C34DD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C0200D" w14:textId="7C1AA4A4" w:rsidR="00C34DDF" w:rsidRPr="00C34DDF" w:rsidRDefault="00E275AD" w:rsidP="00C34DD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C34DDF" w:rsidRPr="00C34DDF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184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9A8DFC" w14:textId="032C1AC9" w:rsidR="00C34DDF" w:rsidRPr="00C34DDF" w:rsidRDefault="00E275AD" w:rsidP="00C34DD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C34DDF" w:rsidRPr="00C34DDF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212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45A862" w14:textId="46453DFA" w:rsidR="00C34DDF" w:rsidRPr="00C34DDF" w:rsidRDefault="00E275AD" w:rsidP="00C34DD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</w:tr>
      <w:tr w:rsidR="00C34DDF" w:rsidRPr="00C34DDF" w14:paraId="07E86126" w14:textId="77777777" w:rsidTr="00F167AF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EBFEBD" w14:textId="77777777" w:rsidR="00C34DDF" w:rsidRPr="00C34DDF" w:rsidRDefault="00C34DDF" w:rsidP="00C34DD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98670A" w14:textId="77777777" w:rsidR="00C34DDF" w:rsidRPr="00C34DDF" w:rsidRDefault="00C34DDF" w:rsidP="00C34DDF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B59DF6" w14:textId="77777777" w:rsidR="00C34DDF" w:rsidRPr="00C34DDF" w:rsidRDefault="00C34DDF" w:rsidP="00C34DDF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79AA1A" w14:textId="77777777" w:rsidR="00C34DDF" w:rsidRPr="00C34DDF" w:rsidRDefault="00C34DDF" w:rsidP="00C34DDF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7FA014" w14:textId="77777777" w:rsidR="00C34DDF" w:rsidRPr="00C34DDF" w:rsidRDefault="00C34DDF" w:rsidP="00C34DDF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2D0A31" w14:textId="77777777" w:rsidR="00C34DDF" w:rsidRPr="00C34DDF" w:rsidRDefault="00C34DDF" w:rsidP="00C34DDF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ECB500" w14:textId="77777777" w:rsidR="00C34DDF" w:rsidRPr="00C34DDF" w:rsidRDefault="00C34DDF" w:rsidP="00C34DDF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C34DDF" w:rsidRPr="00C34DDF" w14:paraId="0F4C4C20" w14:textId="77777777" w:rsidTr="00F167AF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E39F5B" w14:textId="77777777" w:rsidR="00C34DDF" w:rsidRPr="00C34DDF" w:rsidRDefault="00C34DDF" w:rsidP="00C34DDF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C34DD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Australian Communications and Media Authority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655ADF" w14:textId="77777777" w:rsidR="00C34DDF" w:rsidRPr="00C34DDF" w:rsidRDefault="00C34DDF" w:rsidP="00C34DD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34DDF">
              <w:rPr>
                <w:rFonts w:ascii="Arial" w:hAnsi="Arial" w:cs="Arial"/>
                <w:color w:val="000000"/>
                <w:sz w:val="16"/>
                <w:szCs w:val="16"/>
              </w:rPr>
              <w:t>12,725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5BFDBE" w14:textId="77777777" w:rsidR="00C34DDF" w:rsidRPr="00C34DDF" w:rsidRDefault="00C34DDF" w:rsidP="00C34DD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34DDF"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224EF9" w14:textId="77777777" w:rsidR="00C34DDF" w:rsidRPr="00C34DDF" w:rsidRDefault="00C34DDF" w:rsidP="00C34DD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34DDF">
              <w:rPr>
                <w:rFonts w:ascii="Arial" w:hAnsi="Arial" w:cs="Arial"/>
                <w:color w:val="000000"/>
                <w:sz w:val="16"/>
                <w:szCs w:val="16"/>
              </w:rPr>
              <w:t>37,340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3C5E22" w14:textId="41CA1908" w:rsidR="00C34DDF" w:rsidRPr="00C34DDF" w:rsidRDefault="00E275AD" w:rsidP="00C34DD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F167AF">
              <w:rPr>
                <w:rFonts w:ascii="Arial" w:hAnsi="Arial" w:cs="Arial"/>
                <w:color w:val="000000"/>
                <w:sz w:val="16"/>
                <w:szCs w:val="16"/>
              </w:rPr>
              <w:t>37,390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F3F042" w14:textId="08EC2587" w:rsidR="00C34DDF" w:rsidRPr="00C34DDF" w:rsidRDefault="00E275AD" w:rsidP="00C34DD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54C668" w14:textId="77777777" w:rsidR="00C34DDF" w:rsidRPr="00C34DDF" w:rsidRDefault="00C34DDF" w:rsidP="00C34DD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34DDF">
              <w:rPr>
                <w:rFonts w:ascii="Arial" w:hAnsi="Arial" w:cs="Arial"/>
                <w:color w:val="000000"/>
                <w:sz w:val="16"/>
                <w:szCs w:val="16"/>
              </w:rPr>
              <w:t>12,725</w:t>
            </w:r>
          </w:p>
        </w:tc>
      </w:tr>
      <w:tr w:rsidR="00C34DDF" w:rsidRPr="00C34DDF" w14:paraId="6E8A4B4D" w14:textId="77777777" w:rsidTr="00F167AF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110EA9" w14:textId="77777777" w:rsidR="00C34DDF" w:rsidRPr="00C34DDF" w:rsidRDefault="00C34DDF" w:rsidP="00C34DDF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126C5B97" w14:textId="77777777" w:rsidR="00C34DDF" w:rsidRPr="00C34DDF" w:rsidRDefault="00C34DDF" w:rsidP="00C34DD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C34DDF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12,724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62025C70" w14:textId="77777777" w:rsidR="00C34DDF" w:rsidRPr="00C34DDF" w:rsidRDefault="00C34DDF" w:rsidP="00C34DD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C34DDF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235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0FA11174" w14:textId="77777777" w:rsidR="00C34DDF" w:rsidRPr="00C34DDF" w:rsidRDefault="00C34DDF" w:rsidP="00C34DD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C34DDF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41,462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31273DAC" w14:textId="4C8FD537" w:rsidR="00C34DDF" w:rsidRPr="00C34DDF" w:rsidRDefault="00E275AD" w:rsidP="00C34DD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F167AF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41,696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4975C19B" w14:textId="4B2CC4EF" w:rsidR="00C34DDF" w:rsidRPr="00C34DDF" w:rsidRDefault="00E275AD" w:rsidP="00C34DD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45913425" w14:textId="77777777" w:rsidR="00C34DDF" w:rsidRPr="00C34DDF" w:rsidRDefault="00C34DDF" w:rsidP="00C34DD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C34DDF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12,725</w:t>
            </w:r>
          </w:p>
        </w:tc>
      </w:tr>
    </w:tbl>
    <w:p w14:paraId="1B482BE5" w14:textId="77777777" w:rsidR="00C34DDF" w:rsidRPr="00C81974" w:rsidRDefault="00C34DDF" w:rsidP="00C34DDF">
      <w:pPr>
        <w:pStyle w:val="ChartandTableFootnote"/>
      </w:pPr>
      <w:r>
        <w:fldChar w:fldCharType="end"/>
      </w:r>
      <w:r>
        <w:t>*Denotes a special account which ceased.</w:t>
      </w:r>
    </w:p>
    <w:p w14:paraId="3AC8A312" w14:textId="77777777" w:rsidR="00C34DDF" w:rsidRDefault="00C34DDF" w:rsidP="00C34DDF">
      <w:pPr>
        <w:pStyle w:val="ChartandTableFootnote"/>
      </w:pPr>
      <w:r>
        <w:t>#Denotes a special account which commenced.</w:t>
      </w:r>
    </w:p>
    <w:p w14:paraId="3E24A9D4" w14:textId="77777777" w:rsidR="00C34DDF" w:rsidRPr="00AD0B8F" w:rsidRDefault="00C34DDF" w:rsidP="00C34DDF">
      <w:pPr>
        <w:pStyle w:val="ChartLine"/>
        <w:rPr>
          <w:highlight w:val="yellow"/>
        </w:rPr>
      </w:pPr>
    </w:p>
    <w:p w14:paraId="4FF87A02" w14:textId="77777777" w:rsidR="009C6BFC" w:rsidRDefault="009C6BFC">
      <w:pPr>
        <w:spacing w:before="0" w:after="160" w:line="259" w:lineRule="auto"/>
      </w:pPr>
      <w:r>
        <w:br w:type="page"/>
      </w:r>
    </w:p>
    <w:p w14:paraId="30044318" w14:textId="41680E46" w:rsidR="00A928FB" w:rsidRPr="009C6BFC" w:rsidRDefault="00A928FB" w:rsidP="009C6BFC">
      <w:pPr>
        <w:pStyle w:val="GhostLine"/>
        <w:rPr>
          <w:rFonts w:eastAsiaTheme="minorHAnsi"/>
        </w:rPr>
      </w:pPr>
      <w:r>
        <w:lastRenderedPageBreak/>
        <w:fldChar w:fldCharType="begin" w:fldLock="1"/>
      </w:r>
      <w:r>
        <w:instrText xml:space="preserve"> LINK Excel.Sheet.12 "\\\\mercury.network\\dfs\\groups\\FMG\\FRACM\\Reporting and Resourcing\\Special Appropriations\\Budget Paper 4\\2023-24\\05. BP4 Sections\\09_SpAccT\\09_SpAccT_20230503_0900_formatted.xlsx" "SAc - Output!R595C1:R619C7" \a \f 4 \h  \* MERGEFORMAT </w:instrText>
      </w:r>
      <w:r>
        <w:fldChar w:fldCharType="separate"/>
      </w:r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4094"/>
        <w:gridCol w:w="1242"/>
        <w:gridCol w:w="1241"/>
        <w:gridCol w:w="1241"/>
        <w:gridCol w:w="1241"/>
        <w:gridCol w:w="1241"/>
        <w:gridCol w:w="1237"/>
      </w:tblGrid>
      <w:tr w:rsidR="00A928FB" w:rsidRPr="00A928FB" w14:paraId="0AF678B9" w14:textId="77777777" w:rsidTr="00A928FB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42875" w14:textId="41A69DE5" w:rsidR="00A928FB" w:rsidRPr="00A928FB" w:rsidRDefault="00A928FB" w:rsidP="00A928FB">
            <w:pPr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6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20DE21" w14:textId="068D730B" w:rsidR="00A928FB" w:rsidRPr="00A928FB" w:rsidRDefault="00A928FB" w:rsidP="00A928FB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28FB">
              <w:rPr>
                <w:rFonts w:ascii="Arial" w:hAnsi="Arial" w:cs="Arial"/>
                <w:color w:val="000000"/>
                <w:sz w:val="16"/>
                <w:szCs w:val="16"/>
              </w:rPr>
              <w:t>Budget Estimate</w:t>
            </w:r>
            <w:r w:rsidR="00242DE7">
              <w:rPr>
                <w:rFonts w:ascii="Arial" w:hAnsi="Arial" w:cs="Arial"/>
                <w:color w:val="000000"/>
                <w:sz w:val="16"/>
                <w:szCs w:val="16"/>
              </w:rPr>
              <w:t xml:space="preserve"> – </w:t>
            </w:r>
            <w:r w:rsidRPr="00A928FB">
              <w:rPr>
                <w:rFonts w:ascii="Arial" w:hAnsi="Arial" w:cs="Arial"/>
                <w:color w:val="000000"/>
                <w:sz w:val="16"/>
                <w:szCs w:val="16"/>
              </w:rPr>
              <w:t>2023</w:t>
            </w:r>
            <w:r w:rsidR="00E275AD"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Pr="00A928FB">
              <w:rPr>
                <w:rFonts w:ascii="Arial" w:hAnsi="Arial" w:cs="Arial"/>
                <w:color w:val="000000"/>
                <w:sz w:val="16"/>
                <w:szCs w:val="16"/>
              </w:rPr>
              <w:t>2024</w:t>
            </w:r>
          </w:p>
        </w:tc>
      </w:tr>
      <w:tr w:rsidR="00A928FB" w:rsidRPr="00A928FB" w14:paraId="0713E766" w14:textId="77777777" w:rsidTr="00A928FB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217CA" w14:textId="77777777" w:rsidR="00A928FB" w:rsidRPr="00A928FB" w:rsidRDefault="00A928FB" w:rsidP="00A928FB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226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D77E45" w14:textId="6F090491" w:rsidR="00A928FB" w:rsidRPr="00A928FB" w:rsidRDefault="00A928FB" w:rsidP="00A928FB">
            <w:pPr>
              <w:spacing w:before="0"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A928FB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Estimated Actual</w:t>
            </w:r>
            <w:r w:rsidR="00242DE7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– </w:t>
            </w:r>
            <w:r w:rsidRPr="00A928FB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2022</w:t>
            </w:r>
            <w:r w:rsidR="00E275AD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Pr="00A928FB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2023</w:t>
            </w:r>
          </w:p>
        </w:tc>
      </w:tr>
      <w:tr w:rsidR="00A928FB" w:rsidRPr="00A928FB" w14:paraId="7576FC2D" w14:textId="77777777" w:rsidTr="00A928FB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0EEBA" w14:textId="77777777" w:rsidR="00A928FB" w:rsidRPr="00A928FB" w:rsidRDefault="00A928FB" w:rsidP="00A928FB">
            <w:pPr>
              <w:spacing w:before="0"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35F311AA" w14:textId="77777777" w:rsidR="00A928FB" w:rsidRPr="00A928FB" w:rsidRDefault="00A928FB" w:rsidP="00A928F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28FB">
              <w:rPr>
                <w:rFonts w:ascii="Arial" w:hAnsi="Arial" w:cs="Arial"/>
                <w:color w:val="000000"/>
                <w:sz w:val="16"/>
                <w:szCs w:val="16"/>
              </w:rPr>
              <w:t>Opening</w:t>
            </w:r>
            <w:r w:rsidRPr="00A928FB">
              <w:rPr>
                <w:rFonts w:ascii="Arial" w:hAnsi="Arial" w:cs="Arial"/>
                <w:color w:val="000000"/>
                <w:sz w:val="16"/>
                <w:szCs w:val="16"/>
              </w:rPr>
              <w:br/>
              <w:t>Balance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48F97429" w14:textId="70CC3B58" w:rsidR="00A928FB" w:rsidRPr="00A928FB" w:rsidRDefault="00A928FB" w:rsidP="00A928F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28FB">
              <w:rPr>
                <w:rFonts w:ascii="Arial" w:hAnsi="Arial" w:cs="Arial"/>
                <w:color w:val="000000"/>
                <w:sz w:val="16"/>
                <w:szCs w:val="16"/>
              </w:rPr>
              <w:t>Receipts (Non</w:t>
            </w:r>
            <w:r w:rsidR="00E275AD"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Pr="00A928FB">
              <w:rPr>
                <w:rFonts w:ascii="Arial" w:hAnsi="Arial" w:cs="Arial"/>
                <w:color w:val="000000"/>
                <w:sz w:val="16"/>
                <w:szCs w:val="16"/>
              </w:rPr>
              <w:br/>
              <w:t>Appropriated)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24EA14B9" w14:textId="77777777" w:rsidR="00A928FB" w:rsidRPr="00A928FB" w:rsidRDefault="00A928FB" w:rsidP="00A928F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28FB">
              <w:rPr>
                <w:rFonts w:ascii="Arial" w:hAnsi="Arial" w:cs="Arial"/>
                <w:color w:val="000000"/>
                <w:sz w:val="16"/>
                <w:szCs w:val="16"/>
              </w:rPr>
              <w:t>Receipts</w:t>
            </w:r>
            <w:r w:rsidRPr="00A928FB">
              <w:rPr>
                <w:rFonts w:ascii="Arial" w:hAnsi="Arial" w:cs="Arial"/>
                <w:color w:val="000000"/>
                <w:sz w:val="16"/>
                <w:szCs w:val="16"/>
              </w:rPr>
              <w:br/>
              <w:t>(Appropriated)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4329D027" w14:textId="77777777" w:rsidR="00A928FB" w:rsidRPr="00A928FB" w:rsidRDefault="00A928FB" w:rsidP="00A928F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28FB">
              <w:rPr>
                <w:rFonts w:ascii="Arial" w:hAnsi="Arial" w:cs="Arial"/>
                <w:color w:val="000000"/>
                <w:sz w:val="16"/>
                <w:szCs w:val="16"/>
              </w:rPr>
              <w:br/>
              <w:t>Payments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362344EE" w14:textId="77777777" w:rsidR="00A928FB" w:rsidRPr="00A928FB" w:rsidRDefault="00A928FB" w:rsidP="00A928F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28FB">
              <w:rPr>
                <w:rFonts w:ascii="Arial" w:hAnsi="Arial" w:cs="Arial"/>
                <w:color w:val="000000"/>
                <w:sz w:val="16"/>
                <w:szCs w:val="16"/>
              </w:rPr>
              <w:br/>
              <w:t>Adjustments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0218335C" w14:textId="77777777" w:rsidR="00A928FB" w:rsidRPr="00A928FB" w:rsidRDefault="00A928FB" w:rsidP="00A928F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28FB">
              <w:rPr>
                <w:rFonts w:ascii="Arial" w:hAnsi="Arial" w:cs="Arial"/>
                <w:color w:val="000000"/>
                <w:sz w:val="16"/>
                <w:szCs w:val="16"/>
              </w:rPr>
              <w:t>Closing</w:t>
            </w:r>
            <w:r w:rsidRPr="00A928FB">
              <w:rPr>
                <w:rFonts w:ascii="Arial" w:hAnsi="Arial" w:cs="Arial"/>
                <w:color w:val="000000"/>
                <w:sz w:val="16"/>
                <w:szCs w:val="16"/>
              </w:rPr>
              <w:br/>
              <w:t>Balance</w:t>
            </w:r>
          </w:p>
        </w:tc>
      </w:tr>
      <w:tr w:rsidR="00A928FB" w:rsidRPr="00A928FB" w14:paraId="09AD5C98" w14:textId="77777777" w:rsidTr="00A928FB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54D8C" w14:textId="77777777" w:rsidR="00A928FB" w:rsidRPr="00A928FB" w:rsidRDefault="00A928FB" w:rsidP="00A928F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766CE6B9" w14:textId="77777777" w:rsidR="00A928FB" w:rsidRPr="00A928FB" w:rsidRDefault="00A928FB" w:rsidP="00A928FB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4ADC3294" w14:textId="77777777" w:rsidR="00A928FB" w:rsidRPr="00A928FB" w:rsidRDefault="00A928FB" w:rsidP="00A928FB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7C8D3CD7" w14:textId="77777777" w:rsidR="00A928FB" w:rsidRPr="00A928FB" w:rsidRDefault="00A928FB" w:rsidP="00A928FB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51640595" w14:textId="77777777" w:rsidR="00A928FB" w:rsidRPr="00A928FB" w:rsidRDefault="00A928FB" w:rsidP="00A928FB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0536FA2D" w14:textId="77777777" w:rsidR="00A928FB" w:rsidRPr="00A928FB" w:rsidRDefault="00A928FB" w:rsidP="00A928FB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29284A0B" w14:textId="77777777" w:rsidR="00A928FB" w:rsidRPr="00A928FB" w:rsidRDefault="00A928FB" w:rsidP="00A928FB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928FB" w:rsidRPr="00A928FB" w14:paraId="1FE2B4E7" w14:textId="77777777" w:rsidTr="00A928FB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5E977" w14:textId="77777777" w:rsidR="00A928FB" w:rsidRPr="00A928FB" w:rsidRDefault="00A928FB" w:rsidP="00A928FB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9A678C" w14:textId="5C969DCF" w:rsidR="00A928FB" w:rsidRPr="00A928FB" w:rsidRDefault="00A928FB" w:rsidP="00A928F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28FB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E275AD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A928FB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836696" w14:textId="0495F58F" w:rsidR="00A928FB" w:rsidRPr="00A928FB" w:rsidRDefault="00A928FB" w:rsidP="00A928F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28FB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E275AD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A928FB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0364BB" w14:textId="214CA9AE" w:rsidR="00A928FB" w:rsidRPr="00A928FB" w:rsidRDefault="00A928FB" w:rsidP="00A928F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28FB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E275AD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A928FB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3C246A" w14:textId="0E6BB28D" w:rsidR="00A928FB" w:rsidRPr="00A928FB" w:rsidRDefault="00A928FB" w:rsidP="00A928F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28FB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E275AD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A928FB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4DBF1E" w14:textId="2254E300" w:rsidR="00A928FB" w:rsidRPr="00A928FB" w:rsidRDefault="00A928FB" w:rsidP="00A928F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28FB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E275AD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A928FB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A995BF" w14:textId="4E99BB58" w:rsidR="00A928FB" w:rsidRPr="00A928FB" w:rsidRDefault="00A928FB" w:rsidP="00A928F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28FB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E275AD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A928FB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</w:tr>
      <w:tr w:rsidR="00A928FB" w:rsidRPr="00A928FB" w14:paraId="330842EE" w14:textId="77777777" w:rsidTr="00A928FB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42C6B3" w14:textId="77777777" w:rsidR="00A928FB" w:rsidRPr="00A928FB" w:rsidRDefault="00A928FB" w:rsidP="00A928FB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928F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PRIME MINISTER AND CABINET PORTFOLIO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DB77D" w14:textId="77777777" w:rsidR="00A928FB" w:rsidRPr="00A928FB" w:rsidRDefault="00A928FB" w:rsidP="00A928FB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516EA" w14:textId="77777777" w:rsidR="00A928FB" w:rsidRPr="00A928FB" w:rsidRDefault="00A928FB" w:rsidP="00A928FB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D0D69" w14:textId="77777777" w:rsidR="00A928FB" w:rsidRPr="00A928FB" w:rsidRDefault="00A928FB" w:rsidP="00A928FB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85F66" w14:textId="77777777" w:rsidR="00A928FB" w:rsidRPr="00A928FB" w:rsidRDefault="00A928FB" w:rsidP="00A928FB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06EE5" w14:textId="77777777" w:rsidR="00A928FB" w:rsidRPr="00A928FB" w:rsidRDefault="00A928FB" w:rsidP="00A928FB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B32CA" w14:textId="77777777" w:rsidR="00A928FB" w:rsidRPr="00A928FB" w:rsidRDefault="00A928FB" w:rsidP="00A928FB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A928FB" w:rsidRPr="00A928FB" w14:paraId="615E8241" w14:textId="77777777" w:rsidTr="00A928FB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FC6C3E" w14:textId="77777777" w:rsidR="00A928FB" w:rsidRPr="00A928FB" w:rsidRDefault="00A928FB" w:rsidP="00A928FB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D160D1" w14:textId="77777777" w:rsidR="00A928FB" w:rsidRPr="00A928FB" w:rsidRDefault="00A928FB" w:rsidP="00A928FB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7BE0AE" w14:textId="77777777" w:rsidR="00A928FB" w:rsidRPr="00A928FB" w:rsidRDefault="00A928FB" w:rsidP="00A928FB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675A3E" w14:textId="77777777" w:rsidR="00A928FB" w:rsidRPr="00A928FB" w:rsidRDefault="00A928FB" w:rsidP="00A928FB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FDA6A2" w14:textId="77777777" w:rsidR="00A928FB" w:rsidRPr="00A928FB" w:rsidRDefault="00A928FB" w:rsidP="00A928FB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EE71D6" w14:textId="77777777" w:rsidR="00A928FB" w:rsidRPr="00A928FB" w:rsidRDefault="00A928FB" w:rsidP="00A928FB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92088B" w14:textId="77777777" w:rsidR="00A928FB" w:rsidRPr="00A928FB" w:rsidRDefault="00A928FB" w:rsidP="00A928FB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928FB" w:rsidRPr="00A928FB" w14:paraId="5159CF22" w14:textId="77777777" w:rsidTr="00A928FB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B7D594" w14:textId="77777777" w:rsidR="00A928FB" w:rsidRPr="00A928FB" w:rsidRDefault="00A928FB" w:rsidP="00A928FB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928F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National Indigenous Australians Agency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939B4" w14:textId="77777777" w:rsidR="00A928FB" w:rsidRPr="00A928FB" w:rsidRDefault="00A928FB" w:rsidP="00A928FB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764F1" w14:textId="77777777" w:rsidR="00A928FB" w:rsidRPr="00A928FB" w:rsidRDefault="00A928FB" w:rsidP="00A928FB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84503" w14:textId="77777777" w:rsidR="00A928FB" w:rsidRPr="00A928FB" w:rsidRDefault="00A928FB" w:rsidP="00A928FB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C5C05" w14:textId="77777777" w:rsidR="00A928FB" w:rsidRPr="00A928FB" w:rsidRDefault="00A928FB" w:rsidP="00A928FB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2F866" w14:textId="77777777" w:rsidR="00A928FB" w:rsidRPr="00A928FB" w:rsidRDefault="00A928FB" w:rsidP="00A928FB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00699" w14:textId="77777777" w:rsidR="00A928FB" w:rsidRPr="00A928FB" w:rsidRDefault="00A928FB" w:rsidP="00A928FB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A928FB" w:rsidRPr="00A928FB" w14:paraId="7E4796FE" w14:textId="77777777" w:rsidTr="00A928FB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6C3AFE" w14:textId="77777777" w:rsidR="00A928FB" w:rsidRPr="00A928FB" w:rsidRDefault="00A928FB" w:rsidP="00A928FB">
            <w:pPr>
              <w:spacing w:before="0" w:after="0" w:line="240" w:lineRule="auto"/>
              <w:ind w:left="17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28FB">
              <w:rPr>
                <w:rFonts w:ascii="Arial" w:hAnsi="Arial" w:cs="Arial"/>
                <w:color w:val="000000"/>
                <w:sz w:val="16"/>
                <w:szCs w:val="16"/>
              </w:rPr>
              <w:t>Aboriginal and Torres Strait Islander Corporations Unclaimed Money Account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2014D7" w14:textId="77777777" w:rsidR="00A928FB" w:rsidRPr="00A928FB" w:rsidRDefault="00A928FB" w:rsidP="00A928F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28FB">
              <w:rPr>
                <w:rFonts w:ascii="Arial" w:hAnsi="Arial" w:cs="Arial"/>
                <w:color w:val="000000"/>
                <w:sz w:val="16"/>
                <w:szCs w:val="16"/>
              </w:rPr>
              <w:t>1,039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CC4B9B" w14:textId="77777777" w:rsidR="00A928FB" w:rsidRPr="00A928FB" w:rsidRDefault="00A928FB" w:rsidP="00A928F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28FB">
              <w:rPr>
                <w:rFonts w:ascii="Arial" w:hAnsi="Arial" w:cs="Arial"/>
                <w:color w:val="000000"/>
                <w:sz w:val="16"/>
                <w:szCs w:val="16"/>
              </w:rPr>
              <w:t>27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7D486E" w14:textId="32165E86" w:rsidR="00A928FB" w:rsidRPr="00A928FB" w:rsidRDefault="00E275AD" w:rsidP="00A928F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509CF8" w14:textId="52C59F76" w:rsidR="00A928FB" w:rsidRPr="00A928FB" w:rsidRDefault="00E275AD" w:rsidP="00A928F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A928FB" w:rsidRPr="00A928FB"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A2BD6B" w14:textId="034C814C" w:rsidR="00A928FB" w:rsidRPr="00A928FB" w:rsidRDefault="00E275AD" w:rsidP="00A928F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499E38" w14:textId="77777777" w:rsidR="00A928FB" w:rsidRPr="00A928FB" w:rsidRDefault="00A928FB" w:rsidP="00A928F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28FB">
              <w:rPr>
                <w:rFonts w:ascii="Arial" w:hAnsi="Arial" w:cs="Arial"/>
                <w:color w:val="000000"/>
                <w:sz w:val="16"/>
                <w:szCs w:val="16"/>
              </w:rPr>
              <w:t>1,054</w:t>
            </w:r>
          </w:p>
        </w:tc>
      </w:tr>
      <w:tr w:rsidR="00A928FB" w:rsidRPr="00A928FB" w14:paraId="5484E09C" w14:textId="77777777" w:rsidTr="00A928FB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788783" w14:textId="77777777" w:rsidR="00A928FB" w:rsidRPr="00A928FB" w:rsidRDefault="00A928FB" w:rsidP="00A928FB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F35C2B" w14:textId="77777777" w:rsidR="00A928FB" w:rsidRPr="00A928FB" w:rsidRDefault="00A928FB" w:rsidP="00A928F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A928FB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1,024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23C494" w14:textId="77777777" w:rsidR="00A928FB" w:rsidRPr="00A928FB" w:rsidRDefault="00A928FB" w:rsidP="00A928F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A928FB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27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39050E" w14:textId="59F2DCDB" w:rsidR="00A928FB" w:rsidRPr="00A928FB" w:rsidRDefault="00E275AD" w:rsidP="00A928F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83D922" w14:textId="54D09777" w:rsidR="00A928FB" w:rsidRPr="00A928FB" w:rsidRDefault="00E275AD" w:rsidP="00A928F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A928FB" w:rsidRPr="00A928FB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2DA82C" w14:textId="4296300A" w:rsidR="00A928FB" w:rsidRPr="00A928FB" w:rsidRDefault="00E275AD" w:rsidP="00A928F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996A03" w14:textId="77777777" w:rsidR="00A928FB" w:rsidRPr="00A928FB" w:rsidRDefault="00A928FB" w:rsidP="00A928F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A928FB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1,039</w:t>
            </w:r>
          </w:p>
        </w:tc>
      </w:tr>
      <w:tr w:rsidR="00A928FB" w:rsidRPr="00A928FB" w14:paraId="318864E3" w14:textId="77777777" w:rsidTr="00A928FB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A9B3B1" w14:textId="77777777" w:rsidR="00A928FB" w:rsidRPr="00A928FB" w:rsidRDefault="00A928FB" w:rsidP="00A928F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5F39CE" w14:textId="77777777" w:rsidR="00A928FB" w:rsidRPr="00A928FB" w:rsidRDefault="00A928FB" w:rsidP="00A928FB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398FFD" w14:textId="77777777" w:rsidR="00A928FB" w:rsidRPr="00A928FB" w:rsidRDefault="00A928FB" w:rsidP="00A928FB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55DC5D" w14:textId="77777777" w:rsidR="00A928FB" w:rsidRPr="00A928FB" w:rsidRDefault="00A928FB" w:rsidP="00A928FB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F3B492" w14:textId="77777777" w:rsidR="00A928FB" w:rsidRPr="00A928FB" w:rsidRDefault="00A928FB" w:rsidP="00A928FB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634E9C" w14:textId="77777777" w:rsidR="00A928FB" w:rsidRPr="00A928FB" w:rsidRDefault="00A928FB" w:rsidP="00A928FB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CB7D07" w14:textId="77777777" w:rsidR="00A928FB" w:rsidRPr="00A928FB" w:rsidRDefault="00A928FB" w:rsidP="00A928FB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928FB" w:rsidRPr="00A928FB" w14:paraId="75165AE1" w14:textId="77777777" w:rsidTr="00A928FB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932F4E" w14:textId="77777777" w:rsidR="00A928FB" w:rsidRPr="00A928FB" w:rsidRDefault="00A928FB" w:rsidP="00A928FB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28FB">
              <w:rPr>
                <w:rFonts w:ascii="Arial" w:hAnsi="Arial" w:cs="Arial"/>
                <w:color w:val="000000"/>
                <w:sz w:val="16"/>
                <w:szCs w:val="16"/>
              </w:rPr>
              <w:t>Aboriginals Benefit Account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8AB12F" w14:textId="77777777" w:rsidR="00A928FB" w:rsidRPr="00A928FB" w:rsidRDefault="00A928FB" w:rsidP="00A928F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28FB">
              <w:rPr>
                <w:rFonts w:ascii="Arial" w:hAnsi="Arial" w:cs="Arial"/>
                <w:color w:val="000000"/>
                <w:sz w:val="16"/>
                <w:szCs w:val="16"/>
              </w:rPr>
              <w:t>16,720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BC167D" w14:textId="77777777" w:rsidR="00A928FB" w:rsidRPr="00A928FB" w:rsidRDefault="00A928FB" w:rsidP="00A928F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28FB">
              <w:rPr>
                <w:rFonts w:ascii="Arial" w:hAnsi="Arial" w:cs="Arial"/>
                <w:color w:val="000000"/>
                <w:sz w:val="16"/>
                <w:szCs w:val="16"/>
              </w:rPr>
              <w:t>1,472,573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B79F04" w14:textId="0AC72E8C" w:rsidR="00A928FB" w:rsidRPr="00A928FB" w:rsidRDefault="00E275AD" w:rsidP="00A928F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5C1B9E" w14:textId="494422C7" w:rsidR="00A928FB" w:rsidRPr="00A928FB" w:rsidRDefault="00E275AD" w:rsidP="00A928F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A928FB" w:rsidRPr="00A928FB">
              <w:rPr>
                <w:rFonts w:ascii="Arial" w:hAnsi="Arial" w:cs="Arial"/>
                <w:color w:val="000000"/>
                <w:sz w:val="16"/>
                <w:szCs w:val="16"/>
              </w:rPr>
              <w:t>1,847,858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9C5AF6" w14:textId="77777777" w:rsidR="00A928FB" w:rsidRPr="00A928FB" w:rsidRDefault="00A928FB" w:rsidP="00A928F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28FB">
              <w:rPr>
                <w:rFonts w:ascii="Arial" w:hAnsi="Arial" w:cs="Arial"/>
                <w:color w:val="000000"/>
                <w:sz w:val="16"/>
                <w:szCs w:val="16"/>
              </w:rPr>
              <w:t>373,485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5A4BAE" w14:textId="77777777" w:rsidR="00A928FB" w:rsidRPr="00A928FB" w:rsidRDefault="00A928FB" w:rsidP="00A928F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28FB">
              <w:rPr>
                <w:rFonts w:ascii="Arial" w:hAnsi="Arial" w:cs="Arial"/>
                <w:color w:val="000000"/>
                <w:sz w:val="16"/>
                <w:szCs w:val="16"/>
              </w:rPr>
              <w:t>14,920</w:t>
            </w:r>
          </w:p>
        </w:tc>
      </w:tr>
      <w:tr w:rsidR="00A928FB" w:rsidRPr="00A928FB" w14:paraId="70C019B6" w14:textId="77777777" w:rsidTr="00A928FB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A94F90" w14:textId="77777777" w:rsidR="00A928FB" w:rsidRPr="00A928FB" w:rsidRDefault="00A928FB" w:rsidP="00A928FB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5E41D1" w14:textId="77777777" w:rsidR="00A928FB" w:rsidRPr="00A928FB" w:rsidRDefault="00A928FB" w:rsidP="00A928F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A928FB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12,197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0FEE87" w14:textId="77777777" w:rsidR="00A928FB" w:rsidRPr="00A928FB" w:rsidRDefault="00A928FB" w:rsidP="00A928F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A928FB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1,615,968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3E97C6" w14:textId="036AB8BB" w:rsidR="00A928FB" w:rsidRPr="00A928FB" w:rsidRDefault="00E275AD" w:rsidP="00A928F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513B87" w14:textId="44F4BB55" w:rsidR="00A928FB" w:rsidRPr="00A928FB" w:rsidRDefault="00E275AD" w:rsidP="00A928F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A928FB" w:rsidRPr="00A928FB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1,990,867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659784" w14:textId="77777777" w:rsidR="00A928FB" w:rsidRPr="00A928FB" w:rsidRDefault="00A928FB" w:rsidP="00A928F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A928FB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379,422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727359" w14:textId="77777777" w:rsidR="00A928FB" w:rsidRPr="00A928FB" w:rsidRDefault="00A928FB" w:rsidP="00A928F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A928FB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16,720</w:t>
            </w:r>
          </w:p>
        </w:tc>
      </w:tr>
      <w:tr w:rsidR="00A928FB" w:rsidRPr="00A928FB" w14:paraId="793E96C9" w14:textId="77777777" w:rsidTr="00A928FB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A7490A" w14:textId="77777777" w:rsidR="00A928FB" w:rsidRPr="00A928FB" w:rsidRDefault="00A928FB" w:rsidP="00A928F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A9CA17" w14:textId="77777777" w:rsidR="00A928FB" w:rsidRPr="00A928FB" w:rsidRDefault="00A928FB" w:rsidP="00A928FB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BABCCE" w14:textId="77777777" w:rsidR="00A928FB" w:rsidRPr="00A928FB" w:rsidRDefault="00A928FB" w:rsidP="00A928FB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EA0CC4" w14:textId="77777777" w:rsidR="00A928FB" w:rsidRPr="00A928FB" w:rsidRDefault="00A928FB" w:rsidP="00A928FB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F8A48D" w14:textId="77777777" w:rsidR="00A928FB" w:rsidRPr="00A928FB" w:rsidRDefault="00A928FB" w:rsidP="00A928FB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CD9DE6" w14:textId="77777777" w:rsidR="00A928FB" w:rsidRPr="00A928FB" w:rsidRDefault="00A928FB" w:rsidP="00A928FB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2F50E0" w14:textId="77777777" w:rsidR="00A928FB" w:rsidRPr="00A928FB" w:rsidRDefault="00A928FB" w:rsidP="00A928FB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928FB" w:rsidRPr="00A928FB" w14:paraId="7980AF99" w14:textId="77777777" w:rsidTr="00A928FB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2B8F22" w14:textId="77777777" w:rsidR="00A928FB" w:rsidRPr="00A928FB" w:rsidRDefault="00A928FB" w:rsidP="00A928FB">
            <w:pPr>
              <w:spacing w:before="0" w:after="0" w:line="240" w:lineRule="auto"/>
              <w:ind w:left="17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28FB">
              <w:rPr>
                <w:rFonts w:ascii="Arial" w:hAnsi="Arial" w:cs="Arial"/>
                <w:color w:val="000000"/>
                <w:sz w:val="16"/>
                <w:szCs w:val="16"/>
              </w:rPr>
              <w:t>Indigenous Land and Sea Corporation Funding Special Account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1EFDC5" w14:textId="1954D9D8" w:rsidR="00A928FB" w:rsidRPr="00A928FB" w:rsidRDefault="00E275AD" w:rsidP="00A928F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FA3021" w14:textId="77777777" w:rsidR="00A928FB" w:rsidRPr="00A928FB" w:rsidRDefault="00A928FB" w:rsidP="00A928F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28FB">
              <w:rPr>
                <w:rFonts w:ascii="Arial" w:hAnsi="Arial" w:cs="Arial"/>
                <w:color w:val="000000"/>
                <w:sz w:val="16"/>
                <w:szCs w:val="16"/>
              </w:rPr>
              <w:t>62,245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15395A" w14:textId="19E9A397" w:rsidR="00A928FB" w:rsidRPr="00A928FB" w:rsidRDefault="00E275AD" w:rsidP="00A928F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4629F5" w14:textId="281DCE54" w:rsidR="00A928FB" w:rsidRPr="00A928FB" w:rsidRDefault="00E275AD" w:rsidP="00A928F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A928FB" w:rsidRPr="00A928FB">
              <w:rPr>
                <w:rFonts w:ascii="Arial" w:hAnsi="Arial" w:cs="Arial"/>
                <w:color w:val="000000"/>
                <w:sz w:val="16"/>
                <w:szCs w:val="16"/>
              </w:rPr>
              <w:t>62,245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C463EF" w14:textId="6A587B0B" w:rsidR="00A928FB" w:rsidRPr="00A928FB" w:rsidRDefault="00E275AD" w:rsidP="00A928F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3AB00D" w14:textId="2EA0CD42" w:rsidR="00A928FB" w:rsidRPr="00A928FB" w:rsidRDefault="00E275AD" w:rsidP="00A928F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</w:tr>
      <w:tr w:rsidR="00A928FB" w:rsidRPr="00A928FB" w14:paraId="560523E6" w14:textId="77777777" w:rsidTr="00A928FB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DD685B" w14:textId="77777777" w:rsidR="00A928FB" w:rsidRPr="00A928FB" w:rsidRDefault="00A928FB" w:rsidP="00A928FB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F95AED" w14:textId="1875C8D8" w:rsidR="00A928FB" w:rsidRPr="00A928FB" w:rsidRDefault="00E275AD" w:rsidP="00A928F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221735" w14:textId="77777777" w:rsidR="00A928FB" w:rsidRPr="00A928FB" w:rsidRDefault="00A928FB" w:rsidP="00A928F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A928FB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58,176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E10F50" w14:textId="0C3E0A55" w:rsidR="00A928FB" w:rsidRPr="00A928FB" w:rsidRDefault="00E275AD" w:rsidP="00A928F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155FB5" w14:textId="18C28DBC" w:rsidR="00A928FB" w:rsidRPr="00A928FB" w:rsidRDefault="00E275AD" w:rsidP="00A928F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A928FB" w:rsidRPr="00A928FB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58,176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056F1B" w14:textId="528C57DB" w:rsidR="00A928FB" w:rsidRPr="00A928FB" w:rsidRDefault="00E275AD" w:rsidP="00A928F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843C2B" w14:textId="191E761B" w:rsidR="00A928FB" w:rsidRPr="00A928FB" w:rsidRDefault="00E275AD" w:rsidP="00A928F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</w:tr>
      <w:tr w:rsidR="00A928FB" w:rsidRPr="00A928FB" w14:paraId="5490569C" w14:textId="77777777" w:rsidTr="00A928FB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3F0626" w14:textId="77777777" w:rsidR="00A928FB" w:rsidRPr="00A928FB" w:rsidRDefault="00A928FB" w:rsidP="00A928F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DBA03E" w14:textId="77777777" w:rsidR="00A928FB" w:rsidRPr="00A928FB" w:rsidRDefault="00A928FB" w:rsidP="00A928FB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9F4C74" w14:textId="77777777" w:rsidR="00A928FB" w:rsidRPr="00A928FB" w:rsidRDefault="00A928FB" w:rsidP="00A928FB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44E790" w14:textId="77777777" w:rsidR="00A928FB" w:rsidRPr="00A928FB" w:rsidRDefault="00A928FB" w:rsidP="00A928FB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746F08" w14:textId="77777777" w:rsidR="00A928FB" w:rsidRPr="00A928FB" w:rsidRDefault="00A928FB" w:rsidP="00A928FB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D45926" w14:textId="77777777" w:rsidR="00A928FB" w:rsidRPr="00A928FB" w:rsidRDefault="00A928FB" w:rsidP="00A928FB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6CFF71" w14:textId="77777777" w:rsidR="00A928FB" w:rsidRPr="00A928FB" w:rsidRDefault="00A928FB" w:rsidP="00A928FB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928FB" w:rsidRPr="00A928FB" w14:paraId="0F1C103C" w14:textId="77777777" w:rsidTr="00A928FB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57803B" w14:textId="77777777" w:rsidR="00A928FB" w:rsidRPr="00A928FB" w:rsidRDefault="00A928FB" w:rsidP="00A928FB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28FB">
              <w:rPr>
                <w:rFonts w:ascii="Arial" w:hAnsi="Arial" w:cs="Arial"/>
                <w:color w:val="000000"/>
                <w:sz w:val="16"/>
                <w:szCs w:val="16"/>
              </w:rPr>
              <w:t>IRSD Special Account 2020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DF1DF0" w14:textId="77777777" w:rsidR="00A928FB" w:rsidRPr="00A928FB" w:rsidRDefault="00A928FB" w:rsidP="00A928F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28FB">
              <w:rPr>
                <w:rFonts w:ascii="Arial" w:hAnsi="Arial" w:cs="Arial"/>
                <w:color w:val="000000"/>
                <w:sz w:val="16"/>
                <w:szCs w:val="16"/>
              </w:rPr>
              <w:t>36,224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8C7D78" w14:textId="2F922889" w:rsidR="00A928FB" w:rsidRPr="00A928FB" w:rsidRDefault="00E275AD" w:rsidP="00A928F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B6330B" w14:textId="77777777" w:rsidR="00A928FB" w:rsidRPr="00A928FB" w:rsidRDefault="00A928FB" w:rsidP="00A928F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28FB">
              <w:rPr>
                <w:rFonts w:ascii="Arial" w:hAnsi="Arial" w:cs="Arial"/>
                <w:color w:val="000000"/>
                <w:sz w:val="16"/>
                <w:szCs w:val="16"/>
              </w:rPr>
              <w:t>7,000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D10DA8" w14:textId="7F594C5D" w:rsidR="00A928FB" w:rsidRPr="00A928FB" w:rsidRDefault="00E275AD" w:rsidP="00A928F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A928FB" w:rsidRPr="00A928FB">
              <w:rPr>
                <w:rFonts w:ascii="Arial" w:hAnsi="Arial" w:cs="Arial"/>
                <w:color w:val="000000"/>
                <w:sz w:val="16"/>
                <w:szCs w:val="16"/>
              </w:rPr>
              <w:t>15,421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05A5A4" w14:textId="11DC3897" w:rsidR="00A928FB" w:rsidRPr="00A928FB" w:rsidRDefault="00E275AD" w:rsidP="00A928F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B08CF3" w14:textId="77777777" w:rsidR="00A928FB" w:rsidRPr="00A928FB" w:rsidRDefault="00A928FB" w:rsidP="00A928F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28FB">
              <w:rPr>
                <w:rFonts w:ascii="Arial" w:hAnsi="Arial" w:cs="Arial"/>
                <w:color w:val="000000"/>
                <w:sz w:val="16"/>
                <w:szCs w:val="16"/>
              </w:rPr>
              <w:t>27,803</w:t>
            </w:r>
          </w:p>
        </w:tc>
      </w:tr>
      <w:tr w:rsidR="00A928FB" w:rsidRPr="00A928FB" w14:paraId="4956DA06" w14:textId="77777777" w:rsidTr="00A928FB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A78BFD" w14:textId="77777777" w:rsidR="00A928FB" w:rsidRPr="00A928FB" w:rsidRDefault="00A928FB" w:rsidP="00A928FB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B2399C" w14:textId="77777777" w:rsidR="00A928FB" w:rsidRPr="00A928FB" w:rsidRDefault="00A928FB" w:rsidP="00A928F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A928FB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38,713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58E133" w14:textId="1B3F0CAE" w:rsidR="00A928FB" w:rsidRPr="00A928FB" w:rsidRDefault="00E275AD" w:rsidP="00A928F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C43EF7" w14:textId="77777777" w:rsidR="00A928FB" w:rsidRPr="00A928FB" w:rsidRDefault="00A928FB" w:rsidP="00A928F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A928FB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7,000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B0509C" w14:textId="1EFD601A" w:rsidR="00A928FB" w:rsidRPr="00A928FB" w:rsidRDefault="00E275AD" w:rsidP="00A928F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A928FB" w:rsidRPr="00A928FB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9,489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116A6F" w14:textId="6E0D4B15" w:rsidR="00A928FB" w:rsidRPr="00A928FB" w:rsidRDefault="00E275AD" w:rsidP="00A928F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2CDE3E" w14:textId="77777777" w:rsidR="00A928FB" w:rsidRPr="00A928FB" w:rsidRDefault="00A928FB" w:rsidP="00A928F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A928FB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36,224</w:t>
            </w:r>
          </w:p>
        </w:tc>
      </w:tr>
      <w:tr w:rsidR="00A928FB" w:rsidRPr="00A928FB" w14:paraId="498B1CA9" w14:textId="77777777" w:rsidTr="00A928FB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F6E86E" w14:textId="77777777" w:rsidR="00A928FB" w:rsidRPr="00A928FB" w:rsidRDefault="00A928FB" w:rsidP="00A928F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3F8C0B" w14:textId="77777777" w:rsidR="00A928FB" w:rsidRPr="00A928FB" w:rsidRDefault="00A928FB" w:rsidP="00A928FB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EC51CB" w14:textId="77777777" w:rsidR="00A928FB" w:rsidRPr="00A928FB" w:rsidRDefault="00A928FB" w:rsidP="00A928FB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0AC3BF" w14:textId="77777777" w:rsidR="00A928FB" w:rsidRPr="00A928FB" w:rsidRDefault="00A928FB" w:rsidP="00A928FB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04388C" w14:textId="77777777" w:rsidR="00A928FB" w:rsidRPr="00A928FB" w:rsidRDefault="00A928FB" w:rsidP="00A928FB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FA3B9D" w14:textId="77777777" w:rsidR="00A928FB" w:rsidRPr="00A928FB" w:rsidRDefault="00A928FB" w:rsidP="00A928FB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CDA6F8" w14:textId="77777777" w:rsidR="00A928FB" w:rsidRPr="00A928FB" w:rsidRDefault="00A928FB" w:rsidP="00A928FB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928FB" w:rsidRPr="00A928FB" w14:paraId="67CC230A" w14:textId="77777777" w:rsidTr="00A928FB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D74B72" w14:textId="77777777" w:rsidR="00A928FB" w:rsidRPr="00A928FB" w:rsidRDefault="00A928FB" w:rsidP="00A928FB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28FB">
              <w:rPr>
                <w:rFonts w:ascii="Arial" w:hAnsi="Arial" w:cs="Arial"/>
                <w:color w:val="000000"/>
                <w:sz w:val="16"/>
                <w:szCs w:val="16"/>
              </w:rPr>
              <w:t>NIAA SOETM Special Account 2020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765344" w14:textId="77777777" w:rsidR="00A928FB" w:rsidRPr="00A928FB" w:rsidRDefault="00A928FB" w:rsidP="00A928F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28FB">
              <w:rPr>
                <w:rFonts w:ascii="Arial" w:hAnsi="Arial" w:cs="Arial"/>
                <w:color w:val="000000"/>
                <w:sz w:val="16"/>
                <w:szCs w:val="16"/>
              </w:rPr>
              <w:t>1,223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654579" w14:textId="77777777" w:rsidR="00A928FB" w:rsidRPr="00A928FB" w:rsidRDefault="00A928FB" w:rsidP="00A928F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28FB"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2710D8" w14:textId="00437491" w:rsidR="00A928FB" w:rsidRPr="00A928FB" w:rsidRDefault="00E275AD" w:rsidP="00A928F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BDF8CB" w14:textId="1E3B2E19" w:rsidR="00A928FB" w:rsidRPr="00A928FB" w:rsidRDefault="00E275AD" w:rsidP="00A928F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A928FB" w:rsidRPr="00A928FB"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FE8B25" w14:textId="216EDC5F" w:rsidR="00A928FB" w:rsidRPr="00A928FB" w:rsidRDefault="00E275AD" w:rsidP="00A928F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2CC69D" w14:textId="77777777" w:rsidR="00A928FB" w:rsidRPr="00A928FB" w:rsidRDefault="00A928FB" w:rsidP="00A928F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28FB">
              <w:rPr>
                <w:rFonts w:ascii="Arial" w:hAnsi="Arial" w:cs="Arial"/>
                <w:color w:val="000000"/>
                <w:sz w:val="16"/>
                <w:szCs w:val="16"/>
              </w:rPr>
              <w:t>1,223</w:t>
            </w:r>
          </w:p>
        </w:tc>
      </w:tr>
      <w:tr w:rsidR="00A928FB" w:rsidRPr="00A928FB" w14:paraId="03244908" w14:textId="77777777" w:rsidTr="00A928FB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6924B5" w14:textId="77777777" w:rsidR="00A928FB" w:rsidRPr="00A928FB" w:rsidRDefault="00A928FB" w:rsidP="00A928FB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B1F7B6" w14:textId="77777777" w:rsidR="00A928FB" w:rsidRPr="00A928FB" w:rsidRDefault="00A928FB" w:rsidP="00A928F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A928FB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1,123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78F7A7" w14:textId="77777777" w:rsidR="00A928FB" w:rsidRPr="00A928FB" w:rsidRDefault="00A928FB" w:rsidP="00A928F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A928FB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200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C1A924" w14:textId="339E0009" w:rsidR="00A928FB" w:rsidRPr="00A928FB" w:rsidRDefault="00E275AD" w:rsidP="00A928F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82C46F" w14:textId="35D14241" w:rsidR="00A928FB" w:rsidRPr="00A928FB" w:rsidRDefault="00E275AD" w:rsidP="00A928F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A928FB" w:rsidRPr="00A928FB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100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B6C7FD" w14:textId="467F6672" w:rsidR="00A928FB" w:rsidRPr="00A928FB" w:rsidRDefault="00E275AD" w:rsidP="00A928F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2323E0" w14:textId="77777777" w:rsidR="00A928FB" w:rsidRPr="00A928FB" w:rsidRDefault="00A928FB" w:rsidP="00A928F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A928FB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1,223</w:t>
            </w:r>
          </w:p>
        </w:tc>
      </w:tr>
      <w:tr w:rsidR="00A928FB" w:rsidRPr="00A928FB" w14:paraId="1ADD91ED" w14:textId="77777777" w:rsidTr="00A928FB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1266BD" w14:textId="77777777" w:rsidR="00A928FB" w:rsidRPr="00A928FB" w:rsidRDefault="00A928FB" w:rsidP="00A928F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FC284B" w14:textId="77777777" w:rsidR="00A928FB" w:rsidRPr="00A928FB" w:rsidRDefault="00A928FB" w:rsidP="00A928FB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A2A89B" w14:textId="77777777" w:rsidR="00A928FB" w:rsidRPr="00A928FB" w:rsidRDefault="00A928FB" w:rsidP="00A928FB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2AF03E" w14:textId="77777777" w:rsidR="00A928FB" w:rsidRPr="00A928FB" w:rsidRDefault="00A928FB" w:rsidP="00A928FB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4F3B43" w14:textId="77777777" w:rsidR="00A928FB" w:rsidRPr="00A928FB" w:rsidRDefault="00A928FB" w:rsidP="00A928FB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A167C9" w14:textId="77777777" w:rsidR="00A928FB" w:rsidRPr="00A928FB" w:rsidRDefault="00A928FB" w:rsidP="00A928FB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1759D3" w14:textId="77777777" w:rsidR="00A928FB" w:rsidRPr="00A928FB" w:rsidRDefault="00A928FB" w:rsidP="00A928FB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928FB" w:rsidRPr="00A928FB" w14:paraId="75619792" w14:textId="77777777" w:rsidTr="00A928FB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33F343" w14:textId="77777777" w:rsidR="00A928FB" w:rsidRPr="00A928FB" w:rsidRDefault="00A928FB" w:rsidP="00A928FB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928F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National Indigenous Australians Agency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08215E" w14:textId="77777777" w:rsidR="00A928FB" w:rsidRPr="00A928FB" w:rsidRDefault="00A928FB" w:rsidP="00A928F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28FB">
              <w:rPr>
                <w:rFonts w:ascii="Arial" w:hAnsi="Arial" w:cs="Arial"/>
                <w:color w:val="000000"/>
                <w:sz w:val="16"/>
                <w:szCs w:val="16"/>
              </w:rPr>
              <w:t>55,206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F4C653" w14:textId="77777777" w:rsidR="00A928FB" w:rsidRPr="00A928FB" w:rsidRDefault="00A928FB" w:rsidP="00A928F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28FB">
              <w:rPr>
                <w:rFonts w:ascii="Arial" w:hAnsi="Arial" w:cs="Arial"/>
                <w:color w:val="000000"/>
                <w:sz w:val="16"/>
                <w:szCs w:val="16"/>
              </w:rPr>
              <w:t>1,534,945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693A50" w14:textId="77777777" w:rsidR="00A928FB" w:rsidRPr="00A928FB" w:rsidRDefault="00A928FB" w:rsidP="00A928F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28FB">
              <w:rPr>
                <w:rFonts w:ascii="Arial" w:hAnsi="Arial" w:cs="Arial"/>
                <w:color w:val="000000"/>
                <w:sz w:val="16"/>
                <w:szCs w:val="16"/>
              </w:rPr>
              <w:t>7,000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EF0470" w14:textId="6A3287DC" w:rsidR="00A928FB" w:rsidRPr="00A928FB" w:rsidRDefault="00E275AD" w:rsidP="00A928F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A928FB">
              <w:rPr>
                <w:rFonts w:ascii="Arial" w:hAnsi="Arial" w:cs="Arial"/>
                <w:color w:val="000000"/>
                <w:sz w:val="16"/>
                <w:szCs w:val="16"/>
              </w:rPr>
              <w:t>1,925,636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8A181A" w14:textId="77777777" w:rsidR="00A928FB" w:rsidRPr="00A928FB" w:rsidRDefault="00A928FB" w:rsidP="00A928F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28FB">
              <w:rPr>
                <w:rFonts w:ascii="Arial" w:hAnsi="Arial" w:cs="Arial"/>
                <w:color w:val="000000"/>
                <w:sz w:val="16"/>
                <w:szCs w:val="16"/>
              </w:rPr>
              <w:t>373,485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CB67FF" w14:textId="77777777" w:rsidR="00A928FB" w:rsidRPr="00A928FB" w:rsidRDefault="00A928FB" w:rsidP="00A928F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928FB">
              <w:rPr>
                <w:rFonts w:ascii="Arial" w:hAnsi="Arial" w:cs="Arial"/>
                <w:color w:val="000000"/>
                <w:sz w:val="16"/>
                <w:szCs w:val="16"/>
              </w:rPr>
              <w:t>45,000</w:t>
            </w:r>
          </w:p>
        </w:tc>
      </w:tr>
      <w:tr w:rsidR="00A928FB" w:rsidRPr="00A928FB" w14:paraId="5805AC7A" w14:textId="77777777" w:rsidTr="00A928FB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00B8A5" w14:textId="77777777" w:rsidR="00A928FB" w:rsidRPr="00A928FB" w:rsidRDefault="00A928FB" w:rsidP="00A928FB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02B86E7B" w14:textId="77777777" w:rsidR="00A928FB" w:rsidRPr="00A928FB" w:rsidRDefault="00A928FB" w:rsidP="00A928F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A928FB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53,057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787324AB" w14:textId="77777777" w:rsidR="00A928FB" w:rsidRPr="00A928FB" w:rsidRDefault="00A928FB" w:rsidP="00A928F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A928FB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1,674,371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7452B8F8" w14:textId="77777777" w:rsidR="00A928FB" w:rsidRPr="00A928FB" w:rsidRDefault="00A928FB" w:rsidP="00A928F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A928FB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7,000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248EF4D0" w14:textId="3228BF9F" w:rsidR="00A928FB" w:rsidRPr="00A928FB" w:rsidRDefault="00E275AD" w:rsidP="00A928F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A928FB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2,058,644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1B5286A3" w14:textId="77777777" w:rsidR="00A928FB" w:rsidRPr="00A928FB" w:rsidRDefault="00A928FB" w:rsidP="00A928F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A928FB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379,422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4803E219" w14:textId="77777777" w:rsidR="00A928FB" w:rsidRPr="00A928FB" w:rsidRDefault="00A928FB" w:rsidP="00A928F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A928FB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55,206</w:t>
            </w:r>
          </w:p>
        </w:tc>
      </w:tr>
    </w:tbl>
    <w:p w14:paraId="7725B99B" w14:textId="77777777" w:rsidR="009C6BFC" w:rsidRDefault="00A928FB" w:rsidP="009C6BFC">
      <w:r>
        <w:fldChar w:fldCharType="end"/>
      </w:r>
    </w:p>
    <w:p w14:paraId="45C53E94" w14:textId="77777777" w:rsidR="009C6BFC" w:rsidRDefault="009C6BFC">
      <w:pPr>
        <w:spacing w:before="0" w:after="160" w:line="259" w:lineRule="auto"/>
      </w:pPr>
      <w:r>
        <w:br w:type="page"/>
      </w:r>
    </w:p>
    <w:p w14:paraId="21791D31" w14:textId="7D4E7401" w:rsidR="00761051" w:rsidRPr="009C6BFC" w:rsidRDefault="00761051" w:rsidP="009C6BFC">
      <w:pPr>
        <w:pStyle w:val="GhostLine"/>
        <w:rPr>
          <w:rFonts w:eastAsiaTheme="minorHAnsi"/>
        </w:rPr>
      </w:pPr>
      <w:r>
        <w:lastRenderedPageBreak/>
        <w:fldChar w:fldCharType="begin" w:fldLock="1"/>
      </w:r>
      <w:r>
        <w:instrText xml:space="preserve"> LINK Excel.Sheet.12 "\\\\mercury.network\\dfs\\groups\\FMG\\FRACM\\Reporting and Resourcing\\Special Appropriations\\Budget Paper 4\\2023-24\\05. BP4 Sections\\09_SpAccT\\09_SpAccT_20230503_0900_formatted.xlsx" "SAc - Output!R621C1:R646C7" \a \f 4 \h  \* MERGEFORMAT </w:instrText>
      </w:r>
      <w:r>
        <w:fldChar w:fldCharType="separate"/>
      </w:r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4094"/>
        <w:gridCol w:w="1242"/>
        <w:gridCol w:w="1241"/>
        <w:gridCol w:w="1241"/>
        <w:gridCol w:w="1241"/>
        <w:gridCol w:w="1241"/>
        <w:gridCol w:w="1237"/>
      </w:tblGrid>
      <w:tr w:rsidR="00761051" w:rsidRPr="00761051" w14:paraId="16694089" w14:textId="77777777" w:rsidTr="00761051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65FB6" w14:textId="20D4DEEE" w:rsidR="00761051" w:rsidRPr="00761051" w:rsidRDefault="00761051" w:rsidP="00761051">
            <w:pPr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6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42B6BD" w14:textId="6100574C" w:rsidR="00761051" w:rsidRPr="00761051" w:rsidRDefault="00761051" w:rsidP="00761051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61051">
              <w:rPr>
                <w:rFonts w:ascii="Arial" w:hAnsi="Arial" w:cs="Arial"/>
                <w:color w:val="000000"/>
                <w:sz w:val="16"/>
                <w:szCs w:val="16"/>
              </w:rPr>
              <w:t>Budget Estimate</w:t>
            </w:r>
            <w:r w:rsidR="00242DE7">
              <w:rPr>
                <w:rFonts w:ascii="Arial" w:hAnsi="Arial" w:cs="Arial"/>
                <w:color w:val="000000"/>
                <w:sz w:val="16"/>
                <w:szCs w:val="16"/>
              </w:rPr>
              <w:t xml:space="preserve"> – </w:t>
            </w:r>
            <w:r w:rsidRPr="00761051">
              <w:rPr>
                <w:rFonts w:ascii="Arial" w:hAnsi="Arial" w:cs="Arial"/>
                <w:color w:val="000000"/>
                <w:sz w:val="16"/>
                <w:szCs w:val="16"/>
              </w:rPr>
              <w:t>2023</w:t>
            </w:r>
            <w:r w:rsidR="00E275AD"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Pr="00761051">
              <w:rPr>
                <w:rFonts w:ascii="Arial" w:hAnsi="Arial" w:cs="Arial"/>
                <w:color w:val="000000"/>
                <w:sz w:val="16"/>
                <w:szCs w:val="16"/>
              </w:rPr>
              <w:t>2024</w:t>
            </w:r>
          </w:p>
        </w:tc>
      </w:tr>
      <w:tr w:rsidR="00761051" w:rsidRPr="00761051" w14:paraId="394A0522" w14:textId="77777777" w:rsidTr="00761051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D935F" w14:textId="77777777" w:rsidR="00761051" w:rsidRPr="00761051" w:rsidRDefault="00761051" w:rsidP="00761051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226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6B87EA" w14:textId="60AFCBF8" w:rsidR="00761051" w:rsidRPr="00761051" w:rsidRDefault="00761051" w:rsidP="00761051">
            <w:pPr>
              <w:spacing w:before="0"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76105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Estimated Actual</w:t>
            </w:r>
            <w:r w:rsidR="00242DE7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– </w:t>
            </w:r>
            <w:r w:rsidRPr="0076105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2022</w:t>
            </w:r>
            <w:r w:rsidR="00E275AD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Pr="0076105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2023</w:t>
            </w:r>
          </w:p>
        </w:tc>
      </w:tr>
      <w:tr w:rsidR="00761051" w:rsidRPr="00761051" w14:paraId="58261CF2" w14:textId="77777777" w:rsidTr="00761051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3BD32" w14:textId="77777777" w:rsidR="00761051" w:rsidRPr="00761051" w:rsidRDefault="00761051" w:rsidP="00761051">
            <w:pPr>
              <w:spacing w:before="0"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756E0AD1" w14:textId="77777777" w:rsidR="00761051" w:rsidRPr="00761051" w:rsidRDefault="00761051" w:rsidP="0076105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61051">
              <w:rPr>
                <w:rFonts w:ascii="Arial" w:hAnsi="Arial" w:cs="Arial"/>
                <w:color w:val="000000"/>
                <w:sz w:val="16"/>
                <w:szCs w:val="16"/>
              </w:rPr>
              <w:t>Opening</w:t>
            </w:r>
            <w:r w:rsidRPr="00761051">
              <w:rPr>
                <w:rFonts w:ascii="Arial" w:hAnsi="Arial" w:cs="Arial"/>
                <w:color w:val="000000"/>
                <w:sz w:val="16"/>
                <w:szCs w:val="16"/>
              </w:rPr>
              <w:br/>
              <w:t>Balance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19A1E419" w14:textId="157305CB" w:rsidR="00761051" w:rsidRPr="00761051" w:rsidRDefault="00761051" w:rsidP="0076105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61051">
              <w:rPr>
                <w:rFonts w:ascii="Arial" w:hAnsi="Arial" w:cs="Arial"/>
                <w:color w:val="000000"/>
                <w:sz w:val="16"/>
                <w:szCs w:val="16"/>
              </w:rPr>
              <w:t>Receipts (Non</w:t>
            </w:r>
            <w:r w:rsidR="00E275AD"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Pr="00761051">
              <w:rPr>
                <w:rFonts w:ascii="Arial" w:hAnsi="Arial" w:cs="Arial"/>
                <w:color w:val="000000"/>
                <w:sz w:val="16"/>
                <w:szCs w:val="16"/>
              </w:rPr>
              <w:br/>
              <w:t>Appropriated)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72B84368" w14:textId="77777777" w:rsidR="00761051" w:rsidRPr="00761051" w:rsidRDefault="00761051" w:rsidP="0076105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61051">
              <w:rPr>
                <w:rFonts w:ascii="Arial" w:hAnsi="Arial" w:cs="Arial"/>
                <w:color w:val="000000"/>
                <w:sz w:val="16"/>
                <w:szCs w:val="16"/>
              </w:rPr>
              <w:t>Receipts</w:t>
            </w:r>
            <w:r w:rsidRPr="00761051">
              <w:rPr>
                <w:rFonts w:ascii="Arial" w:hAnsi="Arial" w:cs="Arial"/>
                <w:color w:val="000000"/>
                <w:sz w:val="16"/>
                <w:szCs w:val="16"/>
              </w:rPr>
              <w:br/>
              <w:t>(Appropriated)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21FEF30E" w14:textId="77777777" w:rsidR="00761051" w:rsidRPr="00761051" w:rsidRDefault="00761051" w:rsidP="0076105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61051">
              <w:rPr>
                <w:rFonts w:ascii="Arial" w:hAnsi="Arial" w:cs="Arial"/>
                <w:color w:val="000000"/>
                <w:sz w:val="16"/>
                <w:szCs w:val="16"/>
              </w:rPr>
              <w:br/>
              <w:t>Payments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4CBF26BE" w14:textId="77777777" w:rsidR="00761051" w:rsidRPr="00761051" w:rsidRDefault="00761051" w:rsidP="0076105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61051">
              <w:rPr>
                <w:rFonts w:ascii="Arial" w:hAnsi="Arial" w:cs="Arial"/>
                <w:color w:val="000000"/>
                <w:sz w:val="16"/>
                <w:szCs w:val="16"/>
              </w:rPr>
              <w:br/>
              <w:t>Adjustments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5C3E2BE0" w14:textId="77777777" w:rsidR="00761051" w:rsidRPr="00761051" w:rsidRDefault="00761051" w:rsidP="0076105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61051">
              <w:rPr>
                <w:rFonts w:ascii="Arial" w:hAnsi="Arial" w:cs="Arial"/>
                <w:color w:val="000000"/>
                <w:sz w:val="16"/>
                <w:szCs w:val="16"/>
              </w:rPr>
              <w:t>Closing</w:t>
            </w:r>
            <w:r w:rsidRPr="00761051">
              <w:rPr>
                <w:rFonts w:ascii="Arial" w:hAnsi="Arial" w:cs="Arial"/>
                <w:color w:val="000000"/>
                <w:sz w:val="16"/>
                <w:szCs w:val="16"/>
              </w:rPr>
              <w:br/>
              <w:t>Balance</w:t>
            </w:r>
          </w:p>
        </w:tc>
      </w:tr>
      <w:tr w:rsidR="00761051" w:rsidRPr="00761051" w14:paraId="7AB952AC" w14:textId="77777777" w:rsidTr="00761051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15152" w14:textId="77777777" w:rsidR="00761051" w:rsidRPr="00761051" w:rsidRDefault="00761051" w:rsidP="0076105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040995BA" w14:textId="77777777" w:rsidR="00761051" w:rsidRPr="00761051" w:rsidRDefault="00761051" w:rsidP="00761051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7EC1B95D" w14:textId="77777777" w:rsidR="00761051" w:rsidRPr="00761051" w:rsidRDefault="00761051" w:rsidP="00761051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68F118D9" w14:textId="77777777" w:rsidR="00761051" w:rsidRPr="00761051" w:rsidRDefault="00761051" w:rsidP="00761051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0453249D" w14:textId="77777777" w:rsidR="00761051" w:rsidRPr="00761051" w:rsidRDefault="00761051" w:rsidP="00761051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04B03E1B" w14:textId="77777777" w:rsidR="00761051" w:rsidRPr="00761051" w:rsidRDefault="00761051" w:rsidP="00761051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784B4595" w14:textId="77777777" w:rsidR="00761051" w:rsidRPr="00761051" w:rsidRDefault="00761051" w:rsidP="00761051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61051" w:rsidRPr="00761051" w14:paraId="6E88CD38" w14:textId="77777777" w:rsidTr="00761051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57FE7" w14:textId="77777777" w:rsidR="00761051" w:rsidRPr="00761051" w:rsidRDefault="00761051" w:rsidP="00761051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289EA8" w14:textId="0E51F100" w:rsidR="00761051" w:rsidRPr="00761051" w:rsidRDefault="00761051" w:rsidP="0076105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61051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E275AD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761051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5B4F6D" w14:textId="5E940E5A" w:rsidR="00761051" w:rsidRPr="00761051" w:rsidRDefault="00761051" w:rsidP="0076105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61051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E275AD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761051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02CB82" w14:textId="60E3003B" w:rsidR="00761051" w:rsidRPr="00761051" w:rsidRDefault="00761051" w:rsidP="0076105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61051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E275AD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761051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461BEF" w14:textId="55A18345" w:rsidR="00761051" w:rsidRPr="00761051" w:rsidRDefault="00761051" w:rsidP="0076105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61051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E275AD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761051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AA7446" w14:textId="1C5F48A4" w:rsidR="00761051" w:rsidRPr="00761051" w:rsidRDefault="00761051" w:rsidP="0076105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61051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E275AD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761051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3B49BE" w14:textId="5BAA4940" w:rsidR="00761051" w:rsidRPr="00761051" w:rsidRDefault="00761051" w:rsidP="0076105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61051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E275AD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761051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</w:tr>
      <w:tr w:rsidR="00761051" w:rsidRPr="00761051" w14:paraId="338A871F" w14:textId="77777777" w:rsidTr="00761051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35DD53" w14:textId="77777777" w:rsidR="00761051" w:rsidRPr="00761051" w:rsidRDefault="00761051" w:rsidP="00761051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6105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SOCIAL SERVICES PORTFOLIO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875EB" w14:textId="77777777" w:rsidR="00761051" w:rsidRPr="00761051" w:rsidRDefault="00761051" w:rsidP="00761051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09E1F" w14:textId="77777777" w:rsidR="00761051" w:rsidRPr="00761051" w:rsidRDefault="00761051" w:rsidP="00761051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EFEB9" w14:textId="77777777" w:rsidR="00761051" w:rsidRPr="00761051" w:rsidRDefault="00761051" w:rsidP="00761051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EFBE3" w14:textId="77777777" w:rsidR="00761051" w:rsidRPr="00761051" w:rsidRDefault="00761051" w:rsidP="00761051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216E6" w14:textId="77777777" w:rsidR="00761051" w:rsidRPr="00761051" w:rsidRDefault="00761051" w:rsidP="00761051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52A74" w14:textId="77777777" w:rsidR="00761051" w:rsidRPr="00761051" w:rsidRDefault="00761051" w:rsidP="00761051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61051" w:rsidRPr="00761051" w14:paraId="0D39F95B" w14:textId="77777777" w:rsidTr="00761051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6E8813" w14:textId="77777777" w:rsidR="00761051" w:rsidRPr="00761051" w:rsidRDefault="00761051" w:rsidP="00761051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673C9B" w14:textId="77777777" w:rsidR="00761051" w:rsidRPr="00761051" w:rsidRDefault="00761051" w:rsidP="00761051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8D023E" w14:textId="77777777" w:rsidR="00761051" w:rsidRPr="00761051" w:rsidRDefault="00761051" w:rsidP="00761051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9BC8C8" w14:textId="77777777" w:rsidR="00761051" w:rsidRPr="00761051" w:rsidRDefault="00761051" w:rsidP="00761051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728CB4" w14:textId="77777777" w:rsidR="00761051" w:rsidRPr="00761051" w:rsidRDefault="00761051" w:rsidP="00761051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8CAC62" w14:textId="77777777" w:rsidR="00761051" w:rsidRPr="00761051" w:rsidRDefault="00761051" w:rsidP="00761051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BE0105" w14:textId="77777777" w:rsidR="00761051" w:rsidRPr="00761051" w:rsidRDefault="00761051" w:rsidP="00761051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61051" w:rsidRPr="00761051" w14:paraId="2D14F4CE" w14:textId="77777777" w:rsidTr="00761051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1FD80D" w14:textId="77777777" w:rsidR="00761051" w:rsidRPr="00761051" w:rsidRDefault="00761051" w:rsidP="00761051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6105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Department of Social Services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022D8" w14:textId="77777777" w:rsidR="00761051" w:rsidRPr="00761051" w:rsidRDefault="00761051" w:rsidP="00761051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5942F" w14:textId="77777777" w:rsidR="00761051" w:rsidRPr="00761051" w:rsidRDefault="00761051" w:rsidP="00761051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28F24" w14:textId="77777777" w:rsidR="00761051" w:rsidRPr="00761051" w:rsidRDefault="00761051" w:rsidP="00761051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A172B" w14:textId="77777777" w:rsidR="00761051" w:rsidRPr="00761051" w:rsidRDefault="00761051" w:rsidP="00761051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7A436" w14:textId="77777777" w:rsidR="00761051" w:rsidRPr="00761051" w:rsidRDefault="00761051" w:rsidP="00761051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3926C" w14:textId="77777777" w:rsidR="00761051" w:rsidRPr="00761051" w:rsidRDefault="00761051" w:rsidP="00761051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61051" w:rsidRPr="00761051" w14:paraId="0C64250E" w14:textId="77777777" w:rsidTr="00761051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0045D3" w14:textId="77777777" w:rsidR="00761051" w:rsidRPr="00761051" w:rsidRDefault="00761051" w:rsidP="00761051">
            <w:pPr>
              <w:spacing w:before="0" w:after="0" w:line="240" w:lineRule="auto"/>
              <w:ind w:left="17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61051">
              <w:rPr>
                <w:rFonts w:ascii="Arial" w:hAnsi="Arial" w:cs="Arial"/>
                <w:color w:val="000000"/>
                <w:sz w:val="16"/>
                <w:szCs w:val="16"/>
              </w:rPr>
              <w:t>Social Services SOETM Special Account 2021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8371F6" w14:textId="77777777" w:rsidR="00761051" w:rsidRPr="00761051" w:rsidRDefault="00761051" w:rsidP="0076105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61051">
              <w:rPr>
                <w:rFonts w:ascii="Arial" w:hAnsi="Arial" w:cs="Arial"/>
                <w:color w:val="000000"/>
                <w:sz w:val="16"/>
                <w:szCs w:val="16"/>
              </w:rPr>
              <w:t>1,038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B7E10E" w14:textId="77777777" w:rsidR="00761051" w:rsidRPr="00761051" w:rsidRDefault="00761051" w:rsidP="0076105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61051">
              <w:rPr>
                <w:rFonts w:ascii="Arial" w:hAnsi="Arial" w:cs="Arial"/>
                <w:color w:val="000000"/>
                <w:sz w:val="16"/>
                <w:szCs w:val="16"/>
              </w:rPr>
              <w:t>3,903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41A523" w14:textId="60814809" w:rsidR="00761051" w:rsidRPr="00761051" w:rsidRDefault="00E275AD" w:rsidP="0076105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68FB65" w14:textId="7F155D8F" w:rsidR="00761051" w:rsidRPr="00761051" w:rsidRDefault="00E275AD" w:rsidP="0076105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761051" w:rsidRPr="00761051">
              <w:rPr>
                <w:rFonts w:ascii="Arial" w:hAnsi="Arial" w:cs="Arial"/>
                <w:color w:val="000000"/>
                <w:sz w:val="16"/>
                <w:szCs w:val="16"/>
              </w:rPr>
              <w:t>4,120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8116B4" w14:textId="01CAF6C4" w:rsidR="00761051" w:rsidRPr="00761051" w:rsidRDefault="00E275AD" w:rsidP="0076105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50B608" w14:textId="77777777" w:rsidR="00761051" w:rsidRPr="00761051" w:rsidRDefault="00761051" w:rsidP="0076105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61051">
              <w:rPr>
                <w:rFonts w:ascii="Arial" w:hAnsi="Arial" w:cs="Arial"/>
                <w:color w:val="000000"/>
                <w:sz w:val="16"/>
                <w:szCs w:val="16"/>
              </w:rPr>
              <w:t>821</w:t>
            </w:r>
          </w:p>
        </w:tc>
      </w:tr>
      <w:tr w:rsidR="00761051" w:rsidRPr="00761051" w14:paraId="02B9F562" w14:textId="77777777" w:rsidTr="00761051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EE53E3" w14:textId="77777777" w:rsidR="00761051" w:rsidRPr="00761051" w:rsidRDefault="00761051" w:rsidP="00761051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152871" w14:textId="77777777" w:rsidR="00761051" w:rsidRPr="00761051" w:rsidRDefault="00761051" w:rsidP="00761051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76105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6,132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BD765B" w14:textId="77777777" w:rsidR="00761051" w:rsidRPr="00761051" w:rsidRDefault="00761051" w:rsidP="00761051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76105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3,903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724BD7" w14:textId="020ED526" w:rsidR="00761051" w:rsidRPr="00761051" w:rsidRDefault="00E275AD" w:rsidP="00761051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D43538" w14:textId="268836E5" w:rsidR="00761051" w:rsidRPr="00761051" w:rsidRDefault="00E275AD" w:rsidP="00761051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761051" w:rsidRPr="0076105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8,997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0A956F" w14:textId="13272ED4" w:rsidR="00761051" w:rsidRPr="00761051" w:rsidRDefault="00E275AD" w:rsidP="00761051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13B957" w14:textId="77777777" w:rsidR="00761051" w:rsidRPr="00761051" w:rsidRDefault="00761051" w:rsidP="00761051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76105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1,038</w:t>
            </w:r>
          </w:p>
        </w:tc>
      </w:tr>
      <w:tr w:rsidR="00761051" w:rsidRPr="00761051" w14:paraId="40248284" w14:textId="77777777" w:rsidTr="00761051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075B9D" w14:textId="77777777" w:rsidR="00761051" w:rsidRPr="00761051" w:rsidRDefault="00761051" w:rsidP="00761051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52538E" w14:textId="77777777" w:rsidR="00761051" w:rsidRPr="00761051" w:rsidRDefault="00761051" w:rsidP="00761051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5C3DEF" w14:textId="77777777" w:rsidR="00761051" w:rsidRPr="00761051" w:rsidRDefault="00761051" w:rsidP="00761051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C0E161" w14:textId="77777777" w:rsidR="00761051" w:rsidRPr="00761051" w:rsidRDefault="00761051" w:rsidP="00761051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92FAC4" w14:textId="77777777" w:rsidR="00761051" w:rsidRPr="00761051" w:rsidRDefault="00761051" w:rsidP="00761051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AAF158" w14:textId="77777777" w:rsidR="00761051" w:rsidRPr="00761051" w:rsidRDefault="00761051" w:rsidP="00761051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F98307" w14:textId="77777777" w:rsidR="00761051" w:rsidRPr="00761051" w:rsidRDefault="00761051" w:rsidP="00761051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61051" w:rsidRPr="00761051" w14:paraId="267A5CF4" w14:textId="77777777" w:rsidTr="00761051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AFD160" w14:textId="77777777" w:rsidR="00761051" w:rsidRPr="00761051" w:rsidRDefault="00761051" w:rsidP="00761051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6105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Department of Social Services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003E66" w14:textId="77777777" w:rsidR="00761051" w:rsidRPr="00761051" w:rsidRDefault="00761051" w:rsidP="0076105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61051">
              <w:rPr>
                <w:rFonts w:ascii="Arial" w:hAnsi="Arial" w:cs="Arial"/>
                <w:color w:val="000000"/>
                <w:sz w:val="16"/>
                <w:szCs w:val="16"/>
              </w:rPr>
              <w:t>1,038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667F75" w14:textId="77777777" w:rsidR="00761051" w:rsidRPr="00761051" w:rsidRDefault="00761051" w:rsidP="0076105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61051">
              <w:rPr>
                <w:rFonts w:ascii="Arial" w:hAnsi="Arial" w:cs="Arial"/>
                <w:color w:val="000000"/>
                <w:sz w:val="16"/>
                <w:szCs w:val="16"/>
              </w:rPr>
              <w:t>3,903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349262" w14:textId="5C632E5C" w:rsidR="00761051" w:rsidRPr="00761051" w:rsidRDefault="00E275AD" w:rsidP="0076105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E07C38" w14:textId="7D32AC5A" w:rsidR="00761051" w:rsidRPr="00761051" w:rsidRDefault="00E275AD" w:rsidP="0076105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761051">
              <w:rPr>
                <w:rFonts w:ascii="Arial" w:hAnsi="Arial" w:cs="Arial"/>
                <w:color w:val="000000"/>
                <w:sz w:val="16"/>
                <w:szCs w:val="16"/>
              </w:rPr>
              <w:t>4,120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0A0FD1" w14:textId="6CAD9948" w:rsidR="00761051" w:rsidRPr="00761051" w:rsidRDefault="00E275AD" w:rsidP="0076105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0D837E" w14:textId="77777777" w:rsidR="00761051" w:rsidRPr="00761051" w:rsidRDefault="00761051" w:rsidP="0076105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61051">
              <w:rPr>
                <w:rFonts w:ascii="Arial" w:hAnsi="Arial" w:cs="Arial"/>
                <w:color w:val="000000"/>
                <w:sz w:val="16"/>
                <w:szCs w:val="16"/>
              </w:rPr>
              <w:t>821</w:t>
            </w:r>
          </w:p>
        </w:tc>
      </w:tr>
      <w:tr w:rsidR="00761051" w:rsidRPr="00761051" w14:paraId="2CF2004A" w14:textId="77777777" w:rsidTr="00761051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4CD0DC" w14:textId="77777777" w:rsidR="00761051" w:rsidRPr="00761051" w:rsidRDefault="00761051" w:rsidP="00761051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00F5680F" w14:textId="77777777" w:rsidR="00761051" w:rsidRPr="00761051" w:rsidRDefault="00761051" w:rsidP="00761051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76105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6,132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61A5BCA6" w14:textId="77777777" w:rsidR="00761051" w:rsidRPr="00761051" w:rsidRDefault="00761051" w:rsidP="00761051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76105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3,903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2E4304CC" w14:textId="1D2B9E8F" w:rsidR="00761051" w:rsidRPr="00761051" w:rsidRDefault="00E275AD" w:rsidP="00761051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5C1BD8E7" w14:textId="04065582" w:rsidR="00761051" w:rsidRPr="00761051" w:rsidRDefault="00E275AD" w:rsidP="00761051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76105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8,997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335D0B1B" w14:textId="7B8633A8" w:rsidR="00761051" w:rsidRPr="00761051" w:rsidRDefault="00E275AD" w:rsidP="00761051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137FE7F3" w14:textId="77777777" w:rsidR="00761051" w:rsidRPr="00761051" w:rsidRDefault="00761051" w:rsidP="00761051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76105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1,038</w:t>
            </w:r>
          </w:p>
        </w:tc>
      </w:tr>
      <w:tr w:rsidR="00761051" w:rsidRPr="00761051" w14:paraId="195D8605" w14:textId="77777777" w:rsidTr="00761051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01D466" w14:textId="77777777" w:rsidR="00761051" w:rsidRPr="00761051" w:rsidRDefault="00761051" w:rsidP="00761051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3E2BC3" w14:textId="77777777" w:rsidR="00761051" w:rsidRPr="00761051" w:rsidRDefault="00761051" w:rsidP="00761051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21C876" w14:textId="77777777" w:rsidR="00761051" w:rsidRPr="00761051" w:rsidRDefault="00761051" w:rsidP="00761051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140AA4" w14:textId="77777777" w:rsidR="00761051" w:rsidRPr="00761051" w:rsidRDefault="00761051" w:rsidP="00761051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E92320" w14:textId="77777777" w:rsidR="00761051" w:rsidRPr="00761051" w:rsidRDefault="00761051" w:rsidP="00761051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F54B88" w14:textId="77777777" w:rsidR="00761051" w:rsidRPr="00761051" w:rsidRDefault="00761051" w:rsidP="00761051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5F7021" w14:textId="77777777" w:rsidR="00761051" w:rsidRPr="00761051" w:rsidRDefault="00761051" w:rsidP="00761051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61051" w:rsidRPr="00761051" w14:paraId="6C617920" w14:textId="77777777" w:rsidTr="00761051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EB341A" w14:textId="77777777" w:rsidR="00761051" w:rsidRPr="00761051" w:rsidRDefault="00761051" w:rsidP="00761051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6105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Services Australia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A8B75" w14:textId="77777777" w:rsidR="00761051" w:rsidRPr="00761051" w:rsidRDefault="00761051" w:rsidP="00761051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4E252" w14:textId="77777777" w:rsidR="00761051" w:rsidRPr="00761051" w:rsidRDefault="00761051" w:rsidP="00761051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B1CF6" w14:textId="77777777" w:rsidR="00761051" w:rsidRPr="00761051" w:rsidRDefault="00761051" w:rsidP="00761051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2D38B" w14:textId="77777777" w:rsidR="00761051" w:rsidRPr="00761051" w:rsidRDefault="00761051" w:rsidP="00761051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A74F4" w14:textId="77777777" w:rsidR="00761051" w:rsidRPr="00761051" w:rsidRDefault="00761051" w:rsidP="00761051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59F6B" w14:textId="77777777" w:rsidR="00761051" w:rsidRPr="00761051" w:rsidRDefault="00761051" w:rsidP="00761051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61051" w:rsidRPr="00761051" w14:paraId="451C753D" w14:textId="77777777" w:rsidTr="00761051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70B5BC" w14:textId="77777777" w:rsidR="00761051" w:rsidRPr="00761051" w:rsidRDefault="00761051" w:rsidP="00761051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61051">
              <w:rPr>
                <w:rFonts w:ascii="Arial" w:hAnsi="Arial" w:cs="Arial"/>
                <w:color w:val="000000"/>
                <w:sz w:val="16"/>
                <w:szCs w:val="16"/>
              </w:rPr>
              <w:t>Child Support Account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F8E9E7" w14:textId="77777777" w:rsidR="00761051" w:rsidRPr="00761051" w:rsidRDefault="00761051" w:rsidP="0076105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61051">
              <w:rPr>
                <w:rFonts w:ascii="Arial" w:hAnsi="Arial" w:cs="Arial"/>
                <w:color w:val="000000"/>
                <w:sz w:val="16"/>
                <w:szCs w:val="16"/>
              </w:rPr>
              <w:t>66,721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321F75" w14:textId="77777777" w:rsidR="00761051" w:rsidRPr="00761051" w:rsidRDefault="00761051" w:rsidP="0076105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61051">
              <w:rPr>
                <w:rFonts w:ascii="Arial" w:hAnsi="Arial" w:cs="Arial"/>
                <w:color w:val="000000"/>
                <w:sz w:val="16"/>
                <w:szCs w:val="16"/>
              </w:rPr>
              <w:t>1,811,866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ED8B7F" w14:textId="77777777" w:rsidR="00761051" w:rsidRPr="00761051" w:rsidRDefault="00761051" w:rsidP="0076105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61051">
              <w:rPr>
                <w:rFonts w:ascii="Arial" w:hAnsi="Arial" w:cs="Arial"/>
                <w:color w:val="000000"/>
                <w:sz w:val="16"/>
                <w:szCs w:val="16"/>
              </w:rPr>
              <w:t>1,230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0D3F41" w14:textId="3F3CEF55" w:rsidR="00761051" w:rsidRPr="00761051" w:rsidRDefault="00E275AD" w:rsidP="0076105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761051" w:rsidRPr="00761051">
              <w:rPr>
                <w:rFonts w:ascii="Arial" w:hAnsi="Arial" w:cs="Arial"/>
                <w:color w:val="000000"/>
                <w:sz w:val="16"/>
                <w:szCs w:val="16"/>
              </w:rPr>
              <w:t>1,858,844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40A2B1" w14:textId="77777777" w:rsidR="00761051" w:rsidRPr="00761051" w:rsidRDefault="00761051" w:rsidP="0076105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61051">
              <w:rPr>
                <w:rFonts w:ascii="Arial" w:hAnsi="Arial" w:cs="Arial"/>
                <w:color w:val="000000"/>
                <w:sz w:val="16"/>
                <w:szCs w:val="16"/>
              </w:rPr>
              <w:t>45,748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AE205D" w14:textId="77777777" w:rsidR="00761051" w:rsidRPr="00761051" w:rsidRDefault="00761051" w:rsidP="0076105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61051">
              <w:rPr>
                <w:rFonts w:ascii="Arial" w:hAnsi="Arial" w:cs="Arial"/>
                <w:color w:val="000000"/>
                <w:sz w:val="16"/>
                <w:szCs w:val="16"/>
              </w:rPr>
              <w:t>66,721</w:t>
            </w:r>
          </w:p>
        </w:tc>
      </w:tr>
      <w:tr w:rsidR="00761051" w:rsidRPr="00761051" w14:paraId="40F54D49" w14:textId="77777777" w:rsidTr="00761051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CA7CC0" w14:textId="77777777" w:rsidR="00761051" w:rsidRPr="00761051" w:rsidRDefault="00761051" w:rsidP="00761051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20B88D" w14:textId="77777777" w:rsidR="00761051" w:rsidRPr="00761051" w:rsidRDefault="00761051" w:rsidP="00761051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76105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66,721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54DB27" w14:textId="77777777" w:rsidR="00761051" w:rsidRPr="00761051" w:rsidRDefault="00761051" w:rsidP="00761051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76105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1,758,270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685085" w14:textId="77777777" w:rsidR="00761051" w:rsidRPr="00761051" w:rsidRDefault="00761051" w:rsidP="00761051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76105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1,195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E5C0C6" w14:textId="337B6F98" w:rsidR="00761051" w:rsidRPr="00761051" w:rsidRDefault="00E275AD" w:rsidP="00761051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761051" w:rsidRPr="0076105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1,803,860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21708E" w14:textId="77777777" w:rsidR="00761051" w:rsidRPr="00761051" w:rsidRDefault="00761051" w:rsidP="00761051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76105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44,395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E7D57A" w14:textId="77777777" w:rsidR="00761051" w:rsidRPr="00761051" w:rsidRDefault="00761051" w:rsidP="00761051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76105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66,721</w:t>
            </w:r>
          </w:p>
        </w:tc>
      </w:tr>
      <w:tr w:rsidR="00761051" w:rsidRPr="00761051" w14:paraId="12747093" w14:textId="77777777" w:rsidTr="00761051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A2CA8E" w14:textId="77777777" w:rsidR="00761051" w:rsidRPr="00761051" w:rsidRDefault="00761051" w:rsidP="00761051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4165AF" w14:textId="77777777" w:rsidR="00761051" w:rsidRPr="00761051" w:rsidRDefault="00761051" w:rsidP="00761051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E6919D" w14:textId="77777777" w:rsidR="00761051" w:rsidRPr="00761051" w:rsidRDefault="00761051" w:rsidP="00761051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6CFFDD" w14:textId="77777777" w:rsidR="00761051" w:rsidRPr="00761051" w:rsidRDefault="00761051" w:rsidP="00761051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A0943C" w14:textId="77777777" w:rsidR="00761051" w:rsidRPr="00761051" w:rsidRDefault="00761051" w:rsidP="00761051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637832" w14:textId="77777777" w:rsidR="00761051" w:rsidRPr="00761051" w:rsidRDefault="00761051" w:rsidP="00761051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06EB0F" w14:textId="77777777" w:rsidR="00761051" w:rsidRPr="00761051" w:rsidRDefault="00761051" w:rsidP="00761051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61051" w:rsidRPr="00761051" w14:paraId="4ADA3200" w14:textId="77777777" w:rsidTr="00761051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0F6DE1" w14:textId="6EAE46B7" w:rsidR="00761051" w:rsidRPr="00761051" w:rsidRDefault="00761051" w:rsidP="00761051">
            <w:pPr>
              <w:spacing w:before="0" w:after="0" w:line="240" w:lineRule="auto"/>
              <w:ind w:left="17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61051">
              <w:rPr>
                <w:rFonts w:ascii="Arial" w:hAnsi="Arial" w:cs="Arial"/>
                <w:color w:val="000000"/>
                <w:sz w:val="16"/>
                <w:szCs w:val="16"/>
              </w:rPr>
              <w:t>Recovery of Compensation for Health Care and Other Services Special Account 2015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F7063D" w14:textId="77777777" w:rsidR="00761051" w:rsidRPr="00761051" w:rsidRDefault="00761051" w:rsidP="0076105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61051">
              <w:rPr>
                <w:rFonts w:ascii="Arial" w:hAnsi="Arial" w:cs="Arial"/>
                <w:color w:val="000000"/>
                <w:sz w:val="16"/>
                <w:szCs w:val="16"/>
              </w:rPr>
              <w:t>179,178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B72028" w14:textId="77777777" w:rsidR="00761051" w:rsidRPr="00761051" w:rsidRDefault="00761051" w:rsidP="0076105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61051">
              <w:rPr>
                <w:rFonts w:ascii="Arial" w:hAnsi="Arial" w:cs="Arial"/>
                <w:color w:val="000000"/>
                <w:sz w:val="16"/>
                <w:szCs w:val="16"/>
              </w:rPr>
              <w:t>451,118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59A21C" w14:textId="1EFA52AB" w:rsidR="00761051" w:rsidRPr="00761051" w:rsidRDefault="00E275AD" w:rsidP="0076105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ACBE26" w14:textId="7728ABBE" w:rsidR="00761051" w:rsidRPr="00761051" w:rsidRDefault="00E275AD" w:rsidP="0076105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761051" w:rsidRPr="00761051">
              <w:rPr>
                <w:rFonts w:ascii="Arial" w:hAnsi="Arial" w:cs="Arial"/>
                <w:color w:val="000000"/>
                <w:sz w:val="16"/>
                <w:szCs w:val="16"/>
              </w:rPr>
              <w:t>451,118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079791" w14:textId="4AA5E243" w:rsidR="00761051" w:rsidRPr="00761051" w:rsidRDefault="00E275AD" w:rsidP="0076105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4E59DD" w14:textId="77777777" w:rsidR="00761051" w:rsidRPr="00761051" w:rsidRDefault="00761051" w:rsidP="0076105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61051">
              <w:rPr>
                <w:rFonts w:ascii="Arial" w:hAnsi="Arial" w:cs="Arial"/>
                <w:color w:val="000000"/>
                <w:sz w:val="16"/>
                <w:szCs w:val="16"/>
              </w:rPr>
              <w:t>179,178</w:t>
            </w:r>
          </w:p>
        </w:tc>
      </w:tr>
      <w:tr w:rsidR="00761051" w:rsidRPr="00761051" w14:paraId="67C741C2" w14:textId="77777777" w:rsidTr="00761051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BD051D" w14:textId="77777777" w:rsidR="00761051" w:rsidRPr="00761051" w:rsidRDefault="00761051" w:rsidP="00761051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79FE95" w14:textId="77777777" w:rsidR="00761051" w:rsidRPr="00761051" w:rsidRDefault="00761051" w:rsidP="00761051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76105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179,178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2853D3" w14:textId="77777777" w:rsidR="00761051" w:rsidRPr="00761051" w:rsidRDefault="00761051" w:rsidP="00761051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76105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433,768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249A3F" w14:textId="0D125CD5" w:rsidR="00761051" w:rsidRPr="00761051" w:rsidRDefault="00E275AD" w:rsidP="00761051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3E4AF7" w14:textId="0DE593FA" w:rsidR="00761051" w:rsidRPr="00761051" w:rsidRDefault="00E275AD" w:rsidP="00761051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761051" w:rsidRPr="0076105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433,768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CEA4AB" w14:textId="03ADD2C4" w:rsidR="00761051" w:rsidRPr="00761051" w:rsidRDefault="00E275AD" w:rsidP="00761051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902423" w14:textId="77777777" w:rsidR="00761051" w:rsidRPr="00761051" w:rsidRDefault="00761051" w:rsidP="00761051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76105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179,178</w:t>
            </w:r>
          </w:p>
        </w:tc>
      </w:tr>
      <w:tr w:rsidR="00761051" w:rsidRPr="00761051" w14:paraId="52D4ACD0" w14:textId="77777777" w:rsidTr="00761051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3290A8" w14:textId="77777777" w:rsidR="00761051" w:rsidRPr="00761051" w:rsidRDefault="00761051" w:rsidP="00761051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E46D6C" w14:textId="77777777" w:rsidR="00761051" w:rsidRPr="00761051" w:rsidRDefault="00761051" w:rsidP="00761051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46B3C1" w14:textId="77777777" w:rsidR="00761051" w:rsidRPr="00761051" w:rsidRDefault="00761051" w:rsidP="00761051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6AE60D" w14:textId="77777777" w:rsidR="00761051" w:rsidRPr="00761051" w:rsidRDefault="00761051" w:rsidP="00761051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087324" w14:textId="77777777" w:rsidR="00761051" w:rsidRPr="00761051" w:rsidRDefault="00761051" w:rsidP="00761051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35EDA5" w14:textId="77777777" w:rsidR="00761051" w:rsidRPr="00761051" w:rsidRDefault="00761051" w:rsidP="00761051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EA83F2" w14:textId="77777777" w:rsidR="00761051" w:rsidRPr="00761051" w:rsidRDefault="00761051" w:rsidP="00761051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61051" w:rsidRPr="00761051" w14:paraId="6D0324AB" w14:textId="77777777" w:rsidTr="00761051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F67DE1" w14:textId="77777777" w:rsidR="00761051" w:rsidRPr="00761051" w:rsidRDefault="00761051" w:rsidP="00761051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61051">
              <w:rPr>
                <w:rFonts w:ascii="Arial" w:hAnsi="Arial" w:cs="Arial"/>
                <w:color w:val="000000"/>
                <w:sz w:val="16"/>
                <w:szCs w:val="16"/>
              </w:rPr>
              <w:t>Services Australia SOETM Special Account 2020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48042B" w14:textId="77777777" w:rsidR="00761051" w:rsidRPr="00761051" w:rsidRDefault="00761051" w:rsidP="0076105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61051">
              <w:rPr>
                <w:rFonts w:ascii="Arial" w:hAnsi="Arial" w:cs="Arial"/>
                <w:color w:val="000000"/>
                <w:sz w:val="16"/>
                <w:szCs w:val="16"/>
              </w:rPr>
              <w:t>165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D4C0E1" w14:textId="77777777" w:rsidR="00761051" w:rsidRPr="00761051" w:rsidRDefault="00761051" w:rsidP="0076105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61051">
              <w:rPr>
                <w:rFonts w:ascii="Arial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F88116" w14:textId="1E2F0A6B" w:rsidR="00761051" w:rsidRPr="00761051" w:rsidRDefault="00E275AD" w:rsidP="0076105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7CDA86" w14:textId="1F4FA524" w:rsidR="00761051" w:rsidRPr="00761051" w:rsidRDefault="00E275AD" w:rsidP="0076105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761051" w:rsidRPr="00761051">
              <w:rPr>
                <w:rFonts w:ascii="Arial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D7FCA1" w14:textId="1DDD9B6A" w:rsidR="00761051" w:rsidRPr="00761051" w:rsidRDefault="00E275AD" w:rsidP="0076105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037DF0" w14:textId="77777777" w:rsidR="00761051" w:rsidRPr="00761051" w:rsidRDefault="00761051" w:rsidP="0076105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61051">
              <w:rPr>
                <w:rFonts w:ascii="Arial" w:hAnsi="Arial" w:cs="Arial"/>
                <w:color w:val="000000"/>
                <w:sz w:val="16"/>
                <w:szCs w:val="16"/>
              </w:rPr>
              <w:t>165</w:t>
            </w:r>
          </w:p>
        </w:tc>
      </w:tr>
      <w:tr w:rsidR="00761051" w:rsidRPr="00761051" w14:paraId="1A6C66CE" w14:textId="77777777" w:rsidTr="00761051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A2B513" w14:textId="77777777" w:rsidR="00761051" w:rsidRPr="00761051" w:rsidRDefault="00761051" w:rsidP="00761051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09649A" w14:textId="77777777" w:rsidR="00761051" w:rsidRPr="00761051" w:rsidRDefault="00761051" w:rsidP="00761051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76105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165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656BD1" w14:textId="77777777" w:rsidR="00761051" w:rsidRPr="00761051" w:rsidRDefault="00761051" w:rsidP="00761051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76105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900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E62523" w14:textId="69B83FD5" w:rsidR="00761051" w:rsidRPr="00761051" w:rsidRDefault="00E275AD" w:rsidP="00761051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2BA56D" w14:textId="2C49D569" w:rsidR="00761051" w:rsidRPr="00761051" w:rsidRDefault="00E275AD" w:rsidP="00761051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761051" w:rsidRPr="0076105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900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762E26" w14:textId="61A7A45C" w:rsidR="00761051" w:rsidRPr="00761051" w:rsidRDefault="00E275AD" w:rsidP="00761051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D542B2" w14:textId="77777777" w:rsidR="00761051" w:rsidRPr="00761051" w:rsidRDefault="00761051" w:rsidP="00761051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76105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165</w:t>
            </w:r>
          </w:p>
        </w:tc>
      </w:tr>
      <w:tr w:rsidR="00761051" w:rsidRPr="00761051" w14:paraId="401588E6" w14:textId="77777777" w:rsidTr="00761051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B0B2E5" w14:textId="77777777" w:rsidR="00761051" w:rsidRPr="00761051" w:rsidRDefault="00761051" w:rsidP="00761051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CBCEA9" w14:textId="77777777" w:rsidR="00761051" w:rsidRPr="00761051" w:rsidRDefault="00761051" w:rsidP="00761051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C41093" w14:textId="77777777" w:rsidR="00761051" w:rsidRPr="00761051" w:rsidRDefault="00761051" w:rsidP="00761051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BC8F72" w14:textId="77777777" w:rsidR="00761051" w:rsidRPr="00761051" w:rsidRDefault="00761051" w:rsidP="00761051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D80386" w14:textId="77777777" w:rsidR="00761051" w:rsidRPr="00761051" w:rsidRDefault="00761051" w:rsidP="00761051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0BEFDE" w14:textId="77777777" w:rsidR="00761051" w:rsidRPr="00761051" w:rsidRDefault="00761051" w:rsidP="00761051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FDD65D" w14:textId="77777777" w:rsidR="00761051" w:rsidRPr="00761051" w:rsidRDefault="00761051" w:rsidP="00761051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61051" w:rsidRPr="00761051" w14:paraId="0ACF529E" w14:textId="77777777" w:rsidTr="00761051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31B49A" w14:textId="77777777" w:rsidR="00761051" w:rsidRPr="00761051" w:rsidRDefault="00761051" w:rsidP="00761051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6105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Services Australia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EA31A4" w14:textId="77777777" w:rsidR="00761051" w:rsidRPr="00761051" w:rsidRDefault="00761051" w:rsidP="0076105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61051">
              <w:rPr>
                <w:rFonts w:ascii="Arial" w:hAnsi="Arial" w:cs="Arial"/>
                <w:color w:val="000000"/>
                <w:sz w:val="16"/>
                <w:szCs w:val="16"/>
              </w:rPr>
              <w:t>246,064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7F352C" w14:textId="77777777" w:rsidR="00761051" w:rsidRPr="00761051" w:rsidRDefault="00761051" w:rsidP="0076105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61051">
              <w:rPr>
                <w:rFonts w:ascii="Arial" w:hAnsi="Arial" w:cs="Arial"/>
                <w:color w:val="000000"/>
                <w:sz w:val="16"/>
                <w:szCs w:val="16"/>
              </w:rPr>
              <w:t>2,263,884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27B598" w14:textId="77777777" w:rsidR="00761051" w:rsidRPr="00761051" w:rsidRDefault="00761051" w:rsidP="0076105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61051">
              <w:rPr>
                <w:rFonts w:ascii="Arial" w:hAnsi="Arial" w:cs="Arial"/>
                <w:color w:val="000000"/>
                <w:sz w:val="16"/>
                <w:szCs w:val="16"/>
              </w:rPr>
              <w:t>1,230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6E758B" w14:textId="394FE179" w:rsidR="00761051" w:rsidRPr="00761051" w:rsidRDefault="00E275AD" w:rsidP="0076105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761051">
              <w:rPr>
                <w:rFonts w:ascii="Arial" w:hAnsi="Arial" w:cs="Arial"/>
                <w:color w:val="000000"/>
                <w:sz w:val="16"/>
                <w:szCs w:val="16"/>
              </w:rPr>
              <w:t>2,310,862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A00980" w14:textId="77777777" w:rsidR="00761051" w:rsidRPr="00761051" w:rsidRDefault="00761051" w:rsidP="0076105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61051">
              <w:rPr>
                <w:rFonts w:ascii="Arial" w:hAnsi="Arial" w:cs="Arial"/>
                <w:color w:val="000000"/>
                <w:sz w:val="16"/>
                <w:szCs w:val="16"/>
              </w:rPr>
              <w:t>45,748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99293A" w14:textId="77777777" w:rsidR="00761051" w:rsidRPr="00761051" w:rsidRDefault="00761051" w:rsidP="0076105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61051">
              <w:rPr>
                <w:rFonts w:ascii="Arial" w:hAnsi="Arial" w:cs="Arial"/>
                <w:color w:val="000000"/>
                <w:sz w:val="16"/>
                <w:szCs w:val="16"/>
              </w:rPr>
              <w:t>246,064</w:t>
            </w:r>
          </w:p>
        </w:tc>
      </w:tr>
      <w:tr w:rsidR="00761051" w:rsidRPr="00761051" w14:paraId="2A0AC303" w14:textId="77777777" w:rsidTr="00761051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A121E2" w14:textId="77777777" w:rsidR="00761051" w:rsidRPr="00761051" w:rsidRDefault="00761051" w:rsidP="00761051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169DB492" w14:textId="77777777" w:rsidR="00761051" w:rsidRPr="00761051" w:rsidRDefault="00761051" w:rsidP="00761051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76105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246,064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3B24F3DF" w14:textId="77777777" w:rsidR="00761051" w:rsidRPr="00761051" w:rsidRDefault="00761051" w:rsidP="00761051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76105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2,192,938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13AC79A5" w14:textId="77777777" w:rsidR="00761051" w:rsidRPr="00761051" w:rsidRDefault="00761051" w:rsidP="00761051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76105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1,195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5AC37B4B" w14:textId="63BA5BDA" w:rsidR="00761051" w:rsidRPr="00761051" w:rsidRDefault="00E275AD" w:rsidP="00761051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76105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2,238,528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185DC99C" w14:textId="77777777" w:rsidR="00761051" w:rsidRPr="00761051" w:rsidRDefault="00761051" w:rsidP="00761051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76105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44,395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610C2596" w14:textId="77777777" w:rsidR="00761051" w:rsidRPr="00761051" w:rsidRDefault="00761051" w:rsidP="00761051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76105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246,064</w:t>
            </w:r>
          </w:p>
        </w:tc>
      </w:tr>
    </w:tbl>
    <w:p w14:paraId="36AD8D18" w14:textId="77777777" w:rsidR="009C6BFC" w:rsidRDefault="00761051" w:rsidP="009C6BFC">
      <w:r>
        <w:fldChar w:fldCharType="end"/>
      </w:r>
    </w:p>
    <w:p w14:paraId="2175F4DE" w14:textId="77777777" w:rsidR="009C6BFC" w:rsidRDefault="009C6BFC">
      <w:pPr>
        <w:spacing w:before="0" w:after="160" w:line="259" w:lineRule="auto"/>
      </w:pPr>
      <w:r>
        <w:br w:type="page"/>
      </w:r>
    </w:p>
    <w:p w14:paraId="425E3861" w14:textId="3B0A9EAC" w:rsidR="00711D98" w:rsidRPr="009C6BFC" w:rsidRDefault="00711D98" w:rsidP="009C6BFC">
      <w:pPr>
        <w:pStyle w:val="GhostLine"/>
        <w:rPr>
          <w:rFonts w:eastAsiaTheme="minorHAnsi"/>
        </w:rPr>
      </w:pPr>
      <w:r>
        <w:lastRenderedPageBreak/>
        <w:fldChar w:fldCharType="begin" w:fldLock="1"/>
      </w:r>
      <w:r>
        <w:instrText xml:space="preserve"> LINK Excel.Sheet.12 "\\\\mercury.network\\dfs\\groups\\FMG\\FRACM\\Reporting and Resourcing\\Special Appropriations\\Budget Paper 4\\2023-24\\05. BP4 Sections\\09_SpAccT\\09_SpAccT_20230503_0900_formatted.xlsx" "SAc - Output!R648C1:R676C7" \a \f 4 \h  \* MERGEFORMAT </w:instrText>
      </w:r>
      <w:r>
        <w:fldChar w:fldCharType="separate"/>
      </w:r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4094"/>
        <w:gridCol w:w="1242"/>
        <w:gridCol w:w="1241"/>
        <w:gridCol w:w="1241"/>
        <w:gridCol w:w="1241"/>
        <w:gridCol w:w="1241"/>
        <w:gridCol w:w="1237"/>
      </w:tblGrid>
      <w:tr w:rsidR="00711D98" w:rsidRPr="00711D98" w14:paraId="00E9EC20" w14:textId="77777777" w:rsidTr="00711D98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AEB1F" w14:textId="6FE514DC" w:rsidR="00711D98" w:rsidRPr="00711D98" w:rsidRDefault="00711D98" w:rsidP="00711D98">
            <w:pPr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6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4AD568" w14:textId="0773854D" w:rsidR="00711D98" w:rsidRPr="00711D98" w:rsidRDefault="00711D98" w:rsidP="00711D98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11D98">
              <w:rPr>
                <w:rFonts w:ascii="Arial" w:hAnsi="Arial" w:cs="Arial"/>
                <w:color w:val="000000"/>
                <w:sz w:val="16"/>
                <w:szCs w:val="16"/>
              </w:rPr>
              <w:t>Budget Estimate</w:t>
            </w:r>
            <w:r w:rsidR="00242DE7">
              <w:rPr>
                <w:rFonts w:ascii="Arial" w:hAnsi="Arial" w:cs="Arial"/>
                <w:color w:val="000000"/>
                <w:sz w:val="16"/>
                <w:szCs w:val="16"/>
              </w:rPr>
              <w:t xml:space="preserve"> – </w:t>
            </w:r>
            <w:r w:rsidRPr="00711D98">
              <w:rPr>
                <w:rFonts w:ascii="Arial" w:hAnsi="Arial" w:cs="Arial"/>
                <w:color w:val="000000"/>
                <w:sz w:val="16"/>
                <w:szCs w:val="16"/>
              </w:rPr>
              <w:t>2023</w:t>
            </w:r>
            <w:r w:rsidR="00E275AD"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Pr="00711D98">
              <w:rPr>
                <w:rFonts w:ascii="Arial" w:hAnsi="Arial" w:cs="Arial"/>
                <w:color w:val="000000"/>
                <w:sz w:val="16"/>
                <w:szCs w:val="16"/>
              </w:rPr>
              <w:t>2024</w:t>
            </w:r>
          </w:p>
        </w:tc>
      </w:tr>
      <w:tr w:rsidR="00711D98" w:rsidRPr="00711D98" w14:paraId="03BB6068" w14:textId="77777777" w:rsidTr="00711D98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4261F" w14:textId="77777777" w:rsidR="00711D98" w:rsidRPr="00711D98" w:rsidRDefault="00711D98" w:rsidP="00711D98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226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074A55" w14:textId="6C290910" w:rsidR="00711D98" w:rsidRPr="00711D98" w:rsidRDefault="00711D98" w:rsidP="00711D98">
            <w:pPr>
              <w:spacing w:before="0"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711D9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Estimated Actual</w:t>
            </w:r>
            <w:r w:rsidR="00242DE7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– </w:t>
            </w:r>
            <w:r w:rsidRPr="00711D9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2022</w:t>
            </w:r>
            <w:r w:rsidR="00E275AD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Pr="00711D9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2023</w:t>
            </w:r>
          </w:p>
        </w:tc>
      </w:tr>
      <w:tr w:rsidR="00711D98" w:rsidRPr="00711D98" w14:paraId="7736C859" w14:textId="77777777" w:rsidTr="00711D98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E367B" w14:textId="77777777" w:rsidR="00711D98" w:rsidRPr="00711D98" w:rsidRDefault="00711D98" w:rsidP="00711D98">
            <w:pPr>
              <w:spacing w:before="0"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0D2CF3D3" w14:textId="77777777" w:rsidR="00711D98" w:rsidRPr="00711D98" w:rsidRDefault="00711D98" w:rsidP="00711D9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11D98">
              <w:rPr>
                <w:rFonts w:ascii="Arial" w:hAnsi="Arial" w:cs="Arial"/>
                <w:color w:val="000000"/>
                <w:sz w:val="16"/>
                <w:szCs w:val="16"/>
              </w:rPr>
              <w:t>Opening</w:t>
            </w:r>
            <w:r w:rsidRPr="00711D98">
              <w:rPr>
                <w:rFonts w:ascii="Arial" w:hAnsi="Arial" w:cs="Arial"/>
                <w:color w:val="000000"/>
                <w:sz w:val="16"/>
                <w:szCs w:val="16"/>
              </w:rPr>
              <w:br/>
              <w:t>Balance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1092AD70" w14:textId="28198507" w:rsidR="00711D98" w:rsidRPr="00711D98" w:rsidRDefault="00711D98" w:rsidP="00711D9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11D98">
              <w:rPr>
                <w:rFonts w:ascii="Arial" w:hAnsi="Arial" w:cs="Arial"/>
                <w:color w:val="000000"/>
                <w:sz w:val="16"/>
                <w:szCs w:val="16"/>
              </w:rPr>
              <w:t>Receipts (Non</w:t>
            </w:r>
            <w:r w:rsidR="00E275AD"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Pr="00711D98">
              <w:rPr>
                <w:rFonts w:ascii="Arial" w:hAnsi="Arial" w:cs="Arial"/>
                <w:color w:val="000000"/>
                <w:sz w:val="16"/>
                <w:szCs w:val="16"/>
              </w:rPr>
              <w:br/>
              <w:t>Appropriated)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6614559C" w14:textId="77777777" w:rsidR="00711D98" w:rsidRPr="00711D98" w:rsidRDefault="00711D98" w:rsidP="00711D9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11D98">
              <w:rPr>
                <w:rFonts w:ascii="Arial" w:hAnsi="Arial" w:cs="Arial"/>
                <w:color w:val="000000"/>
                <w:sz w:val="16"/>
                <w:szCs w:val="16"/>
              </w:rPr>
              <w:t>Receipts</w:t>
            </w:r>
            <w:r w:rsidRPr="00711D98">
              <w:rPr>
                <w:rFonts w:ascii="Arial" w:hAnsi="Arial" w:cs="Arial"/>
                <w:color w:val="000000"/>
                <w:sz w:val="16"/>
                <w:szCs w:val="16"/>
              </w:rPr>
              <w:br/>
              <w:t>(Appropriated)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35253D28" w14:textId="77777777" w:rsidR="00711D98" w:rsidRPr="00711D98" w:rsidRDefault="00711D98" w:rsidP="00711D9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11D98">
              <w:rPr>
                <w:rFonts w:ascii="Arial" w:hAnsi="Arial" w:cs="Arial"/>
                <w:color w:val="000000"/>
                <w:sz w:val="16"/>
                <w:szCs w:val="16"/>
              </w:rPr>
              <w:br/>
              <w:t>Payments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70A7E831" w14:textId="77777777" w:rsidR="00711D98" w:rsidRPr="00711D98" w:rsidRDefault="00711D98" w:rsidP="00711D9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11D98">
              <w:rPr>
                <w:rFonts w:ascii="Arial" w:hAnsi="Arial" w:cs="Arial"/>
                <w:color w:val="000000"/>
                <w:sz w:val="16"/>
                <w:szCs w:val="16"/>
              </w:rPr>
              <w:br/>
              <w:t>Adjustments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748396A2" w14:textId="77777777" w:rsidR="00711D98" w:rsidRPr="00711D98" w:rsidRDefault="00711D98" w:rsidP="00711D9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11D98">
              <w:rPr>
                <w:rFonts w:ascii="Arial" w:hAnsi="Arial" w:cs="Arial"/>
                <w:color w:val="000000"/>
                <w:sz w:val="16"/>
                <w:szCs w:val="16"/>
              </w:rPr>
              <w:t>Closing</w:t>
            </w:r>
            <w:r w:rsidRPr="00711D98">
              <w:rPr>
                <w:rFonts w:ascii="Arial" w:hAnsi="Arial" w:cs="Arial"/>
                <w:color w:val="000000"/>
                <w:sz w:val="16"/>
                <w:szCs w:val="16"/>
              </w:rPr>
              <w:br/>
              <w:t>Balance</w:t>
            </w:r>
          </w:p>
        </w:tc>
      </w:tr>
      <w:tr w:rsidR="00711D98" w:rsidRPr="00711D98" w14:paraId="47BD4E48" w14:textId="77777777" w:rsidTr="00711D98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0F625" w14:textId="77777777" w:rsidR="00711D98" w:rsidRPr="00711D98" w:rsidRDefault="00711D98" w:rsidP="00711D9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1EDFAE01" w14:textId="77777777" w:rsidR="00711D98" w:rsidRPr="00711D98" w:rsidRDefault="00711D98" w:rsidP="00711D98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0623178F" w14:textId="77777777" w:rsidR="00711D98" w:rsidRPr="00711D98" w:rsidRDefault="00711D98" w:rsidP="00711D98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0B4B8F76" w14:textId="77777777" w:rsidR="00711D98" w:rsidRPr="00711D98" w:rsidRDefault="00711D98" w:rsidP="00711D98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6CCB526B" w14:textId="77777777" w:rsidR="00711D98" w:rsidRPr="00711D98" w:rsidRDefault="00711D98" w:rsidP="00711D98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4F25C7AF" w14:textId="77777777" w:rsidR="00711D98" w:rsidRPr="00711D98" w:rsidRDefault="00711D98" w:rsidP="00711D98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776A654E" w14:textId="77777777" w:rsidR="00711D98" w:rsidRPr="00711D98" w:rsidRDefault="00711D98" w:rsidP="00711D98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11D98" w:rsidRPr="00711D98" w14:paraId="16483405" w14:textId="77777777" w:rsidTr="00711D98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0FE31" w14:textId="77777777" w:rsidR="00711D98" w:rsidRPr="00711D98" w:rsidRDefault="00711D98" w:rsidP="00711D98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D47611" w14:textId="70BD8932" w:rsidR="00711D98" w:rsidRPr="00711D98" w:rsidRDefault="00711D98" w:rsidP="00711D9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11D98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E275AD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711D98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C242F8" w14:textId="228D290F" w:rsidR="00711D98" w:rsidRPr="00711D98" w:rsidRDefault="00711D98" w:rsidP="00711D9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11D98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E275AD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711D98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8FE0F0" w14:textId="17BB443A" w:rsidR="00711D98" w:rsidRPr="00711D98" w:rsidRDefault="00711D98" w:rsidP="00711D9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11D98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E275AD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711D98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B51D8C" w14:textId="413FFEE6" w:rsidR="00711D98" w:rsidRPr="00711D98" w:rsidRDefault="00711D98" w:rsidP="00711D9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11D98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E275AD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711D98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3B4CD7" w14:textId="7B874156" w:rsidR="00711D98" w:rsidRPr="00711D98" w:rsidRDefault="00711D98" w:rsidP="00711D9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11D98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E275AD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711D98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FFAACD" w14:textId="21F08C8A" w:rsidR="00711D98" w:rsidRPr="00711D98" w:rsidRDefault="00711D98" w:rsidP="00711D9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11D98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E275AD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711D98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</w:tr>
      <w:tr w:rsidR="00711D98" w:rsidRPr="00711D98" w14:paraId="79BFF821" w14:textId="77777777" w:rsidTr="00711D98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006A79" w14:textId="77777777" w:rsidR="00711D98" w:rsidRPr="00711D98" w:rsidRDefault="00711D98" w:rsidP="00711D98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11D9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TREASURY PORTFOLIO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188D0" w14:textId="77777777" w:rsidR="00711D98" w:rsidRPr="00711D98" w:rsidRDefault="00711D98" w:rsidP="00711D98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A59EB" w14:textId="77777777" w:rsidR="00711D98" w:rsidRPr="00711D98" w:rsidRDefault="00711D98" w:rsidP="00711D98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87BB6" w14:textId="77777777" w:rsidR="00711D98" w:rsidRPr="00711D98" w:rsidRDefault="00711D98" w:rsidP="00711D98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EF253" w14:textId="77777777" w:rsidR="00711D98" w:rsidRPr="00711D98" w:rsidRDefault="00711D98" w:rsidP="00711D98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321B5" w14:textId="77777777" w:rsidR="00711D98" w:rsidRPr="00711D98" w:rsidRDefault="00711D98" w:rsidP="00711D98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10881" w14:textId="77777777" w:rsidR="00711D98" w:rsidRPr="00711D98" w:rsidRDefault="00711D98" w:rsidP="00711D98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11D98" w:rsidRPr="00711D98" w14:paraId="610AB177" w14:textId="77777777" w:rsidTr="00711D98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9EFDD4" w14:textId="77777777" w:rsidR="00711D98" w:rsidRPr="00711D98" w:rsidRDefault="00711D98" w:rsidP="00711D98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7C97E3" w14:textId="77777777" w:rsidR="00711D98" w:rsidRPr="00711D98" w:rsidRDefault="00711D98" w:rsidP="00711D98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DBD28E" w14:textId="77777777" w:rsidR="00711D98" w:rsidRPr="00711D98" w:rsidRDefault="00711D98" w:rsidP="00711D98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296B6C" w14:textId="77777777" w:rsidR="00711D98" w:rsidRPr="00711D98" w:rsidRDefault="00711D98" w:rsidP="00711D98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0B0645" w14:textId="77777777" w:rsidR="00711D98" w:rsidRPr="00711D98" w:rsidRDefault="00711D98" w:rsidP="00711D98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FC5E9B" w14:textId="77777777" w:rsidR="00711D98" w:rsidRPr="00711D98" w:rsidRDefault="00711D98" w:rsidP="00711D98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C63C78" w14:textId="77777777" w:rsidR="00711D98" w:rsidRPr="00711D98" w:rsidRDefault="00711D98" w:rsidP="00711D98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11D98" w:rsidRPr="00711D98" w14:paraId="12DBB8C5" w14:textId="77777777" w:rsidTr="00711D98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471551" w14:textId="77777777" w:rsidR="00711D98" w:rsidRPr="00711D98" w:rsidRDefault="00711D98" w:rsidP="00711D98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11D9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Department of the Treasury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9C4A1" w14:textId="77777777" w:rsidR="00711D98" w:rsidRPr="00711D98" w:rsidRDefault="00711D98" w:rsidP="00711D98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9263D" w14:textId="77777777" w:rsidR="00711D98" w:rsidRPr="00711D98" w:rsidRDefault="00711D98" w:rsidP="00711D98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CAC27" w14:textId="77777777" w:rsidR="00711D98" w:rsidRPr="00711D98" w:rsidRDefault="00711D98" w:rsidP="00711D98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544A2" w14:textId="77777777" w:rsidR="00711D98" w:rsidRPr="00711D98" w:rsidRDefault="00711D98" w:rsidP="00711D98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6ED6C" w14:textId="77777777" w:rsidR="00711D98" w:rsidRPr="00711D98" w:rsidRDefault="00711D98" w:rsidP="00711D98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EF14B" w14:textId="77777777" w:rsidR="00711D98" w:rsidRPr="00711D98" w:rsidRDefault="00711D98" w:rsidP="00711D98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11D98" w:rsidRPr="00711D98" w14:paraId="1A39A5DB" w14:textId="77777777" w:rsidTr="00711D98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4C24FA" w14:textId="77777777" w:rsidR="00711D98" w:rsidRPr="00711D98" w:rsidRDefault="00711D98" w:rsidP="00711D98">
            <w:pPr>
              <w:spacing w:before="0" w:after="0" w:line="240" w:lineRule="auto"/>
              <w:ind w:left="17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11D98">
              <w:rPr>
                <w:rFonts w:ascii="Arial" w:hAnsi="Arial" w:cs="Arial"/>
                <w:color w:val="000000"/>
                <w:sz w:val="16"/>
                <w:szCs w:val="16"/>
              </w:rPr>
              <w:t>COAG Reform Fund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334245" w14:textId="77777777" w:rsidR="00711D98" w:rsidRPr="00711D98" w:rsidRDefault="00711D98" w:rsidP="00711D9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11D98">
              <w:rPr>
                <w:rFonts w:ascii="Arial" w:hAnsi="Arial" w:cs="Arial"/>
                <w:color w:val="000000"/>
                <w:sz w:val="16"/>
                <w:szCs w:val="16"/>
              </w:rPr>
              <w:t>75,000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82146D" w14:textId="77777777" w:rsidR="00711D98" w:rsidRPr="00711D98" w:rsidRDefault="00711D98" w:rsidP="00711D9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11D98">
              <w:rPr>
                <w:rFonts w:ascii="Arial" w:hAnsi="Arial" w:cs="Arial"/>
                <w:color w:val="000000"/>
                <w:sz w:val="16"/>
                <w:szCs w:val="16"/>
              </w:rPr>
              <w:t>2,242,581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567EC1" w14:textId="0CCE848E" w:rsidR="00711D98" w:rsidRPr="00711D98" w:rsidRDefault="00E275AD" w:rsidP="00711D9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496DD5" w14:textId="027F9348" w:rsidR="00711D98" w:rsidRPr="00711D98" w:rsidRDefault="00E275AD" w:rsidP="00711D9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711D98" w:rsidRPr="00711D98">
              <w:rPr>
                <w:rFonts w:ascii="Arial" w:hAnsi="Arial" w:cs="Arial"/>
                <w:color w:val="000000"/>
                <w:sz w:val="16"/>
                <w:szCs w:val="16"/>
              </w:rPr>
              <w:t>27,939,592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07554D" w14:textId="77777777" w:rsidR="00711D98" w:rsidRPr="00711D98" w:rsidRDefault="00711D98" w:rsidP="00711D9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11D98">
              <w:rPr>
                <w:rFonts w:ascii="Arial" w:hAnsi="Arial" w:cs="Arial"/>
                <w:color w:val="000000"/>
                <w:sz w:val="16"/>
                <w:szCs w:val="16"/>
              </w:rPr>
              <w:t>25,697,011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604B68" w14:textId="77777777" w:rsidR="00711D98" w:rsidRPr="00711D98" w:rsidRDefault="00711D98" w:rsidP="00711D9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11D98">
              <w:rPr>
                <w:rFonts w:ascii="Arial" w:hAnsi="Arial" w:cs="Arial"/>
                <w:color w:val="000000"/>
                <w:sz w:val="16"/>
                <w:szCs w:val="16"/>
              </w:rPr>
              <w:t>75,000</w:t>
            </w:r>
          </w:p>
        </w:tc>
      </w:tr>
      <w:tr w:rsidR="00711D98" w:rsidRPr="00711D98" w14:paraId="641886F7" w14:textId="77777777" w:rsidTr="00711D98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9C8A91" w14:textId="77777777" w:rsidR="00711D98" w:rsidRPr="00711D98" w:rsidRDefault="00711D98" w:rsidP="00711D98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7CA583" w14:textId="77777777" w:rsidR="00711D98" w:rsidRPr="00711D98" w:rsidRDefault="00711D98" w:rsidP="00711D9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711D9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200,000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E634FB" w14:textId="77777777" w:rsidR="00711D98" w:rsidRPr="00711D98" w:rsidRDefault="00711D98" w:rsidP="00711D9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711D9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1,324,658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8B6956" w14:textId="439C1921" w:rsidR="00711D98" w:rsidRPr="00711D98" w:rsidRDefault="00E275AD" w:rsidP="00711D9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54D99C" w14:textId="0CC7995A" w:rsidR="00711D98" w:rsidRPr="00711D98" w:rsidRDefault="00E275AD" w:rsidP="00711D9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711D98" w:rsidRPr="00711D9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19,554,276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2D3FEA" w14:textId="77777777" w:rsidR="00711D98" w:rsidRPr="00711D98" w:rsidRDefault="00711D98" w:rsidP="00711D9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711D9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18,104,618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F9D2CB" w14:textId="77777777" w:rsidR="00711D98" w:rsidRPr="00711D98" w:rsidRDefault="00711D98" w:rsidP="00711D9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711D9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75,000</w:t>
            </w:r>
          </w:p>
        </w:tc>
      </w:tr>
      <w:tr w:rsidR="00711D98" w:rsidRPr="00711D98" w14:paraId="3E0E6703" w14:textId="77777777" w:rsidTr="00711D98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FEAE0A" w14:textId="77777777" w:rsidR="00711D98" w:rsidRPr="00711D98" w:rsidRDefault="00711D98" w:rsidP="00711D9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677639" w14:textId="77777777" w:rsidR="00711D98" w:rsidRPr="00711D98" w:rsidRDefault="00711D98" w:rsidP="00711D98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2F3236" w14:textId="77777777" w:rsidR="00711D98" w:rsidRPr="00711D98" w:rsidRDefault="00711D98" w:rsidP="00711D98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A622BA" w14:textId="77777777" w:rsidR="00711D98" w:rsidRPr="00711D98" w:rsidRDefault="00711D98" w:rsidP="00711D98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8EFCA2" w14:textId="77777777" w:rsidR="00711D98" w:rsidRPr="00711D98" w:rsidRDefault="00711D98" w:rsidP="00711D98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7E9C22" w14:textId="77777777" w:rsidR="00711D98" w:rsidRPr="00711D98" w:rsidRDefault="00711D98" w:rsidP="00711D98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38908E" w14:textId="77777777" w:rsidR="00711D98" w:rsidRPr="00711D98" w:rsidRDefault="00711D98" w:rsidP="00711D98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11D98" w:rsidRPr="00711D98" w14:paraId="0C484C28" w14:textId="77777777" w:rsidTr="00711D98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92A63F" w14:textId="77777777" w:rsidR="00711D98" w:rsidRPr="00711D98" w:rsidRDefault="00711D98" w:rsidP="00711D98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11D98">
              <w:rPr>
                <w:rFonts w:ascii="Arial" w:hAnsi="Arial" w:cs="Arial"/>
                <w:color w:val="000000"/>
                <w:sz w:val="16"/>
                <w:szCs w:val="16"/>
              </w:rPr>
              <w:t>Medicare Guarantee Fund (Treasury) Special Account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0095A8" w14:textId="611B4966" w:rsidR="00711D98" w:rsidRPr="00711D98" w:rsidRDefault="00E275AD" w:rsidP="00711D9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7A0E8C" w14:textId="7D1DBE57" w:rsidR="00711D98" w:rsidRPr="00711D98" w:rsidRDefault="00E275AD" w:rsidP="00711D9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8CD366" w14:textId="452CC339" w:rsidR="00711D98" w:rsidRPr="00711D98" w:rsidRDefault="00E275AD" w:rsidP="00711D9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96AEEB" w14:textId="7579D6F2" w:rsidR="00711D98" w:rsidRPr="00711D98" w:rsidRDefault="00E275AD" w:rsidP="00711D9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711D98" w:rsidRPr="00711D98">
              <w:rPr>
                <w:rFonts w:ascii="Arial" w:hAnsi="Arial" w:cs="Arial"/>
                <w:color w:val="000000"/>
                <w:sz w:val="16"/>
                <w:szCs w:val="16"/>
              </w:rPr>
              <w:t>47,521,044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C1566B" w14:textId="77777777" w:rsidR="00711D98" w:rsidRPr="00711D98" w:rsidRDefault="00711D98" w:rsidP="00711D9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11D98">
              <w:rPr>
                <w:rFonts w:ascii="Arial" w:hAnsi="Arial" w:cs="Arial"/>
                <w:color w:val="000000"/>
                <w:sz w:val="16"/>
                <w:szCs w:val="16"/>
              </w:rPr>
              <w:t>47,521,044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1D3A09" w14:textId="24575A6D" w:rsidR="00711D98" w:rsidRPr="00711D98" w:rsidRDefault="00E275AD" w:rsidP="00711D9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</w:tr>
      <w:tr w:rsidR="00711D98" w:rsidRPr="00711D98" w14:paraId="68779E6B" w14:textId="77777777" w:rsidTr="00711D98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9E48B0" w14:textId="77777777" w:rsidR="00711D98" w:rsidRPr="00711D98" w:rsidRDefault="00711D98" w:rsidP="00711D98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575D94" w14:textId="718EE756" w:rsidR="00711D98" w:rsidRPr="00711D98" w:rsidRDefault="00E275AD" w:rsidP="00711D9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ADE836" w14:textId="4D0CE7B6" w:rsidR="00711D98" w:rsidRPr="00711D98" w:rsidRDefault="00E275AD" w:rsidP="00711D9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B21364" w14:textId="4C58C72F" w:rsidR="00711D98" w:rsidRPr="00711D98" w:rsidRDefault="00E275AD" w:rsidP="00711D9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9ED0DF" w14:textId="5B6266DD" w:rsidR="00711D98" w:rsidRPr="00711D98" w:rsidRDefault="00E275AD" w:rsidP="00711D9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711D98" w:rsidRPr="00711D9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45,664,691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BFEA6E" w14:textId="77777777" w:rsidR="00711D98" w:rsidRPr="00711D98" w:rsidRDefault="00711D98" w:rsidP="00711D9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711D9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45,664,691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915BB2" w14:textId="4CAC10BA" w:rsidR="00711D98" w:rsidRPr="00711D98" w:rsidRDefault="00E275AD" w:rsidP="00711D9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</w:tr>
      <w:tr w:rsidR="00711D98" w:rsidRPr="00711D98" w14:paraId="7A102BBB" w14:textId="77777777" w:rsidTr="00711D98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055825" w14:textId="77777777" w:rsidR="00711D98" w:rsidRPr="00711D98" w:rsidRDefault="00711D98" w:rsidP="00711D9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136525" w14:textId="77777777" w:rsidR="00711D98" w:rsidRPr="00711D98" w:rsidRDefault="00711D98" w:rsidP="00711D98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1C3740" w14:textId="77777777" w:rsidR="00711D98" w:rsidRPr="00711D98" w:rsidRDefault="00711D98" w:rsidP="00711D98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806100" w14:textId="77777777" w:rsidR="00711D98" w:rsidRPr="00711D98" w:rsidRDefault="00711D98" w:rsidP="00711D98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16132A" w14:textId="77777777" w:rsidR="00711D98" w:rsidRPr="00711D98" w:rsidRDefault="00711D98" w:rsidP="00711D98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EA2E1E" w14:textId="77777777" w:rsidR="00711D98" w:rsidRPr="00711D98" w:rsidRDefault="00711D98" w:rsidP="00711D98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F7F21E" w14:textId="77777777" w:rsidR="00711D98" w:rsidRPr="00711D98" w:rsidRDefault="00711D98" w:rsidP="00711D98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11D98" w:rsidRPr="00711D98" w14:paraId="5238103F" w14:textId="77777777" w:rsidTr="00711D98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6AA609" w14:textId="77777777" w:rsidR="00711D98" w:rsidRPr="00711D98" w:rsidRDefault="00711D98" w:rsidP="00711D98">
            <w:pPr>
              <w:spacing w:before="0" w:after="0" w:line="240" w:lineRule="auto"/>
              <w:ind w:left="17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11D98">
              <w:rPr>
                <w:rFonts w:ascii="Arial" w:hAnsi="Arial" w:cs="Arial"/>
                <w:color w:val="000000"/>
                <w:sz w:val="16"/>
                <w:szCs w:val="16"/>
              </w:rPr>
              <w:t>National Housing Finance and Investment Corporation Special Account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707FE8" w14:textId="77777777" w:rsidR="00711D98" w:rsidRPr="00711D98" w:rsidRDefault="00711D98" w:rsidP="00711D9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11D98">
              <w:rPr>
                <w:rFonts w:ascii="Arial" w:hAnsi="Arial" w:cs="Arial"/>
                <w:color w:val="000000"/>
                <w:sz w:val="16"/>
                <w:szCs w:val="16"/>
              </w:rPr>
              <w:t>919,807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E7E2E9" w14:textId="77777777" w:rsidR="00711D98" w:rsidRPr="00711D98" w:rsidRDefault="00711D98" w:rsidP="00711D9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11D98">
              <w:rPr>
                <w:rFonts w:ascii="Arial" w:hAnsi="Arial" w:cs="Arial"/>
                <w:color w:val="000000"/>
                <w:sz w:val="16"/>
                <w:szCs w:val="16"/>
              </w:rPr>
              <w:t>290,670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F8F9C2" w14:textId="322631B6" w:rsidR="00711D98" w:rsidRPr="00711D98" w:rsidRDefault="00E275AD" w:rsidP="00711D9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925DA5" w14:textId="0B973433" w:rsidR="00711D98" w:rsidRPr="00711D98" w:rsidRDefault="00E275AD" w:rsidP="00711D9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711D98" w:rsidRPr="00711D98">
              <w:rPr>
                <w:rFonts w:ascii="Arial" w:hAnsi="Arial" w:cs="Arial"/>
                <w:color w:val="000000"/>
                <w:sz w:val="16"/>
                <w:szCs w:val="16"/>
              </w:rPr>
              <w:t>319,546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1F586F" w14:textId="77777777" w:rsidR="00711D98" w:rsidRPr="00711D98" w:rsidRDefault="00711D98" w:rsidP="00711D9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11D98">
              <w:rPr>
                <w:rFonts w:ascii="Arial" w:hAnsi="Arial" w:cs="Arial"/>
                <w:color w:val="000000"/>
                <w:sz w:val="16"/>
                <w:szCs w:val="16"/>
              </w:rPr>
              <w:t>50,000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907DD4" w14:textId="77777777" w:rsidR="00711D98" w:rsidRPr="00711D98" w:rsidRDefault="00711D98" w:rsidP="00711D9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11D98">
              <w:rPr>
                <w:rFonts w:ascii="Arial" w:hAnsi="Arial" w:cs="Arial"/>
                <w:color w:val="000000"/>
                <w:sz w:val="16"/>
                <w:szCs w:val="16"/>
              </w:rPr>
              <w:t>940,931</w:t>
            </w:r>
          </w:p>
        </w:tc>
      </w:tr>
      <w:tr w:rsidR="00711D98" w:rsidRPr="00711D98" w14:paraId="52B00683" w14:textId="77777777" w:rsidTr="00711D98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D41FBF" w14:textId="77777777" w:rsidR="00711D98" w:rsidRPr="00711D98" w:rsidRDefault="00711D98" w:rsidP="00711D98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D2BA94" w14:textId="77777777" w:rsidR="00711D98" w:rsidRPr="00711D98" w:rsidRDefault="00711D98" w:rsidP="00711D9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711D9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965,521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4C9196" w14:textId="7EBC3719" w:rsidR="00711D98" w:rsidRPr="00711D98" w:rsidRDefault="00E275AD" w:rsidP="00711D9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7A0ED2" w14:textId="6D5383F8" w:rsidR="00711D98" w:rsidRPr="00711D98" w:rsidRDefault="00E275AD" w:rsidP="00711D9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975446" w14:textId="27BCCA78" w:rsidR="00711D98" w:rsidRPr="00711D98" w:rsidRDefault="00E275AD" w:rsidP="00711D9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711D98" w:rsidRPr="00711D9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45,714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88CDEF" w14:textId="4DFBCC2B" w:rsidR="00711D98" w:rsidRPr="00711D98" w:rsidRDefault="00E275AD" w:rsidP="00711D9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510EC2" w14:textId="77777777" w:rsidR="00711D98" w:rsidRPr="00711D98" w:rsidRDefault="00711D98" w:rsidP="00711D9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711D9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919,807</w:t>
            </w:r>
          </w:p>
        </w:tc>
      </w:tr>
      <w:tr w:rsidR="00711D98" w:rsidRPr="00711D98" w14:paraId="3EB8A9FA" w14:textId="77777777" w:rsidTr="00711D98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F6A7DB" w14:textId="77777777" w:rsidR="00711D98" w:rsidRPr="00711D98" w:rsidRDefault="00711D98" w:rsidP="00711D9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92555A" w14:textId="77777777" w:rsidR="00711D98" w:rsidRPr="00711D98" w:rsidRDefault="00711D98" w:rsidP="00711D98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E11A89" w14:textId="77777777" w:rsidR="00711D98" w:rsidRPr="00711D98" w:rsidRDefault="00711D98" w:rsidP="00711D98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C3E67D" w14:textId="77777777" w:rsidR="00711D98" w:rsidRPr="00711D98" w:rsidRDefault="00711D98" w:rsidP="00711D98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6E38C1" w14:textId="77777777" w:rsidR="00711D98" w:rsidRPr="00711D98" w:rsidRDefault="00711D98" w:rsidP="00711D98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841AF4" w14:textId="77777777" w:rsidR="00711D98" w:rsidRPr="00711D98" w:rsidRDefault="00711D98" w:rsidP="00711D98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0AF07D" w14:textId="77777777" w:rsidR="00711D98" w:rsidRPr="00711D98" w:rsidRDefault="00711D98" w:rsidP="00711D98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11D98" w:rsidRPr="00711D98" w14:paraId="7696AF5F" w14:textId="77777777" w:rsidTr="00711D98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5DA8FF" w14:textId="77777777" w:rsidR="00711D98" w:rsidRPr="00711D98" w:rsidRDefault="00711D98" w:rsidP="00711D98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11D9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Department of the Treasury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292990" w14:textId="77777777" w:rsidR="00711D98" w:rsidRPr="00711D98" w:rsidRDefault="00711D98" w:rsidP="00711D9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11D98">
              <w:rPr>
                <w:rFonts w:ascii="Arial" w:hAnsi="Arial" w:cs="Arial"/>
                <w:color w:val="000000"/>
                <w:sz w:val="16"/>
                <w:szCs w:val="16"/>
              </w:rPr>
              <w:t>994,807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2C3481" w14:textId="77777777" w:rsidR="00711D98" w:rsidRPr="00711D98" w:rsidRDefault="00711D98" w:rsidP="00711D9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11D98">
              <w:rPr>
                <w:rFonts w:ascii="Arial" w:hAnsi="Arial" w:cs="Arial"/>
                <w:color w:val="000000"/>
                <w:sz w:val="16"/>
                <w:szCs w:val="16"/>
              </w:rPr>
              <w:t>2,533,251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E725BB" w14:textId="2169D8DD" w:rsidR="00711D98" w:rsidRPr="00711D98" w:rsidRDefault="00E275AD" w:rsidP="00711D9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9F7436" w14:textId="50B52C05" w:rsidR="00711D98" w:rsidRPr="00711D98" w:rsidRDefault="00E275AD" w:rsidP="00711D9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711D98">
              <w:rPr>
                <w:rFonts w:ascii="Arial" w:hAnsi="Arial" w:cs="Arial"/>
                <w:color w:val="000000"/>
                <w:sz w:val="16"/>
                <w:szCs w:val="16"/>
              </w:rPr>
              <w:t>75,780,182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3A306F" w14:textId="77777777" w:rsidR="00711D98" w:rsidRPr="00711D98" w:rsidRDefault="00711D98" w:rsidP="00711D9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11D98">
              <w:rPr>
                <w:rFonts w:ascii="Arial" w:hAnsi="Arial" w:cs="Arial"/>
                <w:color w:val="000000"/>
                <w:sz w:val="16"/>
                <w:szCs w:val="16"/>
              </w:rPr>
              <w:t>73,268,055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60CC9F" w14:textId="77777777" w:rsidR="00711D98" w:rsidRPr="00711D98" w:rsidRDefault="00711D98" w:rsidP="00711D9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11D98">
              <w:rPr>
                <w:rFonts w:ascii="Arial" w:hAnsi="Arial" w:cs="Arial"/>
                <w:color w:val="000000"/>
                <w:sz w:val="16"/>
                <w:szCs w:val="16"/>
              </w:rPr>
              <w:t>1,015,931</w:t>
            </w:r>
          </w:p>
        </w:tc>
      </w:tr>
      <w:tr w:rsidR="00711D98" w:rsidRPr="00711D98" w14:paraId="144FD38F" w14:textId="77777777" w:rsidTr="00711D98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D2D7E2" w14:textId="77777777" w:rsidR="00711D98" w:rsidRPr="00711D98" w:rsidRDefault="00711D98" w:rsidP="00711D98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6CB0C30E" w14:textId="77777777" w:rsidR="00711D98" w:rsidRPr="00711D98" w:rsidRDefault="00711D98" w:rsidP="00711D9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711D9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1,165,521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5437D4A4" w14:textId="77777777" w:rsidR="00711D98" w:rsidRPr="00711D98" w:rsidRDefault="00711D98" w:rsidP="00711D9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711D9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1,324,658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7CE5686C" w14:textId="680C59C1" w:rsidR="00711D98" w:rsidRPr="00711D98" w:rsidRDefault="00E275AD" w:rsidP="00711D9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07E3F711" w14:textId="6347D135" w:rsidR="00711D98" w:rsidRPr="00711D98" w:rsidRDefault="00E275AD" w:rsidP="00711D9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711D9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65,264,681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4F89F628" w14:textId="77777777" w:rsidR="00711D98" w:rsidRPr="00711D98" w:rsidRDefault="00711D98" w:rsidP="00711D9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711D9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63,769,309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7AB53219" w14:textId="77777777" w:rsidR="00711D98" w:rsidRPr="00711D98" w:rsidRDefault="00711D98" w:rsidP="00711D9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711D9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994,807</w:t>
            </w:r>
          </w:p>
        </w:tc>
      </w:tr>
      <w:tr w:rsidR="00711D98" w:rsidRPr="00711D98" w14:paraId="47CBC70E" w14:textId="77777777" w:rsidTr="00711D98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73CCC5" w14:textId="77777777" w:rsidR="00711D98" w:rsidRPr="00711D98" w:rsidRDefault="00711D98" w:rsidP="00711D9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8387C4" w14:textId="77777777" w:rsidR="00711D98" w:rsidRPr="00711D98" w:rsidRDefault="00711D98" w:rsidP="00711D98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FC611E" w14:textId="77777777" w:rsidR="00711D98" w:rsidRPr="00711D98" w:rsidRDefault="00711D98" w:rsidP="00711D98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26797E" w14:textId="77777777" w:rsidR="00711D98" w:rsidRPr="00711D98" w:rsidRDefault="00711D98" w:rsidP="00711D98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0F9616" w14:textId="77777777" w:rsidR="00711D98" w:rsidRPr="00711D98" w:rsidRDefault="00711D98" w:rsidP="00711D98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FDB67D" w14:textId="77777777" w:rsidR="00711D98" w:rsidRPr="00711D98" w:rsidRDefault="00711D98" w:rsidP="00711D98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4ECAEC" w14:textId="77777777" w:rsidR="00711D98" w:rsidRPr="00711D98" w:rsidRDefault="00711D98" w:rsidP="00711D98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11D98" w:rsidRPr="00711D98" w14:paraId="04E34864" w14:textId="77777777" w:rsidTr="00711D98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A03FB8" w14:textId="77777777" w:rsidR="00711D98" w:rsidRPr="00711D98" w:rsidRDefault="00711D98" w:rsidP="00711D98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11D9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Australian Office of Financial Management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97BAA" w14:textId="77777777" w:rsidR="00711D98" w:rsidRPr="00711D98" w:rsidRDefault="00711D98" w:rsidP="00711D98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A127B" w14:textId="77777777" w:rsidR="00711D98" w:rsidRPr="00711D98" w:rsidRDefault="00711D98" w:rsidP="00711D98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3DDEA" w14:textId="77777777" w:rsidR="00711D98" w:rsidRPr="00711D98" w:rsidRDefault="00711D98" w:rsidP="00711D98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51CC5" w14:textId="77777777" w:rsidR="00711D98" w:rsidRPr="00711D98" w:rsidRDefault="00711D98" w:rsidP="00711D98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D8556" w14:textId="77777777" w:rsidR="00711D98" w:rsidRPr="00711D98" w:rsidRDefault="00711D98" w:rsidP="00711D98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110ED" w14:textId="77777777" w:rsidR="00711D98" w:rsidRPr="00711D98" w:rsidRDefault="00711D98" w:rsidP="00711D98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11D98" w:rsidRPr="00711D98" w14:paraId="503606FF" w14:textId="77777777" w:rsidTr="00711D98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5CD436" w14:textId="77777777" w:rsidR="00711D98" w:rsidRPr="00711D98" w:rsidRDefault="00711D98" w:rsidP="00711D98">
            <w:pPr>
              <w:spacing w:before="0" w:after="0" w:line="240" w:lineRule="auto"/>
              <w:ind w:left="17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11D98">
              <w:rPr>
                <w:rFonts w:ascii="Arial" w:hAnsi="Arial" w:cs="Arial"/>
                <w:color w:val="000000"/>
                <w:sz w:val="16"/>
                <w:szCs w:val="16"/>
              </w:rPr>
              <w:t>Australian Business Securitisation Fund Special Account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45D1B7" w14:textId="77777777" w:rsidR="00711D98" w:rsidRPr="00711D98" w:rsidRDefault="00711D98" w:rsidP="00711D9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11D98">
              <w:rPr>
                <w:rFonts w:ascii="Arial" w:hAnsi="Arial" w:cs="Arial"/>
                <w:color w:val="000000"/>
                <w:sz w:val="16"/>
                <w:szCs w:val="16"/>
              </w:rPr>
              <w:t>976,581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8B38DE" w14:textId="77777777" w:rsidR="00711D98" w:rsidRPr="00711D98" w:rsidRDefault="00711D98" w:rsidP="00711D9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11D98">
              <w:rPr>
                <w:rFonts w:ascii="Arial" w:hAnsi="Arial" w:cs="Arial"/>
                <w:color w:val="000000"/>
                <w:sz w:val="16"/>
                <w:szCs w:val="16"/>
              </w:rPr>
              <w:t>210,370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1158E4" w14:textId="71CBE73B" w:rsidR="00711D98" w:rsidRPr="00711D98" w:rsidRDefault="00E275AD" w:rsidP="00711D9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8BFE2B" w14:textId="685A5EB9" w:rsidR="00711D98" w:rsidRPr="00711D98" w:rsidRDefault="00E275AD" w:rsidP="00711D9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711D98" w:rsidRPr="00711D98">
              <w:rPr>
                <w:rFonts w:ascii="Arial" w:hAnsi="Arial" w:cs="Arial"/>
                <w:color w:val="000000"/>
                <w:sz w:val="16"/>
                <w:szCs w:val="16"/>
              </w:rPr>
              <w:t>519,005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A27B36" w14:textId="77777777" w:rsidR="00711D98" w:rsidRPr="00711D98" w:rsidRDefault="00711D98" w:rsidP="00711D9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11D98">
              <w:rPr>
                <w:rFonts w:ascii="Arial" w:hAnsi="Arial" w:cs="Arial"/>
                <w:color w:val="000000"/>
                <w:sz w:val="16"/>
                <w:szCs w:val="16"/>
              </w:rPr>
              <w:t>500,000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5D73F3" w14:textId="77777777" w:rsidR="00711D98" w:rsidRPr="00711D98" w:rsidRDefault="00711D98" w:rsidP="00711D9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11D98">
              <w:rPr>
                <w:rFonts w:ascii="Arial" w:hAnsi="Arial" w:cs="Arial"/>
                <w:color w:val="000000"/>
                <w:sz w:val="16"/>
                <w:szCs w:val="16"/>
              </w:rPr>
              <w:t>1,167,946</w:t>
            </w:r>
          </w:p>
        </w:tc>
      </w:tr>
      <w:tr w:rsidR="00711D98" w:rsidRPr="00711D98" w14:paraId="3CE77327" w14:textId="77777777" w:rsidTr="00711D98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B736AF" w14:textId="77777777" w:rsidR="00711D98" w:rsidRPr="00711D98" w:rsidRDefault="00711D98" w:rsidP="00711D98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B9AD71" w14:textId="77777777" w:rsidR="00711D98" w:rsidRPr="00711D98" w:rsidRDefault="00711D98" w:rsidP="00711D9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711D9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892,446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3FA808" w14:textId="77777777" w:rsidR="00711D98" w:rsidRPr="00711D98" w:rsidRDefault="00711D98" w:rsidP="00711D9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711D9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131,544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1E2EE5" w14:textId="4A0E4F77" w:rsidR="00711D98" w:rsidRPr="00711D98" w:rsidRDefault="00E275AD" w:rsidP="00711D9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F9E7EC" w14:textId="2C534078" w:rsidR="00711D98" w:rsidRPr="00711D98" w:rsidRDefault="00E275AD" w:rsidP="00711D9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711D98" w:rsidRPr="00711D9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547,409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4335AF" w14:textId="77777777" w:rsidR="00711D98" w:rsidRPr="00711D98" w:rsidRDefault="00711D98" w:rsidP="00711D9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711D9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500,000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6F323F" w14:textId="77777777" w:rsidR="00711D98" w:rsidRPr="00711D98" w:rsidRDefault="00711D98" w:rsidP="00711D9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711D9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976,581</w:t>
            </w:r>
          </w:p>
        </w:tc>
      </w:tr>
      <w:tr w:rsidR="00711D98" w:rsidRPr="00711D98" w14:paraId="5F94403A" w14:textId="77777777" w:rsidTr="00711D98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3977F6" w14:textId="77777777" w:rsidR="00711D98" w:rsidRPr="00711D98" w:rsidRDefault="00711D98" w:rsidP="00711D9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BBD536" w14:textId="77777777" w:rsidR="00711D98" w:rsidRPr="00711D98" w:rsidRDefault="00711D98" w:rsidP="00711D98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EF3EFB" w14:textId="77777777" w:rsidR="00711D98" w:rsidRPr="00711D98" w:rsidRDefault="00711D98" w:rsidP="00711D98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4FC5CD" w14:textId="77777777" w:rsidR="00711D98" w:rsidRPr="00711D98" w:rsidRDefault="00711D98" w:rsidP="00711D98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64202A" w14:textId="77777777" w:rsidR="00711D98" w:rsidRPr="00711D98" w:rsidRDefault="00711D98" w:rsidP="00711D98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32E22B" w14:textId="77777777" w:rsidR="00711D98" w:rsidRPr="00711D98" w:rsidRDefault="00711D98" w:rsidP="00711D98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1B6F93" w14:textId="77777777" w:rsidR="00711D98" w:rsidRPr="00711D98" w:rsidRDefault="00711D98" w:rsidP="00711D98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11D98" w:rsidRPr="00711D98" w14:paraId="7BF18F11" w14:textId="77777777" w:rsidTr="00711D98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70EB81" w14:textId="77777777" w:rsidR="00711D98" w:rsidRPr="00711D98" w:rsidRDefault="00711D98" w:rsidP="00711D98">
            <w:pPr>
              <w:spacing w:before="0" w:after="0" w:line="240" w:lineRule="auto"/>
              <w:ind w:left="17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11D98">
              <w:rPr>
                <w:rFonts w:ascii="Arial" w:hAnsi="Arial" w:cs="Arial"/>
                <w:color w:val="000000"/>
                <w:sz w:val="16"/>
                <w:szCs w:val="16"/>
              </w:rPr>
              <w:t>Structured Finance Support (Coronavirus Economic Response) Fund Special Account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07860F" w14:textId="77777777" w:rsidR="00711D98" w:rsidRPr="00711D98" w:rsidRDefault="00711D98" w:rsidP="00711D9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11D98">
              <w:rPr>
                <w:rFonts w:ascii="Arial" w:hAnsi="Arial" w:cs="Arial"/>
                <w:color w:val="000000"/>
                <w:sz w:val="16"/>
                <w:szCs w:val="16"/>
              </w:rPr>
              <w:t>14,718,150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AED142" w14:textId="77777777" w:rsidR="00711D98" w:rsidRPr="00711D98" w:rsidRDefault="00711D98" w:rsidP="00711D9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11D98">
              <w:rPr>
                <w:rFonts w:ascii="Arial" w:hAnsi="Arial" w:cs="Arial"/>
                <w:color w:val="000000"/>
                <w:sz w:val="16"/>
                <w:szCs w:val="16"/>
              </w:rPr>
              <w:t>272,129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9E825A" w14:textId="086A4497" w:rsidR="00711D98" w:rsidRPr="00711D98" w:rsidRDefault="00E275AD" w:rsidP="00711D9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FBAB6F" w14:textId="04071427" w:rsidR="00711D98" w:rsidRPr="00711D98" w:rsidRDefault="00E275AD" w:rsidP="00711D9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EC9B03" w14:textId="03382333" w:rsidR="00711D98" w:rsidRPr="00711D98" w:rsidRDefault="00E275AD" w:rsidP="00711D9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03AC30" w14:textId="77777777" w:rsidR="00711D98" w:rsidRPr="00711D98" w:rsidRDefault="00711D98" w:rsidP="00711D9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11D98">
              <w:rPr>
                <w:rFonts w:ascii="Arial" w:hAnsi="Arial" w:cs="Arial"/>
                <w:color w:val="000000"/>
                <w:sz w:val="16"/>
                <w:szCs w:val="16"/>
              </w:rPr>
              <w:t>14,990,279</w:t>
            </w:r>
          </w:p>
        </w:tc>
      </w:tr>
      <w:tr w:rsidR="00711D98" w:rsidRPr="00711D98" w14:paraId="7010DE57" w14:textId="77777777" w:rsidTr="00711D98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0A7303" w14:textId="77777777" w:rsidR="00711D98" w:rsidRPr="00711D98" w:rsidRDefault="00711D98" w:rsidP="00711D98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EB3367" w14:textId="77777777" w:rsidR="00711D98" w:rsidRPr="00711D98" w:rsidRDefault="00711D98" w:rsidP="00711D9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711D9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14,397,201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1FACE5" w14:textId="77777777" w:rsidR="00711D98" w:rsidRPr="00711D98" w:rsidRDefault="00711D98" w:rsidP="00711D9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711D9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430,412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3882B1" w14:textId="0DA79CD1" w:rsidR="00711D98" w:rsidRPr="00711D98" w:rsidRDefault="00E275AD" w:rsidP="00711D9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FA8E4D" w14:textId="5C4D3D38" w:rsidR="00711D98" w:rsidRPr="00711D98" w:rsidRDefault="00E275AD" w:rsidP="00711D9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711D98" w:rsidRPr="00711D9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109,463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31FD2E" w14:textId="1DE362C3" w:rsidR="00711D98" w:rsidRPr="00711D98" w:rsidRDefault="00E275AD" w:rsidP="00711D9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CACC6B" w14:textId="77777777" w:rsidR="00711D98" w:rsidRPr="00711D98" w:rsidRDefault="00711D98" w:rsidP="00711D9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711D9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14,718,150</w:t>
            </w:r>
          </w:p>
        </w:tc>
      </w:tr>
      <w:tr w:rsidR="00711D98" w:rsidRPr="00711D98" w14:paraId="30503C89" w14:textId="77777777" w:rsidTr="00711D98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2E95A8" w14:textId="77777777" w:rsidR="00711D98" w:rsidRPr="00711D98" w:rsidRDefault="00711D98" w:rsidP="00711D9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303727" w14:textId="77777777" w:rsidR="00711D98" w:rsidRPr="00711D98" w:rsidRDefault="00711D98" w:rsidP="00711D98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C0CD4D" w14:textId="77777777" w:rsidR="00711D98" w:rsidRPr="00711D98" w:rsidRDefault="00711D98" w:rsidP="00711D98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90DFA8" w14:textId="77777777" w:rsidR="00711D98" w:rsidRPr="00711D98" w:rsidRDefault="00711D98" w:rsidP="00711D98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E12452" w14:textId="77777777" w:rsidR="00711D98" w:rsidRPr="00711D98" w:rsidRDefault="00711D98" w:rsidP="00711D98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3B3409" w14:textId="77777777" w:rsidR="00711D98" w:rsidRPr="00711D98" w:rsidRDefault="00711D98" w:rsidP="00711D98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47F35E" w14:textId="77777777" w:rsidR="00711D98" w:rsidRPr="00711D98" w:rsidRDefault="00711D98" w:rsidP="00711D98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11D98" w:rsidRPr="00711D98" w14:paraId="4AB23E94" w14:textId="77777777" w:rsidTr="00711D98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2F1004" w14:textId="77777777" w:rsidR="00711D98" w:rsidRPr="00711D98" w:rsidRDefault="00711D98" w:rsidP="00711D98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11D9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Australian Office of Financial Management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861E6D" w14:textId="77777777" w:rsidR="00711D98" w:rsidRPr="00711D98" w:rsidRDefault="00711D98" w:rsidP="00711D9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11D98">
              <w:rPr>
                <w:rFonts w:ascii="Arial" w:hAnsi="Arial" w:cs="Arial"/>
                <w:color w:val="000000"/>
                <w:sz w:val="16"/>
                <w:szCs w:val="16"/>
              </w:rPr>
              <w:t>15,694,731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4A258D" w14:textId="77777777" w:rsidR="00711D98" w:rsidRPr="00711D98" w:rsidRDefault="00711D98" w:rsidP="00711D9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11D98">
              <w:rPr>
                <w:rFonts w:ascii="Arial" w:hAnsi="Arial" w:cs="Arial"/>
                <w:color w:val="000000"/>
                <w:sz w:val="16"/>
                <w:szCs w:val="16"/>
              </w:rPr>
              <w:t>482,499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8F3F8E" w14:textId="28C49183" w:rsidR="00711D98" w:rsidRPr="00711D98" w:rsidRDefault="00E275AD" w:rsidP="00711D9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86004F" w14:textId="14FCBEC3" w:rsidR="00711D98" w:rsidRPr="00711D98" w:rsidRDefault="00E275AD" w:rsidP="00711D9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711D98">
              <w:rPr>
                <w:rFonts w:ascii="Arial" w:hAnsi="Arial" w:cs="Arial"/>
                <w:color w:val="000000"/>
                <w:sz w:val="16"/>
                <w:szCs w:val="16"/>
              </w:rPr>
              <w:t>519,005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C68262" w14:textId="77777777" w:rsidR="00711D98" w:rsidRPr="00711D98" w:rsidRDefault="00711D98" w:rsidP="00711D9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11D98">
              <w:rPr>
                <w:rFonts w:ascii="Arial" w:hAnsi="Arial" w:cs="Arial"/>
                <w:color w:val="000000"/>
                <w:sz w:val="16"/>
                <w:szCs w:val="16"/>
              </w:rPr>
              <w:t>500,000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84BF78" w14:textId="77777777" w:rsidR="00711D98" w:rsidRPr="00711D98" w:rsidRDefault="00711D98" w:rsidP="00711D9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11D98">
              <w:rPr>
                <w:rFonts w:ascii="Arial" w:hAnsi="Arial" w:cs="Arial"/>
                <w:color w:val="000000"/>
                <w:sz w:val="16"/>
                <w:szCs w:val="16"/>
              </w:rPr>
              <w:t>16,158,225</w:t>
            </w:r>
          </w:p>
        </w:tc>
      </w:tr>
      <w:tr w:rsidR="00711D98" w:rsidRPr="00711D98" w14:paraId="251685CF" w14:textId="77777777" w:rsidTr="00711D98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178164" w14:textId="77777777" w:rsidR="00711D98" w:rsidRPr="00711D98" w:rsidRDefault="00711D98" w:rsidP="00711D98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27CBBA10" w14:textId="77777777" w:rsidR="00711D98" w:rsidRPr="00711D98" w:rsidRDefault="00711D98" w:rsidP="00711D9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711D9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15,289,647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4DADBE65" w14:textId="77777777" w:rsidR="00711D98" w:rsidRPr="00711D98" w:rsidRDefault="00711D98" w:rsidP="00711D9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711D9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561,956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1D6E0694" w14:textId="07ED5546" w:rsidR="00711D98" w:rsidRPr="00711D98" w:rsidRDefault="00E275AD" w:rsidP="00711D9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20FF2619" w14:textId="3ED20E98" w:rsidR="00711D98" w:rsidRPr="00711D98" w:rsidRDefault="00E275AD" w:rsidP="00711D9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711D9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656,872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776547BF" w14:textId="77777777" w:rsidR="00711D98" w:rsidRPr="00711D98" w:rsidRDefault="00711D98" w:rsidP="00711D9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711D9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500,000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037E7336" w14:textId="77777777" w:rsidR="00711D98" w:rsidRPr="00711D98" w:rsidRDefault="00711D98" w:rsidP="00711D9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711D9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15,694,731</w:t>
            </w:r>
          </w:p>
        </w:tc>
      </w:tr>
    </w:tbl>
    <w:p w14:paraId="74FF8143" w14:textId="77777777" w:rsidR="009C6BFC" w:rsidRDefault="00711D98" w:rsidP="009C6BFC">
      <w:r>
        <w:fldChar w:fldCharType="end"/>
      </w:r>
    </w:p>
    <w:p w14:paraId="1B685629" w14:textId="77777777" w:rsidR="009C6BFC" w:rsidRDefault="009C6BFC">
      <w:pPr>
        <w:spacing w:before="0" w:after="160" w:line="259" w:lineRule="auto"/>
      </w:pPr>
      <w:r>
        <w:br w:type="page"/>
      </w:r>
    </w:p>
    <w:p w14:paraId="1E024908" w14:textId="090EE4B3" w:rsidR="00B92552" w:rsidRPr="009C6BFC" w:rsidRDefault="00B92552" w:rsidP="009C6BFC">
      <w:pPr>
        <w:pStyle w:val="GhostLine"/>
        <w:rPr>
          <w:rFonts w:eastAsiaTheme="minorHAnsi"/>
        </w:rPr>
      </w:pPr>
      <w:r>
        <w:lastRenderedPageBreak/>
        <w:fldChar w:fldCharType="begin" w:fldLock="1"/>
      </w:r>
      <w:r>
        <w:instrText xml:space="preserve"> LINK Excel.Sheet.12 "\\\\mercury.network\\dfs\\groups\\FMG\\FRACM\\Reporting and Resourcing\\Special Appropriations\\Budget Paper 4\\2023-24\\05. BP4 Sections\\09_SpAccT\\09_SpAccT_20230503_0900_formatted.xlsx" "SAc - Output!R678C1:R711C7" \a \f 4 \h  \* MERGEFORMAT </w:instrText>
      </w:r>
      <w:r>
        <w:fldChar w:fldCharType="separate"/>
      </w:r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4094"/>
        <w:gridCol w:w="1242"/>
        <w:gridCol w:w="1241"/>
        <w:gridCol w:w="1241"/>
        <w:gridCol w:w="1241"/>
        <w:gridCol w:w="1241"/>
        <w:gridCol w:w="1237"/>
      </w:tblGrid>
      <w:tr w:rsidR="00B92552" w:rsidRPr="00B92552" w14:paraId="15BDF43C" w14:textId="77777777" w:rsidTr="00B92552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20D70" w14:textId="3F9A502B" w:rsidR="00B92552" w:rsidRPr="00B92552" w:rsidRDefault="00B92552" w:rsidP="00B92552">
            <w:pPr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6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4A3AC9" w14:textId="182FA2E3" w:rsidR="00B92552" w:rsidRPr="00B92552" w:rsidRDefault="00B92552" w:rsidP="00B92552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2552">
              <w:rPr>
                <w:rFonts w:ascii="Arial" w:hAnsi="Arial" w:cs="Arial"/>
                <w:color w:val="000000"/>
                <w:sz w:val="16"/>
                <w:szCs w:val="16"/>
              </w:rPr>
              <w:t>Budget Estimate</w:t>
            </w:r>
            <w:r w:rsidR="00242DE7">
              <w:rPr>
                <w:rFonts w:ascii="Arial" w:hAnsi="Arial" w:cs="Arial"/>
                <w:color w:val="000000"/>
                <w:sz w:val="16"/>
                <w:szCs w:val="16"/>
              </w:rPr>
              <w:t xml:space="preserve"> – </w:t>
            </w:r>
            <w:r w:rsidRPr="00B92552">
              <w:rPr>
                <w:rFonts w:ascii="Arial" w:hAnsi="Arial" w:cs="Arial"/>
                <w:color w:val="000000"/>
                <w:sz w:val="16"/>
                <w:szCs w:val="16"/>
              </w:rPr>
              <w:t>2023</w:t>
            </w:r>
            <w:r w:rsidR="00E275AD"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Pr="00B92552">
              <w:rPr>
                <w:rFonts w:ascii="Arial" w:hAnsi="Arial" w:cs="Arial"/>
                <w:color w:val="000000"/>
                <w:sz w:val="16"/>
                <w:szCs w:val="16"/>
              </w:rPr>
              <w:t>2024</w:t>
            </w:r>
          </w:p>
        </w:tc>
      </w:tr>
      <w:tr w:rsidR="00B92552" w:rsidRPr="00B92552" w14:paraId="1AACB4AA" w14:textId="77777777" w:rsidTr="00B92552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F52A7" w14:textId="77777777" w:rsidR="00B92552" w:rsidRPr="00B92552" w:rsidRDefault="00B92552" w:rsidP="00B92552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226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2294A2" w14:textId="6FB86334" w:rsidR="00B92552" w:rsidRPr="00B92552" w:rsidRDefault="00B92552" w:rsidP="00B92552">
            <w:pPr>
              <w:spacing w:before="0"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B9255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Estimated Actual</w:t>
            </w:r>
            <w:r w:rsidR="00242DE7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– </w:t>
            </w:r>
            <w:r w:rsidRPr="00B9255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2022</w:t>
            </w:r>
            <w:r w:rsidR="00E275AD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Pr="00B9255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2023</w:t>
            </w:r>
          </w:p>
        </w:tc>
      </w:tr>
      <w:tr w:rsidR="00B92552" w:rsidRPr="00B92552" w14:paraId="0C422BD1" w14:textId="77777777" w:rsidTr="00B92552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B9EDE" w14:textId="77777777" w:rsidR="00B92552" w:rsidRPr="00B92552" w:rsidRDefault="00B92552" w:rsidP="00B92552">
            <w:pPr>
              <w:spacing w:before="0"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632AA4EE" w14:textId="77777777" w:rsidR="00B92552" w:rsidRPr="00B92552" w:rsidRDefault="00B92552" w:rsidP="00B9255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2552">
              <w:rPr>
                <w:rFonts w:ascii="Arial" w:hAnsi="Arial" w:cs="Arial"/>
                <w:color w:val="000000"/>
                <w:sz w:val="16"/>
                <w:szCs w:val="16"/>
              </w:rPr>
              <w:t>Opening</w:t>
            </w:r>
            <w:r w:rsidRPr="00B92552">
              <w:rPr>
                <w:rFonts w:ascii="Arial" w:hAnsi="Arial" w:cs="Arial"/>
                <w:color w:val="000000"/>
                <w:sz w:val="16"/>
                <w:szCs w:val="16"/>
              </w:rPr>
              <w:br/>
              <w:t>Balance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76062915" w14:textId="3C66726F" w:rsidR="00B92552" w:rsidRPr="00B92552" w:rsidRDefault="00B92552" w:rsidP="00B9255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2552">
              <w:rPr>
                <w:rFonts w:ascii="Arial" w:hAnsi="Arial" w:cs="Arial"/>
                <w:color w:val="000000"/>
                <w:sz w:val="16"/>
                <w:szCs w:val="16"/>
              </w:rPr>
              <w:t>Receipts (Non</w:t>
            </w:r>
            <w:r w:rsidR="00E275AD"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Pr="00B92552">
              <w:rPr>
                <w:rFonts w:ascii="Arial" w:hAnsi="Arial" w:cs="Arial"/>
                <w:color w:val="000000"/>
                <w:sz w:val="16"/>
                <w:szCs w:val="16"/>
              </w:rPr>
              <w:br/>
              <w:t>Appropriated)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6562F6AC" w14:textId="77777777" w:rsidR="00B92552" w:rsidRPr="00B92552" w:rsidRDefault="00B92552" w:rsidP="00B9255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2552">
              <w:rPr>
                <w:rFonts w:ascii="Arial" w:hAnsi="Arial" w:cs="Arial"/>
                <w:color w:val="000000"/>
                <w:sz w:val="16"/>
                <w:szCs w:val="16"/>
              </w:rPr>
              <w:t>Receipts</w:t>
            </w:r>
            <w:r w:rsidRPr="00B92552">
              <w:rPr>
                <w:rFonts w:ascii="Arial" w:hAnsi="Arial" w:cs="Arial"/>
                <w:color w:val="000000"/>
                <w:sz w:val="16"/>
                <w:szCs w:val="16"/>
              </w:rPr>
              <w:br/>
              <w:t>(Appropriated)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209E21FE" w14:textId="77777777" w:rsidR="00B92552" w:rsidRPr="00B92552" w:rsidRDefault="00B92552" w:rsidP="00B9255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2552">
              <w:rPr>
                <w:rFonts w:ascii="Arial" w:hAnsi="Arial" w:cs="Arial"/>
                <w:color w:val="000000"/>
                <w:sz w:val="16"/>
                <w:szCs w:val="16"/>
              </w:rPr>
              <w:br/>
              <w:t>Payments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6D8ACA43" w14:textId="77777777" w:rsidR="00B92552" w:rsidRPr="00B92552" w:rsidRDefault="00B92552" w:rsidP="00B9255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2552">
              <w:rPr>
                <w:rFonts w:ascii="Arial" w:hAnsi="Arial" w:cs="Arial"/>
                <w:color w:val="000000"/>
                <w:sz w:val="16"/>
                <w:szCs w:val="16"/>
              </w:rPr>
              <w:br/>
              <w:t>Adjustments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007E6700" w14:textId="77777777" w:rsidR="00B92552" w:rsidRPr="00B92552" w:rsidRDefault="00B92552" w:rsidP="00B9255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2552">
              <w:rPr>
                <w:rFonts w:ascii="Arial" w:hAnsi="Arial" w:cs="Arial"/>
                <w:color w:val="000000"/>
                <w:sz w:val="16"/>
                <w:szCs w:val="16"/>
              </w:rPr>
              <w:t>Closing</w:t>
            </w:r>
            <w:r w:rsidRPr="00B92552">
              <w:rPr>
                <w:rFonts w:ascii="Arial" w:hAnsi="Arial" w:cs="Arial"/>
                <w:color w:val="000000"/>
                <w:sz w:val="16"/>
                <w:szCs w:val="16"/>
              </w:rPr>
              <w:br/>
              <w:t>Balance</w:t>
            </w:r>
          </w:p>
        </w:tc>
      </w:tr>
      <w:tr w:rsidR="00B92552" w:rsidRPr="00B92552" w14:paraId="2D7D007A" w14:textId="77777777" w:rsidTr="00B92552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7A8F9" w14:textId="77777777" w:rsidR="00B92552" w:rsidRPr="00B92552" w:rsidRDefault="00B92552" w:rsidP="00B9255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123A38B5" w14:textId="77777777" w:rsidR="00B92552" w:rsidRPr="00B92552" w:rsidRDefault="00B92552" w:rsidP="00B92552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5E9E2443" w14:textId="77777777" w:rsidR="00B92552" w:rsidRPr="00B92552" w:rsidRDefault="00B92552" w:rsidP="00B92552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73E1F421" w14:textId="77777777" w:rsidR="00B92552" w:rsidRPr="00B92552" w:rsidRDefault="00B92552" w:rsidP="00B92552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3E5F955E" w14:textId="77777777" w:rsidR="00B92552" w:rsidRPr="00B92552" w:rsidRDefault="00B92552" w:rsidP="00B92552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73F208E4" w14:textId="77777777" w:rsidR="00B92552" w:rsidRPr="00B92552" w:rsidRDefault="00B92552" w:rsidP="00B92552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274C198D" w14:textId="77777777" w:rsidR="00B92552" w:rsidRPr="00B92552" w:rsidRDefault="00B92552" w:rsidP="00B92552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92552" w:rsidRPr="00B92552" w14:paraId="49578869" w14:textId="77777777" w:rsidTr="00B92552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82263" w14:textId="77777777" w:rsidR="00B92552" w:rsidRPr="00B92552" w:rsidRDefault="00B92552" w:rsidP="00B92552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9BF02E" w14:textId="203CC94C" w:rsidR="00B92552" w:rsidRPr="00B92552" w:rsidRDefault="00B92552" w:rsidP="00B9255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2552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E275AD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B92552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59E1BD" w14:textId="2FBD8E1E" w:rsidR="00B92552" w:rsidRPr="00B92552" w:rsidRDefault="00B92552" w:rsidP="00B9255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2552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E275AD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B92552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35DF03" w14:textId="63CEB338" w:rsidR="00B92552" w:rsidRPr="00B92552" w:rsidRDefault="00B92552" w:rsidP="00B9255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2552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E275AD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B92552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B93746" w14:textId="1DE6C872" w:rsidR="00B92552" w:rsidRPr="00B92552" w:rsidRDefault="00B92552" w:rsidP="00B9255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2552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E275AD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B92552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8A79AE" w14:textId="77E725D4" w:rsidR="00B92552" w:rsidRPr="00B92552" w:rsidRDefault="00B92552" w:rsidP="00B9255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2552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E275AD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B92552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6AEECA" w14:textId="04A33CAF" w:rsidR="00B92552" w:rsidRPr="00B92552" w:rsidRDefault="00B92552" w:rsidP="00B9255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2552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E275AD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B92552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</w:tr>
      <w:tr w:rsidR="00B92552" w:rsidRPr="00B92552" w14:paraId="64119FBB" w14:textId="77777777" w:rsidTr="00B92552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18F37E" w14:textId="77777777" w:rsidR="00B92552" w:rsidRPr="00B92552" w:rsidRDefault="00B92552" w:rsidP="00B92552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9255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Australian Prudential Regulation Authority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21053" w14:textId="77777777" w:rsidR="00B92552" w:rsidRPr="00B92552" w:rsidRDefault="00B92552" w:rsidP="00B92552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91B0B" w14:textId="77777777" w:rsidR="00B92552" w:rsidRPr="00B92552" w:rsidRDefault="00B92552" w:rsidP="00B92552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F3522" w14:textId="77777777" w:rsidR="00B92552" w:rsidRPr="00B92552" w:rsidRDefault="00B92552" w:rsidP="00B92552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645C6" w14:textId="77777777" w:rsidR="00B92552" w:rsidRPr="00B92552" w:rsidRDefault="00B92552" w:rsidP="00B92552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F907A" w14:textId="77777777" w:rsidR="00B92552" w:rsidRPr="00B92552" w:rsidRDefault="00B92552" w:rsidP="00B92552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66019" w14:textId="77777777" w:rsidR="00B92552" w:rsidRPr="00B92552" w:rsidRDefault="00B92552" w:rsidP="00B92552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92552" w:rsidRPr="00B92552" w14:paraId="3E6CE2CE" w14:textId="77777777" w:rsidTr="00B92552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29C47E" w14:textId="77777777" w:rsidR="00B92552" w:rsidRPr="00B92552" w:rsidRDefault="00B92552" w:rsidP="00B92552">
            <w:pPr>
              <w:spacing w:before="0" w:after="0" w:line="240" w:lineRule="auto"/>
              <w:ind w:left="17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2552">
              <w:rPr>
                <w:rFonts w:ascii="Arial" w:hAnsi="Arial" w:cs="Arial"/>
                <w:color w:val="000000"/>
                <w:sz w:val="16"/>
                <w:szCs w:val="16"/>
              </w:rPr>
              <w:t>Australian Prudential Regulation Authority Special Account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63DD68" w14:textId="77777777" w:rsidR="00B92552" w:rsidRPr="00B92552" w:rsidRDefault="00B92552" w:rsidP="00B9255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2552">
              <w:rPr>
                <w:rFonts w:ascii="Arial" w:hAnsi="Arial" w:cs="Arial"/>
                <w:color w:val="000000"/>
                <w:sz w:val="16"/>
                <w:szCs w:val="16"/>
              </w:rPr>
              <w:t>63,307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31AB22" w14:textId="77777777" w:rsidR="00B92552" w:rsidRPr="00B92552" w:rsidRDefault="00B92552" w:rsidP="00B9255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2552">
              <w:rPr>
                <w:rFonts w:ascii="Arial" w:hAnsi="Arial" w:cs="Arial"/>
                <w:color w:val="000000"/>
                <w:sz w:val="16"/>
                <w:szCs w:val="16"/>
              </w:rPr>
              <w:t>5,242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7F14B5" w14:textId="77777777" w:rsidR="00B92552" w:rsidRPr="00B92552" w:rsidRDefault="00B92552" w:rsidP="00B9255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2552">
              <w:rPr>
                <w:rFonts w:ascii="Arial" w:hAnsi="Arial" w:cs="Arial"/>
                <w:color w:val="000000"/>
                <w:sz w:val="16"/>
                <w:szCs w:val="16"/>
              </w:rPr>
              <w:t>9,364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4A7064" w14:textId="707A5A0F" w:rsidR="00B92552" w:rsidRPr="00B92552" w:rsidRDefault="00E275AD" w:rsidP="00B9255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B92552" w:rsidRPr="00B92552">
              <w:rPr>
                <w:rFonts w:ascii="Arial" w:hAnsi="Arial" w:cs="Arial"/>
                <w:color w:val="000000"/>
                <w:sz w:val="16"/>
                <w:szCs w:val="16"/>
              </w:rPr>
              <w:t>228,387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C6AA48" w14:textId="77777777" w:rsidR="00B92552" w:rsidRPr="00B92552" w:rsidRDefault="00B92552" w:rsidP="00B9255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2552">
              <w:rPr>
                <w:rFonts w:ascii="Arial" w:hAnsi="Arial" w:cs="Arial"/>
                <w:color w:val="000000"/>
                <w:sz w:val="16"/>
                <w:szCs w:val="16"/>
              </w:rPr>
              <w:t>223,152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7F7309" w14:textId="77777777" w:rsidR="00B92552" w:rsidRPr="00B92552" w:rsidRDefault="00B92552" w:rsidP="00B9255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2552">
              <w:rPr>
                <w:rFonts w:ascii="Arial" w:hAnsi="Arial" w:cs="Arial"/>
                <w:color w:val="000000"/>
                <w:sz w:val="16"/>
                <w:szCs w:val="16"/>
              </w:rPr>
              <w:t>72,678</w:t>
            </w:r>
          </w:p>
        </w:tc>
      </w:tr>
      <w:tr w:rsidR="00B92552" w:rsidRPr="00B92552" w14:paraId="79E9E216" w14:textId="77777777" w:rsidTr="00B92552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45DE10" w14:textId="77777777" w:rsidR="00B92552" w:rsidRPr="00B92552" w:rsidRDefault="00B92552" w:rsidP="00B92552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64F4DC" w14:textId="77777777" w:rsidR="00B92552" w:rsidRPr="00B92552" w:rsidRDefault="00B92552" w:rsidP="00B92552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B9255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75,700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128F3D" w14:textId="77777777" w:rsidR="00B92552" w:rsidRPr="00B92552" w:rsidRDefault="00B92552" w:rsidP="00B92552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B9255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5,293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0DDF9D" w14:textId="77777777" w:rsidR="00B92552" w:rsidRPr="00B92552" w:rsidRDefault="00B92552" w:rsidP="00B92552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B9255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2,973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487CAD" w14:textId="7AFFE2B2" w:rsidR="00B92552" w:rsidRPr="00B92552" w:rsidRDefault="00E275AD" w:rsidP="00B92552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B92552" w:rsidRPr="00B9255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231,267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E3CF3D" w14:textId="77777777" w:rsidR="00B92552" w:rsidRPr="00B92552" w:rsidRDefault="00B92552" w:rsidP="00B92552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B9255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210,608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924190" w14:textId="77777777" w:rsidR="00B92552" w:rsidRPr="00B92552" w:rsidRDefault="00B92552" w:rsidP="00B92552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B9255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63,307</w:t>
            </w:r>
          </w:p>
        </w:tc>
      </w:tr>
      <w:tr w:rsidR="00B92552" w:rsidRPr="00B92552" w14:paraId="7C81470C" w14:textId="77777777" w:rsidTr="00B92552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936FB6" w14:textId="77777777" w:rsidR="00B92552" w:rsidRPr="00B92552" w:rsidRDefault="00B92552" w:rsidP="00B92552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316D8F" w14:textId="77777777" w:rsidR="00B92552" w:rsidRPr="00B92552" w:rsidRDefault="00B92552" w:rsidP="00B92552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44FBFE" w14:textId="77777777" w:rsidR="00B92552" w:rsidRPr="00B92552" w:rsidRDefault="00B92552" w:rsidP="00B92552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83E81D" w14:textId="77777777" w:rsidR="00B92552" w:rsidRPr="00B92552" w:rsidRDefault="00B92552" w:rsidP="00B92552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6C53CA" w14:textId="77777777" w:rsidR="00B92552" w:rsidRPr="00B92552" w:rsidRDefault="00B92552" w:rsidP="00B92552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D72927" w14:textId="77777777" w:rsidR="00B92552" w:rsidRPr="00B92552" w:rsidRDefault="00B92552" w:rsidP="00B92552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527C8F" w14:textId="77777777" w:rsidR="00B92552" w:rsidRPr="00B92552" w:rsidRDefault="00B92552" w:rsidP="00B92552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B92552" w:rsidRPr="00B92552" w14:paraId="439C4CD5" w14:textId="77777777" w:rsidTr="00B92552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8F940B" w14:textId="77777777" w:rsidR="00B92552" w:rsidRPr="00B92552" w:rsidRDefault="00B92552" w:rsidP="00B92552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2552">
              <w:rPr>
                <w:rFonts w:ascii="Arial" w:hAnsi="Arial" w:cs="Arial"/>
                <w:color w:val="000000"/>
                <w:sz w:val="16"/>
                <w:szCs w:val="16"/>
              </w:rPr>
              <w:t>Financial Claims Scheme Special Account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2F2710" w14:textId="77777777" w:rsidR="00B92552" w:rsidRPr="00B92552" w:rsidRDefault="00B92552" w:rsidP="00B9255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2552">
              <w:rPr>
                <w:rFonts w:ascii="Arial" w:hAnsi="Arial" w:cs="Arial"/>
                <w:color w:val="000000"/>
                <w:sz w:val="16"/>
                <w:szCs w:val="16"/>
              </w:rPr>
              <w:t>970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FA6C14" w14:textId="73474DFB" w:rsidR="00B92552" w:rsidRPr="00B92552" w:rsidRDefault="00E275AD" w:rsidP="00B9255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10F7E2" w14:textId="18ACD0C8" w:rsidR="00B92552" w:rsidRPr="00B92552" w:rsidRDefault="00E275AD" w:rsidP="00B9255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0270EB" w14:textId="771FB614" w:rsidR="00B92552" w:rsidRPr="00B92552" w:rsidRDefault="00E275AD" w:rsidP="00B9255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B2BCB7" w14:textId="07EA5A5A" w:rsidR="00B92552" w:rsidRPr="00B92552" w:rsidRDefault="00E275AD" w:rsidP="00B9255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FE8E0C" w14:textId="77777777" w:rsidR="00B92552" w:rsidRPr="00B92552" w:rsidRDefault="00B92552" w:rsidP="00B9255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2552">
              <w:rPr>
                <w:rFonts w:ascii="Arial" w:hAnsi="Arial" w:cs="Arial"/>
                <w:color w:val="000000"/>
                <w:sz w:val="16"/>
                <w:szCs w:val="16"/>
              </w:rPr>
              <w:t>970</w:t>
            </w:r>
          </w:p>
        </w:tc>
      </w:tr>
      <w:tr w:rsidR="00B92552" w:rsidRPr="00B92552" w14:paraId="0161EF9F" w14:textId="77777777" w:rsidTr="00B92552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3C657D" w14:textId="77777777" w:rsidR="00B92552" w:rsidRPr="00B92552" w:rsidRDefault="00B92552" w:rsidP="00B92552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0E4BA5" w14:textId="77777777" w:rsidR="00B92552" w:rsidRPr="00B92552" w:rsidRDefault="00B92552" w:rsidP="00B92552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B9255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970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78CD9D" w14:textId="37ED265F" w:rsidR="00B92552" w:rsidRPr="00B92552" w:rsidRDefault="00E275AD" w:rsidP="00B92552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74BD40" w14:textId="52DD7233" w:rsidR="00B92552" w:rsidRPr="00B92552" w:rsidRDefault="00E275AD" w:rsidP="00B92552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8D2973" w14:textId="1A822AB5" w:rsidR="00B92552" w:rsidRPr="00B92552" w:rsidRDefault="00E275AD" w:rsidP="00B92552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7BFB84" w14:textId="21FD1FA2" w:rsidR="00B92552" w:rsidRPr="00B92552" w:rsidRDefault="00E275AD" w:rsidP="00B92552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6CCF84" w14:textId="77777777" w:rsidR="00B92552" w:rsidRPr="00B92552" w:rsidRDefault="00B92552" w:rsidP="00B92552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B9255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970</w:t>
            </w:r>
          </w:p>
        </w:tc>
      </w:tr>
      <w:tr w:rsidR="00B92552" w:rsidRPr="00B92552" w14:paraId="48E0B275" w14:textId="77777777" w:rsidTr="00B92552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325332" w14:textId="77777777" w:rsidR="00B92552" w:rsidRPr="00B92552" w:rsidRDefault="00B92552" w:rsidP="00B92552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AE73FE" w14:textId="77777777" w:rsidR="00B92552" w:rsidRPr="00B92552" w:rsidRDefault="00B92552" w:rsidP="00B92552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A4998C" w14:textId="77777777" w:rsidR="00B92552" w:rsidRPr="00B92552" w:rsidRDefault="00B92552" w:rsidP="00B92552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A36FE1" w14:textId="77777777" w:rsidR="00B92552" w:rsidRPr="00B92552" w:rsidRDefault="00B92552" w:rsidP="00B92552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07EEFF" w14:textId="77777777" w:rsidR="00B92552" w:rsidRPr="00B92552" w:rsidRDefault="00B92552" w:rsidP="00B92552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68619D" w14:textId="77777777" w:rsidR="00B92552" w:rsidRPr="00B92552" w:rsidRDefault="00B92552" w:rsidP="00B92552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75879F" w14:textId="77777777" w:rsidR="00B92552" w:rsidRPr="00B92552" w:rsidRDefault="00B92552" w:rsidP="00B92552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B92552" w:rsidRPr="00B92552" w14:paraId="2D4F74C3" w14:textId="77777777" w:rsidTr="00B92552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2B0838" w14:textId="77777777" w:rsidR="00B92552" w:rsidRPr="00B92552" w:rsidRDefault="00B92552" w:rsidP="00B92552">
            <w:pPr>
              <w:spacing w:before="0" w:after="0" w:line="240" w:lineRule="auto"/>
              <w:ind w:left="17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2552">
              <w:rPr>
                <w:rFonts w:ascii="Arial" w:hAnsi="Arial" w:cs="Arial"/>
                <w:color w:val="000000"/>
                <w:sz w:val="16"/>
                <w:szCs w:val="16"/>
              </w:rPr>
              <w:t>Private Health Insurance Risk Equalisation Special Account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E744C0" w14:textId="26EB1E2E" w:rsidR="00B92552" w:rsidRPr="00B92552" w:rsidRDefault="00E275AD" w:rsidP="00B9255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45760F" w14:textId="77777777" w:rsidR="00B92552" w:rsidRPr="00B92552" w:rsidRDefault="00B92552" w:rsidP="00B9255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2552">
              <w:rPr>
                <w:rFonts w:ascii="Arial" w:hAnsi="Arial" w:cs="Arial"/>
                <w:color w:val="000000"/>
                <w:sz w:val="16"/>
                <w:szCs w:val="16"/>
              </w:rPr>
              <w:t>400,000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CEDE0A" w14:textId="60A51C0C" w:rsidR="00B92552" w:rsidRPr="00B92552" w:rsidRDefault="00E275AD" w:rsidP="00B9255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28EF24" w14:textId="4825D704" w:rsidR="00B92552" w:rsidRPr="00B92552" w:rsidRDefault="00E275AD" w:rsidP="00B9255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B92552" w:rsidRPr="00B92552">
              <w:rPr>
                <w:rFonts w:ascii="Arial" w:hAnsi="Arial" w:cs="Arial"/>
                <w:color w:val="000000"/>
                <w:sz w:val="16"/>
                <w:szCs w:val="16"/>
              </w:rPr>
              <w:t>400,000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6AF2D3" w14:textId="6E916CFD" w:rsidR="00B92552" w:rsidRPr="00B92552" w:rsidRDefault="00E275AD" w:rsidP="00B9255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F24BB7" w14:textId="4CE27086" w:rsidR="00B92552" w:rsidRPr="00B92552" w:rsidRDefault="00E275AD" w:rsidP="00B9255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</w:tr>
      <w:tr w:rsidR="00B92552" w:rsidRPr="00B92552" w14:paraId="4B7B430B" w14:textId="77777777" w:rsidTr="00B92552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3F290A" w14:textId="77777777" w:rsidR="00B92552" w:rsidRPr="00B92552" w:rsidRDefault="00B92552" w:rsidP="00B92552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165A6B" w14:textId="724FD838" w:rsidR="00B92552" w:rsidRPr="00B92552" w:rsidRDefault="00E275AD" w:rsidP="00B92552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97A964" w14:textId="77777777" w:rsidR="00B92552" w:rsidRPr="00B92552" w:rsidRDefault="00B92552" w:rsidP="00B92552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B9255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400,000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4A382B" w14:textId="7AAE0F9B" w:rsidR="00B92552" w:rsidRPr="00B92552" w:rsidRDefault="00E275AD" w:rsidP="00B92552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59B778" w14:textId="5A356845" w:rsidR="00B92552" w:rsidRPr="00B92552" w:rsidRDefault="00E275AD" w:rsidP="00B92552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B92552" w:rsidRPr="00B9255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400,000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E03501" w14:textId="3F97CC41" w:rsidR="00B92552" w:rsidRPr="00B92552" w:rsidRDefault="00E275AD" w:rsidP="00B92552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5E7355" w14:textId="01E12B4C" w:rsidR="00B92552" w:rsidRPr="00B92552" w:rsidRDefault="00E275AD" w:rsidP="00B92552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</w:tr>
      <w:tr w:rsidR="00B92552" w:rsidRPr="00B92552" w14:paraId="6B0F1F5B" w14:textId="77777777" w:rsidTr="00B92552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C7DB8E" w14:textId="77777777" w:rsidR="00B92552" w:rsidRPr="00B92552" w:rsidRDefault="00B92552" w:rsidP="00B92552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3EB944" w14:textId="77777777" w:rsidR="00B92552" w:rsidRPr="00B92552" w:rsidRDefault="00B92552" w:rsidP="00B92552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564802" w14:textId="77777777" w:rsidR="00B92552" w:rsidRPr="00B92552" w:rsidRDefault="00B92552" w:rsidP="00B92552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155A8D" w14:textId="77777777" w:rsidR="00B92552" w:rsidRPr="00B92552" w:rsidRDefault="00B92552" w:rsidP="00B92552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3FCDBC" w14:textId="77777777" w:rsidR="00B92552" w:rsidRPr="00B92552" w:rsidRDefault="00B92552" w:rsidP="00B92552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C4582C" w14:textId="77777777" w:rsidR="00B92552" w:rsidRPr="00B92552" w:rsidRDefault="00B92552" w:rsidP="00B92552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7776A2" w14:textId="77777777" w:rsidR="00B92552" w:rsidRPr="00B92552" w:rsidRDefault="00B92552" w:rsidP="00B92552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B92552" w:rsidRPr="00B92552" w14:paraId="284316AC" w14:textId="77777777" w:rsidTr="00B92552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32E5A9" w14:textId="77777777" w:rsidR="00B92552" w:rsidRPr="00B92552" w:rsidRDefault="00B92552" w:rsidP="00B92552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9255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Australian Prudential Regulation Authority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A16B1F" w14:textId="77777777" w:rsidR="00B92552" w:rsidRPr="00B92552" w:rsidRDefault="00B92552" w:rsidP="00B9255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2552">
              <w:rPr>
                <w:rFonts w:ascii="Arial" w:hAnsi="Arial" w:cs="Arial"/>
                <w:color w:val="000000"/>
                <w:sz w:val="16"/>
                <w:szCs w:val="16"/>
              </w:rPr>
              <w:t>64,277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975F39" w14:textId="77777777" w:rsidR="00B92552" w:rsidRPr="00B92552" w:rsidRDefault="00B92552" w:rsidP="00B9255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2552">
              <w:rPr>
                <w:rFonts w:ascii="Arial" w:hAnsi="Arial" w:cs="Arial"/>
                <w:color w:val="000000"/>
                <w:sz w:val="16"/>
                <w:szCs w:val="16"/>
              </w:rPr>
              <w:t>405,242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2CFB2E" w14:textId="77777777" w:rsidR="00B92552" w:rsidRPr="00B92552" w:rsidRDefault="00B92552" w:rsidP="00B9255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2552">
              <w:rPr>
                <w:rFonts w:ascii="Arial" w:hAnsi="Arial" w:cs="Arial"/>
                <w:color w:val="000000"/>
                <w:sz w:val="16"/>
                <w:szCs w:val="16"/>
              </w:rPr>
              <w:t>9,364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ACD5A5" w14:textId="5253F533" w:rsidR="00B92552" w:rsidRPr="00B92552" w:rsidRDefault="00E275AD" w:rsidP="00B9255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B92552">
              <w:rPr>
                <w:rFonts w:ascii="Arial" w:hAnsi="Arial" w:cs="Arial"/>
                <w:color w:val="000000"/>
                <w:sz w:val="16"/>
                <w:szCs w:val="16"/>
              </w:rPr>
              <w:t>628,387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8D1527" w14:textId="77777777" w:rsidR="00B92552" w:rsidRPr="00B92552" w:rsidRDefault="00B92552" w:rsidP="00B9255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2552">
              <w:rPr>
                <w:rFonts w:ascii="Arial" w:hAnsi="Arial" w:cs="Arial"/>
                <w:color w:val="000000"/>
                <w:sz w:val="16"/>
                <w:szCs w:val="16"/>
              </w:rPr>
              <w:t>223,152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713676" w14:textId="77777777" w:rsidR="00B92552" w:rsidRPr="00B92552" w:rsidRDefault="00B92552" w:rsidP="00B9255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2552">
              <w:rPr>
                <w:rFonts w:ascii="Arial" w:hAnsi="Arial" w:cs="Arial"/>
                <w:color w:val="000000"/>
                <w:sz w:val="16"/>
                <w:szCs w:val="16"/>
              </w:rPr>
              <w:t>73,648</w:t>
            </w:r>
          </w:p>
        </w:tc>
      </w:tr>
      <w:tr w:rsidR="00B92552" w:rsidRPr="00B92552" w14:paraId="6B33BB85" w14:textId="77777777" w:rsidTr="00B92552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C99B1A" w14:textId="77777777" w:rsidR="00B92552" w:rsidRPr="00B92552" w:rsidRDefault="00B92552" w:rsidP="00B92552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41500D63" w14:textId="77777777" w:rsidR="00B92552" w:rsidRPr="00B92552" w:rsidRDefault="00B92552" w:rsidP="00B92552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B9255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76,670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371E59BF" w14:textId="77777777" w:rsidR="00B92552" w:rsidRPr="00B92552" w:rsidRDefault="00B92552" w:rsidP="00B92552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B9255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405,293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2265B281" w14:textId="77777777" w:rsidR="00B92552" w:rsidRPr="00B92552" w:rsidRDefault="00B92552" w:rsidP="00B92552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B9255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2,973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327DC898" w14:textId="684C1C77" w:rsidR="00B92552" w:rsidRPr="00B92552" w:rsidRDefault="00E275AD" w:rsidP="00B92552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B9255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631,267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1E853EDF" w14:textId="77777777" w:rsidR="00B92552" w:rsidRPr="00B92552" w:rsidRDefault="00B92552" w:rsidP="00B92552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B9255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210,608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78C9A7B5" w14:textId="77777777" w:rsidR="00B92552" w:rsidRPr="00B92552" w:rsidRDefault="00B92552" w:rsidP="00B92552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B9255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64,277</w:t>
            </w:r>
          </w:p>
        </w:tc>
      </w:tr>
      <w:tr w:rsidR="00B92552" w:rsidRPr="00B92552" w14:paraId="75B8F36E" w14:textId="77777777" w:rsidTr="00B92552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ADC564" w14:textId="77777777" w:rsidR="00B92552" w:rsidRPr="00B92552" w:rsidRDefault="00B92552" w:rsidP="00B92552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7A72B5" w14:textId="77777777" w:rsidR="00B92552" w:rsidRPr="00B92552" w:rsidRDefault="00B92552" w:rsidP="00B92552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8F5A60" w14:textId="77777777" w:rsidR="00B92552" w:rsidRPr="00B92552" w:rsidRDefault="00B92552" w:rsidP="00B92552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8AFFCC" w14:textId="77777777" w:rsidR="00B92552" w:rsidRPr="00B92552" w:rsidRDefault="00B92552" w:rsidP="00B92552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8416BE" w14:textId="77777777" w:rsidR="00B92552" w:rsidRPr="00B92552" w:rsidRDefault="00B92552" w:rsidP="00B92552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694480" w14:textId="77777777" w:rsidR="00B92552" w:rsidRPr="00B92552" w:rsidRDefault="00B92552" w:rsidP="00B92552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75B54C" w14:textId="77777777" w:rsidR="00B92552" w:rsidRPr="00B92552" w:rsidRDefault="00B92552" w:rsidP="00B92552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B92552" w:rsidRPr="00B92552" w14:paraId="6ECB9E9F" w14:textId="77777777" w:rsidTr="00B92552">
        <w:trPr>
          <w:trHeight w:val="227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5FC676" w14:textId="77777777" w:rsidR="00B92552" w:rsidRPr="00B92552" w:rsidRDefault="00B92552" w:rsidP="00B92552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9255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Australian Securities and Investments Commission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D6E51" w14:textId="77777777" w:rsidR="00B92552" w:rsidRPr="00B92552" w:rsidRDefault="00B92552" w:rsidP="00B92552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DDDE9" w14:textId="77777777" w:rsidR="00B92552" w:rsidRPr="00B92552" w:rsidRDefault="00B92552" w:rsidP="00B92552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70E3C" w14:textId="77777777" w:rsidR="00B92552" w:rsidRPr="00B92552" w:rsidRDefault="00B92552" w:rsidP="00B92552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9DE6D" w14:textId="77777777" w:rsidR="00B92552" w:rsidRPr="00B92552" w:rsidRDefault="00B92552" w:rsidP="00B92552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6D224" w14:textId="77777777" w:rsidR="00B92552" w:rsidRPr="00B92552" w:rsidRDefault="00B92552" w:rsidP="00B92552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8810C" w14:textId="77777777" w:rsidR="00B92552" w:rsidRPr="00B92552" w:rsidRDefault="00B92552" w:rsidP="00B92552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92552" w:rsidRPr="00B92552" w14:paraId="376B4695" w14:textId="77777777" w:rsidTr="00B92552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911DF2" w14:textId="77777777" w:rsidR="00B92552" w:rsidRPr="00B92552" w:rsidRDefault="00B92552" w:rsidP="00B92552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2552">
              <w:rPr>
                <w:rFonts w:ascii="Arial" w:hAnsi="Arial" w:cs="Arial"/>
                <w:color w:val="000000"/>
                <w:sz w:val="16"/>
                <w:szCs w:val="16"/>
              </w:rPr>
              <w:t>Enforcement Special Account 2016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367AD9" w14:textId="77777777" w:rsidR="00B92552" w:rsidRPr="00B92552" w:rsidRDefault="00B92552" w:rsidP="00B9255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2552">
              <w:rPr>
                <w:rFonts w:ascii="Arial" w:hAnsi="Arial" w:cs="Arial"/>
                <w:color w:val="000000"/>
                <w:sz w:val="16"/>
                <w:szCs w:val="16"/>
              </w:rPr>
              <w:t>71,137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139792" w14:textId="7BFECECF" w:rsidR="00B92552" w:rsidRPr="00B92552" w:rsidRDefault="00E275AD" w:rsidP="00B9255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AA937B" w14:textId="77777777" w:rsidR="00B92552" w:rsidRPr="00B92552" w:rsidRDefault="00B92552" w:rsidP="00B9255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2552">
              <w:rPr>
                <w:rFonts w:ascii="Arial" w:hAnsi="Arial" w:cs="Arial"/>
                <w:color w:val="000000"/>
                <w:sz w:val="16"/>
                <w:szCs w:val="16"/>
              </w:rPr>
              <w:t>56,504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E8AE8D" w14:textId="2FEC39EC" w:rsidR="00B92552" w:rsidRPr="00B92552" w:rsidRDefault="00E275AD" w:rsidP="00B9255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B92552" w:rsidRPr="00B92552">
              <w:rPr>
                <w:rFonts w:ascii="Arial" w:hAnsi="Arial" w:cs="Arial"/>
                <w:color w:val="000000"/>
                <w:sz w:val="16"/>
                <w:szCs w:val="16"/>
              </w:rPr>
              <w:t>56,504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7D1B08" w14:textId="2F9E2940" w:rsidR="00B92552" w:rsidRPr="00B92552" w:rsidRDefault="00E275AD" w:rsidP="00B9255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82EA82" w14:textId="77777777" w:rsidR="00B92552" w:rsidRPr="00B92552" w:rsidRDefault="00B92552" w:rsidP="00B9255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2552">
              <w:rPr>
                <w:rFonts w:ascii="Arial" w:hAnsi="Arial" w:cs="Arial"/>
                <w:color w:val="000000"/>
                <w:sz w:val="16"/>
                <w:szCs w:val="16"/>
              </w:rPr>
              <w:t>71,137</w:t>
            </w:r>
          </w:p>
        </w:tc>
      </w:tr>
      <w:tr w:rsidR="00B92552" w:rsidRPr="00B92552" w14:paraId="262BABDE" w14:textId="77777777" w:rsidTr="00B92552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7F954D" w14:textId="77777777" w:rsidR="00B92552" w:rsidRPr="00B92552" w:rsidRDefault="00B92552" w:rsidP="00B92552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8F7647" w14:textId="77777777" w:rsidR="00B92552" w:rsidRPr="00B92552" w:rsidRDefault="00B92552" w:rsidP="00B92552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B9255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71,137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B94A54" w14:textId="77777777" w:rsidR="00B92552" w:rsidRPr="00B92552" w:rsidRDefault="00B92552" w:rsidP="00B92552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B9255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3,000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652565" w14:textId="77777777" w:rsidR="00B92552" w:rsidRPr="00B92552" w:rsidRDefault="00B92552" w:rsidP="00B92552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B9255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55,246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588C54" w14:textId="03FAD2D8" w:rsidR="00B92552" w:rsidRPr="00B92552" w:rsidRDefault="00E275AD" w:rsidP="00B92552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B92552" w:rsidRPr="00B9255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58,246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0C4263" w14:textId="25CA27B1" w:rsidR="00B92552" w:rsidRPr="00B92552" w:rsidRDefault="00E275AD" w:rsidP="00B92552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5BC1EE" w14:textId="77777777" w:rsidR="00B92552" w:rsidRPr="00B92552" w:rsidRDefault="00B92552" w:rsidP="00B92552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B9255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71,137</w:t>
            </w:r>
          </w:p>
        </w:tc>
      </w:tr>
      <w:tr w:rsidR="00B92552" w:rsidRPr="00B92552" w14:paraId="22504529" w14:textId="77777777" w:rsidTr="00B92552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6D2668" w14:textId="77777777" w:rsidR="00B92552" w:rsidRPr="00B92552" w:rsidRDefault="00B92552" w:rsidP="00B92552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675DEB" w14:textId="77777777" w:rsidR="00B92552" w:rsidRPr="00B92552" w:rsidRDefault="00B92552" w:rsidP="00B92552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8AB6D9" w14:textId="77777777" w:rsidR="00B92552" w:rsidRPr="00B92552" w:rsidRDefault="00B92552" w:rsidP="00B92552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955856" w14:textId="77777777" w:rsidR="00B92552" w:rsidRPr="00B92552" w:rsidRDefault="00B92552" w:rsidP="00B92552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6A82E2" w14:textId="77777777" w:rsidR="00B92552" w:rsidRPr="00B92552" w:rsidRDefault="00B92552" w:rsidP="00B92552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2BCEF3" w14:textId="77777777" w:rsidR="00B92552" w:rsidRPr="00B92552" w:rsidRDefault="00B92552" w:rsidP="00B92552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AF189E" w14:textId="77777777" w:rsidR="00B92552" w:rsidRPr="00B92552" w:rsidRDefault="00B92552" w:rsidP="00B92552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B92552" w:rsidRPr="00B92552" w14:paraId="225EC330" w14:textId="77777777" w:rsidTr="00B92552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79EE9D" w14:textId="77777777" w:rsidR="00B92552" w:rsidRPr="00B92552" w:rsidRDefault="00B92552" w:rsidP="00B92552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9255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Australian Securities and Investments Commission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C3EA21" w14:textId="77777777" w:rsidR="00B92552" w:rsidRPr="00B92552" w:rsidRDefault="00B92552" w:rsidP="00B9255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2552">
              <w:rPr>
                <w:rFonts w:ascii="Arial" w:hAnsi="Arial" w:cs="Arial"/>
                <w:color w:val="000000"/>
                <w:sz w:val="16"/>
                <w:szCs w:val="16"/>
              </w:rPr>
              <w:t>71,137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F9DFD0" w14:textId="51A59276" w:rsidR="00B92552" w:rsidRPr="00B92552" w:rsidRDefault="00E275AD" w:rsidP="00B9255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0BF0BA" w14:textId="77777777" w:rsidR="00B92552" w:rsidRPr="00B92552" w:rsidRDefault="00B92552" w:rsidP="00B9255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2552">
              <w:rPr>
                <w:rFonts w:ascii="Arial" w:hAnsi="Arial" w:cs="Arial"/>
                <w:color w:val="000000"/>
                <w:sz w:val="16"/>
                <w:szCs w:val="16"/>
              </w:rPr>
              <w:t>56,504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1ED1F5" w14:textId="4247864A" w:rsidR="00B92552" w:rsidRPr="00B92552" w:rsidRDefault="00E275AD" w:rsidP="00B9255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B92552">
              <w:rPr>
                <w:rFonts w:ascii="Arial" w:hAnsi="Arial" w:cs="Arial"/>
                <w:color w:val="000000"/>
                <w:sz w:val="16"/>
                <w:szCs w:val="16"/>
              </w:rPr>
              <w:t>56,504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697B4C" w14:textId="52A2301A" w:rsidR="00B92552" w:rsidRPr="00B92552" w:rsidRDefault="00E275AD" w:rsidP="00B9255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ABDD89" w14:textId="77777777" w:rsidR="00B92552" w:rsidRPr="00B92552" w:rsidRDefault="00B92552" w:rsidP="00B9255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2552">
              <w:rPr>
                <w:rFonts w:ascii="Arial" w:hAnsi="Arial" w:cs="Arial"/>
                <w:color w:val="000000"/>
                <w:sz w:val="16"/>
                <w:szCs w:val="16"/>
              </w:rPr>
              <w:t>71,137</w:t>
            </w:r>
          </w:p>
        </w:tc>
      </w:tr>
      <w:tr w:rsidR="00B92552" w:rsidRPr="00B92552" w14:paraId="21D9CB26" w14:textId="77777777" w:rsidTr="00B92552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72CA00" w14:textId="77777777" w:rsidR="00B92552" w:rsidRPr="00B92552" w:rsidRDefault="00B92552" w:rsidP="00B92552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56BC395E" w14:textId="77777777" w:rsidR="00B92552" w:rsidRPr="00B92552" w:rsidRDefault="00B92552" w:rsidP="00B92552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B9255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71,137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0DF19D0C" w14:textId="77777777" w:rsidR="00B92552" w:rsidRPr="00B92552" w:rsidRDefault="00B92552" w:rsidP="00B92552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B9255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3,000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09229D4B" w14:textId="77777777" w:rsidR="00B92552" w:rsidRPr="00B92552" w:rsidRDefault="00B92552" w:rsidP="00B92552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B9255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55,246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0FF9081C" w14:textId="5D48BE6E" w:rsidR="00B92552" w:rsidRPr="00B92552" w:rsidRDefault="00E275AD" w:rsidP="00B92552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B9255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58,246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5FB8E70C" w14:textId="044D53B7" w:rsidR="00B92552" w:rsidRPr="00B92552" w:rsidRDefault="00E275AD" w:rsidP="00B92552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53849F22" w14:textId="77777777" w:rsidR="00B92552" w:rsidRPr="00B92552" w:rsidRDefault="00B92552" w:rsidP="00B92552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B9255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71,137</w:t>
            </w:r>
          </w:p>
        </w:tc>
      </w:tr>
      <w:tr w:rsidR="00B92552" w:rsidRPr="00B92552" w14:paraId="42203A94" w14:textId="77777777" w:rsidTr="00B92552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532495" w14:textId="77777777" w:rsidR="00B92552" w:rsidRPr="00B92552" w:rsidRDefault="00B92552" w:rsidP="00B92552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AF2F4F" w14:textId="77777777" w:rsidR="00B92552" w:rsidRPr="00B92552" w:rsidRDefault="00B92552" w:rsidP="00B92552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B6D8F7" w14:textId="77777777" w:rsidR="00B92552" w:rsidRPr="00B92552" w:rsidRDefault="00B92552" w:rsidP="00B92552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AE71E4" w14:textId="77777777" w:rsidR="00B92552" w:rsidRPr="00B92552" w:rsidRDefault="00B92552" w:rsidP="00B92552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5422E7" w14:textId="77777777" w:rsidR="00B92552" w:rsidRPr="00B92552" w:rsidRDefault="00B92552" w:rsidP="00B92552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CBC10C" w14:textId="77777777" w:rsidR="00B92552" w:rsidRPr="00B92552" w:rsidRDefault="00B92552" w:rsidP="00B92552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B9CDFE" w14:textId="77777777" w:rsidR="00B92552" w:rsidRPr="00B92552" w:rsidRDefault="00B92552" w:rsidP="00B92552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B92552" w:rsidRPr="00B92552" w14:paraId="123DEDA0" w14:textId="77777777" w:rsidTr="00B92552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74072C" w14:textId="77777777" w:rsidR="00B92552" w:rsidRPr="00B92552" w:rsidRDefault="00B92552" w:rsidP="00B92552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9255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Australian Taxation Office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400CC" w14:textId="77777777" w:rsidR="00B92552" w:rsidRPr="00B92552" w:rsidRDefault="00B92552" w:rsidP="00B92552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F5579" w14:textId="77777777" w:rsidR="00B92552" w:rsidRPr="00B92552" w:rsidRDefault="00B92552" w:rsidP="00B92552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EC1BF" w14:textId="77777777" w:rsidR="00B92552" w:rsidRPr="00B92552" w:rsidRDefault="00B92552" w:rsidP="00B92552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B9E79" w14:textId="77777777" w:rsidR="00B92552" w:rsidRPr="00B92552" w:rsidRDefault="00B92552" w:rsidP="00B92552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B4984" w14:textId="77777777" w:rsidR="00B92552" w:rsidRPr="00B92552" w:rsidRDefault="00B92552" w:rsidP="00B92552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04AAE" w14:textId="77777777" w:rsidR="00B92552" w:rsidRPr="00B92552" w:rsidRDefault="00B92552" w:rsidP="00B92552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92552" w:rsidRPr="00B92552" w14:paraId="57D0622C" w14:textId="77777777" w:rsidTr="00B92552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D1C2A1" w14:textId="2E1E77DD" w:rsidR="00B92552" w:rsidRPr="00B92552" w:rsidRDefault="00B92552" w:rsidP="00B92552">
            <w:pPr>
              <w:spacing w:before="0" w:after="0" w:line="240" w:lineRule="auto"/>
              <w:ind w:left="17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2552">
              <w:rPr>
                <w:rFonts w:ascii="Arial" w:hAnsi="Arial" w:cs="Arial"/>
                <w:color w:val="000000"/>
                <w:sz w:val="16"/>
                <w:szCs w:val="16"/>
              </w:rPr>
              <w:t>Australian Charities and Not</w:t>
            </w:r>
            <w:r w:rsidR="00E275AD"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Pr="00B92552">
              <w:rPr>
                <w:rFonts w:ascii="Arial" w:hAnsi="Arial" w:cs="Arial"/>
                <w:color w:val="000000"/>
                <w:sz w:val="16"/>
                <w:szCs w:val="16"/>
              </w:rPr>
              <w:t>for</w:t>
            </w:r>
            <w:r w:rsidR="00E275AD"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Pr="00B92552">
              <w:rPr>
                <w:rFonts w:ascii="Arial" w:hAnsi="Arial" w:cs="Arial"/>
                <w:color w:val="000000"/>
                <w:sz w:val="16"/>
                <w:szCs w:val="16"/>
              </w:rPr>
              <w:t xml:space="preserve">profits Commission </w:t>
            </w:r>
            <w:proofErr w:type="gramStart"/>
            <w:r w:rsidRPr="00B92552">
              <w:rPr>
                <w:rFonts w:ascii="Arial" w:hAnsi="Arial" w:cs="Arial"/>
                <w:color w:val="000000"/>
                <w:sz w:val="16"/>
                <w:szCs w:val="16"/>
              </w:rPr>
              <w:t>Special  Account</w:t>
            </w:r>
            <w:proofErr w:type="gramEnd"/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247A79" w14:textId="77777777" w:rsidR="00B92552" w:rsidRPr="00B92552" w:rsidRDefault="00B92552" w:rsidP="00B9255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2552">
              <w:rPr>
                <w:rFonts w:ascii="Arial" w:hAnsi="Arial" w:cs="Arial"/>
                <w:color w:val="000000"/>
                <w:sz w:val="16"/>
                <w:szCs w:val="16"/>
              </w:rPr>
              <w:t>13,229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7B41A9" w14:textId="45F456FE" w:rsidR="00B92552" w:rsidRPr="00B92552" w:rsidRDefault="00E275AD" w:rsidP="00B9255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92B1BC" w14:textId="77777777" w:rsidR="00B92552" w:rsidRPr="00B92552" w:rsidRDefault="00B92552" w:rsidP="00B9255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2552">
              <w:rPr>
                <w:rFonts w:ascii="Arial" w:hAnsi="Arial" w:cs="Arial"/>
                <w:color w:val="000000"/>
                <w:sz w:val="16"/>
                <w:szCs w:val="16"/>
              </w:rPr>
              <w:t>18,277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B93BC2" w14:textId="06316BBF" w:rsidR="00B92552" w:rsidRPr="00B92552" w:rsidRDefault="00E275AD" w:rsidP="00B9255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B92552" w:rsidRPr="00B92552">
              <w:rPr>
                <w:rFonts w:ascii="Arial" w:hAnsi="Arial" w:cs="Arial"/>
                <w:color w:val="000000"/>
                <w:sz w:val="16"/>
                <w:szCs w:val="16"/>
              </w:rPr>
              <w:t>18,277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366B3D" w14:textId="46F5564E" w:rsidR="00B92552" w:rsidRPr="00B92552" w:rsidRDefault="00E275AD" w:rsidP="00B9255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BCD8A8" w14:textId="77777777" w:rsidR="00B92552" w:rsidRPr="00B92552" w:rsidRDefault="00B92552" w:rsidP="00B9255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2552">
              <w:rPr>
                <w:rFonts w:ascii="Arial" w:hAnsi="Arial" w:cs="Arial"/>
                <w:color w:val="000000"/>
                <w:sz w:val="16"/>
                <w:szCs w:val="16"/>
              </w:rPr>
              <w:t>13,229</w:t>
            </w:r>
          </w:p>
        </w:tc>
      </w:tr>
      <w:tr w:rsidR="00B92552" w:rsidRPr="00B92552" w14:paraId="3BD4D9CE" w14:textId="77777777" w:rsidTr="00B92552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531436" w14:textId="77777777" w:rsidR="00B92552" w:rsidRPr="00B92552" w:rsidRDefault="00B92552" w:rsidP="00B92552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3B60D7" w14:textId="77777777" w:rsidR="00B92552" w:rsidRPr="00B92552" w:rsidRDefault="00B92552" w:rsidP="00B92552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B9255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13,229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FEF073" w14:textId="18D7752D" w:rsidR="00B92552" w:rsidRPr="00B92552" w:rsidRDefault="00E275AD" w:rsidP="00B92552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5B252B" w14:textId="77777777" w:rsidR="00B92552" w:rsidRPr="00B92552" w:rsidRDefault="00B92552" w:rsidP="00B92552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B9255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18,277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ADE812" w14:textId="352630F1" w:rsidR="00B92552" w:rsidRPr="00B92552" w:rsidRDefault="00E275AD" w:rsidP="00B92552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B92552" w:rsidRPr="00B9255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18,277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ACC159" w14:textId="7AC2129A" w:rsidR="00B92552" w:rsidRPr="00B92552" w:rsidRDefault="00E275AD" w:rsidP="00B92552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823FC2" w14:textId="77777777" w:rsidR="00B92552" w:rsidRPr="00B92552" w:rsidRDefault="00B92552" w:rsidP="00B92552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B9255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13,229</w:t>
            </w:r>
          </w:p>
        </w:tc>
      </w:tr>
      <w:tr w:rsidR="00B92552" w:rsidRPr="00B92552" w14:paraId="21CB447D" w14:textId="77777777" w:rsidTr="00B92552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B495FD" w14:textId="77777777" w:rsidR="00B92552" w:rsidRPr="00B92552" w:rsidRDefault="00B92552" w:rsidP="00B92552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EB0929" w14:textId="77777777" w:rsidR="00B92552" w:rsidRPr="00B92552" w:rsidRDefault="00B92552" w:rsidP="00B92552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CB6CA5" w14:textId="77777777" w:rsidR="00B92552" w:rsidRPr="00B92552" w:rsidRDefault="00B92552" w:rsidP="00B92552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13CE6E" w14:textId="77777777" w:rsidR="00B92552" w:rsidRPr="00B92552" w:rsidRDefault="00B92552" w:rsidP="00B92552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E33FA9" w14:textId="77777777" w:rsidR="00B92552" w:rsidRPr="00B92552" w:rsidRDefault="00B92552" w:rsidP="00B92552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0DE6DF" w14:textId="77777777" w:rsidR="00B92552" w:rsidRPr="00B92552" w:rsidRDefault="00B92552" w:rsidP="00B92552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5EE6DC" w14:textId="77777777" w:rsidR="00B92552" w:rsidRPr="00B92552" w:rsidRDefault="00B92552" w:rsidP="00B92552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B92552" w:rsidRPr="00B92552" w14:paraId="0B72C7A8" w14:textId="77777777" w:rsidTr="00B92552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0F3C97" w14:textId="77777777" w:rsidR="00B92552" w:rsidRPr="00B92552" w:rsidRDefault="00B92552" w:rsidP="00B92552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2552">
              <w:rPr>
                <w:rFonts w:ascii="Arial" w:hAnsi="Arial" w:cs="Arial"/>
                <w:color w:val="000000"/>
                <w:sz w:val="16"/>
                <w:szCs w:val="16"/>
              </w:rPr>
              <w:t>Superannuation Holding Accounts Special Account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9423C6" w14:textId="77777777" w:rsidR="00B92552" w:rsidRPr="00B92552" w:rsidRDefault="00B92552" w:rsidP="00B9255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2552">
              <w:rPr>
                <w:rFonts w:ascii="Arial" w:hAnsi="Arial" w:cs="Arial"/>
                <w:color w:val="000000"/>
                <w:sz w:val="16"/>
                <w:szCs w:val="16"/>
              </w:rPr>
              <w:t>82,533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2D689A" w14:textId="6B4B587A" w:rsidR="00B92552" w:rsidRPr="00B92552" w:rsidRDefault="00E275AD" w:rsidP="00B9255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12B795" w14:textId="77777777" w:rsidR="00B92552" w:rsidRPr="00B92552" w:rsidRDefault="00B92552" w:rsidP="00B9255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2552">
              <w:rPr>
                <w:rFonts w:ascii="Arial" w:hAnsi="Arial" w:cs="Arial"/>
                <w:color w:val="000000"/>
                <w:sz w:val="16"/>
                <w:szCs w:val="16"/>
              </w:rPr>
              <w:t>20,100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19AE97" w14:textId="203FDE14" w:rsidR="00B92552" w:rsidRPr="00B92552" w:rsidRDefault="00E275AD" w:rsidP="00B9255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B92552" w:rsidRPr="00B92552">
              <w:rPr>
                <w:rFonts w:ascii="Arial" w:hAnsi="Arial" w:cs="Arial"/>
                <w:color w:val="000000"/>
                <w:sz w:val="16"/>
                <w:szCs w:val="16"/>
              </w:rPr>
              <w:t>10,100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4B9A11" w14:textId="62090387" w:rsidR="00B92552" w:rsidRPr="00B92552" w:rsidRDefault="00E275AD" w:rsidP="00B9255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625564" w14:textId="77777777" w:rsidR="00B92552" w:rsidRPr="00B92552" w:rsidRDefault="00B92552" w:rsidP="00B9255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2552">
              <w:rPr>
                <w:rFonts w:ascii="Arial" w:hAnsi="Arial" w:cs="Arial"/>
                <w:color w:val="000000"/>
                <w:sz w:val="16"/>
                <w:szCs w:val="16"/>
              </w:rPr>
              <w:t>92,533</w:t>
            </w:r>
          </w:p>
        </w:tc>
      </w:tr>
      <w:tr w:rsidR="00B92552" w:rsidRPr="00B92552" w14:paraId="269A0343" w14:textId="77777777" w:rsidTr="00B92552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6221D7" w14:textId="77777777" w:rsidR="00B92552" w:rsidRPr="00B92552" w:rsidRDefault="00B92552" w:rsidP="00B92552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B91C95" w14:textId="77777777" w:rsidR="00B92552" w:rsidRPr="00B92552" w:rsidRDefault="00B92552" w:rsidP="00B92552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B9255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78,333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8A540E" w14:textId="3D07E82E" w:rsidR="00B92552" w:rsidRPr="00B92552" w:rsidRDefault="00E275AD" w:rsidP="00B92552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C73AFB" w14:textId="77777777" w:rsidR="00B92552" w:rsidRPr="00B92552" w:rsidRDefault="00B92552" w:rsidP="00B92552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B9255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21,900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2E9B3B" w14:textId="362DA15B" w:rsidR="00B92552" w:rsidRPr="00B92552" w:rsidRDefault="00E275AD" w:rsidP="00B92552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B92552" w:rsidRPr="00B9255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17,700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0608E4" w14:textId="3AA1C155" w:rsidR="00B92552" w:rsidRPr="00B92552" w:rsidRDefault="00E275AD" w:rsidP="00B92552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8FE03B" w14:textId="77777777" w:rsidR="00B92552" w:rsidRPr="00B92552" w:rsidRDefault="00B92552" w:rsidP="00B92552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B9255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82,533</w:t>
            </w:r>
          </w:p>
        </w:tc>
      </w:tr>
      <w:tr w:rsidR="00B92552" w:rsidRPr="00B92552" w14:paraId="73C95B24" w14:textId="77777777" w:rsidTr="00B92552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7BF448" w14:textId="77777777" w:rsidR="00B92552" w:rsidRPr="00B92552" w:rsidRDefault="00B92552" w:rsidP="00B92552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577149" w14:textId="77777777" w:rsidR="00B92552" w:rsidRPr="00B92552" w:rsidRDefault="00B92552" w:rsidP="00B92552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A1AC34" w14:textId="77777777" w:rsidR="00B92552" w:rsidRPr="00B92552" w:rsidRDefault="00B92552" w:rsidP="00B92552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580096" w14:textId="77777777" w:rsidR="00B92552" w:rsidRPr="00B92552" w:rsidRDefault="00B92552" w:rsidP="00B92552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1B4F16" w14:textId="77777777" w:rsidR="00B92552" w:rsidRPr="00B92552" w:rsidRDefault="00B92552" w:rsidP="00B92552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B5DB9A" w14:textId="77777777" w:rsidR="00B92552" w:rsidRPr="00B92552" w:rsidRDefault="00B92552" w:rsidP="00B92552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B69045" w14:textId="77777777" w:rsidR="00B92552" w:rsidRPr="00B92552" w:rsidRDefault="00B92552" w:rsidP="00B92552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B92552" w:rsidRPr="00B92552" w14:paraId="2C75AC89" w14:textId="77777777" w:rsidTr="00B92552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BA5723" w14:textId="77777777" w:rsidR="00B92552" w:rsidRPr="00B92552" w:rsidRDefault="00B92552" w:rsidP="00B92552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9255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Australian Taxation Office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AD924A" w14:textId="77777777" w:rsidR="00B92552" w:rsidRPr="00B92552" w:rsidRDefault="00B92552" w:rsidP="00B9255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2552">
              <w:rPr>
                <w:rFonts w:ascii="Arial" w:hAnsi="Arial" w:cs="Arial"/>
                <w:color w:val="000000"/>
                <w:sz w:val="16"/>
                <w:szCs w:val="16"/>
              </w:rPr>
              <w:t>95,762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D1D9AE" w14:textId="30B7483A" w:rsidR="00B92552" w:rsidRPr="00B92552" w:rsidRDefault="00E275AD" w:rsidP="00B9255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98B5E9" w14:textId="77777777" w:rsidR="00B92552" w:rsidRPr="00B92552" w:rsidRDefault="00B92552" w:rsidP="00B9255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2552">
              <w:rPr>
                <w:rFonts w:ascii="Arial" w:hAnsi="Arial" w:cs="Arial"/>
                <w:color w:val="000000"/>
                <w:sz w:val="16"/>
                <w:szCs w:val="16"/>
              </w:rPr>
              <w:t>38,377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879359" w14:textId="6B9CF12D" w:rsidR="00B92552" w:rsidRPr="00B92552" w:rsidRDefault="00E275AD" w:rsidP="00B9255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B92552">
              <w:rPr>
                <w:rFonts w:ascii="Arial" w:hAnsi="Arial" w:cs="Arial"/>
                <w:color w:val="000000"/>
                <w:sz w:val="16"/>
                <w:szCs w:val="16"/>
              </w:rPr>
              <w:t>28,377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2C7FCB" w14:textId="0AB98820" w:rsidR="00B92552" w:rsidRPr="00B92552" w:rsidRDefault="00E275AD" w:rsidP="00B9255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2F6D01" w14:textId="77777777" w:rsidR="00B92552" w:rsidRPr="00B92552" w:rsidRDefault="00B92552" w:rsidP="00B9255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92552">
              <w:rPr>
                <w:rFonts w:ascii="Arial" w:hAnsi="Arial" w:cs="Arial"/>
                <w:color w:val="000000"/>
                <w:sz w:val="16"/>
                <w:szCs w:val="16"/>
              </w:rPr>
              <w:t>105,762</w:t>
            </w:r>
          </w:p>
        </w:tc>
      </w:tr>
      <w:tr w:rsidR="00B92552" w:rsidRPr="00B92552" w14:paraId="050742F8" w14:textId="77777777" w:rsidTr="00B92552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68D046" w14:textId="77777777" w:rsidR="00B92552" w:rsidRPr="00B92552" w:rsidRDefault="00B92552" w:rsidP="00B92552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050AD25E" w14:textId="77777777" w:rsidR="00B92552" w:rsidRPr="00B92552" w:rsidRDefault="00B92552" w:rsidP="00B92552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B9255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91,562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0B3517D3" w14:textId="66FA9ADF" w:rsidR="00B92552" w:rsidRPr="00B92552" w:rsidRDefault="00E275AD" w:rsidP="00B92552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0EDFAB8F" w14:textId="77777777" w:rsidR="00B92552" w:rsidRPr="00B92552" w:rsidRDefault="00B92552" w:rsidP="00B92552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B9255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40,177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35C53F60" w14:textId="23209A77" w:rsidR="00B92552" w:rsidRPr="00B92552" w:rsidRDefault="00E275AD" w:rsidP="00B92552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B9255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35,977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6B1D2914" w14:textId="0C8EA2D7" w:rsidR="00B92552" w:rsidRPr="00B92552" w:rsidRDefault="00E275AD" w:rsidP="00B92552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58BDD0FC" w14:textId="77777777" w:rsidR="00B92552" w:rsidRPr="00B92552" w:rsidRDefault="00B92552" w:rsidP="00B92552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B9255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95,762</w:t>
            </w:r>
          </w:p>
        </w:tc>
      </w:tr>
    </w:tbl>
    <w:p w14:paraId="2A00646B" w14:textId="77777777" w:rsidR="009C6BFC" w:rsidRDefault="00B92552" w:rsidP="009C6BFC">
      <w:r>
        <w:fldChar w:fldCharType="end"/>
      </w:r>
    </w:p>
    <w:p w14:paraId="1D99DE33" w14:textId="77777777" w:rsidR="009C6BFC" w:rsidRDefault="009C6BFC">
      <w:pPr>
        <w:spacing w:before="0" w:after="160" w:line="259" w:lineRule="auto"/>
      </w:pPr>
      <w:r>
        <w:br w:type="page"/>
      </w:r>
    </w:p>
    <w:p w14:paraId="43FA90DA" w14:textId="6C1931D6" w:rsidR="00603AB7" w:rsidRPr="009C6BFC" w:rsidRDefault="00603AB7" w:rsidP="009C6BFC">
      <w:pPr>
        <w:pStyle w:val="GhostLine"/>
        <w:rPr>
          <w:rFonts w:eastAsiaTheme="minorHAnsi"/>
        </w:rPr>
      </w:pPr>
      <w:r>
        <w:lastRenderedPageBreak/>
        <w:fldChar w:fldCharType="begin" w:fldLock="1"/>
      </w:r>
      <w:r>
        <w:instrText xml:space="preserve"> LINK Excel.Sheet.12 "\\\\mercury.network\\dfs\\groups\\FMG\\FRACM\\Reporting and Resourcing\\Special Appropriations\\Budget Paper 4\\2023-24\\05. BP4 Sections\\09_SpAccT\\09_SpAccT_20230503_0900_formatted.xlsx" "SAc - Output!R713C1:R723C7" \a \f 4 \h  \* MERGEFORMAT </w:instrText>
      </w:r>
      <w:r>
        <w:fldChar w:fldCharType="separate"/>
      </w:r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4094"/>
        <w:gridCol w:w="1242"/>
        <w:gridCol w:w="1241"/>
        <w:gridCol w:w="1241"/>
        <w:gridCol w:w="1241"/>
        <w:gridCol w:w="1241"/>
        <w:gridCol w:w="1237"/>
      </w:tblGrid>
      <w:tr w:rsidR="00603AB7" w:rsidRPr="00603AB7" w14:paraId="7D613506" w14:textId="77777777" w:rsidTr="00603AB7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BA68E" w14:textId="1BD13568" w:rsidR="00603AB7" w:rsidRPr="00603AB7" w:rsidRDefault="00603AB7" w:rsidP="00603AB7">
            <w:pPr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6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419796" w14:textId="2C74FC3C" w:rsidR="00603AB7" w:rsidRPr="00603AB7" w:rsidRDefault="00603AB7" w:rsidP="00603AB7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03AB7">
              <w:rPr>
                <w:rFonts w:ascii="Arial" w:hAnsi="Arial" w:cs="Arial"/>
                <w:color w:val="000000"/>
                <w:sz w:val="16"/>
                <w:szCs w:val="16"/>
              </w:rPr>
              <w:t>Budget Estimate</w:t>
            </w:r>
            <w:r w:rsidR="00242DE7">
              <w:rPr>
                <w:rFonts w:ascii="Arial" w:hAnsi="Arial" w:cs="Arial"/>
                <w:color w:val="000000"/>
                <w:sz w:val="16"/>
                <w:szCs w:val="16"/>
              </w:rPr>
              <w:t xml:space="preserve"> – </w:t>
            </w:r>
            <w:r w:rsidRPr="00603AB7">
              <w:rPr>
                <w:rFonts w:ascii="Arial" w:hAnsi="Arial" w:cs="Arial"/>
                <w:color w:val="000000"/>
                <w:sz w:val="16"/>
                <w:szCs w:val="16"/>
              </w:rPr>
              <w:t>2023</w:t>
            </w:r>
            <w:r w:rsidR="00E275AD"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Pr="00603AB7">
              <w:rPr>
                <w:rFonts w:ascii="Arial" w:hAnsi="Arial" w:cs="Arial"/>
                <w:color w:val="000000"/>
                <w:sz w:val="16"/>
                <w:szCs w:val="16"/>
              </w:rPr>
              <w:t>2024</w:t>
            </w:r>
          </w:p>
        </w:tc>
      </w:tr>
      <w:tr w:rsidR="00603AB7" w:rsidRPr="00603AB7" w14:paraId="2FCA1F6A" w14:textId="77777777" w:rsidTr="00603AB7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C17BA" w14:textId="77777777" w:rsidR="00603AB7" w:rsidRPr="00603AB7" w:rsidRDefault="00603AB7" w:rsidP="00603AB7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226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66E774" w14:textId="770456FE" w:rsidR="00603AB7" w:rsidRPr="00603AB7" w:rsidRDefault="00603AB7" w:rsidP="00603AB7">
            <w:pPr>
              <w:spacing w:before="0"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603AB7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Estimated Actual</w:t>
            </w:r>
            <w:r w:rsidR="00242DE7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– </w:t>
            </w:r>
            <w:r w:rsidRPr="00603AB7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2022</w:t>
            </w:r>
            <w:r w:rsidR="00E275AD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Pr="00603AB7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2023</w:t>
            </w:r>
          </w:p>
        </w:tc>
      </w:tr>
      <w:tr w:rsidR="00603AB7" w:rsidRPr="00603AB7" w14:paraId="62AD66B3" w14:textId="77777777" w:rsidTr="00603AB7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3E9EA" w14:textId="77777777" w:rsidR="00603AB7" w:rsidRPr="00603AB7" w:rsidRDefault="00603AB7" w:rsidP="00603AB7">
            <w:pPr>
              <w:spacing w:before="0"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14D1AFFE" w14:textId="77777777" w:rsidR="00603AB7" w:rsidRPr="00603AB7" w:rsidRDefault="00603AB7" w:rsidP="00603AB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03AB7">
              <w:rPr>
                <w:rFonts w:ascii="Arial" w:hAnsi="Arial" w:cs="Arial"/>
                <w:color w:val="000000"/>
                <w:sz w:val="16"/>
                <w:szCs w:val="16"/>
              </w:rPr>
              <w:t>Opening</w:t>
            </w:r>
            <w:r w:rsidRPr="00603AB7">
              <w:rPr>
                <w:rFonts w:ascii="Arial" w:hAnsi="Arial" w:cs="Arial"/>
                <w:color w:val="000000"/>
                <w:sz w:val="16"/>
                <w:szCs w:val="16"/>
              </w:rPr>
              <w:br/>
              <w:t>Balance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4B597206" w14:textId="5E0051F3" w:rsidR="00603AB7" w:rsidRPr="00603AB7" w:rsidRDefault="00603AB7" w:rsidP="00603AB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03AB7">
              <w:rPr>
                <w:rFonts w:ascii="Arial" w:hAnsi="Arial" w:cs="Arial"/>
                <w:color w:val="000000"/>
                <w:sz w:val="16"/>
                <w:szCs w:val="16"/>
              </w:rPr>
              <w:t>Receipts (Non</w:t>
            </w:r>
            <w:r w:rsidR="00E275AD"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Pr="00603AB7">
              <w:rPr>
                <w:rFonts w:ascii="Arial" w:hAnsi="Arial" w:cs="Arial"/>
                <w:color w:val="000000"/>
                <w:sz w:val="16"/>
                <w:szCs w:val="16"/>
              </w:rPr>
              <w:br/>
              <w:t>Appropriated)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41782659" w14:textId="77777777" w:rsidR="00603AB7" w:rsidRPr="00603AB7" w:rsidRDefault="00603AB7" w:rsidP="00603AB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03AB7">
              <w:rPr>
                <w:rFonts w:ascii="Arial" w:hAnsi="Arial" w:cs="Arial"/>
                <w:color w:val="000000"/>
                <w:sz w:val="16"/>
                <w:szCs w:val="16"/>
              </w:rPr>
              <w:t>Receipts</w:t>
            </w:r>
            <w:r w:rsidRPr="00603AB7">
              <w:rPr>
                <w:rFonts w:ascii="Arial" w:hAnsi="Arial" w:cs="Arial"/>
                <w:color w:val="000000"/>
                <w:sz w:val="16"/>
                <w:szCs w:val="16"/>
              </w:rPr>
              <w:br/>
              <w:t>(Appropriated)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3963F9D3" w14:textId="77777777" w:rsidR="00603AB7" w:rsidRPr="00603AB7" w:rsidRDefault="00603AB7" w:rsidP="00603AB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03AB7">
              <w:rPr>
                <w:rFonts w:ascii="Arial" w:hAnsi="Arial" w:cs="Arial"/>
                <w:color w:val="000000"/>
                <w:sz w:val="16"/>
                <w:szCs w:val="16"/>
              </w:rPr>
              <w:br/>
              <w:t>Payments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4B73F728" w14:textId="77777777" w:rsidR="00603AB7" w:rsidRPr="00603AB7" w:rsidRDefault="00603AB7" w:rsidP="00603AB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03AB7">
              <w:rPr>
                <w:rFonts w:ascii="Arial" w:hAnsi="Arial" w:cs="Arial"/>
                <w:color w:val="000000"/>
                <w:sz w:val="16"/>
                <w:szCs w:val="16"/>
              </w:rPr>
              <w:br/>
              <w:t>Adjustments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3ADD9BC3" w14:textId="77777777" w:rsidR="00603AB7" w:rsidRPr="00603AB7" w:rsidRDefault="00603AB7" w:rsidP="00603AB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03AB7">
              <w:rPr>
                <w:rFonts w:ascii="Arial" w:hAnsi="Arial" w:cs="Arial"/>
                <w:color w:val="000000"/>
                <w:sz w:val="16"/>
                <w:szCs w:val="16"/>
              </w:rPr>
              <w:t>Closing</w:t>
            </w:r>
            <w:r w:rsidRPr="00603AB7">
              <w:rPr>
                <w:rFonts w:ascii="Arial" w:hAnsi="Arial" w:cs="Arial"/>
                <w:color w:val="000000"/>
                <w:sz w:val="16"/>
                <w:szCs w:val="16"/>
              </w:rPr>
              <w:br/>
              <w:t>Balance</w:t>
            </w:r>
          </w:p>
        </w:tc>
      </w:tr>
      <w:tr w:rsidR="00603AB7" w:rsidRPr="00603AB7" w14:paraId="35EEFEAE" w14:textId="77777777" w:rsidTr="00603AB7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9B938" w14:textId="77777777" w:rsidR="00603AB7" w:rsidRPr="00603AB7" w:rsidRDefault="00603AB7" w:rsidP="00603AB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74536B2A" w14:textId="77777777" w:rsidR="00603AB7" w:rsidRPr="00603AB7" w:rsidRDefault="00603AB7" w:rsidP="00603AB7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3F431196" w14:textId="77777777" w:rsidR="00603AB7" w:rsidRPr="00603AB7" w:rsidRDefault="00603AB7" w:rsidP="00603AB7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0B066D8E" w14:textId="77777777" w:rsidR="00603AB7" w:rsidRPr="00603AB7" w:rsidRDefault="00603AB7" w:rsidP="00603AB7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10A58DB2" w14:textId="77777777" w:rsidR="00603AB7" w:rsidRPr="00603AB7" w:rsidRDefault="00603AB7" w:rsidP="00603AB7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3A39A67A" w14:textId="77777777" w:rsidR="00603AB7" w:rsidRPr="00603AB7" w:rsidRDefault="00603AB7" w:rsidP="00603AB7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50B474BB" w14:textId="77777777" w:rsidR="00603AB7" w:rsidRPr="00603AB7" w:rsidRDefault="00603AB7" w:rsidP="00603AB7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03AB7" w:rsidRPr="00603AB7" w14:paraId="3243DD59" w14:textId="77777777" w:rsidTr="00603AB7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D1D66" w14:textId="77777777" w:rsidR="00603AB7" w:rsidRPr="00603AB7" w:rsidRDefault="00603AB7" w:rsidP="00603AB7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4D90C6" w14:textId="2BEAECFB" w:rsidR="00603AB7" w:rsidRPr="00603AB7" w:rsidRDefault="00603AB7" w:rsidP="00603AB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03AB7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E275AD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603AB7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B7B0AE" w14:textId="77DF1451" w:rsidR="00603AB7" w:rsidRPr="00603AB7" w:rsidRDefault="00603AB7" w:rsidP="00603AB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03AB7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E275AD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603AB7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01D840" w14:textId="695AE921" w:rsidR="00603AB7" w:rsidRPr="00603AB7" w:rsidRDefault="00603AB7" w:rsidP="00603AB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03AB7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E275AD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603AB7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D215AB" w14:textId="4838A0FB" w:rsidR="00603AB7" w:rsidRPr="00603AB7" w:rsidRDefault="00603AB7" w:rsidP="00603AB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03AB7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E275AD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603AB7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963C3B" w14:textId="5D23ED08" w:rsidR="00603AB7" w:rsidRPr="00603AB7" w:rsidRDefault="00603AB7" w:rsidP="00603AB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03AB7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E275AD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603AB7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9167B2" w14:textId="001CF7D9" w:rsidR="00603AB7" w:rsidRPr="00603AB7" w:rsidRDefault="00603AB7" w:rsidP="00603AB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03AB7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E275AD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603AB7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</w:tr>
      <w:tr w:rsidR="00603AB7" w:rsidRPr="00603AB7" w14:paraId="59C606F0" w14:textId="77777777" w:rsidTr="00603AB7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8F7652" w14:textId="77777777" w:rsidR="00603AB7" w:rsidRPr="00603AB7" w:rsidRDefault="00603AB7" w:rsidP="00603AB7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03AB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Royal Australian Mint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B2392" w14:textId="77777777" w:rsidR="00603AB7" w:rsidRPr="00603AB7" w:rsidRDefault="00603AB7" w:rsidP="00603AB7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07494" w14:textId="77777777" w:rsidR="00603AB7" w:rsidRPr="00603AB7" w:rsidRDefault="00603AB7" w:rsidP="00603AB7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511C2" w14:textId="77777777" w:rsidR="00603AB7" w:rsidRPr="00603AB7" w:rsidRDefault="00603AB7" w:rsidP="00603AB7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6F79A" w14:textId="77777777" w:rsidR="00603AB7" w:rsidRPr="00603AB7" w:rsidRDefault="00603AB7" w:rsidP="00603AB7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5844C" w14:textId="77777777" w:rsidR="00603AB7" w:rsidRPr="00603AB7" w:rsidRDefault="00603AB7" w:rsidP="00603AB7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117AB" w14:textId="77777777" w:rsidR="00603AB7" w:rsidRPr="00603AB7" w:rsidRDefault="00603AB7" w:rsidP="00603AB7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03AB7" w:rsidRPr="00603AB7" w14:paraId="211BC207" w14:textId="77777777" w:rsidTr="00603AB7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04FCEE" w14:textId="77777777" w:rsidR="00603AB7" w:rsidRPr="00603AB7" w:rsidRDefault="00603AB7" w:rsidP="00603AB7">
            <w:pPr>
              <w:spacing w:before="0" w:after="0" w:line="240" w:lineRule="auto"/>
              <w:ind w:left="17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03AB7">
              <w:rPr>
                <w:rFonts w:ascii="Arial" w:hAnsi="Arial" w:cs="Arial"/>
                <w:color w:val="000000"/>
                <w:sz w:val="16"/>
                <w:szCs w:val="16"/>
              </w:rPr>
              <w:t>Royal Australian Mint Special Account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6804D6" w14:textId="77777777" w:rsidR="00603AB7" w:rsidRPr="00603AB7" w:rsidRDefault="00603AB7" w:rsidP="00603AB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03AB7">
              <w:rPr>
                <w:rFonts w:ascii="Arial" w:hAnsi="Arial" w:cs="Arial"/>
                <w:color w:val="000000"/>
                <w:sz w:val="16"/>
                <w:szCs w:val="16"/>
              </w:rPr>
              <w:t>117,748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8E5F6F" w14:textId="77777777" w:rsidR="00603AB7" w:rsidRPr="00603AB7" w:rsidRDefault="00603AB7" w:rsidP="00603AB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03AB7">
              <w:rPr>
                <w:rFonts w:ascii="Arial" w:hAnsi="Arial" w:cs="Arial"/>
                <w:color w:val="000000"/>
                <w:sz w:val="16"/>
                <w:szCs w:val="16"/>
              </w:rPr>
              <w:t>222,368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EFE90E" w14:textId="46ED489F" w:rsidR="00603AB7" w:rsidRPr="00603AB7" w:rsidRDefault="00E275AD" w:rsidP="00603AB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CCC615" w14:textId="7D38E208" w:rsidR="00603AB7" w:rsidRPr="00603AB7" w:rsidRDefault="00E275AD" w:rsidP="00603AB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603AB7" w:rsidRPr="00603AB7">
              <w:rPr>
                <w:rFonts w:ascii="Arial" w:hAnsi="Arial" w:cs="Arial"/>
                <w:color w:val="000000"/>
                <w:sz w:val="16"/>
                <w:szCs w:val="16"/>
              </w:rPr>
              <w:t>235,759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D7E12F" w14:textId="77F04CB1" w:rsidR="00603AB7" w:rsidRPr="00603AB7" w:rsidRDefault="00E275AD" w:rsidP="00603AB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E67B7A" w14:textId="77777777" w:rsidR="00603AB7" w:rsidRPr="00603AB7" w:rsidRDefault="00603AB7" w:rsidP="00603AB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03AB7">
              <w:rPr>
                <w:rFonts w:ascii="Arial" w:hAnsi="Arial" w:cs="Arial"/>
                <w:color w:val="000000"/>
                <w:sz w:val="16"/>
                <w:szCs w:val="16"/>
              </w:rPr>
              <w:t>104,357</w:t>
            </w:r>
          </w:p>
        </w:tc>
      </w:tr>
      <w:tr w:rsidR="00603AB7" w:rsidRPr="00603AB7" w14:paraId="3143E441" w14:textId="77777777" w:rsidTr="00603AB7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EF3DB1" w14:textId="77777777" w:rsidR="00603AB7" w:rsidRPr="00603AB7" w:rsidRDefault="00603AB7" w:rsidP="00603AB7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1E7D27" w14:textId="77777777" w:rsidR="00603AB7" w:rsidRPr="00603AB7" w:rsidRDefault="00603AB7" w:rsidP="00603AB7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603AB7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111,900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B41071" w14:textId="77777777" w:rsidR="00603AB7" w:rsidRPr="00603AB7" w:rsidRDefault="00603AB7" w:rsidP="00603AB7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603AB7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203,623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E79FA2" w14:textId="1FBCCE4D" w:rsidR="00603AB7" w:rsidRPr="00603AB7" w:rsidRDefault="00E275AD" w:rsidP="00603AB7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E3E8EF" w14:textId="1224DCB6" w:rsidR="00603AB7" w:rsidRPr="00603AB7" w:rsidRDefault="00E275AD" w:rsidP="00603AB7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603AB7" w:rsidRPr="00603AB7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197,775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6C05EC" w14:textId="04F27C3E" w:rsidR="00603AB7" w:rsidRPr="00603AB7" w:rsidRDefault="00E275AD" w:rsidP="00603AB7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2BF432" w14:textId="77777777" w:rsidR="00603AB7" w:rsidRPr="00603AB7" w:rsidRDefault="00603AB7" w:rsidP="00603AB7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603AB7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117,748</w:t>
            </w:r>
          </w:p>
        </w:tc>
      </w:tr>
      <w:tr w:rsidR="00603AB7" w:rsidRPr="00603AB7" w14:paraId="264DA8CD" w14:textId="77777777" w:rsidTr="00603AB7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984D09" w14:textId="77777777" w:rsidR="00603AB7" w:rsidRPr="00603AB7" w:rsidRDefault="00603AB7" w:rsidP="00603AB7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D015B5" w14:textId="77777777" w:rsidR="00603AB7" w:rsidRPr="00603AB7" w:rsidRDefault="00603AB7" w:rsidP="00603AB7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DD8684" w14:textId="77777777" w:rsidR="00603AB7" w:rsidRPr="00603AB7" w:rsidRDefault="00603AB7" w:rsidP="00603AB7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7E2D8D" w14:textId="77777777" w:rsidR="00603AB7" w:rsidRPr="00603AB7" w:rsidRDefault="00603AB7" w:rsidP="00603AB7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A64B85" w14:textId="77777777" w:rsidR="00603AB7" w:rsidRPr="00603AB7" w:rsidRDefault="00603AB7" w:rsidP="00603AB7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AC0A3B" w14:textId="77777777" w:rsidR="00603AB7" w:rsidRPr="00603AB7" w:rsidRDefault="00603AB7" w:rsidP="00603AB7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1135E6" w14:textId="77777777" w:rsidR="00603AB7" w:rsidRPr="00603AB7" w:rsidRDefault="00603AB7" w:rsidP="00603AB7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03AB7" w:rsidRPr="00603AB7" w14:paraId="6957AC99" w14:textId="77777777" w:rsidTr="00603AB7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51832A" w14:textId="77777777" w:rsidR="00603AB7" w:rsidRPr="00603AB7" w:rsidRDefault="00603AB7" w:rsidP="00603AB7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03AB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Royal Australian Mint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2188B3" w14:textId="77777777" w:rsidR="00603AB7" w:rsidRPr="00603AB7" w:rsidRDefault="00603AB7" w:rsidP="00603AB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03AB7">
              <w:rPr>
                <w:rFonts w:ascii="Arial" w:hAnsi="Arial" w:cs="Arial"/>
                <w:color w:val="000000"/>
                <w:sz w:val="16"/>
                <w:szCs w:val="16"/>
              </w:rPr>
              <w:t>117,748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85F578" w14:textId="77777777" w:rsidR="00603AB7" w:rsidRPr="00603AB7" w:rsidRDefault="00603AB7" w:rsidP="00603AB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03AB7">
              <w:rPr>
                <w:rFonts w:ascii="Arial" w:hAnsi="Arial" w:cs="Arial"/>
                <w:color w:val="000000"/>
                <w:sz w:val="16"/>
                <w:szCs w:val="16"/>
              </w:rPr>
              <w:t>222,368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26F082" w14:textId="22120F26" w:rsidR="00603AB7" w:rsidRPr="00603AB7" w:rsidRDefault="00E275AD" w:rsidP="00603AB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E584FD" w14:textId="735564B2" w:rsidR="00603AB7" w:rsidRPr="00603AB7" w:rsidRDefault="00E275AD" w:rsidP="00603AB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603AB7">
              <w:rPr>
                <w:rFonts w:ascii="Arial" w:hAnsi="Arial" w:cs="Arial"/>
                <w:color w:val="000000"/>
                <w:sz w:val="16"/>
                <w:szCs w:val="16"/>
              </w:rPr>
              <w:t>235,759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2BCEFB" w14:textId="0DA95CE2" w:rsidR="00603AB7" w:rsidRPr="00603AB7" w:rsidRDefault="00E275AD" w:rsidP="00603AB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B02A69" w14:textId="77777777" w:rsidR="00603AB7" w:rsidRPr="00603AB7" w:rsidRDefault="00603AB7" w:rsidP="00603AB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03AB7">
              <w:rPr>
                <w:rFonts w:ascii="Arial" w:hAnsi="Arial" w:cs="Arial"/>
                <w:color w:val="000000"/>
                <w:sz w:val="16"/>
                <w:szCs w:val="16"/>
              </w:rPr>
              <w:t>104,357</w:t>
            </w:r>
          </w:p>
        </w:tc>
      </w:tr>
      <w:tr w:rsidR="00603AB7" w:rsidRPr="00603AB7" w14:paraId="4C770CBD" w14:textId="77777777" w:rsidTr="00603AB7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856699" w14:textId="77777777" w:rsidR="00603AB7" w:rsidRPr="00603AB7" w:rsidRDefault="00603AB7" w:rsidP="00603AB7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0FBDEB3A" w14:textId="77777777" w:rsidR="00603AB7" w:rsidRPr="00603AB7" w:rsidRDefault="00603AB7" w:rsidP="00603AB7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603AB7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111,900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03F5DC47" w14:textId="77777777" w:rsidR="00603AB7" w:rsidRPr="00603AB7" w:rsidRDefault="00603AB7" w:rsidP="00603AB7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603AB7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203,623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0A1038DB" w14:textId="4CF1777F" w:rsidR="00603AB7" w:rsidRPr="00603AB7" w:rsidRDefault="00E275AD" w:rsidP="00603AB7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2B61F1B7" w14:textId="2822DA0E" w:rsidR="00603AB7" w:rsidRPr="00603AB7" w:rsidRDefault="00E275AD" w:rsidP="00603AB7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603AB7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197,775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6782D03F" w14:textId="0997A3C5" w:rsidR="00603AB7" w:rsidRPr="00603AB7" w:rsidRDefault="00E275AD" w:rsidP="00603AB7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207BE7C4" w14:textId="77777777" w:rsidR="00603AB7" w:rsidRPr="00603AB7" w:rsidRDefault="00603AB7" w:rsidP="00603AB7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603AB7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117,748</w:t>
            </w:r>
          </w:p>
        </w:tc>
      </w:tr>
    </w:tbl>
    <w:p w14:paraId="5E350FEC" w14:textId="77677F7E" w:rsidR="00603AB7" w:rsidRPr="00161B44" w:rsidRDefault="00603AB7" w:rsidP="00016DAA">
      <w:r>
        <w:fldChar w:fldCharType="end"/>
      </w:r>
    </w:p>
    <w:sectPr w:rsidR="00603AB7" w:rsidRPr="00161B44" w:rsidSect="009067D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 w:code="9"/>
      <w:pgMar w:top="2098" w:right="2835" w:bottom="2098" w:left="2466" w:header="1531" w:footer="1531" w:gutter="0"/>
      <w:pgNumType w:start="12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779A70" w14:textId="77777777" w:rsidR="00DE5F52" w:rsidRDefault="00DE5F52" w:rsidP="00E40261">
      <w:pPr>
        <w:spacing w:after="0" w:line="240" w:lineRule="auto"/>
      </w:pPr>
      <w:r>
        <w:separator/>
      </w:r>
    </w:p>
  </w:endnote>
  <w:endnote w:type="continuationSeparator" w:id="0">
    <w:p w14:paraId="2CF2FA1A" w14:textId="77777777" w:rsidR="00DE5F52" w:rsidRDefault="00DE5F52" w:rsidP="00E40261">
      <w:pPr>
        <w:spacing w:after="0" w:line="240" w:lineRule="auto"/>
      </w:pPr>
      <w:r>
        <w:continuationSeparator/>
      </w:r>
    </w:p>
  </w:endnote>
  <w:endnote w:type="continuationNotice" w:id="1">
    <w:p w14:paraId="1C36595B" w14:textId="77777777" w:rsidR="00DE5F52" w:rsidRDefault="00DE5F52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CC2CDC" w14:textId="147C9398" w:rsidR="004C3F27" w:rsidRDefault="009C21ED" w:rsidP="00090678">
    <w:pPr>
      <w:pStyle w:val="FooterEven"/>
      <w:pBdr>
        <w:top w:val="none" w:sz="0" w:space="0" w:color="auto"/>
      </w:pBdr>
    </w:pPr>
    <w:r w:rsidRPr="009C21ED">
      <w:rPr>
        <w:b/>
        <w:noProof/>
        <w:sz w:val="2"/>
        <w:szCs w:val="2"/>
      </w:rPr>
      <mc:AlternateContent>
        <mc:Choice Requires="wps">
          <w:drawing>
            <wp:anchor distT="0" distB="0" distL="114300" distR="114300" simplePos="0" relativeHeight="251658248" behindDoc="0" locked="0" layoutInCell="1" allowOverlap="1" wp14:anchorId="4536559E" wp14:editId="1D9D092F">
              <wp:simplePos x="0" y="0"/>
              <wp:positionH relativeFrom="column">
                <wp:posOffset>-541020</wp:posOffset>
              </wp:positionH>
              <wp:positionV relativeFrom="margin">
                <wp:align>top</wp:align>
              </wp:positionV>
              <wp:extent cx="399600" cy="4896000"/>
              <wp:effectExtent l="0" t="0" r="635" b="0"/>
              <wp:wrapNone/>
              <wp:docPr id="3" name="Text Box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9600" cy="4896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D282F3" w14:textId="56BA3641" w:rsidR="009C21ED" w:rsidRDefault="009C21ED" w:rsidP="00447E2C">
                          <w:pPr>
                            <w:pStyle w:val="FooterEven"/>
                          </w:pPr>
                          <w:r w:rsidRPr="00B3705D">
                            <w:rPr>
                              <w:b/>
                            </w:rPr>
                            <w:t xml:space="preserve">Page </w:t>
                          </w:r>
                          <w:r w:rsidRPr="00B3705D">
                            <w:rPr>
                              <w:b/>
                              <w:bCs/>
                            </w:rPr>
                            <w:fldChar w:fldCharType="begin"/>
                          </w:r>
                          <w:r w:rsidRPr="00B3705D">
                            <w:rPr>
                              <w:b/>
                            </w:rPr>
                            <w:instrText xml:space="preserve"> PAGE  \* Arabic  \* MERGEFORMAT </w:instrText>
                          </w:r>
                          <w:r w:rsidRPr="00B3705D">
                            <w:rPr>
                              <w:b/>
                              <w:bCs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</w:rPr>
                            <w:t>2</w:t>
                          </w:r>
                          <w:r w:rsidRPr="00B3705D">
                            <w:rPr>
                              <w:b/>
                              <w:bCs/>
                            </w:rPr>
                            <w:fldChar w:fldCharType="end"/>
                          </w:r>
                          <w:r w:rsidRPr="00B3705D">
                            <w:t xml:space="preserve">  |  </w:t>
                          </w:r>
                          <w:fldSimple w:instr=" SUBJECT   \* MERGEFORMAT ">
                            <w:r w:rsidR="006549E5">
                              <w:t>Special Accounts Table</w:t>
                            </w:r>
                          </w:fldSimple>
                        </w:p>
                      </w:txbxContent>
                    </wps:txbx>
                    <wps:bodyPr rot="0" vert="vert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536559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alt="&quot;&quot;" style="position:absolute;margin-left:-42.6pt;margin-top:0;width:31.45pt;height:385.5pt;z-index:251658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top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" stroked="f">
              <v:textbox style="layout-flow:vertical" inset="0,0,0,0">
                <w:txbxContent>
                  <w:p w14:paraId="11D282F3" w14:textId="56BA3641" w:rsidR="009C21ED" w:rsidRDefault="009C21ED" w:rsidP="00447E2C">
                    <w:pPr>
                      <w:pStyle w:val="FooterEven"/>
                    </w:pPr>
                    <w:r w:rsidRPr="00B3705D">
                      <w:rPr>
                        <w:b/>
                      </w:rPr>
                      <w:t xml:space="preserve">Page </w:t>
                    </w:r>
                    <w:r w:rsidRPr="00B3705D">
                      <w:rPr>
                        <w:b/>
                        <w:bCs/>
                      </w:rPr>
                      <w:fldChar w:fldCharType="begin"/>
                    </w:r>
                    <w:r w:rsidRPr="00B3705D">
                      <w:rPr>
                        <w:b/>
                      </w:rPr>
                      <w:instrText xml:space="preserve"> PAGE  \* Arabic  \* MERGEFORMAT </w:instrText>
                    </w:r>
                    <w:r w:rsidRPr="00B3705D">
                      <w:rPr>
                        <w:b/>
                        <w:bCs/>
                      </w:rPr>
                      <w:fldChar w:fldCharType="separate"/>
                    </w:r>
                    <w:r>
                      <w:rPr>
                        <w:b/>
                        <w:bCs/>
                      </w:rPr>
                      <w:t>2</w:t>
                    </w:r>
                    <w:r w:rsidRPr="00B3705D">
                      <w:rPr>
                        <w:b/>
                        <w:bCs/>
                      </w:rPr>
                      <w:fldChar w:fldCharType="end"/>
                    </w:r>
                    <w:r w:rsidRPr="00B3705D">
                      <w:t xml:space="preserve">  |  </w:t>
                    </w:r>
                    <w:fldSimple w:instr=" SUBJECT   \* MERGEFORMAT ">
                      <w:r w:rsidR="006549E5">
                        <w:t>Special Accounts Table</w:t>
                      </w:r>
                    </w:fldSimple>
                  </w:p>
                </w:txbxContent>
              </v:textbox>
              <w10:wrap anchory="margin"/>
            </v:shape>
          </w:pict>
        </mc:Fallback>
      </mc:AlternateContent>
    </w: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28CF43" w14:textId="0298B240" w:rsidR="004C3F27" w:rsidRDefault="008D135A" w:rsidP="00E60315">
    <w:pPr>
      <w:pStyle w:val="FooterOdd"/>
      <w:pBdr>
        <w:top w:val="none" w:sz="0" w:space="0" w:color="auto"/>
      </w:pBdr>
      <w:tabs>
        <w:tab w:val="clear" w:pos="4153"/>
        <w:tab w:val="clear" w:pos="8306"/>
        <w:tab w:val="left" w:pos="2190"/>
      </w:tabs>
      <w:jc w:val="left"/>
    </w:pPr>
    <w:r w:rsidRPr="005E792C">
      <w:rPr>
        <w:noProof/>
        <w:sz w:val="2"/>
        <w:szCs w:val="2"/>
      </w:rPr>
      <mc:AlternateContent>
        <mc:Choice Requires="wps">
          <w:drawing>
            <wp:anchor distT="0" distB="0" distL="114300" distR="114300" simplePos="0" relativeHeight="251660296" behindDoc="0" locked="0" layoutInCell="1" allowOverlap="1" wp14:anchorId="36FAF207" wp14:editId="45E9AFC4">
              <wp:simplePos x="0" y="0"/>
              <wp:positionH relativeFrom="column">
                <wp:posOffset>-541020</wp:posOffset>
              </wp:positionH>
              <wp:positionV relativeFrom="margin">
                <wp:align>top</wp:align>
              </wp:positionV>
              <wp:extent cx="399600" cy="4896000"/>
              <wp:effectExtent l="0" t="0" r="635" b="0"/>
              <wp:wrapNone/>
              <wp:docPr id="6" name="Text Box 7" descr="Landscape Page Numb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9600" cy="4896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B1B5CF" w14:textId="54DDB46F" w:rsidR="008D135A" w:rsidRDefault="00111022" w:rsidP="00447E2C">
                          <w:pPr>
                            <w:pStyle w:val="FooterOdd"/>
                          </w:pPr>
                          <w:r>
                            <w:t xml:space="preserve">Special Accounts </w:t>
                          </w:r>
                          <w:proofErr w:type="gramStart"/>
                          <w:r>
                            <w:t>Table</w:t>
                          </w:r>
                          <w:r w:rsidR="008D135A" w:rsidRPr="00B3705D">
                            <w:t xml:space="preserve">  |</w:t>
                          </w:r>
                          <w:proofErr w:type="gramEnd"/>
                          <w:r w:rsidR="008D135A" w:rsidRPr="00B3705D">
                            <w:t xml:space="preserve">  </w:t>
                          </w:r>
                          <w:r w:rsidR="008D135A" w:rsidRPr="00B3705D">
                            <w:rPr>
                              <w:b/>
                              <w:bCs/>
                            </w:rPr>
                            <w:t xml:space="preserve">Page </w:t>
                          </w:r>
                          <w:r w:rsidR="008D135A" w:rsidRPr="00B3705D">
                            <w:rPr>
                              <w:b/>
                              <w:bCs/>
                            </w:rPr>
                            <w:fldChar w:fldCharType="begin"/>
                          </w:r>
                          <w:r w:rsidR="008D135A" w:rsidRPr="00B3705D">
                            <w:rPr>
                              <w:b/>
                              <w:bCs/>
                            </w:rPr>
                            <w:instrText xml:space="preserve"> PAGE  \* Arabic  \* MERGEFORMAT </w:instrText>
                          </w:r>
                          <w:r w:rsidR="008D135A" w:rsidRPr="00B3705D">
                            <w:rPr>
                              <w:b/>
                              <w:bCs/>
                            </w:rPr>
                            <w:fldChar w:fldCharType="separate"/>
                          </w:r>
                          <w:r w:rsidR="008D135A">
                            <w:rPr>
                              <w:b/>
                              <w:bCs/>
                            </w:rPr>
                            <w:t>3</w:t>
                          </w:r>
                          <w:r w:rsidR="008D135A" w:rsidRPr="00B3705D">
                            <w:rPr>
                              <w:b/>
                              <w:bCs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FAF207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9" type="#_x0000_t202" alt="Landscape Page Number" style="position:absolute;margin-left:-42.6pt;margin-top:0;width:31.45pt;height:385.5pt;z-index:251660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top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" stroked="f">
              <v:textbox style="layout-flow:vertical" inset="0,0,0,0">
                <w:txbxContent>
                  <w:p w14:paraId="7EB1B5CF" w14:textId="54DDB46F" w:rsidR="008D135A" w:rsidRDefault="00111022" w:rsidP="00447E2C">
                    <w:pPr>
                      <w:pStyle w:val="FooterOdd"/>
                    </w:pPr>
                    <w:r>
                      <w:t xml:space="preserve">Special Accounts </w:t>
                    </w:r>
                    <w:proofErr w:type="gramStart"/>
                    <w:r>
                      <w:t>Table</w:t>
                    </w:r>
                    <w:r w:rsidR="008D135A" w:rsidRPr="00B3705D">
                      <w:t xml:space="preserve">  |</w:t>
                    </w:r>
                    <w:proofErr w:type="gramEnd"/>
                    <w:r w:rsidR="008D135A" w:rsidRPr="00B3705D">
                      <w:t xml:space="preserve">  </w:t>
                    </w:r>
                    <w:r w:rsidR="008D135A" w:rsidRPr="00B3705D">
                      <w:rPr>
                        <w:b/>
                        <w:bCs/>
                      </w:rPr>
                      <w:t xml:space="preserve">Page </w:t>
                    </w:r>
                    <w:r w:rsidR="008D135A" w:rsidRPr="00B3705D">
                      <w:rPr>
                        <w:b/>
                        <w:bCs/>
                      </w:rPr>
                      <w:fldChar w:fldCharType="begin"/>
                    </w:r>
                    <w:r w:rsidR="008D135A" w:rsidRPr="00B3705D">
                      <w:rPr>
                        <w:b/>
                        <w:bCs/>
                      </w:rPr>
                      <w:instrText xml:space="preserve"> PAGE  \* Arabic  \* MERGEFORMAT </w:instrText>
                    </w:r>
                    <w:r w:rsidR="008D135A" w:rsidRPr="00B3705D">
                      <w:rPr>
                        <w:b/>
                        <w:bCs/>
                      </w:rPr>
                      <w:fldChar w:fldCharType="separate"/>
                    </w:r>
                    <w:r w:rsidR="008D135A">
                      <w:rPr>
                        <w:b/>
                        <w:bCs/>
                      </w:rPr>
                      <w:t>3</w:t>
                    </w:r>
                    <w:r w:rsidR="008D135A" w:rsidRPr="00B3705D">
                      <w:rPr>
                        <w:b/>
                        <w:bCs/>
                      </w:rPr>
                      <w:fldChar w:fldCharType="end"/>
                    </w:r>
                  </w:p>
                </w:txbxContent>
              </v:textbox>
              <w10:wrap anchory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20051C" w14:textId="3A6B1C93" w:rsidR="00551E91" w:rsidRDefault="009C21ED" w:rsidP="009C21ED">
    <w:pPr>
      <w:pStyle w:val="FooterOdd"/>
      <w:pBdr>
        <w:top w:val="none" w:sz="0" w:space="0" w:color="auto"/>
      </w:pBdr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4DCFB0" w14:textId="77777777" w:rsidR="00DE5F52" w:rsidRPr="003C1CA4" w:rsidRDefault="00DE5F52" w:rsidP="00EB6597">
      <w:pPr>
        <w:spacing w:after="0" w:line="240" w:lineRule="auto"/>
        <w:ind w:right="8277"/>
        <w:rPr>
          <w:rFonts w:asciiTheme="majorHAnsi" w:hAnsiTheme="majorHAnsi"/>
          <w:color w:val="E1E3E6" w:themeColor="background2" w:themeTint="33"/>
        </w:rPr>
      </w:pPr>
      <w:r w:rsidRPr="003C1CA4">
        <w:rPr>
          <w:rFonts w:asciiTheme="majorHAnsi" w:hAnsiTheme="majorHAnsi"/>
          <w:color w:val="E1E3E6" w:themeColor="background2" w:themeTint="33"/>
        </w:rPr>
        <w:t>—</w:t>
      </w:r>
    </w:p>
  </w:footnote>
  <w:footnote w:type="continuationSeparator" w:id="0">
    <w:p w14:paraId="072AEC45" w14:textId="77777777" w:rsidR="00DE5F52" w:rsidRDefault="00DE5F52" w:rsidP="00E40261">
      <w:pPr>
        <w:spacing w:after="0" w:line="240" w:lineRule="auto"/>
      </w:pPr>
      <w:r>
        <w:continuationSeparator/>
      </w:r>
    </w:p>
  </w:footnote>
  <w:footnote w:type="continuationNotice" w:id="1">
    <w:p w14:paraId="4507FBDB" w14:textId="77777777" w:rsidR="00DE5F52" w:rsidRDefault="00DE5F52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7ED709" w14:textId="34F1CE8A" w:rsidR="004C3F27" w:rsidRPr="00AA5439" w:rsidRDefault="009C21ED" w:rsidP="00AA5439">
    <w:pPr>
      <w:pStyle w:val="HeaderEven"/>
      <w:rPr>
        <w:sz w:val="2"/>
        <w:szCs w:val="2"/>
      </w:rPr>
    </w:pPr>
    <w:r w:rsidRPr="009C21ED">
      <w:rPr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58246" behindDoc="0" locked="0" layoutInCell="1" allowOverlap="1" wp14:anchorId="05488301" wp14:editId="3B8D66D0">
              <wp:simplePos x="0" y="0"/>
              <wp:positionH relativeFrom="column">
                <wp:posOffset>7560945</wp:posOffset>
              </wp:positionH>
              <wp:positionV relativeFrom="margin">
                <wp:align>top</wp:align>
              </wp:positionV>
              <wp:extent cx="399600" cy="4896000"/>
              <wp:effectExtent l="0" t="0" r="635" b="0"/>
              <wp:wrapNone/>
              <wp:docPr id="46" name="Text Box 46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9600" cy="4896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A252D80" w14:textId="4961355C" w:rsidR="009C21ED" w:rsidRPr="00137C7E" w:rsidRDefault="009C21ED" w:rsidP="00CC6004">
                          <w:pPr>
                            <w:pStyle w:val="HeaderEven"/>
                          </w:pPr>
                          <w:r w:rsidRPr="005476BD">
                            <w:rPr>
                              <w:noProof/>
                              <w:position w:val="-8"/>
                            </w:rPr>
                            <w:drawing>
                              <wp:inline distT="0" distB="0" distL="0" distR="0" wp14:anchorId="14222F19" wp14:editId="68F44378">
                                <wp:extent cx="882000" cy="198000"/>
                                <wp:effectExtent l="0" t="953" r="0" b="0"/>
                                <wp:docPr id="47" name="Picture 47">
                                  <a:extLst xmlns:a="http://schemas.openxmlformats.org/drawingml/2006/main">
                                    <a:ext uri="{C183D7F6-B498-43B3-948B-1728B52AA6E4}">
                                      <adec:decorative xmlns:adec="http://schemas.microsoft.com/office/drawing/2017/decorative" val="1"/>
                                    </a:ext>
                                  </a:extLst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7" name="Picture 18">
                                          <a:extLst>
                                            <a:ext uri="{C183D7F6-B498-43B3-948B-1728B52AA6E4}">
                                              <adec:decorative xmlns:adec="http://schemas.microsoft.com/office/drawing/2017/decorative" val="1"/>
                                            </a:ext>
                                          </a:extLst>
                                        </pic:cNvPr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 rot="5400000">
                                          <a:off x="0" y="0"/>
                                          <a:ext cx="882000" cy="1980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t xml:space="preserve">  |  </w:t>
                          </w:r>
                          <w:fldSimple w:instr=" TITLE   \* MERGEFORMAT ">
                            <w:r w:rsidR="006549E5">
                              <w:t>Budget Paper No. 4</w:t>
                            </w:r>
                          </w:fldSimple>
                        </w:p>
                      </w:txbxContent>
                    </wps:txbx>
                    <wps:bodyPr rot="0" vert="vert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488301" id="_x0000_t202" coordsize="21600,21600" o:spt="202" path="m,l,21600r21600,l21600,xe">
              <v:stroke joinstyle="miter"/>
              <v:path gradientshapeok="t" o:connecttype="rect"/>
            </v:shapetype>
            <v:shape id="Text Box 46" o:spid="_x0000_s1026" type="#_x0000_t202" alt="&quot;&quot;" style="position:absolute;margin-left:595.35pt;margin-top:0;width:31.45pt;height:385.5pt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top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" stroked="f">
              <v:textbox style="layout-flow:vertical" inset="0,0,0,0">
                <w:txbxContent>
                  <w:p w14:paraId="6A252D80" w14:textId="4961355C" w:rsidR="009C21ED" w:rsidRPr="00137C7E" w:rsidRDefault="009C21ED" w:rsidP="00CC6004">
                    <w:pPr>
                      <w:pStyle w:val="HeaderEven"/>
                    </w:pPr>
                    <w:r w:rsidRPr="005476BD">
                      <w:rPr>
                        <w:noProof/>
                        <w:position w:val="-8"/>
                      </w:rPr>
                      <w:drawing>
                        <wp:inline distT="0" distB="0" distL="0" distR="0" wp14:anchorId="14222F19" wp14:editId="68F44378">
                          <wp:extent cx="882000" cy="198000"/>
                          <wp:effectExtent l="0" t="953" r="0" b="0"/>
                          <wp:docPr id="47" name="Picture 47">
                            <a:extLst xmlns:a="http://schemas.openxmlformats.org/drawingml/2006/main"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7" name="Picture 18">
                                    <a:extLst>
                                      <a:ext uri="{C183D7F6-B498-43B3-948B-1728B52AA6E4}">
                                        <adec:decorative xmlns:adec="http://schemas.microsoft.com/office/drawing/2017/decorative" val="1"/>
                                      </a:ext>
                                    </a:extLst>
                                  </pic:cNvPr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 rot="5400000">
                                    <a:off x="0" y="0"/>
                                    <a:ext cx="882000" cy="1980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t xml:space="preserve">  |  </w:t>
                    </w:r>
                    <w:fldSimple w:instr=" TITLE   \* MERGEFORMAT ">
                      <w:r w:rsidR="006549E5">
                        <w:t>Budget Paper No. 4</w:t>
                      </w:r>
                    </w:fldSimple>
                  </w:p>
                </w:txbxContent>
              </v:textbox>
              <w10:wrap anchory="margin"/>
            </v:shape>
          </w:pict>
        </mc:Fallback>
      </mc:AlternateContent>
    </w:r>
  </w:p>
  <w:p w14:paraId="2D165F6B" w14:textId="026AA466" w:rsidR="004C3F27" w:rsidRPr="00AA5439" w:rsidRDefault="004C3F27" w:rsidP="00AA5439">
    <w:pPr>
      <w:pStyle w:val="HeaderEven"/>
      <w:rPr>
        <w:sz w:val="2"/>
        <w:szCs w:val="4"/>
      </w:rPr>
    </w:pPr>
  </w:p>
  <w:p w14:paraId="4E57450A" w14:textId="064D1C9D" w:rsidR="004C3F27" w:rsidRPr="007703C7" w:rsidRDefault="004C3F27" w:rsidP="007703C7">
    <w:pPr>
      <w:pStyle w:val="Header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86E71" w14:textId="50B3A4F3" w:rsidR="004C3F27" w:rsidRPr="000635BE" w:rsidRDefault="009C21ED" w:rsidP="000635BE">
    <w:pPr>
      <w:pStyle w:val="HeaderOdd"/>
      <w:rPr>
        <w:sz w:val="2"/>
        <w:szCs w:val="4"/>
      </w:rPr>
    </w:pPr>
    <w:r w:rsidRPr="009C21ED">
      <w:rPr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58245" behindDoc="0" locked="0" layoutInCell="1" allowOverlap="1" wp14:anchorId="7BE86DD0" wp14:editId="1E464EC7">
              <wp:simplePos x="0" y="0"/>
              <wp:positionH relativeFrom="column">
                <wp:posOffset>7560945</wp:posOffset>
              </wp:positionH>
              <wp:positionV relativeFrom="margin">
                <wp:align>bottom</wp:align>
              </wp:positionV>
              <wp:extent cx="399600" cy="4896000"/>
              <wp:effectExtent l="0" t="0" r="635" b="0"/>
              <wp:wrapNone/>
              <wp:docPr id="391" name="Text Box 39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9600" cy="4896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5D0C2C" w14:textId="53613BE9" w:rsidR="009C21ED" w:rsidRPr="00137C7E" w:rsidRDefault="00187A80" w:rsidP="001D33D6">
                          <w:pPr>
                            <w:pStyle w:val="HeaderOdd"/>
                          </w:pPr>
                          <w:fldSimple w:instr=" TITLE   \* MERGEFORMAT ">
                            <w:r w:rsidR="006549E5">
                              <w:t>Budget Paper No. 4</w:t>
                            </w:r>
                          </w:fldSimple>
                          <w:r w:rsidR="009C21ED">
                            <w:t xml:space="preserve">  |  </w:t>
                          </w:r>
                          <w:r w:rsidR="009C21ED" w:rsidRPr="005476BD">
                            <w:rPr>
                              <w:noProof/>
                              <w:position w:val="-8"/>
                            </w:rPr>
                            <w:drawing>
                              <wp:inline distT="0" distB="0" distL="0" distR="0" wp14:anchorId="1331E639" wp14:editId="7DCD478E">
                                <wp:extent cx="878400" cy="198000"/>
                                <wp:effectExtent l="0" t="2540" r="0" b="0"/>
                                <wp:docPr id="392" name="Picture 392">
                                  <a:extLst xmlns:a="http://schemas.openxmlformats.org/drawingml/2006/main">
                                    <a:ext uri="{C183D7F6-B498-43B3-948B-1728B52AA6E4}">
                                      <adec:decorative xmlns:adec="http://schemas.microsoft.com/office/drawing/2017/decorative" val="1"/>
                                    </a:ext>
                                  </a:extLst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92" name="Picture 18">
                                          <a:extLst>
                                            <a:ext uri="{C183D7F6-B498-43B3-948B-1728B52AA6E4}">
                                              <adec:decorative xmlns:adec="http://schemas.microsoft.com/office/drawing/2017/decorative" val="1"/>
                                            </a:ext>
                                          </a:extLst>
                                        </pic:cNvPr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 rot="5400000">
                                          <a:off x="0" y="0"/>
                                          <a:ext cx="878400" cy="1980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vert" wrap="square" lIns="0" tIns="0" rIns="0" bIns="72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BE86DD0" id="_x0000_t202" coordsize="21600,21600" o:spt="202" path="m,l,21600r21600,l21600,xe">
              <v:stroke joinstyle="miter"/>
              <v:path gradientshapeok="t" o:connecttype="rect"/>
            </v:shapetype>
            <v:shape id="Text Box 391" o:spid="_x0000_s1027" type="#_x0000_t202" alt="&quot;&quot;" style="position:absolute;left:0;text-align:left;margin-left:595.35pt;margin-top:0;width:31.45pt;height:385.5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bottom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" stroked="f">
              <v:textbox style="layout-flow:vertical" inset="0,0,0,.2mm">
                <w:txbxContent>
                  <w:p w14:paraId="505D0C2C" w14:textId="53613BE9" w:rsidR="009C21ED" w:rsidRPr="00137C7E" w:rsidRDefault="00187A80" w:rsidP="001D33D6">
                    <w:pPr>
                      <w:pStyle w:val="HeaderOdd"/>
                    </w:pPr>
                    <w:fldSimple w:instr=" TITLE   \* MERGEFORMAT ">
                      <w:r w:rsidR="006549E5">
                        <w:t>Budget Paper No. 4</w:t>
                      </w:r>
                    </w:fldSimple>
                    <w:r w:rsidR="009C21ED">
                      <w:t xml:space="preserve">  |  </w:t>
                    </w:r>
                    <w:r w:rsidR="009C21ED" w:rsidRPr="005476BD">
                      <w:rPr>
                        <w:noProof/>
                        <w:position w:val="-8"/>
                      </w:rPr>
                      <w:drawing>
                        <wp:inline distT="0" distB="0" distL="0" distR="0" wp14:anchorId="1331E639" wp14:editId="7DCD478E">
                          <wp:extent cx="878400" cy="198000"/>
                          <wp:effectExtent l="0" t="2540" r="0" b="0"/>
                          <wp:docPr id="392" name="Picture 392">
                            <a:extLst xmlns:a="http://schemas.openxmlformats.org/drawingml/2006/main"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92" name="Picture 18">
                                    <a:extLst>
                                      <a:ext uri="{C183D7F6-B498-43B3-948B-1728B52AA6E4}">
                                        <adec:decorative xmlns:adec="http://schemas.microsoft.com/office/drawing/2017/decorative" val="1"/>
                                      </a:ext>
                                    </a:extLst>
                                  </pic:cNvPr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 rot="5400000">
                                    <a:off x="0" y="0"/>
                                    <a:ext cx="878400" cy="1980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y="margin"/>
            </v:shape>
          </w:pict>
        </mc:Fallback>
      </mc:AlternateContent>
    </w:r>
  </w:p>
  <w:p w14:paraId="1C80D34B" w14:textId="5AAB5068" w:rsidR="004C3F27" w:rsidRPr="00AA5439" w:rsidRDefault="004C3F27" w:rsidP="00AA5439">
    <w:pPr>
      <w:pStyle w:val="Header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7E2A66" w14:textId="2ED726FA" w:rsidR="004C3F27" w:rsidRDefault="004C3F27">
    <w:pPr>
      <w:pStyle w:val="Header"/>
      <w:rPr>
        <w:sz w:val="2"/>
        <w:szCs w:val="2"/>
      </w:rPr>
    </w:pPr>
  </w:p>
  <w:p w14:paraId="622D80D7" w14:textId="77777777" w:rsidR="004C3F27" w:rsidRDefault="004C3F27">
    <w:pPr>
      <w:pStyle w:val="Header"/>
      <w:rPr>
        <w:sz w:val="2"/>
        <w:szCs w:val="2"/>
      </w:rPr>
    </w:pPr>
  </w:p>
  <w:p w14:paraId="6AD2F7B4" w14:textId="039557CD" w:rsidR="004C3F27" w:rsidRPr="005B2F30" w:rsidRDefault="004C3F27">
    <w:pPr>
      <w:pStyle w:val="Header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BA4A87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E4E7DC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6BC0EA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074B4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F821A4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860DD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4F2C7B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4A2E1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316B0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47C752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EC42909"/>
    <w:multiLevelType w:val="multilevel"/>
    <w:tmpl w:val="9828D65A"/>
    <w:lvl w:ilvl="0">
      <w:start w:val="1"/>
      <w:numFmt w:val="bullet"/>
      <w:lvlRestart w:val="0"/>
      <w:pStyle w:val="Bullet"/>
      <w:lvlText w:val="•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  <w:b w:val="0"/>
        <w:i w:val="0"/>
      </w:rPr>
    </w:lvl>
    <w:lvl w:ilvl="1">
      <w:start w:val="1"/>
      <w:numFmt w:val="bullet"/>
      <w:pStyle w:val="Dash"/>
      <w:lvlText w:val="–"/>
      <w:lvlJc w:val="left"/>
      <w:pPr>
        <w:tabs>
          <w:tab w:val="num" w:pos="567"/>
        </w:tabs>
        <w:ind w:left="567" w:hanging="284"/>
      </w:pPr>
      <w:rPr>
        <w:rFonts w:ascii="Times New Roman" w:hAnsi="Times New Roman" w:cs="Times New Roman"/>
        <w:b w:val="0"/>
        <w:i w:val="0"/>
      </w:rPr>
    </w:lvl>
    <w:lvl w:ilvl="2">
      <w:start w:val="1"/>
      <w:numFmt w:val="bullet"/>
      <w:pStyle w:val="DoubleDot"/>
      <w:lvlText w:val=":"/>
      <w:lvlJc w:val="left"/>
      <w:pPr>
        <w:tabs>
          <w:tab w:val="num" w:pos="850"/>
        </w:tabs>
        <w:ind w:left="850" w:hanging="283"/>
      </w:pPr>
      <w:rPr>
        <w:rFonts w:ascii="Times New Roman" w:hAnsi="Times New Roman" w:cs="Times New Roman"/>
        <w:b w:val="0"/>
        <w:i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b w:val="0"/>
        <w:i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b w:val="0"/>
        <w:i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b w:val="0"/>
        <w:i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b w:val="0"/>
        <w:i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b w:val="0"/>
        <w:i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b w:val="0"/>
        <w:i w:val="0"/>
      </w:rPr>
    </w:lvl>
  </w:abstractNum>
  <w:abstractNum w:abstractNumId="11" w15:restartNumberingAfterBreak="0">
    <w:nsid w:val="10757CBC"/>
    <w:multiLevelType w:val="singleLevel"/>
    <w:tmpl w:val="103C53FC"/>
    <w:name w:val="Box Bullet List"/>
    <w:lvl w:ilvl="0">
      <w:start w:val="1"/>
      <w:numFmt w:val="bullet"/>
      <w:lvlRestart w:val="0"/>
      <w:pStyle w:val="BoxBullet"/>
      <w:lvlText w:val="•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  <w:b w:val="0"/>
        <w:i w:val="0"/>
      </w:rPr>
    </w:lvl>
  </w:abstractNum>
  <w:abstractNum w:abstractNumId="12" w15:restartNumberingAfterBreak="0">
    <w:nsid w:val="1647577F"/>
    <w:multiLevelType w:val="multilevel"/>
    <w:tmpl w:val="794240C4"/>
    <w:lvl w:ilvl="0">
      <w:start w:val="1"/>
      <w:numFmt w:val="lowerLetter"/>
      <w:pStyle w:val="ChartandTableFootnoteAlpha"/>
      <w:lvlText w:val="%1)"/>
      <w:lvlJc w:val="left"/>
      <w:pPr>
        <w:ind w:left="284" w:hanging="284"/>
      </w:pPr>
      <w:rPr>
        <w:rFonts w:hint="default"/>
        <w:b w:val="0"/>
        <w:i w:val="0"/>
        <w:color w:val="000000"/>
        <w:sz w:val="16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3" w15:restartNumberingAfterBreak="0">
    <w:nsid w:val="3A8A6F9B"/>
    <w:multiLevelType w:val="singleLevel"/>
    <w:tmpl w:val="A0709322"/>
    <w:lvl w:ilvl="0">
      <w:start w:val="1"/>
      <w:numFmt w:val="lowerLetter"/>
      <w:lvlText w:val="%1)"/>
      <w:lvlJc w:val="left"/>
      <w:pPr>
        <w:ind w:left="360" w:hanging="360"/>
      </w:pPr>
      <w:rPr>
        <w:b w:val="0"/>
        <w:i w:val="0"/>
        <w:color w:val="000000"/>
        <w:sz w:val="16"/>
      </w:rPr>
    </w:lvl>
  </w:abstractNum>
  <w:abstractNum w:abstractNumId="14" w15:restartNumberingAfterBreak="0">
    <w:nsid w:val="3B2E19AC"/>
    <w:multiLevelType w:val="singleLevel"/>
    <w:tmpl w:val="A0709322"/>
    <w:lvl w:ilvl="0">
      <w:start w:val="1"/>
      <w:numFmt w:val="lowerLetter"/>
      <w:lvlText w:val="%1)"/>
      <w:lvlJc w:val="left"/>
      <w:pPr>
        <w:ind w:left="360" w:hanging="360"/>
      </w:pPr>
      <w:rPr>
        <w:b w:val="0"/>
        <w:i w:val="0"/>
        <w:color w:val="000000"/>
        <w:sz w:val="16"/>
      </w:rPr>
    </w:lvl>
  </w:abstractNum>
  <w:abstractNum w:abstractNumId="15" w15:restartNumberingAfterBreak="0">
    <w:nsid w:val="43FB49B7"/>
    <w:multiLevelType w:val="singleLevel"/>
    <w:tmpl w:val="9EDE5682"/>
    <w:name w:val="Alpha Paragraph"/>
    <w:lvl w:ilvl="0">
      <w:start w:val="1"/>
      <w:numFmt w:val="lowerLetter"/>
      <w:lvlRestart w:val="0"/>
      <w:pStyle w:val="AlphaParagraph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color w:val="000000"/>
      </w:rPr>
    </w:lvl>
  </w:abstractNum>
  <w:abstractNum w:abstractNumId="16" w15:restartNumberingAfterBreak="0">
    <w:nsid w:val="4B3270EB"/>
    <w:multiLevelType w:val="singleLevel"/>
    <w:tmpl w:val="A0709322"/>
    <w:lvl w:ilvl="0">
      <w:start w:val="1"/>
      <w:numFmt w:val="lowerLetter"/>
      <w:lvlText w:val="%1)"/>
      <w:lvlJc w:val="left"/>
      <w:pPr>
        <w:ind w:left="360" w:hanging="360"/>
      </w:pPr>
      <w:rPr>
        <w:b w:val="0"/>
        <w:i w:val="0"/>
        <w:color w:val="000000"/>
        <w:sz w:val="16"/>
      </w:rPr>
    </w:lvl>
  </w:abstractNum>
  <w:abstractNum w:abstractNumId="17" w15:restartNumberingAfterBreak="0">
    <w:nsid w:val="68EA3959"/>
    <w:multiLevelType w:val="multilevel"/>
    <w:tmpl w:val="BA54A7CC"/>
    <w:lvl w:ilvl="0">
      <w:start w:val="1"/>
      <w:numFmt w:val="lowerLetter"/>
      <w:lvlRestart w:val="0"/>
      <w:lvlText w:val="(%1)"/>
      <w:lvlJc w:val="left"/>
      <w:pPr>
        <w:tabs>
          <w:tab w:val="num" w:pos="284"/>
        </w:tabs>
        <w:ind w:left="284" w:hanging="284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decimal"/>
      <w:lvlText w:val="%2"/>
      <w:lvlJc w:val="left"/>
      <w:pPr>
        <w:tabs>
          <w:tab w:val="num" w:pos="1134"/>
        </w:tabs>
        <w:ind w:left="1134" w:hanging="567"/>
      </w:pPr>
      <w:rPr>
        <w:b w:val="0"/>
        <w:i w:val="0"/>
        <w:color w:val="000000"/>
      </w:rPr>
    </w:lvl>
    <w:lvl w:ilvl="2">
      <w:start w:val="1"/>
      <w:numFmt w:val="decimal"/>
      <w:lvlText w:val="%3"/>
      <w:lvlJc w:val="left"/>
      <w:pPr>
        <w:tabs>
          <w:tab w:val="num" w:pos="1701"/>
        </w:tabs>
        <w:ind w:left="1701" w:hanging="567"/>
      </w:pPr>
      <w:rPr>
        <w:b w:val="0"/>
        <w:i w:val="0"/>
        <w:color w:val="000000"/>
      </w:rPr>
    </w:lvl>
    <w:lvl w:ilvl="3">
      <w:start w:val="1"/>
      <w:numFmt w:val="decimal"/>
      <w:lvlText w:val="%4"/>
      <w:lvlJc w:val="left"/>
      <w:pPr>
        <w:tabs>
          <w:tab w:val="num" w:pos="2268"/>
        </w:tabs>
        <w:ind w:left="2268" w:hanging="567"/>
      </w:pPr>
      <w:rPr>
        <w:b w:val="0"/>
        <w:i w:val="0"/>
        <w:color w:val="000000"/>
      </w:rPr>
    </w:lvl>
    <w:lvl w:ilvl="4">
      <w:start w:val="1"/>
      <w:numFmt w:val="decimal"/>
      <w:lvlText w:val="%5"/>
      <w:lvlJc w:val="left"/>
      <w:pPr>
        <w:tabs>
          <w:tab w:val="num" w:pos="2835"/>
        </w:tabs>
        <w:ind w:left="2835" w:hanging="567"/>
      </w:pPr>
      <w:rPr>
        <w:b w:val="0"/>
        <w:i w:val="0"/>
        <w:color w:val="000000"/>
      </w:rPr>
    </w:lvl>
    <w:lvl w:ilvl="5">
      <w:start w:val="1"/>
      <w:numFmt w:val="decimal"/>
      <w:lvlText w:val="%6"/>
      <w:lvlJc w:val="left"/>
      <w:pPr>
        <w:tabs>
          <w:tab w:val="num" w:pos="3402"/>
        </w:tabs>
        <w:ind w:left="3402" w:hanging="567"/>
      </w:pPr>
      <w:rPr>
        <w:b w:val="0"/>
        <w:i w:val="0"/>
        <w:color w:val="000000"/>
      </w:rPr>
    </w:lvl>
    <w:lvl w:ilvl="6">
      <w:start w:val="1"/>
      <w:numFmt w:val="decimal"/>
      <w:lvlText w:val="%7"/>
      <w:lvlJc w:val="left"/>
      <w:pPr>
        <w:tabs>
          <w:tab w:val="num" w:pos="3969"/>
        </w:tabs>
        <w:ind w:left="3969" w:hanging="567"/>
      </w:pPr>
      <w:rPr>
        <w:b w:val="0"/>
        <w:i w:val="0"/>
        <w:color w:val="000000"/>
      </w:rPr>
    </w:lvl>
    <w:lvl w:ilvl="7">
      <w:start w:val="1"/>
      <w:numFmt w:val="decimal"/>
      <w:lvlText w:val="%8"/>
      <w:lvlJc w:val="left"/>
      <w:pPr>
        <w:tabs>
          <w:tab w:val="num" w:pos="4536"/>
        </w:tabs>
        <w:ind w:left="4536" w:hanging="567"/>
      </w:pPr>
      <w:rPr>
        <w:b w:val="0"/>
        <w:i w:val="0"/>
        <w:color w:val="000000"/>
      </w:rPr>
    </w:lvl>
    <w:lvl w:ilvl="8">
      <w:start w:val="1"/>
      <w:numFmt w:val="decimal"/>
      <w:lvlText w:val="%9"/>
      <w:lvlJc w:val="left"/>
      <w:pPr>
        <w:tabs>
          <w:tab w:val="num" w:pos="5103"/>
        </w:tabs>
        <w:ind w:left="5103" w:hanging="567"/>
      </w:pPr>
      <w:rPr>
        <w:b w:val="0"/>
        <w:i w:val="0"/>
        <w:color w:val="000000"/>
      </w:rPr>
    </w:lvl>
  </w:abstractNum>
  <w:abstractNum w:abstractNumId="18" w15:restartNumberingAfterBreak="0">
    <w:nsid w:val="7F0F3287"/>
    <w:multiLevelType w:val="singleLevel"/>
    <w:tmpl w:val="A0709322"/>
    <w:lvl w:ilvl="0">
      <w:start w:val="1"/>
      <w:numFmt w:val="lowerLetter"/>
      <w:lvlText w:val="%1)"/>
      <w:lvlJc w:val="left"/>
      <w:pPr>
        <w:ind w:left="360" w:hanging="360"/>
      </w:pPr>
      <w:rPr>
        <w:b w:val="0"/>
        <w:i w:val="0"/>
        <w:color w:val="000000"/>
        <w:sz w:val="16"/>
      </w:rPr>
    </w:lvl>
  </w:abstractNum>
  <w:num w:numId="1">
    <w:abstractNumId w:val="15"/>
  </w:num>
  <w:num w:numId="2">
    <w:abstractNumId w:val="11"/>
  </w:num>
  <w:num w:numId="3">
    <w:abstractNumId w:val="10"/>
  </w:num>
  <w:num w:numId="4">
    <w:abstractNumId w:val="12"/>
  </w:num>
  <w:num w:numId="5">
    <w:abstractNumId w:val="17"/>
  </w:num>
  <w:num w:numId="6">
    <w:abstractNumId w:val="10"/>
  </w:num>
  <w:num w:numId="7">
    <w:abstractNumId w:val="10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2"/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</w:num>
  <w:num w:numId="22">
    <w:abstractNumId w:val="14"/>
    <w:lvlOverride w:ilvl="0">
      <w:startOverride w:val="1"/>
    </w:lvlOverride>
  </w:num>
  <w:num w:numId="23">
    <w:abstractNumId w:val="13"/>
  </w:num>
  <w:num w:numId="24">
    <w:abstractNumId w:val="16"/>
  </w:num>
  <w:num w:numId="25">
    <w:abstractNumId w:val="18"/>
  </w:num>
  <w:num w:numId="26">
    <w:abstractNumId w:val="12"/>
  </w:num>
  <w:num w:numId="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attachedTemplate r:id="rId1"/>
  <w:linkStyles/>
  <w:stylePaneSortMethod w:val="0000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SecurityClassificationInHeader" w:val="False"/>
  </w:docVars>
  <w:rsids>
    <w:rsidRoot w:val="009C21ED"/>
    <w:rsid w:val="000004EA"/>
    <w:rsid w:val="00000970"/>
    <w:rsid w:val="00011DBB"/>
    <w:rsid w:val="00013EA8"/>
    <w:rsid w:val="00015EF9"/>
    <w:rsid w:val="00016DAA"/>
    <w:rsid w:val="000242CF"/>
    <w:rsid w:val="00024BA4"/>
    <w:rsid w:val="00035D8D"/>
    <w:rsid w:val="00037E5B"/>
    <w:rsid w:val="0004240E"/>
    <w:rsid w:val="000546EB"/>
    <w:rsid w:val="000622DA"/>
    <w:rsid w:val="000635BE"/>
    <w:rsid w:val="00064343"/>
    <w:rsid w:val="00081FFB"/>
    <w:rsid w:val="0008399A"/>
    <w:rsid w:val="0008597F"/>
    <w:rsid w:val="0008697F"/>
    <w:rsid w:val="00090678"/>
    <w:rsid w:val="00095F52"/>
    <w:rsid w:val="000B38A8"/>
    <w:rsid w:val="000D78F4"/>
    <w:rsid w:val="000E105B"/>
    <w:rsid w:val="000E149B"/>
    <w:rsid w:val="00101E4B"/>
    <w:rsid w:val="00103F65"/>
    <w:rsid w:val="00110FB3"/>
    <w:rsid w:val="00111022"/>
    <w:rsid w:val="0011175D"/>
    <w:rsid w:val="00112F57"/>
    <w:rsid w:val="00124C72"/>
    <w:rsid w:val="001305FC"/>
    <w:rsid w:val="00130C13"/>
    <w:rsid w:val="001472CA"/>
    <w:rsid w:val="001554CA"/>
    <w:rsid w:val="00160928"/>
    <w:rsid w:val="00161B44"/>
    <w:rsid w:val="00172CFE"/>
    <w:rsid w:val="00187A80"/>
    <w:rsid w:val="0019115B"/>
    <w:rsid w:val="00195E7A"/>
    <w:rsid w:val="001970E6"/>
    <w:rsid w:val="001A5A92"/>
    <w:rsid w:val="001A7712"/>
    <w:rsid w:val="001B3566"/>
    <w:rsid w:val="001C29BA"/>
    <w:rsid w:val="001C5E21"/>
    <w:rsid w:val="001D33D6"/>
    <w:rsid w:val="001E1A38"/>
    <w:rsid w:val="001E6FD3"/>
    <w:rsid w:val="001F08E1"/>
    <w:rsid w:val="002033C0"/>
    <w:rsid w:val="00206A05"/>
    <w:rsid w:val="00231AEC"/>
    <w:rsid w:val="0023229E"/>
    <w:rsid w:val="00234999"/>
    <w:rsid w:val="00237F04"/>
    <w:rsid w:val="00242462"/>
    <w:rsid w:val="00242479"/>
    <w:rsid w:val="00242DE7"/>
    <w:rsid w:val="00244A6B"/>
    <w:rsid w:val="0024521A"/>
    <w:rsid w:val="00250208"/>
    <w:rsid w:val="00267200"/>
    <w:rsid w:val="00270BB1"/>
    <w:rsid w:val="00275BF2"/>
    <w:rsid w:val="00281716"/>
    <w:rsid w:val="002930C4"/>
    <w:rsid w:val="002A6A16"/>
    <w:rsid w:val="002B1918"/>
    <w:rsid w:val="002B6106"/>
    <w:rsid w:val="002C2097"/>
    <w:rsid w:val="002C3DEB"/>
    <w:rsid w:val="002C596C"/>
    <w:rsid w:val="002D3D4B"/>
    <w:rsid w:val="002D789E"/>
    <w:rsid w:val="002D79CF"/>
    <w:rsid w:val="002E638A"/>
    <w:rsid w:val="002E7B71"/>
    <w:rsid w:val="002F40F3"/>
    <w:rsid w:val="00305105"/>
    <w:rsid w:val="00306BF3"/>
    <w:rsid w:val="00312271"/>
    <w:rsid w:val="003303B0"/>
    <w:rsid w:val="003421CD"/>
    <w:rsid w:val="003451F5"/>
    <w:rsid w:val="003478ED"/>
    <w:rsid w:val="003506C0"/>
    <w:rsid w:val="00352C03"/>
    <w:rsid w:val="00360947"/>
    <w:rsid w:val="00370A7A"/>
    <w:rsid w:val="00372321"/>
    <w:rsid w:val="00376330"/>
    <w:rsid w:val="00377927"/>
    <w:rsid w:val="00381D29"/>
    <w:rsid w:val="00382E3D"/>
    <w:rsid w:val="0039059F"/>
    <w:rsid w:val="0039436C"/>
    <w:rsid w:val="003A3AC2"/>
    <w:rsid w:val="003B3670"/>
    <w:rsid w:val="003C1580"/>
    <w:rsid w:val="003C1CA4"/>
    <w:rsid w:val="003C7479"/>
    <w:rsid w:val="003D2B8E"/>
    <w:rsid w:val="003F0BE5"/>
    <w:rsid w:val="003F42F4"/>
    <w:rsid w:val="003F5FCA"/>
    <w:rsid w:val="00401CEA"/>
    <w:rsid w:val="00410AC2"/>
    <w:rsid w:val="00414D61"/>
    <w:rsid w:val="004233DE"/>
    <w:rsid w:val="0042674F"/>
    <w:rsid w:val="00447E2C"/>
    <w:rsid w:val="0046391C"/>
    <w:rsid w:val="00483646"/>
    <w:rsid w:val="0048563A"/>
    <w:rsid w:val="00494FD6"/>
    <w:rsid w:val="004A495C"/>
    <w:rsid w:val="004B3B0D"/>
    <w:rsid w:val="004C1F36"/>
    <w:rsid w:val="004C3F27"/>
    <w:rsid w:val="004E12F4"/>
    <w:rsid w:val="004F3FD9"/>
    <w:rsid w:val="004F4EE5"/>
    <w:rsid w:val="004F60DD"/>
    <w:rsid w:val="005009C6"/>
    <w:rsid w:val="00511DC3"/>
    <w:rsid w:val="00513FCE"/>
    <w:rsid w:val="005151D9"/>
    <w:rsid w:val="00522816"/>
    <w:rsid w:val="00532259"/>
    <w:rsid w:val="00532DA7"/>
    <w:rsid w:val="005476BD"/>
    <w:rsid w:val="00551E91"/>
    <w:rsid w:val="00552C2D"/>
    <w:rsid w:val="005642C7"/>
    <w:rsid w:val="00580067"/>
    <w:rsid w:val="005A43A4"/>
    <w:rsid w:val="005A6F5F"/>
    <w:rsid w:val="005A70EC"/>
    <w:rsid w:val="005B06B2"/>
    <w:rsid w:val="005B2F30"/>
    <w:rsid w:val="005B3010"/>
    <w:rsid w:val="005C6AB5"/>
    <w:rsid w:val="005D23CB"/>
    <w:rsid w:val="005D6ADA"/>
    <w:rsid w:val="005E4F85"/>
    <w:rsid w:val="005E5766"/>
    <w:rsid w:val="005E792C"/>
    <w:rsid w:val="005F75C5"/>
    <w:rsid w:val="0060305C"/>
    <w:rsid w:val="00603AB7"/>
    <w:rsid w:val="00614554"/>
    <w:rsid w:val="00614FC4"/>
    <w:rsid w:val="00622CDB"/>
    <w:rsid w:val="00653D2B"/>
    <w:rsid w:val="006549C8"/>
    <w:rsid w:val="006549E5"/>
    <w:rsid w:val="006568AA"/>
    <w:rsid w:val="006631A0"/>
    <w:rsid w:val="006644CC"/>
    <w:rsid w:val="00664F1B"/>
    <w:rsid w:val="00677EBB"/>
    <w:rsid w:val="00680768"/>
    <w:rsid w:val="00682D05"/>
    <w:rsid w:val="00692105"/>
    <w:rsid w:val="00693F05"/>
    <w:rsid w:val="006B5C33"/>
    <w:rsid w:val="006C1494"/>
    <w:rsid w:val="006C3E1F"/>
    <w:rsid w:val="006C4809"/>
    <w:rsid w:val="006C4A90"/>
    <w:rsid w:val="006D266A"/>
    <w:rsid w:val="006D4A4D"/>
    <w:rsid w:val="006E7F46"/>
    <w:rsid w:val="00702304"/>
    <w:rsid w:val="00706E82"/>
    <w:rsid w:val="00711D98"/>
    <w:rsid w:val="00717F54"/>
    <w:rsid w:val="0072449F"/>
    <w:rsid w:val="0074527D"/>
    <w:rsid w:val="00754CF2"/>
    <w:rsid w:val="00755F34"/>
    <w:rsid w:val="00761051"/>
    <w:rsid w:val="00764DF2"/>
    <w:rsid w:val="007703C7"/>
    <w:rsid w:val="00787DEE"/>
    <w:rsid w:val="00791275"/>
    <w:rsid w:val="007913DD"/>
    <w:rsid w:val="00792F0C"/>
    <w:rsid w:val="007D22F8"/>
    <w:rsid w:val="007D5AEF"/>
    <w:rsid w:val="007D6A3F"/>
    <w:rsid w:val="00824E07"/>
    <w:rsid w:val="008253FB"/>
    <w:rsid w:val="00856AC6"/>
    <w:rsid w:val="008808C3"/>
    <w:rsid w:val="00881D59"/>
    <w:rsid w:val="00885620"/>
    <w:rsid w:val="008A51A6"/>
    <w:rsid w:val="008C2AAD"/>
    <w:rsid w:val="008C56E1"/>
    <w:rsid w:val="008D135A"/>
    <w:rsid w:val="008D3B19"/>
    <w:rsid w:val="008D3CA1"/>
    <w:rsid w:val="008D3EF8"/>
    <w:rsid w:val="008D45DE"/>
    <w:rsid w:val="008D71E5"/>
    <w:rsid w:val="008E7225"/>
    <w:rsid w:val="008F55F8"/>
    <w:rsid w:val="009067DD"/>
    <w:rsid w:val="00915387"/>
    <w:rsid w:val="00931B27"/>
    <w:rsid w:val="0093363A"/>
    <w:rsid w:val="00933A56"/>
    <w:rsid w:val="009345C5"/>
    <w:rsid w:val="00941B24"/>
    <w:rsid w:val="0094345F"/>
    <w:rsid w:val="00943C8B"/>
    <w:rsid w:val="00945475"/>
    <w:rsid w:val="00945C29"/>
    <w:rsid w:val="009526DA"/>
    <w:rsid w:val="00962527"/>
    <w:rsid w:val="009804F5"/>
    <w:rsid w:val="0098629D"/>
    <w:rsid w:val="00997029"/>
    <w:rsid w:val="009A06F5"/>
    <w:rsid w:val="009A553C"/>
    <w:rsid w:val="009A7DCC"/>
    <w:rsid w:val="009B0B91"/>
    <w:rsid w:val="009B2CFA"/>
    <w:rsid w:val="009C21ED"/>
    <w:rsid w:val="009C37E9"/>
    <w:rsid w:val="009C3A40"/>
    <w:rsid w:val="009C4905"/>
    <w:rsid w:val="009C6BFC"/>
    <w:rsid w:val="009D3FFE"/>
    <w:rsid w:val="009D4056"/>
    <w:rsid w:val="009D44CF"/>
    <w:rsid w:val="009D608F"/>
    <w:rsid w:val="009D7662"/>
    <w:rsid w:val="009E766A"/>
    <w:rsid w:val="00A04475"/>
    <w:rsid w:val="00A2082C"/>
    <w:rsid w:val="00A26245"/>
    <w:rsid w:val="00A268AC"/>
    <w:rsid w:val="00A27919"/>
    <w:rsid w:val="00A36880"/>
    <w:rsid w:val="00A52AFA"/>
    <w:rsid w:val="00A53221"/>
    <w:rsid w:val="00A6586F"/>
    <w:rsid w:val="00A6632B"/>
    <w:rsid w:val="00A667C6"/>
    <w:rsid w:val="00A819BF"/>
    <w:rsid w:val="00A85845"/>
    <w:rsid w:val="00A928FB"/>
    <w:rsid w:val="00A93CC0"/>
    <w:rsid w:val="00AA5439"/>
    <w:rsid w:val="00AA71F1"/>
    <w:rsid w:val="00AB5E51"/>
    <w:rsid w:val="00AB63E5"/>
    <w:rsid w:val="00AB70A9"/>
    <w:rsid w:val="00AC2FED"/>
    <w:rsid w:val="00AD68DA"/>
    <w:rsid w:val="00AE76E3"/>
    <w:rsid w:val="00B051A6"/>
    <w:rsid w:val="00B26C0C"/>
    <w:rsid w:val="00B51E3D"/>
    <w:rsid w:val="00B5612C"/>
    <w:rsid w:val="00B62ED2"/>
    <w:rsid w:val="00B71CD8"/>
    <w:rsid w:val="00B742E3"/>
    <w:rsid w:val="00B75873"/>
    <w:rsid w:val="00B819C7"/>
    <w:rsid w:val="00B91AED"/>
    <w:rsid w:val="00B92552"/>
    <w:rsid w:val="00B95B9B"/>
    <w:rsid w:val="00B96A23"/>
    <w:rsid w:val="00BA01B4"/>
    <w:rsid w:val="00BA645E"/>
    <w:rsid w:val="00BA7246"/>
    <w:rsid w:val="00BB207D"/>
    <w:rsid w:val="00BB52EC"/>
    <w:rsid w:val="00BC4E72"/>
    <w:rsid w:val="00BD0F05"/>
    <w:rsid w:val="00BE2420"/>
    <w:rsid w:val="00BE712B"/>
    <w:rsid w:val="00BF5E88"/>
    <w:rsid w:val="00C060D7"/>
    <w:rsid w:val="00C0732C"/>
    <w:rsid w:val="00C21110"/>
    <w:rsid w:val="00C33129"/>
    <w:rsid w:val="00C34DDF"/>
    <w:rsid w:val="00C37AC0"/>
    <w:rsid w:val="00C4293F"/>
    <w:rsid w:val="00C44195"/>
    <w:rsid w:val="00C461BE"/>
    <w:rsid w:val="00C601D0"/>
    <w:rsid w:val="00C64CC1"/>
    <w:rsid w:val="00C75ABC"/>
    <w:rsid w:val="00C84BAD"/>
    <w:rsid w:val="00C93398"/>
    <w:rsid w:val="00C9389A"/>
    <w:rsid w:val="00C94AB7"/>
    <w:rsid w:val="00CB329D"/>
    <w:rsid w:val="00CC6004"/>
    <w:rsid w:val="00CE71B4"/>
    <w:rsid w:val="00CE79E8"/>
    <w:rsid w:val="00D02332"/>
    <w:rsid w:val="00D13BF9"/>
    <w:rsid w:val="00D1656D"/>
    <w:rsid w:val="00D1685E"/>
    <w:rsid w:val="00D23FF8"/>
    <w:rsid w:val="00D27078"/>
    <w:rsid w:val="00D270F4"/>
    <w:rsid w:val="00D47C6E"/>
    <w:rsid w:val="00D5569F"/>
    <w:rsid w:val="00D752A4"/>
    <w:rsid w:val="00D762E3"/>
    <w:rsid w:val="00D81A31"/>
    <w:rsid w:val="00D82B0F"/>
    <w:rsid w:val="00D84712"/>
    <w:rsid w:val="00D93796"/>
    <w:rsid w:val="00DA1DFB"/>
    <w:rsid w:val="00DA42A3"/>
    <w:rsid w:val="00DA58C6"/>
    <w:rsid w:val="00DA6DEB"/>
    <w:rsid w:val="00DB0866"/>
    <w:rsid w:val="00DB513A"/>
    <w:rsid w:val="00DC3326"/>
    <w:rsid w:val="00DD00EC"/>
    <w:rsid w:val="00DE504B"/>
    <w:rsid w:val="00DE5F52"/>
    <w:rsid w:val="00DE71D2"/>
    <w:rsid w:val="00DF0655"/>
    <w:rsid w:val="00DF5A91"/>
    <w:rsid w:val="00DF6A11"/>
    <w:rsid w:val="00E11FAE"/>
    <w:rsid w:val="00E20BFB"/>
    <w:rsid w:val="00E22046"/>
    <w:rsid w:val="00E275AD"/>
    <w:rsid w:val="00E33BB2"/>
    <w:rsid w:val="00E40261"/>
    <w:rsid w:val="00E404C5"/>
    <w:rsid w:val="00E4685E"/>
    <w:rsid w:val="00E47746"/>
    <w:rsid w:val="00E47E28"/>
    <w:rsid w:val="00E60315"/>
    <w:rsid w:val="00E66821"/>
    <w:rsid w:val="00E70282"/>
    <w:rsid w:val="00E707AC"/>
    <w:rsid w:val="00E71045"/>
    <w:rsid w:val="00E80210"/>
    <w:rsid w:val="00E85029"/>
    <w:rsid w:val="00EA52E4"/>
    <w:rsid w:val="00EB6597"/>
    <w:rsid w:val="00ED73A8"/>
    <w:rsid w:val="00EE2A2B"/>
    <w:rsid w:val="00EE4527"/>
    <w:rsid w:val="00EF1B7E"/>
    <w:rsid w:val="00EF338C"/>
    <w:rsid w:val="00EF4C8A"/>
    <w:rsid w:val="00F11365"/>
    <w:rsid w:val="00F167AF"/>
    <w:rsid w:val="00F16C52"/>
    <w:rsid w:val="00F32758"/>
    <w:rsid w:val="00F362DE"/>
    <w:rsid w:val="00F41904"/>
    <w:rsid w:val="00F51DA2"/>
    <w:rsid w:val="00F60DE4"/>
    <w:rsid w:val="00F65894"/>
    <w:rsid w:val="00F82E20"/>
    <w:rsid w:val="00F83CE8"/>
    <w:rsid w:val="00F84F40"/>
    <w:rsid w:val="00F96BC5"/>
    <w:rsid w:val="00FA7D31"/>
    <w:rsid w:val="00FC7371"/>
    <w:rsid w:val="00FD3E1A"/>
    <w:rsid w:val="00FE0C0B"/>
    <w:rsid w:val="00FE4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55F6DC"/>
  <w15:chartTrackingRefBased/>
  <w15:docId w15:val="{232209C9-7F3C-4105-BE13-BDEFD14A4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2" w:unhideWhenUsed="1"/>
    <w:lsdException w:name="toc 2" w:semiHidden="1" w:uiPriority="2" w:unhideWhenUsed="1"/>
    <w:lsdException w:name="toc 3" w:semiHidden="1" w:uiPriority="2" w:unhideWhenUsed="1"/>
    <w:lsdException w:name="toc 4" w:semiHidden="1" w:uiPriority="2" w:unhideWhenUsed="1"/>
    <w:lsdException w:name="toc 5" w:semiHidden="1" w:uiPriority="2" w:unhideWhenUsed="1"/>
    <w:lsdException w:name="toc 6" w:semiHidden="1" w:uiPriority="2" w:unhideWhenUsed="1"/>
    <w:lsdException w:name="toc 7" w:semiHidden="1" w:uiPriority="2" w:unhideWhenUsed="1"/>
    <w:lsdException w:name="toc 8" w:semiHidden="1" w:uiPriority="2" w:unhideWhenUsed="1"/>
    <w:lsdException w:name="toc 9" w:semiHidden="1" w:uiPriority="2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08C3"/>
    <w:pPr>
      <w:spacing w:before="240" w:after="240" w:line="240" w:lineRule="exact"/>
    </w:pPr>
    <w:rPr>
      <w:rFonts w:ascii="Book Antiqua" w:eastAsia="Times New Roman" w:hAnsi="Book Antiqua" w:cs="Times New Roman"/>
      <w:sz w:val="19"/>
      <w:szCs w:val="20"/>
      <w:lang w:eastAsia="en-AU"/>
    </w:rPr>
  </w:style>
  <w:style w:type="paragraph" w:styleId="Heading1">
    <w:name w:val="heading 1"/>
    <w:basedOn w:val="HeadingBase"/>
    <w:next w:val="Normal"/>
    <w:link w:val="Heading1Char"/>
    <w:qFormat/>
    <w:rsid w:val="008808C3"/>
    <w:pPr>
      <w:spacing w:after="240"/>
      <w:outlineLvl w:val="0"/>
    </w:pPr>
    <w:rPr>
      <w:rFonts w:ascii="Arial Bold" w:hAnsi="Arial Bold"/>
      <w:b/>
      <w:kern w:val="34"/>
      <w:sz w:val="36"/>
    </w:rPr>
  </w:style>
  <w:style w:type="paragraph" w:styleId="Heading2">
    <w:name w:val="heading 2"/>
    <w:basedOn w:val="HeadingBase"/>
    <w:next w:val="Normal"/>
    <w:link w:val="Heading2Char"/>
    <w:qFormat/>
    <w:rsid w:val="008808C3"/>
    <w:pPr>
      <w:spacing w:before="240" w:after="240"/>
      <w:outlineLvl w:val="1"/>
    </w:pPr>
    <w:rPr>
      <w:rFonts w:ascii="Arial Bold" w:hAnsi="Arial Bold"/>
      <w:b/>
      <w:sz w:val="26"/>
    </w:rPr>
  </w:style>
  <w:style w:type="paragraph" w:styleId="Heading3">
    <w:name w:val="heading 3"/>
    <w:basedOn w:val="HeadingBase"/>
    <w:next w:val="Normal"/>
    <w:link w:val="Heading3Char"/>
    <w:qFormat/>
    <w:rsid w:val="008808C3"/>
    <w:pPr>
      <w:spacing w:before="120" w:after="120"/>
      <w:outlineLvl w:val="2"/>
    </w:pPr>
    <w:rPr>
      <w:rFonts w:ascii="Arial Bold" w:hAnsi="Arial Bold"/>
      <w:b/>
      <w:sz w:val="22"/>
    </w:rPr>
  </w:style>
  <w:style w:type="paragraph" w:styleId="Heading4">
    <w:name w:val="heading 4"/>
    <w:basedOn w:val="HeadingBase"/>
    <w:next w:val="Normal"/>
    <w:link w:val="Heading4Char"/>
    <w:qFormat/>
    <w:rsid w:val="008808C3"/>
    <w:pPr>
      <w:spacing w:after="120"/>
      <w:outlineLvl w:val="3"/>
    </w:pPr>
    <w:rPr>
      <w:rFonts w:ascii="Arial Bold" w:hAnsi="Arial Bold"/>
      <w:b/>
      <w:sz w:val="20"/>
    </w:rPr>
  </w:style>
  <w:style w:type="paragraph" w:styleId="Heading5">
    <w:name w:val="heading 5"/>
    <w:basedOn w:val="HeadingBase"/>
    <w:next w:val="Normal"/>
    <w:link w:val="Heading5Char"/>
    <w:qFormat/>
    <w:rsid w:val="008808C3"/>
    <w:pPr>
      <w:spacing w:after="120"/>
      <w:outlineLvl w:val="4"/>
    </w:pPr>
    <w:rPr>
      <w:bCs/>
      <w:i/>
      <w:iCs/>
      <w:sz w:val="20"/>
      <w:szCs w:val="26"/>
    </w:rPr>
  </w:style>
  <w:style w:type="paragraph" w:styleId="Heading6">
    <w:name w:val="heading 6"/>
    <w:basedOn w:val="HeadingBase"/>
    <w:next w:val="Normal"/>
    <w:link w:val="Heading6Char"/>
    <w:rsid w:val="008808C3"/>
    <w:pPr>
      <w:spacing w:after="120"/>
      <w:outlineLvl w:val="5"/>
    </w:pPr>
    <w:rPr>
      <w:bCs/>
      <w:sz w:val="20"/>
      <w:szCs w:val="22"/>
    </w:rPr>
  </w:style>
  <w:style w:type="paragraph" w:styleId="Heading7">
    <w:name w:val="heading 7"/>
    <w:basedOn w:val="HeadingBase"/>
    <w:next w:val="Normal"/>
    <w:link w:val="Heading7Char"/>
    <w:rsid w:val="008808C3"/>
    <w:pPr>
      <w:spacing w:before="120"/>
      <w:outlineLvl w:val="6"/>
    </w:pPr>
    <w:rPr>
      <w:sz w:val="20"/>
      <w:szCs w:val="24"/>
    </w:rPr>
  </w:style>
  <w:style w:type="paragraph" w:styleId="Heading8">
    <w:name w:val="heading 8"/>
    <w:basedOn w:val="HeadingBase"/>
    <w:next w:val="Normal"/>
    <w:link w:val="Heading8Char"/>
    <w:rsid w:val="008808C3"/>
    <w:pPr>
      <w:spacing w:before="240" w:after="60"/>
      <w:outlineLvl w:val="7"/>
    </w:pPr>
    <w:rPr>
      <w:rFonts w:ascii="Times New Roman" w:hAnsi="Times New Roman"/>
      <w:i/>
      <w:iCs/>
      <w:sz w:val="16"/>
      <w:szCs w:val="24"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8808C3"/>
    <w:pPr>
      <w:spacing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  <w:rsid w:val="008808C3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8808C3"/>
  </w:style>
  <w:style w:type="paragraph" w:styleId="Header">
    <w:name w:val="header"/>
    <w:basedOn w:val="HeaderBase"/>
    <w:link w:val="HeaderChar"/>
    <w:rsid w:val="008808C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8808C3"/>
    <w:rPr>
      <w:rFonts w:ascii="Arial" w:eastAsia="Times New Roman" w:hAnsi="Arial" w:cs="Times New Roman"/>
      <w:color w:val="002A54" w:themeColor="text2"/>
      <w:sz w:val="18"/>
      <w:szCs w:val="20"/>
      <w:lang w:eastAsia="en-AU"/>
    </w:rPr>
  </w:style>
  <w:style w:type="paragraph" w:styleId="Footer">
    <w:name w:val="footer"/>
    <w:basedOn w:val="FooterBase"/>
    <w:link w:val="FooterChar"/>
    <w:rsid w:val="008808C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8808C3"/>
    <w:rPr>
      <w:rFonts w:ascii="Arial" w:eastAsia="Times New Roman" w:hAnsi="Arial" w:cs="Times New Roman"/>
      <w:color w:val="002A54" w:themeColor="text2"/>
      <w:sz w:val="20"/>
      <w:szCs w:val="20"/>
      <w:lang w:eastAsia="en-AU"/>
    </w:rPr>
  </w:style>
  <w:style w:type="paragraph" w:customStyle="1" w:styleId="SecurityClassificationHeader">
    <w:name w:val="Security Classification Header"/>
    <w:link w:val="SecurityClassificationHeaderChar"/>
    <w:rsid w:val="008808C3"/>
    <w:pPr>
      <w:spacing w:before="240" w:after="60"/>
      <w:jc w:val="center"/>
    </w:pPr>
    <w:rPr>
      <w:rFonts w:ascii="Calibri" w:eastAsia="Times New Roman" w:hAnsi="Calibri" w:cs="Calibri"/>
      <w:b/>
      <w:caps/>
      <w:color w:val="002A54" w:themeColor="text2"/>
      <w:sz w:val="24"/>
      <w:szCs w:val="20"/>
      <w:lang w:eastAsia="en-AU"/>
    </w:rPr>
  </w:style>
  <w:style w:type="character" w:customStyle="1" w:styleId="SecurityClassificationHeaderChar">
    <w:name w:val="Security Classification Header Char"/>
    <w:basedOn w:val="HeaderChar"/>
    <w:link w:val="SecurityClassificationHeader"/>
    <w:rsid w:val="008808C3"/>
    <w:rPr>
      <w:rFonts w:ascii="Calibri" w:eastAsia="Times New Roman" w:hAnsi="Calibri" w:cs="Calibri"/>
      <w:b/>
      <w:caps/>
      <w:color w:val="002A54" w:themeColor="text2"/>
      <w:sz w:val="24"/>
      <w:szCs w:val="20"/>
      <w:lang w:eastAsia="en-AU"/>
    </w:rPr>
  </w:style>
  <w:style w:type="paragraph" w:customStyle="1" w:styleId="SecurityClassificationFooter">
    <w:name w:val="Security Classification Footer"/>
    <w:link w:val="SecurityClassificationFooterChar"/>
    <w:rsid w:val="008808C3"/>
    <w:pPr>
      <w:spacing w:before="60" w:after="240"/>
      <w:jc w:val="center"/>
    </w:pPr>
    <w:rPr>
      <w:rFonts w:ascii="Calibri" w:eastAsia="Times New Roman" w:hAnsi="Calibri" w:cs="Calibri"/>
      <w:b/>
      <w:caps/>
      <w:color w:val="002A54" w:themeColor="text2"/>
      <w:sz w:val="24"/>
      <w:szCs w:val="20"/>
      <w:lang w:eastAsia="en-AU"/>
    </w:rPr>
  </w:style>
  <w:style w:type="character" w:customStyle="1" w:styleId="SecurityClassificationFooterChar">
    <w:name w:val="Security Classification Footer Char"/>
    <w:basedOn w:val="HeaderChar"/>
    <w:link w:val="SecurityClassificationFooter"/>
    <w:rsid w:val="008808C3"/>
    <w:rPr>
      <w:rFonts w:ascii="Calibri" w:eastAsia="Times New Roman" w:hAnsi="Calibri" w:cs="Calibri"/>
      <w:b/>
      <w:caps/>
      <w:color w:val="002A54" w:themeColor="text2"/>
      <w:sz w:val="24"/>
      <w:szCs w:val="20"/>
      <w:lang w:eastAsia="en-AU"/>
    </w:rPr>
  </w:style>
  <w:style w:type="paragraph" w:customStyle="1" w:styleId="DLMSecurityHeader">
    <w:name w:val="DLM Security Header"/>
    <w:link w:val="DLMSecurityHeaderChar"/>
    <w:rsid w:val="008808C3"/>
    <w:pPr>
      <w:spacing w:before="60" w:after="240"/>
      <w:jc w:val="center"/>
    </w:pPr>
    <w:rPr>
      <w:rFonts w:ascii="Calibri" w:eastAsia="Times New Roman" w:hAnsi="Calibri" w:cs="Calibri"/>
      <w:b/>
      <w:caps/>
      <w:color w:val="002A54" w:themeColor="text2"/>
      <w:sz w:val="24"/>
      <w:szCs w:val="20"/>
      <w:lang w:eastAsia="en-AU"/>
    </w:rPr>
  </w:style>
  <w:style w:type="character" w:customStyle="1" w:styleId="DLMSecurityHeaderChar">
    <w:name w:val="DLM Security Header Char"/>
    <w:basedOn w:val="HeaderChar"/>
    <w:link w:val="DLMSecurityHeader"/>
    <w:rsid w:val="008808C3"/>
    <w:rPr>
      <w:rFonts w:ascii="Calibri" w:eastAsia="Times New Roman" w:hAnsi="Calibri" w:cs="Calibri"/>
      <w:b/>
      <w:caps/>
      <w:color w:val="002A54" w:themeColor="text2"/>
      <w:sz w:val="24"/>
      <w:szCs w:val="20"/>
      <w:lang w:eastAsia="en-AU"/>
    </w:rPr>
  </w:style>
  <w:style w:type="paragraph" w:customStyle="1" w:styleId="DLMSecurityFooter">
    <w:name w:val="DLM Security Footer"/>
    <w:link w:val="DLMSecurityFooterChar"/>
    <w:rsid w:val="008808C3"/>
    <w:pPr>
      <w:spacing w:before="240" w:after="60"/>
      <w:jc w:val="center"/>
    </w:pPr>
    <w:rPr>
      <w:rFonts w:ascii="Calibri" w:eastAsia="Times New Roman" w:hAnsi="Calibri" w:cs="Calibri"/>
      <w:b/>
      <w:caps/>
      <w:color w:val="002A54" w:themeColor="text2"/>
      <w:sz w:val="24"/>
      <w:szCs w:val="20"/>
      <w:lang w:eastAsia="en-AU"/>
    </w:rPr>
  </w:style>
  <w:style w:type="character" w:customStyle="1" w:styleId="DLMSecurityFooterChar">
    <w:name w:val="DLM Security Footer Char"/>
    <w:basedOn w:val="HeaderChar"/>
    <w:link w:val="DLMSecurityFooter"/>
    <w:rsid w:val="008808C3"/>
    <w:rPr>
      <w:rFonts w:ascii="Calibri" w:eastAsia="Times New Roman" w:hAnsi="Calibri" w:cs="Calibri"/>
      <w:b/>
      <w:caps/>
      <w:color w:val="002A54" w:themeColor="text2"/>
      <w:sz w:val="24"/>
      <w:szCs w:val="20"/>
      <w:lang w:eastAsia="en-AU"/>
    </w:rPr>
  </w:style>
  <w:style w:type="paragraph" w:customStyle="1" w:styleId="Classification">
    <w:name w:val="Classification"/>
    <w:basedOn w:val="HeadingBase"/>
    <w:rsid w:val="008808C3"/>
    <w:pPr>
      <w:jc w:val="center"/>
    </w:pPr>
    <w:rPr>
      <w:rFonts w:ascii="Arial Bold" w:hAnsi="Arial Bold"/>
      <w:b/>
      <w:caps/>
      <w:sz w:val="22"/>
    </w:rPr>
  </w:style>
  <w:style w:type="paragraph" w:customStyle="1" w:styleId="FileProperties">
    <w:name w:val="File Properties"/>
    <w:basedOn w:val="Normal"/>
    <w:rsid w:val="008808C3"/>
    <w:pPr>
      <w:spacing w:before="0"/>
    </w:pPr>
    <w:rPr>
      <w:i/>
    </w:rPr>
  </w:style>
  <w:style w:type="paragraph" w:customStyle="1" w:styleId="AlphaParagraph">
    <w:name w:val="Alpha Paragraph"/>
    <w:basedOn w:val="Normal"/>
    <w:rsid w:val="008808C3"/>
    <w:pPr>
      <w:numPr>
        <w:numId w:val="1"/>
      </w:numPr>
      <w:tabs>
        <w:tab w:val="clear" w:pos="567"/>
        <w:tab w:val="num" w:pos="360"/>
      </w:tabs>
      <w:ind w:left="0" w:firstLine="0"/>
    </w:pPr>
  </w:style>
  <w:style w:type="paragraph" w:customStyle="1" w:styleId="HeadingBase">
    <w:name w:val="Heading Base"/>
    <w:rsid w:val="008808C3"/>
    <w:pPr>
      <w:keepNext/>
      <w:spacing w:after="0" w:line="240" w:lineRule="auto"/>
    </w:pPr>
    <w:rPr>
      <w:rFonts w:ascii="Arial" w:eastAsia="Times New Roman" w:hAnsi="Arial" w:cs="Times New Roman"/>
      <w:sz w:val="24"/>
      <w:szCs w:val="20"/>
      <w:lang w:eastAsia="en-AU"/>
    </w:rPr>
  </w:style>
  <w:style w:type="paragraph" w:customStyle="1" w:styleId="Heading1-Statement">
    <w:name w:val="Heading 1 - Statement"/>
    <w:basedOn w:val="Heading1"/>
    <w:next w:val="Normal"/>
    <w:autoRedefine/>
    <w:qFormat/>
    <w:rsid w:val="008808C3"/>
    <w:rPr>
      <w:bCs/>
      <w:color w:val="002A54" w:themeColor="text2"/>
      <w:szCs w:val="52"/>
    </w:rPr>
  </w:style>
  <w:style w:type="paragraph" w:customStyle="1" w:styleId="BoxText">
    <w:name w:val="Box Text"/>
    <w:basedOn w:val="Normal"/>
    <w:qFormat/>
    <w:rsid w:val="008808C3"/>
    <w:pPr>
      <w:spacing w:before="120" w:after="120" w:line="240" w:lineRule="auto"/>
    </w:pPr>
  </w:style>
  <w:style w:type="paragraph" w:customStyle="1" w:styleId="BoxBullet">
    <w:name w:val="Box Bullet"/>
    <w:basedOn w:val="BoxText"/>
    <w:rsid w:val="008808C3"/>
    <w:pPr>
      <w:numPr>
        <w:numId w:val="2"/>
      </w:numPr>
    </w:pPr>
  </w:style>
  <w:style w:type="paragraph" w:customStyle="1" w:styleId="BoxHeading">
    <w:name w:val="Box Heading"/>
    <w:basedOn w:val="HeadingBase"/>
    <w:next w:val="BoxText"/>
    <w:rsid w:val="008808C3"/>
    <w:pPr>
      <w:spacing w:before="120" w:after="120"/>
    </w:pPr>
    <w:rPr>
      <w:b/>
      <w:sz w:val="20"/>
    </w:rPr>
  </w:style>
  <w:style w:type="character" w:customStyle="1" w:styleId="Heading6Char">
    <w:name w:val="Heading 6 Char"/>
    <w:basedOn w:val="DefaultParagraphFont"/>
    <w:link w:val="Heading6"/>
    <w:rsid w:val="008808C3"/>
    <w:rPr>
      <w:rFonts w:ascii="Arial" w:eastAsia="Times New Roman" w:hAnsi="Arial" w:cs="Times New Roman"/>
      <w:bCs/>
      <w:sz w:val="20"/>
      <w:lang w:eastAsia="en-AU"/>
    </w:rPr>
  </w:style>
  <w:style w:type="paragraph" w:customStyle="1" w:styleId="Bullet">
    <w:name w:val="Bullet"/>
    <w:basedOn w:val="Normal"/>
    <w:qFormat/>
    <w:rsid w:val="008808C3"/>
    <w:pPr>
      <w:numPr>
        <w:numId w:val="3"/>
      </w:numPr>
      <w:spacing w:after="160"/>
      <w:ind w:left="284" w:hanging="284"/>
    </w:pPr>
  </w:style>
  <w:style w:type="paragraph" w:styleId="Caption">
    <w:name w:val="caption"/>
    <w:basedOn w:val="Normal"/>
    <w:next w:val="Normal"/>
    <w:rsid w:val="008808C3"/>
    <w:rPr>
      <w:b/>
      <w:bCs/>
    </w:rPr>
  </w:style>
  <w:style w:type="paragraph" w:customStyle="1" w:styleId="ChartandTableFootnote">
    <w:name w:val="Chart and Table Footnote"/>
    <w:basedOn w:val="HeadingBase"/>
    <w:next w:val="Normal"/>
    <w:rsid w:val="008808C3"/>
    <w:pPr>
      <w:keepNext w:val="0"/>
      <w:tabs>
        <w:tab w:val="left" w:pos="709"/>
      </w:tabs>
      <w:spacing w:before="30"/>
      <w:ind w:left="709" w:hanging="709"/>
    </w:pPr>
    <w:rPr>
      <w:color w:val="000000"/>
      <w:sz w:val="16"/>
    </w:rPr>
  </w:style>
  <w:style w:type="paragraph" w:customStyle="1" w:styleId="ChartandTableFootnoteAlpha">
    <w:name w:val="Chart and Table Footnote Alpha"/>
    <w:basedOn w:val="HeadingBase"/>
    <w:next w:val="Normal"/>
    <w:rsid w:val="008808C3"/>
    <w:pPr>
      <w:keepNext w:val="0"/>
      <w:numPr>
        <w:numId w:val="19"/>
      </w:numPr>
      <w:spacing w:before="30"/>
    </w:pPr>
    <w:rPr>
      <w:color w:val="000000"/>
      <w:sz w:val="16"/>
    </w:rPr>
  </w:style>
  <w:style w:type="paragraph" w:customStyle="1" w:styleId="ChartandTableFootnoteSmall">
    <w:name w:val="Chart and Table Footnote Small"/>
    <w:basedOn w:val="HeadingBase"/>
    <w:next w:val="Normal"/>
    <w:rsid w:val="008808C3"/>
    <w:pPr>
      <w:keepNext w:val="0"/>
      <w:tabs>
        <w:tab w:val="left" w:pos="284"/>
      </w:tabs>
      <w:jc w:val="both"/>
    </w:pPr>
    <w:rPr>
      <w:color w:val="000000"/>
      <w:sz w:val="15"/>
    </w:rPr>
  </w:style>
  <w:style w:type="paragraph" w:customStyle="1" w:styleId="ChartGraphic">
    <w:name w:val="Chart Graphic"/>
    <w:basedOn w:val="HeadingBase"/>
    <w:rsid w:val="008808C3"/>
    <w:rPr>
      <w:sz w:val="20"/>
    </w:rPr>
  </w:style>
  <w:style w:type="paragraph" w:customStyle="1" w:styleId="TableLine">
    <w:name w:val="Table Line"/>
    <w:basedOn w:val="Normal"/>
    <w:next w:val="Normal"/>
    <w:autoRedefine/>
    <w:rsid w:val="008808C3"/>
    <w:pPr>
      <w:pBdr>
        <w:bottom w:val="single" w:sz="4" w:space="2" w:color="626A77" w:themeColor="background2" w:themeShade="E6"/>
      </w:pBdr>
      <w:spacing w:before="0" w:line="240" w:lineRule="auto"/>
    </w:pPr>
    <w:rPr>
      <w:noProof/>
      <w:sz w:val="4"/>
      <w:szCs w:val="4"/>
    </w:rPr>
  </w:style>
  <w:style w:type="paragraph" w:customStyle="1" w:styleId="ChartSecondHeading">
    <w:name w:val="Chart Second Heading"/>
    <w:basedOn w:val="HeadingBase"/>
    <w:next w:val="ChartGraphic"/>
    <w:rsid w:val="008808C3"/>
    <w:pPr>
      <w:spacing w:after="60"/>
    </w:pPr>
    <w:rPr>
      <w:sz w:val="19"/>
    </w:rPr>
  </w:style>
  <w:style w:type="character" w:styleId="CommentReference">
    <w:name w:val="annotation reference"/>
    <w:basedOn w:val="DefaultParagraphFont"/>
    <w:semiHidden/>
    <w:rsid w:val="008808C3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8808C3"/>
  </w:style>
  <w:style w:type="character" w:customStyle="1" w:styleId="CommentTextChar">
    <w:name w:val="Comment Text Char"/>
    <w:basedOn w:val="DefaultParagraphFont"/>
    <w:link w:val="CommentText"/>
    <w:semiHidden/>
    <w:rsid w:val="008808C3"/>
    <w:rPr>
      <w:rFonts w:ascii="Book Antiqua" w:eastAsia="Times New Roman" w:hAnsi="Book Antiqua" w:cs="Times New Roman"/>
      <w:sz w:val="19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8808C3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8808C3"/>
    <w:rPr>
      <w:rFonts w:ascii="Book Antiqua" w:eastAsia="Times New Roman" w:hAnsi="Book Antiqua" w:cs="Times New Roman"/>
      <w:b/>
      <w:bCs/>
      <w:sz w:val="19"/>
      <w:szCs w:val="20"/>
      <w:lang w:eastAsia="en-AU"/>
    </w:rPr>
  </w:style>
  <w:style w:type="paragraph" w:customStyle="1" w:styleId="ContentsHeading">
    <w:name w:val="Contents Heading"/>
    <w:basedOn w:val="Heading1"/>
    <w:next w:val="Normal"/>
    <w:rsid w:val="008808C3"/>
    <w:pPr>
      <w:spacing w:after="720"/>
      <w:outlineLvl w:val="9"/>
    </w:pPr>
  </w:style>
  <w:style w:type="character" w:styleId="Strong">
    <w:name w:val="Strong"/>
    <w:basedOn w:val="DefaultParagraphFont"/>
    <w:uiPriority w:val="22"/>
    <w:qFormat/>
    <w:rsid w:val="008808C3"/>
    <w:rPr>
      <w:b/>
      <w:bCs/>
      <w:color w:val="002A54" w:themeColor="text2"/>
    </w:rPr>
  </w:style>
  <w:style w:type="paragraph" w:customStyle="1" w:styleId="Dash">
    <w:name w:val="Dash"/>
    <w:basedOn w:val="Normal"/>
    <w:qFormat/>
    <w:rsid w:val="008808C3"/>
    <w:pPr>
      <w:numPr>
        <w:ilvl w:val="1"/>
        <w:numId w:val="3"/>
      </w:numPr>
      <w:tabs>
        <w:tab w:val="left" w:pos="567"/>
      </w:tabs>
    </w:pPr>
  </w:style>
  <w:style w:type="paragraph" w:styleId="DocumentMap">
    <w:name w:val="Document Map"/>
    <w:basedOn w:val="Normal"/>
    <w:link w:val="DocumentMapChar"/>
    <w:semiHidden/>
    <w:rsid w:val="008808C3"/>
    <w:pPr>
      <w:shd w:val="clear" w:color="auto" w:fill="000080"/>
    </w:pPr>
    <w:rPr>
      <w:rFonts w:ascii="Tahoma" w:hAnsi="Tahoma" w:cs="Tahoma"/>
    </w:rPr>
  </w:style>
  <w:style w:type="character" w:customStyle="1" w:styleId="DocumentMapChar">
    <w:name w:val="Document Map Char"/>
    <w:basedOn w:val="DefaultParagraphFont"/>
    <w:link w:val="DocumentMap"/>
    <w:semiHidden/>
    <w:rsid w:val="008808C3"/>
    <w:rPr>
      <w:rFonts w:ascii="Tahoma" w:eastAsia="Times New Roman" w:hAnsi="Tahoma" w:cs="Tahoma"/>
      <w:sz w:val="19"/>
      <w:szCs w:val="20"/>
      <w:shd w:val="clear" w:color="auto" w:fill="000080"/>
      <w:lang w:eastAsia="en-AU"/>
    </w:rPr>
  </w:style>
  <w:style w:type="paragraph" w:customStyle="1" w:styleId="DoubleDot">
    <w:name w:val="Double Dot"/>
    <w:basedOn w:val="Normal"/>
    <w:rsid w:val="008808C3"/>
    <w:pPr>
      <w:numPr>
        <w:ilvl w:val="2"/>
        <w:numId w:val="3"/>
      </w:numPr>
      <w:tabs>
        <w:tab w:val="clear" w:pos="850"/>
        <w:tab w:val="num" w:pos="360"/>
        <w:tab w:val="left" w:pos="851"/>
      </w:tabs>
    </w:pPr>
  </w:style>
  <w:style w:type="paragraph" w:customStyle="1" w:styleId="FigureHeading">
    <w:name w:val="Figure Heading"/>
    <w:basedOn w:val="HeadingBase"/>
    <w:next w:val="ChartGraphic"/>
    <w:rsid w:val="008808C3"/>
    <w:pPr>
      <w:spacing w:before="120" w:after="20"/>
    </w:pPr>
    <w:rPr>
      <w:b/>
      <w:sz w:val="20"/>
    </w:rPr>
  </w:style>
  <w:style w:type="paragraph" w:customStyle="1" w:styleId="FooterBase">
    <w:name w:val="Footer Base"/>
    <w:rsid w:val="008808C3"/>
    <w:pPr>
      <w:spacing w:after="0" w:line="240" w:lineRule="auto"/>
      <w:jc w:val="center"/>
    </w:pPr>
    <w:rPr>
      <w:rFonts w:ascii="Arial" w:eastAsia="Times New Roman" w:hAnsi="Arial" w:cs="Times New Roman"/>
      <w:color w:val="002A54" w:themeColor="text2"/>
      <w:sz w:val="20"/>
      <w:szCs w:val="20"/>
      <w:lang w:eastAsia="en-AU"/>
    </w:rPr>
  </w:style>
  <w:style w:type="paragraph" w:customStyle="1" w:styleId="FooterEven">
    <w:name w:val="Footer Even"/>
    <w:basedOn w:val="Footer"/>
    <w:rsid w:val="008808C3"/>
    <w:pPr>
      <w:pBdr>
        <w:top w:val="single" w:sz="4" w:space="10" w:color="002A54" w:themeColor="text2"/>
      </w:pBdr>
      <w:jc w:val="left"/>
    </w:pPr>
    <w:rPr>
      <w:sz w:val="18"/>
    </w:rPr>
  </w:style>
  <w:style w:type="paragraph" w:customStyle="1" w:styleId="FooterOdd">
    <w:name w:val="Footer Odd"/>
    <w:basedOn w:val="Footer"/>
    <w:qFormat/>
    <w:rsid w:val="008808C3"/>
    <w:pPr>
      <w:pBdr>
        <w:top w:val="single" w:sz="4" w:space="10" w:color="002A54" w:themeColor="text2"/>
      </w:pBdr>
      <w:jc w:val="right"/>
    </w:pPr>
    <w:rPr>
      <w:sz w:val="18"/>
    </w:rPr>
  </w:style>
  <w:style w:type="character" w:styleId="FootnoteReference">
    <w:name w:val="footnote reference"/>
    <w:basedOn w:val="DefaultParagraphFont"/>
    <w:rsid w:val="008808C3"/>
    <w:rPr>
      <w:vertAlign w:val="superscript"/>
    </w:rPr>
  </w:style>
  <w:style w:type="paragraph" w:styleId="FootnoteText">
    <w:name w:val="footnote text"/>
    <w:basedOn w:val="Normal"/>
    <w:link w:val="FootnoteTextChar"/>
    <w:rsid w:val="008808C3"/>
    <w:pPr>
      <w:tabs>
        <w:tab w:val="left" w:pos="284"/>
      </w:tabs>
      <w:spacing w:before="80" w:after="0" w:line="240" w:lineRule="auto"/>
      <w:ind w:left="284" w:hanging="284"/>
      <w:contextualSpacing/>
    </w:pPr>
    <w:rPr>
      <w:sz w:val="18"/>
    </w:rPr>
  </w:style>
  <w:style w:type="character" w:customStyle="1" w:styleId="FootnoteTextChar">
    <w:name w:val="Footnote Text Char"/>
    <w:basedOn w:val="DefaultParagraphFont"/>
    <w:link w:val="FootnoteText"/>
    <w:rsid w:val="008808C3"/>
    <w:rPr>
      <w:rFonts w:ascii="Book Antiqua" w:eastAsia="Times New Roman" w:hAnsi="Book Antiqua" w:cs="Times New Roman"/>
      <w:sz w:val="18"/>
      <w:szCs w:val="20"/>
      <w:lang w:eastAsia="en-AU"/>
    </w:rPr>
  </w:style>
  <w:style w:type="character" w:customStyle="1" w:styleId="FramedHeader">
    <w:name w:val="Framed Header"/>
    <w:basedOn w:val="DefaultParagraphFont"/>
    <w:rsid w:val="008808C3"/>
    <w:rPr>
      <w:rFonts w:ascii="Book Antiqua" w:hAnsi="Book Antiqua"/>
      <w:i/>
      <w:dstrike w:val="0"/>
      <w:color w:val="auto"/>
      <w:sz w:val="20"/>
      <w:vertAlign w:val="baseline"/>
    </w:rPr>
  </w:style>
  <w:style w:type="paragraph" w:customStyle="1" w:styleId="HeaderBase">
    <w:name w:val="Header Base"/>
    <w:rsid w:val="008808C3"/>
    <w:pPr>
      <w:spacing w:after="0" w:line="240" w:lineRule="auto"/>
    </w:pPr>
    <w:rPr>
      <w:rFonts w:ascii="Arial" w:eastAsia="Times New Roman" w:hAnsi="Arial" w:cs="Times New Roman"/>
      <w:color w:val="002A54" w:themeColor="text2"/>
      <w:sz w:val="18"/>
      <w:szCs w:val="20"/>
      <w:lang w:eastAsia="en-AU"/>
    </w:rPr>
  </w:style>
  <w:style w:type="paragraph" w:customStyle="1" w:styleId="HeaderEven">
    <w:name w:val="Header Even"/>
    <w:basedOn w:val="HeaderBase"/>
    <w:rsid w:val="008808C3"/>
  </w:style>
  <w:style w:type="paragraph" w:customStyle="1" w:styleId="HeaderOdd">
    <w:name w:val="Header Odd"/>
    <w:basedOn w:val="HeaderBase"/>
    <w:rsid w:val="008808C3"/>
    <w:pPr>
      <w:jc w:val="right"/>
    </w:pPr>
  </w:style>
  <w:style w:type="character" w:customStyle="1" w:styleId="Heading1Char">
    <w:name w:val="Heading 1 Char"/>
    <w:basedOn w:val="DefaultParagraphFont"/>
    <w:link w:val="Heading1"/>
    <w:rsid w:val="008808C3"/>
    <w:rPr>
      <w:rFonts w:ascii="Arial Bold" w:eastAsia="Times New Roman" w:hAnsi="Arial Bold" w:cs="Times New Roman"/>
      <w:b/>
      <w:kern w:val="34"/>
      <w:sz w:val="36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rsid w:val="008808C3"/>
    <w:rPr>
      <w:rFonts w:ascii="Arial Bold" w:eastAsia="Times New Roman" w:hAnsi="Arial Bold" w:cs="Times New Roman"/>
      <w:b/>
      <w:sz w:val="26"/>
      <w:szCs w:val="20"/>
      <w:lang w:eastAsia="en-AU"/>
    </w:rPr>
  </w:style>
  <w:style w:type="character" w:customStyle="1" w:styleId="Heading3Char">
    <w:name w:val="Heading 3 Char"/>
    <w:basedOn w:val="DefaultParagraphFont"/>
    <w:link w:val="Heading3"/>
    <w:rsid w:val="008808C3"/>
    <w:rPr>
      <w:rFonts w:ascii="Arial Bold" w:eastAsia="Times New Roman" w:hAnsi="Arial Bold" w:cs="Times New Roman"/>
      <w:b/>
      <w:szCs w:val="20"/>
      <w:lang w:eastAsia="en-AU"/>
    </w:rPr>
  </w:style>
  <w:style w:type="paragraph" w:customStyle="1" w:styleId="Heading3noTOC">
    <w:name w:val="Heading 3 no TOC"/>
    <w:basedOn w:val="Heading3"/>
    <w:rsid w:val="008808C3"/>
    <w:pPr>
      <w:outlineLvl w:val="9"/>
    </w:pPr>
  </w:style>
  <w:style w:type="character" w:customStyle="1" w:styleId="Heading4Char">
    <w:name w:val="Heading 4 Char"/>
    <w:basedOn w:val="DefaultParagraphFont"/>
    <w:link w:val="Heading4"/>
    <w:rsid w:val="008808C3"/>
    <w:rPr>
      <w:rFonts w:ascii="Arial Bold" w:eastAsia="Times New Roman" w:hAnsi="Arial Bold" w:cs="Times New Roman"/>
      <w:b/>
      <w:sz w:val="20"/>
      <w:szCs w:val="20"/>
      <w:lang w:eastAsia="en-AU"/>
    </w:rPr>
  </w:style>
  <w:style w:type="character" w:customStyle="1" w:styleId="Heading5Char">
    <w:name w:val="Heading 5 Char"/>
    <w:basedOn w:val="DefaultParagraphFont"/>
    <w:link w:val="Heading5"/>
    <w:rsid w:val="008808C3"/>
    <w:rPr>
      <w:rFonts w:ascii="Arial" w:eastAsia="Times New Roman" w:hAnsi="Arial" w:cs="Times New Roman"/>
      <w:bCs/>
      <w:i/>
      <w:iCs/>
      <w:sz w:val="20"/>
      <w:szCs w:val="26"/>
      <w:lang w:eastAsia="en-AU"/>
    </w:rPr>
  </w:style>
  <w:style w:type="character" w:customStyle="1" w:styleId="Heading7Char">
    <w:name w:val="Heading 7 Char"/>
    <w:basedOn w:val="DefaultParagraphFont"/>
    <w:link w:val="Heading7"/>
    <w:rsid w:val="008808C3"/>
    <w:rPr>
      <w:rFonts w:ascii="Arial" w:eastAsia="Times New Roman" w:hAnsi="Arial" w:cs="Times New Roman"/>
      <w:sz w:val="20"/>
      <w:szCs w:val="24"/>
      <w:lang w:eastAsia="en-AU"/>
    </w:rPr>
  </w:style>
  <w:style w:type="character" w:customStyle="1" w:styleId="Heading8Char">
    <w:name w:val="Heading 8 Char"/>
    <w:basedOn w:val="DefaultParagraphFont"/>
    <w:link w:val="Heading8"/>
    <w:rsid w:val="008808C3"/>
    <w:rPr>
      <w:rFonts w:ascii="Times New Roman" w:eastAsia="Times New Roman" w:hAnsi="Times New Roman" w:cs="Times New Roman"/>
      <w:i/>
      <w:iCs/>
      <w:sz w:val="16"/>
      <w:szCs w:val="24"/>
      <w:lang w:eastAsia="en-AU"/>
    </w:rPr>
  </w:style>
  <w:style w:type="character" w:customStyle="1" w:styleId="HiddenSequenceCode">
    <w:name w:val="Hidden Sequence Code"/>
    <w:basedOn w:val="DefaultParagraphFont"/>
    <w:rsid w:val="008808C3"/>
    <w:rPr>
      <w:rFonts w:ascii="Times New Roman" w:hAnsi="Times New Roman"/>
      <w:vanish/>
      <w:sz w:val="16"/>
    </w:rPr>
  </w:style>
  <w:style w:type="character" w:styleId="Hyperlink">
    <w:name w:val="Hyperlink"/>
    <w:basedOn w:val="DefaultParagraphFont"/>
    <w:uiPriority w:val="99"/>
    <w:unhideWhenUsed/>
    <w:rsid w:val="008808C3"/>
    <w:rPr>
      <w:color w:val="auto"/>
      <w:u w:val="single"/>
    </w:rPr>
  </w:style>
  <w:style w:type="paragraph" w:styleId="Index4">
    <w:name w:val="index 4"/>
    <w:basedOn w:val="Normal"/>
    <w:next w:val="Normal"/>
    <w:autoRedefine/>
    <w:semiHidden/>
    <w:rsid w:val="008808C3"/>
    <w:pPr>
      <w:ind w:left="800" w:hanging="200"/>
    </w:pPr>
  </w:style>
  <w:style w:type="paragraph" w:styleId="Index5">
    <w:name w:val="index 5"/>
    <w:basedOn w:val="Normal"/>
    <w:next w:val="Normal"/>
    <w:autoRedefine/>
    <w:semiHidden/>
    <w:rsid w:val="008808C3"/>
    <w:pPr>
      <w:ind w:left="1000" w:hanging="200"/>
    </w:pPr>
  </w:style>
  <w:style w:type="paragraph" w:styleId="Index6">
    <w:name w:val="index 6"/>
    <w:basedOn w:val="Normal"/>
    <w:next w:val="Normal"/>
    <w:autoRedefine/>
    <w:semiHidden/>
    <w:rsid w:val="008808C3"/>
    <w:pPr>
      <w:ind w:left="1200" w:hanging="200"/>
    </w:pPr>
  </w:style>
  <w:style w:type="paragraph" w:styleId="Index7">
    <w:name w:val="index 7"/>
    <w:basedOn w:val="Normal"/>
    <w:next w:val="Normal"/>
    <w:autoRedefine/>
    <w:semiHidden/>
    <w:rsid w:val="008808C3"/>
    <w:pPr>
      <w:ind w:left="1400" w:hanging="200"/>
    </w:pPr>
  </w:style>
  <w:style w:type="paragraph" w:styleId="Index8">
    <w:name w:val="index 8"/>
    <w:basedOn w:val="Normal"/>
    <w:next w:val="Normal"/>
    <w:autoRedefine/>
    <w:semiHidden/>
    <w:rsid w:val="008808C3"/>
    <w:pPr>
      <w:ind w:left="1600" w:hanging="200"/>
    </w:pPr>
  </w:style>
  <w:style w:type="paragraph" w:styleId="Index9">
    <w:name w:val="index 9"/>
    <w:basedOn w:val="Normal"/>
    <w:next w:val="Normal"/>
    <w:autoRedefine/>
    <w:semiHidden/>
    <w:rsid w:val="008808C3"/>
    <w:pPr>
      <w:ind w:left="1800" w:hanging="200"/>
    </w:pPr>
  </w:style>
  <w:style w:type="paragraph" w:styleId="MacroText">
    <w:name w:val="macro"/>
    <w:link w:val="MacroTextChar"/>
    <w:unhideWhenUsed/>
    <w:rsid w:val="008808C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 w:line="260" w:lineRule="exact"/>
      <w:jc w:val="both"/>
    </w:pPr>
    <w:rPr>
      <w:rFonts w:ascii="Courier New" w:eastAsia="Times New Roman" w:hAnsi="Courier New" w:cs="Courier New"/>
      <w:sz w:val="20"/>
      <w:szCs w:val="20"/>
      <w:lang w:eastAsia="en-AU"/>
    </w:rPr>
  </w:style>
  <w:style w:type="character" w:customStyle="1" w:styleId="MacroTextChar">
    <w:name w:val="Macro Text Char"/>
    <w:basedOn w:val="DefaultParagraphFont"/>
    <w:link w:val="MacroText"/>
    <w:rsid w:val="008808C3"/>
    <w:rPr>
      <w:rFonts w:ascii="Courier New" w:eastAsia="Times New Roman" w:hAnsi="Courier New" w:cs="Courier New"/>
      <w:sz w:val="20"/>
      <w:szCs w:val="20"/>
      <w:lang w:eastAsia="en-AU"/>
    </w:rPr>
  </w:style>
  <w:style w:type="paragraph" w:styleId="NormalIndent">
    <w:name w:val="Normal Indent"/>
    <w:basedOn w:val="Normal"/>
    <w:rsid w:val="008808C3"/>
    <w:pPr>
      <w:ind w:left="567"/>
    </w:pPr>
  </w:style>
  <w:style w:type="paragraph" w:customStyle="1" w:styleId="NoteTableHeading">
    <w:name w:val="Note Table Heading"/>
    <w:basedOn w:val="HeadingBase"/>
    <w:next w:val="Normal"/>
    <w:rsid w:val="008808C3"/>
    <w:pPr>
      <w:spacing w:before="240"/>
    </w:pPr>
    <w:rPr>
      <w:b/>
      <w:sz w:val="20"/>
    </w:rPr>
  </w:style>
  <w:style w:type="paragraph" w:customStyle="1" w:styleId="OverviewParagraph">
    <w:name w:val="Overview Paragraph"/>
    <w:basedOn w:val="Normal"/>
    <w:rsid w:val="008808C3"/>
    <w:pPr>
      <w:spacing w:before="120" w:after="120" w:line="240" w:lineRule="auto"/>
    </w:pPr>
  </w:style>
  <w:style w:type="character" w:styleId="PageNumber">
    <w:name w:val="page number"/>
    <w:basedOn w:val="DefaultParagraphFont"/>
    <w:rsid w:val="008808C3"/>
    <w:rPr>
      <w:rFonts w:ascii="Arial" w:hAnsi="Arial" w:cs="Arial"/>
    </w:rPr>
  </w:style>
  <w:style w:type="paragraph" w:customStyle="1" w:styleId="SingleParagraph">
    <w:name w:val="Single Paragraph"/>
    <w:basedOn w:val="Normal"/>
    <w:rsid w:val="008808C3"/>
    <w:pPr>
      <w:spacing w:before="0" w:after="0"/>
    </w:pPr>
  </w:style>
  <w:style w:type="paragraph" w:customStyle="1" w:styleId="Source">
    <w:name w:val="Source"/>
    <w:basedOn w:val="Normal"/>
    <w:rsid w:val="008808C3"/>
    <w:pPr>
      <w:tabs>
        <w:tab w:val="left" w:pos="709"/>
      </w:tabs>
      <w:spacing w:before="30" w:line="240" w:lineRule="auto"/>
      <w:ind w:left="709" w:hanging="709"/>
    </w:pPr>
    <w:rPr>
      <w:rFonts w:ascii="Arial" w:hAnsi="Arial"/>
      <w:sz w:val="16"/>
    </w:rPr>
  </w:style>
  <w:style w:type="paragraph" w:customStyle="1" w:styleId="TableColumnHeadingBase">
    <w:name w:val="Table Column Heading Base"/>
    <w:basedOn w:val="Normal"/>
    <w:rsid w:val="008808C3"/>
    <w:pPr>
      <w:spacing w:before="40" w:after="40" w:line="240" w:lineRule="auto"/>
    </w:pPr>
    <w:rPr>
      <w:rFonts w:ascii="Arial Bold" w:hAnsi="Arial Bold"/>
      <w:b/>
      <w:sz w:val="16"/>
    </w:rPr>
  </w:style>
  <w:style w:type="paragraph" w:customStyle="1" w:styleId="TableColumnHeadingCentred">
    <w:name w:val="Table Column Heading Centred"/>
    <w:basedOn w:val="TableColumnHeadingBase"/>
    <w:next w:val="Normal"/>
    <w:rsid w:val="008808C3"/>
    <w:pPr>
      <w:jc w:val="center"/>
    </w:pPr>
  </w:style>
  <w:style w:type="paragraph" w:customStyle="1" w:styleId="TableColumnHeadingLeft">
    <w:name w:val="Table Column Heading Left"/>
    <w:basedOn w:val="TableColumnHeadingBase"/>
    <w:next w:val="Normal"/>
    <w:rsid w:val="008808C3"/>
  </w:style>
  <w:style w:type="paragraph" w:customStyle="1" w:styleId="TableColumnHeadingRight">
    <w:name w:val="Table Column Heading Right"/>
    <w:basedOn w:val="TableColumnHeadingBase"/>
    <w:next w:val="Normal"/>
    <w:rsid w:val="008808C3"/>
    <w:pPr>
      <w:jc w:val="right"/>
    </w:pPr>
  </w:style>
  <w:style w:type="paragraph" w:customStyle="1" w:styleId="TableGraphic">
    <w:name w:val="Table Graphic"/>
    <w:basedOn w:val="Normal"/>
    <w:next w:val="Normal"/>
    <w:rsid w:val="008808C3"/>
    <w:pPr>
      <w:spacing w:after="0" w:line="240" w:lineRule="auto"/>
      <w:ind w:right="-113"/>
    </w:pPr>
  </w:style>
  <w:style w:type="table" w:styleId="TableGrid">
    <w:name w:val="Table Grid"/>
    <w:basedOn w:val="TableNormal"/>
    <w:rsid w:val="008808C3"/>
    <w:pPr>
      <w:spacing w:after="240" w:line="260" w:lineRule="exact"/>
    </w:pPr>
    <w:rPr>
      <w:rFonts w:ascii="Arial" w:eastAsia="Times New Roman" w:hAnsi="Arial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 Heading"/>
    <w:basedOn w:val="HeadingBase"/>
    <w:next w:val="TableGraphic"/>
    <w:qFormat/>
    <w:rsid w:val="008808C3"/>
    <w:pPr>
      <w:spacing w:before="120" w:after="20"/>
    </w:pPr>
    <w:rPr>
      <w:b/>
      <w:sz w:val="20"/>
    </w:rPr>
  </w:style>
  <w:style w:type="paragraph" w:customStyle="1" w:styleId="TableHeadingcontinued">
    <w:name w:val="Table Heading continued"/>
    <w:basedOn w:val="HeadingBase"/>
    <w:next w:val="TableGraphic"/>
    <w:rsid w:val="008808C3"/>
    <w:pPr>
      <w:spacing w:before="120" w:after="20"/>
    </w:pPr>
    <w:rPr>
      <w:rFonts w:ascii="Arial Bold" w:hAnsi="Arial Bold"/>
      <w:b/>
      <w:sz w:val="20"/>
    </w:rPr>
  </w:style>
  <w:style w:type="paragraph" w:styleId="TableofFigures">
    <w:name w:val="table of figures"/>
    <w:basedOn w:val="Normal"/>
    <w:next w:val="Normal"/>
    <w:rsid w:val="008808C3"/>
  </w:style>
  <w:style w:type="paragraph" w:customStyle="1" w:styleId="TableTextBase">
    <w:name w:val="Table Text Base"/>
    <w:basedOn w:val="Normal"/>
    <w:rsid w:val="008808C3"/>
    <w:pPr>
      <w:spacing w:before="20" w:after="20" w:line="240" w:lineRule="auto"/>
    </w:pPr>
    <w:rPr>
      <w:rFonts w:ascii="Arial" w:hAnsi="Arial"/>
      <w:sz w:val="16"/>
    </w:rPr>
  </w:style>
  <w:style w:type="paragraph" w:customStyle="1" w:styleId="TableTextCentred">
    <w:name w:val="Table Text Centred"/>
    <w:basedOn w:val="TableTextBase"/>
    <w:rsid w:val="008808C3"/>
    <w:pPr>
      <w:jc w:val="center"/>
    </w:pPr>
  </w:style>
  <w:style w:type="paragraph" w:customStyle="1" w:styleId="TableTextIndented">
    <w:name w:val="Table Text Indented"/>
    <w:basedOn w:val="TableTextBase"/>
    <w:rsid w:val="008808C3"/>
    <w:pPr>
      <w:ind w:left="284"/>
    </w:pPr>
  </w:style>
  <w:style w:type="paragraph" w:customStyle="1" w:styleId="TableTextLeft">
    <w:name w:val="Table Text Left"/>
    <w:basedOn w:val="TableTextBase"/>
    <w:rsid w:val="008808C3"/>
  </w:style>
  <w:style w:type="paragraph" w:customStyle="1" w:styleId="TableTextRight">
    <w:name w:val="Table Text Right"/>
    <w:basedOn w:val="TableTextBase"/>
    <w:rsid w:val="008808C3"/>
    <w:pPr>
      <w:jc w:val="right"/>
    </w:pPr>
  </w:style>
  <w:style w:type="paragraph" w:styleId="TOAHeading">
    <w:name w:val="toa heading"/>
    <w:basedOn w:val="Normal"/>
    <w:next w:val="Normal"/>
    <w:rsid w:val="008808C3"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TOC1">
    <w:name w:val="toc 1"/>
    <w:basedOn w:val="HeaderBase"/>
    <w:next w:val="Normal"/>
    <w:uiPriority w:val="2"/>
    <w:rsid w:val="008808C3"/>
    <w:pPr>
      <w:keepNext/>
      <w:tabs>
        <w:tab w:val="right" w:leader="dot" w:pos="7700"/>
      </w:tabs>
      <w:spacing w:before="240"/>
      <w:ind w:right="851"/>
    </w:pPr>
    <w:rPr>
      <w:rFonts w:ascii="Arial Bold" w:hAnsi="Arial Bold"/>
      <w:b/>
      <w:color w:val="auto"/>
      <w:sz w:val="20"/>
    </w:rPr>
  </w:style>
  <w:style w:type="paragraph" w:styleId="TOC2">
    <w:name w:val="toc 2"/>
    <w:basedOn w:val="HeadingBase"/>
    <w:next w:val="Normal"/>
    <w:uiPriority w:val="2"/>
    <w:rsid w:val="008808C3"/>
    <w:pPr>
      <w:keepNext w:val="0"/>
      <w:tabs>
        <w:tab w:val="left" w:pos="992"/>
        <w:tab w:val="right" w:leader="dot" w:pos="7700"/>
      </w:tabs>
      <w:spacing w:before="60" w:after="60"/>
      <w:ind w:left="851" w:right="851" w:hanging="851"/>
    </w:pPr>
    <w:rPr>
      <w:sz w:val="18"/>
    </w:rPr>
  </w:style>
  <w:style w:type="paragraph" w:styleId="TOC3">
    <w:name w:val="toc 3"/>
    <w:basedOn w:val="HeadingBase"/>
    <w:next w:val="Normal"/>
    <w:uiPriority w:val="2"/>
    <w:unhideWhenUsed/>
    <w:rsid w:val="008808C3"/>
    <w:pPr>
      <w:tabs>
        <w:tab w:val="right" w:leader="dot" w:pos="7700"/>
      </w:tabs>
      <w:spacing w:before="40"/>
      <w:ind w:right="851"/>
    </w:pPr>
    <w:rPr>
      <w:sz w:val="20"/>
    </w:rPr>
  </w:style>
  <w:style w:type="paragraph" w:styleId="TOC4">
    <w:name w:val="toc 4"/>
    <w:basedOn w:val="HeadingBase"/>
    <w:next w:val="Normal"/>
    <w:uiPriority w:val="2"/>
    <w:unhideWhenUsed/>
    <w:rsid w:val="008808C3"/>
    <w:pPr>
      <w:tabs>
        <w:tab w:val="right" w:leader="dot" w:pos="7700"/>
      </w:tabs>
      <w:spacing w:before="40"/>
      <w:ind w:right="851"/>
    </w:pPr>
    <w:rPr>
      <w:sz w:val="20"/>
    </w:rPr>
  </w:style>
  <w:style w:type="paragraph" w:styleId="TOC5">
    <w:name w:val="toc 5"/>
    <w:basedOn w:val="Normal"/>
    <w:next w:val="Normal"/>
    <w:autoRedefine/>
    <w:uiPriority w:val="2"/>
    <w:semiHidden/>
    <w:rsid w:val="008808C3"/>
    <w:pPr>
      <w:tabs>
        <w:tab w:val="left" w:pos="851"/>
        <w:tab w:val="right" w:leader="dot" w:pos="7700"/>
      </w:tabs>
      <w:ind w:left="896" w:hanging="896"/>
    </w:pPr>
    <w:rPr>
      <w:rFonts w:ascii="Arial" w:hAnsi="Arial"/>
      <w:noProof/>
      <w:color w:val="002B54"/>
    </w:rPr>
  </w:style>
  <w:style w:type="paragraph" w:styleId="TOC6">
    <w:name w:val="toc 6"/>
    <w:basedOn w:val="TOC4"/>
    <w:next w:val="Normal"/>
    <w:uiPriority w:val="2"/>
    <w:semiHidden/>
    <w:rsid w:val="008808C3"/>
    <w:pPr>
      <w:tabs>
        <w:tab w:val="left" w:pos="851"/>
      </w:tabs>
      <w:ind w:left="851" w:hanging="851"/>
    </w:pPr>
    <w:rPr>
      <w:color w:val="000000"/>
    </w:rPr>
  </w:style>
  <w:style w:type="paragraph" w:styleId="TOC7">
    <w:name w:val="toc 7"/>
    <w:basedOn w:val="Normal"/>
    <w:next w:val="Normal"/>
    <w:autoRedefine/>
    <w:uiPriority w:val="2"/>
    <w:semiHidden/>
    <w:rsid w:val="008808C3"/>
    <w:pPr>
      <w:ind w:left="1200"/>
    </w:pPr>
  </w:style>
  <w:style w:type="paragraph" w:styleId="TOC8">
    <w:name w:val="toc 8"/>
    <w:basedOn w:val="Normal"/>
    <w:next w:val="Normal"/>
    <w:autoRedefine/>
    <w:uiPriority w:val="2"/>
    <w:semiHidden/>
    <w:rsid w:val="008808C3"/>
    <w:pPr>
      <w:ind w:left="1400"/>
    </w:pPr>
  </w:style>
  <w:style w:type="paragraph" w:styleId="TOC9">
    <w:name w:val="toc 9"/>
    <w:basedOn w:val="Normal"/>
    <w:next w:val="Normal"/>
    <w:autoRedefine/>
    <w:uiPriority w:val="2"/>
    <w:semiHidden/>
    <w:rsid w:val="008808C3"/>
    <w:pPr>
      <w:ind w:left="1600"/>
    </w:pPr>
  </w:style>
  <w:style w:type="paragraph" w:customStyle="1" w:styleId="TPHeading1">
    <w:name w:val="TP Heading 1"/>
    <w:basedOn w:val="HeadingBase"/>
    <w:semiHidden/>
    <w:rsid w:val="008808C3"/>
    <w:pPr>
      <w:spacing w:before="60" w:after="60"/>
      <w:ind w:left="1134"/>
    </w:pPr>
    <w:rPr>
      <w:rFonts w:ascii="Arial Bold" w:hAnsi="Arial Bold"/>
      <w:b/>
      <w:caps/>
      <w:spacing w:val="-10"/>
      <w:sz w:val="28"/>
    </w:rPr>
  </w:style>
  <w:style w:type="paragraph" w:customStyle="1" w:styleId="TPHeading2">
    <w:name w:val="TP Heading 2"/>
    <w:basedOn w:val="HeadingBase"/>
    <w:semiHidden/>
    <w:rsid w:val="008808C3"/>
    <w:pPr>
      <w:ind w:left="1134"/>
    </w:pPr>
    <w:rPr>
      <w:caps/>
      <w:spacing w:val="-10"/>
      <w:sz w:val="28"/>
    </w:rPr>
  </w:style>
  <w:style w:type="paragraph" w:customStyle="1" w:styleId="TPHeading3">
    <w:name w:val="TP Heading 3"/>
    <w:basedOn w:val="HeadingBase"/>
    <w:semiHidden/>
    <w:rsid w:val="008808C3"/>
    <w:pPr>
      <w:ind w:left="1134"/>
    </w:pPr>
    <w:rPr>
      <w:caps/>
      <w:spacing w:val="-10"/>
    </w:rPr>
  </w:style>
  <w:style w:type="paragraph" w:customStyle="1" w:styleId="TPHeading3bold">
    <w:name w:val="TP Heading 3 bold"/>
    <w:basedOn w:val="TPHeading3"/>
    <w:semiHidden/>
    <w:rsid w:val="008808C3"/>
    <w:rPr>
      <w:rFonts w:cs="Arial"/>
      <w:b/>
      <w:sz w:val="22"/>
      <w:szCs w:val="22"/>
    </w:rPr>
  </w:style>
  <w:style w:type="paragraph" w:customStyle="1" w:styleId="TPHEADING3boldspace">
    <w:name w:val="TP HEADING 3 bold space"/>
    <w:basedOn w:val="TPHeading3bold"/>
    <w:semiHidden/>
    <w:rsid w:val="008808C3"/>
    <w:pPr>
      <w:spacing w:after="120"/>
    </w:pPr>
  </w:style>
  <w:style w:type="paragraph" w:customStyle="1" w:styleId="TPHEADING3space">
    <w:name w:val="TP HEADING 3 space"/>
    <w:basedOn w:val="TPHeading3"/>
    <w:semiHidden/>
    <w:rsid w:val="008808C3"/>
    <w:pPr>
      <w:spacing w:before="120" w:after="120"/>
    </w:pPr>
    <w:rPr>
      <w:rFonts w:cs="Arial"/>
      <w:sz w:val="22"/>
      <w:szCs w:val="22"/>
    </w:rPr>
  </w:style>
  <w:style w:type="paragraph" w:customStyle="1" w:styleId="TPHeading4">
    <w:name w:val="TP Heading 4"/>
    <w:basedOn w:val="TPHeading3"/>
    <w:semiHidden/>
    <w:rsid w:val="008808C3"/>
    <w:rPr>
      <w:sz w:val="20"/>
    </w:rPr>
  </w:style>
  <w:style w:type="paragraph" w:customStyle="1" w:styleId="TPHEADING4space">
    <w:name w:val="TP HEADING 4 space"/>
    <w:basedOn w:val="TPHEADING3space"/>
    <w:semiHidden/>
    <w:rsid w:val="008808C3"/>
  </w:style>
  <w:style w:type="paragraph" w:customStyle="1" w:styleId="ChartLine">
    <w:name w:val="Chart Line"/>
    <w:basedOn w:val="Normal"/>
    <w:autoRedefine/>
    <w:qFormat/>
    <w:rsid w:val="008808C3"/>
    <w:pPr>
      <w:pBdr>
        <w:bottom w:val="single" w:sz="4" w:space="2" w:color="626A77" w:themeColor="background2" w:themeShade="E6"/>
      </w:pBdr>
      <w:spacing w:before="0" w:line="240" w:lineRule="auto"/>
    </w:pPr>
    <w:rPr>
      <w:noProof/>
      <w:sz w:val="4"/>
      <w:szCs w:val="4"/>
    </w:rPr>
  </w:style>
  <w:style w:type="paragraph" w:customStyle="1" w:styleId="ChartMainHeading">
    <w:name w:val="Chart Main Heading"/>
    <w:basedOn w:val="Normal"/>
    <w:next w:val="ChartGraphic"/>
    <w:rsid w:val="008808C3"/>
    <w:pPr>
      <w:keepNext/>
      <w:spacing w:before="120" w:after="20" w:line="240" w:lineRule="auto"/>
    </w:pPr>
    <w:rPr>
      <w:rFonts w:asciiTheme="majorHAnsi" w:hAnsiTheme="majorHAnsi"/>
      <w:b/>
      <w:sz w:val="20"/>
    </w:rPr>
  </w:style>
  <w:style w:type="character" w:customStyle="1" w:styleId="BoxHeading-Continued">
    <w:name w:val="Box Heading - Continued"/>
    <w:uiPriority w:val="1"/>
    <w:qFormat/>
    <w:rsid w:val="008808C3"/>
    <w:rPr>
      <w:sz w:val="16"/>
    </w:rPr>
  </w:style>
  <w:style w:type="paragraph" w:customStyle="1" w:styleId="Box-continuedon">
    <w:name w:val="Box - continued on"/>
    <w:basedOn w:val="Normal"/>
    <w:qFormat/>
    <w:rsid w:val="008808C3"/>
    <w:pPr>
      <w:jc w:val="right"/>
    </w:pPr>
    <w:rPr>
      <w:rFonts w:asciiTheme="majorHAnsi" w:hAnsiTheme="majorHAnsi" w:cstheme="majorHAnsi"/>
      <w:i/>
      <w:iCs/>
      <w:sz w:val="18"/>
      <w:szCs w:val="24"/>
    </w:rPr>
  </w:style>
  <w:style w:type="paragraph" w:customStyle="1" w:styleId="BoxHeading2">
    <w:name w:val="Box Heading 2"/>
    <w:basedOn w:val="BoxHeading"/>
    <w:autoRedefine/>
    <w:rsid w:val="008808C3"/>
    <w:pPr>
      <w:spacing w:after="0"/>
    </w:pPr>
    <w:rPr>
      <w:b w:val="0"/>
      <w:bCs/>
      <w:szCs w:val="14"/>
    </w:rPr>
  </w:style>
  <w:style w:type="character" w:customStyle="1" w:styleId="Heading9Char">
    <w:name w:val="Heading 9 Char"/>
    <w:basedOn w:val="DefaultParagraphFont"/>
    <w:link w:val="Heading9"/>
    <w:uiPriority w:val="9"/>
    <w:rsid w:val="008808C3"/>
    <w:rPr>
      <w:rFonts w:ascii="Cambria" w:eastAsia="Times New Roman" w:hAnsi="Cambria" w:cs="Times New Roman"/>
      <w:lang w:eastAsia="en-AU"/>
    </w:rPr>
  </w:style>
  <w:style w:type="paragraph" w:customStyle="1" w:styleId="GhostLine">
    <w:name w:val="Ghost Line"/>
    <w:basedOn w:val="NoSpacing"/>
    <w:qFormat/>
    <w:rsid w:val="008808C3"/>
    <w:pPr>
      <w:jc w:val="both"/>
    </w:pPr>
    <w:rPr>
      <w:rFonts w:ascii="Book Antiqua" w:hAnsi="Book Antiqua"/>
      <w:sz w:val="2"/>
    </w:rPr>
  </w:style>
  <w:style w:type="paragraph" w:styleId="NoSpacing">
    <w:name w:val="No Spacing"/>
    <w:uiPriority w:val="1"/>
    <w:qFormat/>
    <w:rsid w:val="008808C3"/>
    <w:pPr>
      <w:spacing w:after="0" w:line="240" w:lineRule="auto"/>
    </w:pPr>
    <w:rPr>
      <w:rFonts w:eastAsia="Times New Roman" w:cs="Times New Roman"/>
      <w:sz w:val="19"/>
      <w:szCs w:val="20"/>
      <w:lang w:eastAsia="en-AU"/>
    </w:rPr>
  </w:style>
  <w:style w:type="paragraph" w:styleId="NormalWeb">
    <w:name w:val="Normal (Web)"/>
    <w:basedOn w:val="Normal"/>
    <w:uiPriority w:val="99"/>
    <w:semiHidden/>
    <w:unhideWhenUsed/>
    <w:rsid w:val="00242DE7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7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9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0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1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5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4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1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7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3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2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9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0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6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1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5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4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5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8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5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0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8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7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6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6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6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8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0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0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6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8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3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0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3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0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5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0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1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0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6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5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Treasury\Workgroup%20Templates\Budget\Budget%20Template.dotm" TargetMode="External"/></Relationships>
</file>

<file path=word/theme/theme1.xml><?xml version="1.0" encoding="utf-8"?>
<a:theme xmlns:a="http://schemas.openxmlformats.org/drawingml/2006/main" name="Office Theme">
  <a:themeElements>
    <a:clrScheme name="Budget">
      <a:dk1>
        <a:sysClr val="windowText" lastClr="000000"/>
      </a:dk1>
      <a:lt1>
        <a:sysClr val="window" lastClr="FFFFFF"/>
      </a:lt1>
      <a:dk2>
        <a:srgbClr val="002A54"/>
      </a:dk2>
      <a:lt2>
        <a:srgbClr val="6D7684"/>
      </a:lt2>
      <a:accent1>
        <a:srgbClr val="0364C3"/>
      </a:accent1>
      <a:accent2>
        <a:srgbClr val="BE5154"/>
      </a:accent2>
      <a:accent3>
        <a:srgbClr val="844D9E"/>
      </a:accent3>
      <a:accent4>
        <a:srgbClr val="00818F"/>
      </a:accent4>
      <a:accent5>
        <a:srgbClr val="213657"/>
      </a:accent5>
      <a:accent6>
        <a:srgbClr val="02843D"/>
      </a:accent6>
      <a:hlink>
        <a:srgbClr val="3A6FAF"/>
      </a:hlink>
      <a:folHlink>
        <a:srgbClr val="E61E26"/>
      </a:folHlink>
    </a:clrScheme>
    <a:fontScheme name="Budget">
      <a:majorFont>
        <a:latin typeface="Arial"/>
        <a:ea typeface=""/>
        <a:cs typeface=""/>
      </a:majorFont>
      <a:minorFont>
        <a:latin typeface="Book Antiqu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4EFA3CD0C9384883E202483A01CFD0" ma:contentTypeVersion="24" ma:contentTypeDescription="Create a new document." ma:contentTypeScope="" ma:versionID="6d5def4f4cadcbf285070b20aae0eb2c">
  <xsd:schema xmlns:xsd="http://www.w3.org/2001/XMLSchema" xmlns:xs="http://www.w3.org/2001/XMLSchema" xmlns:p="http://schemas.microsoft.com/office/2006/metadata/properties" xmlns:ns1="http://schemas.microsoft.com/sharepoint/v3" xmlns:ns2="9115ddca-c623-419f-a3c0-6a1c58c4dac8" xmlns:ns3="244fe85f-b655-4145-9b20-543b75dc1c24" targetNamespace="http://schemas.microsoft.com/office/2006/metadata/properties" ma:root="true" ma:fieldsID="f6a0c324d594ffe250cfe21f2d7a253e" ns1:_="" ns2:_="" ns3:_="">
    <xsd:import namespace="http://schemas.microsoft.com/sharepoint/v3"/>
    <xsd:import namespace="9115ddca-c623-419f-a3c0-6a1c58c4dac8"/>
    <xsd:import namespace="244fe85f-b655-4145-9b20-543b75dc1c24"/>
    <xsd:element name="properties">
      <xsd:complexType>
        <xsd:sequence>
          <xsd:element name="documentManagement">
            <xsd:complexType>
              <xsd:all>
                <xsd:element ref="ns2:Image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Status" minOccurs="0"/>
                <xsd:element ref="ns2:Notes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_Flow_SignoffStatu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17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15ddca-c623-419f-a3c0-6a1c58c4dac8" elementFormDefault="qualified">
    <xsd:import namespace="http://schemas.microsoft.com/office/2006/documentManagement/types"/>
    <xsd:import namespace="http://schemas.microsoft.com/office/infopath/2007/PartnerControls"/>
    <xsd:element name="Image" ma:index="3" nillable="true" ma:displayName="Image" ma:format="Thumbnail" ma:internalName="Image" ma:readOnly="false">
      <xsd:simpleType>
        <xsd:restriction base="dms:Unknown"/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hidden="true" ma:internalName="MediaServiceKeyPoints" ma:readOnly="true">
      <xsd:simpleType>
        <xsd:restriction base="dms:Note"/>
      </xsd:simpleType>
    </xsd:element>
    <xsd:element name="Status" ma:index="12" nillable="true" ma:displayName="Status" ma:format="Dropdown" ma:hidden="true" ma:internalName="Status" ma:readOnly="false">
      <xsd:simpleType>
        <xsd:restriction base="dms:Choice">
          <xsd:enumeration value="With drafter"/>
          <xsd:enumeration value="With EB for comment"/>
          <xsd:enumeration value="With TO for comment"/>
          <xsd:enumeration value="With EB for final review"/>
          <xsd:enumeration value="With TO for final review"/>
          <xsd:enumeration value="With Treasurer for final review"/>
          <xsd:enumeration value="In sandy"/>
          <xsd:enumeration value="In hard close"/>
        </xsd:restriction>
      </xsd:simpleType>
    </xsd:element>
    <xsd:element name="Notes" ma:index="13" nillable="true" ma:displayName="Notes" ma:format="Dropdown" ma:hidden="true" ma:internalName="Notes" ma:readOnly="false">
      <xsd:simpleType>
        <xsd:restriction base="dms:Note"/>
      </xsd:simpleType>
    </xsd:element>
    <xsd:element name="MediaServiceAutoTags" ma:index="18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22" nillable="true" ma:displayName="Extracted Text" ma:hidden="true" ma:internalName="MediaServiceOCR" ma:readOnly="true">
      <xsd:simpleType>
        <xsd:restriction base="dms:Note"/>
      </xsd:simpleType>
    </xsd:element>
    <xsd:element name="MediaServiceLocation" ma:index="23" nillable="true" ma:displayName="Location" ma:hidden="true" ma:internalName="MediaServiceLocation" ma:readOnly="true">
      <xsd:simpleType>
        <xsd:restriction base="dms:Text"/>
      </xsd:simpleType>
    </xsd:element>
    <xsd:element name="_Flow_SignoffStatus" ma:index="24" nillable="true" ma:displayName="Sign-off status" ma:hidden="true" ma:internalName="Sign_x002d_off_x0020_status" ma:readOnly="fals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7" nillable="true" ma:taxonomy="true" ma:internalName="lcf76f155ced4ddcb4097134ff3c332f" ma:taxonomyFieldName="MediaServiceImageTags" ma:displayName="Image Tags" ma:readOnly="false" ma:fieldId="{5cf76f15-5ced-4ddc-b409-7134ff3c332f}" ma:taxonomyMulti="true" ma:sspId="218240cd-c75f-40bd-87f4-262ac964b2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4fe85f-b655-4145-9b20-543b75dc1c2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8" nillable="true" ma:displayName="Taxonomy Catch All Column" ma:hidden="true" ma:list="{eed413a1-1c23-4ed2-af48-854dd5cd0a31}" ma:internalName="TaxCatchAll" ma:readOnly="false" ma:showField="CatchAllData" ma:web="244fe85f-b655-4145-9b20-543b75dc1c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Flow_SignoffStatus xmlns="9115ddca-c623-419f-a3c0-6a1c58c4dac8" xsi:nil="true"/>
    <_ip_UnifiedCompliancePolicyProperties xmlns="http://schemas.microsoft.com/sharepoint/v3" xsi:nil="true"/>
    <TaxCatchAll xmlns="244fe85f-b655-4145-9b20-543b75dc1c24" xsi:nil="true"/>
    <Status xmlns="9115ddca-c623-419f-a3c0-6a1c58c4dac8" xsi:nil="true"/>
    <lcf76f155ced4ddcb4097134ff3c332f xmlns="9115ddca-c623-419f-a3c0-6a1c58c4dac8">
      <Terms xmlns="http://schemas.microsoft.com/office/infopath/2007/PartnerControls"/>
    </lcf76f155ced4ddcb4097134ff3c332f>
    <Notes xmlns="9115ddca-c623-419f-a3c0-6a1c58c4dac8" xsi:nil="true"/>
    <Image xmlns="9115ddca-c623-419f-a3c0-6a1c58c4dac8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8E3B494-7205-4309-A58C-9FF2D971EF0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855BE62-D958-4401-B54D-DF4C083527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115ddca-c623-419f-a3c0-6a1c58c4dac8"/>
    <ds:schemaRef ds:uri="244fe85f-b655-4145-9b20-543b75dc1c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C87FCF9-40E2-4871-895C-3599B1AB93C1}">
  <ds:schemaRefs>
    <ds:schemaRef ds:uri="http://schemas.microsoft.com/office/2006/documentManagement/types"/>
    <ds:schemaRef ds:uri="9115ddca-c623-419f-a3c0-6a1c58c4dac8"/>
    <ds:schemaRef ds:uri="http://purl.org/dc/dcmitype/"/>
    <ds:schemaRef ds:uri="244fe85f-b655-4145-9b20-543b75dc1c24"/>
    <ds:schemaRef ds:uri="http://schemas.openxmlformats.org/package/2006/metadata/core-properties"/>
    <ds:schemaRef ds:uri="http://schemas.microsoft.com/office/infopath/2007/PartnerControls"/>
    <ds:schemaRef ds:uri="http://purl.org/dc/elements/1.1/"/>
    <ds:schemaRef ds:uri="http://purl.org/dc/terms/"/>
    <ds:schemaRef ds:uri="http://schemas.microsoft.com/sharepoint/v3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7B9E71D6-F85F-45DC-80E2-5D5E00FC294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Budget Template.dotm</Template>
  <TotalTime>33</TotalTime>
  <Pages>26</Pages>
  <Words>5715</Words>
  <Characters>32580</Characters>
  <Application>Microsoft Office Word</Application>
  <DocSecurity>0</DocSecurity>
  <Lines>271</Lines>
  <Paragraphs>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Budget Paper No. 4</vt:lpstr>
    </vt:vector>
  </TitlesOfParts>
  <Company/>
  <LinksUpToDate>false</LinksUpToDate>
  <CharactersWithSpaces>38219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Budget Paper No. 4</dc:title>
  <dc:subject>Special Accounts Table</dc:subject>
  <dc:creator>Australian Government</dc:creator>
  <cp:keywords/>
  <dc:description/>
  <cp:lastModifiedBy>Keogh, Vicky</cp:lastModifiedBy>
  <cp:revision>16</cp:revision>
  <cp:lastPrinted>2023-05-07T02:01:00Z</cp:lastPrinted>
  <dcterms:created xsi:type="dcterms:W3CDTF">2023-05-05T18:36:00Z</dcterms:created>
  <dcterms:modified xsi:type="dcterms:W3CDTF">2023-05-08T02:56:00Z</dcterms:modified>
  <cp:category/>
</cp:coreProperties>
</file>