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70663" w14:textId="4710D81F" w:rsidR="00326AB5" w:rsidRDefault="00326AB5" w:rsidP="00326AB5">
      <w:pPr>
        <w:spacing w:line="240" w:lineRule="auto"/>
      </w:pPr>
      <w:bookmarkStart w:id="0" w:name="_Hlk133476351"/>
    </w:p>
    <w:p w14:paraId="7AC99EB6" w14:textId="60D9F709" w:rsidR="00DD645D" w:rsidRPr="00BA1758" w:rsidRDefault="00DD645D" w:rsidP="00DD645D">
      <w:pPr>
        <w:spacing w:line="240" w:lineRule="auto"/>
      </w:pPr>
      <w:r w:rsidRPr="00BA1758">
        <w:rPr>
          <w:noProof/>
        </w:rPr>
        <w:drawing>
          <wp:inline distT="0" distB="0" distL="0" distR="0" wp14:anchorId="4E489E44" wp14:editId="0411356D">
            <wp:extent cx="1288800" cy="1282941"/>
            <wp:effectExtent l="0" t="0" r="698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8800" cy="1282941"/>
                    </a:xfrm>
                    <a:prstGeom prst="rect">
                      <a:avLst/>
                    </a:prstGeom>
                  </pic:spPr>
                </pic:pic>
              </a:graphicData>
            </a:graphic>
          </wp:inline>
        </w:drawing>
      </w:r>
    </w:p>
    <w:bookmarkEnd w:id="0"/>
    <w:p w14:paraId="23DAA7FA" w14:textId="77777777" w:rsidR="00DD645D" w:rsidRPr="00BA1758" w:rsidRDefault="00DD645D" w:rsidP="00DD645D">
      <w:pPr>
        <w:spacing w:after="720" w:line="240" w:lineRule="auto"/>
      </w:pPr>
    </w:p>
    <w:p w14:paraId="5500066E" w14:textId="77777777" w:rsidR="00B33C9C" w:rsidRPr="0027030A" w:rsidRDefault="00B33C9C" w:rsidP="00B33C9C">
      <w:pPr>
        <w:keepNext/>
        <w:spacing w:before="0" w:after="0" w:line="240" w:lineRule="auto"/>
        <w:rPr>
          <w:rFonts w:asciiTheme="majorHAnsi" w:hAnsiTheme="majorHAnsi" w:cstheme="majorHAnsi"/>
          <w:b/>
          <w:bCs/>
          <w:sz w:val="28"/>
          <w:szCs w:val="28"/>
        </w:rPr>
      </w:pPr>
      <w:r>
        <w:rPr>
          <w:rFonts w:asciiTheme="majorHAnsi" w:hAnsiTheme="majorHAnsi" w:cstheme="majorHAnsi"/>
          <w:b/>
          <w:bCs/>
          <w:sz w:val="28"/>
          <w:szCs w:val="28"/>
        </w:rPr>
        <w:t>WOMEN’S BUDGET STATEMENT</w:t>
      </w:r>
    </w:p>
    <w:p w14:paraId="3A254C56" w14:textId="77777777" w:rsidR="004A6971" w:rsidRDefault="004A6971" w:rsidP="004A6971">
      <w:pPr>
        <w:keepNext/>
        <w:spacing w:before="3000" w:after="120" w:line="240" w:lineRule="auto"/>
        <w:rPr>
          <w:rFonts w:asciiTheme="majorHAnsi" w:hAnsiTheme="majorHAnsi" w:cs="Arial"/>
          <w:sz w:val="20"/>
        </w:rPr>
      </w:pPr>
      <w:bookmarkStart w:id="1" w:name="_Hlk133476308"/>
    </w:p>
    <w:p w14:paraId="6EA4E754" w14:textId="77777777" w:rsidR="00DD645D" w:rsidRPr="00BA1758" w:rsidRDefault="00DD645D" w:rsidP="00DD645D">
      <w:pPr>
        <w:keepNext/>
        <w:spacing w:before="120" w:after="120" w:line="240" w:lineRule="auto"/>
        <w:rPr>
          <w:rFonts w:asciiTheme="majorHAnsi" w:hAnsiTheme="majorHAnsi" w:cs="Arial"/>
          <w:sz w:val="20"/>
        </w:rPr>
      </w:pPr>
      <w:r w:rsidRPr="00BA1758">
        <w:rPr>
          <w:rFonts w:asciiTheme="majorHAnsi" w:hAnsiTheme="majorHAnsi" w:cs="Arial"/>
          <w:sz w:val="20"/>
        </w:rPr>
        <w:t>Statement by</w:t>
      </w:r>
    </w:p>
    <w:p w14:paraId="474B8072" w14:textId="77777777" w:rsidR="00DD645D" w:rsidRPr="00BA1758" w:rsidRDefault="00DD645D" w:rsidP="00DD645D">
      <w:pPr>
        <w:keepNext/>
        <w:spacing w:before="120" w:after="0" w:line="240" w:lineRule="auto"/>
        <w:rPr>
          <w:rFonts w:asciiTheme="majorHAnsi" w:hAnsiTheme="majorHAnsi" w:cs="Arial"/>
          <w:b/>
          <w:sz w:val="20"/>
        </w:rPr>
      </w:pPr>
      <w:r w:rsidRPr="00BA1758">
        <w:rPr>
          <w:rFonts w:asciiTheme="majorHAnsi" w:hAnsiTheme="majorHAnsi" w:cs="Arial"/>
          <w:b/>
          <w:sz w:val="20"/>
        </w:rPr>
        <w:t>Senator the Honourable Katy Gallagher</w:t>
      </w:r>
    </w:p>
    <w:p w14:paraId="368B63DD" w14:textId="77777777" w:rsidR="00DD645D" w:rsidRPr="00BA1758" w:rsidRDefault="00DD645D" w:rsidP="00DD645D">
      <w:pPr>
        <w:keepNext/>
        <w:spacing w:before="0" w:after="120" w:line="240" w:lineRule="auto"/>
        <w:rPr>
          <w:rFonts w:asciiTheme="majorHAnsi" w:hAnsiTheme="majorHAnsi" w:cs="Arial"/>
          <w:sz w:val="20"/>
        </w:rPr>
      </w:pPr>
      <w:r w:rsidRPr="00BA1758">
        <w:rPr>
          <w:rFonts w:asciiTheme="majorHAnsi" w:hAnsiTheme="majorHAnsi" w:cs="Arial"/>
          <w:sz w:val="20"/>
        </w:rPr>
        <w:t xml:space="preserve">Minister for Finance, Minister for Women, </w:t>
      </w:r>
      <w:r w:rsidRPr="00BA1758">
        <w:rPr>
          <w:rFonts w:asciiTheme="majorHAnsi" w:hAnsiTheme="majorHAnsi" w:cs="Arial"/>
          <w:sz w:val="20"/>
        </w:rPr>
        <w:br/>
        <w:t>Minister for the Public Service of the Commonwealth of Australia</w:t>
      </w:r>
    </w:p>
    <w:p w14:paraId="1C82F5F2" w14:textId="77777777" w:rsidR="00DD645D" w:rsidRPr="00BA1758" w:rsidRDefault="00DD645D" w:rsidP="00DD645D">
      <w:pPr>
        <w:keepNext/>
        <w:spacing w:before="120" w:after="120" w:line="240" w:lineRule="auto"/>
        <w:rPr>
          <w:rFonts w:asciiTheme="majorHAnsi" w:hAnsiTheme="majorHAnsi" w:cs="Arial"/>
          <w:sz w:val="20"/>
        </w:rPr>
      </w:pPr>
      <w:r w:rsidRPr="00BA1758">
        <w:rPr>
          <w:rFonts w:asciiTheme="majorHAnsi" w:hAnsiTheme="majorHAnsi" w:cs="Arial"/>
          <w:sz w:val="20"/>
        </w:rPr>
        <w:t>and</w:t>
      </w:r>
    </w:p>
    <w:p w14:paraId="67220487" w14:textId="77777777" w:rsidR="00DD645D" w:rsidRPr="00BA1758" w:rsidRDefault="00DD645D" w:rsidP="00DD645D">
      <w:pPr>
        <w:keepNext/>
        <w:spacing w:before="120" w:after="0" w:line="240" w:lineRule="auto"/>
        <w:rPr>
          <w:rFonts w:asciiTheme="majorHAnsi" w:hAnsiTheme="majorHAnsi" w:cs="Arial"/>
          <w:b/>
          <w:bCs/>
          <w:sz w:val="20"/>
        </w:rPr>
      </w:pPr>
      <w:r w:rsidRPr="00BA1758">
        <w:rPr>
          <w:rFonts w:asciiTheme="majorHAnsi" w:hAnsiTheme="majorHAnsi" w:cs="Arial"/>
          <w:b/>
          <w:bCs/>
          <w:sz w:val="20"/>
        </w:rPr>
        <w:t>The Honourable Jim Chalmers</w:t>
      </w:r>
      <w:r w:rsidRPr="00BA1758">
        <w:rPr>
          <w:rFonts w:asciiTheme="majorHAnsi" w:hAnsiTheme="majorHAnsi"/>
          <w:b/>
          <w:bCs/>
          <w:sz w:val="20"/>
        </w:rPr>
        <w:t xml:space="preserve"> </w:t>
      </w:r>
      <w:r w:rsidRPr="00BA1758">
        <w:rPr>
          <w:rFonts w:asciiTheme="majorHAnsi" w:hAnsiTheme="majorHAnsi" w:cs="Arial"/>
          <w:b/>
          <w:bCs/>
          <w:sz w:val="20"/>
        </w:rPr>
        <w:t>MP</w:t>
      </w:r>
    </w:p>
    <w:p w14:paraId="1F14910D" w14:textId="77777777" w:rsidR="00DD645D" w:rsidRPr="00BA1758" w:rsidRDefault="00DD645D" w:rsidP="00DD645D">
      <w:pPr>
        <w:keepNext/>
        <w:spacing w:before="0" w:after="120" w:line="240" w:lineRule="auto"/>
        <w:rPr>
          <w:rFonts w:asciiTheme="majorHAnsi" w:hAnsiTheme="majorHAnsi" w:cs="Arial"/>
          <w:sz w:val="20"/>
        </w:rPr>
      </w:pPr>
      <w:r w:rsidRPr="00BA1758">
        <w:rPr>
          <w:rFonts w:asciiTheme="majorHAnsi" w:hAnsiTheme="majorHAnsi" w:cs="Arial"/>
          <w:sz w:val="20"/>
        </w:rPr>
        <w:t>Treasurer of the Commonwealth of Australia</w:t>
      </w:r>
    </w:p>
    <w:p w14:paraId="730D69AD" w14:textId="77777777" w:rsidR="00DD645D" w:rsidRPr="00BA1758" w:rsidRDefault="00DD645D" w:rsidP="00DD645D">
      <w:pPr>
        <w:keepNext/>
        <w:spacing w:before="0" w:after="120" w:line="240" w:lineRule="auto"/>
        <w:rPr>
          <w:rFonts w:asciiTheme="majorHAnsi" w:hAnsiTheme="majorHAnsi" w:cs="Arial"/>
          <w:sz w:val="20"/>
        </w:rPr>
      </w:pPr>
      <w:r w:rsidRPr="00BA1758">
        <w:rPr>
          <w:rFonts w:asciiTheme="majorHAnsi" w:hAnsiTheme="majorHAnsi" w:cs="Arial"/>
          <w:sz w:val="20"/>
        </w:rPr>
        <w:t>For the information of honourable members</w:t>
      </w:r>
      <w:r w:rsidRPr="00BA1758">
        <w:rPr>
          <w:rFonts w:asciiTheme="majorHAnsi" w:hAnsiTheme="majorHAnsi" w:cs="Arial"/>
          <w:sz w:val="20"/>
        </w:rPr>
        <w:br/>
        <w:t>on the occasion of the Budget 2023</w:t>
      </w:r>
      <w:r w:rsidRPr="00BA1758">
        <w:rPr>
          <w:rFonts w:asciiTheme="majorHAnsi" w:hAnsiTheme="majorHAnsi"/>
          <w:sz w:val="20"/>
        </w:rPr>
        <w:t>–</w:t>
      </w:r>
      <w:r w:rsidRPr="00BA1758">
        <w:rPr>
          <w:rFonts w:asciiTheme="majorHAnsi" w:hAnsiTheme="majorHAnsi" w:cs="Arial"/>
          <w:sz w:val="20"/>
        </w:rPr>
        <w:t>24</w:t>
      </w:r>
    </w:p>
    <w:p w14:paraId="649BF666" w14:textId="77777777" w:rsidR="00DD645D" w:rsidRPr="00BA1758" w:rsidRDefault="00DD645D" w:rsidP="00DD645D">
      <w:pPr>
        <w:autoSpaceDE w:val="0"/>
        <w:autoSpaceDN w:val="0"/>
        <w:adjustRightInd w:val="0"/>
        <w:spacing w:before="120" w:after="120" w:line="240" w:lineRule="auto"/>
        <w:rPr>
          <w:rFonts w:asciiTheme="majorHAnsi" w:hAnsiTheme="majorHAnsi" w:cs="Arial"/>
          <w:b/>
          <w:spacing w:val="-10"/>
          <w:sz w:val="20"/>
        </w:rPr>
        <w:sectPr w:rsidR="00DD645D" w:rsidRPr="00BA1758" w:rsidSect="007A5C74">
          <w:footerReference w:type="default" r:id="rId14"/>
          <w:pgSz w:w="11906" w:h="16838" w:code="9"/>
          <w:pgMar w:top="2835" w:right="2098" w:bottom="2466" w:left="2098" w:header="1814" w:footer="1814" w:gutter="0"/>
          <w:pgNumType w:fmt="lowerRoman" w:start="1"/>
          <w:cols w:space="720"/>
          <w:titlePg/>
          <w:docGrid w:linePitch="272"/>
        </w:sectPr>
      </w:pPr>
      <w:r w:rsidRPr="00BA1758">
        <w:rPr>
          <w:rFonts w:asciiTheme="majorHAnsi" w:hAnsiTheme="majorHAnsi" w:cs="Arial"/>
          <w:b/>
          <w:spacing w:val="-10"/>
          <w:sz w:val="20"/>
        </w:rPr>
        <w:t>9 May 2023</w:t>
      </w:r>
    </w:p>
    <w:bookmarkEnd w:id="1"/>
    <w:p w14:paraId="7360096A" w14:textId="72FEB38B" w:rsidR="00D742DE" w:rsidRPr="00BA1758" w:rsidRDefault="00D742DE" w:rsidP="00D742DE">
      <w:pPr>
        <w:spacing w:before="120" w:after="120"/>
        <w:rPr>
          <w:spacing w:val="-2"/>
        </w:rPr>
      </w:pPr>
      <w:r w:rsidRPr="00BA1758">
        <w:rPr>
          <w:spacing w:val="-2"/>
        </w:rPr>
        <w:lastRenderedPageBreak/>
        <w:t>© Commonwealth of Australia 202</w:t>
      </w:r>
      <w:r w:rsidR="00547ED8" w:rsidRPr="00BA1758">
        <w:rPr>
          <w:spacing w:val="-2"/>
        </w:rPr>
        <w:t>3</w:t>
      </w:r>
    </w:p>
    <w:p w14:paraId="46562CE1" w14:textId="214C540D" w:rsidR="00D742DE" w:rsidRPr="00BA1758" w:rsidRDefault="00D742DE" w:rsidP="00D742DE">
      <w:pPr>
        <w:spacing w:before="120" w:after="120"/>
        <w:rPr>
          <w:spacing w:val="-2"/>
        </w:rPr>
      </w:pPr>
      <w:r w:rsidRPr="00BA1758">
        <w:rPr>
          <w:spacing w:val="-2"/>
        </w:rPr>
        <w:t xml:space="preserve">ISBN </w:t>
      </w:r>
      <w:r w:rsidR="00761326" w:rsidRPr="00761326">
        <w:rPr>
          <w:spacing w:val="-2"/>
        </w:rPr>
        <w:t>978-1-925832-72-3</w:t>
      </w:r>
    </w:p>
    <w:p w14:paraId="730499DD" w14:textId="632266F4" w:rsidR="00D742DE" w:rsidRPr="00BA1758" w:rsidRDefault="00D742DE" w:rsidP="00D742DE">
      <w:pPr>
        <w:spacing w:before="120" w:after="120"/>
        <w:rPr>
          <w:rStyle w:val="A5"/>
          <w:spacing w:val="-2"/>
        </w:rPr>
      </w:pPr>
      <w:r w:rsidRPr="00BA1758">
        <w:rPr>
          <w:rStyle w:val="A5"/>
          <w:rFonts w:cs="Calibri"/>
          <w:spacing w:val="-2"/>
        </w:rPr>
        <w:t xml:space="preserve">This publication is available for your use under </w:t>
      </w:r>
      <w:r w:rsidRPr="00BA1758">
        <w:rPr>
          <w:spacing w:val="-2"/>
        </w:rPr>
        <w:t xml:space="preserve">a </w:t>
      </w:r>
      <w:hyperlink r:id="rId15" w:history="1">
        <w:r w:rsidRPr="00BA1758">
          <w:rPr>
            <w:spacing w:val="-2"/>
          </w:rPr>
          <w:t>Creative Commons BY Attribution 3.0 Australia</w:t>
        </w:r>
      </w:hyperlink>
      <w:r w:rsidRPr="00BA1758">
        <w:rPr>
          <w:spacing w:val="-2"/>
        </w:rPr>
        <w:t xml:space="preserve"> licence, </w:t>
      </w:r>
      <w:r w:rsidRPr="00BA1758">
        <w:rPr>
          <w:rStyle w:val="A5"/>
          <w:rFonts w:cs="Calibri"/>
          <w:spacing w:val="-2"/>
        </w:rPr>
        <w:t>with the exception of the Commonwealth Coat of Arms, third</w:t>
      </w:r>
      <w:r w:rsidR="008644B4">
        <w:rPr>
          <w:rStyle w:val="A5"/>
          <w:rFonts w:cs="Calibri"/>
          <w:spacing w:val="-2"/>
        </w:rPr>
        <w:noBreakHyphen/>
      </w:r>
      <w:r w:rsidRPr="00BA1758">
        <w:rPr>
          <w:rStyle w:val="A5"/>
          <w:rFonts w:cs="Calibri"/>
          <w:spacing w:val="-2"/>
        </w:rPr>
        <w:t xml:space="preserve">party content and where otherwise stated. The full </w:t>
      </w:r>
      <w:r w:rsidRPr="00BA1758">
        <w:rPr>
          <w:spacing w:val="-2"/>
        </w:rPr>
        <w:t xml:space="preserve">licence terms are available from </w:t>
      </w:r>
      <w:hyperlink r:id="rId16" w:history="1">
        <w:r w:rsidRPr="00BA1758">
          <w:rPr>
            <w:rStyle w:val="Hyperlink"/>
          </w:rPr>
          <w:t>http://creativecommons.org/licenses/by/3.0/au/legalcode</w:t>
        </w:r>
      </w:hyperlink>
      <w:r w:rsidRPr="00BA1758">
        <w:rPr>
          <w:rStyle w:val="A5"/>
          <w:rFonts w:cs="Calibri"/>
          <w:spacing w:val="-2"/>
        </w:rPr>
        <w:t>.</w:t>
      </w:r>
    </w:p>
    <w:p w14:paraId="128FA33B" w14:textId="77777777" w:rsidR="00D742DE" w:rsidRPr="00BA1758" w:rsidRDefault="00D742DE" w:rsidP="00D742DE">
      <w:pPr>
        <w:pStyle w:val="TableGraphic"/>
        <w:spacing w:before="120" w:after="120"/>
      </w:pPr>
      <w:r w:rsidRPr="00BA1758">
        <w:rPr>
          <w:noProof/>
        </w:rPr>
        <w:drawing>
          <wp:inline distT="0" distB="0" distL="0" distR="0" wp14:anchorId="2E8C8B34" wp14:editId="4FF50EB7">
            <wp:extent cx="887095" cy="307340"/>
            <wp:effectExtent l="0" t="0" r="8255" b="0"/>
            <wp:docPr id="4" name="Picture 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2B75D04C" w14:textId="77777777" w:rsidR="00D742DE" w:rsidRPr="00BA1758" w:rsidRDefault="00D742DE" w:rsidP="00D742DE">
      <w:pPr>
        <w:tabs>
          <w:tab w:val="left" w:pos="1650"/>
        </w:tabs>
        <w:spacing w:before="120" w:after="120"/>
        <w:rPr>
          <w:rFonts w:cs="Calibri"/>
          <w:color w:val="000000"/>
          <w:spacing w:val="-2"/>
        </w:rPr>
      </w:pPr>
      <w:r w:rsidRPr="00BA1758">
        <w:rPr>
          <w:rFonts w:cs="Calibri"/>
          <w:color w:val="000000"/>
          <w:spacing w:val="-2"/>
        </w:rPr>
        <w:t xml:space="preserve">Use of Commonwealth of Australia material under a </w:t>
      </w:r>
      <w:hyperlink r:id="rId18" w:history="1">
        <w:r w:rsidRPr="00BA1758">
          <w:rPr>
            <w:spacing w:val="-2"/>
          </w:rPr>
          <w:t>Creative Commons BY Attribution 3.0 Australia</w:t>
        </w:r>
      </w:hyperlink>
      <w:r w:rsidRPr="00BA1758">
        <w:rPr>
          <w:spacing w:val="-2"/>
        </w:rPr>
        <w:t xml:space="preserve"> licence requires you to attribute the work </w:t>
      </w:r>
      <w:r w:rsidRPr="00BA1758">
        <w:rPr>
          <w:rFonts w:cs="Calibri"/>
          <w:color w:val="000000"/>
          <w:spacing w:val="-2"/>
        </w:rPr>
        <w:t>(but not in any way that suggests that the Commonwealth of Australia endorses you or your use of the work).</w:t>
      </w:r>
    </w:p>
    <w:p w14:paraId="61C4C07C" w14:textId="4A886CCB" w:rsidR="00D742DE" w:rsidRPr="00BA1758" w:rsidRDefault="00D742DE" w:rsidP="00D742DE">
      <w:pPr>
        <w:spacing w:before="120" w:after="120"/>
        <w:rPr>
          <w:rFonts w:cs="Calibri"/>
          <w:b/>
          <w:iCs/>
          <w:color w:val="000000"/>
          <w:spacing w:val="-2"/>
        </w:rPr>
      </w:pPr>
      <w:r w:rsidRPr="00BA1758">
        <w:rPr>
          <w:rFonts w:cs="Calibri"/>
          <w:b/>
          <w:iCs/>
          <w:color w:val="000000"/>
          <w:spacing w:val="-2"/>
        </w:rPr>
        <w:t xml:space="preserve">Commonwealth of Australia material used </w:t>
      </w:r>
      <w:r w:rsidR="008644B4">
        <w:rPr>
          <w:rFonts w:cs="Calibri"/>
          <w:b/>
          <w:iCs/>
          <w:color w:val="000000"/>
          <w:spacing w:val="-2"/>
        </w:rPr>
        <w:t>‘</w:t>
      </w:r>
      <w:r w:rsidRPr="00BA1758">
        <w:rPr>
          <w:rFonts w:cs="Calibri"/>
          <w:b/>
          <w:iCs/>
          <w:color w:val="000000"/>
          <w:spacing w:val="-2"/>
        </w:rPr>
        <w:t>as supplied</w:t>
      </w:r>
      <w:r w:rsidR="008644B4">
        <w:rPr>
          <w:rFonts w:cs="Calibri"/>
          <w:b/>
          <w:iCs/>
          <w:color w:val="000000"/>
          <w:spacing w:val="-2"/>
        </w:rPr>
        <w:t>’</w:t>
      </w:r>
      <w:r w:rsidRPr="00BA1758">
        <w:rPr>
          <w:rFonts w:cs="Calibri"/>
          <w:b/>
          <w:iCs/>
          <w:color w:val="000000"/>
          <w:spacing w:val="-2"/>
        </w:rPr>
        <w:t>.</w:t>
      </w:r>
    </w:p>
    <w:p w14:paraId="54193CD2" w14:textId="77777777" w:rsidR="00D742DE" w:rsidRPr="00BA1758" w:rsidRDefault="00D742DE" w:rsidP="00D742DE">
      <w:pPr>
        <w:spacing w:before="120" w:after="120"/>
        <w:rPr>
          <w:spacing w:val="-2"/>
        </w:rPr>
      </w:pPr>
      <w:r w:rsidRPr="00BA175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673F3414" w14:textId="77777777" w:rsidR="00D742DE" w:rsidRPr="00BA1758" w:rsidRDefault="00D742DE" w:rsidP="00D742DE">
      <w:pPr>
        <w:spacing w:before="120" w:after="120"/>
        <w:ind w:left="567"/>
        <w:rPr>
          <w:rFonts w:cs="Calibri"/>
          <w:color w:val="000000"/>
          <w:spacing w:val="-2"/>
        </w:rPr>
      </w:pPr>
      <w:r w:rsidRPr="00BA1758">
        <w:rPr>
          <w:rFonts w:cs="Calibri"/>
          <w:color w:val="000000"/>
          <w:spacing w:val="-2"/>
        </w:rPr>
        <w:t xml:space="preserve">Source: </w:t>
      </w:r>
      <w:r w:rsidRPr="00BA1758">
        <w:rPr>
          <w:rFonts w:cs="Calibri"/>
          <w:i/>
          <w:spacing w:val="-2"/>
        </w:rPr>
        <w:t xml:space="preserve">The </w:t>
      </w:r>
      <w:r w:rsidRPr="00BA1758">
        <w:rPr>
          <w:rFonts w:cs="Calibri"/>
          <w:i/>
          <w:color w:val="000000"/>
          <w:spacing w:val="-2"/>
        </w:rPr>
        <w:t>Commonwealth of Australia</w:t>
      </w:r>
      <w:r w:rsidRPr="00BA1758">
        <w:rPr>
          <w:rFonts w:cs="Calibri"/>
          <w:i/>
          <w:spacing w:val="-2"/>
        </w:rPr>
        <w:t>.</w:t>
      </w:r>
    </w:p>
    <w:p w14:paraId="7EBDE3C4" w14:textId="77777777" w:rsidR="00D742DE" w:rsidRPr="00BA1758" w:rsidRDefault="00D742DE" w:rsidP="00D742DE">
      <w:pPr>
        <w:spacing w:before="120" w:after="120"/>
        <w:rPr>
          <w:rFonts w:cs="Calibri"/>
          <w:b/>
          <w:color w:val="000000"/>
          <w:spacing w:val="-2"/>
        </w:rPr>
      </w:pPr>
      <w:r w:rsidRPr="00BA1758">
        <w:rPr>
          <w:rFonts w:cs="Calibri"/>
          <w:b/>
          <w:color w:val="000000"/>
          <w:spacing w:val="-2"/>
        </w:rPr>
        <w:t>Derivative material</w:t>
      </w:r>
    </w:p>
    <w:p w14:paraId="55D7C3BF" w14:textId="77777777" w:rsidR="00D742DE" w:rsidRPr="00BA1758" w:rsidRDefault="00D742DE" w:rsidP="00D742DE">
      <w:pPr>
        <w:spacing w:before="120" w:after="120"/>
        <w:rPr>
          <w:rFonts w:cs="Calibri"/>
          <w:color w:val="000000"/>
          <w:spacing w:val="-2"/>
        </w:rPr>
      </w:pPr>
      <w:r w:rsidRPr="00BA175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517D65CE" w14:textId="77777777" w:rsidR="00D742DE" w:rsidRPr="00BA1758" w:rsidRDefault="00D742DE" w:rsidP="00D742DE">
      <w:pPr>
        <w:spacing w:before="120" w:after="120"/>
        <w:ind w:left="567"/>
        <w:rPr>
          <w:rFonts w:cs="Calibri"/>
          <w:i/>
          <w:color w:val="000000"/>
          <w:spacing w:val="-2"/>
        </w:rPr>
      </w:pPr>
      <w:r w:rsidRPr="00BA1758">
        <w:rPr>
          <w:rFonts w:cs="Calibri"/>
          <w:i/>
          <w:color w:val="000000"/>
          <w:spacing w:val="-2"/>
        </w:rPr>
        <w:t>Based on Commonwealth of Australia data.</w:t>
      </w:r>
    </w:p>
    <w:p w14:paraId="52B76D7F" w14:textId="77777777" w:rsidR="00D742DE" w:rsidRPr="00BA1758" w:rsidRDefault="00D742DE" w:rsidP="00D742DE">
      <w:pPr>
        <w:spacing w:before="120" w:after="120"/>
        <w:rPr>
          <w:spacing w:val="-2"/>
        </w:rPr>
      </w:pPr>
      <w:r w:rsidRPr="00BA1758">
        <w:rPr>
          <w:rStyle w:val="A5"/>
          <w:rFonts w:cs="Calibri"/>
          <w:b/>
          <w:spacing w:val="-2"/>
        </w:rPr>
        <w:t>Use of the Coat of Arms</w:t>
      </w:r>
    </w:p>
    <w:p w14:paraId="61F07CEC" w14:textId="3ADA6AB2" w:rsidR="00D742DE" w:rsidRPr="00BA1758" w:rsidRDefault="00D742DE" w:rsidP="00D742DE">
      <w:pPr>
        <w:spacing w:before="120" w:after="120"/>
        <w:rPr>
          <w:spacing w:val="-2"/>
        </w:rPr>
      </w:pPr>
      <w:r w:rsidRPr="00BA1758">
        <w:rPr>
          <w:spacing w:val="-2"/>
        </w:rPr>
        <w:t xml:space="preserve">The terms under which the Coat of Arms can be used are set out on </w:t>
      </w:r>
      <w:r w:rsidRPr="00BA1758">
        <w:rPr>
          <w:spacing w:val="-2"/>
        </w:rPr>
        <w:br/>
        <w:t xml:space="preserve">the Department of the Prime Minister and Cabinet website (see </w:t>
      </w:r>
      <w:hyperlink r:id="rId19" w:history="1">
        <w:r w:rsidR="001A1DC6" w:rsidRPr="00BA1758">
          <w:rPr>
            <w:rStyle w:val="Hyperlink"/>
          </w:rPr>
          <w:t>www.pmc.gov.au/</w:t>
        </w:r>
        <w:r w:rsidR="001A1DC6" w:rsidRPr="00BA1758">
          <w:rPr>
            <w:rStyle w:val="Hyperlink"/>
          </w:rPr>
          <w:br/>
          <w:t>honours</w:t>
        </w:r>
        <w:r w:rsidR="008644B4">
          <w:rPr>
            <w:rStyle w:val="Hyperlink"/>
          </w:rPr>
          <w:noBreakHyphen/>
        </w:r>
        <w:r w:rsidR="001A1DC6" w:rsidRPr="00BA1758">
          <w:rPr>
            <w:rStyle w:val="Hyperlink"/>
          </w:rPr>
          <w:t>and</w:t>
        </w:r>
        <w:r w:rsidR="008644B4">
          <w:rPr>
            <w:rStyle w:val="Hyperlink"/>
          </w:rPr>
          <w:noBreakHyphen/>
        </w:r>
        <w:r w:rsidR="001A1DC6" w:rsidRPr="00BA1758">
          <w:rPr>
            <w:rStyle w:val="Hyperlink"/>
          </w:rPr>
          <w:t>symbols/commonwealth</w:t>
        </w:r>
        <w:r w:rsidR="008644B4">
          <w:rPr>
            <w:rStyle w:val="Hyperlink"/>
          </w:rPr>
          <w:noBreakHyphen/>
        </w:r>
        <w:r w:rsidR="001A1DC6" w:rsidRPr="00BA1758">
          <w:rPr>
            <w:rStyle w:val="Hyperlink"/>
          </w:rPr>
          <w:t>coat</w:t>
        </w:r>
        <w:r w:rsidR="008644B4">
          <w:rPr>
            <w:rStyle w:val="Hyperlink"/>
          </w:rPr>
          <w:noBreakHyphen/>
        </w:r>
        <w:r w:rsidR="001A1DC6" w:rsidRPr="00BA1758">
          <w:rPr>
            <w:rStyle w:val="Hyperlink"/>
          </w:rPr>
          <w:t>arms</w:t>
        </w:r>
      </w:hyperlink>
      <w:r w:rsidRPr="00BA1758">
        <w:rPr>
          <w:color w:val="000000" w:themeColor="text1"/>
          <w:spacing w:val="-2"/>
        </w:rPr>
        <w:t>).</w:t>
      </w:r>
    </w:p>
    <w:p w14:paraId="61F55721" w14:textId="77777777" w:rsidR="00D742DE" w:rsidRPr="00BA1758" w:rsidRDefault="00D742DE" w:rsidP="00D742DE">
      <w:pPr>
        <w:spacing w:before="120" w:after="120"/>
        <w:rPr>
          <w:rStyle w:val="A5"/>
          <w:rFonts w:cs="Calibri"/>
          <w:b/>
          <w:spacing w:val="-2"/>
        </w:rPr>
      </w:pPr>
      <w:r w:rsidRPr="00BA1758">
        <w:rPr>
          <w:rStyle w:val="A5"/>
          <w:rFonts w:cs="Calibri"/>
          <w:b/>
          <w:spacing w:val="-2"/>
        </w:rPr>
        <w:t>Other uses</w:t>
      </w:r>
    </w:p>
    <w:p w14:paraId="1C1C6E53" w14:textId="77777777" w:rsidR="00D742DE" w:rsidRPr="00BA1758" w:rsidRDefault="00D742DE" w:rsidP="00D742DE">
      <w:pPr>
        <w:spacing w:before="120" w:after="120"/>
        <w:rPr>
          <w:rFonts w:cs="Calibri"/>
          <w:i/>
          <w:spacing w:val="-2"/>
        </w:rPr>
      </w:pPr>
      <w:r w:rsidRPr="00BA1758">
        <w:rPr>
          <w:rFonts w:cs="Calibri"/>
          <w:spacing w:val="-2"/>
        </w:rPr>
        <w:t>Enquiries regarding this licence and any other use of this document are welcome at:</w:t>
      </w:r>
    </w:p>
    <w:p w14:paraId="09C117C2" w14:textId="77777777" w:rsidR="00D742DE" w:rsidRPr="00BA1758" w:rsidRDefault="00D742DE" w:rsidP="00D742DE">
      <w:pPr>
        <w:spacing w:before="120" w:after="120"/>
        <w:ind w:left="567"/>
        <w:rPr>
          <w:rFonts w:cs="Calibri"/>
          <w:spacing w:val="-2"/>
        </w:rPr>
      </w:pPr>
      <w:r w:rsidRPr="00BA1758">
        <w:rPr>
          <w:rFonts w:cs="Calibri"/>
          <w:spacing w:val="-2"/>
        </w:rPr>
        <w:t>Manager</w:t>
      </w:r>
      <w:r w:rsidRPr="00BA1758">
        <w:rPr>
          <w:rFonts w:cs="Calibri"/>
          <w:spacing w:val="-2"/>
        </w:rPr>
        <w:br/>
        <w:t>Media Unit</w:t>
      </w:r>
      <w:r w:rsidRPr="00BA1758">
        <w:rPr>
          <w:rFonts w:cs="Calibri"/>
          <w:spacing w:val="-2"/>
        </w:rPr>
        <w:br/>
        <w:t>The Treasury</w:t>
      </w:r>
      <w:r w:rsidRPr="00BA1758">
        <w:rPr>
          <w:rFonts w:cs="Calibri"/>
          <w:spacing w:val="-2"/>
        </w:rPr>
        <w:br/>
        <w:t xml:space="preserve">Langton Crescent </w:t>
      </w:r>
      <w:r w:rsidRPr="00BA1758">
        <w:rPr>
          <w:rFonts w:cs="Calibri"/>
          <w:spacing w:val="-2"/>
        </w:rPr>
        <w:br/>
        <w:t>Parkes  ACT  2600</w:t>
      </w:r>
      <w:r w:rsidRPr="00BA1758">
        <w:rPr>
          <w:rFonts w:cs="Calibri"/>
          <w:spacing w:val="-2"/>
        </w:rPr>
        <w:br/>
        <w:t>Email:</w:t>
      </w:r>
      <w:r w:rsidRPr="00BA1758">
        <w:rPr>
          <w:rFonts w:cs="Calibri"/>
          <w:color w:val="000000" w:themeColor="text1"/>
          <w:spacing w:val="-2"/>
        </w:rPr>
        <w:t xml:space="preserve"> </w:t>
      </w:r>
      <w:hyperlink r:id="rId20" w:history="1">
        <w:r w:rsidRPr="00BA1758">
          <w:rPr>
            <w:rStyle w:val="Hyperlink"/>
            <w:rFonts w:cs="Calibri"/>
            <w:color w:val="000000" w:themeColor="text1"/>
            <w:spacing w:val="-2"/>
          </w:rPr>
          <w:t>media@treasury.gov.au</w:t>
        </w:r>
      </w:hyperlink>
    </w:p>
    <w:p w14:paraId="4FB92A65" w14:textId="77777777" w:rsidR="00D742DE" w:rsidRPr="00BA1758" w:rsidRDefault="00D742DE" w:rsidP="00D742DE">
      <w:pPr>
        <w:spacing w:before="120" w:after="120"/>
        <w:rPr>
          <w:rStyle w:val="A5"/>
          <w:rFonts w:cs="Calibri"/>
          <w:b/>
          <w:spacing w:val="-2"/>
        </w:rPr>
      </w:pPr>
      <w:r w:rsidRPr="00BA1758">
        <w:rPr>
          <w:rStyle w:val="A5"/>
          <w:rFonts w:cs="Calibri"/>
          <w:b/>
          <w:spacing w:val="-2"/>
        </w:rPr>
        <w:t>Internet</w:t>
      </w:r>
    </w:p>
    <w:p w14:paraId="0D9C3205" w14:textId="77777777" w:rsidR="00D742DE" w:rsidRPr="00BA1758" w:rsidRDefault="00D742DE" w:rsidP="00D742DE">
      <w:pPr>
        <w:spacing w:before="120" w:after="120"/>
        <w:rPr>
          <w:spacing w:val="-2"/>
        </w:rPr>
      </w:pPr>
      <w:r w:rsidRPr="00BA1758">
        <w:rPr>
          <w:spacing w:val="-2"/>
        </w:rPr>
        <w:t xml:space="preserve">A copy of this document is available on the central Budget website at: </w:t>
      </w:r>
      <w:hyperlink r:id="rId21" w:history="1">
        <w:r w:rsidRPr="00BA1758">
          <w:rPr>
            <w:spacing w:val="-2"/>
            <w:u w:val="single"/>
          </w:rPr>
          <w:t>www.budget.gov.au</w:t>
        </w:r>
      </w:hyperlink>
      <w:r w:rsidRPr="00BA1758">
        <w:rPr>
          <w:spacing w:val="-2"/>
        </w:rPr>
        <w:t>.</w:t>
      </w:r>
    </w:p>
    <w:p w14:paraId="11C88094" w14:textId="18259A39" w:rsidR="00D742DE" w:rsidRPr="00BA1758" w:rsidRDefault="00D742DE" w:rsidP="00D742DE">
      <w:pPr>
        <w:pStyle w:val="Halftitle"/>
        <w:spacing w:before="120" w:after="120" w:line="240" w:lineRule="exact"/>
        <w:rPr>
          <w:spacing w:val="-2"/>
        </w:rPr>
        <w:sectPr w:rsidR="00D742DE" w:rsidRPr="00BA1758" w:rsidSect="007A5C74">
          <w:headerReference w:type="even" r:id="rId22"/>
          <w:headerReference w:type="default" r:id="rId23"/>
          <w:footerReference w:type="even" r:id="rId24"/>
          <w:footerReference w:type="default" r:id="rId25"/>
          <w:headerReference w:type="first" r:id="rId26"/>
          <w:footerReference w:type="first" r:id="rId27"/>
          <w:pgSz w:w="11906" w:h="16838" w:code="9"/>
          <w:pgMar w:top="2835" w:right="2098" w:bottom="2466" w:left="2098" w:header="1814" w:footer="1814" w:gutter="0"/>
          <w:pgNumType w:fmt="lowerRoman"/>
          <w:cols w:space="720"/>
          <w:titlePg/>
          <w:docGrid w:linePitch="272"/>
        </w:sectPr>
      </w:pPr>
      <w:r w:rsidRPr="00BA1758">
        <w:rPr>
          <w:spacing w:val="-2"/>
          <w:sz w:val="20"/>
        </w:rPr>
        <w:t>Printed by CanPrint Communications Pty Ltd.</w:t>
      </w:r>
      <w:r w:rsidRPr="00BA1758">
        <w:rPr>
          <w:spacing w:val="-2"/>
        </w:rPr>
        <w:t xml:space="preserve"> </w:t>
      </w:r>
    </w:p>
    <w:p w14:paraId="20C248A8" w14:textId="034252F9" w:rsidR="00E61364" w:rsidRPr="00972961" w:rsidRDefault="00E61364" w:rsidP="00E3680B">
      <w:pPr>
        <w:pStyle w:val="Heading1"/>
      </w:pPr>
      <w:bookmarkStart w:id="2" w:name="_Toc117193189"/>
      <w:bookmarkStart w:id="3" w:name="_Toc117270378"/>
      <w:bookmarkStart w:id="4" w:name="_Toc117354348"/>
      <w:bookmarkStart w:id="5" w:name="_Toc132322539"/>
      <w:bookmarkStart w:id="6" w:name="_Toc132996014"/>
      <w:bookmarkStart w:id="7" w:name="_Toc134293304"/>
      <w:r w:rsidRPr="00972961">
        <w:lastRenderedPageBreak/>
        <w:t xml:space="preserve">Support and </w:t>
      </w:r>
      <w:bookmarkEnd w:id="2"/>
      <w:bookmarkEnd w:id="3"/>
      <w:r w:rsidRPr="00972961">
        <w:t>note on data</w:t>
      </w:r>
      <w:bookmarkEnd w:id="4"/>
      <w:bookmarkEnd w:id="5"/>
      <w:bookmarkEnd w:id="6"/>
      <w:bookmarkEnd w:id="7"/>
    </w:p>
    <w:p w14:paraId="586A1DDC" w14:textId="77777777" w:rsidR="00D742DE" w:rsidRPr="00972961" w:rsidRDefault="00D742DE" w:rsidP="00113137">
      <w:pPr>
        <w:pStyle w:val="Heading2"/>
      </w:pPr>
      <w:bookmarkStart w:id="8" w:name="_Toc117193190"/>
      <w:bookmarkStart w:id="9" w:name="_Toc117270379"/>
      <w:bookmarkStart w:id="10" w:name="_Toc117354349"/>
      <w:bookmarkStart w:id="11" w:name="_Toc132283984"/>
      <w:bookmarkStart w:id="12" w:name="_Toc132322540"/>
      <w:bookmarkStart w:id="13" w:name="_Toc132996015"/>
      <w:bookmarkStart w:id="14" w:name="_Toc133488639"/>
      <w:bookmarkStart w:id="15" w:name="_Toc134293305"/>
      <w:r w:rsidRPr="00972961">
        <w:t>Support</w:t>
      </w:r>
      <w:bookmarkEnd w:id="8"/>
      <w:bookmarkEnd w:id="9"/>
      <w:bookmarkEnd w:id="10"/>
      <w:bookmarkEnd w:id="11"/>
      <w:bookmarkEnd w:id="12"/>
      <w:bookmarkEnd w:id="13"/>
      <w:bookmarkEnd w:id="14"/>
      <w:bookmarkEnd w:id="15"/>
    </w:p>
    <w:p w14:paraId="7A08700A" w14:textId="0BF61147" w:rsidR="00E61364" w:rsidRPr="00972961" w:rsidRDefault="00E61364" w:rsidP="00E61364">
      <w:r w:rsidRPr="00972961">
        <w:t>This Statement includes information that may be distressing for some readers. It outlines the often</w:t>
      </w:r>
      <w:r w:rsidR="00F803FE" w:rsidRPr="00972961">
        <w:t xml:space="preserve"> </w:t>
      </w:r>
      <w:r w:rsidRPr="00972961">
        <w:t>tragic impacts of violence against women, including sexual assault, as well as issues such as suicide and self</w:t>
      </w:r>
      <w:r w:rsidR="008644B4" w:rsidRPr="00972961">
        <w:noBreakHyphen/>
      </w:r>
      <w:r w:rsidRPr="00972961">
        <w:t xml:space="preserve">harm. The Government respectfully acknowledges and regrets the loss of those who have </w:t>
      </w:r>
      <w:r w:rsidRPr="00972961" w:rsidDel="00EB6461">
        <w:t xml:space="preserve">died </w:t>
      </w:r>
      <w:r w:rsidRPr="00972961">
        <w:t>and the harm caused to those who are affected by violence, suicide or self</w:t>
      </w:r>
      <w:r w:rsidR="008644B4" w:rsidRPr="00972961">
        <w:noBreakHyphen/>
      </w:r>
      <w:r w:rsidRPr="00972961">
        <w:t xml:space="preserve">harm. </w:t>
      </w:r>
    </w:p>
    <w:p w14:paraId="30BF17C9" w14:textId="35DD4715" w:rsidR="00E61364" w:rsidRPr="00972961" w:rsidRDefault="00E61364" w:rsidP="00E61364">
      <w:r w:rsidRPr="00972961">
        <w:t>Help is available. Lifeline provides 24</w:t>
      </w:r>
      <w:r w:rsidR="008644B4" w:rsidRPr="00972961">
        <w:noBreakHyphen/>
      </w:r>
      <w:r w:rsidRPr="00972961">
        <w:t>hour support in Australia for those experiencing a personal crisis and can be contacted by calling 13 11 14 or visiting lifeline.org.au. If you, or someone you know, is experiencing family, domestic or sexual violence, you can contact 1800RESPECT (1800 737 732) or visit 1800respect.org.au for support.</w:t>
      </w:r>
    </w:p>
    <w:p w14:paraId="2E004014" w14:textId="77777777" w:rsidR="00E61364" w:rsidRPr="00972961" w:rsidRDefault="00E61364" w:rsidP="00113137">
      <w:pPr>
        <w:pStyle w:val="Heading2"/>
      </w:pPr>
      <w:bookmarkStart w:id="16" w:name="_Toc117193191"/>
      <w:bookmarkStart w:id="17" w:name="_Toc132996016"/>
      <w:bookmarkStart w:id="18" w:name="_Toc133488640"/>
      <w:bookmarkStart w:id="19" w:name="_Toc134293306"/>
      <w:r w:rsidRPr="00972961">
        <w:t>Note about data</w:t>
      </w:r>
      <w:bookmarkEnd w:id="16"/>
      <w:bookmarkEnd w:id="17"/>
      <w:bookmarkEnd w:id="18"/>
      <w:bookmarkEnd w:id="19"/>
      <w:r w:rsidRPr="00972961">
        <w:t xml:space="preserve"> </w:t>
      </w:r>
    </w:p>
    <w:p w14:paraId="5AA712BC" w14:textId="039054C2" w:rsidR="00E61364" w:rsidRPr="00972961" w:rsidRDefault="00E61364" w:rsidP="00E61364">
      <w:r w:rsidRPr="00972961">
        <w:t xml:space="preserve">This Statement endeavours to include data and analysis to demonstrate the outcomes experienced by different groups of women, including </w:t>
      </w:r>
      <w:r w:rsidR="00453145" w:rsidRPr="00972961">
        <w:t>Aboriginal and Torres Strait Islander</w:t>
      </w:r>
      <w:r w:rsidRPr="00972961">
        <w:t xml:space="preserve"> women, culturally and linguistically </w:t>
      </w:r>
      <w:r w:rsidRPr="00972961" w:rsidDel="00A6532E">
        <w:t>diverse</w:t>
      </w:r>
      <w:r w:rsidRPr="00972961" w:rsidDel="00A64311">
        <w:t xml:space="preserve"> communities</w:t>
      </w:r>
      <w:r w:rsidRPr="00972961">
        <w:t>, women with disability, women of different ages, and lesbian, gay, bisexual, transgender, queer, intersex, asexual or other sexually or gender diverse (LGBTQIA+) populations. There are, however, limitations to data in some cases, particularly small population or sample sizes. The Government is committed to ensuring data</w:t>
      </w:r>
      <w:r w:rsidRPr="00972961" w:rsidDel="00EA2910">
        <w:t xml:space="preserve"> </w:t>
      </w:r>
      <w:r w:rsidRPr="00972961">
        <w:t xml:space="preserve">are available to help inform better outcomes for all Australians, noting that this needs to be culturally appropriate and protect the right to privacy. </w:t>
      </w:r>
    </w:p>
    <w:p w14:paraId="56869D79" w14:textId="77777777" w:rsidR="00E61364" w:rsidRPr="00972961" w:rsidRDefault="00E61364" w:rsidP="00E61364">
      <w:pPr>
        <w:rPr>
          <w:sz w:val="22"/>
        </w:rPr>
      </w:pPr>
      <w:r w:rsidRPr="00972961">
        <w:t xml:space="preserve">This Statement uses unit record data from the Household, Income and Labour Dynamics in Australia (HILDA) Survey. The HILDA Project was initiated and is funded by the Australian Government Department of Social Services (DSS) and is managed by the Melbourne Institute of Applied Economic and Social Research (Melbourne Institute). The findings and views reported in this paper, however, are those of the authors and should not be attributed to either DSS or the Melbourne Institute. </w:t>
      </w:r>
    </w:p>
    <w:p w14:paraId="0554095F" w14:textId="7A018E28" w:rsidR="00E61364" w:rsidRPr="00972961" w:rsidRDefault="00E61364" w:rsidP="00E61364">
      <w:r w:rsidRPr="00972961">
        <w:t>The majority of the data collected and reported in this Statement relat</w:t>
      </w:r>
      <w:r w:rsidR="003A584B" w:rsidRPr="00972961">
        <w:t>e</w:t>
      </w:r>
      <w:r w:rsidRPr="00972961">
        <w:t xml:space="preserve"> to sex, not gender. </w:t>
      </w:r>
      <w:r w:rsidRPr="00972961">
        <w:rPr>
          <w:i/>
        </w:rPr>
        <w:t>Sex</w:t>
      </w:r>
      <w:r w:rsidRPr="00972961">
        <w:rPr>
          <w:i/>
          <w:shd w:val="clear" w:color="auto" w:fill="FFFFFF"/>
        </w:rPr>
        <w:t xml:space="preserve"> </w:t>
      </w:r>
      <w:r w:rsidRPr="00972961">
        <w:rPr>
          <w:shd w:val="clear" w:color="auto" w:fill="FFFFFF"/>
        </w:rPr>
        <w:t>is based upon the person</w:t>
      </w:r>
      <w:r w:rsidR="008644B4" w:rsidRPr="00972961">
        <w:rPr>
          <w:shd w:val="clear" w:color="auto" w:fill="FFFFFF"/>
        </w:rPr>
        <w:t>’</w:t>
      </w:r>
      <w:r w:rsidRPr="00972961">
        <w:rPr>
          <w:shd w:val="clear" w:color="auto" w:fill="FFFFFF"/>
        </w:rPr>
        <w:t>s sex characteristics, such as their chromosomes, hormones and reproductive organs</w:t>
      </w:r>
      <w:r w:rsidRPr="00972961">
        <w:rPr>
          <w:i/>
          <w:shd w:val="clear" w:color="auto" w:fill="FFFFFF"/>
        </w:rPr>
        <w:t xml:space="preserve">. </w:t>
      </w:r>
      <w:r w:rsidRPr="00972961">
        <w:rPr>
          <w:i/>
        </w:rPr>
        <w:t xml:space="preserve">Gender </w:t>
      </w:r>
      <w:r w:rsidRPr="00972961">
        <w:rPr>
          <w:shd w:val="clear" w:color="auto" w:fill="FFFFFF"/>
        </w:rPr>
        <w:t xml:space="preserve">is a social and cultural concept. It is about social and cultural differences in identity, expression and experience as a man, woman or </w:t>
      </w:r>
      <w:r w:rsidRPr="00972961">
        <w:rPr>
          <w:shd w:val="clear" w:color="auto" w:fill="FFFFFF"/>
        </w:rPr>
        <w:br/>
        <w:t>non</w:t>
      </w:r>
      <w:r w:rsidR="008644B4" w:rsidRPr="00972961">
        <w:rPr>
          <w:shd w:val="clear" w:color="auto" w:fill="FFFFFF"/>
        </w:rPr>
        <w:noBreakHyphen/>
      </w:r>
      <w:r w:rsidRPr="00972961">
        <w:rPr>
          <w:shd w:val="clear" w:color="auto" w:fill="FFFFFF"/>
        </w:rPr>
        <w:t xml:space="preserve">binary person. </w:t>
      </w:r>
      <w:r w:rsidRPr="00972961">
        <w:t xml:space="preserve">This Statement uses the terms </w:t>
      </w:r>
      <w:r w:rsidRPr="00972961">
        <w:rPr>
          <w:i/>
        </w:rPr>
        <w:t>women</w:t>
      </w:r>
      <w:r w:rsidRPr="00972961">
        <w:t xml:space="preserve"> and </w:t>
      </w:r>
      <w:r w:rsidRPr="00972961">
        <w:rPr>
          <w:i/>
        </w:rPr>
        <w:t>men</w:t>
      </w:r>
      <w:r w:rsidRPr="00972961">
        <w:t xml:space="preserve"> in reference to both sex and gender, but the terms </w:t>
      </w:r>
      <w:r w:rsidRPr="00972961">
        <w:rPr>
          <w:i/>
        </w:rPr>
        <w:t>female</w:t>
      </w:r>
      <w:r w:rsidRPr="00972961">
        <w:t xml:space="preserve"> and </w:t>
      </w:r>
      <w:r w:rsidRPr="00972961">
        <w:rPr>
          <w:i/>
        </w:rPr>
        <w:t>male</w:t>
      </w:r>
      <w:r w:rsidRPr="00972961">
        <w:t xml:space="preserve"> are used when presenting data collected on the basis of sex.</w:t>
      </w:r>
    </w:p>
    <w:p w14:paraId="77F9AA36" w14:textId="40471D78" w:rsidR="001A0D5C" w:rsidRPr="00BA1758" w:rsidRDefault="001A0D5C" w:rsidP="001A0D5C">
      <w:pPr>
        <w:sectPr w:rsidR="001A0D5C" w:rsidRPr="00BA1758" w:rsidSect="00281EFA">
          <w:headerReference w:type="even" r:id="rId28"/>
          <w:headerReference w:type="default" r:id="rId29"/>
          <w:footerReference w:type="even" r:id="rId30"/>
          <w:footerReference w:type="default" r:id="rId31"/>
          <w:headerReference w:type="first" r:id="rId32"/>
          <w:footerReference w:type="first" r:id="rId33"/>
          <w:type w:val="oddPage"/>
          <w:pgSz w:w="11906" w:h="16838" w:code="9"/>
          <w:pgMar w:top="2835" w:right="2098" w:bottom="2466" w:left="2098" w:header="1814" w:footer="1814" w:gutter="0"/>
          <w:pgNumType w:fmt="lowerRoman" w:start="1"/>
          <w:cols w:space="708"/>
          <w:titlePg/>
          <w:docGrid w:linePitch="360"/>
        </w:sectPr>
      </w:pPr>
    </w:p>
    <w:p w14:paraId="1292D71F" w14:textId="3A97BEC9" w:rsidR="00F75435" w:rsidRPr="00BA1758" w:rsidDel="00074264" w:rsidRDefault="00F75435" w:rsidP="00A87ED3">
      <w:pPr>
        <w:pStyle w:val="ContentsHeading"/>
      </w:pPr>
      <w:r w:rsidRPr="00BA1758" w:rsidDel="00074264">
        <w:lastRenderedPageBreak/>
        <w:t>Contents</w:t>
      </w:r>
    </w:p>
    <w:p w14:paraId="757CE276" w14:textId="58F9FF74" w:rsidR="00BE25A6" w:rsidRDefault="003538F0">
      <w:pPr>
        <w:pStyle w:val="TOC1"/>
        <w:rPr>
          <w:rFonts w:asciiTheme="minorHAnsi" w:eastAsiaTheme="minorEastAsia" w:hAnsiTheme="minorHAnsi" w:cstheme="minorBidi"/>
          <w:b w:val="0"/>
          <w:noProof/>
          <w:sz w:val="22"/>
          <w:szCs w:val="22"/>
        </w:rPr>
      </w:pPr>
      <w:r w:rsidRPr="00BA1758">
        <w:fldChar w:fldCharType="begin"/>
      </w:r>
      <w:r w:rsidRPr="00BA1758">
        <w:instrText xml:space="preserve"> TOC \o "1-2" \h \z \u </w:instrText>
      </w:r>
      <w:r w:rsidRPr="00BA1758">
        <w:fldChar w:fldCharType="separate"/>
      </w:r>
      <w:hyperlink w:anchor="_Toc134293307" w:history="1">
        <w:r w:rsidR="00BE25A6" w:rsidRPr="00EB1EE9">
          <w:rPr>
            <w:rStyle w:val="Hyperlink"/>
            <w:noProof/>
          </w:rPr>
          <w:t>Foreword</w:t>
        </w:r>
        <w:r w:rsidR="00BE25A6">
          <w:rPr>
            <w:noProof/>
            <w:webHidden/>
          </w:rPr>
          <w:tab/>
        </w:r>
        <w:r w:rsidR="00BE25A6">
          <w:rPr>
            <w:noProof/>
            <w:webHidden/>
          </w:rPr>
          <w:fldChar w:fldCharType="begin"/>
        </w:r>
        <w:r w:rsidR="00BE25A6">
          <w:rPr>
            <w:noProof/>
            <w:webHidden/>
          </w:rPr>
          <w:instrText xml:space="preserve"> PAGEREF _Toc134293307 \h </w:instrText>
        </w:r>
        <w:r w:rsidR="00BE25A6">
          <w:rPr>
            <w:noProof/>
            <w:webHidden/>
          </w:rPr>
        </w:r>
        <w:r w:rsidR="00BE25A6">
          <w:rPr>
            <w:noProof/>
            <w:webHidden/>
          </w:rPr>
          <w:fldChar w:fldCharType="separate"/>
        </w:r>
        <w:r w:rsidR="005536D3">
          <w:rPr>
            <w:noProof/>
            <w:webHidden/>
          </w:rPr>
          <w:t>1</w:t>
        </w:r>
        <w:r w:rsidR="00BE25A6">
          <w:rPr>
            <w:noProof/>
            <w:webHidden/>
          </w:rPr>
          <w:fldChar w:fldCharType="end"/>
        </w:r>
      </w:hyperlink>
    </w:p>
    <w:p w14:paraId="5308B7D6" w14:textId="09C64E5A" w:rsidR="00BE25A6" w:rsidRDefault="0068680F">
      <w:pPr>
        <w:pStyle w:val="TOC1"/>
        <w:rPr>
          <w:rFonts w:asciiTheme="minorHAnsi" w:eastAsiaTheme="minorEastAsia" w:hAnsiTheme="minorHAnsi" w:cstheme="minorBidi"/>
          <w:b w:val="0"/>
          <w:noProof/>
          <w:sz w:val="22"/>
          <w:szCs w:val="22"/>
        </w:rPr>
      </w:pPr>
      <w:hyperlink w:anchor="_Toc134293308" w:history="1">
        <w:r w:rsidR="00BE25A6" w:rsidRPr="00EB1EE9">
          <w:rPr>
            <w:rStyle w:val="Hyperlink"/>
            <w:noProof/>
          </w:rPr>
          <w:t>A snapshot of women in Australia</w:t>
        </w:r>
        <w:r w:rsidR="00BE25A6">
          <w:rPr>
            <w:noProof/>
            <w:webHidden/>
          </w:rPr>
          <w:tab/>
        </w:r>
        <w:r w:rsidR="00BE25A6">
          <w:rPr>
            <w:noProof/>
            <w:webHidden/>
          </w:rPr>
          <w:fldChar w:fldCharType="begin"/>
        </w:r>
        <w:r w:rsidR="00BE25A6">
          <w:rPr>
            <w:noProof/>
            <w:webHidden/>
          </w:rPr>
          <w:instrText xml:space="preserve"> PAGEREF _Toc134293308 \h </w:instrText>
        </w:r>
        <w:r w:rsidR="00BE25A6">
          <w:rPr>
            <w:noProof/>
            <w:webHidden/>
          </w:rPr>
        </w:r>
        <w:r w:rsidR="00BE25A6">
          <w:rPr>
            <w:noProof/>
            <w:webHidden/>
          </w:rPr>
          <w:fldChar w:fldCharType="separate"/>
        </w:r>
        <w:r w:rsidR="005536D3">
          <w:rPr>
            <w:noProof/>
            <w:webHidden/>
          </w:rPr>
          <w:t>3</w:t>
        </w:r>
        <w:r w:rsidR="00BE25A6">
          <w:rPr>
            <w:noProof/>
            <w:webHidden/>
          </w:rPr>
          <w:fldChar w:fldCharType="end"/>
        </w:r>
      </w:hyperlink>
    </w:p>
    <w:p w14:paraId="10816709" w14:textId="1ED78273" w:rsidR="00BE25A6" w:rsidRDefault="0068680F">
      <w:pPr>
        <w:pStyle w:val="TOC1"/>
        <w:rPr>
          <w:rFonts w:asciiTheme="minorHAnsi" w:eastAsiaTheme="minorEastAsia" w:hAnsiTheme="minorHAnsi" w:cstheme="minorBidi"/>
          <w:b w:val="0"/>
          <w:noProof/>
          <w:sz w:val="22"/>
          <w:szCs w:val="22"/>
        </w:rPr>
      </w:pPr>
      <w:hyperlink w:anchor="_Toc134293309" w:history="1">
        <w:r w:rsidR="00BE25A6" w:rsidRPr="00EB1EE9">
          <w:rPr>
            <w:rStyle w:val="Hyperlink"/>
            <w:noProof/>
          </w:rPr>
          <w:t>Overview</w:t>
        </w:r>
        <w:r w:rsidR="00BE25A6">
          <w:rPr>
            <w:noProof/>
            <w:webHidden/>
          </w:rPr>
          <w:tab/>
        </w:r>
        <w:r w:rsidR="00BE25A6">
          <w:rPr>
            <w:noProof/>
            <w:webHidden/>
          </w:rPr>
          <w:fldChar w:fldCharType="begin"/>
        </w:r>
        <w:r w:rsidR="00BE25A6">
          <w:rPr>
            <w:noProof/>
            <w:webHidden/>
          </w:rPr>
          <w:instrText xml:space="preserve"> PAGEREF _Toc134293309 \h </w:instrText>
        </w:r>
        <w:r w:rsidR="00BE25A6">
          <w:rPr>
            <w:noProof/>
            <w:webHidden/>
          </w:rPr>
        </w:r>
        <w:r w:rsidR="00BE25A6">
          <w:rPr>
            <w:noProof/>
            <w:webHidden/>
          </w:rPr>
          <w:fldChar w:fldCharType="separate"/>
        </w:r>
        <w:r w:rsidR="005536D3">
          <w:rPr>
            <w:noProof/>
            <w:webHidden/>
          </w:rPr>
          <w:t>5</w:t>
        </w:r>
        <w:r w:rsidR="00BE25A6">
          <w:rPr>
            <w:noProof/>
            <w:webHidden/>
          </w:rPr>
          <w:fldChar w:fldCharType="end"/>
        </w:r>
      </w:hyperlink>
    </w:p>
    <w:p w14:paraId="4F5A7306" w14:textId="38C19BB7" w:rsidR="00BE25A6" w:rsidRDefault="0068680F">
      <w:pPr>
        <w:pStyle w:val="TOC2"/>
        <w:rPr>
          <w:rFonts w:asciiTheme="minorHAnsi" w:eastAsiaTheme="minorEastAsia" w:hAnsiTheme="minorHAnsi" w:cstheme="minorBidi"/>
          <w:noProof/>
          <w:sz w:val="22"/>
          <w:szCs w:val="22"/>
        </w:rPr>
      </w:pPr>
      <w:hyperlink w:anchor="_Toc134293310" w:history="1">
        <w:r w:rsidR="00BE25A6" w:rsidRPr="00EB1EE9">
          <w:rPr>
            <w:rStyle w:val="Hyperlink"/>
            <w:noProof/>
          </w:rPr>
          <w:t>Women’s economic equality</w:t>
        </w:r>
        <w:r w:rsidR="00BE25A6">
          <w:rPr>
            <w:noProof/>
            <w:webHidden/>
          </w:rPr>
          <w:tab/>
        </w:r>
        <w:r w:rsidR="00BE25A6">
          <w:rPr>
            <w:noProof/>
            <w:webHidden/>
          </w:rPr>
          <w:fldChar w:fldCharType="begin"/>
        </w:r>
        <w:r w:rsidR="00BE25A6">
          <w:rPr>
            <w:noProof/>
            <w:webHidden/>
          </w:rPr>
          <w:instrText xml:space="preserve"> PAGEREF _Toc134293310 \h </w:instrText>
        </w:r>
        <w:r w:rsidR="00BE25A6">
          <w:rPr>
            <w:noProof/>
            <w:webHidden/>
          </w:rPr>
        </w:r>
        <w:r w:rsidR="00BE25A6">
          <w:rPr>
            <w:noProof/>
            <w:webHidden/>
          </w:rPr>
          <w:fldChar w:fldCharType="separate"/>
        </w:r>
        <w:r w:rsidR="005536D3">
          <w:rPr>
            <w:noProof/>
            <w:webHidden/>
          </w:rPr>
          <w:t>5</w:t>
        </w:r>
        <w:r w:rsidR="00BE25A6">
          <w:rPr>
            <w:noProof/>
            <w:webHidden/>
          </w:rPr>
          <w:fldChar w:fldCharType="end"/>
        </w:r>
      </w:hyperlink>
    </w:p>
    <w:p w14:paraId="5BFB9434" w14:textId="15235866" w:rsidR="00BE25A6" w:rsidRDefault="0068680F">
      <w:pPr>
        <w:pStyle w:val="TOC2"/>
        <w:rPr>
          <w:rFonts w:asciiTheme="minorHAnsi" w:eastAsiaTheme="minorEastAsia" w:hAnsiTheme="minorHAnsi" w:cstheme="minorBidi"/>
          <w:noProof/>
          <w:sz w:val="22"/>
          <w:szCs w:val="22"/>
        </w:rPr>
      </w:pPr>
      <w:hyperlink w:anchor="_Toc134293311" w:history="1">
        <w:r w:rsidR="00BE25A6" w:rsidRPr="00EB1EE9">
          <w:rPr>
            <w:rStyle w:val="Hyperlink"/>
            <w:noProof/>
          </w:rPr>
          <w:t>Ending violence against women and children</w:t>
        </w:r>
        <w:r w:rsidR="00BE25A6">
          <w:rPr>
            <w:noProof/>
            <w:webHidden/>
          </w:rPr>
          <w:tab/>
        </w:r>
        <w:r w:rsidR="00BE25A6">
          <w:rPr>
            <w:noProof/>
            <w:webHidden/>
          </w:rPr>
          <w:fldChar w:fldCharType="begin"/>
        </w:r>
        <w:r w:rsidR="00BE25A6">
          <w:rPr>
            <w:noProof/>
            <w:webHidden/>
          </w:rPr>
          <w:instrText xml:space="preserve"> PAGEREF _Toc134293311 \h </w:instrText>
        </w:r>
        <w:r w:rsidR="00BE25A6">
          <w:rPr>
            <w:noProof/>
            <w:webHidden/>
          </w:rPr>
        </w:r>
        <w:r w:rsidR="00BE25A6">
          <w:rPr>
            <w:noProof/>
            <w:webHidden/>
          </w:rPr>
          <w:fldChar w:fldCharType="separate"/>
        </w:r>
        <w:r w:rsidR="005536D3">
          <w:rPr>
            <w:noProof/>
            <w:webHidden/>
          </w:rPr>
          <w:t>6</w:t>
        </w:r>
        <w:r w:rsidR="00BE25A6">
          <w:rPr>
            <w:noProof/>
            <w:webHidden/>
          </w:rPr>
          <w:fldChar w:fldCharType="end"/>
        </w:r>
      </w:hyperlink>
    </w:p>
    <w:p w14:paraId="5D7185BA" w14:textId="758B4A24" w:rsidR="00BE25A6" w:rsidRDefault="0068680F">
      <w:pPr>
        <w:pStyle w:val="TOC2"/>
        <w:rPr>
          <w:rFonts w:asciiTheme="minorHAnsi" w:eastAsiaTheme="minorEastAsia" w:hAnsiTheme="minorHAnsi" w:cstheme="minorBidi"/>
          <w:noProof/>
          <w:sz w:val="22"/>
          <w:szCs w:val="22"/>
        </w:rPr>
      </w:pPr>
      <w:hyperlink w:anchor="_Toc134293312" w:history="1">
        <w:r w:rsidR="00BE25A6" w:rsidRPr="00EB1EE9">
          <w:rPr>
            <w:rStyle w:val="Hyperlink"/>
            <w:noProof/>
          </w:rPr>
          <w:t>Leadership and decision</w:t>
        </w:r>
        <w:r w:rsidR="00BE25A6" w:rsidRPr="00EB1EE9">
          <w:rPr>
            <w:rStyle w:val="Hyperlink"/>
            <w:noProof/>
          </w:rPr>
          <w:noBreakHyphen/>
          <w:t>making</w:t>
        </w:r>
        <w:r w:rsidR="00BE25A6">
          <w:rPr>
            <w:noProof/>
            <w:webHidden/>
          </w:rPr>
          <w:tab/>
        </w:r>
        <w:r w:rsidR="00BE25A6">
          <w:rPr>
            <w:noProof/>
            <w:webHidden/>
          </w:rPr>
          <w:fldChar w:fldCharType="begin"/>
        </w:r>
        <w:r w:rsidR="00BE25A6">
          <w:rPr>
            <w:noProof/>
            <w:webHidden/>
          </w:rPr>
          <w:instrText xml:space="preserve"> PAGEREF _Toc134293312 \h </w:instrText>
        </w:r>
        <w:r w:rsidR="00BE25A6">
          <w:rPr>
            <w:noProof/>
            <w:webHidden/>
          </w:rPr>
        </w:r>
        <w:r w:rsidR="00BE25A6">
          <w:rPr>
            <w:noProof/>
            <w:webHidden/>
          </w:rPr>
          <w:fldChar w:fldCharType="separate"/>
        </w:r>
        <w:r w:rsidR="005536D3">
          <w:rPr>
            <w:noProof/>
            <w:webHidden/>
          </w:rPr>
          <w:t>7</w:t>
        </w:r>
        <w:r w:rsidR="00BE25A6">
          <w:rPr>
            <w:noProof/>
            <w:webHidden/>
          </w:rPr>
          <w:fldChar w:fldCharType="end"/>
        </w:r>
      </w:hyperlink>
    </w:p>
    <w:p w14:paraId="67240D8E" w14:textId="032D969D" w:rsidR="00BE25A6" w:rsidRDefault="0068680F">
      <w:pPr>
        <w:pStyle w:val="TOC2"/>
        <w:rPr>
          <w:rFonts w:asciiTheme="minorHAnsi" w:eastAsiaTheme="minorEastAsia" w:hAnsiTheme="minorHAnsi" w:cstheme="minorBidi"/>
          <w:noProof/>
          <w:sz w:val="22"/>
          <w:szCs w:val="22"/>
        </w:rPr>
      </w:pPr>
      <w:hyperlink w:anchor="_Toc134293313" w:history="1">
        <w:r w:rsidR="00BE25A6" w:rsidRPr="00EB1EE9">
          <w:rPr>
            <w:rStyle w:val="Hyperlink"/>
            <w:noProof/>
          </w:rPr>
          <w:t>Women’s health and wellbeing</w:t>
        </w:r>
        <w:r w:rsidR="00BE25A6">
          <w:rPr>
            <w:noProof/>
            <w:webHidden/>
          </w:rPr>
          <w:tab/>
        </w:r>
        <w:r w:rsidR="00BE25A6">
          <w:rPr>
            <w:noProof/>
            <w:webHidden/>
          </w:rPr>
          <w:fldChar w:fldCharType="begin"/>
        </w:r>
        <w:r w:rsidR="00BE25A6">
          <w:rPr>
            <w:noProof/>
            <w:webHidden/>
          </w:rPr>
          <w:instrText xml:space="preserve"> PAGEREF _Toc134293313 \h </w:instrText>
        </w:r>
        <w:r w:rsidR="00BE25A6">
          <w:rPr>
            <w:noProof/>
            <w:webHidden/>
          </w:rPr>
        </w:r>
        <w:r w:rsidR="00BE25A6">
          <w:rPr>
            <w:noProof/>
            <w:webHidden/>
          </w:rPr>
          <w:fldChar w:fldCharType="separate"/>
        </w:r>
        <w:r w:rsidR="005536D3">
          <w:rPr>
            <w:noProof/>
            <w:webHidden/>
          </w:rPr>
          <w:t>7</w:t>
        </w:r>
        <w:r w:rsidR="00BE25A6">
          <w:rPr>
            <w:noProof/>
            <w:webHidden/>
          </w:rPr>
          <w:fldChar w:fldCharType="end"/>
        </w:r>
      </w:hyperlink>
    </w:p>
    <w:p w14:paraId="6D28EA62" w14:textId="6657A351" w:rsidR="00BE25A6" w:rsidRDefault="0068680F">
      <w:pPr>
        <w:pStyle w:val="TOC1"/>
        <w:rPr>
          <w:rFonts w:asciiTheme="minorHAnsi" w:eastAsiaTheme="minorEastAsia" w:hAnsiTheme="minorHAnsi" w:cstheme="minorBidi"/>
          <w:b w:val="0"/>
          <w:noProof/>
          <w:sz w:val="22"/>
          <w:szCs w:val="22"/>
        </w:rPr>
      </w:pPr>
      <w:hyperlink w:anchor="_Toc134293314" w:history="1">
        <w:r w:rsidR="00BE25A6" w:rsidRPr="00EB1EE9">
          <w:rPr>
            <w:rStyle w:val="Hyperlink"/>
            <w:noProof/>
          </w:rPr>
          <w:t>Women’s economic equality</w:t>
        </w:r>
        <w:r w:rsidR="00BE25A6">
          <w:rPr>
            <w:noProof/>
            <w:webHidden/>
          </w:rPr>
          <w:tab/>
        </w:r>
        <w:r w:rsidR="00BE25A6">
          <w:rPr>
            <w:noProof/>
            <w:webHidden/>
          </w:rPr>
          <w:fldChar w:fldCharType="begin"/>
        </w:r>
        <w:r w:rsidR="00BE25A6">
          <w:rPr>
            <w:noProof/>
            <w:webHidden/>
          </w:rPr>
          <w:instrText xml:space="preserve"> PAGEREF _Toc134293314 \h </w:instrText>
        </w:r>
        <w:r w:rsidR="00BE25A6">
          <w:rPr>
            <w:noProof/>
            <w:webHidden/>
          </w:rPr>
        </w:r>
        <w:r w:rsidR="00BE25A6">
          <w:rPr>
            <w:noProof/>
            <w:webHidden/>
          </w:rPr>
          <w:fldChar w:fldCharType="separate"/>
        </w:r>
        <w:r w:rsidR="005536D3">
          <w:rPr>
            <w:noProof/>
            <w:webHidden/>
          </w:rPr>
          <w:t>9</w:t>
        </w:r>
        <w:r w:rsidR="00BE25A6">
          <w:rPr>
            <w:noProof/>
            <w:webHidden/>
          </w:rPr>
          <w:fldChar w:fldCharType="end"/>
        </w:r>
      </w:hyperlink>
    </w:p>
    <w:p w14:paraId="55B49DB9" w14:textId="572304BA" w:rsidR="00BE25A6" w:rsidRDefault="0068680F">
      <w:pPr>
        <w:pStyle w:val="TOC2"/>
        <w:rPr>
          <w:rFonts w:asciiTheme="minorHAnsi" w:eastAsiaTheme="minorEastAsia" w:hAnsiTheme="minorHAnsi" w:cstheme="minorBidi"/>
          <w:noProof/>
          <w:sz w:val="22"/>
          <w:szCs w:val="22"/>
        </w:rPr>
      </w:pPr>
      <w:hyperlink w:anchor="_Toc134293315" w:history="1">
        <w:r w:rsidR="00BE25A6" w:rsidRPr="00EB1EE9">
          <w:rPr>
            <w:rStyle w:val="Hyperlink"/>
            <w:noProof/>
          </w:rPr>
          <w:t>Women’s economic equality – key statistics from 40 years ago to today</w:t>
        </w:r>
        <w:r w:rsidR="00BE25A6">
          <w:rPr>
            <w:noProof/>
            <w:webHidden/>
          </w:rPr>
          <w:tab/>
        </w:r>
        <w:r w:rsidR="00BE25A6">
          <w:rPr>
            <w:noProof/>
            <w:webHidden/>
          </w:rPr>
          <w:fldChar w:fldCharType="begin"/>
        </w:r>
        <w:r w:rsidR="00BE25A6">
          <w:rPr>
            <w:noProof/>
            <w:webHidden/>
          </w:rPr>
          <w:instrText xml:space="preserve"> PAGEREF _Toc134293315 \h </w:instrText>
        </w:r>
        <w:r w:rsidR="00BE25A6">
          <w:rPr>
            <w:noProof/>
            <w:webHidden/>
          </w:rPr>
        </w:r>
        <w:r w:rsidR="00BE25A6">
          <w:rPr>
            <w:noProof/>
            <w:webHidden/>
          </w:rPr>
          <w:fldChar w:fldCharType="separate"/>
        </w:r>
        <w:r w:rsidR="005536D3">
          <w:rPr>
            <w:noProof/>
            <w:webHidden/>
          </w:rPr>
          <w:t>10</w:t>
        </w:r>
        <w:r w:rsidR="00BE25A6">
          <w:rPr>
            <w:noProof/>
            <w:webHidden/>
          </w:rPr>
          <w:fldChar w:fldCharType="end"/>
        </w:r>
      </w:hyperlink>
    </w:p>
    <w:p w14:paraId="0D13A03F" w14:textId="48AF9A33" w:rsidR="00BE25A6" w:rsidRDefault="0068680F">
      <w:pPr>
        <w:pStyle w:val="TOC2"/>
        <w:rPr>
          <w:rFonts w:asciiTheme="minorHAnsi" w:eastAsiaTheme="minorEastAsia" w:hAnsiTheme="minorHAnsi" w:cstheme="minorBidi"/>
          <w:noProof/>
          <w:sz w:val="22"/>
          <w:szCs w:val="22"/>
        </w:rPr>
      </w:pPr>
      <w:hyperlink w:anchor="_Toc134293316" w:history="1">
        <w:r w:rsidR="00BE25A6" w:rsidRPr="00EB1EE9">
          <w:rPr>
            <w:rStyle w:val="Hyperlink"/>
            <w:noProof/>
          </w:rPr>
          <w:t>Women’s workforce participation</w:t>
        </w:r>
        <w:r w:rsidR="00BE25A6">
          <w:rPr>
            <w:noProof/>
            <w:webHidden/>
          </w:rPr>
          <w:tab/>
        </w:r>
        <w:r w:rsidR="00BE25A6">
          <w:rPr>
            <w:noProof/>
            <w:webHidden/>
          </w:rPr>
          <w:fldChar w:fldCharType="begin"/>
        </w:r>
        <w:r w:rsidR="00BE25A6">
          <w:rPr>
            <w:noProof/>
            <w:webHidden/>
          </w:rPr>
          <w:instrText xml:space="preserve"> PAGEREF _Toc134293316 \h </w:instrText>
        </w:r>
        <w:r w:rsidR="00BE25A6">
          <w:rPr>
            <w:noProof/>
            <w:webHidden/>
          </w:rPr>
        </w:r>
        <w:r w:rsidR="00BE25A6">
          <w:rPr>
            <w:noProof/>
            <w:webHidden/>
          </w:rPr>
          <w:fldChar w:fldCharType="separate"/>
        </w:r>
        <w:r w:rsidR="005536D3">
          <w:rPr>
            <w:noProof/>
            <w:webHidden/>
          </w:rPr>
          <w:t>11</w:t>
        </w:r>
        <w:r w:rsidR="00BE25A6">
          <w:rPr>
            <w:noProof/>
            <w:webHidden/>
          </w:rPr>
          <w:fldChar w:fldCharType="end"/>
        </w:r>
      </w:hyperlink>
    </w:p>
    <w:p w14:paraId="44F742CA" w14:textId="186B1C7B" w:rsidR="00BE25A6" w:rsidRDefault="0068680F">
      <w:pPr>
        <w:pStyle w:val="TOC2"/>
        <w:rPr>
          <w:rFonts w:asciiTheme="minorHAnsi" w:eastAsiaTheme="minorEastAsia" w:hAnsiTheme="minorHAnsi" w:cstheme="minorBidi"/>
          <w:noProof/>
          <w:sz w:val="22"/>
          <w:szCs w:val="22"/>
        </w:rPr>
      </w:pPr>
      <w:hyperlink w:anchor="_Toc134293317" w:history="1">
        <w:r w:rsidR="00BE25A6" w:rsidRPr="00EB1EE9">
          <w:rPr>
            <w:rStyle w:val="Hyperlink"/>
            <w:noProof/>
          </w:rPr>
          <w:t>Improving economic inclusion for women experiencing disadvantage</w:t>
        </w:r>
        <w:r w:rsidR="00BE25A6">
          <w:rPr>
            <w:noProof/>
            <w:webHidden/>
          </w:rPr>
          <w:tab/>
        </w:r>
        <w:r w:rsidR="00BE25A6">
          <w:rPr>
            <w:noProof/>
            <w:webHidden/>
          </w:rPr>
          <w:fldChar w:fldCharType="begin"/>
        </w:r>
        <w:r w:rsidR="00BE25A6">
          <w:rPr>
            <w:noProof/>
            <w:webHidden/>
          </w:rPr>
          <w:instrText xml:space="preserve"> PAGEREF _Toc134293317 \h </w:instrText>
        </w:r>
        <w:r w:rsidR="00BE25A6">
          <w:rPr>
            <w:noProof/>
            <w:webHidden/>
          </w:rPr>
        </w:r>
        <w:r w:rsidR="00BE25A6">
          <w:rPr>
            <w:noProof/>
            <w:webHidden/>
          </w:rPr>
          <w:fldChar w:fldCharType="separate"/>
        </w:r>
        <w:r w:rsidR="005536D3">
          <w:rPr>
            <w:noProof/>
            <w:webHidden/>
          </w:rPr>
          <w:t>15</w:t>
        </w:r>
        <w:r w:rsidR="00BE25A6">
          <w:rPr>
            <w:noProof/>
            <w:webHidden/>
          </w:rPr>
          <w:fldChar w:fldCharType="end"/>
        </w:r>
      </w:hyperlink>
    </w:p>
    <w:p w14:paraId="5CCA182C" w14:textId="375E9623" w:rsidR="00BE25A6" w:rsidRDefault="0068680F">
      <w:pPr>
        <w:pStyle w:val="TOC2"/>
        <w:rPr>
          <w:rFonts w:asciiTheme="minorHAnsi" w:eastAsiaTheme="minorEastAsia" w:hAnsiTheme="minorHAnsi" w:cstheme="minorBidi"/>
          <w:noProof/>
          <w:sz w:val="22"/>
          <w:szCs w:val="22"/>
        </w:rPr>
      </w:pPr>
      <w:hyperlink w:anchor="_Toc134293318" w:history="1">
        <w:r w:rsidR="00BE25A6" w:rsidRPr="00EB1EE9">
          <w:rPr>
            <w:rStyle w:val="Hyperlink"/>
            <w:noProof/>
          </w:rPr>
          <w:t>The gender pay gap</w:t>
        </w:r>
        <w:r w:rsidR="00BE25A6">
          <w:rPr>
            <w:noProof/>
            <w:webHidden/>
          </w:rPr>
          <w:tab/>
        </w:r>
        <w:r w:rsidR="00BE25A6">
          <w:rPr>
            <w:noProof/>
            <w:webHidden/>
          </w:rPr>
          <w:fldChar w:fldCharType="begin"/>
        </w:r>
        <w:r w:rsidR="00BE25A6">
          <w:rPr>
            <w:noProof/>
            <w:webHidden/>
          </w:rPr>
          <w:instrText xml:space="preserve"> PAGEREF _Toc134293318 \h </w:instrText>
        </w:r>
        <w:r w:rsidR="00BE25A6">
          <w:rPr>
            <w:noProof/>
            <w:webHidden/>
          </w:rPr>
        </w:r>
        <w:r w:rsidR="00BE25A6">
          <w:rPr>
            <w:noProof/>
            <w:webHidden/>
          </w:rPr>
          <w:fldChar w:fldCharType="separate"/>
        </w:r>
        <w:r w:rsidR="005536D3">
          <w:rPr>
            <w:noProof/>
            <w:webHidden/>
          </w:rPr>
          <w:t>25</w:t>
        </w:r>
        <w:r w:rsidR="00BE25A6">
          <w:rPr>
            <w:noProof/>
            <w:webHidden/>
          </w:rPr>
          <w:fldChar w:fldCharType="end"/>
        </w:r>
      </w:hyperlink>
    </w:p>
    <w:p w14:paraId="500E3330" w14:textId="57EA9B65" w:rsidR="00BE25A6" w:rsidRDefault="0068680F">
      <w:pPr>
        <w:pStyle w:val="TOC1"/>
        <w:rPr>
          <w:rFonts w:asciiTheme="minorHAnsi" w:eastAsiaTheme="minorEastAsia" w:hAnsiTheme="minorHAnsi" w:cstheme="minorBidi"/>
          <w:b w:val="0"/>
          <w:noProof/>
          <w:sz w:val="22"/>
          <w:szCs w:val="22"/>
        </w:rPr>
      </w:pPr>
      <w:hyperlink w:anchor="_Toc134293319" w:history="1">
        <w:r w:rsidR="00BE25A6" w:rsidRPr="00EB1EE9">
          <w:rPr>
            <w:rStyle w:val="Hyperlink"/>
            <w:noProof/>
          </w:rPr>
          <w:t>Ending violence against women and children</w:t>
        </w:r>
        <w:r w:rsidR="00BE25A6">
          <w:rPr>
            <w:noProof/>
            <w:webHidden/>
          </w:rPr>
          <w:tab/>
        </w:r>
        <w:r w:rsidR="00BE25A6">
          <w:rPr>
            <w:noProof/>
            <w:webHidden/>
          </w:rPr>
          <w:fldChar w:fldCharType="begin"/>
        </w:r>
        <w:r w:rsidR="00BE25A6">
          <w:rPr>
            <w:noProof/>
            <w:webHidden/>
          </w:rPr>
          <w:instrText xml:space="preserve"> PAGEREF _Toc134293319 \h </w:instrText>
        </w:r>
        <w:r w:rsidR="00BE25A6">
          <w:rPr>
            <w:noProof/>
            <w:webHidden/>
          </w:rPr>
        </w:r>
        <w:r w:rsidR="00BE25A6">
          <w:rPr>
            <w:noProof/>
            <w:webHidden/>
          </w:rPr>
          <w:fldChar w:fldCharType="separate"/>
        </w:r>
        <w:r w:rsidR="005536D3">
          <w:rPr>
            <w:noProof/>
            <w:webHidden/>
          </w:rPr>
          <w:t>41</w:t>
        </w:r>
        <w:r w:rsidR="00BE25A6">
          <w:rPr>
            <w:noProof/>
            <w:webHidden/>
          </w:rPr>
          <w:fldChar w:fldCharType="end"/>
        </w:r>
      </w:hyperlink>
    </w:p>
    <w:p w14:paraId="4BCEA528" w14:textId="7EC915E2" w:rsidR="00BE25A6" w:rsidRDefault="0068680F">
      <w:pPr>
        <w:pStyle w:val="TOC2"/>
        <w:rPr>
          <w:rFonts w:asciiTheme="minorHAnsi" w:eastAsiaTheme="minorEastAsia" w:hAnsiTheme="minorHAnsi" w:cstheme="minorBidi"/>
          <w:noProof/>
          <w:sz w:val="22"/>
          <w:szCs w:val="22"/>
        </w:rPr>
      </w:pPr>
      <w:hyperlink w:anchor="_Toc134293320" w:history="1">
        <w:r w:rsidR="00BE25A6" w:rsidRPr="00EB1EE9">
          <w:rPr>
            <w:rStyle w:val="Hyperlink"/>
            <w:noProof/>
          </w:rPr>
          <w:t>Prevalence and impacts of gender</w:t>
        </w:r>
        <w:r w:rsidR="00BE25A6" w:rsidRPr="00EB1EE9">
          <w:rPr>
            <w:rStyle w:val="Hyperlink"/>
            <w:noProof/>
          </w:rPr>
          <w:noBreakHyphen/>
          <w:t>based violence in Australia – key statistics</w:t>
        </w:r>
        <w:r w:rsidR="00BE25A6">
          <w:rPr>
            <w:noProof/>
            <w:webHidden/>
          </w:rPr>
          <w:tab/>
        </w:r>
        <w:r w:rsidR="00BE25A6">
          <w:rPr>
            <w:noProof/>
            <w:webHidden/>
          </w:rPr>
          <w:fldChar w:fldCharType="begin"/>
        </w:r>
        <w:r w:rsidR="00BE25A6">
          <w:rPr>
            <w:noProof/>
            <w:webHidden/>
          </w:rPr>
          <w:instrText xml:space="preserve"> PAGEREF _Toc134293320 \h </w:instrText>
        </w:r>
        <w:r w:rsidR="00BE25A6">
          <w:rPr>
            <w:noProof/>
            <w:webHidden/>
          </w:rPr>
        </w:r>
        <w:r w:rsidR="00BE25A6">
          <w:rPr>
            <w:noProof/>
            <w:webHidden/>
          </w:rPr>
          <w:fldChar w:fldCharType="separate"/>
        </w:r>
        <w:r w:rsidR="005536D3">
          <w:rPr>
            <w:noProof/>
            <w:webHidden/>
          </w:rPr>
          <w:t>42</w:t>
        </w:r>
        <w:r w:rsidR="00BE25A6">
          <w:rPr>
            <w:noProof/>
            <w:webHidden/>
          </w:rPr>
          <w:fldChar w:fldCharType="end"/>
        </w:r>
      </w:hyperlink>
    </w:p>
    <w:p w14:paraId="51A2DEE0" w14:textId="18FD4189" w:rsidR="00BE25A6" w:rsidRDefault="0068680F">
      <w:pPr>
        <w:pStyle w:val="TOC2"/>
        <w:rPr>
          <w:rFonts w:asciiTheme="minorHAnsi" w:eastAsiaTheme="minorEastAsia" w:hAnsiTheme="minorHAnsi" w:cstheme="minorBidi"/>
          <w:noProof/>
          <w:sz w:val="22"/>
          <w:szCs w:val="22"/>
        </w:rPr>
      </w:pPr>
      <w:hyperlink w:anchor="_Toc134293321" w:history="1">
        <w:r w:rsidR="00BE25A6" w:rsidRPr="00EB1EE9">
          <w:rPr>
            <w:rStyle w:val="Hyperlink"/>
            <w:noProof/>
          </w:rPr>
          <w:t>National Plan to End Violence against Women and Children 2022–2032</w:t>
        </w:r>
        <w:r w:rsidR="00BE25A6">
          <w:rPr>
            <w:noProof/>
            <w:webHidden/>
          </w:rPr>
          <w:tab/>
        </w:r>
        <w:r w:rsidR="00BE25A6">
          <w:rPr>
            <w:noProof/>
            <w:webHidden/>
          </w:rPr>
          <w:fldChar w:fldCharType="begin"/>
        </w:r>
        <w:r w:rsidR="00BE25A6">
          <w:rPr>
            <w:noProof/>
            <w:webHidden/>
          </w:rPr>
          <w:instrText xml:space="preserve"> PAGEREF _Toc134293321 \h </w:instrText>
        </w:r>
        <w:r w:rsidR="00BE25A6">
          <w:rPr>
            <w:noProof/>
            <w:webHidden/>
          </w:rPr>
        </w:r>
        <w:r w:rsidR="00BE25A6">
          <w:rPr>
            <w:noProof/>
            <w:webHidden/>
          </w:rPr>
          <w:fldChar w:fldCharType="separate"/>
        </w:r>
        <w:r w:rsidR="005536D3">
          <w:rPr>
            <w:noProof/>
            <w:webHidden/>
          </w:rPr>
          <w:t>44</w:t>
        </w:r>
        <w:r w:rsidR="00BE25A6">
          <w:rPr>
            <w:noProof/>
            <w:webHidden/>
          </w:rPr>
          <w:fldChar w:fldCharType="end"/>
        </w:r>
      </w:hyperlink>
    </w:p>
    <w:p w14:paraId="704D0E10" w14:textId="005D2569" w:rsidR="00BE25A6" w:rsidRDefault="0068680F">
      <w:pPr>
        <w:pStyle w:val="TOC2"/>
        <w:rPr>
          <w:rFonts w:asciiTheme="minorHAnsi" w:eastAsiaTheme="minorEastAsia" w:hAnsiTheme="minorHAnsi" w:cstheme="minorBidi"/>
          <w:noProof/>
          <w:sz w:val="22"/>
          <w:szCs w:val="22"/>
        </w:rPr>
      </w:pPr>
      <w:hyperlink w:anchor="_Toc134293322" w:history="1">
        <w:r w:rsidR="00BE25A6" w:rsidRPr="00EB1EE9">
          <w:rPr>
            <w:rStyle w:val="Hyperlink"/>
            <w:noProof/>
          </w:rPr>
          <w:t>Supporting First Nations women’s safety</w:t>
        </w:r>
        <w:r w:rsidR="00BE25A6">
          <w:rPr>
            <w:noProof/>
            <w:webHidden/>
          </w:rPr>
          <w:tab/>
        </w:r>
        <w:r w:rsidR="00BE25A6">
          <w:rPr>
            <w:noProof/>
            <w:webHidden/>
          </w:rPr>
          <w:fldChar w:fldCharType="begin"/>
        </w:r>
        <w:r w:rsidR="00BE25A6">
          <w:rPr>
            <w:noProof/>
            <w:webHidden/>
          </w:rPr>
          <w:instrText xml:space="preserve"> PAGEREF _Toc134293322 \h </w:instrText>
        </w:r>
        <w:r w:rsidR="00BE25A6">
          <w:rPr>
            <w:noProof/>
            <w:webHidden/>
          </w:rPr>
        </w:r>
        <w:r w:rsidR="00BE25A6">
          <w:rPr>
            <w:noProof/>
            <w:webHidden/>
          </w:rPr>
          <w:fldChar w:fldCharType="separate"/>
        </w:r>
        <w:r w:rsidR="005536D3">
          <w:rPr>
            <w:noProof/>
            <w:webHidden/>
          </w:rPr>
          <w:t>45</w:t>
        </w:r>
        <w:r w:rsidR="00BE25A6">
          <w:rPr>
            <w:noProof/>
            <w:webHidden/>
          </w:rPr>
          <w:fldChar w:fldCharType="end"/>
        </w:r>
      </w:hyperlink>
    </w:p>
    <w:p w14:paraId="57218215" w14:textId="5477702B" w:rsidR="00BE25A6" w:rsidRDefault="0068680F">
      <w:pPr>
        <w:pStyle w:val="TOC2"/>
        <w:rPr>
          <w:rFonts w:asciiTheme="minorHAnsi" w:eastAsiaTheme="minorEastAsia" w:hAnsiTheme="minorHAnsi" w:cstheme="minorBidi"/>
          <w:noProof/>
          <w:sz w:val="22"/>
          <w:szCs w:val="22"/>
        </w:rPr>
      </w:pPr>
      <w:hyperlink w:anchor="_Toc134293323" w:history="1">
        <w:r w:rsidR="00BE25A6" w:rsidRPr="00EB1EE9">
          <w:rPr>
            <w:rStyle w:val="Hyperlink"/>
            <w:noProof/>
          </w:rPr>
          <w:t>Addressing gaps across the National Plan</w:t>
        </w:r>
        <w:r w:rsidR="00BE25A6">
          <w:rPr>
            <w:noProof/>
            <w:webHidden/>
          </w:rPr>
          <w:tab/>
        </w:r>
        <w:r w:rsidR="00BE25A6">
          <w:rPr>
            <w:noProof/>
            <w:webHidden/>
          </w:rPr>
          <w:fldChar w:fldCharType="begin"/>
        </w:r>
        <w:r w:rsidR="00BE25A6">
          <w:rPr>
            <w:noProof/>
            <w:webHidden/>
          </w:rPr>
          <w:instrText xml:space="preserve"> PAGEREF _Toc134293323 \h </w:instrText>
        </w:r>
        <w:r w:rsidR="00BE25A6">
          <w:rPr>
            <w:noProof/>
            <w:webHidden/>
          </w:rPr>
        </w:r>
        <w:r w:rsidR="00BE25A6">
          <w:rPr>
            <w:noProof/>
            <w:webHidden/>
          </w:rPr>
          <w:fldChar w:fldCharType="separate"/>
        </w:r>
        <w:r w:rsidR="005536D3">
          <w:rPr>
            <w:noProof/>
            <w:webHidden/>
          </w:rPr>
          <w:t>49</w:t>
        </w:r>
        <w:r w:rsidR="00BE25A6">
          <w:rPr>
            <w:noProof/>
            <w:webHidden/>
          </w:rPr>
          <w:fldChar w:fldCharType="end"/>
        </w:r>
      </w:hyperlink>
    </w:p>
    <w:p w14:paraId="3B884CA6" w14:textId="5F540518" w:rsidR="00BE25A6" w:rsidRDefault="0068680F">
      <w:pPr>
        <w:pStyle w:val="TOC2"/>
        <w:rPr>
          <w:rFonts w:asciiTheme="minorHAnsi" w:eastAsiaTheme="minorEastAsia" w:hAnsiTheme="minorHAnsi" w:cstheme="minorBidi"/>
          <w:noProof/>
          <w:sz w:val="22"/>
          <w:szCs w:val="22"/>
        </w:rPr>
      </w:pPr>
      <w:hyperlink w:anchor="_Toc134293324" w:history="1">
        <w:r w:rsidR="00BE25A6" w:rsidRPr="00EB1EE9">
          <w:rPr>
            <w:rStyle w:val="Hyperlink"/>
            <w:noProof/>
          </w:rPr>
          <w:t>Additional actions to support women’s safety</w:t>
        </w:r>
        <w:r w:rsidR="00BE25A6">
          <w:rPr>
            <w:noProof/>
            <w:webHidden/>
          </w:rPr>
          <w:tab/>
        </w:r>
        <w:r w:rsidR="00BE25A6">
          <w:rPr>
            <w:noProof/>
            <w:webHidden/>
          </w:rPr>
          <w:fldChar w:fldCharType="begin"/>
        </w:r>
        <w:r w:rsidR="00BE25A6">
          <w:rPr>
            <w:noProof/>
            <w:webHidden/>
          </w:rPr>
          <w:instrText xml:space="preserve"> PAGEREF _Toc134293324 \h </w:instrText>
        </w:r>
        <w:r w:rsidR="00BE25A6">
          <w:rPr>
            <w:noProof/>
            <w:webHidden/>
          </w:rPr>
        </w:r>
        <w:r w:rsidR="00BE25A6">
          <w:rPr>
            <w:noProof/>
            <w:webHidden/>
          </w:rPr>
          <w:fldChar w:fldCharType="separate"/>
        </w:r>
        <w:r w:rsidR="005536D3">
          <w:rPr>
            <w:noProof/>
            <w:webHidden/>
          </w:rPr>
          <w:t>55</w:t>
        </w:r>
        <w:r w:rsidR="00BE25A6">
          <w:rPr>
            <w:noProof/>
            <w:webHidden/>
          </w:rPr>
          <w:fldChar w:fldCharType="end"/>
        </w:r>
      </w:hyperlink>
    </w:p>
    <w:p w14:paraId="76F16128" w14:textId="00B5A854" w:rsidR="00BE25A6" w:rsidRDefault="0068680F">
      <w:pPr>
        <w:pStyle w:val="TOC1"/>
        <w:rPr>
          <w:rFonts w:asciiTheme="minorHAnsi" w:eastAsiaTheme="minorEastAsia" w:hAnsiTheme="minorHAnsi" w:cstheme="minorBidi"/>
          <w:b w:val="0"/>
          <w:noProof/>
          <w:sz w:val="22"/>
          <w:szCs w:val="22"/>
        </w:rPr>
      </w:pPr>
      <w:hyperlink w:anchor="_Toc134293325" w:history="1">
        <w:r w:rsidR="00BE25A6" w:rsidRPr="00EB1EE9">
          <w:rPr>
            <w:rStyle w:val="Hyperlink"/>
            <w:noProof/>
          </w:rPr>
          <w:t>Leadership and decision</w:t>
        </w:r>
        <w:r w:rsidR="00BE25A6" w:rsidRPr="00EB1EE9">
          <w:rPr>
            <w:rStyle w:val="Hyperlink"/>
            <w:noProof/>
          </w:rPr>
          <w:noBreakHyphen/>
          <w:t>making</w:t>
        </w:r>
        <w:r w:rsidR="00BE25A6">
          <w:rPr>
            <w:noProof/>
            <w:webHidden/>
          </w:rPr>
          <w:tab/>
        </w:r>
        <w:r w:rsidR="00BE25A6">
          <w:rPr>
            <w:noProof/>
            <w:webHidden/>
          </w:rPr>
          <w:fldChar w:fldCharType="begin"/>
        </w:r>
        <w:r w:rsidR="00BE25A6">
          <w:rPr>
            <w:noProof/>
            <w:webHidden/>
          </w:rPr>
          <w:instrText xml:space="preserve"> PAGEREF _Toc134293325 \h </w:instrText>
        </w:r>
        <w:r w:rsidR="00BE25A6">
          <w:rPr>
            <w:noProof/>
            <w:webHidden/>
          </w:rPr>
        </w:r>
        <w:r w:rsidR="00BE25A6">
          <w:rPr>
            <w:noProof/>
            <w:webHidden/>
          </w:rPr>
          <w:fldChar w:fldCharType="separate"/>
        </w:r>
        <w:r w:rsidR="005536D3">
          <w:rPr>
            <w:noProof/>
            <w:webHidden/>
          </w:rPr>
          <w:t>59</w:t>
        </w:r>
        <w:r w:rsidR="00BE25A6">
          <w:rPr>
            <w:noProof/>
            <w:webHidden/>
          </w:rPr>
          <w:fldChar w:fldCharType="end"/>
        </w:r>
      </w:hyperlink>
    </w:p>
    <w:p w14:paraId="2529281B" w14:textId="352F6DFC" w:rsidR="00BE25A6" w:rsidRDefault="0068680F">
      <w:pPr>
        <w:pStyle w:val="TOC2"/>
        <w:rPr>
          <w:rFonts w:asciiTheme="minorHAnsi" w:eastAsiaTheme="minorEastAsia" w:hAnsiTheme="minorHAnsi" w:cstheme="minorBidi"/>
          <w:noProof/>
          <w:sz w:val="22"/>
          <w:szCs w:val="22"/>
        </w:rPr>
      </w:pPr>
      <w:hyperlink w:anchor="_Toc134293326" w:history="1">
        <w:r w:rsidR="00BE25A6" w:rsidRPr="00EB1EE9">
          <w:rPr>
            <w:rStyle w:val="Hyperlink"/>
            <w:noProof/>
          </w:rPr>
          <w:t>Women’s leadership – key statistics</w:t>
        </w:r>
        <w:r w:rsidR="00BE25A6">
          <w:rPr>
            <w:noProof/>
            <w:webHidden/>
          </w:rPr>
          <w:tab/>
        </w:r>
        <w:r w:rsidR="00BE25A6">
          <w:rPr>
            <w:noProof/>
            <w:webHidden/>
          </w:rPr>
          <w:fldChar w:fldCharType="begin"/>
        </w:r>
        <w:r w:rsidR="00BE25A6">
          <w:rPr>
            <w:noProof/>
            <w:webHidden/>
          </w:rPr>
          <w:instrText xml:space="preserve"> PAGEREF _Toc134293326 \h </w:instrText>
        </w:r>
        <w:r w:rsidR="00BE25A6">
          <w:rPr>
            <w:noProof/>
            <w:webHidden/>
          </w:rPr>
        </w:r>
        <w:r w:rsidR="00BE25A6">
          <w:rPr>
            <w:noProof/>
            <w:webHidden/>
          </w:rPr>
          <w:fldChar w:fldCharType="separate"/>
        </w:r>
        <w:r w:rsidR="005536D3">
          <w:rPr>
            <w:noProof/>
            <w:webHidden/>
          </w:rPr>
          <w:t>59</w:t>
        </w:r>
        <w:r w:rsidR="00BE25A6">
          <w:rPr>
            <w:noProof/>
            <w:webHidden/>
          </w:rPr>
          <w:fldChar w:fldCharType="end"/>
        </w:r>
      </w:hyperlink>
    </w:p>
    <w:p w14:paraId="36F44EEE" w14:textId="18E6E11D" w:rsidR="00BE25A6" w:rsidRDefault="0068680F">
      <w:pPr>
        <w:pStyle w:val="TOC2"/>
        <w:rPr>
          <w:rFonts w:asciiTheme="minorHAnsi" w:eastAsiaTheme="minorEastAsia" w:hAnsiTheme="minorHAnsi" w:cstheme="minorBidi"/>
          <w:noProof/>
          <w:sz w:val="22"/>
          <w:szCs w:val="22"/>
        </w:rPr>
      </w:pPr>
      <w:hyperlink w:anchor="_Toc134293327" w:history="1">
        <w:r w:rsidR="00BE25A6" w:rsidRPr="00EB1EE9">
          <w:rPr>
            <w:rStyle w:val="Hyperlink"/>
            <w:noProof/>
          </w:rPr>
          <w:t>Leadership, influence and decision</w:t>
        </w:r>
        <w:r w:rsidR="00BE25A6" w:rsidRPr="00EB1EE9">
          <w:rPr>
            <w:rStyle w:val="Hyperlink"/>
            <w:noProof/>
          </w:rPr>
          <w:noBreakHyphen/>
          <w:t>making</w:t>
        </w:r>
        <w:r w:rsidR="00BE25A6">
          <w:rPr>
            <w:noProof/>
            <w:webHidden/>
          </w:rPr>
          <w:tab/>
        </w:r>
        <w:r w:rsidR="00BE25A6">
          <w:rPr>
            <w:noProof/>
            <w:webHidden/>
          </w:rPr>
          <w:fldChar w:fldCharType="begin"/>
        </w:r>
        <w:r w:rsidR="00BE25A6">
          <w:rPr>
            <w:noProof/>
            <w:webHidden/>
          </w:rPr>
          <w:instrText xml:space="preserve"> PAGEREF _Toc134293327 \h </w:instrText>
        </w:r>
        <w:r w:rsidR="00BE25A6">
          <w:rPr>
            <w:noProof/>
            <w:webHidden/>
          </w:rPr>
        </w:r>
        <w:r w:rsidR="00BE25A6">
          <w:rPr>
            <w:noProof/>
            <w:webHidden/>
          </w:rPr>
          <w:fldChar w:fldCharType="separate"/>
        </w:r>
        <w:r w:rsidR="005536D3">
          <w:rPr>
            <w:noProof/>
            <w:webHidden/>
          </w:rPr>
          <w:t>60</w:t>
        </w:r>
        <w:r w:rsidR="00BE25A6">
          <w:rPr>
            <w:noProof/>
            <w:webHidden/>
          </w:rPr>
          <w:fldChar w:fldCharType="end"/>
        </w:r>
      </w:hyperlink>
    </w:p>
    <w:p w14:paraId="5584C000" w14:textId="59BD7A80" w:rsidR="00BE25A6" w:rsidRDefault="0068680F">
      <w:pPr>
        <w:pStyle w:val="TOC2"/>
        <w:rPr>
          <w:rFonts w:asciiTheme="minorHAnsi" w:eastAsiaTheme="minorEastAsia" w:hAnsiTheme="minorHAnsi" w:cstheme="minorBidi"/>
          <w:noProof/>
          <w:sz w:val="22"/>
          <w:szCs w:val="22"/>
        </w:rPr>
      </w:pPr>
      <w:hyperlink w:anchor="_Toc134293328" w:history="1">
        <w:r w:rsidR="00BE25A6" w:rsidRPr="00EB1EE9">
          <w:rPr>
            <w:rStyle w:val="Hyperlink"/>
            <w:noProof/>
          </w:rPr>
          <w:t>Embedding a gender perspective in government decision</w:t>
        </w:r>
        <w:r w:rsidR="00BE25A6" w:rsidRPr="00EB1EE9">
          <w:rPr>
            <w:rStyle w:val="Hyperlink"/>
            <w:noProof/>
          </w:rPr>
          <w:noBreakHyphen/>
          <w:t>making</w:t>
        </w:r>
        <w:r w:rsidR="00BE25A6">
          <w:rPr>
            <w:noProof/>
            <w:webHidden/>
          </w:rPr>
          <w:tab/>
        </w:r>
        <w:r w:rsidR="00BE25A6">
          <w:rPr>
            <w:noProof/>
            <w:webHidden/>
          </w:rPr>
          <w:fldChar w:fldCharType="begin"/>
        </w:r>
        <w:r w:rsidR="00BE25A6">
          <w:rPr>
            <w:noProof/>
            <w:webHidden/>
          </w:rPr>
          <w:instrText xml:space="preserve"> PAGEREF _Toc134293328 \h </w:instrText>
        </w:r>
        <w:r w:rsidR="00BE25A6">
          <w:rPr>
            <w:noProof/>
            <w:webHidden/>
          </w:rPr>
        </w:r>
        <w:r w:rsidR="00BE25A6">
          <w:rPr>
            <w:noProof/>
            <w:webHidden/>
          </w:rPr>
          <w:fldChar w:fldCharType="separate"/>
        </w:r>
        <w:r w:rsidR="005536D3">
          <w:rPr>
            <w:noProof/>
            <w:webHidden/>
          </w:rPr>
          <w:t>61</w:t>
        </w:r>
        <w:r w:rsidR="00BE25A6">
          <w:rPr>
            <w:noProof/>
            <w:webHidden/>
          </w:rPr>
          <w:fldChar w:fldCharType="end"/>
        </w:r>
      </w:hyperlink>
    </w:p>
    <w:p w14:paraId="60C69B09" w14:textId="178F7897" w:rsidR="00BE25A6" w:rsidRDefault="0068680F">
      <w:pPr>
        <w:pStyle w:val="TOC2"/>
        <w:rPr>
          <w:rFonts w:asciiTheme="minorHAnsi" w:eastAsiaTheme="minorEastAsia" w:hAnsiTheme="minorHAnsi" w:cstheme="minorBidi"/>
          <w:noProof/>
          <w:sz w:val="22"/>
          <w:szCs w:val="22"/>
        </w:rPr>
      </w:pPr>
      <w:hyperlink w:anchor="_Toc134293329" w:history="1">
        <w:r w:rsidR="00BE25A6" w:rsidRPr="00EB1EE9">
          <w:rPr>
            <w:rStyle w:val="Hyperlink"/>
            <w:noProof/>
          </w:rPr>
          <w:t>Strong government structures to drive gender equality</w:t>
        </w:r>
        <w:r w:rsidR="00BE25A6">
          <w:rPr>
            <w:noProof/>
            <w:webHidden/>
          </w:rPr>
          <w:tab/>
        </w:r>
        <w:r w:rsidR="00BE25A6">
          <w:rPr>
            <w:noProof/>
            <w:webHidden/>
          </w:rPr>
          <w:fldChar w:fldCharType="begin"/>
        </w:r>
        <w:r w:rsidR="00BE25A6">
          <w:rPr>
            <w:noProof/>
            <w:webHidden/>
          </w:rPr>
          <w:instrText xml:space="preserve"> PAGEREF _Toc134293329 \h </w:instrText>
        </w:r>
        <w:r w:rsidR="00BE25A6">
          <w:rPr>
            <w:noProof/>
            <w:webHidden/>
          </w:rPr>
        </w:r>
        <w:r w:rsidR="00BE25A6">
          <w:rPr>
            <w:noProof/>
            <w:webHidden/>
          </w:rPr>
          <w:fldChar w:fldCharType="separate"/>
        </w:r>
        <w:r w:rsidR="005536D3">
          <w:rPr>
            <w:noProof/>
            <w:webHidden/>
          </w:rPr>
          <w:t>64</w:t>
        </w:r>
        <w:r w:rsidR="00BE25A6">
          <w:rPr>
            <w:noProof/>
            <w:webHidden/>
          </w:rPr>
          <w:fldChar w:fldCharType="end"/>
        </w:r>
      </w:hyperlink>
    </w:p>
    <w:p w14:paraId="3E369CB5" w14:textId="277F17BE" w:rsidR="00BE25A6" w:rsidRDefault="0068680F">
      <w:pPr>
        <w:pStyle w:val="TOC1"/>
        <w:rPr>
          <w:rFonts w:asciiTheme="minorHAnsi" w:eastAsiaTheme="minorEastAsia" w:hAnsiTheme="minorHAnsi" w:cstheme="minorBidi"/>
          <w:b w:val="0"/>
          <w:noProof/>
          <w:sz w:val="22"/>
          <w:szCs w:val="22"/>
        </w:rPr>
      </w:pPr>
      <w:hyperlink w:anchor="_Toc134293330" w:history="1">
        <w:r w:rsidR="00BE25A6" w:rsidRPr="00EB1EE9">
          <w:rPr>
            <w:rStyle w:val="Hyperlink"/>
            <w:noProof/>
          </w:rPr>
          <w:t>Women’s health and wellbeing</w:t>
        </w:r>
        <w:r w:rsidR="00BE25A6">
          <w:rPr>
            <w:noProof/>
            <w:webHidden/>
          </w:rPr>
          <w:tab/>
        </w:r>
        <w:r w:rsidR="00BE25A6">
          <w:rPr>
            <w:noProof/>
            <w:webHidden/>
          </w:rPr>
          <w:fldChar w:fldCharType="begin"/>
        </w:r>
        <w:r w:rsidR="00BE25A6">
          <w:rPr>
            <w:noProof/>
            <w:webHidden/>
          </w:rPr>
          <w:instrText xml:space="preserve"> PAGEREF _Toc134293330 \h </w:instrText>
        </w:r>
        <w:r w:rsidR="00BE25A6">
          <w:rPr>
            <w:noProof/>
            <w:webHidden/>
          </w:rPr>
        </w:r>
        <w:r w:rsidR="00BE25A6">
          <w:rPr>
            <w:noProof/>
            <w:webHidden/>
          </w:rPr>
          <w:fldChar w:fldCharType="separate"/>
        </w:r>
        <w:r w:rsidR="005536D3">
          <w:rPr>
            <w:noProof/>
            <w:webHidden/>
          </w:rPr>
          <w:t>67</w:t>
        </w:r>
        <w:r w:rsidR="00BE25A6">
          <w:rPr>
            <w:noProof/>
            <w:webHidden/>
          </w:rPr>
          <w:fldChar w:fldCharType="end"/>
        </w:r>
      </w:hyperlink>
    </w:p>
    <w:p w14:paraId="5026AFEF" w14:textId="1AD04C95" w:rsidR="00BE25A6" w:rsidRDefault="0068680F">
      <w:pPr>
        <w:pStyle w:val="TOC2"/>
        <w:rPr>
          <w:rFonts w:asciiTheme="minorHAnsi" w:eastAsiaTheme="minorEastAsia" w:hAnsiTheme="minorHAnsi" w:cstheme="minorBidi"/>
          <w:noProof/>
          <w:sz w:val="22"/>
          <w:szCs w:val="22"/>
        </w:rPr>
      </w:pPr>
      <w:hyperlink w:anchor="_Toc134293331" w:history="1">
        <w:r w:rsidR="00BE25A6" w:rsidRPr="00EB1EE9">
          <w:rPr>
            <w:rStyle w:val="Hyperlink"/>
            <w:noProof/>
          </w:rPr>
          <w:t>Gender equity and health – key statistics</w:t>
        </w:r>
        <w:r w:rsidR="00BE25A6">
          <w:rPr>
            <w:noProof/>
            <w:webHidden/>
          </w:rPr>
          <w:tab/>
        </w:r>
        <w:r w:rsidR="00BE25A6">
          <w:rPr>
            <w:noProof/>
            <w:webHidden/>
          </w:rPr>
          <w:fldChar w:fldCharType="begin"/>
        </w:r>
        <w:r w:rsidR="00BE25A6">
          <w:rPr>
            <w:noProof/>
            <w:webHidden/>
          </w:rPr>
          <w:instrText xml:space="preserve"> PAGEREF _Toc134293331 \h </w:instrText>
        </w:r>
        <w:r w:rsidR="00BE25A6">
          <w:rPr>
            <w:noProof/>
            <w:webHidden/>
          </w:rPr>
        </w:r>
        <w:r w:rsidR="00BE25A6">
          <w:rPr>
            <w:noProof/>
            <w:webHidden/>
          </w:rPr>
          <w:fldChar w:fldCharType="separate"/>
        </w:r>
        <w:r w:rsidR="005536D3">
          <w:rPr>
            <w:noProof/>
            <w:webHidden/>
          </w:rPr>
          <w:t>68</w:t>
        </w:r>
        <w:r w:rsidR="00BE25A6">
          <w:rPr>
            <w:noProof/>
            <w:webHidden/>
          </w:rPr>
          <w:fldChar w:fldCharType="end"/>
        </w:r>
      </w:hyperlink>
    </w:p>
    <w:p w14:paraId="7738380A" w14:textId="3389833D" w:rsidR="00BE25A6" w:rsidRDefault="0068680F">
      <w:pPr>
        <w:pStyle w:val="TOC2"/>
        <w:rPr>
          <w:rFonts w:asciiTheme="minorHAnsi" w:eastAsiaTheme="minorEastAsia" w:hAnsiTheme="minorHAnsi" w:cstheme="minorBidi"/>
          <w:noProof/>
          <w:sz w:val="22"/>
          <w:szCs w:val="22"/>
        </w:rPr>
      </w:pPr>
      <w:hyperlink w:anchor="_Toc134293332" w:history="1">
        <w:r w:rsidR="00BE25A6" w:rsidRPr="00EB1EE9">
          <w:rPr>
            <w:rStyle w:val="Hyperlink"/>
            <w:noProof/>
          </w:rPr>
          <w:t>Significance of gender as a determinant of health and wellbeing</w:t>
        </w:r>
        <w:r w:rsidR="00BE25A6">
          <w:rPr>
            <w:noProof/>
            <w:webHidden/>
          </w:rPr>
          <w:tab/>
        </w:r>
        <w:r w:rsidR="00BE25A6">
          <w:rPr>
            <w:noProof/>
            <w:webHidden/>
          </w:rPr>
          <w:fldChar w:fldCharType="begin"/>
        </w:r>
        <w:r w:rsidR="00BE25A6">
          <w:rPr>
            <w:noProof/>
            <w:webHidden/>
          </w:rPr>
          <w:instrText xml:space="preserve"> PAGEREF _Toc134293332 \h </w:instrText>
        </w:r>
        <w:r w:rsidR="00BE25A6">
          <w:rPr>
            <w:noProof/>
            <w:webHidden/>
          </w:rPr>
        </w:r>
        <w:r w:rsidR="00BE25A6">
          <w:rPr>
            <w:noProof/>
            <w:webHidden/>
          </w:rPr>
          <w:fldChar w:fldCharType="separate"/>
        </w:r>
        <w:r w:rsidR="005536D3">
          <w:rPr>
            <w:noProof/>
            <w:webHidden/>
          </w:rPr>
          <w:t>69</w:t>
        </w:r>
        <w:r w:rsidR="00BE25A6">
          <w:rPr>
            <w:noProof/>
            <w:webHidden/>
          </w:rPr>
          <w:fldChar w:fldCharType="end"/>
        </w:r>
      </w:hyperlink>
    </w:p>
    <w:p w14:paraId="42CADE21" w14:textId="7097E538" w:rsidR="00BE25A6" w:rsidRDefault="0068680F">
      <w:pPr>
        <w:pStyle w:val="TOC2"/>
        <w:rPr>
          <w:rFonts w:asciiTheme="minorHAnsi" w:eastAsiaTheme="minorEastAsia" w:hAnsiTheme="minorHAnsi" w:cstheme="minorBidi"/>
          <w:noProof/>
          <w:sz w:val="22"/>
          <w:szCs w:val="22"/>
        </w:rPr>
      </w:pPr>
      <w:hyperlink w:anchor="_Toc134293333" w:history="1">
        <w:r w:rsidR="00BE25A6" w:rsidRPr="00EB1EE9">
          <w:rPr>
            <w:rStyle w:val="Hyperlink"/>
            <w:noProof/>
          </w:rPr>
          <w:t>Building the women’s health evidence base</w:t>
        </w:r>
        <w:r w:rsidR="00BE25A6">
          <w:rPr>
            <w:noProof/>
            <w:webHidden/>
          </w:rPr>
          <w:tab/>
        </w:r>
        <w:r w:rsidR="00BE25A6">
          <w:rPr>
            <w:noProof/>
            <w:webHidden/>
          </w:rPr>
          <w:fldChar w:fldCharType="begin"/>
        </w:r>
        <w:r w:rsidR="00BE25A6">
          <w:rPr>
            <w:noProof/>
            <w:webHidden/>
          </w:rPr>
          <w:instrText xml:space="preserve"> PAGEREF _Toc134293333 \h </w:instrText>
        </w:r>
        <w:r w:rsidR="00BE25A6">
          <w:rPr>
            <w:noProof/>
            <w:webHidden/>
          </w:rPr>
        </w:r>
        <w:r w:rsidR="00BE25A6">
          <w:rPr>
            <w:noProof/>
            <w:webHidden/>
          </w:rPr>
          <w:fldChar w:fldCharType="separate"/>
        </w:r>
        <w:r w:rsidR="005536D3">
          <w:rPr>
            <w:noProof/>
            <w:webHidden/>
          </w:rPr>
          <w:t>70</w:t>
        </w:r>
        <w:r w:rsidR="00BE25A6">
          <w:rPr>
            <w:noProof/>
            <w:webHidden/>
          </w:rPr>
          <w:fldChar w:fldCharType="end"/>
        </w:r>
      </w:hyperlink>
    </w:p>
    <w:p w14:paraId="7BB8739F" w14:textId="0404B9C4" w:rsidR="00BE25A6" w:rsidRDefault="0068680F">
      <w:pPr>
        <w:pStyle w:val="TOC2"/>
        <w:rPr>
          <w:rFonts w:asciiTheme="minorHAnsi" w:eastAsiaTheme="minorEastAsia" w:hAnsiTheme="minorHAnsi" w:cstheme="minorBidi"/>
          <w:noProof/>
          <w:sz w:val="22"/>
          <w:szCs w:val="22"/>
        </w:rPr>
      </w:pPr>
      <w:hyperlink w:anchor="_Toc134293334" w:history="1">
        <w:r w:rsidR="00BE25A6" w:rsidRPr="00EB1EE9">
          <w:rPr>
            <w:rStyle w:val="Hyperlink"/>
            <w:noProof/>
          </w:rPr>
          <w:t>Mental health</w:t>
        </w:r>
        <w:r w:rsidR="00BE25A6">
          <w:rPr>
            <w:noProof/>
            <w:webHidden/>
          </w:rPr>
          <w:tab/>
        </w:r>
        <w:r w:rsidR="00BE25A6">
          <w:rPr>
            <w:noProof/>
            <w:webHidden/>
          </w:rPr>
          <w:fldChar w:fldCharType="begin"/>
        </w:r>
        <w:r w:rsidR="00BE25A6">
          <w:rPr>
            <w:noProof/>
            <w:webHidden/>
          </w:rPr>
          <w:instrText xml:space="preserve"> PAGEREF _Toc134293334 \h </w:instrText>
        </w:r>
        <w:r w:rsidR="00BE25A6">
          <w:rPr>
            <w:noProof/>
            <w:webHidden/>
          </w:rPr>
        </w:r>
        <w:r w:rsidR="00BE25A6">
          <w:rPr>
            <w:noProof/>
            <w:webHidden/>
          </w:rPr>
          <w:fldChar w:fldCharType="separate"/>
        </w:r>
        <w:r w:rsidR="005536D3">
          <w:rPr>
            <w:noProof/>
            <w:webHidden/>
          </w:rPr>
          <w:t>73</w:t>
        </w:r>
        <w:r w:rsidR="00BE25A6">
          <w:rPr>
            <w:noProof/>
            <w:webHidden/>
          </w:rPr>
          <w:fldChar w:fldCharType="end"/>
        </w:r>
      </w:hyperlink>
    </w:p>
    <w:p w14:paraId="6E38A095" w14:textId="64EF7E2A" w:rsidR="00BE25A6" w:rsidRDefault="0068680F">
      <w:pPr>
        <w:pStyle w:val="TOC2"/>
        <w:rPr>
          <w:rFonts w:asciiTheme="minorHAnsi" w:eastAsiaTheme="minorEastAsia" w:hAnsiTheme="minorHAnsi" w:cstheme="minorBidi"/>
          <w:noProof/>
          <w:sz w:val="22"/>
          <w:szCs w:val="22"/>
        </w:rPr>
      </w:pPr>
      <w:hyperlink w:anchor="_Toc134293335" w:history="1">
        <w:r w:rsidR="00BE25A6" w:rsidRPr="00EB1EE9">
          <w:rPr>
            <w:rStyle w:val="Hyperlink"/>
            <w:noProof/>
          </w:rPr>
          <w:t>The importance of tailored women’s health care</w:t>
        </w:r>
        <w:r w:rsidR="00BE25A6">
          <w:rPr>
            <w:noProof/>
            <w:webHidden/>
          </w:rPr>
          <w:tab/>
        </w:r>
        <w:r w:rsidR="00BE25A6">
          <w:rPr>
            <w:noProof/>
            <w:webHidden/>
          </w:rPr>
          <w:fldChar w:fldCharType="begin"/>
        </w:r>
        <w:r w:rsidR="00BE25A6">
          <w:rPr>
            <w:noProof/>
            <w:webHidden/>
          </w:rPr>
          <w:instrText xml:space="preserve"> PAGEREF _Toc134293335 \h </w:instrText>
        </w:r>
        <w:r w:rsidR="00BE25A6">
          <w:rPr>
            <w:noProof/>
            <w:webHidden/>
          </w:rPr>
        </w:r>
        <w:r w:rsidR="00BE25A6">
          <w:rPr>
            <w:noProof/>
            <w:webHidden/>
          </w:rPr>
          <w:fldChar w:fldCharType="separate"/>
        </w:r>
        <w:r w:rsidR="005536D3">
          <w:rPr>
            <w:noProof/>
            <w:webHidden/>
          </w:rPr>
          <w:t>74</w:t>
        </w:r>
        <w:r w:rsidR="00BE25A6">
          <w:rPr>
            <w:noProof/>
            <w:webHidden/>
          </w:rPr>
          <w:fldChar w:fldCharType="end"/>
        </w:r>
      </w:hyperlink>
    </w:p>
    <w:p w14:paraId="0D755DDB" w14:textId="5C227DC7" w:rsidR="00BE25A6" w:rsidRDefault="0068680F">
      <w:pPr>
        <w:pStyle w:val="TOC2"/>
        <w:rPr>
          <w:rFonts w:asciiTheme="minorHAnsi" w:eastAsiaTheme="minorEastAsia" w:hAnsiTheme="minorHAnsi" w:cstheme="minorBidi"/>
          <w:noProof/>
          <w:sz w:val="22"/>
          <w:szCs w:val="22"/>
        </w:rPr>
      </w:pPr>
      <w:hyperlink w:anchor="_Toc134293336" w:history="1">
        <w:r w:rsidR="00BE25A6" w:rsidRPr="00EB1EE9">
          <w:rPr>
            <w:rStyle w:val="Hyperlink"/>
            <w:noProof/>
          </w:rPr>
          <w:t>How health outcomes for women affect economic and social participation</w:t>
        </w:r>
        <w:r w:rsidR="00BE25A6">
          <w:rPr>
            <w:noProof/>
            <w:webHidden/>
          </w:rPr>
          <w:tab/>
        </w:r>
        <w:r w:rsidR="00BE25A6">
          <w:rPr>
            <w:noProof/>
            <w:webHidden/>
          </w:rPr>
          <w:fldChar w:fldCharType="begin"/>
        </w:r>
        <w:r w:rsidR="00BE25A6">
          <w:rPr>
            <w:noProof/>
            <w:webHidden/>
          </w:rPr>
          <w:instrText xml:space="preserve"> PAGEREF _Toc134293336 \h </w:instrText>
        </w:r>
        <w:r w:rsidR="00BE25A6">
          <w:rPr>
            <w:noProof/>
            <w:webHidden/>
          </w:rPr>
        </w:r>
        <w:r w:rsidR="00BE25A6">
          <w:rPr>
            <w:noProof/>
            <w:webHidden/>
          </w:rPr>
          <w:fldChar w:fldCharType="separate"/>
        </w:r>
        <w:r w:rsidR="005536D3">
          <w:rPr>
            <w:noProof/>
            <w:webHidden/>
          </w:rPr>
          <w:t>77</w:t>
        </w:r>
        <w:r w:rsidR="00BE25A6">
          <w:rPr>
            <w:noProof/>
            <w:webHidden/>
          </w:rPr>
          <w:fldChar w:fldCharType="end"/>
        </w:r>
      </w:hyperlink>
    </w:p>
    <w:p w14:paraId="6A9E596C" w14:textId="5FCAE745" w:rsidR="00BE25A6" w:rsidRDefault="0068680F">
      <w:pPr>
        <w:pStyle w:val="TOC2"/>
        <w:rPr>
          <w:rFonts w:asciiTheme="minorHAnsi" w:eastAsiaTheme="minorEastAsia" w:hAnsiTheme="minorHAnsi" w:cstheme="minorBidi"/>
          <w:noProof/>
          <w:sz w:val="22"/>
          <w:szCs w:val="22"/>
        </w:rPr>
      </w:pPr>
      <w:hyperlink w:anchor="_Toc134293337" w:history="1">
        <w:r w:rsidR="00BE25A6" w:rsidRPr="00EB1EE9">
          <w:rPr>
            <w:rStyle w:val="Hyperlink"/>
            <w:noProof/>
          </w:rPr>
          <w:t>Women in sport</w:t>
        </w:r>
        <w:r w:rsidR="00BE25A6">
          <w:rPr>
            <w:noProof/>
            <w:webHidden/>
          </w:rPr>
          <w:tab/>
        </w:r>
        <w:r w:rsidR="00BE25A6">
          <w:rPr>
            <w:noProof/>
            <w:webHidden/>
          </w:rPr>
          <w:fldChar w:fldCharType="begin"/>
        </w:r>
        <w:r w:rsidR="00BE25A6">
          <w:rPr>
            <w:noProof/>
            <w:webHidden/>
          </w:rPr>
          <w:instrText xml:space="preserve"> PAGEREF _Toc134293337 \h </w:instrText>
        </w:r>
        <w:r w:rsidR="00BE25A6">
          <w:rPr>
            <w:noProof/>
            <w:webHidden/>
          </w:rPr>
        </w:r>
        <w:r w:rsidR="00BE25A6">
          <w:rPr>
            <w:noProof/>
            <w:webHidden/>
          </w:rPr>
          <w:fldChar w:fldCharType="separate"/>
        </w:r>
        <w:r w:rsidR="005536D3">
          <w:rPr>
            <w:noProof/>
            <w:webHidden/>
          </w:rPr>
          <w:t>78</w:t>
        </w:r>
        <w:r w:rsidR="00BE25A6">
          <w:rPr>
            <w:noProof/>
            <w:webHidden/>
          </w:rPr>
          <w:fldChar w:fldCharType="end"/>
        </w:r>
      </w:hyperlink>
    </w:p>
    <w:p w14:paraId="3647CC3E" w14:textId="57D96D48" w:rsidR="00C36377" w:rsidRPr="00BA1758" w:rsidRDefault="003538F0" w:rsidP="00C36377">
      <w:pPr>
        <w:pStyle w:val="TOC1"/>
        <w:rPr>
          <w:rFonts w:cstheme="minorHAnsi"/>
          <w:b w:val="0"/>
          <w:noProof/>
          <w:lang w:val="en-US"/>
        </w:rPr>
        <w:sectPr w:rsidR="00C36377" w:rsidRPr="00BA1758" w:rsidSect="00262E56">
          <w:footerReference w:type="first" r:id="rId34"/>
          <w:type w:val="oddPage"/>
          <w:pgSz w:w="11906" w:h="16838" w:code="9"/>
          <w:pgMar w:top="2835" w:right="2098" w:bottom="2466" w:left="2098" w:header="1814" w:footer="1814" w:gutter="0"/>
          <w:pgNumType w:fmt="lowerRoman"/>
          <w:cols w:space="708"/>
          <w:titlePg/>
          <w:docGrid w:linePitch="360"/>
        </w:sectPr>
      </w:pPr>
      <w:r w:rsidRPr="00BA1758">
        <w:fldChar w:fldCharType="end"/>
      </w:r>
      <w:bookmarkStart w:id="20" w:name="_Toc132996017"/>
    </w:p>
    <w:p w14:paraId="1DF20BCC" w14:textId="1201B2CC" w:rsidR="00D22281" w:rsidRPr="00BA1758" w:rsidRDefault="00D22281" w:rsidP="00D22281">
      <w:pPr>
        <w:pStyle w:val="Heading1"/>
      </w:pPr>
      <w:bookmarkStart w:id="21" w:name="_Toc133249122"/>
      <w:bookmarkStart w:id="22" w:name="_Toc132322541"/>
      <w:bookmarkStart w:id="23" w:name="_Toc134293307"/>
      <w:r w:rsidRPr="00BA1758">
        <w:lastRenderedPageBreak/>
        <w:t>Foreword</w:t>
      </w:r>
      <w:bookmarkEnd w:id="21"/>
      <w:bookmarkEnd w:id="22"/>
      <w:bookmarkEnd w:id="23"/>
    </w:p>
    <w:bookmarkEnd w:id="20"/>
    <w:p w14:paraId="23F2F2CA" w14:textId="0C70CF9B" w:rsidR="00BF27AA" w:rsidRPr="00BA1758" w:rsidRDefault="00BF27AA" w:rsidP="00BF27AA">
      <w:r w:rsidRPr="00BA1758">
        <w:t>Women</w:t>
      </w:r>
      <w:r w:rsidR="008644B4">
        <w:t>’</w:t>
      </w:r>
      <w:r w:rsidRPr="00BA1758">
        <w:t xml:space="preserve">s equality is at the heart of what we do as a Government. It is essential for strengthening our economy, our society and our nation. </w:t>
      </w:r>
    </w:p>
    <w:p w14:paraId="03B5877D" w14:textId="77777777" w:rsidR="00041E2B" w:rsidRPr="00BA1758" w:rsidRDefault="00041E2B" w:rsidP="00041E2B">
      <w:r w:rsidRPr="00BA1758">
        <w:t xml:space="preserve">A core test of the fairness of this country is whether we are a gender equal country. We will not achieve gender equality through a single budget, or single reform. Driving real change in the lives of women requires ongoing leadership and commitment. This Government will continue that work towards making Australia a more equal country. </w:t>
      </w:r>
    </w:p>
    <w:p w14:paraId="0099315D" w14:textId="11C37F53" w:rsidR="00BF27AA" w:rsidRPr="00BA1758" w:rsidRDefault="00BF27AA" w:rsidP="00BF27AA">
      <w:r w:rsidRPr="00BA1758">
        <w:t>Our budget investments are designed to create a fairer go for</w:t>
      </w:r>
      <w:r w:rsidR="00764C7D" w:rsidRPr="00BA1758">
        <w:t xml:space="preserve"> Australian</w:t>
      </w:r>
      <w:r w:rsidRPr="00BA1758" w:rsidDel="00764C7D">
        <w:t xml:space="preserve"> </w:t>
      </w:r>
      <w:r w:rsidR="007600C9" w:rsidRPr="00BA1758">
        <w:t>women</w:t>
      </w:r>
      <w:r w:rsidRPr="00BA1758" w:rsidDel="00A511DE">
        <w:t xml:space="preserve"> </w:t>
      </w:r>
      <w:r w:rsidRPr="00BA1758">
        <w:t xml:space="preserve">and a better country for all Australians. In everything from health to housing to safety to pay – the Albanese Labor government is determined to </w:t>
      </w:r>
      <w:r w:rsidR="004E2C91" w:rsidRPr="00BA1758">
        <w:t>address inequality for women.</w:t>
      </w:r>
      <w:r w:rsidR="007600C9" w:rsidRPr="00BA1758">
        <w:t xml:space="preserve"> </w:t>
      </w:r>
    </w:p>
    <w:p w14:paraId="64B844A1" w14:textId="207D0F7A" w:rsidR="003F6A03" w:rsidRPr="00BA1758" w:rsidRDefault="003F6A03" w:rsidP="003F6A03">
      <w:r w:rsidRPr="00BA1758">
        <w:t xml:space="preserve">In the October Budget we introduced gender responsive budgeting, targeting key measures for gender impact assessment. This Budget we have gone further, applying an increased gender lens across many more Budget measures. </w:t>
      </w:r>
      <w:r w:rsidR="007600C9" w:rsidRPr="00BA1758">
        <w:t>Measures</w:t>
      </w:r>
      <w:r w:rsidRPr="00BA1758">
        <w:t xml:space="preserve"> in this Budget have had to consider gender equality in the policy development process, with key measures subject to a more detailed gender impact assessment. From 2023</w:t>
      </w:r>
      <w:r w:rsidR="008644B4">
        <w:noBreakHyphen/>
      </w:r>
      <w:r w:rsidRPr="00BA1758">
        <w:t xml:space="preserve">24 MYEFO, the Government will extend gender responsive budgeting across the budget. This delivers on our election commitment and is central to putting gender equality and impact on women at the centre of budget decision making. </w:t>
      </w:r>
    </w:p>
    <w:p w14:paraId="195141B6" w14:textId="1839DF88" w:rsidR="007600C9" w:rsidRPr="00BA1758" w:rsidRDefault="007600C9" w:rsidP="007600C9">
      <w:r w:rsidRPr="00BA1758">
        <w:t>This Budget has a particular focus on supporting women facing disadvantage, including single parents, and low</w:t>
      </w:r>
      <w:r w:rsidR="008644B4">
        <w:noBreakHyphen/>
      </w:r>
      <w:r w:rsidRPr="00BA1758">
        <w:t>income workers across the care and support sector, including targeted and responsible cost of living relief for families to ease pressures on households.</w:t>
      </w:r>
    </w:p>
    <w:p w14:paraId="0781B67E" w14:textId="093EC61D" w:rsidR="00BF27AA" w:rsidRPr="00BA1758" w:rsidRDefault="00BF27AA" w:rsidP="00BF27AA">
      <w:r w:rsidRPr="00BA1758">
        <w:t xml:space="preserve">The October 2022 </w:t>
      </w:r>
      <w:r w:rsidR="002455EB">
        <w:t>B</w:t>
      </w:r>
      <w:r w:rsidRPr="00BA1758">
        <w:t>udget invested in cheaper child</w:t>
      </w:r>
      <w:r w:rsidR="00D50D91">
        <w:t xml:space="preserve"> </w:t>
      </w:r>
      <w:r w:rsidRPr="00BA1758">
        <w:t xml:space="preserve">care, expanded </w:t>
      </w:r>
      <w:r w:rsidR="00072E1B">
        <w:t>P</w:t>
      </w:r>
      <w:r w:rsidRPr="00BA1758">
        <w:t xml:space="preserve">aid </w:t>
      </w:r>
      <w:r w:rsidR="00072E1B">
        <w:t>P</w:t>
      </w:r>
      <w:r w:rsidRPr="00BA1758">
        <w:t xml:space="preserve">arental </w:t>
      </w:r>
      <w:r w:rsidR="00072E1B">
        <w:t>L</w:t>
      </w:r>
      <w:r w:rsidRPr="00BA1758">
        <w:t>eave, a fair workplace relations system and in women</w:t>
      </w:r>
      <w:r w:rsidR="008644B4">
        <w:t>’</w:t>
      </w:r>
      <w:r w:rsidRPr="00BA1758">
        <w:t xml:space="preserve">s safety. In this Budget we are </w:t>
      </w:r>
      <w:r w:rsidR="007600C9" w:rsidRPr="00BA1758">
        <w:t>investing</w:t>
      </w:r>
      <w:r w:rsidR="00736C11" w:rsidRPr="00BA1758">
        <w:t xml:space="preserve"> in</w:t>
      </w:r>
      <w:r w:rsidRPr="00BA1758">
        <w:t xml:space="preserve"> women</w:t>
      </w:r>
      <w:r w:rsidR="008644B4">
        <w:t>’</w:t>
      </w:r>
      <w:r w:rsidRPr="00BA1758">
        <w:t>s economic equality, and continuing our investments in women</w:t>
      </w:r>
      <w:r w:rsidR="008644B4">
        <w:t>’</w:t>
      </w:r>
      <w:r w:rsidRPr="00BA1758">
        <w:t xml:space="preserve">s safety, and </w:t>
      </w:r>
      <w:r w:rsidR="00480EBE" w:rsidRPr="00BA1758">
        <w:t>supportin</w:t>
      </w:r>
      <w:r w:rsidR="00DF3FD7" w:rsidRPr="00BA1758">
        <w:t>g</w:t>
      </w:r>
      <w:r w:rsidR="00D363C5" w:rsidRPr="00BA1758">
        <w:t xml:space="preserve"> women</w:t>
      </w:r>
      <w:r w:rsidR="008644B4">
        <w:t>’</w:t>
      </w:r>
      <w:r w:rsidR="00D363C5" w:rsidRPr="00BA1758">
        <w:t xml:space="preserve">s </w:t>
      </w:r>
      <w:r w:rsidRPr="00BA1758">
        <w:t xml:space="preserve">health. </w:t>
      </w:r>
    </w:p>
    <w:p w14:paraId="2DA3D784" w14:textId="5D5D20E9" w:rsidR="003D4A6F" w:rsidRPr="00BA1758" w:rsidRDefault="00BF27AA" w:rsidP="00BF27AA">
      <w:r w:rsidRPr="00BA1758">
        <w:t xml:space="preserve">The Government is providing more support for single parents, the majority of whom are women, by </w:t>
      </w:r>
      <w:r w:rsidR="00944095">
        <w:t>expanding</w:t>
      </w:r>
      <w:r w:rsidR="00944095" w:rsidRPr="00BA1758">
        <w:t xml:space="preserve"> </w:t>
      </w:r>
      <w:r w:rsidRPr="00BA1758">
        <w:t>eligibility for Parenting Payment (Single) to single parents with dependent children aged under 14</w:t>
      </w:r>
      <w:r w:rsidR="0039339E">
        <w:t>,</w:t>
      </w:r>
      <w:r w:rsidRPr="00BA1758">
        <w:t xml:space="preserve"> </w:t>
      </w:r>
      <w:r w:rsidR="00232DCE" w:rsidRPr="00BA1758">
        <w:t>9</w:t>
      </w:r>
      <w:r w:rsidR="00BF741D">
        <w:t>1</w:t>
      </w:r>
      <w:r w:rsidR="00232DCE" w:rsidRPr="00BA1758">
        <w:t>.</w:t>
      </w:r>
      <w:r w:rsidR="00606ABD">
        <w:t>1</w:t>
      </w:r>
      <w:r w:rsidR="006B3333">
        <w:t> per cent</w:t>
      </w:r>
      <w:r w:rsidRPr="00BA1758">
        <w:t xml:space="preserve"> of whom are women, increasing the base rate of payment for this group to $</w:t>
      </w:r>
      <w:r w:rsidRPr="00FA5947">
        <w:t>922.10</w:t>
      </w:r>
      <w:r w:rsidRPr="00BA1758">
        <w:t xml:space="preserve"> per fortnight. The Government will also abolish the ParentsNext Program, removing compulsory aspects as soon as possible</w:t>
      </w:r>
      <w:r w:rsidR="0003221F">
        <w:t xml:space="preserve"> as an interim step</w:t>
      </w:r>
      <w:r w:rsidRPr="00BA1758">
        <w:t xml:space="preserve"> to end the risk to parents of loss of payments, and introducing a replacement voluntary program from </w:t>
      </w:r>
      <w:r w:rsidR="00FB25FD">
        <w:t xml:space="preserve">1 July </w:t>
      </w:r>
      <w:r w:rsidRPr="00BA1758">
        <w:t xml:space="preserve">2024. </w:t>
      </w:r>
    </w:p>
    <w:p w14:paraId="1642B2D7" w14:textId="5B07694B" w:rsidR="00BF27AA" w:rsidRPr="00BA1758" w:rsidRDefault="00BF27AA" w:rsidP="00BF27AA">
      <w:r w:rsidRPr="00BA1758">
        <w:t xml:space="preserve">The Government will </w:t>
      </w:r>
      <w:r w:rsidR="00E8421A" w:rsidRPr="00BA1758">
        <w:t xml:space="preserve">permanently </w:t>
      </w:r>
      <w:r w:rsidRPr="00BA1758">
        <w:t xml:space="preserve">increase </w:t>
      </w:r>
      <w:r w:rsidR="0039339E">
        <w:t xml:space="preserve">eligible </w:t>
      </w:r>
      <w:r w:rsidR="00540488" w:rsidRPr="00BA1758">
        <w:t xml:space="preserve">working age and </w:t>
      </w:r>
      <w:r w:rsidR="003D4A6F" w:rsidRPr="00BA1758">
        <w:t>student income support payments, including</w:t>
      </w:r>
      <w:r w:rsidRPr="00BA1758">
        <w:t xml:space="preserve"> the JobSeeker Payment </w:t>
      </w:r>
      <w:r w:rsidR="003D4A6F" w:rsidRPr="00BA1758">
        <w:t xml:space="preserve">and Youth Allowance, </w:t>
      </w:r>
      <w:r w:rsidR="00E8421A" w:rsidRPr="00BA1758">
        <w:t xml:space="preserve">by $40 per fortnight. </w:t>
      </w:r>
      <w:r w:rsidR="009725C0" w:rsidRPr="00BA1758">
        <w:t xml:space="preserve">The Government will also </w:t>
      </w:r>
      <w:r w:rsidR="00BB3186">
        <w:t xml:space="preserve">extend eligibility of the existing higher rate of </w:t>
      </w:r>
      <w:r w:rsidRPr="00BA1758">
        <w:t xml:space="preserve">JobSeeker Payment for </w:t>
      </w:r>
      <w:r w:rsidR="009725C0" w:rsidRPr="00BA1758">
        <w:t>single Australians aged 55 to 59 who have been on payment for 9 or more continuous months, to match that applying to those over 60</w:t>
      </w:r>
      <w:r w:rsidR="006507DB" w:rsidRPr="00BA1758">
        <w:t xml:space="preserve">, recognising that women are the majority of JobSeeker </w:t>
      </w:r>
      <w:r w:rsidR="0039339E">
        <w:t>Payment recipients 55 and over</w:t>
      </w:r>
      <w:r w:rsidR="008644B4">
        <w:t xml:space="preserve">. </w:t>
      </w:r>
    </w:p>
    <w:p w14:paraId="2D171940" w14:textId="6A1F8D4A" w:rsidR="00464334" w:rsidRDefault="00464334" w:rsidP="00464334">
      <w:r w:rsidRPr="00BA1758">
        <w:lastRenderedPageBreak/>
        <w:t>The Government is making significant investments in housing to support the construction of more social and affordable dwellings and help people into home ownership. The government is also funding an increase</w:t>
      </w:r>
      <w:r w:rsidRPr="00BA1758" w:rsidDel="001F2BE4">
        <w:t xml:space="preserve"> </w:t>
      </w:r>
      <w:r w:rsidRPr="00BA1758">
        <w:t xml:space="preserve">to Commonwealth Rent Assistance, which will support the significant number of women, especially older women, experiencing housing stress. </w:t>
      </w:r>
    </w:p>
    <w:p w14:paraId="55DF562E" w14:textId="45F0A035" w:rsidR="00D07CAB" w:rsidRPr="00BA1758" w:rsidRDefault="00D07CAB" w:rsidP="00464334">
      <w:r>
        <w:t xml:space="preserve">The Government is also investing in a landmark package to tackle entrenched community disadvantage. Working differently across all levels of government and with philanthropy to partner with communities will help address the impact of concentrated disadvantage on communities, including for women and girls who can face compounding disadvantage. </w:t>
      </w:r>
    </w:p>
    <w:p w14:paraId="29367440" w14:textId="6DA8AEBD" w:rsidR="007600C9" w:rsidRPr="00BA1758" w:rsidRDefault="007600C9" w:rsidP="007600C9">
      <w:r w:rsidRPr="00BA1758">
        <w:t xml:space="preserve">The Government is committed to valuing work in the care and support economy, where the majority of workers are women. This Budget </w:t>
      </w:r>
      <w:r w:rsidR="000077A0" w:rsidRPr="00BA1758">
        <w:t xml:space="preserve">allocates </w:t>
      </w:r>
      <w:r w:rsidRPr="00BA1758">
        <w:t>funding to support the Fair Work Commission</w:t>
      </w:r>
      <w:r w:rsidR="008644B4">
        <w:t>’</w:t>
      </w:r>
      <w:r w:rsidRPr="00BA1758">
        <w:t xml:space="preserve">s </w:t>
      </w:r>
      <w:r w:rsidR="002A6E47" w:rsidRPr="00BA1758">
        <w:t xml:space="preserve">interim decision in the </w:t>
      </w:r>
      <w:r w:rsidR="000077A0" w:rsidRPr="00BA1758">
        <w:t>A</w:t>
      </w:r>
      <w:r w:rsidRPr="00BA1758">
        <w:t>ge</w:t>
      </w:r>
      <w:r w:rsidR="000077A0" w:rsidRPr="00BA1758">
        <w:t>d</w:t>
      </w:r>
      <w:r w:rsidRPr="00BA1758">
        <w:t xml:space="preserve"> </w:t>
      </w:r>
      <w:r w:rsidR="000077A0" w:rsidRPr="00BA1758">
        <w:t>C</w:t>
      </w:r>
      <w:r w:rsidRPr="00BA1758">
        <w:t xml:space="preserve">are </w:t>
      </w:r>
      <w:r w:rsidR="000077A0" w:rsidRPr="00BA1758">
        <w:t>W</w:t>
      </w:r>
      <w:r w:rsidRPr="00BA1758">
        <w:t xml:space="preserve">ork </w:t>
      </w:r>
      <w:r w:rsidR="000077A0" w:rsidRPr="00BA1758">
        <w:t>V</w:t>
      </w:r>
      <w:r w:rsidRPr="00BA1758">
        <w:t xml:space="preserve">alue </w:t>
      </w:r>
      <w:r w:rsidR="000077A0" w:rsidRPr="00BA1758">
        <w:t>C</w:t>
      </w:r>
      <w:r w:rsidRPr="00BA1758">
        <w:t xml:space="preserve">ase, and also invests in the professional development of early childhood educators. </w:t>
      </w:r>
    </w:p>
    <w:p w14:paraId="4D2102BC" w14:textId="0C5DB967" w:rsidR="00BF27AA" w:rsidRPr="00BA1758" w:rsidRDefault="00BF27AA" w:rsidP="00BF27AA">
      <w:r w:rsidRPr="00BA1758">
        <w:t>Women cannot be equal and cannot reach their full potential if they are not safe. Violence against women and children is an urgent challenge in Australia, but we cannot accept it as inevitable. As a nation we can and should address the economic, social and cultural factors that underpin gender</w:t>
      </w:r>
      <w:r w:rsidR="008644B4">
        <w:noBreakHyphen/>
      </w:r>
      <w:r w:rsidRPr="00BA1758">
        <w:t>based violence. The funding in this Budget builds on the Government</w:t>
      </w:r>
      <w:r w:rsidR="008644B4">
        <w:t>’</w:t>
      </w:r>
      <w:r w:rsidRPr="00BA1758">
        <w:t>s record investment to end violence against women</w:t>
      </w:r>
      <w:r w:rsidR="007600C9" w:rsidRPr="00BA1758">
        <w:t>.</w:t>
      </w:r>
      <w:r w:rsidRPr="00BA1758">
        <w:t xml:space="preserve"> This Budget includes targeted investment in programs to address violence against </w:t>
      </w:r>
      <w:r w:rsidR="007600C9" w:rsidRPr="00BA1758">
        <w:t>First Nations</w:t>
      </w:r>
      <w:r w:rsidRPr="00BA1758">
        <w:t xml:space="preserve"> women. </w:t>
      </w:r>
    </w:p>
    <w:p w14:paraId="73E9B409" w14:textId="0664C652" w:rsidR="007600C9" w:rsidRPr="00BA1758" w:rsidRDefault="007600C9" w:rsidP="007600C9">
      <w:r w:rsidRPr="00BA1758">
        <w:t>The Budget also tackles gender bias in the health system by building the women</w:t>
      </w:r>
      <w:r w:rsidR="008644B4">
        <w:t>’</w:t>
      </w:r>
      <w:r w:rsidRPr="00BA1758">
        <w:t>s health evidence base, investing in mental health supports, and providing tailored investments in women</w:t>
      </w:r>
      <w:r w:rsidR="008644B4">
        <w:t>’</w:t>
      </w:r>
      <w:r w:rsidRPr="00BA1758">
        <w:t>s health care</w:t>
      </w:r>
      <w:r w:rsidR="008644B4">
        <w:t xml:space="preserve">. </w:t>
      </w:r>
    </w:p>
    <w:p w14:paraId="67ACBFDE" w14:textId="15376573" w:rsidR="007600C9" w:rsidRDefault="007600C9" w:rsidP="007600C9">
      <w:r w:rsidRPr="00BA1758">
        <w:t xml:space="preserve">There is much we can do as a government to strengthen equality between men and women – and we have taken strong action in our first year of Government. We have made long term plans and policies – which will have impacts over decades – to achieve gender equality. And we have made record investments to get there through our first </w:t>
      </w:r>
      <w:r w:rsidR="008C6461">
        <w:t>2</w:t>
      </w:r>
      <w:r w:rsidRPr="00BA1758">
        <w:t xml:space="preserve"> Budgets. As we make progress, we remain committed to listening, taking feedback and working with women across the country to make a real and positive difference in their lives.</w:t>
      </w:r>
    </w:p>
    <w:p w14:paraId="2F8BF164" w14:textId="77777777" w:rsidR="00A72514" w:rsidRDefault="00A72514" w:rsidP="00A72514">
      <w:pPr>
        <w:pStyle w:val="Single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3"/>
        <w:gridCol w:w="3837"/>
      </w:tblGrid>
      <w:tr w:rsidR="00861022" w14:paraId="388D64C5" w14:textId="77777777" w:rsidTr="00A72514">
        <w:tc>
          <w:tcPr>
            <w:tcW w:w="3873" w:type="dxa"/>
          </w:tcPr>
          <w:p w14:paraId="266C4975" w14:textId="77777777" w:rsidR="00861022" w:rsidRDefault="00861022" w:rsidP="009D375B">
            <w:pPr>
              <w:pStyle w:val="SingleParagraph"/>
            </w:pPr>
            <w:r>
              <w:t>The Honourable Anthony Albanese MP</w:t>
            </w:r>
          </w:p>
          <w:p w14:paraId="07EDF6EF" w14:textId="5A4208BD" w:rsidR="00861022" w:rsidRDefault="00861022" w:rsidP="009D375B">
            <w:pPr>
              <w:pStyle w:val="SingleParagraph"/>
            </w:pPr>
            <w:r>
              <w:t>Prime Minister</w:t>
            </w:r>
          </w:p>
          <w:p w14:paraId="32949F63" w14:textId="77777777" w:rsidR="009D375B" w:rsidRPr="009D375B" w:rsidRDefault="009D375B" w:rsidP="009D375B">
            <w:pPr>
              <w:pStyle w:val="SingleParagraph"/>
            </w:pPr>
          </w:p>
          <w:p w14:paraId="4F26E6B8" w14:textId="77777777" w:rsidR="00861022" w:rsidRDefault="00861022" w:rsidP="009D375B">
            <w:pPr>
              <w:pStyle w:val="SingleParagraph"/>
            </w:pPr>
            <w:r>
              <w:t>The Honourable Jim Chalmers MP</w:t>
            </w:r>
          </w:p>
          <w:p w14:paraId="226E0E04" w14:textId="77777777" w:rsidR="00861022" w:rsidRDefault="00861022" w:rsidP="009D375B">
            <w:pPr>
              <w:pStyle w:val="SingleParagraph"/>
            </w:pPr>
            <w:r>
              <w:t xml:space="preserve">Treasurer </w:t>
            </w:r>
          </w:p>
        </w:tc>
        <w:tc>
          <w:tcPr>
            <w:tcW w:w="3837" w:type="dxa"/>
          </w:tcPr>
          <w:p w14:paraId="731C7BE1" w14:textId="77777777" w:rsidR="00861022" w:rsidRPr="00EA00DA" w:rsidRDefault="00861022" w:rsidP="009D375B">
            <w:pPr>
              <w:pStyle w:val="SingleParagraph"/>
            </w:pPr>
            <w:r w:rsidRPr="00EA00DA">
              <w:t>Senator the Hon Katy Gallagher</w:t>
            </w:r>
          </w:p>
          <w:p w14:paraId="26C94B12" w14:textId="77777777" w:rsidR="00861022" w:rsidRPr="00EA00DA" w:rsidRDefault="00861022" w:rsidP="009D375B">
            <w:pPr>
              <w:pStyle w:val="SingleParagraph"/>
            </w:pPr>
            <w:r w:rsidRPr="00EA00DA">
              <w:t>Minister for Finance</w:t>
            </w:r>
            <w:r w:rsidRPr="00EA00DA">
              <w:br/>
              <w:t>Minister for Women</w:t>
            </w:r>
          </w:p>
          <w:p w14:paraId="1351AD69" w14:textId="77777777" w:rsidR="00861022" w:rsidRDefault="00861022" w:rsidP="009D375B">
            <w:pPr>
              <w:pStyle w:val="SingleParagraph"/>
            </w:pPr>
            <w:r w:rsidRPr="00EA00DA">
              <w:t>Minister for the Public Service</w:t>
            </w:r>
          </w:p>
          <w:p w14:paraId="3F764DA4" w14:textId="77777777" w:rsidR="00861022" w:rsidRDefault="00861022">
            <w:pPr>
              <w:contextualSpacing/>
            </w:pPr>
          </w:p>
        </w:tc>
      </w:tr>
    </w:tbl>
    <w:p w14:paraId="14CE9E94" w14:textId="77777777" w:rsidR="00C869C8" w:rsidRDefault="00C869C8" w:rsidP="007600C9">
      <w:pPr>
        <w:rPr>
          <w:color w:val="FF0000"/>
        </w:rPr>
        <w:sectPr w:rsidR="00C869C8" w:rsidSect="00281EFA">
          <w:headerReference w:type="even" r:id="rId35"/>
          <w:headerReference w:type="default" r:id="rId36"/>
          <w:footerReference w:type="default" r:id="rId37"/>
          <w:footerReference w:type="first" r:id="rId38"/>
          <w:endnotePr>
            <w:numFmt w:val="decimal"/>
          </w:endnotePr>
          <w:type w:val="oddPage"/>
          <w:pgSz w:w="11906" w:h="16838" w:code="9"/>
          <w:pgMar w:top="2835" w:right="2098" w:bottom="2466" w:left="2098" w:header="1814" w:footer="1814" w:gutter="0"/>
          <w:pgNumType w:start="1"/>
          <w:cols w:space="708"/>
          <w:titlePg/>
          <w:docGrid w:linePitch="360"/>
        </w:sectPr>
      </w:pPr>
    </w:p>
    <w:p w14:paraId="645B361D" w14:textId="05704D03" w:rsidR="00183D0E" w:rsidRPr="00972961" w:rsidRDefault="003132A3" w:rsidP="001750C6">
      <w:pPr>
        <w:pStyle w:val="Heading1"/>
      </w:pPr>
      <w:bookmarkStart w:id="24" w:name="_Toc134293308"/>
      <w:bookmarkStart w:id="25" w:name="_Toc132795500"/>
      <w:bookmarkStart w:id="26" w:name="_Toc132996019"/>
      <w:bookmarkStart w:id="27" w:name="_Toc71422710"/>
      <w:r w:rsidRPr="00972961">
        <w:lastRenderedPageBreak/>
        <w:t xml:space="preserve">A </w:t>
      </w:r>
      <w:r w:rsidR="00C9194E" w:rsidRPr="00972961">
        <w:rPr>
          <w:rStyle w:val="normaltextrun"/>
          <w:b w:val="0"/>
        </w:rPr>
        <w:t xml:space="preserve">snapshot </w:t>
      </w:r>
      <w:r w:rsidR="00183D0E" w:rsidRPr="00972961">
        <w:t>of women in Australia</w:t>
      </w:r>
      <w:bookmarkEnd w:id="24"/>
      <w:r w:rsidR="00183D0E" w:rsidRPr="00972961">
        <w:t xml:space="preserve"> </w:t>
      </w:r>
      <w:bookmarkEnd w:id="25"/>
      <w:bookmarkEnd w:id="26"/>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0" w:type="dxa"/>
          <w:bottom w:w="340" w:type="dxa"/>
          <w:right w:w="28" w:type="dxa"/>
        </w:tblCellMar>
        <w:tblLook w:val="0600" w:firstRow="0" w:lastRow="0" w:firstColumn="0" w:lastColumn="0" w:noHBand="1" w:noVBand="1"/>
      </w:tblPr>
      <w:tblGrid>
        <w:gridCol w:w="3688"/>
        <w:gridCol w:w="4022"/>
      </w:tblGrid>
      <w:tr w:rsidR="00183D0E" w:rsidRPr="00677954" w14:paraId="00EA8C39" w14:textId="77777777" w:rsidTr="57079FDA">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1A37DFAA" w14:textId="36E8E98A" w:rsidR="00183D0E" w:rsidRPr="00972961" w:rsidRDefault="00183D0E" w:rsidP="00A74310">
            <w:pPr>
              <w:pStyle w:val="Boxheading-centred"/>
            </w:pPr>
            <w:r w:rsidRPr="00972961">
              <w:t>Median age</w:t>
            </w:r>
          </w:p>
          <w:p w14:paraId="79F00835" w14:textId="55318A5D" w:rsidR="00183D0E" w:rsidRPr="00972961" w:rsidRDefault="00DF2523" w:rsidP="00A74310">
            <w:pPr>
              <w:pStyle w:val="Boxtext-whitecentred"/>
              <w:rPr>
                <w:color w:val="auto"/>
              </w:rPr>
            </w:pPr>
            <w:r w:rsidRPr="00972961">
              <w:rPr>
                <w:color w:val="auto"/>
              </w:rPr>
              <w:t xml:space="preserve">Female: </w:t>
            </w:r>
            <w:r w:rsidR="00183D0E" w:rsidRPr="00972961">
              <w:rPr>
                <w:color w:val="auto"/>
              </w:rPr>
              <w:t>3</w:t>
            </w:r>
            <w:r w:rsidR="004B6CF6" w:rsidRPr="00972961">
              <w:rPr>
                <w:color w:val="auto"/>
              </w:rPr>
              <w:t>9</w:t>
            </w:r>
            <w:r w:rsidR="00183D0E" w:rsidRPr="00972961">
              <w:rPr>
                <w:color w:val="auto"/>
              </w:rPr>
              <w:t xml:space="preserve"> years</w:t>
            </w:r>
          </w:p>
          <w:p w14:paraId="6C8C2A29" w14:textId="06C7A8D2" w:rsidR="00C46CE4" w:rsidRPr="007E51C1" w:rsidRDefault="00DF2523" w:rsidP="00A74310">
            <w:pPr>
              <w:pStyle w:val="Boxtext-whitecentred"/>
              <w:rPr>
                <w:color w:val="00FFFF"/>
                <w:highlight w:val="darkGreen"/>
              </w:rPr>
            </w:pPr>
            <w:r w:rsidRPr="00972961">
              <w:rPr>
                <w:color w:val="auto"/>
              </w:rPr>
              <w:t xml:space="preserve">Male: </w:t>
            </w:r>
            <w:r w:rsidR="00B773A6" w:rsidRPr="00972961">
              <w:rPr>
                <w:color w:val="auto"/>
              </w:rPr>
              <w:t>37</w:t>
            </w:r>
            <w:r w:rsidR="00C46CE4" w:rsidRPr="00972961">
              <w:rPr>
                <w:color w:val="auto"/>
              </w:rPr>
              <w:t xml:space="preserve"> years</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583A69F1" w14:textId="23C886A3" w:rsidR="00183D0E" w:rsidRPr="00972961" w:rsidRDefault="00183D0E" w:rsidP="00A74310">
            <w:pPr>
              <w:pStyle w:val="Boxheading-centred"/>
            </w:pPr>
            <w:r w:rsidRPr="00972961">
              <w:t>Female</w:t>
            </w:r>
            <w:r w:rsidR="008644B4" w:rsidRPr="00972961">
              <w:noBreakHyphen/>
            </w:r>
            <w:r w:rsidRPr="00972961">
              <w:t>to</w:t>
            </w:r>
            <w:r w:rsidR="00BC6ECC" w:rsidRPr="00972961">
              <w:t>-</w:t>
            </w:r>
            <w:r w:rsidRPr="00972961">
              <w:t>male ratio</w:t>
            </w:r>
          </w:p>
          <w:p w14:paraId="53FF36EA" w14:textId="1968A321" w:rsidR="00183D0E" w:rsidRPr="00972961" w:rsidRDefault="00183D0E" w:rsidP="001F5EEE">
            <w:pPr>
              <w:pStyle w:val="Boxtext-whitecentred"/>
              <w:rPr>
                <w:rFonts w:cstheme="majorBidi"/>
                <w:color w:val="auto"/>
              </w:rPr>
            </w:pPr>
            <w:r w:rsidRPr="00972961">
              <w:rPr>
                <w:color w:val="auto"/>
              </w:rPr>
              <w:t>10</w:t>
            </w:r>
            <w:r w:rsidR="0083487E" w:rsidRPr="00972961">
              <w:rPr>
                <w:color w:val="auto"/>
              </w:rPr>
              <w:t>0.8</w:t>
            </w:r>
            <w:r w:rsidRPr="00972961">
              <w:rPr>
                <w:color w:val="auto"/>
              </w:rPr>
              <w:t xml:space="preserve"> females for every 100 males</w:t>
            </w:r>
          </w:p>
        </w:tc>
      </w:tr>
      <w:tr w:rsidR="00183D0E" w:rsidRPr="00677954" w14:paraId="318ECDB4" w14:textId="77777777" w:rsidTr="57079FDA">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411218AF" w14:textId="4337FD63" w:rsidR="00183D0E" w:rsidRPr="00972961" w:rsidRDefault="00183D0E" w:rsidP="00275EBA">
            <w:pPr>
              <w:pStyle w:val="Boxheading-centred"/>
            </w:pPr>
            <w:r w:rsidRPr="00972961">
              <w:t>Share of women on</w:t>
            </w:r>
            <w:r w:rsidR="00F474AF" w:rsidRPr="00972961">
              <w:t> </w:t>
            </w:r>
            <w:r w:rsidRPr="00972961">
              <w:t>ASX200 boards</w:t>
            </w:r>
          </w:p>
          <w:p w14:paraId="6E49D155" w14:textId="77777777" w:rsidR="00183D0E" w:rsidRPr="007E51C1" w:rsidRDefault="00183D0E" w:rsidP="00275EBA">
            <w:pPr>
              <w:pStyle w:val="Boxtext-whitecentred"/>
              <w:rPr>
                <w:color w:val="00FFFF"/>
                <w:highlight w:val="darkGreen"/>
              </w:rPr>
            </w:pPr>
            <w:r w:rsidRPr="00972961">
              <w:rPr>
                <w:color w:val="auto"/>
              </w:rPr>
              <w:t>35.7%</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20F0946E" w14:textId="55708272" w:rsidR="00183D0E" w:rsidRPr="00972961" w:rsidRDefault="000C5649" w:rsidP="00275EBA">
            <w:pPr>
              <w:pStyle w:val="Boxheading-centred"/>
            </w:pPr>
            <w:r w:rsidRPr="00972961">
              <w:t xml:space="preserve">Proportion of </w:t>
            </w:r>
            <w:r w:rsidR="005D24DE" w:rsidRPr="00972961">
              <w:t>25</w:t>
            </w:r>
            <w:r w:rsidR="00BC55AB" w:rsidRPr="00972961">
              <w:t>–</w:t>
            </w:r>
            <w:r w:rsidR="005D24DE" w:rsidRPr="00972961">
              <w:t>34 year olds</w:t>
            </w:r>
            <w:r w:rsidRPr="00972961">
              <w:t xml:space="preserve"> with </w:t>
            </w:r>
            <w:r w:rsidR="00394E6A" w:rsidRPr="00972961">
              <w:t>a</w:t>
            </w:r>
            <w:r w:rsidR="00F474AF" w:rsidRPr="00972961">
              <w:t> </w:t>
            </w:r>
            <w:r w:rsidR="00E13C0C" w:rsidRPr="00972961">
              <w:t xml:space="preserve">Bachelor degree </w:t>
            </w:r>
            <w:r w:rsidR="00FA1CDC" w:rsidRPr="00972961">
              <w:t xml:space="preserve">or </w:t>
            </w:r>
            <w:r w:rsidR="00295F4D" w:rsidRPr="00972961">
              <w:t>above</w:t>
            </w:r>
          </w:p>
          <w:p w14:paraId="7AF7EA20" w14:textId="61701CC9" w:rsidR="00183D0E" w:rsidRPr="00972961" w:rsidRDefault="002949B2" w:rsidP="00F474AF">
            <w:pPr>
              <w:pStyle w:val="Boxtext-whitecentred"/>
              <w:rPr>
                <w:color w:val="auto"/>
              </w:rPr>
            </w:pPr>
            <w:r w:rsidRPr="00972961">
              <w:rPr>
                <w:color w:val="auto"/>
              </w:rPr>
              <w:t xml:space="preserve">Women: </w:t>
            </w:r>
            <w:r w:rsidR="00F411A3" w:rsidRPr="00972961">
              <w:rPr>
                <w:color w:val="auto"/>
              </w:rPr>
              <w:t>50.9</w:t>
            </w:r>
            <w:r w:rsidR="007F496B" w:rsidRPr="00972961">
              <w:rPr>
                <w:color w:val="auto"/>
              </w:rPr>
              <w:t>%</w:t>
            </w:r>
          </w:p>
          <w:p w14:paraId="487AFED3" w14:textId="07DB149A" w:rsidR="007F5F63" w:rsidRPr="00972961" w:rsidRDefault="002949B2" w:rsidP="00F474AF">
            <w:pPr>
              <w:pStyle w:val="Boxtext-whitecentred"/>
              <w:rPr>
                <w:color w:val="auto"/>
              </w:rPr>
            </w:pPr>
            <w:r w:rsidRPr="00972961">
              <w:rPr>
                <w:color w:val="auto"/>
              </w:rPr>
              <w:t xml:space="preserve">Men: </w:t>
            </w:r>
            <w:r w:rsidR="00F411A3" w:rsidRPr="00972961">
              <w:rPr>
                <w:color w:val="auto"/>
              </w:rPr>
              <w:t>38.3</w:t>
            </w:r>
            <w:r w:rsidR="007F496B" w:rsidRPr="00972961">
              <w:rPr>
                <w:color w:val="auto"/>
              </w:rPr>
              <w:t>%</w:t>
            </w:r>
          </w:p>
        </w:tc>
      </w:tr>
      <w:tr w:rsidR="00183D0E" w:rsidRPr="00677954" w14:paraId="767461E7" w14:textId="77777777" w:rsidTr="57079FDA">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29631B9C" w14:textId="5EE1DD4D" w:rsidR="00183D0E" w:rsidRPr="00972961" w:rsidRDefault="00183D0E" w:rsidP="00F474AF">
            <w:pPr>
              <w:pStyle w:val="Boxheading-centred"/>
            </w:pPr>
            <w:r w:rsidRPr="00972961">
              <w:t xml:space="preserve">Proportion of </w:t>
            </w:r>
            <w:r w:rsidR="007701CE" w:rsidRPr="00972961">
              <w:t>people</w:t>
            </w:r>
            <w:r w:rsidRPr="00972961">
              <w:t xml:space="preserve"> who identify</w:t>
            </w:r>
            <w:r w:rsidR="00F474AF" w:rsidRPr="00972961">
              <w:t xml:space="preserve"> </w:t>
            </w:r>
            <w:r w:rsidRPr="00972961">
              <w:t>as</w:t>
            </w:r>
            <w:r w:rsidR="00F474AF" w:rsidRPr="00972961">
              <w:t> </w:t>
            </w:r>
            <w:r w:rsidRPr="00972961">
              <w:t>lesbian, gay or bisexual</w:t>
            </w:r>
          </w:p>
          <w:p w14:paraId="43D83242" w14:textId="7642DF1B" w:rsidR="00183D0E" w:rsidRPr="00972961" w:rsidRDefault="007701CE">
            <w:pPr>
              <w:pStyle w:val="NoSpacing"/>
              <w:jc w:val="center"/>
              <w:rPr>
                <w:rFonts w:asciiTheme="majorHAnsi" w:eastAsia="Book Antiqua" w:hAnsiTheme="majorHAnsi" w:cstheme="majorHAnsi"/>
                <w:lang w:eastAsia="en-US"/>
              </w:rPr>
            </w:pPr>
            <w:r w:rsidRPr="00972961">
              <w:rPr>
                <w:rFonts w:asciiTheme="majorHAnsi" w:eastAsia="Book Antiqua" w:hAnsiTheme="majorHAnsi" w:cstheme="majorHAnsi"/>
                <w:lang w:eastAsia="en-US"/>
              </w:rPr>
              <w:t xml:space="preserve">Women: </w:t>
            </w:r>
            <w:r w:rsidR="00183D0E" w:rsidRPr="00972961">
              <w:rPr>
                <w:rFonts w:asciiTheme="majorHAnsi" w:eastAsia="Book Antiqua" w:hAnsiTheme="majorHAnsi" w:cstheme="majorHAnsi"/>
                <w:lang w:eastAsia="en-US"/>
              </w:rPr>
              <w:t>4.6%</w:t>
            </w:r>
          </w:p>
          <w:p w14:paraId="5A26FD39" w14:textId="088E9A5C" w:rsidR="00E06B37" w:rsidRPr="007E51C1" w:rsidRDefault="007701CE">
            <w:pPr>
              <w:pStyle w:val="NoSpacing"/>
              <w:jc w:val="center"/>
              <w:rPr>
                <w:rFonts w:eastAsia="Book Antiqua"/>
                <w:color w:val="00FFFF"/>
                <w:highlight w:val="darkGreen"/>
                <w:lang w:eastAsia="en-US"/>
              </w:rPr>
            </w:pPr>
            <w:r w:rsidRPr="00972961">
              <w:rPr>
                <w:rFonts w:asciiTheme="majorHAnsi" w:eastAsia="Book Antiqua" w:hAnsiTheme="majorHAnsi" w:cstheme="majorHAnsi"/>
                <w:lang w:eastAsia="en-US"/>
              </w:rPr>
              <w:t xml:space="preserve">Men: </w:t>
            </w:r>
            <w:r w:rsidR="00C563A6" w:rsidRPr="00972961">
              <w:rPr>
                <w:rFonts w:asciiTheme="majorHAnsi" w:eastAsia="Book Antiqua" w:hAnsiTheme="majorHAnsi" w:cstheme="majorHAnsi"/>
                <w:lang w:eastAsia="en-US"/>
              </w:rPr>
              <w:t>3.0%</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24CD4D79" w14:textId="083C24F9" w:rsidR="00183D0E" w:rsidRPr="00972961" w:rsidRDefault="00183D0E" w:rsidP="00F474AF">
            <w:pPr>
              <w:pStyle w:val="Boxheading-centred"/>
            </w:pPr>
            <w:r w:rsidRPr="00972961">
              <w:t xml:space="preserve">Proportion of </w:t>
            </w:r>
            <w:r w:rsidR="000D0A42" w:rsidRPr="00972961">
              <w:t>people</w:t>
            </w:r>
            <w:r w:rsidRPr="00972961">
              <w:t xml:space="preserve"> who were</w:t>
            </w:r>
            <w:r w:rsidR="00F474AF" w:rsidRPr="00972961">
              <w:t> </w:t>
            </w:r>
            <w:r w:rsidRPr="00972961">
              <w:t>born</w:t>
            </w:r>
            <w:r w:rsidR="00F474AF" w:rsidRPr="00972961">
              <w:t> </w:t>
            </w:r>
            <w:r w:rsidRPr="00972961">
              <w:t>overseas</w:t>
            </w:r>
          </w:p>
          <w:p w14:paraId="7E94F90F" w14:textId="4552BC95" w:rsidR="00183D0E" w:rsidRPr="00972961" w:rsidRDefault="000D0A42" w:rsidP="00F474AF">
            <w:pPr>
              <w:pStyle w:val="Boxtext-whitecentred"/>
              <w:rPr>
                <w:color w:val="auto"/>
              </w:rPr>
            </w:pPr>
            <w:r w:rsidRPr="00972961">
              <w:rPr>
                <w:color w:val="auto"/>
              </w:rPr>
              <w:t xml:space="preserve">Women: </w:t>
            </w:r>
            <w:r w:rsidR="00183D0E" w:rsidRPr="00972961">
              <w:rPr>
                <w:color w:val="auto"/>
              </w:rPr>
              <w:t>2</w:t>
            </w:r>
            <w:r w:rsidR="009D29CA" w:rsidRPr="00972961">
              <w:rPr>
                <w:color w:val="auto"/>
              </w:rPr>
              <w:t>9</w:t>
            </w:r>
            <w:r w:rsidR="00183D0E" w:rsidRPr="00972961">
              <w:rPr>
                <w:color w:val="auto"/>
              </w:rPr>
              <w:t>.</w:t>
            </w:r>
            <w:r w:rsidR="009D29CA" w:rsidRPr="00972961">
              <w:rPr>
                <w:color w:val="auto"/>
              </w:rPr>
              <w:t>7</w:t>
            </w:r>
            <w:r w:rsidR="00183D0E" w:rsidRPr="00972961">
              <w:rPr>
                <w:color w:val="auto"/>
              </w:rPr>
              <w:t>%</w:t>
            </w:r>
          </w:p>
          <w:p w14:paraId="7321E5A8" w14:textId="354E342C" w:rsidR="00E06B37" w:rsidRPr="00972961" w:rsidRDefault="000D0A42" w:rsidP="00F474AF">
            <w:pPr>
              <w:pStyle w:val="Boxtext-whitecentred"/>
              <w:rPr>
                <w:color w:val="auto"/>
              </w:rPr>
            </w:pPr>
            <w:r w:rsidRPr="00972961">
              <w:rPr>
                <w:color w:val="auto"/>
              </w:rPr>
              <w:t xml:space="preserve">Men: </w:t>
            </w:r>
            <w:r w:rsidR="009D29CA" w:rsidRPr="00972961">
              <w:rPr>
                <w:color w:val="auto"/>
              </w:rPr>
              <w:t>28.</w:t>
            </w:r>
            <w:r w:rsidR="001B0551" w:rsidRPr="00972961">
              <w:rPr>
                <w:color w:val="auto"/>
              </w:rPr>
              <w:t>6</w:t>
            </w:r>
            <w:r w:rsidR="00E06B37" w:rsidRPr="00972961">
              <w:rPr>
                <w:color w:val="auto"/>
              </w:rPr>
              <w:t>%</w:t>
            </w:r>
          </w:p>
        </w:tc>
      </w:tr>
      <w:tr w:rsidR="00183D0E" w:rsidRPr="00677954" w14:paraId="24869B0B" w14:textId="77777777" w:rsidTr="57079FDA">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A6F4311" w14:textId="3A126C14" w:rsidR="00660B44" w:rsidRPr="00972961" w:rsidRDefault="00183D0E" w:rsidP="00D60D77">
            <w:pPr>
              <w:pStyle w:val="Boxheading-centred"/>
            </w:pPr>
            <w:r w:rsidRPr="00972961">
              <w:t xml:space="preserve">Proportion of </w:t>
            </w:r>
            <w:r w:rsidR="007C587C" w:rsidRPr="00972961">
              <w:t>people</w:t>
            </w:r>
            <w:r w:rsidRPr="00972961">
              <w:t xml:space="preserve"> </w:t>
            </w:r>
            <w:r w:rsidR="00F719A2" w:rsidRPr="00972961">
              <w:t>with</w:t>
            </w:r>
            <w:r w:rsidR="00F474AF" w:rsidRPr="00972961">
              <w:t> </w:t>
            </w:r>
            <w:r w:rsidRPr="00972961">
              <w:t>disability</w:t>
            </w:r>
            <w:r w:rsidR="00D60D77" w:rsidRPr="00972961">
              <w:br/>
            </w:r>
            <w:r w:rsidR="00660B44" w:rsidRPr="00972961">
              <w:t>(2018)</w:t>
            </w:r>
          </w:p>
          <w:p w14:paraId="7211385C" w14:textId="44504638" w:rsidR="00183D0E" w:rsidRPr="00972961" w:rsidRDefault="007C587C" w:rsidP="00F474AF">
            <w:pPr>
              <w:pStyle w:val="Boxtext-whitecentred"/>
              <w:rPr>
                <w:color w:val="auto"/>
              </w:rPr>
            </w:pPr>
            <w:r w:rsidRPr="00972961">
              <w:rPr>
                <w:color w:val="auto"/>
              </w:rPr>
              <w:t xml:space="preserve">Women: </w:t>
            </w:r>
            <w:r w:rsidR="00183D0E" w:rsidRPr="00972961">
              <w:rPr>
                <w:color w:val="auto"/>
              </w:rPr>
              <w:t>17.8%</w:t>
            </w:r>
          </w:p>
          <w:p w14:paraId="2D242C94" w14:textId="08007F7B" w:rsidR="001D43F6" w:rsidRPr="007E51C1" w:rsidRDefault="007C587C" w:rsidP="00F474AF">
            <w:pPr>
              <w:pStyle w:val="Boxtext-whitecentred"/>
              <w:rPr>
                <w:color w:val="00FFFF"/>
                <w:highlight w:val="darkGreen"/>
              </w:rPr>
            </w:pPr>
            <w:r w:rsidRPr="00972961">
              <w:rPr>
                <w:color w:val="auto"/>
              </w:rPr>
              <w:t xml:space="preserve">Men: </w:t>
            </w:r>
            <w:r w:rsidR="00EC24D4" w:rsidRPr="00972961">
              <w:rPr>
                <w:color w:val="auto"/>
              </w:rPr>
              <w:t>17.6</w:t>
            </w:r>
            <w:r w:rsidR="001D43F6" w:rsidRPr="00972961">
              <w:rPr>
                <w:color w:val="auto"/>
              </w:rPr>
              <w:t>%</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5FCF04A7" w14:textId="1B08BC9F" w:rsidR="00183D0E" w:rsidRPr="00972961" w:rsidRDefault="00183D0E" w:rsidP="00F474AF">
            <w:pPr>
              <w:pStyle w:val="Boxheading-centred"/>
            </w:pPr>
            <w:r w:rsidRPr="00972961">
              <w:t xml:space="preserve">Proportion of </w:t>
            </w:r>
            <w:r w:rsidR="007C587C" w:rsidRPr="00972961">
              <w:t>people</w:t>
            </w:r>
            <w:r w:rsidRPr="00972961">
              <w:t xml:space="preserve"> who are Aboriginal</w:t>
            </w:r>
            <w:r w:rsidR="00F474AF" w:rsidRPr="00972961">
              <w:t> </w:t>
            </w:r>
            <w:r w:rsidRPr="00972961">
              <w:t>and Torres Strait Islander</w:t>
            </w:r>
          </w:p>
          <w:p w14:paraId="3B243556" w14:textId="44E781E0" w:rsidR="00183D0E" w:rsidRPr="00972961" w:rsidRDefault="007C587C" w:rsidP="00F474AF">
            <w:pPr>
              <w:pStyle w:val="Boxtext-whitecentred"/>
              <w:rPr>
                <w:color w:val="auto"/>
              </w:rPr>
            </w:pPr>
            <w:r w:rsidRPr="00972961">
              <w:rPr>
                <w:color w:val="auto"/>
              </w:rPr>
              <w:t xml:space="preserve">Women: </w:t>
            </w:r>
            <w:r w:rsidR="00183D0E" w:rsidRPr="00972961">
              <w:rPr>
                <w:color w:val="auto"/>
              </w:rPr>
              <w:t>3.9%</w:t>
            </w:r>
          </w:p>
          <w:p w14:paraId="23F2612C" w14:textId="3762CA9A" w:rsidR="0089116F" w:rsidRPr="00972961" w:rsidRDefault="007C587C" w:rsidP="00F474AF">
            <w:pPr>
              <w:pStyle w:val="Boxtext-whitecentred"/>
              <w:rPr>
                <w:color w:val="auto"/>
              </w:rPr>
            </w:pPr>
            <w:r w:rsidRPr="00972961">
              <w:rPr>
                <w:color w:val="auto"/>
              </w:rPr>
              <w:t xml:space="preserve">Men: </w:t>
            </w:r>
            <w:r w:rsidR="007F2AEB" w:rsidRPr="00972961">
              <w:rPr>
                <w:color w:val="auto"/>
              </w:rPr>
              <w:t>4.</w:t>
            </w:r>
            <w:r w:rsidR="000374EF" w:rsidRPr="00972961">
              <w:rPr>
                <w:color w:val="auto"/>
              </w:rPr>
              <w:t>0</w:t>
            </w:r>
            <w:r w:rsidR="001D43F6" w:rsidRPr="00972961">
              <w:rPr>
                <w:color w:val="auto"/>
              </w:rPr>
              <w:t>%</w:t>
            </w:r>
          </w:p>
        </w:tc>
      </w:tr>
      <w:tr w:rsidR="00CB7951" w:rsidRPr="00677954" w14:paraId="336D64AD" w14:textId="77777777" w:rsidTr="57079FDA">
        <w:trPr>
          <w:trHeight w:val="1015"/>
        </w:trPr>
        <w:tc>
          <w:tcPr>
            <w:tcW w:w="3688"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08E047F8" w14:textId="1C14796F" w:rsidR="00CB7951" w:rsidRPr="00972961" w:rsidRDefault="00FF6214" w:rsidP="00F474AF">
            <w:pPr>
              <w:pStyle w:val="Boxheading-centred"/>
            </w:pPr>
            <w:r w:rsidRPr="00972961">
              <w:t>Average daily h</w:t>
            </w:r>
            <w:r w:rsidR="00F036B1" w:rsidRPr="00972961">
              <w:t xml:space="preserve">ours </w:t>
            </w:r>
            <w:r w:rsidR="00837880" w:rsidRPr="00972961">
              <w:t>spent on unpaid</w:t>
            </w:r>
            <w:r w:rsidR="00F474AF" w:rsidRPr="00972961">
              <w:t> </w:t>
            </w:r>
            <w:r w:rsidR="00837880" w:rsidRPr="00972961">
              <w:t xml:space="preserve">domestic work, </w:t>
            </w:r>
            <w:r w:rsidR="00E26231" w:rsidRPr="00972961">
              <w:t>caring responsibilities</w:t>
            </w:r>
            <w:r w:rsidR="00837880" w:rsidRPr="00972961">
              <w:t xml:space="preserve"> and voluntary work</w:t>
            </w:r>
          </w:p>
          <w:p w14:paraId="5DEA33A3" w14:textId="640338DB" w:rsidR="00FF6214" w:rsidRPr="00972961" w:rsidRDefault="00FF6214" w:rsidP="00F474AF">
            <w:pPr>
              <w:pStyle w:val="Boxtext-whitecentred"/>
              <w:rPr>
                <w:color w:val="auto"/>
              </w:rPr>
            </w:pPr>
            <w:r w:rsidRPr="00972961">
              <w:rPr>
                <w:color w:val="auto"/>
              </w:rPr>
              <w:t>Women: 4</w:t>
            </w:r>
            <w:r w:rsidR="00660B44" w:rsidRPr="00972961">
              <w:rPr>
                <w:color w:val="auto"/>
              </w:rPr>
              <w:t xml:space="preserve"> hours, 31 minutes</w:t>
            </w:r>
          </w:p>
          <w:p w14:paraId="133A69D7" w14:textId="6AA90B43" w:rsidR="00FF6214" w:rsidRPr="007E51C1" w:rsidRDefault="00FF6214" w:rsidP="00F474AF">
            <w:pPr>
              <w:pStyle w:val="Boxtext-whitecentred"/>
              <w:rPr>
                <w:color w:val="00FFFF"/>
                <w:highlight w:val="darkGreen"/>
              </w:rPr>
            </w:pPr>
            <w:r w:rsidRPr="00972961">
              <w:rPr>
                <w:color w:val="auto"/>
              </w:rPr>
              <w:t xml:space="preserve">Men: </w:t>
            </w:r>
            <w:r w:rsidR="00A0042C" w:rsidRPr="00972961">
              <w:rPr>
                <w:color w:val="auto"/>
              </w:rPr>
              <w:t>3 hours, 12 minutes</w:t>
            </w:r>
          </w:p>
        </w:tc>
        <w:tc>
          <w:tcPr>
            <w:tcW w:w="4022"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3AD498AD" w14:textId="77777777" w:rsidR="001D0B94" w:rsidRPr="00972961" w:rsidRDefault="001D0B94" w:rsidP="001D0B94">
            <w:pPr>
              <w:pStyle w:val="Boxheading-centred"/>
            </w:pPr>
            <w:r w:rsidRPr="00972961">
              <w:t xml:space="preserve">Gender pay gap </w:t>
            </w:r>
            <w:r w:rsidRPr="00972961">
              <w:br/>
              <w:t>(Nov 2022)</w:t>
            </w:r>
          </w:p>
          <w:p w14:paraId="08F1F3E7" w14:textId="77777777" w:rsidR="001D0B94" w:rsidRPr="00972961" w:rsidRDefault="001D0B94" w:rsidP="001D0B94">
            <w:pPr>
              <w:pStyle w:val="Boxtext-whitecentred"/>
              <w:rPr>
                <w:color w:val="auto"/>
              </w:rPr>
            </w:pPr>
            <w:r w:rsidRPr="00972961">
              <w:rPr>
                <w:color w:val="auto"/>
              </w:rPr>
              <w:t>13.3%</w:t>
            </w:r>
          </w:p>
          <w:p w14:paraId="42FB07F7" w14:textId="7291E4CE" w:rsidR="00CB7951" w:rsidRPr="00972961" w:rsidRDefault="001D0B94" w:rsidP="001D0B94">
            <w:pPr>
              <w:pStyle w:val="Boxtext-whitecentred"/>
              <w:rPr>
                <w:b/>
                <w:color w:val="auto"/>
              </w:rPr>
            </w:pPr>
            <w:r w:rsidRPr="00972961">
              <w:rPr>
                <w:color w:val="auto"/>
              </w:rPr>
              <w:t>$253.50 per week</w:t>
            </w:r>
            <w:r w:rsidRPr="00972961">
              <w:rPr>
                <w:b/>
                <w:color w:val="auto"/>
              </w:rPr>
              <w:t xml:space="preserve"> </w:t>
            </w:r>
          </w:p>
        </w:tc>
      </w:tr>
    </w:tbl>
    <w:p w14:paraId="69C68D84" w14:textId="77777777" w:rsidR="00F62108" w:rsidRPr="00972961" w:rsidRDefault="00F62108" w:rsidP="001339F2">
      <w:pPr>
        <w:tabs>
          <w:tab w:val="left" w:pos="6165"/>
        </w:tabs>
        <w:sectPr w:rsidR="00F62108" w:rsidRPr="00972961" w:rsidSect="007A5C74">
          <w:endnotePr>
            <w:numFmt w:val="decimal"/>
          </w:endnotePr>
          <w:type w:val="oddPage"/>
          <w:pgSz w:w="11906" w:h="16838" w:code="9"/>
          <w:pgMar w:top="2835" w:right="2098" w:bottom="2466" w:left="2098" w:header="1814" w:footer="1814" w:gutter="0"/>
          <w:cols w:space="708"/>
          <w:titlePg/>
          <w:docGrid w:linePitch="360"/>
        </w:sectPr>
      </w:pPr>
    </w:p>
    <w:p w14:paraId="0E6791E2" w14:textId="75A992C4" w:rsidR="002B5AE6" w:rsidRPr="00972961" w:rsidRDefault="002B5AE6" w:rsidP="002B5AE6">
      <w:pPr>
        <w:pStyle w:val="Heading1"/>
      </w:pPr>
      <w:bookmarkStart w:id="28" w:name="_Toc134293309"/>
      <w:bookmarkStart w:id="29" w:name="_Toc116576854"/>
      <w:bookmarkStart w:id="30" w:name="_Toc117354352"/>
      <w:bookmarkStart w:id="31" w:name="_Toc132322542"/>
      <w:bookmarkStart w:id="32" w:name="_Toc70670873"/>
      <w:r w:rsidRPr="00972961">
        <w:lastRenderedPageBreak/>
        <w:t>Overview</w:t>
      </w:r>
      <w:bookmarkEnd w:id="28"/>
    </w:p>
    <w:p w14:paraId="36543104" w14:textId="6A5A73CF" w:rsidR="002B5AE6" w:rsidRPr="00972961" w:rsidRDefault="002B5AE6" w:rsidP="00BF5887">
      <w:pPr>
        <w:rPr>
          <w:rStyle w:val="normaltextrun"/>
          <w:rFonts w:ascii="Times New Roman" w:hAnsi="Times New Roman"/>
          <w:i/>
          <w:szCs w:val="19"/>
          <w:shd w:val="clear" w:color="auto" w:fill="FFFFFF"/>
        </w:rPr>
      </w:pPr>
      <w:r w:rsidRPr="00972961">
        <w:rPr>
          <w:rStyle w:val="normaltextrun"/>
          <w:szCs w:val="19"/>
          <w:shd w:val="clear" w:color="auto" w:fill="FFFFFF"/>
        </w:rPr>
        <w:t>In 1984, the first Women</w:t>
      </w:r>
      <w:r w:rsidR="008644B4" w:rsidRPr="00972961">
        <w:rPr>
          <w:rStyle w:val="normaltextrun"/>
          <w:szCs w:val="19"/>
          <w:shd w:val="clear" w:color="auto" w:fill="FFFFFF"/>
        </w:rPr>
        <w:t>’</w:t>
      </w:r>
      <w:r w:rsidRPr="00972961">
        <w:rPr>
          <w:rStyle w:val="normaltextrun"/>
          <w:szCs w:val="19"/>
          <w:shd w:val="clear" w:color="auto" w:fill="FFFFFF"/>
        </w:rPr>
        <w:t>s Budget Statement (or women</w:t>
      </w:r>
      <w:r w:rsidR="008644B4" w:rsidRPr="00972961">
        <w:rPr>
          <w:rStyle w:val="normaltextrun"/>
          <w:szCs w:val="19"/>
          <w:shd w:val="clear" w:color="auto" w:fill="FFFFFF"/>
        </w:rPr>
        <w:t>’</w:t>
      </w:r>
      <w:r w:rsidRPr="00972961">
        <w:rPr>
          <w:rStyle w:val="normaltextrun"/>
          <w:szCs w:val="19"/>
          <w:shd w:val="clear" w:color="auto" w:fill="FFFFFF"/>
        </w:rPr>
        <w:t xml:space="preserve">s budget programme, as it was known) was introduced to Parliament. Driven by the leadership of Susan Ryan AO, the then Minister assisting Prime Minister Hawke for the Status of Women, </w:t>
      </w:r>
      <w:r w:rsidR="00F30B1F" w:rsidRPr="00972961">
        <w:rPr>
          <w:rStyle w:val="normaltextrun"/>
          <w:szCs w:val="19"/>
          <w:shd w:val="clear" w:color="auto" w:fill="FFFFFF"/>
        </w:rPr>
        <w:t xml:space="preserve">Australia </w:t>
      </w:r>
      <w:r w:rsidR="00F30B1F" w:rsidRPr="00972961">
        <w:rPr>
          <w:rStyle w:val="normaltextrun"/>
          <w:rFonts w:ascii="Times New Roman" w:hAnsi="Times New Roman"/>
          <w:szCs w:val="19"/>
          <w:shd w:val="clear" w:color="auto" w:fill="FFFFFF"/>
        </w:rPr>
        <w:t>was</w:t>
      </w:r>
      <w:r w:rsidRPr="00972961">
        <w:rPr>
          <w:rStyle w:val="normaltextrun"/>
          <w:szCs w:val="19"/>
          <w:shd w:val="clear" w:color="auto" w:fill="FFFFFF"/>
        </w:rPr>
        <w:t xml:space="preserve"> the first country in the world to develop such a statement and paved the way for many countries to follow. In its foreword, the then Prime Minister Hawke promised that </w:t>
      </w:r>
      <w:r w:rsidR="008644B4" w:rsidRPr="00972961">
        <w:rPr>
          <w:rStyle w:val="normaltextrun"/>
          <w:szCs w:val="19"/>
          <w:shd w:val="clear" w:color="auto" w:fill="FFFFFF"/>
        </w:rPr>
        <w:t>‘</w:t>
      </w:r>
      <w:r w:rsidRPr="00972961">
        <w:rPr>
          <w:rStyle w:val="normaltextrun"/>
          <w:i/>
          <w:szCs w:val="19"/>
          <w:shd w:val="clear" w:color="auto" w:fill="FFFFFF"/>
        </w:rPr>
        <w:t>within the overall economic objectives of the government</w:t>
      </w:r>
      <w:r w:rsidR="008644B4" w:rsidRPr="00972961">
        <w:rPr>
          <w:rStyle w:val="normaltextrun"/>
          <w:i/>
          <w:szCs w:val="19"/>
          <w:shd w:val="clear" w:color="auto" w:fill="FFFFFF"/>
        </w:rPr>
        <w:t>’</w:t>
      </w:r>
      <w:r w:rsidRPr="00972961">
        <w:rPr>
          <w:rStyle w:val="normaltextrun"/>
          <w:szCs w:val="19"/>
          <w:shd w:val="clear" w:color="auto" w:fill="FFFFFF"/>
        </w:rPr>
        <w:t xml:space="preserve"> important budget decisions would from then on be made </w:t>
      </w:r>
      <w:r w:rsidR="008644B4" w:rsidRPr="00972961">
        <w:rPr>
          <w:rStyle w:val="normaltextrun"/>
          <w:szCs w:val="19"/>
          <w:shd w:val="clear" w:color="auto" w:fill="FFFFFF"/>
        </w:rPr>
        <w:t>‘</w:t>
      </w:r>
      <w:r w:rsidRPr="00972961">
        <w:rPr>
          <w:rStyle w:val="normaltextrun"/>
          <w:i/>
          <w:szCs w:val="19"/>
          <w:shd w:val="clear" w:color="auto" w:fill="FFFFFF"/>
        </w:rPr>
        <w:t>with full knowledge of their impact on women</w:t>
      </w:r>
      <w:r w:rsidR="004725E5" w:rsidRPr="00972961">
        <w:rPr>
          <w:rStyle w:val="normaltextrun"/>
          <w:i/>
          <w:szCs w:val="19"/>
          <w:shd w:val="clear" w:color="auto" w:fill="FFFFFF"/>
        </w:rPr>
        <w:t>.</w:t>
      </w:r>
      <w:r w:rsidR="008644B4" w:rsidRPr="00972961">
        <w:rPr>
          <w:rStyle w:val="normaltextrun"/>
          <w:i/>
          <w:szCs w:val="19"/>
          <w:shd w:val="clear" w:color="auto" w:fill="FFFFFF"/>
        </w:rPr>
        <w:t>’</w:t>
      </w:r>
      <w:r w:rsidRPr="00972961">
        <w:rPr>
          <w:rStyle w:val="normaltextrun"/>
          <w:i/>
          <w:szCs w:val="19"/>
          <w:shd w:val="clear" w:color="auto" w:fill="FFFFFF"/>
        </w:rPr>
        <w:t xml:space="preserve"> </w:t>
      </w:r>
      <w:r w:rsidRPr="00972961">
        <w:rPr>
          <w:rStyle w:val="normaltextrun"/>
          <w:rFonts w:ascii="Times New Roman" w:hAnsi="Times New Roman"/>
          <w:i/>
          <w:szCs w:val="19"/>
          <w:shd w:val="clear" w:color="auto" w:fill="FFFFFF"/>
        </w:rPr>
        <w:t> </w:t>
      </w:r>
    </w:p>
    <w:bookmarkEnd w:id="29"/>
    <w:bookmarkEnd w:id="30"/>
    <w:bookmarkEnd w:id="31"/>
    <w:bookmarkEnd w:id="32"/>
    <w:p w14:paraId="56E93CD8" w14:textId="133CF136" w:rsidR="002B5AE6" w:rsidRPr="00972961" w:rsidRDefault="002B5AE6" w:rsidP="00F474AF">
      <w:r w:rsidRPr="00972961">
        <w:t xml:space="preserve">Nearly 40 years on, it is important to reflect on and celebrate the </w:t>
      </w:r>
      <w:r w:rsidR="0009028A" w:rsidRPr="00972961">
        <w:t>impressive</w:t>
      </w:r>
      <w:r w:rsidRPr="00972961">
        <w:t xml:space="preserve"> progress that has been made towards </w:t>
      </w:r>
      <w:r w:rsidR="00344F48" w:rsidRPr="00972961">
        <w:t>achieving</w:t>
      </w:r>
      <w:r w:rsidRPr="00972961">
        <w:t xml:space="preserve"> gender equality. There</w:t>
      </w:r>
      <w:r w:rsidR="0075493B" w:rsidRPr="00972961">
        <w:t xml:space="preserve"> is</w:t>
      </w:r>
      <w:r w:rsidRPr="00972961">
        <w:t xml:space="preserve">, however, still work to be done. This Government remains committed to </w:t>
      </w:r>
      <w:r w:rsidR="00D84E7B" w:rsidRPr="00972961">
        <w:t>improving</w:t>
      </w:r>
      <w:r w:rsidRPr="00972961">
        <w:t xml:space="preserve"> economic inclusion, reducing </w:t>
      </w:r>
      <w:r w:rsidR="00F30B1F" w:rsidRPr="00972961">
        <w:t>disadvantage,</w:t>
      </w:r>
      <w:r w:rsidRPr="00972961">
        <w:t xml:space="preserve"> and prioritising actions to expand women</w:t>
      </w:r>
      <w:r w:rsidR="008644B4" w:rsidRPr="00972961">
        <w:t>’</w:t>
      </w:r>
      <w:r w:rsidRPr="00972961">
        <w:t>s opportunities and choices. </w:t>
      </w:r>
    </w:p>
    <w:p w14:paraId="4F7B74E9" w14:textId="1CBE6761" w:rsidR="00302FCA" w:rsidRPr="00972961" w:rsidRDefault="00302FCA" w:rsidP="00EE5A69">
      <w:r w:rsidRPr="00972961">
        <w:t>The 2023–24 Women</w:t>
      </w:r>
      <w:r w:rsidR="008644B4" w:rsidRPr="00972961">
        <w:t>’</w:t>
      </w:r>
      <w:r w:rsidRPr="00972961">
        <w:t xml:space="preserve">s Budget Statement </w:t>
      </w:r>
      <w:r w:rsidR="007000BB" w:rsidRPr="00972961">
        <w:t>explores factors influencing women</w:t>
      </w:r>
      <w:r w:rsidR="008644B4" w:rsidRPr="00972961">
        <w:t>’</w:t>
      </w:r>
      <w:r w:rsidR="007000BB" w:rsidRPr="00972961">
        <w:t xml:space="preserve">s economic equality and </w:t>
      </w:r>
      <w:r w:rsidRPr="00972961">
        <w:t xml:space="preserve">outlines key measures to </w:t>
      </w:r>
      <w:r w:rsidR="002743EC" w:rsidRPr="00972961">
        <w:t>advance</w:t>
      </w:r>
      <w:r w:rsidRPr="00972961">
        <w:t xml:space="preserve"> gender equality in Australia, focusing on </w:t>
      </w:r>
      <w:r w:rsidR="00EE5A69" w:rsidRPr="00972961">
        <w:t>achieving</w:t>
      </w:r>
      <w:r w:rsidR="00C80DD6" w:rsidRPr="00972961">
        <w:t xml:space="preserve"> </w:t>
      </w:r>
      <w:r w:rsidRPr="00972961">
        <w:t>economic equality</w:t>
      </w:r>
      <w:r w:rsidR="00C80DD6" w:rsidRPr="00972961">
        <w:t xml:space="preserve">, </w:t>
      </w:r>
      <w:r w:rsidRPr="00972961">
        <w:t>ending violence against women</w:t>
      </w:r>
      <w:r w:rsidR="00C80DD6" w:rsidRPr="00972961">
        <w:t>, increasing women</w:t>
      </w:r>
      <w:r w:rsidR="008644B4" w:rsidRPr="00972961">
        <w:t>’</w:t>
      </w:r>
      <w:r w:rsidR="00C80DD6" w:rsidRPr="00972961">
        <w:t>s representation</w:t>
      </w:r>
      <w:r w:rsidRPr="00972961">
        <w:t xml:space="preserve"> in leadership and decision</w:t>
      </w:r>
      <w:r w:rsidR="008644B4" w:rsidRPr="00972961">
        <w:noBreakHyphen/>
      </w:r>
      <w:r w:rsidRPr="00972961">
        <w:t>making</w:t>
      </w:r>
      <w:r w:rsidR="00EE5A69" w:rsidRPr="00972961">
        <w:t>,</w:t>
      </w:r>
      <w:r w:rsidR="00C80DD6" w:rsidRPr="00972961">
        <w:t xml:space="preserve"> and improving </w:t>
      </w:r>
      <w:r w:rsidRPr="00972961">
        <w:t>women</w:t>
      </w:r>
      <w:r w:rsidR="008644B4" w:rsidRPr="00972961">
        <w:t>’</w:t>
      </w:r>
      <w:r w:rsidRPr="00972961">
        <w:t>s health and wellbeing.</w:t>
      </w:r>
      <w:r w:rsidR="00EE5A69" w:rsidRPr="00972961">
        <w:t xml:space="preserve"> </w:t>
      </w:r>
    </w:p>
    <w:p w14:paraId="4E40EEB4" w14:textId="006FB041" w:rsidR="00302FCA" w:rsidRPr="00972961" w:rsidRDefault="00302FCA" w:rsidP="00302FCA">
      <w:pPr>
        <w:rPr>
          <w:rStyle w:val="normaltextrun"/>
          <w:shd w:val="clear" w:color="auto" w:fill="FFFFFF"/>
        </w:rPr>
      </w:pPr>
      <w:r w:rsidRPr="00972961">
        <w:rPr>
          <w:rStyle w:val="normaltextrun"/>
          <w:shd w:val="clear" w:color="auto" w:fill="FFFFFF"/>
        </w:rPr>
        <w:t>These issues are interrelated and should be considered together. Poor health outcomes or family</w:t>
      </w:r>
      <w:r w:rsidR="00507A4E" w:rsidRPr="00972961">
        <w:rPr>
          <w:rStyle w:val="normaltextrun"/>
          <w:shd w:val="clear" w:color="auto" w:fill="FFFFFF"/>
        </w:rPr>
        <w:t xml:space="preserve"> </w:t>
      </w:r>
      <w:r w:rsidR="002A3B88" w:rsidRPr="00972961">
        <w:rPr>
          <w:rStyle w:val="normaltextrun"/>
          <w:shd w:val="clear" w:color="auto" w:fill="FFFFFF"/>
        </w:rPr>
        <w:t>and domestic</w:t>
      </w:r>
      <w:r w:rsidR="00507A4E" w:rsidRPr="00972961">
        <w:rPr>
          <w:rStyle w:val="normaltextrun"/>
          <w:shd w:val="clear" w:color="auto" w:fill="FFFFFF"/>
        </w:rPr>
        <w:t xml:space="preserve"> </w:t>
      </w:r>
      <w:r w:rsidRPr="00972961">
        <w:rPr>
          <w:rStyle w:val="normaltextrun"/>
          <w:shd w:val="clear" w:color="auto" w:fill="FFFFFF"/>
        </w:rPr>
        <w:t>violence can significantly impact economic participation and, in turn, impact housing security and lifetime earnings. Underrepresentation of women in leadership and insufficient support for women with caring responsibilities can impact women</w:t>
      </w:r>
      <w:r w:rsidR="008644B4" w:rsidRPr="00972961">
        <w:rPr>
          <w:rStyle w:val="normaltextrun"/>
          <w:shd w:val="clear" w:color="auto" w:fill="FFFFFF"/>
        </w:rPr>
        <w:t>’</w:t>
      </w:r>
      <w:r w:rsidRPr="00972961">
        <w:rPr>
          <w:rStyle w:val="normaltextrun"/>
          <w:shd w:val="clear" w:color="auto" w:fill="FFFFFF"/>
        </w:rPr>
        <w:t>s workforce participation</w:t>
      </w:r>
      <w:r w:rsidR="00D139DC" w:rsidRPr="00972961">
        <w:rPr>
          <w:rStyle w:val="normaltextrun"/>
          <w:shd w:val="clear" w:color="auto" w:fill="FFFFFF"/>
        </w:rPr>
        <w:t>,</w:t>
      </w:r>
      <w:r w:rsidR="002B5AE6" w:rsidRPr="00972961">
        <w:rPr>
          <w:rStyle w:val="normaltextrun"/>
          <w:shd w:val="clear" w:color="auto" w:fill="FFFFFF"/>
        </w:rPr>
        <w:t xml:space="preserve"> </w:t>
      </w:r>
      <w:r w:rsidRPr="00972961">
        <w:rPr>
          <w:rStyle w:val="normaltextrun"/>
          <w:shd w:val="clear" w:color="auto" w:fill="FFFFFF"/>
        </w:rPr>
        <w:t>career progression</w:t>
      </w:r>
      <w:r w:rsidR="00D139DC" w:rsidRPr="00972961">
        <w:rPr>
          <w:rStyle w:val="normaltextrun"/>
          <w:shd w:val="clear" w:color="auto" w:fill="FFFFFF"/>
        </w:rPr>
        <w:t xml:space="preserve"> and life satisfaction</w:t>
      </w:r>
      <w:r w:rsidR="002B5AE6" w:rsidRPr="00972961">
        <w:rPr>
          <w:rStyle w:val="normaltextrun"/>
          <w:shd w:val="clear" w:color="auto" w:fill="FFFFFF"/>
        </w:rPr>
        <w:t>.</w:t>
      </w:r>
      <w:r w:rsidRPr="00972961">
        <w:rPr>
          <w:rStyle w:val="normaltextrun"/>
          <w:shd w:val="clear" w:color="auto" w:fill="FFFFFF"/>
        </w:rPr>
        <w:t xml:space="preserve"> Further, gender inequality can be exacerbated by intersecting forms of discrimination and disadvantage, including racism, homophobia, ableism and ageism. </w:t>
      </w:r>
    </w:p>
    <w:p w14:paraId="11F7BB99" w14:textId="19F3B4C2" w:rsidR="007734DF" w:rsidRPr="00972961" w:rsidRDefault="007734DF" w:rsidP="00302FCA">
      <w:pPr>
        <w:rPr>
          <w:rStyle w:val="normaltextrun"/>
          <w:shd w:val="clear" w:color="auto" w:fill="FFFFFF"/>
        </w:rPr>
      </w:pPr>
      <w:r w:rsidRPr="00972961">
        <w:t>For this Budget, gender impact assessments have been conducted on a number of measures and a gender lens applied across a wider range of proposals</w:t>
      </w:r>
      <w:r w:rsidR="00D157E2" w:rsidRPr="00972961">
        <w:t xml:space="preserve"> than has been done previously</w:t>
      </w:r>
      <w:r w:rsidRPr="00972961">
        <w:t xml:space="preserve">. From the </w:t>
      </w:r>
      <w:r w:rsidR="000A302E" w:rsidRPr="00972961">
        <w:t>2023–24</w:t>
      </w:r>
      <w:r w:rsidRPr="00972961">
        <w:t xml:space="preserve"> MYE</w:t>
      </w:r>
      <w:r w:rsidR="00A144BC" w:rsidRPr="00972961">
        <w:t>F</w:t>
      </w:r>
      <w:r w:rsidRPr="00972961">
        <w:t>O</w:t>
      </w:r>
      <w:r w:rsidR="000A302E" w:rsidRPr="00972961">
        <w:t>,</w:t>
      </w:r>
      <w:r w:rsidRPr="00972961">
        <w:t xml:space="preserve"> gender</w:t>
      </w:r>
      <w:r w:rsidR="00FF01FD" w:rsidRPr="00972961">
        <w:t xml:space="preserve"> </w:t>
      </w:r>
      <w:r w:rsidRPr="00972961">
        <w:t xml:space="preserve">responsive budgeting will be </w:t>
      </w:r>
      <w:r w:rsidR="00927201" w:rsidRPr="00972961">
        <w:t xml:space="preserve">further </w:t>
      </w:r>
      <w:r w:rsidRPr="00972961">
        <w:t xml:space="preserve">expanded to embed gender analysis </w:t>
      </w:r>
      <w:r w:rsidR="00875BD7" w:rsidRPr="00972961">
        <w:t>across all</w:t>
      </w:r>
      <w:r w:rsidR="00927201" w:rsidRPr="00972961">
        <w:t xml:space="preserve"> </w:t>
      </w:r>
      <w:r w:rsidR="00EC0238" w:rsidRPr="00972961">
        <w:t xml:space="preserve">Government </w:t>
      </w:r>
      <w:r w:rsidR="00247332" w:rsidRPr="00972961">
        <w:t xml:space="preserve">budget </w:t>
      </w:r>
      <w:r w:rsidR="00927201" w:rsidRPr="00972961">
        <w:t>decision</w:t>
      </w:r>
      <w:r w:rsidR="008644B4" w:rsidRPr="00972961">
        <w:noBreakHyphen/>
      </w:r>
      <w:r w:rsidR="00927201" w:rsidRPr="00972961">
        <w:t>making</w:t>
      </w:r>
      <w:r w:rsidR="008644B4" w:rsidRPr="00972961">
        <w:t xml:space="preserve">. </w:t>
      </w:r>
    </w:p>
    <w:p w14:paraId="2C1243FC" w14:textId="32451DC8" w:rsidR="00302FCA" w:rsidRPr="00972961" w:rsidRDefault="00302FCA" w:rsidP="00302FCA">
      <w:pPr>
        <w:pStyle w:val="Heading2"/>
      </w:pPr>
      <w:bookmarkStart w:id="33" w:name="_Toc134293310"/>
      <w:r w:rsidRPr="00972961">
        <w:t>Women</w:t>
      </w:r>
      <w:r w:rsidR="008644B4" w:rsidRPr="00972961">
        <w:t>’</w:t>
      </w:r>
      <w:r w:rsidRPr="00972961">
        <w:t>s economic equality</w:t>
      </w:r>
      <w:bookmarkEnd w:id="33"/>
      <w:r w:rsidRPr="00972961">
        <w:t xml:space="preserve">  </w:t>
      </w:r>
    </w:p>
    <w:p w14:paraId="53C6F728" w14:textId="4514A499" w:rsidR="00302FCA" w:rsidRPr="00972961" w:rsidRDefault="00302FCA" w:rsidP="00302FCA">
      <w:r w:rsidRPr="00972961">
        <w:t>Achieving economic equality for women is a key priority for</w:t>
      </w:r>
      <w:r w:rsidR="007000BB" w:rsidRPr="00972961">
        <w:t xml:space="preserve"> this</w:t>
      </w:r>
      <w:r w:rsidRPr="00972961">
        <w:t xml:space="preserve"> </w:t>
      </w:r>
      <w:r w:rsidR="00795C08" w:rsidRPr="00972961">
        <w:t>Government</w:t>
      </w:r>
      <w:r w:rsidR="008644B4" w:rsidRPr="00972961">
        <w:t xml:space="preserve">. </w:t>
      </w:r>
      <w:r w:rsidRPr="00972961">
        <w:t>While the last 40</w:t>
      </w:r>
      <w:r w:rsidR="00A62D50" w:rsidRPr="00972961">
        <w:t> </w:t>
      </w:r>
      <w:r w:rsidRPr="00972961">
        <w:t xml:space="preserve">years have seen remarkable progress – across education, workforce participation and </w:t>
      </w:r>
      <w:r w:rsidR="002B5AE6" w:rsidRPr="00972961">
        <w:t xml:space="preserve">women in </w:t>
      </w:r>
      <w:r w:rsidRPr="00972961">
        <w:t>leadership – distinct challenges continue to impede women</w:t>
      </w:r>
      <w:r w:rsidR="008644B4" w:rsidRPr="00972961">
        <w:t>’</w:t>
      </w:r>
      <w:r w:rsidRPr="00972961">
        <w:t xml:space="preserve">s economic security across their lives. </w:t>
      </w:r>
      <w:r w:rsidR="002B5AE6" w:rsidRPr="00972961">
        <w:t xml:space="preserve">Gender stereotyping in relation to </w:t>
      </w:r>
      <w:r w:rsidRPr="00972961">
        <w:t xml:space="preserve">caring </w:t>
      </w:r>
      <w:r w:rsidR="000253E0" w:rsidRPr="00972961">
        <w:t>responsibilities</w:t>
      </w:r>
      <w:r w:rsidRPr="00972961">
        <w:t>, lower</w:t>
      </w:r>
      <w:r w:rsidR="008644B4" w:rsidRPr="00972961">
        <w:noBreakHyphen/>
      </w:r>
      <w:r w:rsidRPr="00972961">
        <w:t>paid work within typically female</w:t>
      </w:r>
      <w:r w:rsidR="008644B4" w:rsidRPr="00972961">
        <w:noBreakHyphen/>
      </w:r>
      <w:r w:rsidRPr="00972961">
        <w:t>dominated industries</w:t>
      </w:r>
      <w:r w:rsidR="002B5AE6" w:rsidRPr="00972961">
        <w:t>,</w:t>
      </w:r>
      <w:r w:rsidRPr="00972961">
        <w:t xml:space="preserve"> and the impact of discrimination and bias on women</w:t>
      </w:r>
      <w:r w:rsidR="008644B4" w:rsidRPr="00972961">
        <w:t>’</w:t>
      </w:r>
      <w:r w:rsidRPr="00972961">
        <w:t>s professional lives</w:t>
      </w:r>
      <w:r w:rsidR="002B5AE6" w:rsidRPr="00972961">
        <w:t xml:space="preserve"> contribute to </w:t>
      </w:r>
      <w:r w:rsidRPr="00972961">
        <w:t>a persistent gender pay gap. The Government</w:t>
      </w:r>
      <w:r w:rsidR="008644B4" w:rsidRPr="00972961">
        <w:t>’</w:t>
      </w:r>
      <w:r w:rsidRPr="00972961">
        <w:t xml:space="preserve">s investments in the October Budget to make </w:t>
      </w:r>
      <w:r w:rsidR="00E059AC" w:rsidRPr="00972961">
        <w:t>e</w:t>
      </w:r>
      <w:r w:rsidR="00144ABC" w:rsidRPr="00972961">
        <w:t xml:space="preserve">arly </w:t>
      </w:r>
      <w:r w:rsidR="00E059AC" w:rsidRPr="00972961">
        <w:t>c</w:t>
      </w:r>
      <w:r w:rsidR="00144ABC" w:rsidRPr="00972961">
        <w:t xml:space="preserve">hildhood </w:t>
      </w:r>
      <w:r w:rsidR="00E059AC" w:rsidRPr="00972961">
        <w:t>e</w:t>
      </w:r>
      <w:r w:rsidR="00144ABC" w:rsidRPr="00972961">
        <w:t xml:space="preserve">ducation and </w:t>
      </w:r>
      <w:r w:rsidR="00E059AC" w:rsidRPr="00972961">
        <w:t>c</w:t>
      </w:r>
      <w:r w:rsidR="00144ABC" w:rsidRPr="00972961">
        <w:t>are</w:t>
      </w:r>
      <w:r w:rsidR="000F205E" w:rsidRPr="00972961">
        <w:t xml:space="preserve"> </w:t>
      </w:r>
      <w:r w:rsidRPr="00972961">
        <w:t xml:space="preserve">more affordable from July 2023, expand the Paid Parental Leave scheme and reform the workplace relations system were critical first steps to breaking down these barriers. </w:t>
      </w:r>
    </w:p>
    <w:p w14:paraId="6A4E4557" w14:textId="2588CAC6" w:rsidR="00BE2A67" w:rsidRPr="00972961" w:rsidRDefault="002B5AE6" w:rsidP="002B5AE6">
      <w:r w:rsidRPr="00972961">
        <w:lastRenderedPageBreak/>
        <w:t>In this Budget, the Government builds on these strong foundations with responsible, sustainable</w:t>
      </w:r>
      <w:r w:rsidR="00EA72EB" w:rsidRPr="00972961">
        <w:t xml:space="preserve"> increases</w:t>
      </w:r>
      <w:r w:rsidR="00EF492F" w:rsidRPr="00972961">
        <w:t xml:space="preserve"> to support those facing financial hardship</w:t>
      </w:r>
      <w:r w:rsidR="009846C6" w:rsidRPr="00972961">
        <w:t xml:space="preserve">. Increases to income support payments such as JobSeeker and Youth Allowance – as well as energy relief – will provide much </w:t>
      </w:r>
      <w:r w:rsidR="009D260E" w:rsidRPr="00972961">
        <w:t>needed assistance to help with cost</w:t>
      </w:r>
      <w:r w:rsidR="008644B4" w:rsidRPr="00972961">
        <w:noBreakHyphen/>
      </w:r>
      <w:r w:rsidR="009D260E" w:rsidRPr="00972961">
        <w:t>of</w:t>
      </w:r>
      <w:r w:rsidR="008644B4" w:rsidRPr="00972961">
        <w:noBreakHyphen/>
      </w:r>
      <w:r w:rsidR="009D260E" w:rsidRPr="00972961">
        <w:t>living pressures, including for women facing housing</w:t>
      </w:r>
      <w:r w:rsidR="00D512F5" w:rsidRPr="00972961">
        <w:t xml:space="preserve"> and/or financial insecurity.</w:t>
      </w:r>
      <w:r w:rsidRPr="00972961">
        <w:t xml:space="preserve"> </w:t>
      </w:r>
    </w:p>
    <w:p w14:paraId="5929836D" w14:textId="74AF77AD" w:rsidR="002B5AE6" w:rsidRPr="00BA1758" w:rsidRDefault="004C57B5" w:rsidP="002B5AE6">
      <w:r w:rsidRPr="00972961">
        <w:t>To support single parents, t</w:t>
      </w:r>
      <w:r w:rsidR="002B5AE6" w:rsidRPr="00972961">
        <w:t xml:space="preserve">he Government will </w:t>
      </w:r>
      <w:r w:rsidRPr="00972961">
        <w:t xml:space="preserve">also </w:t>
      </w:r>
      <w:r w:rsidR="002B5AE6" w:rsidRPr="00972961">
        <w:t xml:space="preserve">provide </w:t>
      </w:r>
      <w:r w:rsidR="00653669" w:rsidRPr="00653669">
        <w:t>$1.9 billion over 5 years from 2022</w:t>
      </w:r>
      <w:r w:rsidR="00C369FD">
        <w:t>–</w:t>
      </w:r>
      <w:r w:rsidR="00653669" w:rsidRPr="00653669">
        <w:t>23</w:t>
      </w:r>
      <w:r w:rsidR="00653669" w:rsidRPr="00972961" w:rsidDel="00653669">
        <w:t xml:space="preserve"> </w:t>
      </w:r>
      <w:r w:rsidR="002B5AE6" w:rsidRPr="00972961">
        <w:t>to expand eligibility for the Parenting Payment (Single)</w:t>
      </w:r>
      <w:r w:rsidR="00544480" w:rsidRPr="00972961">
        <w:t xml:space="preserve"> for single parents whose youngest child is </w:t>
      </w:r>
      <w:r w:rsidR="002556A0" w:rsidRPr="00972961">
        <w:t>under 14.</w:t>
      </w:r>
      <w:r w:rsidR="00062772" w:rsidRPr="00972961">
        <w:t xml:space="preserve"> </w:t>
      </w:r>
      <w:r w:rsidR="00BC5098" w:rsidRPr="00972961">
        <w:t xml:space="preserve">Eligible </w:t>
      </w:r>
      <w:r w:rsidR="00547BFF" w:rsidRPr="00972961">
        <w:t xml:space="preserve">primary carers </w:t>
      </w:r>
      <w:r w:rsidR="00BC5098" w:rsidRPr="00972961">
        <w:t>will receive a payment of $922.10 per fortnight</w:t>
      </w:r>
      <w:r w:rsidR="00DD4E1F" w:rsidRPr="00972961">
        <w:t>, an in</w:t>
      </w:r>
      <w:r w:rsidR="00BC5098" w:rsidRPr="00972961">
        <w:t xml:space="preserve">crease of $176.90 compared to the </w:t>
      </w:r>
      <w:r w:rsidR="0073640E" w:rsidRPr="00972961">
        <w:t xml:space="preserve">current </w:t>
      </w:r>
      <w:r w:rsidR="00BC5098" w:rsidRPr="00972961">
        <w:t>JobSeeker Payment (single with dependent rate)</w:t>
      </w:r>
      <w:r w:rsidR="00174D7C" w:rsidRPr="00972961">
        <w:t>.</w:t>
      </w:r>
      <w:r w:rsidR="002B5AE6" w:rsidRPr="00972961">
        <w:t xml:space="preserve"> This will </w:t>
      </w:r>
      <w:r w:rsidR="00381E21" w:rsidRPr="00972961">
        <w:t xml:space="preserve">expand access to the higher payment rates for more </w:t>
      </w:r>
      <w:r w:rsidR="002B5AE6" w:rsidRPr="00972961">
        <w:t xml:space="preserve">single </w:t>
      </w:r>
      <w:r w:rsidR="00381E21" w:rsidRPr="00972961">
        <w:t>parents</w:t>
      </w:r>
      <w:r w:rsidR="002B5AE6" w:rsidRPr="00972961">
        <w:t xml:space="preserve">, overwhelmingly women, while maintaining important supports to build their connections with the workforce. </w:t>
      </w:r>
      <w:r w:rsidR="00992C7E" w:rsidRPr="00972961">
        <w:t xml:space="preserve">The Government </w:t>
      </w:r>
      <w:r w:rsidR="00E80760" w:rsidRPr="00972961">
        <w:t xml:space="preserve">will </w:t>
      </w:r>
      <w:r w:rsidR="00992C7E" w:rsidRPr="00972961">
        <w:t>also abolish the ParentsNext program</w:t>
      </w:r>
      <w:r w:rsidR="00E70E18" w:rsidRPr="00972961">
        <w:t xml:space="preserve"> from 1</w:t>
      </w:r>
      <w:r w:rsidR="0019661A" w:rsidRPr="00972961">
        <w:t> </w:t>
      </w:r>
      <w:r w:rsidR="00E70E18" w:rsidRPr="00972961">
        <w:t>July</w:t>
      </w:r>
      <w:r w:rsidR="0019661A" w:rsidRPr="00972961">
        <w:t> </w:t>
      </w:r>
      <w:r w:rsidR="00E70E18" w:rsidRPr="00972961">
        <w:t xml:space="preserve">2024 and develop a replacement voluntary program, with interim changes to </w:t>
      </w:r>
      <w:r w:rsidR="006B7B07" w:rsidRPr="00972961">
        <w:t xml:space="preserve">be </w:t>
      </w:r>
      <w:r w:rsidR="00D0378E" w:rsidRPr="00972961">
        <w:t>considered</w:t>
      </w:r>
      <w:r w:rsidR="006B7B07" w:rsidRPr="00972961">
        <w:t xml:space="preserve"> as soon as possible to move ParentsNext to</w:t>
      </w:r>
      <w:r w:rsidR="001839CA" w:rsidRPr="00972961">
        <w:t xml:space="preserve"> voluntary participation</w:t>
      </w:r>
      <w:r w:rsidR="008644B4" w:rsidRPr="00972961">
        <w:t xml:space="preserve">. </w:t>
      </w:r>
      <w:r w:rsidR="00655029" w:rsidRPr="00972961">
        <w:t>This will ensure that parents get the support the</w:t>
      </w:r>
      <w:r w:rsidR="008407C6" w:rsidRPr="00972961">
        <w:t>y</w:t>
      </w:r>
      <w:r w:rsidR="00655029" w:rsidRPr="00972961">
        <w:t xml:space="preserve"> need to re</w:t>
      </w:r>
      <w:r w:rsidR="008644B4" w:rsidRPr="00972961">
        <w:noBreakHyphen/>
      </w:r>
      <w:r w:rsidR="00655029" w:rsidRPr="00972961">
        <w:t xml:space="preserve">enter the workforce, while removing the risk that parents lose important payments and ensuring that all parenting payment recipients with children under </w:t>
      </w:r>
      <w:r w:rsidR="00BE5FB8" w:rsidRPr="00972961">
        <w:t>6</w:t>
      </w:r>
      <w:r w:rsidR="00655029" w:rsidRPr="00972961">
        <w:t xml:space="preserve"> are treated the same </w:t>
      </w:r>
      <w:r w:rsidR="00E12EA7" w:rsidRPr="00972961">
        <w:t>with</w:t>
      </w:r>
      <w:r w:rsidR="00655029" w:rsidRPr="00972961">
        <w:t xml:space="preserve"> respect </w:t>
      </w:r>
      <w:r w:rsidR="00E12EA7" w:rsidRPr="00972961">
        <w:t>to</w:t>
      </w:r>
      <w:r w:rsidR="00655029" w:rsidRPr="00972961">
        <w:t xml:space="preserve"> mutual obligations. </w:t>
      </w:r>
      <w:r w:rsidR="00992C7E" w:rsidRPr="00BA1758">
        <w:t xml:space="preserve">  </w:t>
      </w:r>
    </w:p>
    <w:p w14:paraId="7A69175C" w14:textId="17660C4A" w:rsidR="008F196A" w:rsidRPr="00972961" w:rsidRDefault="00BF14F1" w:rsidP="008F196A">
      <w:pPr>
        <w:rPr>
          <w:rFonts w:ascii="Calibri" w:hAnsi="Calibri"/>
          <w:sz w:val="22"/>
          <w:szCs w:val="22"/>
        </w:rPr>
      </w:pPr>
      <w:r>
        <w:t>The Government will also extend eligibility for the existing higher rate of JobSeeker Payment to single Australians aged 55</w:t>
      </w:r>
      <w:r w:rsidR="00F066BA">
        <w:t xml:space="preserve"> to </w:t>
      </w:r>
      <w:r>
        <w:t>59 who have been on payment for 9 or more continuous months, to match that applying to those over 60. In September, around 52,000</w:t>
      </w:r>
      <w:r w:rsidR="001B4164">
        <w:t> </w:t>
      </w:r>
      <w:r>
        <w:t>eligible single Australians aged 55</w:t>
      </w:r>
      <w:r w:rsidR="00F066BA">
        <w:t xml:space="preserve"> to </w:t>
      </w:r>
      <w:r>
        <w:t xml:space="preserve">59 (of which 55 per cent are women) will receive the higher basic rate. </w:t>
      </w:r>
      <w:r w:rsidRPr="004B7B6A">
        <w:t xml:space="preserve">This reflects that women make up the majority of older people who have been on JobSeeker for 9 </w:t>
      </w:r>
      <w:r>
        <w:t xml:space="preserve">or more continuous </w:t>
      </w:r>
      <w:r w:rsidRPr="004B7B6A">
        <w:t>months and can face significant barriers to work, including age discrimination or poor health.</w:t>
      </w:r>
      <w:r w:rsidR="008F196A" w:rsidRPr="00972961">
        <w:t xml:space="preserve"> </w:t>
      </w:r>
    </w:p>
    <w:p w14:paraId="28A3DC51" w14:textId="54E2AF25" w:rsidR="002B5AE6" w:rsidRPr="00BA1758" w:rsidRDefault="002B5AE6" w:rsidP="002B5AE6">
      <w:r w:rsidRPr="00972961">
        <w:t>In recognition of the value of caring work</w:t>
      </w:r>
      <w:r w:rsidR="001E7CE0" w:rsidRPr="00972961">
        <w:t xml:space="preserve"> </w:t>
      </w:r>
      <w:r w:rsidRPr="00972961">
        <w:t xml:space="preserve">the Government is </w:t>
      </w:r>
      <w:r w:rsidR="00352195" w:rsidRPr="00972961">
        <w:t>allocating $</w:t>
      </w:r>
      <w:r w:rsidR="00FA2974" w:rsidRPr="00972961">
        <w:t>11.3</w:t>
      </w:r>
      <w:r w:rsidR="00352195" w:rsidRPr="00972961">
        <w:t xml:space="preserve"> billion to support the Fair Work Commission</w:t>
      </w:r>
      <w:r w:rsidR="008644B4" w:rsidRPr="00972961">
        <w:t>’</w:t>
      </w:r>
      <w:r w:rsidR="00352195" w:rsidRPr="00972961">
        <w:t>s decision to provide an interim increase of 15</w:t>
      </w:r>
      <w:r w:rsidR="006B3333" w:rsidRPr="00972961">
        <w:t> per cent</w:t>
      </w:r>
      <w:r w:rsidR="00352195" w:rsidRPr="00972961">
        <w:t xml:space="preserve"> to modern</w:t>
      </w:r>
      <w:r w:rsidR="00A23F4B" w:rsidRPr="00972961">
        <w:t xml:space="preserve"> </w:t>
      </w:r>
      <w:r w:rsidR="0010315B" w:rsidRPr="00972961">
        <w:t xml:space="preserve">award </w:t>
      </w:r>
      <w:r w:rsidR="00A23F4B" w:rsidRPr="00972961">
        <w:t>minimum wages for many aged care workers.</w:t>
      </w:r>
      <w:r w:rsidRPr="00972961">
        <w:t xml:space="preserve"> </w:t>
      </w:r>
    </w:p>
    <w:p w14:paraId="52FF137E" w14:textId="54FF761C" w:rsidR="00397F71" w:rsidRPr="00972961" w:rsidRDefault="00397F71" w:rsidP="00397F71">
      <w:r w:rsidRPr="00972961">
        <w:t>The Government is also increasing efforts to expand opportunities for women to enter male</w:t>
      </w:r>
      <w:r w:rsidR="008644B4" w:rsidRPr="00972961">
        <w:noBreakHyphen/>
      </w:r>
      <w:r w:rsidRPr="00972961">
        <w:t xml:space="preserve">dominated sectors and occupations. </w:t>
      </w:r>
      <w:r w:rsidR="00D33285" w:rsidRPr="00972961">
        <w:t xml:space="preserve">National Cabinet has </w:t>
      </w:r>
      <w:r w:rsidR="00CC44FF" w:rsidRPr="00972961">
        <w:t>affirmed</w:t>
      </w:r>
      <w:r w:rsidR="00813479" w:rsidRPr="00972961">
        <w:t xml:space="preserve"> the importance of women</w:t>
      </w:r>
      <w:r w:rsidR="008644B4" w:rsidRPr="00972961">
        <w:t>’</w:t>
      </w:r>
      <w:r w:rsidR="00813479" w:rsidRPr="00972961">
        <w:t>s</w:t>
      </w:r>
      <w:r w:rsidR="009B4454" w:rsidRPr="00972961">
        <w:t xml:space="preserve"> participation and gender equality</w:t>
      </w:r>
      <w:r w:rsidR="00591D64" w:rsidRPr="00972961">
        <w:t xml:space="preserve"> </w:t>
      </w:r>
      <w:r w:rsidR="00813479" w:rsidRPr="00972961">
        <w:t>within</w:t>
      </w:r>
      <w:r w:rsidR="00765197" w:rsidRPr="00972961">
        <w:t xml:space="preserve"> </w:t>
      </w:r>
      <w:r w:rsidR="008A52B2" w:rsidRPr="00972961">
        <w:t>skills and training</w:t>
      </w:r>
      <w:r w:rsidR="00813479" w:rsidRPr="00972961">
        <w:t>,</w:t>
      </w:r>
      <w:r w:rsidR="00F533B0" w:rsidRPr="00972961">
        <w:t xml:space="preserve"> and </w:t>
      </w:r>
      <w:r w:rsidR="00BF5098" w:rsidRPr="00972961">
        <w:t xml:space="preserve">additional </w:t>
      </w:r>
      <w:r w:rsidR="004F6C1A" w:rsidRPr="00972961">
        <w:t>supports will be provided</w:t>
      </w:r>
      <w:r w:rsidR="00BF5098" w:rsidRPr="00972961">
        <w:t xml:space="preserve"> to women </w:t>
      </w:r>
      <w:r w:rsidRPr="00972961">
        <w:t xml:space="preserve">under the </w:t>
      </w:r>
      <w:r w:rsidR="00167DF3" w:rsidRPr="00972961">
        <w:t xml:space="preserve">proposed </w:t>
      </w:r>
      <w:r w:rsidRPr="00972961">
        <w:t xml:space="preserve">National Skills Agreement. </w:t>
      </w:r>
      <w:r w:rsidR="00EE5F69" w:rsidRPr="00972961">
        <w:t>The Government</w:t>
      </w:r>
      <w:r w:rsidR="008644B4" w:rsidRPr="00972961">
        <w:t>’</w:t>
      </w:r>
      <w:r w:rsidR="00EE5F69" w:rsidRPr="00972961">
        <w:t xml:space="preserve">s Australian Skills Guarantee aims to see the proportion of women apprentices and trainees on major government </w:t>
      </w:r>
      <w:r w:rsidR="006808B5" w:rsidRPr="00972961">
        <w:t xml:space="preserve">construction </w:t>
      </w:r>
      <w:r w:rsidR="00EE5F69" w:rsidRPr="00972961">
        <w:t>projects more than double by 2030 and the proportion in trades apprenticeships triple.</w:t>
      </w:r>
    </w:p>
    <w:p w14:paraId="2DCCD2E3" w14:textId="029CD0B6" w:rsidR="002B5AE6" w:rsidRPr="00BA1758" w:rsidRDefault="002B5AE6" w:rsidP="002B5AE6">
      <w:r w:rsidRPr="00972961">
        <w:t xml:space="preserve">These investments responsibly balance support for </w:t>
      </w:r>
      <w:r w:rsidR="00EE5F69" w:rsidRPr="00972961">
        <w:t xml:space="preserve">the </w:t>
      </w:r>
      <w:r w:rsidRPr="00972961">
        <w:t>women that need it most, while giving regard to fiscal sustainability and broader economic objectives.</w:t>
      </w:r>
    </w:p>
    <w:p w14:paraId="0D34C92E" w14:textId="2A76B210" w:rsidR="00302FCA" w:rsidRPr="00972961" w:rsidRDefault="00302FCA" w:rsidP="00302FCA">
      <w:pPr>
        <w:pStyle w:val="Heading2"/>
      </w:pPr>
      <w:bookmarkStart w:id="34" w:name="_Toc134293311"/>
      <w:r w:rsidRPr="00972961">
        <w:t>Ending violence against women and children</w:t>
      </w:r>
      <w:bookmarkEnd w:id="34"/>
    </w:p>
    <w:p w14:paraId="485607E2" w14:textId="697802AE" w:rsidR="002B5AE6" w:rsidRPr="00972961" w:rsidRDefault="00AD01F1" w:rsidP="002B5AE6">
      <w:r w:rsidRPr="00972961">
        <w:t>V</w:t>
      </w:r>
      <w:r w:rsidR="002B5AE6" w:rsidRPr="00972961">
        <w:t xml:space="preserve">iolence against women and children in Australia </w:t>
      </w:r>
      <w:r w:rsidRPr="00972961">
        <w:t>is unacceptable</w:t>
      </w:r>
      <w:r w:rsidR="00DF387D" w:rsidRPr="00972961">
        <w:t xml:space="preserve">. </w:t>
      </w:r>
      <w:r w:rsidRPr="00972961">
        <w:t>V</w:t>
      </w:r>
      <w:r w:rsidR="00DF387D" w:rsidRPr="00972961">
        <w:t>iolence</w:t>
      </w:r>
      <w:r w:rsidR="002B5AE6" w:rsidRPr="00972961">
        <w:t xml:space="preserve"> has significant impacts on women</w:t>
      </w:r>
      <w:r w:rsidR="00DF387D" w:rsidRPr="00972961">
        <w:t xml:space="preserve">, not just on their safety but also </w:t>
      </w:r>
      <w:r w:rsidR="00455BA2" w:rsidRPr="00972961">
        <w:t>their</w:t>
      </w:r>
      <w:r w:rsidR="002B5AE6" w:rsidRPr="00972961">
        <w:t xml:space="preserve"> health and wellbeing, economic </w:t>
      </w:r>
      <w:r w:rsidR="002B5AE6" w:rsidRPr="00972961">
        <w:lastRenderedPageBreak/>
        <w:t>stability and social participation. Experiences of violence are diverse and some women face additional challenges when escaping from family, domestic and sexual violence. The</w:t>
      </w:r>
      <w:r w:rsidR="00DA7E30">
        <w:t> </w:t>
      </w:r>
      <w:r w:rsidR="002B5AE6" w:rsidRPr="00972961">
        <w:t xml:space="preserve">importance of a holistic and intersectional approach is reflected in the </w:t>
      </w:r>
      <w:r w:rsidR="002B5AE6" w:rsidRPr="00972961">
        <w:rPr>
          <w:i/>
        </w:rPr>
        <w:t>National Plan to End Violence against Women and Children 2022–2032</w:t>
      </w:r>
      <w:r w:rsidR="002B5AE6" w:rsidRPr="00972961">
        <w:t>, which continues to underpin</w:t>
      </w:r>
      <w:r w:rsidR="00FC4FCA" w:rsidRPr="00972961">
        <w:t xml:space="preserve"> the efforts of</w:t>
      </w:r>
      <w:r w:rsidR="002B5AE6" w:rsidRPr="00972961">
        <w:t xml:space="preserve"> </w:t>
      </w:r>
      <w:r w:rsidR="00DF387D" w:rsidRPr="00972961">
        <w:t xml:space="preserve">all </w:t>
      </w:r>
      <w:r w:rsidR="00FC4FCA" w:rsidRPr="00972961">
        <w:t>Australian g</w:t>
      </w:r>
      <w:r w:rsidR="002B5AE6" w:rsidRPr="00972961">
        <w:t>overnment</w:t>
      </w:r>
      <w:r w:rsidR="001256E3" w:rsidRPr="00972961">
        <w:t>s</w:t>
      </w:r>
      <w:r w:rsidR="002B5AE6" w:rsidRPr="00972961" w:rsidDel="00DF387D">
        <w:t xml:space="preserve"> </w:t>
      </w:r>
      <w:r w:rsidR="002B5AE6" w:rsidRPr="00972961">
        <w:t xml:space="preserve">to end violence against women and children in one generation. </w:t>
      </w:r>
    </w:p>
    <w:p w14:paraId="7F7D4223" w14:textId="57FCCD5E" w:rsidR="002B5AE6" w:rsidRPr="00972961" w:rsidRDefault="008F33E6" w:rsidP="00BB2F34">
      <w:r w:rsidRPr="00972961">
        <w:t>T</w:t>
      </w:r>
      <w:r w:rsidR="002B5AE6" w:rsidRPr="00972961">
        <w:t xml:space="preserve">he Government is building on its initial $1.7 billion investment </w:t>
      </w:r>
      <w:r w:rsidR="000E6570" w:rsidRPr="00972961">
        <w:t>in women’s safety in the October Budget</w:t>
      </w:r>
      <w:r w:rsidR="002B5AE6" w:rsidRPr="00972961">
        <w:t xml:space="preserve"> with an additional $</w:t>
      </w:r>
      <w:r w:rsidR="00237210" w:rsidRPr="00972961">
        <w:t>5</w:t>
      </w:r>
      <w:r w:rsidR="00235C9B" w:rsidRPr="00972961">
        <w:t>89</w:t>
      </w:r>
      <w:r w:rsidR="000E6570" w:rsidRPr="00972961">
        <w:t>.3</w:t>
      </w:r>
      <w:r w:rsidR="00424A6A" w:rsidRPr="00972961">
        <w:t xml:space="preserve"> million</w:t>
      </w:r>
      <w:r w:rsidR="002B5AE6" w:rsidRPr="00972961">
        <w:t>, which includes $</w:t>
      </w:r>
      <w:r w:rsidR="008130FE" w:rsidRPr="00972961">
        <w:t>194 million</w:t>
      </w:r>
      <w:r w:rsidR="002B5AE6" w:rsidRPr="00972961">
        <w:t xml:space="preserve"> for Australia</w:t>
      </w:r>
      <w:r w:rsidR="008644B4" w:rsidRPr="00972961">
        <w:t>’</w:t>
      </w:r>
      <w:r w:rsidR="002B5AE6" w:rsidRPr="00972961">
        <w:t xml:space="preserve">s first dedicated Aboriginal and Torres Strait Islander Action Plan. The dedicated </w:t>
      </w:r>
      <w:r w:rsidR="006A3941" w:rsidRPr="00972961">
        <w:t>Action</w:t>
      </w:r>
      <w:r w:rsidR="002B5AE6" w:rsidRPr="00972961">
        <w:t xml:space="preserve"> Plan</w:t>
      </w:r>
      <w:r w:rsidR="00DF387D" w:rsidRPr="00972961">
        <w:t xml:space="preserve"> is being</w:t>
      </w:r>
      <w:r w:rsidR="002B5AE6" w:rsidRPr="00972961" w:rsidDel="00DF387D">
        <w:t xml:space="preserve"> </w:t>
      </w:r>
      <w:r w:rsidR="002B5AE6" w:rsidRPr="00972961">
        <w:t>developed in partnership with the Aboriginal and Torres</w:t>
      </w:r>
      <w:r w:rsidR="00D9284F">
        <w:t xml:space="preserve"> </w:t>
      </w:r>
      <w:r w:rsidR="002B5AE6" w:rsidRPr="00972961">
        <w:t>Strait</w:t>
      </w:r>
      <w:r w:rsidR="00D9284F">
        <w:t xml:space="preserve"> </w:t>
      </w:r>
      <w:r w:rsidR="002B5AE6" w:rsidRPr="00972961">
        <w:t xml:space="preserve">Islander Advisory </w:t>
      </w:r>
      <w:r w:rsidR="0C3F652A" w:rsidRPr="00972961">
        <w:t>C</w:t>
      </w:r>
      <w:r w:rsidR="002B5AE6" w:rsidRPr="00972961">
        <w:t xml:space="preserve">ouncil on </w:t>
      </w:r>
      <w:r w:rsidR="00B81272" w:rsidRPr="00972961">
        <w:t xml:space="preserve">family, domestic </w:t>
      </w:r>
      <w:r w:rsidR="002B5AE6" w:rsidRPr="00972961">
        <w:t xml:space="preserve">and sexual violence to ensure the voices of </w:t>
      </w:r>
      <w:r w:rsidR="002B5AE6" w:rsidRPr="00972961" w:rsidDel="00B87FF1">
        <w:t>First Nations</w:t>
      </w:r>
      <w:r w:rsidR="002B5AE6" w:rsidRPr="00972961">
        <w:t xml:space="preserve"> people are at the centre of </w:t>
      </w:r>
      <w:r w:rsidR="00A66834" w:rsidRPr="00972961">
        <w:t xml:space="preserve">this </w:t>
      </w:r>
      <w:r w:rsidR="00771970" w:rsidRPr="00972961">
        <w:t>work.</w:t>
      </w:r>
      <w:r w:rsidR="00F96542" w:rsidRPr="00972961">
        <w:t xml:space="preserve"> </w:t>
      </w:r>
      <w:r w:rsidR="0017643F" w:rsidRPr="00972961">
        <w:t xml:space="preserve">The Government is also </w:t>
      </w:r>
      <w:r w:rsidR="005B62E9" w:rsidRPr="00972961">
        <w:t xml:space="preserve">providing funding to </w:t>
      </w:r>
      <w:r w:rsidR="00B622B0" w:rsidRPr="00972961">
        <w:t>support the development of a standalone First Nations National Plan for Family</w:t>
      </w:r>
      <w:r w:rsidR="002B008C" w:rsidRPr="00972961">
        <w:t xml:space="preserve"> Safety. </w:t>
      </w:r>
      <w:r w:rsidR="002B5AE6" w:rsidRPr="00972961">
        <w:t>In addition, the Government is providing $</w:t>
      </w:r>
      <w:r w:rsidR="00E57242" w:rsidRPr="00972961">
        <w:t>18.6 million</w:t>
      </w:r>
      <w:r w:rsidR="002B5AE6" w:rsidRPr="00972961">
        <w:t xml:space="preserve"> to prevent and address sexual violence, and </w:t>
      </w:r>
      <w:r w:rsidR="00F70602" w:rsidRPr="00972961">
        <w:t>funding</w:t>
      </w:r>
      <w:r w:rsidR="002B5AE6" w:rsidRPr="00972961">
        <w:t xml:space="preserve"> to support </w:t>
      </w:r>
      <w:r w:rsidR="00F70602" w:rsidRPr="00972961">
        <w:t xml:space="preserve">migrant </w:t>
      </w:r>
      <w:r w:rsidR="002B5AE6" w:rsidRPr="00972961">
        <w:t xml:space="preserve">women, including women on temporary visas, to escape violence. </w:t>
      </w:r>
      <w:r w:rsidR="00DF387D" w:rsidRPr="00972961">
        <w:t>F</w:t>
      </w:r>
      <w:r w:rsidR="002B5AE6" w:rsidRPr="00972961">
        <w:t xml:space="preserve">unding is provided to extend the </w:t>
      </w:r>
      <w:r w:rsidR="007762CF" w:rsidRPr="00972961">
        <w:t>successful</w:t>
      </w:r>
      <w:r w:rsidR="002B5AE6" w:rsidRPr="00972961">
        <w:t xml:space="preserve"> family law property pilot programs, and $</w:t>
      </w:r>
      <w:r w:rsidR="007762CF" w:rsidRPr="00972961">
        <w:t>159 million</w:t>
      </w:r>
      <w:r w:rsidR="002B5AE6" w:rsidRPr="00972961">
        <w:t xml:space="preserve"> to extend the National Partnership on Family, Domestic and Sexual Violence Responses with state and territory governments</w:t>
      </w:r>
      <w:r w:rsidR="00DF387D" w:rsidRPr="00972961">
        <w:t xml:space="preserve"> for a further </w:t>
      </w:r>
      <w:r w:rsidR="008C6461" w:rsidRPr="00972961">
        <w:t>2</w:t>
      </w:r>
      <w:r w:rsidR="00DF387D" w:rsidRPr="00972961">
        <w:t xml:space="preserve"> years</w:t>
      </w:r>
      <w:r w:rsidR="002B5AE6" w:rsidRPr="00972961" w:rsidDel="00DF387D">
        <w:t>.</w:t>
      </w:r>
      <w:r w:rsidR="002B5AE6" w:rsidRPr="00972961">
        <w:t xml:space="preserve"> </w:t>
      </w:r>
    </w:p>
    <w:p w14:paraId="035F2DD5" w14:textId="064DA256" w:rsidR="002B5AE6" w:rsidRPr="00972961" w:rsidRDefault="002B5AE6" w:rsidP="002B5AE6">
      <w:pPr>
        <w:pStyle w:val="Heading2"/>
      </w:pPr>
      <w:bookmarkStart w:id="35" w:name="_Toc134293312"/>
      <w:r w:rsidRPr="00972961">
        <w:t>Leadership and decision</w:t>
      </w:r>
      <w:r w:rsidR="008644B4" w:rsidRPr="00972961">
        <w:noBreakHyphen/>
      </w:r>
      <w:r w:rsidRPr="00972961">
        <w:t>making</w:t>
      </w:r>
      <w:bookmarkEnd w:id="35"/>
    </w:p>
    <w:p w14:paraId="16EEC28C" w14:textId="6A4CD4D4" w:rsidR="00472DA3" w:rsidRPr="00972961" w:rsidRDefault="002B5AE6" w:rsidP="002B5AE6">
      <w:r w:rsidRPr="00972961">
        <w:t>The Government is committed to progressing women</w:t>
      </w:r>
      <w:r w:rsidR="008644B4" w:rsidRPr="00972961">
        <w:t>’</w:t>
      </w:r>
      <w:r w:rsidRPr="00972961">
        <w:t>s representation, participation, and influence across the public, business, community and political spheres. Better representation of women in positions of leadership and in decision</w:t>
      </w:r>
      <w:r w:rsidR="008644B4" w:rsidRPr="00972961">
        <w:noBreakHyphen/>
      </w:r>
      <w:r w:rsidRPr="00972961">
        <w:t xml:space="preserve">making is essential to achieving gender equality across all facets of society. Though Australia has made progress, women remain underrepresented in leadership. </w:t>
      </w:r>
    </w:p>
    <w:p w14:paraId="756DF441" w14:textId="783F941A" w:rsidR="002B5AE6" w:rsidRPr="00972961" w:rsidRDefault="002B5AE6" w:rsidP="002B5AE6">
      <w:r w:rsidRPr="00972961">
        <w:t xml:space="preserve">The Government is leading efforts to ensure women are at the centre of policy and decision making. </w:t>
      </w:r>
      <w:r w:rsidR="00A10B38" w:rsidRPr="00972961">
        <w:t>For example, t</w:t>
      </w:r>
      <w:r w:rsidRPr="00972961">
        <w:t>he Government</w:t>
      </w:r>
      <w:r w:rsidR="00A10B38" w:rsidRPr="00972961">
        <w:t xml:space="preserve"> </w:t>
      </w:r>
      <w:r w:rsidRPr="00972961">
        <w:t>established the Women</w:t>
      </w:r>
      <w:r w:rsidR="008644B4" w:rsidRPr="00972961">
        <w:t>’</w:t>
      </w:r>
      <w:r w:rsidRPr="00972961">
        <w:t>s Economic Equality Taskforce to provide independent advice to Government</w:t>
      </w:r>
      <w:r w:rsidR="00DF387D" w:rsidRPr="00972961">
        <w:t xml:space="preserve">, including their priorities and </w:t>
      </w:r>
      <w:r w:rsidR="498E408E" w:rsidRPr="00972961">
        <w:t>guidance</w:t>
      </w:r>
      <w:r w:rsidR="00DF387D" w:rsidRPr="00972961">
        <w:t xml:space="preserve"> on</w:t>
      </w:r>
      <w:r w:rsidRPr="00972961">
        <w:t xml:space="preserve"> the National Strategy to </w:t>
      </w:r>
      <w:r w:rsidR="00E33DE4" w:rsidRPr="00972961">
        <w:t>A</w:t>
      </w:r>
      <w:r w:rsidRPr="00972961">
        <w:t xml:space="preserve">chieve </w:t>
      </w:r>
      <w:r w:rsidR="00E33DE4" w:rsidRPr="00972961">
        <w:t>G</w:t>
      </w:r>
      <w:r w:rsidRPr="00972961">
        <w:t xml:space="preserve">ender </w:t>
      </w:r>
      <w:r w:rsidR="00E33DE4" w:rsidRPr="00972961">
        <w:t>E</w:t>
      </w:r>
      <w:r w:rsidRPr="00972961">
        <w:t xml:space="preserve">quality. </w:t>
      </w:r>
    </w:p>
    <w:p w14:paraId="7A2DE0E2" w14:textId="0F8207AA" w:rsidR="00302FCA" w:rsidRPr="00972961" w:rsidRDefault="00302FCA" w:rsidP="00302FCA">
      <w:pPr>
        <w:pStyle w:val="Heading2"/>
      </w:pPr>
      <w:bookmarkStart w:id="36" w:name="_Toc134293313"/>
      <w:r w:rsidRPr="00972961">
        <w:t>Women</w:t>
      </w:r>
      <w:r w:rsidR="008644B4" w:rsidRPr="00972961">
        <w:t>’</w:t>
      </w:r>
      <w:r w:rsidRPr="00972961">
        <w:t>s health and wellbeing</w:t>
      </w:r>
      <w:bookmarkEnd w:id="36"/>
    </w:p>
    <w:p w14:paraId="4D19378F" w14:textId="1775AED9" w:rsidR="00EF436D" w:rsidRPr="00972961" w:rsidRDefault="00EF436D" w:rsidP="00EF436D">
      <w:r w:rsidRPr="00972961">
        <w:t>Gender</w:t>
      </w:r>
      <w:r w:rsidR="00C3277B" w:rsidRPr="00972961">
        <w:t xml:space="preserve"> and sex</w:t>
      </w:r>
      <w:r w:rsidRPr="00972961">
        <w:t xml:space="preserve"> continue to influence experiences and outcomes in the health system. Building a better understanding of the impacts of gender in healthcare is fundamental to improving not only health and wellbeing</w:t>
      </w:r>
      <w:r w:rsidR="002B5AE6" w:rsidRPr="00972961">
        <w:t>,</w:t>
      </w:r>
      <w:r w:rsidRPr="00972961">
        <w:t xml:space="preserve"> but also economic outcomes for </w:t>
      </w:r>
      <w:r w:rsidR="00CD09E1" w:rsidRPr="00972961">
        <w:t>women.</w:t>
      </w:r>
      <w:r w:rsidRPr="00972961">
        <w:t xml:space="preserve"> To support this, the Government has committed </w:t>
      </w:r>
      <w:r w:rsidR="00262DD0" w:rsidRPr="00972961">
        <w:t>$</w:t>
      </w:r>
      <w:r w:rsidR="00CA525A" w:rsidRPr="00972961">
        <w:t>26.4 million</w:t>
      </w:r>
      <w:r w:rsidR="00714F87" w:rsidRPr="00972961">
        <w:t xml:space="preserve"> over 4 years to extend support for research and data collection activities that support women and girls</w:t>
      </w:r>
      <w:r w:rsidR="008644B4" w:rsidRPr="00972961">
        <w:t>’</w:t>
      </w:r>
      <w:r w:rsidR="00714F87" w:rsidRPr="00972961">
        <w:t xml:space="preserve"> health outcomes, including</w:t>
      </w:r>
      <w:r w:rsidRPr="00972961" w:rsidDel="00F86597">
        <w:t xml:space="preserve"> </w:t>
      </w:r>
      <w:r w:rsidRPr="00972961">
        <w:t xml:space="preserve">the </w:t>
      </w:r>
      <w:r w:rsidRPr="00972961">
        <w:rPr>
          <w:rStyle w:val="normaltextrun"/>
          <w:rFonts w:asciiTheme="minorHAnsi" w:hAnsiTheme="minorHAnsi" w:cstheme="minorHAnsi"/>
          <w:szCs w:val="19"/>
        </w:rPr>
        <w:t>Australian Longitudinal Study on Women</w:t>
      </w:r>
      <w:r w:rsidR="008644B4" w:rsidRPr="00972961">
        <w:rPr>
          <w:rStyle w:val="normaltextrun"/>
          <w:rFonts w:asciiTheme="minorHAnsi" w:hAnsiTheme="minorHAnsi" w:cstheme="minorHAnsi"/>
          <w:szCs w:val="19"/>
        </w:rPr>
        <w:t>’</w:t>
      </w:r>
      <w:r w:rsidRPr="00972961">
        <w:rPr>
          <w:rStyle w:val="normaltextrun"/>
          <w:rFonts w:asciiTheme="minorHAnsi" w:hAnsiTheme="minorHAnsi" w:cstheme="minorHAnsi"/>
          <w:szCs w:val="19"/>
        </w:rPr>
        <w:t>s Health</w:t>
      </w:r>
      <w:r w:rsidR="008B1B1E" w:rsidRPr="00972961">
        <w:rPr>
          <w:rStyle w:val="normaltextrun"/>
          <w:rFonts w:asciiTheme="minorHAnsi" w:hAnsiTheme="minorHAnsi" w:cstheme="minorHAnsi"/>
          <w:szCs w:val="19"/>
        </w:rPr>
        <w:t>.</w:t>
      </w:r>
    </w:p>
    <w:p w14:paraId="542783EE" w14:textId="77777777" w:rsidR="00BE25A6" w:rsidRDefault="007947D0" w:rsidP="00BE25A6">
      <w:r w:rsidRPr="00BE25A6">
        <w:t xml:space="preserve">Additional investments </w:t>
      </w:r>
      <w:r w:rsidR="009D1EFB" w:rsidRPr="00BE25A6">
        <w:t>that will improve women</w:t>
      </w:r>
      <w:r w:rsidR="008644B4" w:rsidRPr="00BE25A6">
        <w:t>’</w:t>
      </w:r>
      <w:r w:rsidR="009D1EFB" w:rsidRPr="00BE25A6">
        <w:t xml:space="preserve">s health and wellbeing include </w:t>
      </w:r>
      <w:r w:rsidR="008E453B" w:rsidRPr="00BE25A6">
        <w:t>a new Medicare Benefits Schedule item for longer GP consultations</w:t>
      </w:r>
      <w:r w:rsidR="00592EC1" w:rsidRPr="00BE25A6">
        <w:t>,</w:t>
      </w:r>
      <w:r w:rsidR="00FA1525" w:rsidRPr="00BE25A6">
        <w:t xml:space="preserve"> </w:t>
      </w:r>
      <w:r w:rsidR="00D318C1" w:rsidRPr="00BE25A6">
        <w:t>increase</w:t>
      </w:r>
      <w:r w:rsidR="00751A9B" w:rsidRPr="00BE25A6">
        <w:t>d</w:t>
      </w:r>
      <w:r w:rsidR="009B257B" w:rsidRPr="00BE25A6">
        <w:t xml:space="preserve"> incentives for bulk billing, </w:t>
      </w:r>
      <w:r w:rsidR="00A02BBA" w:rsidRPr="00BE25A6">
        <w:t>changes to the Pharmaceutical Benefits Scheme that will allow more than 3</w:t>
      </w:r>
      <w:r w:rsidR="003F64F6" w:rsidRPr="00BE25A6">
        <w:t>00</w:t>
      </w:r>
      <w:r w:rsidR="00A02BBA" w:rsidRPr="00BE25A6">
        <w:t xml:space="preserve"> medic</w:t>
      </w:r>
      <w:r w:rsidR="00182EB0" w:rsidRPr="00BE25A6">
        <w:t>in</w:t>
      </w:r>
      <w:r w:rsidR="00A02BBA" w:rsidRPr="00BE25A6">
        <w:t>es to be dispensed in greater amounts</w:t>
      </w:r>
      <w:r w:rsidR="000B1E63" w:rsidRPr="00BE25A6">
        <w:t xml:space="preserve"> and </w:t>
      </w:r>
      <w:r w:rsidR="00182EB0" w:rsidRPr="00BE25A6">
        <w:t>investments to suppor</w:t>
      </w:r>
      <w:r w:rsidR="00DC63E2" w:rsidRPr="00BE25A6">
        <w:t>t children to build positive body image.</w:t>
      </w:r>
    </w:p>
    <w:p w14:paraId="535F6EA6" w14:textId="6FB91565" w:rsidR="00F62108" w:rsidRPr="00BE25A6" w:rsidRDefault="00F62108" w:rsidP="00BE25A6">
      <w:pPr>
        <w:sectPr w:rsidR="00F62108" w:rsidRPr="00BE25A6" w:rsidSect="007A5C74">
          <w:endnotePr>
            <w:numFmt w:val="decimal"/>
          </w:endnotePr>
          <w:type w:val="oddPage"/>
          <w:pgSz w:w="11906" w:h="16838" w:code="9"/>
          <w:pgMar w:top="2835" w:right="2098" w:bottom="2466" w:left="2098" w:header="1814" w:footer="1814" w:gutter="0"/>
          <w:cols w:space="708"/>
          <w:titlePg/>
          <w:docGrid w:linePitch="360"/>
        </w:sectPr>
      </w:pPr>
    </w:p>
    <w:p w14:paraId="177735CC" w14:textId="35CC0A6F" w:rsidR="007B1645" w:rsidRPr="00972961" w:rsidRDefault="007B1645" w:rsidP="00BE25A6">
      <w:pPr>
        <w:pStyle w:val="Heading1"/>
      </w:pPr>
      <w:bookmarkStart w:id="37" w:name="_Toc134293314"/>
      <w:r w:rsidRPr="00972961">
        <w:lastRenderedPageBreak/>
        <w:t>Women</w:t>
      </w:r>
      <w:r w:rsidR="008644B4" w:rsidRPr="00972961">
        <w:t>’</w:t>
      </w:r>
      <w:r w:rsidRPr="00972961">
        <w:t xml:space="preserve">s </w:t>
      </w:r>
      <w:r w:rsidRPr="00DE683D">
        <w:t>economic</w:t>
      </w:r>
      <w:r w:rsidRPr="00972961">
        <w:t xml:space="preserve"> equality</w:t>
      </w:r>
      <w:bookmarkEnd w:id="37"/>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7B1645" w:rsidRPr="00FD20E3" w14:paraId="5A5BF7D3" w14:textId="77777777">
        <w:trPr>
          <w:cantSplit/>
        </w:trPr>
        <w:tc>
          <w:tcPr>
            <w:tcW w:w="5000" w:type="pct"/>
            <w:shd w:val="clear" w:color="auto" w:fill="E6F2FF"/>
            <w:hideMark/>
          </w:tcPr>
          <w:p w14:paraId="628D7ABC" w14:textId="0A353201" w:rsidR="007B1645" w:rsidRPr="00972961" w:rsidRDefault="007B1645" w:rsidP="00871ECA">
            <w:pPr>
              <w:pStyle w:val="BoxText"/>
            </w:pPr>
            <w:r w:rsidRPr="00972961">
              <w:t>Women</w:t>
            </w:r>
            <w:r w:rsidR="008644B4" w:rsidRPr="00972961">
              <w:t>’</w:t>
            </w:r>
            <w:r w:rsidRPr="00972961">
              <w:t xml:space="preserve">s workforce participation has increased significantly over the past 40 years and the gap in participation between women and men has narrowed. </w:t>
            </w:r>
            <w:r w:rsidR="00734601" w:rsidRPr="00972961">
              <w:t>However, m</w:t>
            </w:r>
            <w:r w:rsidR="00A05E1E" w:rsidRPr="00972961">
              <w:t>any w</w:t>
            </w:r>
            <w:r w:rsidRPr="00972961">
              <w:t>omen continue to face barriers to workforce participation</w:t>
            </w:r>
            <w:r w:rsidR="00FE001D" w:rsidRPr="00972961">
              <w:t>, especially</w:t>
            </w:r>
            <w:r w:rsidRPr="00972961">
              <w:t xml:space="preserve"> First</w:t>
            </w:r>
            <w:r w:rsidR="00D9284F">
              <w:t> </w:t>
            </w:r>
            <w:r w:rsidRPr="00972961">
              <w:t xml:space="preserve">Nations women, women with disability, </w:t>
            </w:r>
            <w:r w:rsidR="0076131E" w:rsidRPr="00972961">
              <w:t xml:space="preserve">and </w:t>
            </w:r>
            <w:r w:rsidRPr="00972961">
              <w:t>women with children</w:t>
            </w:r>
            <w:r w:rsidR="0076131E" w:rsidRPr="00972961">
              <w:t>, especially</w:t>
            </w:r>
            <w:r w:rsidRPr="00972961">
              <w:t xml:space="preserve"> single mothers. Lower</w:t>
            </w:r>
            <w:r w:rsidR="00EB7109" w:rsidRPr="00972961">
              <w:t xml:space="preserve"> </w:t>
            </w:r>
            <w:r w:rsidRPr="00972961">
              <w:t>workforce participation</w:t>
            </w:r>
            <w:r w:rsidR="00EB7109" w:rsidRPr="00972961">
              <w:t xml:space="preserve"> </w:t>
            </w:r>
            <w:r w:rsidR="00FD4DC7" w:rsidRPr="00972961">
              <w:t xml:space="preserve">rates </w:t>
            </w:r>
            <w:r w:rsidR="00EB7109" w:rsidRPr="00972961">
              <w:t xml:space="preserve">and average hours worked </w:t>
            </w:r>
            <w:r w:rsidR="00D349ED" w:rsidRPr="00972961">
              <w:t>ha</w:t>
            </w:r>
            <w:r w:rsidR="00FD4DC7" w:rsidRPr="00972961">
              <w:t>ve</w:t>
            </w:r>
            <w:r w:rsidRPr="00972961">
              <w:t xml:space="preserve"> negative impacts on women</w:t>
            </w:r>
            <w:r w:rsidR="008644B4" w:rsidRPr="00972961">
              <w:t>’</w:t>
            </w:r>
            <w:r w:rsidRPr="00972961">
              <w:t>s economic security</w:t>
            </w:r>
            <w:r w:rsidR="00AE169B" w:rsidRPr="00972961">
              <w:t>, but women</w:t>
            </w:r>
            <w:r w:rsidR="008644B4" w:rsidRPr="00972961">
              <w:t>’</w:t>
            </w:r>
            <w:r w:rsidR="00AE169B" w:rsidRPr="00972961">
              <w:t>s</w:t>
            </w:r>
            <w:r w:rsidR="000D05E7" w:rsidRPr="00972961">
              <w:t xml:space="preserve"> </w:t>
            </w:r>
            <w:r w:rsidR="00AE169B" w:rsidRPr="00972961">
              <w:t>c</w:t>
            </w:r>
            <w:r w:rsidRPr="00972961">
              <w:t>aring responsibilities can make it more difficult to balance unpaid and paid work</w:t>
            </w:r>
            <w:r w:rsidR="00A757E3" w:rsidRPr="00972961">
              <w:t xml:space="preserve">. This balance </w:t>
            </w:r>
            <w:r w:rsidR="008D3AAA" w:rsidRPr="00972961">
              <w:t>can be</w:t>
            </w:r>
            <w:r w:rsidR="00A757E3" w:rsidRPr="00972961">
              <w:t xml:space="preserve"> </w:t>
            </w:r>
            <w:r w:rsidRPr="00972961">
              <w:t xml:space="preserve">particularly </w:t>
            </w:r>
            <w:r w:rsidR="008D3AAA" w:rsidRPr="00972961">
              <w:t>challenging</w:t>
            </w:r>
            <w:r w:rsidR="00A757E3" w:rsidRPr="00972961">
              <w:t xml:space="preserve"> </w:t>
            </w:r>
            <w:r w:rsidRPr="00972961">
              <w:t xml:space="preserve">for single mothers. </w:t>
            </w:r>
          </w:p>
          <w:p w14:paraId="68AA7A14" w14:textId="7F6FF0F7" w:rsidR="007B1645" w:rsidRPr="00972961" w:rsidRDefault="00803616" w:rsidP="00871ECA">
            <w:pPr>
              <w:pStyle w:val="BoxText"/>
            </w:pPr>
            <w:r w:rsidRPr="00972961">
              <w:t>One</w:t>
            </w:r>
            <w:r w:rsidR="003C7153" w:rsidRPr="00972961">
              <w:t xml:space="preserve"> driver of the gender pay gap is the concentration of men in </w:t>
            </w:r>
            <w:r w:rsidR="00C5633B" w:rsidRPr="00972961">
              <w:t>occupations</w:t>
            </w:r>
            <w:r w:rsidR="003C7153" w:rsidRPr="00972961" w:rsidDel="00EC5325">
              <w:t xml:space="preserve"> </w:t>
            </w:r>
            <w:r w:rsidR="003C7153" w:rsidRPr="00972961">
              <w:t xml:space="preserve">or industries with higher earnings and women in </w:t>
            </w:r>
            <w:r w:rsidR="001D5BC9" w:rsidRPr="00972961">
              <w:t xml:space="preserve">occupations </w:t>
            </w:r>
            <w:r w:rsidR="003C7153" w:rsidRPr="00972961">
              <w:t xml:space="preserve">or industries with lower earnings. </w:t>
            </w:r>
            <w:r w:rsidR="00414EE9" w:rsidRPr="00972961">
              <w:t>I</w:t>
            </w:r>
            <w:r w:rsidR="007B1645" w:rsidRPr="00972961">
              <w:t>ndustrial</w:t>
            </w:r>
            <w:r w:rsidR="003C7153" w:rsidRPr="00972961">
              <w:t xml:space="preserve"> and occupational segregation can be explained in part by an undervaluing of </w:t>
            </w:r>
            <w:r w:rsidR="00006511" w:rsidRPr="00972961">
              <w:t>many feminised jobs</w:t>
            </w:r>
            <w:r w:rsidR="001A71B4" w:rsidRPr="00972961">
              <w:t xml:space="preserve"> (</w:t>
            </w:r>
            <w:r w:rsidR="00467874" w:rsidRPr="00972961">
              <w:t>particularly</w:t>
            </w:r>
            <w:r w:rsidR="001A71B4" w:rsidRPr="00972961">
              <w:t xml:space="preserve"> in </w:t>
            </w:r>
            <w:r w:rsidR="003C7153" w:rsidRPr="00972961">
              <w:t xml:space="preserve">the care </w:t>
            </w:r>
            <w:r w:rsidR="002641AD" w:rsidRPr="00972961">
              <w:t xml:space="preserve">and support </w:t>
            </w:r>
            <w:r w:rsidR="003C7153" w:rsidRPr="00972961">
              <w:t>economy</w:t>
            </w:r>
            <w:r w:rsidR="001A71B4" w:rsidRPr="00972961">
              <w:t>)</w:t>
            </w:r>
            <w:r w:rsidR="003C7153" w:rsidRPr="00972961">
              <w:t>,</w:t>
            </w:r>
            <w:r w:rsidR="001D5739" w:rsidRPr="00972961">
              <w:t xml:space="preserve"> limited flexibility in male</w:t>
            </w:r>
            <w:r w:rsidR="008644B4" w:rsidRPr="00972961">
              <w:noBreakHyphen/>
            </w:r>
            <w:r w:rsidR="001D5739" w:rsidRPr="00972961">
              <w:t xml:space="preserve">dominated </w:t>
            </w:r>
            <w:r w:rsidR="00C97DFC" w:rsidRPr="00972961">
              <w:t>industries</w:t>
            </w:r>
            <w:r w:rsidR="001D5739" w:rsidRPr="00972961">
              <w:t xml:space="preserve"> compared to female</w:t>
            </w:r>
            <w:r w:rsidR="008644B4" w:rsidRPr="00972961">
              <w:noBreakHyphen/>
            </w:r>
            <w:r w:rsidR="001D5739" w:rsidRPr="00972961">
              <w:t xml:space="preserve">dominated </w:t>
            </w:r>
            <w:r w:rsidR="00C97DFC" w:rsidRPr="00972961">
              <w:t>industries</w:t>
            </w:r>
            <w:r w:rsidR="001D5739" w:rsidRPr="00972961">
              <w:t>,</w:t>
            </w:r>
            <w:r w:rsidR="003C7153" w:rsidRPr="00972961" w:rsidDel="00B736B7">
              <w:t xml:space="preserve"> the unequal division of unpaid care work within households</w:t>
            </w:r>
            <w:r w:rsidR="00624252" w:rsidRPr="00972961">
              <w:t xml:space="preserve">, and education choices influenced by gender </w:t>
            </w:r>
            <w:r w:rsidR="00C97DFC" w:rsidRPr="00972961">
              <w:t>stereotypes</w:t>
            </w:r>
            <w:r w:rsidR="007B1645" w:rsidRPr="00972961">
              <w:t>. Women</w:t>
            </w:r>
            <w:r w:rsidR="008644B4" w:rsidRPr="00972961">
              <w:t>’</w:t>
            </w:r>
            <w:r w:rsidR="007B1645" w:rsidRPr="00972961">
              <w:t xml:space="preserve">s lower workforce participation and lower pay </w:t>
            </w:r>
            <w:r w:rsidR="008D3070" w:rsidRPr="00972961">
              <w:t xml:space="preserve">per hour </w:t>
            </w:r>
            <w:r w:rsidR="007B1645" w:rsidRPr="00972961">
              <w:t xml:space="preserve">compound over a lifetime to leave older women more vulnerable to financial insecurity. </w:t>
            </w:r>
          </w:p>
          <w:p w14:paraId="1F7E1A56" w14:textId="25A6D35C" w:rsidR="00276573" w:rsidRPr="00BF0882" w:rsidRDefault="00C44C22" w:rsidP="00E321D4">
            <w:pPr>
              <w:pStyle w:val="BoxText"/>
            </w:pPr>
            <w:r w:rsidRPr="00972961">
              <w:t>While g</w:t>
            </w:r>
            <w:r w:rsidR="007B1645" w:rsidRPr="00972961">
              <w:t>aps between women and men</w:t>
            </w:r>
            <w:r w:rsidR="008644B4" w:rsidRPr="00972961">
              <w:t>’</w:t>
            </w:r>
            <w:r w:rsidR="007B1645" w:rsidRPr="00972961">
              <w:t xml:space="preserve">s economic </w:t>
            </w:r>
            <w:r w:rsidR="008D3070" w:rsidRPr="00972961">
              <w:t xml:space="preserve">outcomes </w:t>
            </w:r>
            <w:r w:rsidR="007B1645" w:rsidRPr="00972961">
              <w:t xml:space="preserve">continue to narrow, it is often the most disadvantaged </w:t>
            </w:r>
            <w:r w:rsidR="009C0FB4" w:rsidRPr="00972961">
              <w:t xml:space="preserve">who </w:t>
            </w:r>
            <w:r w:rsidR="007B1645" w:rsidRPr="00972961">
              <w:t xml:space="preserve">get left behind. </w:t>
            </w:r>
            <w:r w:rsidR="008C64B3" w:rsidRPr="00972961">
              <w:t>The Government is providing</w:t>
            </w:r>
            <w:r w:rsidR="00AF1112" w:rsidRPr="00972961">
              <w:t xml:space="preserve"> </w:t>
            </w:r>
            <w:r w:rsidR="00375619" w:rsidRPr="00972961">
              <w:t>responsible cost</w:t>
            </w:r>
            <w:r w:rsidR="008644B4" w:rsidRPr="00972961">
              <w:noBreakHyphen/>
            </w:r>
            <w:r w:rsidR="00375619" w:rsidRPr="00972961">
              <w:t>of</w:t>
            </w:r>
            <w:r w:rsidR="008644B4" w:rsidRPr="00972961">
              <w:noBreakHyphen/>
            </w:r>
            <w:r w:rsidR="00375619" w:rsidRPr="00972961">
              <w:t>living support</w:t>
            </w:r>
            <w:r w:rsidR="00F32CB5" w:rsidRPr="00972961">
              <w:t xml:space="preserve"> </w:t>
            </w:r>
            <w:r w:rsidR="008C64B3" w:rsidRPr="00972961">
              <w:t>for</w:t>
            </w:r>
            <w:r w:rsidR="002A1377" w:rsidRPr="00972961">
              <w:t xml:space="preserve"> </w:t>
            </w:r>
            <w:r w:rsidR="00D830C4" w:rsidRPr="00972961">
              <w:t xml:space="preserve">those </w:t>
            </w:r>
            <w:r w:rsidR="00806700" w:rsidRPr="00972961">
              <w:t xml:space="preserve">most in need, </w:t>
            </w:r>
            <w:r w:rsidR="00633C1D" w:rsidRPr="00972961">
              <w:t>which</w:t>
            </w:r>
            <w:r w:rsidR="00A130E9" w:rsidRPr="00972961">
              <w:t xml:space="preserve"> </w:t>
            </w:r>
            <w:r w:rsidR="00633C1D" w:rsidRPr="00972961">
              <w:t xml:space="preserve">will particularly benefit women. </w:t>
            </w:r>
            <w:r w:rsidR="008C64B3" w:rsidRPr="00972961">
              <w:t xml:space="preserve">The Budget provides </w:t>
            </w:r>
            <w:r w:rsidR="00FA2974" w:rsidRPr="00972961">
              <w:t>$4.9</w:t>
            </w:r>
            <w:r w:rsidR="008C64B3" w:rsidRPr="00972961">
              <w:t xml:space="preserve"> billion </w:t>
            </w:r>
            <w:r w:rsidR="00323B50" w:rsidRPr="00972961">
              <w:t>over 5 years</w:t>
            </w:r>
            <w:r w:rsidR="008C64B3" w:rsidRPr="00972961">
              <w:t xml:space="preserve"> </w:t>
            </w:r>
            <w:r w:rsidR="007D4B9F" w:rsidRPr="00972961">
              <w:t>to increase</w:t>
            </w:r>
            <w:r w:rsidR="00C32B9C" w:rsidRPr="00972961">
              <w:t xml:space="preserve"> rates of</w:t>
            </w:r>
            <w:r w:rsidR="007D4B9F" w:rsidRPr="00972961">
              <w:t xml:space="preserve"> JobSeeker </w:t>
            </w:r>
            <w:r w:rsidR="00C50489" w:rsidRPr="00972961">
              <w:t>and</w:t>
            </w:r>
            <w:r w:rsidR="00BE059A" w:rsidRPr="00972961">
              <w:t xml:space="preserve"> other working</w:t>
            </w:r>
            <w:r w:rsidR="008644B4" w:rsidRPr="00972961">
              <w:noBreakHyphen/>
            </w:r>
            <w:r w:rsidR="00BE059A" w:rsidRPr="00972961">
              <w:t>age and student</w:t>
            </w:r>
            <w:r w:rsidR="00C50489" w:rsidRPr="00972961">
              <w:t xml:space="preserve"> </w:t>
            </w:r>
            <w:r w:rsidR="007D4B9F" w:rsidRPr="00972961">
              <w:t>payment</w:t>
            </w:r>
            <w:r w:rsidR="00C32B9C" w:rsidRPr="00972961">
              <w:t>s</w:t>
            </w:r>
            <w:r w:rsidR="007D4B9F" w:rsidRPr="00972961">
              <w:t xml:space="preserve">, </w:t>
            </w:r>
            <w:r w:rsidR="00390397" w:rsidRPr="00972961">
              <w:t xml:space="preserve">up to </w:t>
            </w:r>
            <w:r w:rsidR="007D4B9F" w:rsidRPr="00972961">
              <w:t>$</w:t>
            </w:r>
            <w:r w:rsidR="00390397" w:rsidRPr="00972961">
              <w:t>3</w:t>
            </w:r>
            <w:r w:rsidR="004A6A42" w:rsidRPr="00972961">
              <w:t xml:space="preserve"> billion </w:t>
            </w:r>
            <w:r w:rsidR="00376B1B" w:rsidRPr="00972961">
              <w:t xml:space="preserve">for energy </w:t>
            </w:r>
            <w:r w:rsidR="008B2F13" w:rsidRPr="00972961">
              <w:t>bill</w:t>
            </w:r>
            <w:r w:rsidR="00376B1B" w:rsidRPr="00972961">
              <w:t xml:space="preserve"> relief</w:t>
            </w:r>
            <w:r w:rsidR="00390397" w:rsidRPr="00972961">
              <w:t xml:space="preserve"> in partnership with state and territory governments</w:t>
            </w:r>
            <w:r w:rsidR="00376B1B" w:rsidRPr="00BF0882">
              <w:t xml:space="preserve">, </w:t>
            </w:r>
            <w:r w:rsidR="00323B50" w:rsidRPr="00972961">
              <w:t xml:space="preserve">$2.7 </w:t>
            </w:r>
            <w:r w:rsidR="00913A9C" w:rsidRPr="00972961">
              <w:t>billion to increase the maximum rates of Commonwealth Rent Assistance</w:t>
            </w:r>
            <w:r w:rsidR="00E439AF" w:rsidRPr="00972961">
              <w:t xml:space="preserve"> and,</w:t>
            </w:r>
            <w:r w:rsidR="00913A9C" w:rsidRPr="00BF0882">
              <w:t xml:space="preserve"> </w:t>
            </w:r>
            <w:r w:rsidR="00913A9C" w:rsidRPr="00972961">
              <w:t>$</w:t>
            </w:r>
            <w:r w:rsidR="00323B50" w:rsidRPr="00972961">
              <w:t>1.9</w:t>
            </w:r>
            <w:r w:rsidR="00913A9C" w:rsidRPr="00972961">
              <w:t xml:space="preserve"> billion</w:t>
            </w:r>
            <w:r w:rsidR="00323B50" w:rsidRPr="00972961">
              <w:t xml:space="preserve"> over 5 years</w:t>
            </w:r>
            <w:r w:rsidR="00376B1B" w:rsidRPr="00972961">
              <w:t xml:space="preserve"> </w:t>
            </w:r>
            <w:r w:rsidR="008C64B3" w:rsidRPr="00972961">
              <w:t>to expand</w:t>
            </w:r>
            <w:r w:rsidR="00E321D4" w:rsidRPr="00972961">
              <w:t xml:space="preserve"> </w:t>
            </w:r>
            <w:r w:rsidR="00276573" w:rsidRPr="00972961">
              <w:t xml:space="preserve">eligibility for </w:t>
            </w:r>
            <w:r w:rsidR="00855B7D" w:rsidRPr="00972961">
              <w:t xml:space="preserve">the Parenting </w:t>
            </w:r>
            <w:r w:rsidR="00E321D4" w:rsidRPr="00972961">
              <w:t xml:space="preserve">Payment </w:t>
            </w:r>
            <w:r w:rsidR="00855B7D" w:rsidRPr="00972961">
              <w:t xml:space="preserve">(Single) </w:t>
            </w:r>
            <w:r w:rsidR="00705B3D" w:rsidRPr="00972961">
              <w:t>to single principal carers whose</w:t>
            </w:r>
            <w:r w:rsidR="00005C8D" w:rsidRPr="00972961">
              <w:t xml:space="preserve"> youngest child </w:t>
            </w:r>
            <w:r w:rsidR="00705B3D" w:rsidRPr="00972961">
              <w:t>is under</w:t>
            </w:r>
            <w:r w:rsidR="00005C8D" w:rsidRPr="00972961">
              <w:t xml:space="preserve"> 14</w:t>
            </w:r>
            <w:r w:rsidR="000C50B1" w:rsidRPr="00972961">
              <w:t>.</w:t>
            </w:r>
            <w:r w:rsidR="00930C79" w:rsidRPr="00972961" w:rsidDel="00930C79">
              <w:t xml:space="preserve"> </w:t>
            </w:r>
            <w:r w:rsidR="000C50B1" w:rsidRPr="00972961">
              <w:t xml:space="preserve">The Government will also abolish the ParentsNext program from 1 July 2024 and develop a replacement voluntary program, with interim changes to be considered as soon as possible to move ParentsNext to voluntary </w:t>
            </w:r>
            <w:r w:rsidR="003C799A" w:rsidRPr="00972961">
              <w:t>participation.</w:t>
            </w:r>
            <w:r w:rsidR="00705B3D" w:rsidRPr="00BF0882">
              <w:t xml:space="preserve"> </w:t>
            </w:r>
          </w:p>
          <w:p w14:paraId="6F1A2DCD" w14:textId="70D14869" w:rsidR="007B1645" w:rsidRPr="00677954" w:rsidRDefault="00496FAD" w:rsidP="00871ECA">
            <w:pPr>
              <w:pStyle w:val="BoxText"/>
            </w:pPr>
            <w:r w:rsidRPr="00972961">
              <w:t>The Budget includes</w:t>
            </w:r>
            <w:r w:rsidR="00DE37A4" w:rsidRPr="00972961">
              <w:t xml:space="preserve"> action to support wage equality</w:t>
            </w:r>
            <w:r w:rsidR="00AF7755" w:rsidRPr="00972961">
              <w:t>.</w:t>
            </w:r>
            <w:r w:rsidR="00930C79" w:rsidRPr="00972961" w:rsidDel="00930C79">
              <w:t xml:space="preserve"> </w:t>
            </w:r>
            <w:r w:rsidR="00AF7755" w:rsidRPr="00972961">
              <w:t>T</w:t>
            </w:r>
            <w:r w:rsidR="00564D4C" w:rsidRPr="00972961">
              <w:t xml:space="preserve">he </w:t>
            </w:r>
            <w:r w:rsidR="00EB6610" w:rsidRPr="00972961">
              <w:t>Government is providing</w:t>
            </w:r>
            <w:r w:rsidR="0022148D" w:rsidRPr="00972961">
              <w:t xml:space="preserve"> $</w:t>
            </w:r>
            <w:r w:rsidR="00323B50" w:rsidRPr="00972961">
              <w:t>11.3</w:t>
            </w:r>
            <w:r w:rsidR="0022148D" w:rsidRPr="00972961">
              <w:t xml:space="preserve"> billion to support </w:t>
            </w:r>
            <w:r w:rsidR="00C52DD8" w:rsidRPr="00972961">
              <w:t xml:space="preserve">a </w:t>
            </w:r>
            <w:r w:rsidR="00333CA3" w:rsidRPr="00972961">
              <w:t xml:space="preserve">wage </w:t>
            </w:r>
            <w:r w:rsidR="0022148D" w:rsidRPr="00972961">
              <w:t>increase for many</w:t>
            </w:r>
            <w:r w:rsidR="00333CA3" w:rsidRPr="00972961">
              <w:t xml:space="preserve"> aged care workers</w:t>
            </w:r>
            <w:r w:rsidR="00625CA8" w:rsidRPr="00972961">
              <w:t xml:space="preserve">. </w:t>
            </w:r>
            <w:r w:rsidR="001D6ED8" w:rsidRPr="00972961">
              <w:t xml:space="preserve">The Government is also setting targets in </w:t>
            </w:r>
            <w:r w:rsidR="005D4BAE" w:rsidRPr="00972961">
              <w:t xml:space="preserve">the </w:t>
            </w:r>
            <w:r w:rsidR="00E0738F" w:rsidRPr="00972961">
              <w:t>Australian</w:t>
            </w:r>
            <w:r w:rsidR="001D6ED8" w:rsidRPr="00972961">
              <w:t xml:space="preserve"> Skills </w:t>
            </w:r>
            <w:r w:rsidR="00E0738F" w:rsidRPr="00972961">
              <w:t>Guarantee</w:t>
            </w:r>
            <w:r w:rsidR="001D6ED8" w:rsidRPr="00972961">
              <w:t xml:space="preserve"> to </w:t>
            </w:r>
            <w:r w:rsidR="001027D0" w:rsidRPr="00972961">
              <w:t xml:space="preserve">help </w:t>
            </w:r>
            <w:r w:rsidR="00466DC8" w:rsidRPr="00972961">
              <w:t>reduce gender segregation</w:t>
            </w:r>
            <w:r w:rsidR="001027D0" w:rsidRPr="00972961">
              <w:t xml:space="preserve"> across industries and occupations</w:t>
            </w:r>
            <w:r w:rsidR="00466DC8" w:rsidRPr="00972961">
              <w:t xml:space="preserve">, which will contribute to </w:t>
            </w:r>
            <w:r w:rsidR="001027D0" w:rsidRPr="00972961">
              <w:t>closing the gender pay gap.</w:t>
            </w:r>
            <w:r w:rsidR="001027D0" w:rsidRPr="00BF0882">
              <w:t xml:space="preserve"> </w:t>
            </w:r>
          </w:p>
        </w:tc>
      </w:tr>
    </w:tbl>
    <w:p w14:paraId="355F322B" w14:textId="77777777" w:rsidR="007B1645" w:rsidRPr="00BA1758" w:rsidRDefault="007B1645" w:rsidP="00BE25A6">
      <w:pPr>
        <w:rPr>
          <w:rFonts w:ascii="Arial Bold" w:hAnsi="Arial Bold"/>
        </w:rPr>
      </w:pPr>
      <w:r w:rsidRPr="00BA1758">
        <w:br w:type="page"/>
      </w:r>
    </w:p>
    <w:p w14:paraId="201479CF" w14:textId="10B4697E" w:rsidR="007B1645" w:rsidRPr="00972961" w:rsidRDefault="007B1645" w:rsidP="007B1645">
      <w:pPr>
        <w:pStyle w:val="Heading2"/>
      </w:pPr>
      <w:bookmarkStart w:id="38" w:name="_Toc134293315"/>
      <w:r w:rsidRPr="00972961">
        <w:lastRenderedPageBreak/>
        <w:t>Women</w:t>
      </w:r>
      <w:r w:rsidR="008644B4" w:rsidRPr="00972961">
        <w:t>’</w:t>
      </w:r>
      <w:r w:rsidRPr="00972961">
        <w:t>s economic equality – key statistics from 40 years ago to today</w:t>
      </w:r>
      <w:bookmarkEnd w:id="38"/>
    </w:p>
    <w:tbl>
      <w:tblPr>
        <w:tblStyle w:val="TableGrid1"/>
        <w:tblW w:w="4892"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002A54" w:themeFill="text2"/>
        <w:tblCellMar>
          <w:top w:w="170" w:type="dxa"/>
          <w:left w:w="0" w:type="dxa"/>
          <w:bottom w:w="170" w:type="dxa"/>
          <w:right w:w="28" w:type="dxa"/>
        </w:tblCellMar>
        <w:tblLook w:val="0600" w:firstRow="0" w:lastRow="0" w:firstColumn="0" w:lastColumn="0" w:noHBand="1" w:noVBand="1"/>
      </w:tblPr>
      <w:tblGrid>
        <w:gridCol w:w="3726"/>
        <w:gridCol w:w="3817"/>
      </w:tblGrid>
      <w:tr w:rsidR="007B1645" w:rsidRPr="00A31772" w14:paraId="09E3E2AB" w14:textId="77777777" w:rsidTr="009F200D">
        <w:trPr>
          <w:cantSplit/>
          <w:trHeight w:val="20"/>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6F2FF"/>
            <w:vAlign w:val="center"/>
            <w:hideMark/>
          </w:tcPr>
          <w:p w14:paraId="4C91BA0A" w14:textId="0CCB82FC" w:rsidR="007B1645" w:rsidRPr="007E51C1" w:rsidRDefault="007B1645" w:rsidP="00734476">
            <w:pPr>
              <w:pStyle w:val="Boxheading-centred"/>
              <w:rPr>
                <w:color w:val="FFFF00"/>
                <w:highlight w:val="red"/>
              </w:rPr>
            </w:pPr>
            <w:r w:rsidRPr="00972961">
              <w:t>1984</w:t>
            </w:r>
          </w:p>
        </w:tc>
        <w:tc>
          <w:tcPr>
            <w:tcW w:w="3818"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0D9AE22F" w14:textId="77777777" w:rsidR="007B1645" w:rsidRPr="00972961" w:rsidRDefault="007B1645" w:rsidP="00734476">
            <w:pPr>
              <w:pStyle w:val="Boxheading-centred"/>
            </w:pPr>
            <w:r w:rsidRPr="00972961">
              <w:t>Today</w:t>
            </w:r>
          </w:p>
        </w:tc>
      </w:tr>
      <w:tr w:rsidR="007B1645" w:rsidRPr="00A31772" w14:paraId="14FAE7FC" w14:textId="77777777" w:rsidTr="009F200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6F2FF"/>
            <w:vAlign w:val="center"/>
            <w:hideMark/>
          </w:tcPr>
          <w:p w14:paraId="49EE83D2" w14:textId="6AB9438F" w:rsidR="007B1645" w:rsidRPr="00972961" w:rsidRDefault="007B1645" w:rsidP="00734476">
            <w:pPr>
              <w:pStyle w:val="Boxheading-centred"/>
              <w:rPr>
                <w:rFonts w:cstheme="majorBidi"/>
              </w:rPr>
            </w:pPr>
            <w:r w:rsidRPr="00972961">
              <w:t>Labour force participation rate</w:t>
            </w:r>
            <w:r w:rsidR="00734476" w:rsidRPr="00972961">
              <w:t xml:space="preserve"> </w:t>
            </w:r>
            <w:r w:rsidR="00734476" w:rsidRPr="00972961">
              <w:br/>
            </w:r>
            <w:r w:rsidRPr="00972961">
              <w:t>(Mar 1984)</w:t>
            </w:r>
          </w:p>
          <w:p w14:paraId="6E6A679F" w14:textId="77777777" w:rsidR="007B1645" w:rsidRPr="00972961" w:rsidRDefault="007B1645" w:rsidP="00734476">
            <w:pPr>
              <w:pStyle w:val="Boxtext-whitecentred"/>
              <w:rPr>
                <w:color w:val="auto"/>
              </w:rPr>
            </w:pPr>
            <w:r w:rsidRPr="00972961">
              <w:rPr>
                <w:color w:val="auto"/>
              </w:rPr>
              <w:t>Women: 45.0%</w:t>
            </w:r>
          </w:p>
          <w:p w14:paraId="031643EA" w14:textId="23F7B562" w:rsidR="007B1645" w:rsidRPr="007E51C1" w:rsidRDefault="007B1645" w:rsidP="00734476">
            <w:pPr>
              <w:pStyle w:val="Boxtext-whitecentred"/>
              <w:rPr>
                <w:rFonts w:ascii="Book Antiqua" w:hAnsi="Book Antiqua"/>
                <w:color w:val="FFFF00"/>
                <w:highlight w:val="red"/>
              </w:rPr>
            </w:pPr>
            <w:r w:rsidRPr="00972961">
              <w:rPr>
                <w:color w:val="auto"/>
              </w:rPr>
              <w:t>Men: 76.6%</w:t>
            </w:r>
            <w:r w:rsidRPr="00972961">
              <w:rPr>
                <w:color w:val="auto"/>
              </w:rPr>
              <w:br/>
              <w:t>31.</w:t>
            </w:r>
            <w:r w:rsidR="00A04F23" w:rsidRPr="00972961">
              <w:rPr>
                <w:color w:val="auto"/>
              </w:rPr>
              <w:t>7</w:t>
            </w:r>
            <w:r w:rsidR="00CC6C70" w:rsidRPr="00972961">
              <w:rPr>
                <w:color w:val="auto"/>
              </w:rPr>
              <w:t xml:space="preserve"> </w:t>
            </w:r>
            <w:r w:rsidRPr="00972961">
              <w:rPr>
                <w:color w:val="auto"/>
              </w:rPr>
              <w:t>ppt gap</w:t>
            </w:r>
          </w:p>
        </w:tc>
        <w:tc>
          <w:tcPr>
            <w:tcW w:w="3818"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083812F2" w14:textId="203A2D56" w:rsidR="007B1645" w:rsidRPr="00972961" w:rsidRDefault="007B1645" w:rsidP="00734476">
            <w:pPr>
              <w:pStyle w:val="Boxheading-centred"/>
            </w:pPr>
            <w:r w:rsidRPr="00972961">
              <w:t xml:space="preserve">Labour force participation rate </w:t>
            </w:r>
            <w:r w:rsidRPr="00972961">
              <w:br/>
              <w:t>(Mar 2023)</w:t>
            </w:r>
          </w:p>
          <w:p w14:paraId="08559CB2" w14:textId="77777777" w:rsidR="007B1645" w:rsidRPr="00972961" w:rsidRDefault="007B1645" w:rsidP="00734476">
            <w:pPr>
              <w:pStyle w:val="Boxtext-whitecentred"/>
              <w:rPr>
                <w:color w:val="auto"/>
              </w:rPr>
            </w:pPr>
            <w:r w:rsidRPr="00972961">
              <w:rPr>
                <w:color w:val="auto"/>
              </w:rPr>
              <w:t>Women: 62.5%</w:t>
            </w:r>
          </w:p>
          <w:p w14:paraId="57690A31" w14:textId="77777777" w:rsidR="007B1645" w:rsidRPr="00972961" w:rsidRDefault="007B1645" w:rsidP="00734476">
            <w:pPr>
              <w:pStyle w:val="Boxtext-whitecentred"/>
              <w:rPr>
                <w:color w:val="auto"/>
              </w:rPr>
            </w:pPr>
            <w:r w:rsidRPr="00972961">
              <w:rPr>
                <w:color w:val="auto"/>
              </w:rPr>
              <w:t>Men: 71.1%</w:t>
            </w:r>
          </w:p>
          <w:p w14:paraId="73B8D61C" w14:textId="19C018BF" w:rsidR="007B1645" w:rsidRPr="00972961" w:rsidRDefault="007B1645" w:rsidP="00734476">
            <w:pPr>
              <w:pStyle w:val="Boxtext-whitecentred"/>
              <w:rPr>
                <w:color w:val="auto"/>
              </w:rPr>
            </w:pPr>
            <w:r w:rsidRPr="00972961">
              <w:rPr>
                <w:color w:val="auto"/>
              </w:rPr>
              <w:t xml:space="preserve"> 8.</w:t>
            </w:r>
            <w:r w:rsidR="00850606" w:rsidRPr="00972961">
              <w:rPr>
                <w:color w:val="auto"/>
              </w:rPr>
              <w:t>5</w:t>
            </w:r>
            <w:r w:rsidR="00CC6C70" w:rsidRPr="00972961">
              <w:rPr>
                <w:color w:val="auto"/>
              </w:rPr>
              <w:t xml:space="preserve"> </w:t>
            </w:r>
            <w:r w:rsidRPr="00972961">
              <w:rPr>
                <w:color w:val="auto"/>
              </w:rPr>
              <w:t>ppt gap</w:t>
            </w:r>
          </w:p>
        </w:tc>
      </w:tr>
      <w:tr w:rsidR="007B1645" w:rsidRPr="00A31772" w14:paraId="0485A1BD" w14:textId="77777777" w:rsidTr="009F200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6F2FF"/>
            <w:vAlign w:val="center"/>
            <w:hideMark/>
          </w:tcPr>
          <w:p w14:paraId="0EF0D7E9" w14:textId="7B695DE5" w:rsidR="009A6977" w:rsidRPr="00972961" w:rsidRDefault="007B1645" w:rsidP="00734476">
            <w:pPr>
              <w:pStyle w:val="Boxheading-centred"/>
            </w:pPr>
            <w:r w:rsidRPr="00972961">
              <w:t>Gender pay gap</w:t>
            </w:r>
            <w:r w:rsidR="00213907" w:rsidRPr="00972961">
              <w:br/>
            </w:r>
            <w:r w:rsidRPr="00972961">
              <w:t>(</w:t>
            </w:r>
            <w:r w:rsidR="000F22B9" w:rsidRPr="00972961">
              <w:t xml:space="preserve">Nov </w:t>
            </w:r>
            <w:r w:rsidRPr="00972961">
              <w:t>1984)</w:t>
            </w:r>
          </w:p>
          <w:p w14:paraId="10DD03B1" w14:textId="56D83DCF" w:rsidR="007B1645" w:rsidRPr="007E51C1" w:rsidRDefault="00131168" w:rsidP="00734476">
            <w:pPr>
              <w:pStyle w:val="Boxtext-whitecentred"/>
              <w:rPr>
                <w:color w:val="FFFF00"/>
                <w:highlight w:val="red"/>
              </w:rPr>
            </w:pPr>
            <w:r w:rsidRPr="00972961">
              <w:rPr>
                <w:color w:val="auto"/>
              </w:rPr>
              <w:t>18.2%</w:t>
            </w:r>
          </w:p>
        </w:tc>
        <w:tc>
          <w:tcPr>
            <w:tcW w:w="3818"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736D53A1" w14:textId="382C243B" w:rsidR="007B1645" w:rsidRPr="00972961" w:rsidRDefault="007B1645" w:rsidP="00734476">
            <w:pPr>
              <w:pStyle w:val="Boxheading-centred"/>
            </w:pPr>
            <w:r w:rsidRPr="00972961">
              <w:t xml:space="preserve">Gender pay gap </w:t>
            </w:r>
            <w:r w:rsidR="00734476" w:rsidRPr="00972961">
              <w:br/>
            </w:r>
            <w:r w:rsidRPr="00972961">
              <w:t>(Nov 2022)</w:t>
            </w:r>
          </w:p>
          <w:p w14:paraId="3F449A41" w14:textId="77777777" w:rsidR="007B1645" w:rsidRPr="00972961" w:rsidRDefault="007B1645" w:rsidP="00734476">
            <w:pPr>
              <w:pStyle w:val="Boxtext-whitecentred"/>
              <w:rPr>
                <w:color w:val="auto"/>
              </w:rPr>
            </w:pPr>
            <w:r w:rsidRPr="00972961">
              <w:rPr>
                <w:color w:val="auto"/>
              </w:rPr>
              <w:t>13.3%</w:t>
            </w:r>
          </w:p>
          <w:p w14:paraId="45DE8448" w14:textId="7A7CA51A" w:rsidR="007B1645" w:rsidRPr="00972961" w:rsidRDefault="007B1645" w:rsidP="00734476">
            <w:pPr>
              <w:pStyle w:val="Boxtext-whitecentred"/>
              <w:rPr>
                <w:color w:val="auto"/>
              </w:rPr>
            </w:pPr>
          </w:p>
        </w:tc>
      </w:tr>
      <w:tr w:rsidR="007B1645" w:rsidRPr="00A31772" w14:paraId="19A94C52" w14:textId="77777777" w:rsidTr="009F200D">
        <w:trPr>
          <w:trHeight w:val="1585"/>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6F2FF"/>
            <w:vAlign w:val="center"/>
            <w:hideMark/>
          </w:tcPr>
          <w:p w14:paraId="337625F1" w14:textId="5AD36F52" w:rsidR="007B1645" w:rsidRPr="00972961" w:rsidRDefault="007B1645" w:rsidP="00734476">
            <w:pPr>
              <w:pStyle w:val="Boxheading-centred"/>
              <w:rPr>
                <w:rFonts w:cstheme="majorBidi"/>
              </w:rPr>
            </w:pPr>
            <w:r w:rsidRPr="00972961">
              <w:t>Attainment of bachelor</w:t>
            </w:r>
            <w:r w:rsidR="008644B4" w:rsidRPr="00972961">
              <w:t>’</w:t>
            </w:r>
            <w:r w:rsidRPr="00972961">
              <w:t>s degree</w:t>
            </w:r>
            <w:r w:rsidR="00734476" w:rsidRPr="00972961">
              <w:t> </w:t>
            </w:r>
            <w:r w:rsidRPr="00972961">
              <w:t>or</w:t>
            </w:r>
            <w:r w:rsidR="00734476" w:rsidRPr="00972961">
              <w:t> </w:t>
            </w:r>
            <w:r w:rsidRPr="00972961">
              <w:t>above</w:t>
            </w:r>
            <w:r w:rsidR="000F22B9" w:rsidRPr="00972961">
              <w:t>,</w:t>
            </w:r>
            <w:r w:rsidRPr="00972961">
              <w:t xml:space="preserve"> 25</w:t>
            </w:r>
            <w:r w:rsidR="00942DD1" w:rsidRPr="00972961">
              <w:t>–</w:t>
            </w:r>
            <w:r w:rsidR="00886948" w:rsidRPr="00972961">
              <w:softHyphen/>
            </w:r>
            <w:r w:rsidRPr="00972961">
              <w:t>34 years</w:t>
            </w:r>
            <w:r w:rsidR="00BB2906" w:rsidRPr="00972961">
              <w:t xml:space="preserve"> </w:t>
            </w:r>
            <w:r w:rsidRPr="00972961">
              <w:t>old</w:t>
            </w:r>
            <w:r w:rsidR="00734476" w:rsidRPr="00972961">
              <w:br/>
            </w:r>
            <w:r w:rsidRPr="00972961">
              <w:rPr>
                <w:rFonts w:cstheme="majorBidi"/>
              </w:rPr>
              <w:t>(1984)</w:t>
            </w:r>
          </w:p>
          <w:p w14:paraId="7AE8E9EA" w14:textId="7011E46B" w:rsidR="007B1645" w:rsidRPr="00972961" w:rsidRDefault="007B1645" w:rsidP="00734476">
            <w:pPr>
              <w:pStyle w:val="Boxtext-whitecentred"/>
              <w:rPr>
                <w:color w:val="auto"/>
              </w:rPr>
            </w:pPr>
            <w:r w:rsidRPr="00972961">
              <w:rPr>
                <w:color w:val="auto"/>
              </w:rPr>
              <w:t>Women: 9.5%</w:t>
            </w:r>
            <w:r w:rsidRPr="00972961">
              <w:rPr>
                <w:color w:val="auto"/>
              </w:rPr>
              <w:br/>
              <w:t>Men: 14.2%</w:t>
            </w:r>
          </w:p>
          <w:p w14:paraId="5462A43A" w14:textId="00047879" w:rsidR="007B1645" w:rsidRPr="007E51C1" w:rsidRDefault="002C230B" w:rsidP="00734476">
            <w:pPr>
              <w:pStyle w:val="Boxtext-whitecentred"/>
              <w:rPr>
                <w:color w:val="FFFF00"/>
                <w:highlight w:val="red"/>
              </w:rPr>
            </w:pPr>
            <w:r w:rsidRPr="00972961">
              <w:rPr>
                <w:color w:val="auto"/>
              </w:rPr>
              <w:t>4.7</w:t>
            </w:r>
            <w:r w:rsidR="00467DE6" w:rsidRPr="00972961">
              <w:rPr>
                <w:color w:val="auto"/>
              </w:rPr>
              <w:t xml:space="preserve"> </w:t>
            </w:r>
            <w:r w:rsidRPr="00972961">
              <w:rPr>
                <w:color w:val="auto"/>
              </w:rPr>
              <w:t>ppt gap</w:t>
            </w:r>
          </w:p>
        </w:tc>
        <w:tc>
          <w:tcPr>
            <w:tcW w:w="3818"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hideMark/>
          </w:tcPr>
          <w:p w14:paraId="16251563" w14:textId="02900315" w:rsidR="007B1645" w:rsidRPr="00972961" w:rsidRDefault="007B1645" w:rsidP="00734476">
            <w:pPr>
              <w:pStyle w:val="Boxheading-centred"/>
            </w:pPr>
            <w:r w:rsidRPr="00972961">
              <w:t>Attainment of bachelor</w:t>
            </w:r>
            <w:r w:rsidR="008644B4" w:rsidRPr="00972961">
              <w:t>’</w:t>
            </w:r>
            <w:r w:rsidRPr="00972961">
              <w:t>s degree</w:t>
            </w:r>
            <w:r w:rsidR="00734476" w:rsidRPr="00972961">
              <w:t> </w:t>
            </w:r>
            <w:r w:rsidRPr="00972961">
              <w:t>or</w:t>
            </w:r>
            <w:r w:rsidR="00734476" w:rsidRPr="00972961">
              <w:t> </w:t>
            </w:r>
            <w:r w:rsidRPr="00972961">
              <w:t>above</w:t>
            </w:r>
            <w:r w:rsidR="000F22B9" w:rsidRPr="00972961">
              <w:t>,</w:t>
            </w:r>
            <w:r w:rsidRPr="00972961">
              <w:t xml:space="preserve"> 25</w:t>
            </w:r>
            <w:r w:rsidR="00E00D28" w:rsidRPr="00972961">
              <w:softHyphen/>
            </w:r>
            <w:r w:rsidR="00942DD1" w:rsidRPr="00972961">
              <w:t>–</w:t>
            </w:r>
            <w:r w:rsidRPr="00972961">
              <w:t>34 years</w:t>
            </w:r>
            <w:r w:rsidR="00E00D28" w:rsidRPr="00972961">
              <w:t xml:space="preserve"> </w:t>
            </w:r>
            <w:r w:rsidRPr="00972961">
              <w:t>old</w:t>
            </w:r>
            <w:r w:rsidR="00734476" w:rsidRPr="00972961">
              <w:br/>
            </w:r>
            <w:r w:rsidRPr="00972961">
              <w:t>(2022)</w:t>
            </w:r>
          </w:p>
          <w:p w14:paraId="7A7D326D" w14:textId="77777777" w:rsidR="007B1645" w:rsidRPr="00972961" w:rsidRDefault="007B1645" w:rsidP="00734476">
            <w:pPr>
              <w:pStyle w:val="Boxtext-whitecentred"/>
              <w:rPr>
                <w:color w:val="auto"/>
              </w:rPr>
            </w:pPr>
            <w:r w:rsidRPr="00972961">
              <w:rPr>
                <w:color w:val="auto"/>
              </w:rPr>
              <w:t>Women: 50.9%</w:t>
            </w:r>
          </w:p>
          <w:p w14:paraId="30046AD2" w14:textId="7011E46B" w:rsidR="007B1645" w:rsidRPr="00972961" w:rsidRDefault="007B1645" w:rsidP="00734476">
            <w:pPr>
              <w:pStyle w:val="Boxtext-whitecentred"/>
              <w:rPr>
                <w:color w:val="auto"/>
              </w:rPr>
            </w:pPr>
            <w:r w:rsidRPr="00972961">
              <w:rPr>
                <w:color w:val="auto"/>
              </w:rPr>
              <w:t>Men: 38.3%</w:t>
            </w:r>
          </w:p>
          <w:p w14:paraId="3482D16F" w14:textId="6F7CF73B" w:rsidR="007B1645" w:rsidRPr="00972961" w:rsidRDefault="008644B4" w:rsidP="00734476">
            <w:pPr>
              <w:pStyle w:val="Boxtext-whitecentred"/>
              <w:rPr>
                <w:color w:val="auto"/>
              </w:rPr>
            </w:pPr>
            <w:r w:rsidRPr="00972961">
              <w:rPr>
                <w:color w:val="auto"/>
              </w:rPr>
              <w:noBreakHyphen/>
            </w:r>
            <w:r w:rsidR="00CB5BA0" w:rsidRPr="00972961">
              <w:rPr>
                <w:color w:val="auto"/>
              </w:rPr>
              <w:t>12.6</w:t>
            </w:r>
            <w:r w:rsidR="00467DE6" w:rsidRPr="00972961">
              <w:rPr>
                <w:color w:val="auto"/>
              </w:rPr>
              <w:t xml:space="preserve"> </w:t>
            </w:r>
            <w:r w:rsidR="00CB5BA0" w:rsidRPr="00972961">
              <w:rPr>
                <w:color w:val="auto"/>
              </w:rPr>
              <w:t xml:space="preserve">ppt gap </w:t>
            </w:r>
          </w:p>
        </w:tc>
      </w:tr>
      <w:tr w:rsidR="007B1645" w:rsidRPr="00BA1758" w14:paraId="2AA70AAE" w14:textId="77777777" w:rsidTr="009F200D">
        <w:trPr>
          <w:trHeight w:val="1586"/>
        </w:trPr>
        <w:tc>
          <w:tcPr>
            <w:tcW w:w="3726"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E6F2FF"/>
            <w:vAlign w:val="center"/>
          </w:tcPr>
          <w:p w14:paraId="0EE193B9" w14:textId="180EF407" w:rsidR="007B1645" w:rsidRPr="00972961" w:rsidRDefault="007B1645" w:rsidP="00734476">
            <w:pPr>
              <w:pStyle w:val="Boxheading-centred"/>
            </w:pPr>
            <w:r w:rsidRPr="00972961">
              <w:t>Proportion of people</w:t>
            </w:r>
            <w:r w:rsidR="002C286A" w:rsidRPr="00972961">
              <w:t xml:space="preserve"> </w:t>
            </w:r>
            <w:r w:rsidR="005472F9" w:rsidRPr="00972961">
              <w:t>aged 15</w:t>
            </w:r>
            <w:r w:rsidR="00DB2F6C" w:rsidRPr="00972961">
              <w:t>–</w:t>
            </w:r>
            <w:r w:rsidR="00E00D28" w:rsidRPr="00972961">
              <w:softHyphen/>
            </w:r>
            <w:r w:rsidR="005472F9" w:rsidRPr="00972961">
              <w:t>74</w:t>
            </w:r>
            <w:r w:rsidRPr="00972961">
              <w:t xml:space="preserve"> with</w:t>
            </w:r>
            <w:r w:rsidR="00734476" w:rsidRPr="00972961">
              <w:t> </w:t>
            </w:r>
            <w:r w:rsidRPr="00972961">
              <w:t>superannuation</w:t>
            </w:r>
            <w:r w:rsidR="00734476" w:rsidRPr="00972961">
              <w:t xml:space="preserve"> </w:t>
            </w:r>
            <w:r w:rsidR="00734476" w:rsidRPr="00972961">
              <w:br/>
            </w:r>
            <w:r w:rsidRPr="00972961">
              <w:t xml:space="preserve">(1988) </w:t>
            </w:r>
          </w:p>
          <w:p w14:paraId="607E7B5B" w14:textId="77777777" w:rsidR="007B1645" w:rsidRPr="00972961" w:rsidRDefault="007B1645" w:rsidP="00734476">
            <w:pPr>
              <w:pStyle w:val="Boxtext-whitecentred"/>
              <w:rPr>
                <w:color w:val="auto"/>
              </w:rPr>
            </w:pPr>
            <w:r w:rsidRPr="00972961">
              <w:rPr>
                <w:color w:val="auto"/>
              </w:rPr>
              <w:t>Women: 19.6%</w:t>
            </w:r>
          </w:p>
          <w:p w14:paraId="6F4F2AFF" w14:textId="7011E46B" w:rsidR="007B1645" w:rsidRPr="00972961" w:rsidRDefault="007B1645" w:rsidP="00734476">
            <w:pPr>
              <w:pStyle w:val="Boxtext-whitecentred"/>
              <w:rPr>
                <w:color w:val="auto"/>
              </w:rPr>
            </w:pPr>
            <w:r w:rsidRPr="00972961">
              <w:rPr>
                <w:color w:val="auto"/>
              </w:rPr>
              <w:t>Men: 47.5%</w:t>
            </w:r>
          </w:p>
          <w:p w14:paraId="4B3169C7" w14:textId="6137C643" w:rsidR="007B1645" w:rsidRPr="00BA1758" w:rsidRDefault="002E6093" w:rsidP="00734476">
            <w:pPr>
              <w:pStyle w:val="Boxtext-whitecentred"/>
              <w:rPr>
                <w:color w:val="000000" w:themeColor="text1"/>
              </w:rPr>
            </w:pPr>
            <w:r w:rsidRPr="00972961">
              <w:rPr>
                <w:color w:val="auto"/>
              </w:rPr>
              <w:t>27.9</w:t>
            </w:r>
            <w:r w:rsidR="005176CE" w:rsidRPr="00972961">
              <w:rPr>
                <w:color w:val="auto"/>
              </w:rPr>
              <w:t xml:space="preserve"> </w:t>
            </w:r>
            <w:r w:rsidRPr="00972961">
              <w:rPr>
                <w:color w:val="auto"/>
              </w:rPr>
              <w:t>ppt gap</w:t>
            </w:r>
          </w:p>
        </w:tc>
        <w:tc>
          <w:tcPr>
            <w:tcW w:w="3818"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4FDA90B9" w14:textId="1A26E54F" w:rsidR="004D480F" w:rsidRPr="00972961" w:rsidRDefault="004D480F" w:rsidP="00734476">
            <w:pPr>
              <w:pStyle w:val="Boxheading-centred"/>
            </w:pPr>
            <w:r w:rsidRPr="00972961">
              <w:t>Proportion of people</w:t>
            </w:r>
            <w:r w:rsidR="005472F9" w:rsidRPr="00972961">
              <w:t xml:space="preserve"> aged 15</w:t>
            </w:r>
            <w:r w:rsidR="00DB2F6C" w:rsidRPr="00972961">
              <w:t>–</w:t>
            </w:r>
            <w:r w:rsidR="00E00D28" w:rsidRPr="00972961">
              <w:softHyphen/>
            </w:r>
            <w:r w:rsidR="005472F9" w:rsidRPr="00972961">
              <w:t>74</w:t>
            </w:r>
            <w:r w:rsidR="005D39C1" w:rsidRPr="00972961">
              <w:br/>
            </w:r>
            <w:r w:rsidRPr="00972961">
              <w:t>with superannuation</w:t>
            </w:r>
            <w:r w:rsidRPr="00972961">
              <w:br/>
              <w:t>(20</w:t>
            </w:r>
            <w:r w:rsidR="005D39C1" w:rsidRPr="00972961">
              <w:t>19</w:t>
            </w:r>
            <w:r w:rsidR="008644B4" w:rsidRPr="00972961">
              <w:noBreakHyphen/>
            </w:r>
            <w:r w:rsidR="005D39C1" w:rsidRPr="00972961">
              <w:t>20)</w:t>
            </w:r>
          </w:p>
          <w:p w14:paraId="6090A948" w14:textId="3C68ED56" w:rsidR="005D39C1" w:rsidRPr="00972961" w:rsidRDefault="005D39C1" w:rsidP="00F05542">
            <w:pPr>
              <w:pStyle w:val="Boxheading-centred"/>
              <w:spacing w:before="0" w:after="0"/>
              <w:rPr>
                <w:b w:val="0"/>
                <w:sz w:val="19"/>
                <w:szCs w:val="19"/>
              </w:rPr>
            </w:pPr>
            <w:r w:rsidRPr="00972961">
              <w:rPr>
                <w:b w:val="0"/>
                <w:sz w:val="19"/>
                <w:szCs w:val="19"/>
              </w:rPr>
              <w:t xml:space="preserve">Women: </w:t>
            </w:r>
            <w:r w:rsidR="00D97FF2" w:rsidRPr="00972961">
              <w:rPr>
                <w:b w:val="0"/>
                <w:sz w:val="19"/>
                <w:szCs w:val="19"/>
              </w:rPr>
              <w:t>7</w:t>
            </w:r>
            <w:r w:rsidR="005472F9" w:rsidRPr="00972961">
              <w:rPr>
                <w:b w:val="0"/>
                <w:sz w:val="19"/>
                <w:szCs w:val="19"/>
              </w:rPr>
              <w:t>4</w:t>
            </w:r>
            <w:r w:rsidR="00D97FF2" w:rsidRPr="00972961">
              <w:rPr>
                <w:b w:val="0"/>
                <w:sz w:val="19"/>
                <w:szCs w:val="19"/>
              </w:rPr>
              <w:t>.</w:t>
            </w:r>
            <w:r w:rsidR="005472F9" w:rsidRPr="00972961">
              <w:rPr>
                <w:b w:val="0"/>
                <w:sz w:val="19"/>
                <w:szCs w:val="19"/>
              </w:rPr>
              <w:t>7</w:t>
            </w:r>
            <w:r w:rsidR="00D97FF2" w:rsidRPr="00972961">
              <w:rPr>
                <w:b w:val="0"/>
                <w:sz w:val="19"/>
                <w:szCs w:val="19"/>
              </w:rPr>
              <w:t>%</w:t>
            </w:r>
          </w:p>
          <w:p w14:paraId="4E31CF15" w14:textId="525CF8DD" w:rsidR="005D39C1" w:rsidRPr="00972961" w:rsidRDefault="005D39C1" w:rsidP="00F05542">
            <w:pPr>
              <w:pStyle w:val="Boxheading-centred"/>
              <w:spacing w:before="0" w:after="0"/>
              <w:rPr>
                <w:b w:val="0"/>
                <w:sz w:val="19"/>
                <w:szCs w:val="19"/>
              </w:rPr>
            </w:pPr>
            <w:r w:rsidRPr="00972961">
              <w:rPr>
                <w:b w:val="0"/>
                <w:sz w:val="19"/>
                <w:szCs w:val="19"/>
              </w:rPr>
              <w:t>Men:</w:t>
            </w:r>
            <w:r w:rsidR="00D97FF2" w:rsidRPr="00972961">
              <w:rPr>
                <w:b w:val="0"/>
                <w:sz w:val="19"/>
                <w:szCs w:val="19"/>
              </w:rPr>
              <w:t xml:space="preserve"> </w:t>
            </w:r>
            <w:r w:rsidR="005472F9" w:rsidRPr="00972961">
              <w:rPr>
                <w:b w:val="0"/>
                <w:sz w:val="19"/>
                <w:szCs w:val="19"/>
              </w:rPr>
              <w:t>80.9</w:t>
            </w:r>
            <w:r w:rsidR="00D97FF2" w:rsidRPr="00972961">
              <w:rPr>
                <w:b w:val="0"/>
                <w:sz w:val="19"/>
                <w:szCs w:val="19"/>
              </w:rPr>
              <w:t>%</w:t>
            </w:r>
          </w:p>
          <w:p w14:paraId="3F0B2C15" w14:textId="725AA2DD" w:rsidR="007B1645" w:rsidRPr="00BA1758" w:rsidRDefault="005472F9" w:rsidP="000F22B9">
            <w:pPr>
              <w:pStyle w:val="Boxheading-centred"/>
              <w:spacing w:before="0" w:after="0"/>
              <w:rPr>
                <w:b w:val="0"/>
                <w:sz w:val="19"/>
                <w:szCs w:val="19"/>
              </w:rPr>
            </w:pPr>
            <w:r w:rsidRPr="00972961">
              <w:rPr>
                <w:b w:val="0"/>
                <w:sz w:val="19"/>
                <w:szCs w:val="19"/>
              </w:rPr>
              <w:t>6</w:t>
            </w:r>
            <w:r w:rsidR="0050415C" w:rsidRPr="00972961">
              <w:rPr>
                <w:b w:val="0"/>
                <w:sz w:val="19"/>
                <w:szCs w:val="19"/>
              </w:rPr>
              <w:t>.</w:t>
            </w:r>
            <w:r w:rsidRPr="00972961">
              <w:rPr>
                <w:b w:val="0"/>
                <w:sz w:val="19"/>
                <w:szCs w:val="19"/>
              </w:rPr>
              <w:t>2</w:t>
            </w:r>
            <w:r w:rsidR="0050415C" w:rsidRPr="00972961">
              <w:rPr>
                <w:b w:val="0"/>
                <w:sz w:val="19"/>
                <w:szCs w:val="19"/>
              </w:rPr>
              <w:t xml:space="preserve"> ppt gap</w:t>
            </w:r>
          </w:p>
        </w:tc>
      </w:tr>
    </w:tbl>
    <w:p w14:paraId="1189BF67" w14:textId="14373EFB" w:rsidR="00DD23E3" w:rsidRPr="00BA1758" w:rsidRDefault="00DD23E3" w:rsidP="00037706">
      <w:bookmarkStart w:id="39" w:name="_Toc132795510"/>
    </w:p>
    <w:p w14:paraId="24126D32" w14:textId="77777777" w:rsidR="00EC3CB6" w:rsidRPr="00BA1758" w:rsidRDefault="00EC3CB6">
      <w:pPr>
        <w:spacing w:before="0" w:after="160" w:line="259" w:lineRule="auto"/>
      </w:pPr>
      <w:r w:rsidRPr="00BA1758">
        <w:br w:type="page"/>
      </w:r>
    </w:p>
    <w:p w14:paraId="65518203" w14:textId="770E1578" w:rsidR="007B1645" w:rsidRPr="00972961" w:rsidRDefault="007B1645" w:rsidP="007B1645">
      <w:pPr>
        <w:pStyle w:val="Heading2"/>
      </w:pPr>
      <w:bookmarkStart w:id="40" w:name="_Toc134293316"/>
      <w:r w:rsidRPr="00972961">
        <w:lastRenderedPageBreak/>
        <w:t>Women</w:t>
      </w:r>
      <w:r w:rsidR="008644B4" w:rsidRPr="00972961">
        <w:t>’</w:t>
      </w:r>
      <w:r w:rsidRPr="00972961">
        <w:t>s workforce participation</w:t>
      </w:r>
      <w:bookmarkEnd w:id="39"/>
      <w:bookmarkEnd w:id="40"/>
    </w:p>
    <w:p w14:paraId="02F58DE7" w14:textId="262BBD68" w:rsidR="007B1645" w:rsidRPr="00BA1758" w:rsidRDefault="007B1645" w:rsidP="00ED244E">
      <w:pPr>
        <w:spacing w:after="0" w:line="240" w:lineRule="auto"/>
      </w:pPr>
      <w:r w:rsidRPr="00972961">
        <w:t>Participation in the labour force supports both the financial security of women and Australia</w:t>
      </w:r>
      <w:r w:rsidR="008644B4" w:rsidRPr="00972961">
        <w:t>’</w:t>
      </w:r>
      <w:r w:rsidRPr="00972961">
        <w:t>s long</w:t>
      </w:r>
      <w:r w:rsidR="008644B4" w:rsidRPr="00972961">
        <w:noBreakHyphen/>
      </w:r>
      <w:r w:rsidRPr="00972961">
        <w:t>term economic prosperity. The dramatic increase in women</w:t>
      </w:r>
      <w:r w:rsidR="008644B4" w:rsidRPr="00972961">
        <w:t>’</w:t>
      </w:r>
      <w:r w:rsidRPr="00972961">
        <w:t>s workforce participation over the past 40 years reflects a range of trends including changing social attitudes, women</w:t>
      </w:r>
      <w:r w:rsidR="008644B4" w:rsidRPr="00972961">
        <w:t>’</w:t>
      </w:r>
      <w:r w:rsidRPr="00972961">
        <w:t xml:space="preserve">s </w:t>
      </w:r>
      <w:r w:rsidR="00B52E19" w:rsidRPr="00972961">
        <w:t xml:space="preserve">increased </w:t>
      </w:r>
      <w:r w:rsidRPr="00972961">
        <w:t>educational attainment and</w:t>
      </w:r>
      <w:r w:rsidR="003A45A4" w:rsidRPr="00972961">
        <w:t xml:space="preserve"> structural shifts </w:t>
      </w:r>
      <w:r w:rsidR="00AC395D" w:rsidRPr="00972961">
        <w:t xml:space="preserve">such </w:t>
      </w:r>
      <w:r w:rsidR="003A45A4" w:rsidRPr="00972961">
        <w:t>as caring work traditionally done unpaid in the home mov</w:t>
      </w:r>
      <w:r w:rsidR="00AC395D" w:rsidRPr="00972961">
        <w:t>ing</w:t>
      </w:r>
      <w:r w:rsidR="003A45A4" w:rsidRPr="00972961">
        <w:t xml:space="preserve"> into the formal economy</w:t>
      </w:r>
      <w:r w:rsidRPr="00972961">
        <w:t>. Success</w:t>
      </w:r>
      <w:r w:rsidR="009A73BF" w:rsidRPr="00972961">
        <w:t>ive</w:t>
      </w:r>
      <w:r w:rsidRPr="00972961">
        <w:t xml:space="preserve"> government policies over this period, including passage of the </w:t>
      </w:r>
      <w:r w:rsidRPr="00972961">
        <w:rPr>
          <w:i/>
        </w:rPr>
        <w:t>Sex Discrimination Act 1984</w:t>
      </w:r>
      <w:r w:rsidRPr="00972961">
        <w:t>, the introduction of a Government</w:t>
      </w:r>
      <w:r w:rsidR="008644B4" w:rsidRPr="00972961">
        <w:noBreakHyphen/>
      </w:r>
      <w:r w:rsidR="00B11479" w:rsidRPr="00972961">
        <w:t>funded</w:t>
      </w:r>
      <w:r w:rsidRPr="00972961">
        <w:t xml:space="preserve"> </w:t>
      </w:r>
      <w:r w:rsidR="0034089C" w:rsidRPr="00972961">
        <w:t>P</w:t>
      </w:r>
      <w:r w:rsidRPr="00972961">
        <w:t xml:space="preserve">aid </w:t>
      </w:r>
      <w:r w:rsidR="0034089C" w:rsidRPr="00972961">
        <w:t>P</w:t>
      </w:r>
      <w:r w:rsidRPr="00972961">
        <w:t xml:space="preserve">arental </w:t>
      </w:r>
      <w:r w:rsidR="0034089C" w:rsidRPr="00972961">
        <w:t>L</w:t>
      </w:r>
      <w:r w:rsidRPr="00972961">
        <w:t>eave scheme in 2011 and investments to expand</w:t>
      </w:r>
      <w:r w:rsidR="00BE5FA5" w:rsidRPr="00972961">
        <w:t xml:space="preserve"> access to</w:t>
      </w:r>
      <w:r w:rsidRPr="00972961">
        <w:t xml:space="preserve"> </w:t>
      </w:r>
      <w:r w:rsidR="00261473" w:rsidRPr="00972961">
        <w:t>e</w:t>
      </w:r>
      <w:r w:rsidR="00C40991" w:rsidRPr="00972961">
        <w:t xml:space="preserve">arly </w:t>
      </w:r>
      <w:r w:rsidR="00261473" w:rsidRPr="00972961">
        <w:t>c</w:t>
      </w:r>
      <w:r w:rsidR="00C40991" w:rsidRPr="00972961">
        <w:t xml:space="preserve">hildhood </w:t>
      </w:r>
      <w:r w:rsidR="00261473" w:rsidRPr="00972961">
        <w:t>e</w:t>
      </w:r>
      <w:r w:rsidR="00C40991" w:rsidRPr="00972961">
        <w:t xml:space="preserve">ducation and </w:t>
      </w:r>
      <w:r w:rsidR="00261473" w:rsidRPr="00972961">
        <w:t>c</w:t>
      </w:r>
      <w:r w:rsidR="00C40991" w:rsidRPr="00972961">
        <w:t xml:space="preserve">are </w:t>
      </w:r>
      <w:r w:rsidRPr="00972961">
        <w:t>have further reduced barriers to women</w:t>
      </w:r>
      <w:r w:rsidR="008644B4" w:rsidRPr="00972961">
        <w:t>’</w:t>
      </w:r>
      <w:r w:rsidRPr="00972961">
        <w:t xml:space="preserve">s workforce participation. </w:t>
      </w:r>
    </w:p>
    <w:p w14:paraId="21517E1C" w14:textId="32CE6E21" w:rsidR="007B1645" w:rsidRPr="00972961" w:rsidRDefault="007B1645" w:rsidP="007B1645">
      <w:pPr>
        <w:pStyle w:val="Heading3"/>
      </w:pPr>
      <w:r w:rsidRPr="00972961">
        <w:t>The gap in workforce participation has narrowed</w:t>
      </w:r>
    </w:p>
    <w:p w14:paraId="4E5FAB93" w14:textId="0BAB473B" w:rsidR="007B1645" w:rsidRPr="00972961" w:rsidRDefault="007B1645" w:rsidP="007B1645">
      <w:r w:rsidRPr="00972961">
        <w:t>The gender gap in labour force participation has narrowed from 31.7 percentage points in March 1984 to 8.5 percentage points in March 2023 (Chart </w:t>
      </w:r>
      <w:r w:rsidR="00A50FC9" w:rsidRPr="00972961">
        <w:t>1.1</w:t>
      </w:r>
      <w:r w:rsidRPr="00972961">
        <w:t>).</w:t>
      </w:r>
      <w:r w:rsidRPr="00972961" w:rsidDel="002A753F">
        <w:t xml:space="preserve"> </w:t>
      </w:r>
      <w:r w:rsidR="002A753F" w:rsidRPr="00972961">
        <w:t>Employed</w:t>
      </w:r>
      <w:r w:rsidRPr="00972961">
        <w:t xml:space="preserve"> women tend to work fewer hours than </w:t>
      </w:r>
      <w:r w:rsidR="002A753F" w:rsidRPr="00972961">
        <w:t>employed</w:t>
      </w:r>
      <w:r w:rsidRPr="00972961">
        <w:t xml:space="preserve"> men, </w:t>
      </w:r>
      <w:r w:rsidR="00891166" w:rsidRPr="00972961">
        <w:t xml:space="preserve">reflecting </w:t>
      </w:r>
      <w:r w:rsidR="00752C64" w:rsidRPr="00972961">
        <w:t>the prevalence</w:t>
      </w:r>
      <w:r w:rsidR="00891166" w:rsidRPr="00972961">
        <w:t xml:space="preserve"> of part</w:t>
      </w:r>
      <w:r w:rsidR="008644B4" w:rsidRPr="00972961">
        <w:noBreakHyphen/>
      </w:r>
      <w:r w:rsidR="00891166" w:rsidRPr="00972961">
        <w:t>time work among women</w:t>
      </w:r>
      <w:r w:rsidRPr="00972961">
        <w:t xml:space="preserve"> (Chart </w:t>
      </w:r>
      <w:r w:rsidR="0016238A" w:rsidRPr="00972961">
        <w:t>1.2</w:t>
      </w:r>
      <w:r w:rsidRPr="00972961">
        <w:t xml:space="preserve">). </w:t>
      </w:r>
      <w:r w:rsidR="00560DF6" w:rsidRPr="00972961">
        <w:t>T</w:t>
      </w:r>
      <w:r w:rsidR="00C77564" w:rsidRPr="00972961">
        <w:t xml:space="preserve">he gap in average weekly hours worked between employed men and employed women </w:t>
      </w:r>
      <w:r w:rsidR="00560DF6" w:rsidRPr="00972961">
        <w:t>was</w:t>
      </w:r>
      <w:r w:rsidR="00C77564" w:rsidRPr="00972961">
        <w:t xml:space="preserve"> just under 7 hours</w:t>
      </w:r>
      <w:r w:rsidR="00AD46B1" w:rsidRPr="00972961">
        <w:t xml:space="preserve"> in 2022</w:t>
      </w:r>
      <w:r w:rsidR="00C77564" w:rsidRPr="00972961">
        <w:t xml:space="preserve">, down from almost 10 </w:t>
      </w:r>
      <w:r w:rsidR="00B332DB" w:rsidRPr="00972961">
        <w:t>hours in 1984</w:t>
      </w:r>
      <w:r w:rsidR="007F6D24" w:rsidRPr="00972961">
        <w:t>.</w:t>
      </w:r>
      <w:r w:rsidRPr="00972961">
        <w:t xml:space="preserve"> The narrowing of th</w:t>
      </w:r>
      <w:r w:rsidR="00FB2A72" w:rsidRPr="00972961">
        <w:t>is</w:t>
      </w:r>
      <w:r w:rsidRPr="00972961">
        <w:t xml:space="preserve"> gap has been mainly driven by a fall in </w:t>
      </w:r>
      <w:r w:rsidR="00F4218E" w:rsidRPr="00972961">
        <w:t xml:space="preserve">average </w:t>
      </w:r>
      <w:r w:rsidRPr="00972961">
        <w:t xml:space="preserve">hours worked by men. Women are </w:t>
      </w:r>
      <w:r w:rsidR="007641C9" w:rsidRPr="00972961">
        <w:t>also</w:t>
      </w:r>
      <w:r w:rsidRPr="00972961">
        <w:t xml:space="preserve"> more commonly employed on a casual basis than men and are more commonly underemployed.</w:t>
      </w:r>
    </w:p>
    <w:tbl>
      <w:tblPr>
        <w:tblW w:w="5000" w:type="pct"/>
        <w:tblLayout w:type="fixed"/>
        <w:tblLook w:val="0000" w:firstRow="0" w:lastRow="0" w:firstColumn="0" w:lastColumn="0" w:noHBand="0" w:noVBand="0"/>
      </w:tblPr>
      <w:tblGrid>
        <w:gridCol w:w="3836"/>
        <w:gridCol w:w="19"/>
        <w:gridCol w:w="3855"/>
      </w:tblGrid>
      <w:tr w:rsidR="00DC57C2" w:rsidRPr="00A31772" w14:paraId="4D125EB3" w14:textId="77777777" w:rsidTr="57079FDA">
        <w:trPr>
          <w:cantSplit/>
        </w:trPr>
        <w:tc>
          <w:tcPr>
            <w:tcW w:w="2488" w:type="pct"/>
          </w:tcPr>
          <w:p w14:paraId="633A0576" w14:textId="23EE24D6" w:rsidR="00191E96" w:rsidRPr="007E51C1" w:rsidRDefault="00191E96">
            <w:pPr>
              <w:pStyle w:val="ChartMainHeading"/>
              <w:rPr>
                <w:highlight w:val="darkCyan"/>
              </w:rPr>
            </w:pPr>
            <w:r w:rsidRPr="00972961">
              <w:br w:type="page"/>
            </w:r>
            <w:r w:rsidR="00D27753" w:rsidRPr="00972961">
              <w:t xml:space="preserve">Chart 1.1: Participation </w:t>
            </w:r>
            <w:r w:rsidR="00DD613F" w:rsidRPr="00972961">
              <w:t>r</w:t>
            </w:r>
            <w:r w:rsidR="00D27753" w:rsidRPr="00972961">
              <w:t>ates</w:t>
            </w:r>
          </w:p>
        </w:tc>
        <w:tc>
          <w:tcPr>
            <w:tcW w:w="2512" w:type="pct"/>
            <w:gridSpan w:val="2"/>
          </w:tcPr>
          <w:p w14:paraId="5F80037B" w14:textId="7B7693F4" w:rsidR="00DC57C2" w:rsidRPr="00972961" w:rsidRDefault="003A6721">
            <w:pPr>
              <w:pStyle w:val="ChartMainHeading"/>
            </w:pPr>
            <w:r w:rsidRPr="00972961">
              <w:t>Chart 1.2</w:t>
            </w:r>
            <w:r w:rsidR="00191E96" w:rsidRPr="00972961">
              <w:t>:</w:t>
            </w:r>
            <w:r w:rsidRPr="00972961">
              <w:t xml:space="preserve"> </w:t>
            </w:r>
            <w:r w:rsidR="001A25D1" w:rsidRPr="00972961">
              <w:t>Average weekly hours worked per employed person</w:t>
            </w:r>
          </w:p>
        </w:tc>
      </w:tr>
      <w:tr w:rsidR="00DC57C2" w:rsidRPr="00A31772" w14:paraId="0C33EC18" w14:textId="77777777" w:rsidTr="57079FDA">
        <w:trPr>
          <w:cantSplit/>
        </w:trPr>
        <w:tc>
          <w:tcPr>
            <w:tcW w:w="2500" w:type="pct"/>
            <w:gridSpan w:val="2"/>
          </w:tcPr>
          <w:p w14:paraId="115456FD" w14:textId="3694236D" w:rsidR="00DC57C2" w:rsidRPr="007E51C1" w:rsidRDefault="0068680F" w:rsidP="000A1A0D">
            <w:pPr>
              <w:pStyle w:val="ChartGraphic"/>
              <w:rPr>
                <w:highlight w:val="darkCyan"/>
              </w:rPr>
            </w:pPr>
            <w:r>
              <w:pict w14:anchorId="6ECA8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line chart shows that the participation rate for Australians has been trending upwards over the past four decades, driven by a strong increase in the participation rate for females. The participation rate for males has been trending downwards over the past 40 years but this effect has been smaller than the increase observed for females. In March 2023, the participation rate of males was 8.5 percentage points higher than for females.&#10;" style="width:180.45pt;height:180.45pt">
                  <v:imagedata r:id="rId39" o:title=""/>
                </v:shape>
              </w:pict>
            </w:r>
          </w:p>
        </w:tc>
        <w:tc>
          <w:tcPr>
            <w:tcW w:w="2500" w:type="pct"/>
          </w:tcPr>
          <w:p w14:paraId="6B99F409" w14:textId="522777DE" w:rsidR="00DC57C2" w:rsidRPr="00972961" w:rsidRDefault="0068680F">
            <w:pPr>
              <w:pStyle w:val="ChartGraphic"/>
            </w:pPr>
            <w:r>
              <w:pict w14:anchorId="7D6C70E8">
                <v:shape id="_x0000_i1026" type="#_x0000_t75" alt="This line chart shows the average weekly hours worked per employed person between 1984 and 2023, split by sex. In aggregate, average hours worked has declined from around 34 hours per week in 1984 to around 31 hours per week in 2023. This has been mostly driven by a decline in average hours worked by employed males, down from 38 hours per week in 1984 to 35 hours per week in 2023. The average weekly hours worked by employed females has stayed broadly flat at around 28 hours a week." style="width:180.45pt;height:180.45pt">
                  <v:imagedata r:id="rId40" o:title=""/>
                </v:shape>
              </w:pict>
            </w:r>
          </w:p>
        </w:tc>
      </w:tr>
      <w:tr w:rsidR="0002648E" w:rsidRPr="00A31772" w14:paraId="407EDCE9" w14:textId="77777777" w:rsidTr="57079FDA">
        <w:trPr>
          <w:cantSplit/>
        </w:trPr>
        <w:tc>
          <w:tcPr>
            <w:tcW w:w="2500" w:type="pct"/>
            <w:gridSpan w:val="2"/>
          </w:tcPr>
          <w:p w14:paraId="67EBC70B" w14:textId="2FD8CF78" w:rsidR="001D71C9" w:rsidRPr="007E51C1" w:rsidRDefault="001D71C9" w:rsidP="00A979AB">
            <w:pPr>
              <w:pStyle w:val="ChartandTableFootnote"/>
              <w:rPr>
                <w:color w:val="auto"/>
                <w:highlight w:val="darkCyan"/>
              </w:rPr>
            </w:pPr>
            <w:r w:rsidRPr="00972961">
              <w:rPr>
                <w:color w:val="auto"/>
              </w:rPr>
              <w:t xml:space="preserve">Source: </w:t>
            </w:r>
            <w:r w:rsidR="00A979AB" w:rsidRPr="00972961">
              <w:rPr>
                <w:color w:val="auto"/>
              </w:rPr>
              <w:tab/>
            </w:r>
            <w:r w:rsidRPr="00972961">
              <w:rPr>
                <w:color w:val="auto"/>
              </w:rPr>
              <w:t>ABS Labour Force.</w:t>
            </w:r>
          </w:p>
        </w:tc>
        <w:tc>
          <w:tcPr>
            <w:tcW w:w="2500" w:type="pct"/>
          </w:tcPr>
          <w:p w14:paraId="5B3FDB3E" w14:textId="1BAE52AA" w:rsidR="001D71C9" w:rsidRPr="00972961" w:rsidRDefault="001D71C9" w:rsidP="00A979AB">
            <w:pPr>
              <w:pStyle w:val="ChartandTableFootnote"/>
              <w:rPr>
                <w:color w:val="auto"/>
              </w:rPr>
            </w:pPr>
            <w:r w:rsidRPr="00972961">
              <w:rPr>
                <w:color w:val="auto"/>
              </w:rPr>
              <w:t xml:space="preserve">Source: </w:t>
            </w:r>
            <w:r w:rsidR="00A979AB" w:rsidRPr="00972961">
              <w:rPr>
                <w:color w:val="auto"/>
              </w:rPr>
              <w:tab/>
            </w:r>
            <w:r w:rsidRPr="00972961">
              <w:rPr>
                <w:color w:val="auto"/>
              </w:rPr>
              <w:t>ABS Labour Force.</w:t>
            </w:r>
          </w:p>
        </w:tc>
      </w:tr>
    </w:tbl>
    <w:p w14:paraId="3CA973F7" w14:textId="77777777" w:rsidR="00A979AB" w:rsidRPr="00972961" w:rsidRDefault="00A979AB" w:rsidP="00A979AB">
      <w:pPr>
        <w:pStyle w:val="ChartLine"/>
      </w:pPr>
    </w:p>
    <w:p w14:paraId="1573BFEA" w14:textId="588E1980" w:rsidR="007B1645" w:rsidRPr="00972961" w:rsidRDefault="007B1645" w:rsidP="007B1645">
      <w:r w:rsidRPr="00972961">
        <w:t>The participation gap between women and men is largest in their prime child</w:t>
      </w:r>
      <w:r w:rsidR="008644B4" w:rsidRPr="00972961">
        <w:noBreakHyphen/>
      </w:r>
      <w:r w:rsidRPr="00972961">
        <w:t>rearing years. While mothers</w:t>
      </w:r>
      <w:r w:rsidR="008644B4" w:rsidRPr="00972961">
        <w:t>’</w:t>
      </w:r>
      <w:r w:rsidRPr="00972961">
        <w:t xml:space="preserve"> attachment to the workforce has been supported by the introduction of Government</w:t>
      </w:r>
      <w:r w:rsidR="008644B4" w:rsidRPr="00972961">
        <w:noBreakHyphen/>
      </w:r>
      <w:r w:rsidRPr="00972961">
        <w:t xml:space="preserve">funded </w:t>
      </w:r>
      <w:r w:rsidR="007C2B03" w:rsidRPr="00972961">
        <w:t>P</w:t>
      </w:r>
      <w:r w:rsidRPr="00972961">
        <w:t xml:space="preserve">aid </w:t>
      </w:r>
      <w:r w:rsidR="007C2B03" w:rsidRPr="00972961">
        <w:t>P</w:t>
      </w:r>
      <w:r w:rsidRPr="00972961">
        <w:t xml:space="preserve">arental </w:t>
      </w:r>
      <w:r w:rsidR="007C2B03" w:rsidRPr="00972961">
        <w:t>L</w:t>
      </w:r>
      <w:r w:rsidRPr="00972961">
        <w:t xml:space="preserve">eave and the expansion of private sector schemes, their participation rates remain much lower than for fathers (Chart </w:t>
      </w:r>
      <w:r w:rsidR="00AC203A" w:rsidRPr="00972961">
        <w:t>1.3</w:t>
      </w:r>
      <w:r w:rsidRPr="00972961">
        <w:t>). Treasury research finds that a woman</w:t>
      </w:r>
      <w:r w:rsidR="008644B4" w:rsidRPr="00972961">
        <w:t>’</w:t>
      </w:r>
      <w:r w:rsidRPr="00972961">
        <w:t>s likelihood of being employed drops by around 45</w:t>
      </w:r>
      <w:r w:rsidR="006B3333" w:rsidRPr="00972961">
        <w:t> per cent</w:t>
      </w:r>
      <w:r w:rsidRPr="00972961">
        <w:t xml:space="preserve"> in the year </w:t>
      </w:r>
      <w:r w:rsidRPr="00972961">
        <w:lastRenderedPageBreak/>
        <w:t>of their first child</w:t>
      </w:r>
      <w:r w:rsidR="008644B4" w:rsidRPr="00972961">
        <w:t>’</w:t>
      </w:r>
      <w:r w:rsidRPr="00972961">
        <w:t>s arrival, with little recovery in the following 5 years, while fathers</w:t>
      </w:r>
      <w:r w:rsidR="008644B4" w:rsidRPr="00972961">
        <w:t>’</w:t>
      </w:r>
      <w:r w:rsidRPr="00972961">
        <w:t xml:space="preserve"> employment is little changed.</w:t>
      </w:r>
      <w:r w:rsidR="00055CC1" w:rsidRPr="00972961">
        <w:rPr>
          <w:rStyle w:val="EndnoteReference"/>
        </w:rPr>
        <w:endnoteReference w:id="2"/>
      </w:r>
      <w:r w:rsidR="00055CC1" w:rsidRPr="00972961">
        <w:t xml:space="preserve"> </w:t>
      </w:r>
      <w:r w:rsidRPr="00972961">
        <w:t xml:space="preserve">In addition, surveys show that women report caring for children to be the main barrier to finding a job or increasing their hours in paid work (Chart </w:t>
      </w:r>
      <w:r w:rsidR="00320C5B" w:rsidRPr="00972961">
        <w:t>1.4</w:t>
      </w:r>
      <w:r w:rsidRPr="00972961">
        <w:t>), whereas for men it is long</w:t>
      </w:r>
      <w:r w:rsidR="008644B4" w:rsidRPr="00972961">
        <w:noBreakHyphen/>
      </w:r>
      <w:r w:rsidRPr="00972961">
        <w:t>term sickness or disability. While the unequal division of caring responsibilities and</w:t>
      </w:r>
      <w:r w:rsidR="00AE2308" w:rsidRPr="00972961">
        <w:t xml:space="preserve"> other</w:t>
      </w:r>
      <w:r w:rsidRPr="00972961">
        <w:t xml:space="preserve"> unpaid work is largest among parents of young children, women without children also perform more unpaid work each day </w:t>
      </w:r>
      <w:r w:rsidR="009646FF" w:rsidRPr="00972961">
        <w:t xml:space="preserve">on average </w:t>
      </w:r>
      <w:r w:rsidRPr="00972961">
        <w:t>than men without children.</w:t>
      </w:r>
    </w:p>
    <w:tbl>
      <w:tblPr>
        <w:tblW w:w="5000" w:type="pct"/>
        <w:tblLayout w:type="fixed"/>
        <w:tblLook w:val="0000" w:firstRow="0" w:lastRow="0" w:firstColumn="0" w:lastColumn="0" w:noHBand="0" w:noVBand="0"/>
      </w:tblPr>
      <w:tblGrid>
        <w:gridCol w:w="3855"/>
        <w:gridCol w:w="3855"/>
      </w:tblGrid>
      <w:tr w:rsidR="00FB6A35" w:rsidRPr="00A31772" w14:paraId="50D866A1" w14:textId="77777777" w:rsidTr="00DE52B9">
        <w:trPr>
          <w:cantSplit/>
          <w:trHeight w:val="360"/>
        </w:trPr>
        <w:tc>
          <w:tcPr>
            <w:tcW w:w="2500" w:type="pct"/>
          </w:tcPr>
          <w:p w14:paraId="66B4F6AC" w14:textId="53F8998C" w:rsidR="00FB6A35" w:rsidRPr="007E51C1" w:rsidRDefault="00FB6A35">
            <w:pPr>
              <w:pStyle w:val="ChartMainHeading"/>
              <w:rPr>
                <w:highlight w:val="darkCyan"/>
              </w:rPr>
            </w:pPr>
            <w:r w:rsidRPr="00972961">
              <w:br w:type="page"/>
            </w:r>
            <w:r w:rsidR="003B0731" w:rsidRPr="00972961">
              <w:t>Chart 1.</w:t>
            </w:r>
            <w:r w:rsidR="00C32712" w:rsidRPr="00972961">
              <w:t xml:space="preserve">3: </w:t>
            </w:r>
            <w:r w:rsidR="00896CBA" w:rsidRPr="00972961">
              <w:t>Participation rates of parents with children under 5 years</w:t>
            </w:r>
          </w:p>
        </w:tc>
        <w:tc>
          <w:tcPr>
            <w:tcW w:w="2500" w:type="pct"/>
          </w:tcPr>
          <w:p w14:paraId="2AE93D10" w14:textId="65A77354" w:rsidR="00FB6A35" w:rsidRPr="00972961" w:rsidRDefault="00C32712" w:rsidP="00C32712">
            <w:pPr>
              <w:pStyle w:val="ChartMainHeading"/>
            </w:pPr>
            <w:r w:rsidRPr="00972961">
              <w:t>Chart 1.</w:t>
            </w:r>
            <w:r w:rsidR="00F54671" w:rsidRPr="00972961">
              <w:t>4</w:t>
            </w:r>
            <w:r w:rsidRPr="00972961">
              <w:t xml:space="preserve">: </w:t>
            </w:r>
            <w:r w:rsidR="00F64D14" w:rsidRPr="00972961">
              <w:t>Main reason not available to start a job or more hours, 2020–21</w:t>
            </w:r>
          </w:p>
        </w:tc>
      </w:tr>
      <w:tr w:rsidR="00892375" w:rsidRPr="00A31772" w14:paraId="08486D24" w14:textId="77777777" w:rsidTr="00DE52B9">
        <w:trPr>
          <w:cantSplit/>
        </w:trPr>
        <w:tc>
          <w:tcPr>
            <w:tcW w:w="2500" w:type="pct"/>
          </w:tcPr>
          <w:p w14:paraId="38C24963" w14:textId="0616E87B" w:rsidR="00892375" w:rsidRPr="007E51C1" w:rsidRDefault="0068680F" w:rsidP="00FA5943">
            <w:pPr>
              <w:pStyle w:val="ChartGraphic"/>
              <w:rPr>
                <w:highlight w:val="darkCyan"/>
              </w:rPr>
            </w:pPr>
            <w:r>
              <w:pict w14:anchorId="61C58275">
                <v:shape id="_x0000_i1027" type="#_x0000_t75" alt="This bar chart compares the participation rate of single mothers, partnered mothers and all fathers as at June 2005 and June 2022. The participation rate of fathers was above 92 per cent in both years. The participation rate of partnered mothers has risen from 53 per cent in 2005 to nearly 69 per cent in 2022. The participation rate of single mothers has also risen from 38 per cent in 2005 to 52 per cent in 2022." style="width:186.1pt;height:186.1pt">
                  <v:imagedata r:id="rId41" o:title=""/>
                </v:shape>
              </w:pict>
            </w:r>
          </w:p>
        </w:tc>
        <w:tc>
          <w:tcPr>
            <w:tcW w:w="2500" w:type="pct"/>
          </w:tcPr>
          <w:p w14:paraId="10863914" w14:textId="7E00F61F" w:rsidR="00892375" w:rsidRPr="00972961" w:rsidRDefault="0068680F" w:rsidP="00BF44D5">
            <w:pPr>
              <w:pStyle w:val="ChartGraphic"/>
            </w:pPr>
            <w:r>
              <w:pict w14:anchorId="0226A092">
                <v:shape id="_x0000_i1028" type="#_x0000_t75" alt="This bar chart compares the main reason why people reported not being able to start a job or work more hours in 2020-21 for males and females. The most common reason for females was caring for children, which was an extremely uncommon response for males. The most common reason for males was long-term sickness or disability. Other reasons cited for not being able to participate were short-term sickness or injury, caring for adults and studying. Slightly more females cited short-term sickness or injury and caring for adults, and slightly more males cited studying. " style="width:180.45pt;height:180.45pt">
                  <v:imagedata r:id="rId42" o:title=""/>
                </v:shape>
              </w:pict>
            </w:r>
          </w:p>
        </w:tc>
      </w:tr>
      <w:tr w:rsidR="009A4CEC" w:rsidRPr="00A31772" w14:paraId="79317A68" w14:textId="77777777" w:rsidTr="00DE52B9">
        <w:trPr>
          <w:cantSplit/>
        </w:trPr>
        <w:tc>
          <w:tcPr>
            <w:tcW w:w="2500" w:type="pct"/>
          </w:tcPr>
          <w:p w14:paraId="49A604BE" w14:textId="1944F436" w:rsidR="009A4CEC" w:rsidRPr="007E51C1" w:rsidRDefault="00E01DEC" w:rsidP="00A979AB">
            <w:pPr>
              <w:pStyle w:val="ChartandTableFootnote"/>
              <w:rPr>
                <w:color w:val="auto"/>
                <w:highlight w:val="darkCyan"/>
              </w:rPr>
            </w:pPr>
            <w:r w:rsidRPr="00972961">
              <w:rPr>
                <w:color w:val="auto"/>
              </w:rPr>
              <w:t xml:space="preserve">Source: </w:t>
            </w:r>
            <w:r w:rsidR="00A979AB" w:rsidRPr="00972961">
              <w:rPr>
                <w:color w:val="auto"/>
              </w:rPr>
              <w:tab/>
            </w:r>
            <w:r w:rsidR="00401DD3" w:rsidRPr="00972961">
              <w:rPr>
                <w:color w:val="auto"/>
              </w:rPr>
              <w:t xml:space="preserve">Treasury analysis of </w:t>
            </w:r>
            <w:r w:rsidRPr="00972961">
              <w:rPr>
                <w:color w:val="auto"/>
              </w:rPr>
              <w:t>ABS Labour Force Status of Families.</w:t>
            </w:r>
          </w:p>
        </w:tc>
        <w:tc>
          <w:tcPr>
            <w:tcW w:w="2500" w:type="pct"/>
          </w:tcPr>
          <w:p w14:paraId="0110B662" w14:textId="18438F36" w:rsidR="009A4CEC" w:rsidRPr="00972961" w:rsidRDefault="00F34C18" w:rsidP="00A979AB">
            <w:pPr>
              <w:pStyle w:val="ChartandTableFootnote"/>
              <w:rPr>
                <w:color w:val="auto"/>
              </w:rPr>
            </w:pPr>
            <w:r w:rsidRPr="00972961">
              <w:rPr>
                <w:color w:val="auto"/>
              </w:rPr>
              <w:t xml:space="preserve">Source: </w:t>
            </w:r>
            <w:r w:rsidR="006768B4" w:rsidRPr="00972961">
              <w:rPr>
                <w:color w:val="auto"/>
              </w:rPr>
              <w:tab/>
            </w:r>
            <w:r w:rsidRPr="00972961">
              <w:rPr>
                <w:color w:val="auto"/>
              </w:rPr>
              <w:t>ABS Barriers and Incentives to Labour Force Participation.</w:t>
            </w:r>
          </w:p>
        </w:tc>
      </w:tr>
    </w:tbl>
    <w:p w14:paraId="63193EB2" w14:textId="77777777" w:rsidR="00A979AB" w:rsidRPr="00972961" w:rsidRDefault="00A979AB" w:rsidP="00A979AB">
      <w:pPr>
        <w:pStyle w:val="ChartLine"/>
      </w:pPr>
    </w:p>
    <w:p w14:paraId="10B1CD04" w14:textId="21BCCD35" w:rsidR="008D65DE" w:rsidRPr="00972961" w:rsidRDefault="007B1645" w:rsidP="00A507E1">
      <w:r w:rsidRPr="00972961">
        <w:t xml:space="preserve">The persistent differences in labour supply patterns between men and women suggest that the skills and knowledge of women are not being fully utilised in the labour market. Reducing barriers to women participating in paid work is crucial to </w:t>
      </w:r>
      <w:r w:rsidR="002424FB" w:rsidRPr="00972961">
        <w:t xml:space="preserve">unlocking </w:t>
      </w:r>
      <w:r w:rsidR="67FB9160" w:rsidRPr="00972961">
        <w:t>women</w:t>
      </w:r>
      <w:r w:rsidR="008644B4" w:rsidRPr="00972961">
        <w:t>’</w:t>
      </w:r>
      <w:r w:rsidR="67FB9160" w:rsidRPr="00972961">
        <w:t>s</w:t>
      </w:r>
      <w:r w:rsidR="005712A8" w:rsidRPr="00972961">
        <w:t xml:space="preserve"> labour supply</w:t>
      </w:r>
      <w:r w:rsidRPr="00972961">
        <w:t xml:space="preserve"> and supporting more efficient matching of jobs to those best able to perform them. </w:t>
      </w:r>
      <w:r w:rsidR="008B0119" w:rsidRPr="00972961">
        <w:t>It</w:t>
      </w:r>
      <w:r w:rsidRPr="00972961">
        <w:t xml:space="preserve"> will also give families more choice in how they balance work and care during the critical early years of a child</w:t>
      </w:r>
      <w:r w:rsidR="008644B4" w:rsidRPr="00972961">
        <w:t>’</w:t>
      </w:r>
      <w:r w:rsidRPr="00972961">
        <w:t>s life</w:t>
      </w:r>
      <w:r w:rsidR="00715E5C" w:rsidRPr="00972961">
        <w:t xml:space="preserve">. </w:t>
      </w:r>
      <w:r w:rsidR="008B0119" w:rsidRPr="00972961">
        <w:t>Importantly, addressing these barriers will</w:t>
      </w:r>
      <w:r w:rsidRPr="00972961">
        <w:t xml:space="preserve"> have a lasting positive effect on women</w:t>
      </w:r>
      <w:r w:rsidR="008644B4" w:rsidRPr="00972961">
        <w:t>’</w:t>
      </w:r>
      <w:r w:rsidRPr="00972961">
        <w:t xml:space="preserve">s economic equality and potential lifetime earnings. </w:t>
      </w:r>
    </w:p>
    <w:p w14:paraId="3C8A9E43" w14:textId="45719E30" w:rsidR="008D65DE" w:rsidRPr="00BA1758" w:rsidRDefault="008D65DE">
      <w:pPr>
        <w:spacing w:before="0" w:after="160" w:line="259" w:lineRule="auto"/>
      </w:pPr>
      <w:r w:rsidRPr="00BA1758">
        <w:br w:type="page"/>
      </w:r>
    </w:p>
    <w:tbl>
      <w:tblPr>
        <w:tblpPr w:leftFromText="180" w:rightFromText="180" w:bottomFromText="160" w:vertAnchor="text" w:horzAnchor="margin" w:tblpY="137"/>
        <w:tblW w:w="5000" w:type="pct"/>
        <w:shd w:val="clear" w:color="auto" w:fill="E1E3E6" w:themeFill="background2" w:themeFillTint="33"/>
        <w:tblCellMar>
          <w:top w:w="284" w:type="dxa"/>
          <w:left w:w="284" w:type="dxa"/>
          <w:bottom w:w="284" w:type="dxa"/>
          <w:right w:w="284" w:type="dxa"/>
        </w:tblCellMar>
        <w:tblLook w:val="04A0" w:firstRow="1" w:lastRow="0" w:firstColumn="1" w:lastColumn="0" w:noHBand="0" w:noVBand="1"/>
      </w:tblPr>
      <w:tblGrid>
        <w:gridCol w:w="7710"/>
      </w:tblGrid>
      <w:tr w:rsidR="007B1645" w:rsidRPr="00BA1758" w14:paraId="385A6FF0" w14:textId="77777777" w:rsidTr="57C1DFC5">
        <w:trPr>
          <w:cantSplit/>
          <w:trHeight w:val="21"/>
        </w:trPr>
        <w:tc>
          <w:tcPr>
            <w:tcW w:w="5000" w:type="pct"/>
            <w:shd w:val="clear" w:color="auto" w:fill="F2F2F2" w:themeFill="background1" w:themeFillShade="F2"/>
            <w:hideMark/>
          </w:tcPr>
          <w:p w14:paraId="52D102A8" w14:textId="3123CCB9" w:rsidR="007B1645" w:rsidRPr="00972961" w:rsidRDefault="007B1645" w:rsidP="00204CA0">
            <w:pPr>
              <w:pStyle w:val="BoxHeading"/>
            </w:pPr>
            <w:r w:rsidRPr="00972961">
              <w:lastRenderedPageBreak/>
              <w:t xml:space="preserve">Box </w:t>
            </w:r>
            <w:r w:rsidR="00A3624C" w:rsidRPr="00972961">
              <w:t>1</w:t>
            </w:r>
            <w:r w:rsidRPr="00972961">
              <w:t xml:space="preserve">: Government actions to support </w:t>
            </w:r>
            <w:r w:rsidR="006A3D7D" w:rsidRPr="00972961">
              <w:t>parents</w:t>
            </w:r>
            <w:r w:rsidR="008644B4" w:rsidRPr="00972961">
              <w:t>’</w:t>
            </w:r>
            <w:r w:rsidRPr="00972961">
              <w:t xml:space="preserve"> workforce participation</w:t>
            </w:r>
          </w:p>
          <w:p w14:paraId="65F24683" w14:textId="53C40CFA" w:rsidR="007B1645" w:rsidRPr="00972961" w:rsidRDefault="00E67B8B" w:rsidP="00EC05E8">
            <w:pPr>
              <w:pStyle w:val="BoxText"/>
            </w:pPr>
            <w:r w:rsidRPr="00972961">
              <w:t>Improving access to high</w:t>
            </w:r>
            <w:r w:rsidR="008644B4" w:rsidRPr="00972961">
              <w:noBreakHyphen/>
            </w:r>
            <w:r w:rsidRPr="00972961">
              <w:t xml:space="preserve">quality, </w:t>
            </w:r>
            <w:r w:rsidR="007B1645" w:rsidRPr="00972961">
              <w:t xml:space="preserve">affordable early childhood education and care </w:t>
            </w:r>
            <w:r w:rsidR="4F03F0EA" w:rsidRPr="00972961">
              <w:t>is</w:t>
            </w:r>
            <w:r w:rsidR="007B1645" w:rsidRPr="00972961">
              <w:t xml:space="preserve"> a key priority for the Government </w:t>
            </w:r>
            <w:r w:rsidRPr="00972961">
              <w:t xml:space="preserve">and makes </w:t>
            </w:r>
            <w:r w:rsidR="007B1645" w:rsidRPr="00972961">
              <w:t xml:space="preserve">it easier for parents and carers, particularly women, to participate in the workforce. In the October Budget, the Government </w:t>
            </w:r>
            <w:r w:rsidR="009C2628" w:rsidRPr="00972961">
              <w:t xml:space="preserve">committed $4.6 billion </w:t>
            </w:r>
            <w:r w:rsidR="007B1645" w:rsidRPr="00972961">
              <w:t xml:space="preserve">to increase Child Care Subsidy rates. </w:t>
            </w:r>
            <w:r w:rsidR="00F20D8B" w:rsidRPr="00972961">
              <w:t xml:space="preserve">These changes will come into effect </w:t>
            </w:r>
            <w:r w:rsidR="00376CC7" w:rsidRPr="00972961">
              <w:t>in</w:t>
            </w:r>
            <w:r w:rsidR="007B1645" w:rsidRPr="00972961">
              <w:t xml:space="preserve"> July 2023</w:t>
            </w:r>
            <w:r w:rsidR="00376CC7" w:rsidRPr="00972961">
              <w:t xml:space="preserve"> and make </w:t>
            </w:r>
            <w:r w:rsidR="006A6875" w:rsidRPr="00972961">
              <w:t>early childhood education and care</w:t>
            </w:r>
            <w:r w:rsidR="00376CC7" w:rsidRPr="00972961">
              <w:t xml:space="preserve"> more affordable for around 1.2 million families. </w:t>
            </w:r>
          </w:p>
          <w:p w14:paraId="0E952CA0" w14:textId="679B4A76" w:rsidR="008D65DE" w:rsidRPr="00972961" w:rsidRDefault="008D65DE" w:rsidP="00EC05E8">
            <w:pPr>
              <w:pStyle w:val="BoxText"/>
            </w:pPr>
            <w:r w:rsidRPr="00972961">
              <w:t xml:space="preserve">The Government is committed to </w:t>
            </w:r>
            <w:r w:rsidR="004026C8" w:rsidRPr="00972961">
              <w:t xml:space="preserve">identifying solutions </w:t>
            </w:r>
            <w:r w:rsidRPr="00972961">
              <w:t xml:space="preserve">that </w:t>
            </w:r>
            <w:r w:rsidR="416B9FB7" w:rsidRPr="00972961">
              <w:t>can</w:t>
            </w:r>
            <w:r w:rsidRPr="00972961">
              <w:t xml:space="preserve"> chart the course for </w:t>
            </w:r>
            <w:r w:rsidR="0064155F" w:rsidRPr="00972961">
              <w:t xml:space="preserve">access to </w:t>
            </w:r>
            <w:r w:rsidRPr="00972961">
              <w:t xml:space="preserve">universal, affordable early childhood education and care. The Productivity Commission and the Australian Competition and Consumer Commission (ACCC) have both commenced inquiries in the early childhood education and care sector. The ACCC will report to Government in December 2023 on rising </w:t>
            </w:r>
            <w:r w:rsidR="006A6875" w:rsidRPr="00972961">
              <w:t xml:space="preserve">early childhood </w:t>
            </w:r>
            <w:r w:rsidR="009C1A8A" w:rsidRPr="00972961">
              <w:t>education and care</w:t>
            </w:r>
            <w:r w:rsidRPr="00972961">
              <w:t xml:space="preserve"> fees and the Productivity Commission</w:t>
            </w:r>
            <w:r w:rsidR="008644B4" w:rsidRPr="00972961">
              <w:t>’</w:t>
            </w:r>
            <w:r w:rsidRPr="00972961">
              <w:t>s complementary inquiry into the sector will report by 30</w:t>
            </w:r>
            <w:r w:rsidR="00FB38CC" w:rsidRPr="00972961">
              <w:t> </w:t>
            </w:r>
            <w:r w:rsidRPr="00972961">
              <w:t xml:space="preserve">June 2024. </w:t>
            </w:r>
          </w:p>
          <w:p w14:paraId="2E6D7627" w14:textId="43446001" w:rsidR="008D65DE" w:rsidRPr="00BA1758" w:rsidRDefault="008D65DE" w:rsidP="00EC05E8">
            <w:pPr>
              <w:pStyle w:val="BoxText"/>
            </w:pPr>
            <w:r w:rsidRPr="00972961">
              <w:t xml:space="preserve">The Government has passed amendments to the </w:t>
            </w:r>
            <w:r w:rsidRPr="00972961">
              <w:rPr>
                <w:i/>
              </w:rPr>
              <w:t>Paid Parental Leave Act 2010,</w:t>
            </w:r>
            <w:r w:rsidRPr="00972961">
              <w:t xml:space="preserve"> giving effect to the first stage of </w:t>
            </w:r>
            <w:r w:rsidR="005544F2" w:rsidRPr="00972961">
              <w:t xml:space="preserve">paid parental leave </w:t>
            </w:r>
            <w:r w:rsidRPr="00972961">
              <w:t>reforms announced in the October Budget. From 1 July 2023, Parental Leave Pay and Dad and Partner Pay will combine into a single 20</w:t>
            </w:r>
            <w:r w:rsidR="008644B4" w:rsidRPr="00972961">
              <w:noBreakHyphen/>
            </w:r>
            <w:r w:rsidRPr="00972961">
              <w:t xml:space="preserve">week payment that can be shared between parents. To improve flexibility and gender equality, either parent can claim Paid Parental Leave first, making it easier for fathers and partners to take time off work to be with their children, and the entitlement can be taken in multiple blocks, as small as one day, with periods of work in between. </w:t>
            </w:r>
            <w:r>
              <w:t xml:space="preserve"> </w:t>
            </w:r>
            <w:r w:rsidRPr="004D671B">
              <w:t xml:space="preserve">To encourage shared care, </w:t>
            </w:r>
            <w:r w:rsidR="004D671B" w:rsidRPr="004D671B">
              <w:t xml:space="preserve">a proportion of weeks will be reserved for each parent on a ‘use it or lose it’ basis. Single parents will be able to </w:t>
            </w:r>
            <w:r w:rsidRPr="00972961">
              <w:t>receive the full 20 weeks, up from 18 weeks currently.</w:t>
            </w:r>
            <w:r w:rsidR="00DD7C63" w:rsidRPr="00972961">
              <w:t xml:space="preserve"> </w:t>
            </w:r>
            <w:r w:rsidR="007256FD" w:rsidRPr="00972961">
              <w:t>A new family income limit of $350,000 per annum</w:t>
            </w:r>
            <w:r w:rsidRPr="00972961">
              <w:t xml:space="preserve"> will </w:t>
            </w:r>
            <w:r w:rsidR="007256FD" w:rsidRPr="00972961">
              <w:t>also see nearly 3,000 additional parents become eligible for the entitlement.</w:t>
            </w:r>
            <w:r w:rsidR="00DD7C63" w:rsidRPr="00972961">
              <w:t xml:space="preserve"> </w:t>
            </w:r>
            <w:r w:rsidRPr="00972961">
              <w:t>The Government will</w:t>
            </w:r>
            <w:r w:rsidR="009574C8" w:rsidRPr="00972961">
              <w:t xml:space="preserve"> </w:t>
            </w:r>
            <w:r w:rsidR="0014007A" w:rsidRPr="00972961">
              <w:t>introduce legislation</w:t>
            </w:r>
            <w:r w:rsidRPr="00972961">
              <w:t xml:space="preserve"> to expand the scheme by </w:t>
            </w:r>
            <w:r w:rsidR="00EF6253" w:rsidRPr="00972961">
              <w:t>2</w:t>
            </w:r>
            <w:r w:rsidRPr="00972961">
              <w:t xml:space="preserve"> weeks each year from July 2024 until reaching 26 weeks in July 2026. </w:t>
            </w:r>
          </w:p>
        </w:tc>
      </w:tr>
    </w:tbl>
    <w:p w14:paraId="00F328EA" w14:textId="77777777" w:rsidR="00A507E1" w:rsidRPr="00BA1758" w:rsidRDefault="00A507E1" w:rsidP="00EC05E8">
      <w:pPr>
        <w:pStyle w:val="SingleParagraph"/>
      </w:pPr>
    </w:p>
    <w:p w14:paraId="0F060F3E" w14:textId="6A94C2CD" w:rsidR="007B1645" w:rsidRPr="00972961" w:rsidRDefault="007B1645" w:rsidP="007B1645">
      <w:pPr>
        <w:pStyle w:val="Heading3"/>
      </w:pPr>
      <w:r w:rsidRPr="00972961">
        <w:t>The experiences of women in the labour force are varied</w:t>
      </w:r>
    </w:p>
    <w:p w14:paraId="768384DA" w14:textId="742B2829" w:rsidR="007B1645" w:rsidRPr="00972961" w:rsidRDefault="007B1645" w:rsidP="007B1645">
      <w:r w:rsidRPr="00972961">
        <w:t>Australian women are diverse and have distinct experiences in the labour force</w:t>
      </w:r>
      <w:r w:rsidR="002B70AA" w:rsidRPr="00972961">
        <w:t xml:space="preserve"> that can change over their life course</w:t>
      </w:r>
      <w:r w:rsidRPr="00972961">
        <w:t>. It is difficult to fully characterise the experiences of all groups of women, and a lack of quality and timely data remain</w:t>
      </w:r>
      <w:r w:rsidR="001200C8" w:rsidRPr="00972961">
        <w:t>s</w:t>
      </w:r>
      <w:r w:rsidRPr="00972961">
        <w:t xml:space="preserve"> a barrier to addressing entrenched labour market disadvantage for some cohorts. </w:t>
      </w:r>
      <w:r w:rsidR="007E2EAA" w:rsidRPr="00972961">
        <w:t>The Government is i</w:t>
      </w:r>
      <w:r w:rsidR="007D654E" w:rsidRPr="00972961">
        <w:t xml:space="preserve">mproving data collection </w:t>
      </w:r>
      <w:r w:rsidRPr="00972961">
        <w:t>for diverse cohorts</w:t>
      </w:r>
      <w:r w:rsidR="007E2EAA" w:rsidRPr="00972961">
        <w:t>, which</w:t>
      </w:r>
      <w:r w:rsidRPr="00972961">
        <w:t xml:space="preserve"> will promote further research and public awareness of the experience of people in the labour force </w:t>
      </w:r>
      <w:r w:rsidR="00941CC9" w:rsidRPr="00972961">
        <w:t xml:space="preserve">as well as </w:t>
      </w:r>
      <w:r w:rsidRPr="00972961">
        <w:t>facilitate more targeted and timely policy design.</w:t>
      </w:r>
    </w:p>
    <w:p w14:paraId="4EE524C4" w14:textId="5DB10189" w:rsidR="00E32C9D" w:rsidRPr="00972961" w:rsidRDefault="007B1645" w:rsidP="00833F94">
      <w:pPr>
        <w:keepLines/>
      </w:pPr>
      <w:r w:rsidRPr="00972961">
        <w:lastRenderedPageBreak/>
        <w:t>First Nations women have persistently lower workforce participation than other Australian women.</w:t>
      </w:r>
      <w:r w:rsidRPr="00BA1758">
        <w:t xml:space="preserve"> </w:t>
      </w:r>
      <w:r w:rsidR="00E02A22" w:rsidRPr="00972961">
        <w:t xml:space="preserve">Ongoing experiences of intergenerational trauma, racism and workplace discrimination for this cohort, alongside increased likelihood of being carers that provide care to multiple people, all impact </w:t>
      </w:r>
      <w:r w:rsidR="00005626" w:rsidRPr="00972961">
        <w:t>the ability of</w:t>
      </w:r>
      <w:r w:rsidR="00E02A22" w:rsidRPr="00972961">
        <w:t xml:space="preserve"> First Nations women to participate in the workforce</w:t>
      </w:r>
      <w:r w:rsidR="00DD7C63" w:rsidRPr="00972961">
        <w:t>.</w:t>
      </w:r>
      <w:r w:rsidRPr="00BA1758">
        <w:t xml:space="preserve"> </w:t>
      </w:r>
      <w:r w:rsidRPr="00972961">
        <w:t>Over the past decade, the Census suggests that the participation rate of First Nations women has been 18 percentage points below other Australian women (Chart</w:t>
      </w:r>
      <w:r w:rsidR="00BC55AB" w:rsidRPr="00972961">
        <w:t> </w:t>
      </w:r>
      <w:r w:rsidR="004B7D40" w:rsidRPr="00972961">
        <w:t>1.</w:t>
      </w:r>
      <w:r w:rsidR="00DA719F" w:rsidRPr="00972961">
        <w:t>5</w:t>
      </w:r>
      <w:r w:rsidRPr="00972961">
        <w:t xml:space="preserve">). </w:t>
      </w:r>
      <w:r w:rsidR="001168DD" w:rsidRPr="00972961">
        <w:t>T</w:t>
      </w:r>
      <w:r w:rsidRPr="00972961">
        <w:t xml:space="preserve">he participation rate of First Nations women </w:t>
      </w:r>
      <w:r w:rsidR="001168DD" w:rsidRPr="00972961">
        <w:t xml:space="preserve">has </w:t>
      </w:r>
      <w:r w:rsidRPr="00972961">
        <w:t xml:space="preserve">also </w:t>
      </w:r>
      <w:r w:rsidR="001168DD" w:rsidRPr="00972961">
        <w:t>been</w:t>
      </w:r>
      <w:r w:rsidRPr="00972961">
        <w:t xml:space="preserve"> lower than First Nations men, although the gap was smaller than the national average. </w:t>
      </w:r>
    </w:p>
    <w:p w14:paraId="2E8CA7E7" w14:textId="4A5AB2F7" w:rsidR="007B1645" w:rsidRPr="00972961" w:rsidRDefault="007B1645" w:rsidP="007B1645">
      <w:r w:rsidRPr="00972961">
        <w:t>The challenges intensify for First Nations women and men in rural and remote areas, with the participation rate lower in more remote geographic areas.</w:t>
      </w:r>
    </w:p>
    <w:p w14:paraId="6ED91C05" w14:textId="7C20FC12" w:rsidR="007B1645" w:rsidRPr="00972961" w:rsidRDefault="007B1645" w:rsidP="007B1645">
      <w:r w:rsidRPr="00972961">
        <w:t>Women with disability also have persistently lower workforce participation than other women</w:t>
      </w:r>
      <w:r w:rsidR="002E2618" w:rsidRPr="00972961">
        <w:t xml:space="preserve"> (Chart </w:t>
      </w:r>
      <w:r w:rsidR="00DA719F" w:rsidRPr="00972961">
        <w:t>1.6</w:t>
      </w:r>
      <w:r w:rsidR="002E2618" w:rsidRPr="00972961">
        <w:t>)</w:t>
      </w:r>
      <w:r w:rsidRPr="00972961">
        <w:t xml:space="preserve">. The 2018 ABS Survey of Disability, Ageing and Carers found that women with disability had a participation rate nearly 30 percentage points lower than women with no reported disability. </w:t>
      </w:r>
      <w:r w:rsidR="00C46DF0" w:rsidRPr="00972961">
        <w:t>W</w:t>
      </w:r>
      <w:r w:rsidRPr="00972961">
        <w:t xml:space="preserve">omen with disability also </w:t>
      </w:r>
      <w:r w:rsidR="00516579" w:rsidRPr="00972961">
        <w:t>have</w:t>
      </w:r>
      <w:r w:rsidRPr="00972961">
        <w:t xml:space="preserve"> lower rate</w:t>
      </w:r>
      <w:r w:rsidR="00516579" w:rsidRPr="00972961">
        <w:t>s</w:t>
      </w:r>
      <w:r w:rsidRPr="00972961">
        <w:t xml:space="preserve"> of participation than men with disability.</w:t>
      </w:r>
    </w:p>
    <w:p w14:paraId="1A14EF51" w14:textId="7A58C67C" w:rsidR="007B1645" w:rsidRPr="00972961" w:rsidRDefault="007B1645" w:rsidP="007B1645">
      <w:r w:rsidRPr="00972961">
        <w:t>People with disability face unique and wide</w:t>
      </w:r>
      <w:r w:rsidR="008644B4" w:rsidRPr="00972961">
        <w:noBreakHyphen/>
      </w:r>
      <w:r w:rsidRPr="00972961">
        <w:t>ranging challenges that affect their ability to engage in the workforce. Women with disability who are employed are more likely</w:t>
      </w:r>
      <w:r w:rsidR="005126F8" w:rsidRPr="00972961">
        <w:t xml:space="preserve"> than the national average</w:t>
      </w:r>
      <w:r w:rsidRPr="00972961">
        <w:t xml:space="preserve"> to work part</w:t>
      </w:r>
      <w:r w:rsidR="00FD4F9F" w:rsidRPr="00972961">
        <w:t xml:space="preserve"> </w:t>
      </w:r>
      <w:r w:rsidRPr="00972961">
        <w:t xml:space="preserve">time </w:t>
      </w:r>
      <w:r w:rsidR="00C526AC" w:rsidRPr="00972961">
        <w:t xml:space="preserve">and </w:t>
      </w:r>
      <w:r w:rsidR="00ED52A8" w:rsidRPr="00972961">
        <w:t>report higher rates of u</w:t>
      </w:r>
      <w:r w:rsidRPr="00972961">
        <w:t>nderemployment. More recent data suggest that a lack of suitable jobs in their locality or line of work is a key reason why people with disability struggle to find a job or more hours.</w:t>
      </w:r>
    </w:p>
    <w:tbl>
      <w:tblPr>
        <w:tblpPr w:leftFromText="180" w:rightFromText="180" w:vertAnchor="text" w:horzAnchor="margin" w:tblpY="283"/>
        <w:tblW w:w="5000" w:type="pct"/>
        <w:tblLook w:val="0000" w:firstRow="0" w:lastRow="0" w:firstColumn="0" w:lastColumn="0" w:noHBand="0" w:noVBand="0"/>
      </w:tblPr>
      <w:tblGrid>
        <w:gridCol w:w="3855"/>
        <w:gridCol w:w="3855"/>
      </w:tblGrid>
      <w:tr w:rsidR="00D40394" w:rsidRPr="00A31772" w14:paraId="69A7D03A" w14:textId="77777777" w:rsidTr="57079FDA">
        <w:trPr>
          <w:cantSplit/>
          <w:trHeight w:val="360"/>
        </w:trPr>
        <w:tc>
          <w:tcPr>
            <w:tcW w:w="2495" w:type="pct"/>
          </w:tcPr>
          <w:p w14:paraId="6677A508" w14:textId="61E5DDC1" w:rsidR="00D40394" w:rsidRPr="007E51C1" w:rsidRDefault="00D40394">
            <w:pPr>
              <w:pStyle w:val="ChartMainHeading"/>
              <w:rPr>
                <w:highlight w:val="darkCyan"/>
              </w:rPr>
            </w:pPr>
            <w:r w:rsidRPr="00972961">
              <w:br w:type="page"/>
              <w:t>Chart 1.5: Participation rates by sex and First Nations status</w:t>
            </w:r>
          </w:p>
        </w:tc>
        <w:tc>
          <w:tcPr>
            <w:tcW w:w="2505" w:type="pct"/>
          </w:tcPr>
          <w:p w14:paraId="17030371" w14:textId="0D03EAD3" w:rsidR="00D40394" w:rsidRPr="00972961" w:rsidRDefault="00D40394">
            <w:pPr>
              <w:pStyle w:val="ChartMainHeading"/>
            </w:pPr>
            <w:r w:rsidRPr="00972961">
              <w:t>Chart 1.6: Participation rates by sex and disability status</w:t>
            </w:r>
          </w:p>
        </w:tc>
      </w:tr>
      <w:tr w:rsidR="00D40394" w:rsidRPr="00A31772" w14:paraId="14FD40AE" w14:textId="77777777" w:rsidTr="57079FDA">
        <w:trPr>
          <w:cantSplit/>
        </w:trPr>
        <w:tc>
          <w:tcPr>
            <w:tcW w:w="2495" w:type="pct"/>
          </w:tcPr>
          <w:p w14:paraId="65EC3A87" w14:textId="0E8EE811" w:rsidR="00D40394" w:rsidRPr="007E51C1" w:rsidRDefault="0068680F">
            <w:pPr>
              <w:pStyle w:val="ChartGraphic"/>
              <w:rPr>
                <w:highlight w:val="darkCyan"/>
              </w:rPr>
            </w:pPr>
            <w:r>
              <w:pict w14:anchorId="1864B9C1">
                <v:shape id="_x0000_i1029" type="#_x0000_t75" alt="This line chart shows participation rates for First Nations and other Australians in 2006, 2011, 2016, and 2021, split by sex. The participation rate for First Nations Australians has been lower than for other Australians, regardless of sex. The participation rate for First Nations females has been the lowest of all groups but has trended up from 53 per cent in 2006 to 59 per cent in 2021. " style="width:191.7pt;height:191.7pt">
                  <v:imagedata r:id="rId43" o:title=""/>
                </v:shape>
              </w:pict>
            </w:r>
          </w:p>
        </w:tc>
        <w:tc>
          <w:tcPr>
            <w:tcW w:w="2505" w:type="pct"/>
          </w:tcPr>
          <w:p w14:paraId="328E37BE" w14:textId="4798DC10" w:rsidR="00D40394" w:rsidRPr="00972961" w:rsidRDefault="0068680F">
            <w:pPr>
              <w:pStyle w:val="ChartGraphic"/>
            </w:pPr>
            <w:r>
              <w:pict w14:anchorId="55598CE9">
                <v:shape id="_x0000_i1030" type="#_x0000_t75" alt="This line chart shows the participation rate for Australians with disability and Australians without disability between 1998 and 2018, split by sex. The participation rate of those without disability has been persistently higher than those with disability. The participation rate for males with disability has been higher than females with disability, but it has trended downwards from around 60 per cent to 56 per cent over the time period examined. The participation rate for females with disability has trended upwards, from 46 per cent in 1998 to 51 per cent in 2018. " style="width:191.7pt;height:191.7pt;mso-position-vertical:absolute">
                  <v:imagedata r:id="rId44" o:title=""/>
                </v:shape>
              </w:pict>
            </w:r>
          </w:p>
        </w:tc>
      </w:tr>
      <w:tr w:rsidR="00D40394" w:rsidRPr="00A31772" w14:paraId="13F35712" w14:textId="77777777" w:rsidTr="57079FDA">
        <w:trPr>
          <w:cantSplit/>
        </w:trPr>
        <w:tc>
          <w:tcPr>
            <w:tcW w:w="2495" w:type="pct"/>
          </w:tcPr>
          <w:p w14:paraId="52A6FFB8" w14:textId="6821996F" w:rsidR="00D40394" w:rsidRPr="00972961" w:rsidRDefault="00D40394">
            <w:pPr>
              <w:pStyle w:val="ChartandTableFootnote"/>
              <w:rPr>
                <w:color w:val="auto"/>
              </w:rPr>
            </w:pPr>
            <w:r w:rsidRPr="00972961">
              <w:rPr>
                <w:color w:val="auto"/>
              </w:rPr>
              <w:t>Note:</w:t>
            </w:r>
            <w:r w:rsidR="00DE52B9" w:rsidRPr="00972961">
              <w:rPr>
                <w:color w:val="auto"/>
              </w:rPr>
              <w:tab/>
            </w:r>
            <w:r w:rsidRPr="00972961">
              <w:rPr>
                <w:color w:val="auto"/>
              </w:rPr>
              <w:t>Persons aged 25–64 years.</w:t>
            </w:r>
          </w:p>
          <w:p w14:paraId="6BAD0BA2" w14:textId="1BAC4603" w:rsidR="00D40394" w:rsidRPr="007E51C1" w:rsidRDefault="00D40394" w:rsidP="005A4D9D">
            <w:pPr>
              <w:pStyle w:val="Source"/>
              <w:rPr>
                <w:highlight w:val="darkCyan"/>
              </w:rPr>
            </w:pPr>
            <w:r w:rsidRPr="00972961">
              <w:t>Source:</w:t>
            </w:r>
            <w:r w:rsidR="00DE52B9" w:rsidRPr="00972961">
              <w:tab/>
            </w:r>
            <w:r w:rsidRPr="00972961">
              <w:t>ABS Census.</w:t>
            </w:r>
          </w:p>
        </w:tc>
        <w:tc>
          <w:tcPr>
            <w:tcW w:w="2505" w:type="pct"/>
          </w:tcPr>
          <w:p w14:paraId="68A4453A" w14:textId="2CB61955" w:rsidR="00D40394" w:rsidRPr="00972961" w:rsidRDefault="00D40394">
            <w:pPr>
              <w:pStyle w:val="ChartandTableFootnote"/>
              <w:rPr>
                <w:color w:val="auto"/>
              </w:rPr>
            </w:pPr>
            <w:r w:rsidRPr="00972961">
              <w:rPr>
                <w:color w:val="auto"/>
              </w:rPr>
              <w:t>Note:</w:t>
            </w:r>
            <w:r w:rsidR="00DE52B9" w:rsidRPr="00972961">
              <w:rPr>
                <w:color w:val="auto"/>
              </w:rPr>
              <w:tab/>
            </w:r>
            <w:r w:rsidRPr="00972961">
              <w:rPr>
                <w:color w:val="auto"/>
              </w:rPr>
              <w:t>Persons aged 15–64 years and living in households.</w:t>
            </w:r>
          </w:p>
          <w:p w14:paraId="0100BA2F" w14:textId="46226662" w:rsidR="00D40394" w:rsidRPr="00972961" w:rsidRDefault="00D40394" w:rsidP="00A979AB">
            <w:pPr>
              <w:pStyle w:val="ChartandTableFootnote"/>
              <w:rPr>
                <w:color w:val="auto"/>
              </w:rPr>
            </w:pPr>
            <w:r w:rsidRPr="00972961">
              <w:rPr>
                <w:color w:val="auto"/>
              </w:rPr>
              <w:t xml:space="preserve">Source: </w:t>
            </w:r>
            <w:r w:rsidR="00DE52B9" w:rsidRPr="00972961">
              <w:rPr>
                <w:color w:val="auto"/>
              </w:rPr>
              <w:tab/>
            </w:r>
            <w:r w:rsidRPr="00972961">
              <w:rPr>
                <w:color w:val="auto"/>
              </w:rPr>
              <w:t>ABS Survey of Disability, Ageing and Carers.</w:t>
            </w:r>
          </w:p>
        </w:tc>
      </w:tr>
    </w:tbl>
    <w:p w14:paraId="302DC7E0" w14:textId="75017F98" w:rsidR="007B1645" w:rsidRPr="00BA1758" w:rsidRDefault="007B1645" w:rsidP="007B1645">
      <w:pPr>
        <w:rPr>
          <w:rFonts w:ascii="Arial Bold" w:hAnsi="Arial Bold"/>
          <w:b/>
          <w:sz w:val="20"/>
        </w:rPr>
      </w:pPr>
      <w:r w:rsidRPr="00972961">
        <w:lastRenderedPageBreak/>
        <w:t>Women</w:t>
      </w:r>
      <w:r w:rsidR="001D5490" w:rsidRPr="00972961">
        <w:t xml:space="preserve"> who </w:t>
      </w:r>
      <w:r w:rsidR="00EB0DDB" w:rsidRPr="00972961">
        <w:t>identify with multiple groups</w:t>
      </w:r>
      <w:r w:rsidR="00ED7CFE" w:rsidRPr="00972961">
        <w:t xml:space="preserve"> can </w:t>
      </w:r>
      <w:r w:rsidR="00F359D5" w:rsidRPr="00972961">
        <w:t xml:space="preserve">have </w:t>
      </w:r>
      <w:r w:rsidR="00414F67" w:rsidRPr="00972961">
        <w:t>more complicated</w:t>
      </w:r>
      <w:r w:rsidRPr="00972961">
        <w:t xml:space="preserve"> experiences </w:t>
      </w:r>
      <w:r w:rsidR="001462B5" w:rsidRPr="00972961">
        <w:t>of the labour force</w:t>
      </w:r>
      <w:r w:rsidRPr="00972961">
        <w:t>. First Nations women and girls with disability, for example,</w:t>
      </w:r>
      <w:r w:rsidR="00170BC3" w:rsidRPr="00972961">
        <w:t xml:space="preserve"> can face compounding and intersectional </w:t>
      </w:r>
      <w:r w:rsidR="002F14EC" w:rsidRPr="00972961">
        <w:t>discrimination and</w:t>
      </w:r>
      <w:r w:rsidR="00170BC3" w:rsidRPr="00972961">
        <w:t xml:space="preserve"> </w:t>
      </w:r>
      <w:r w:rsidR="00EF0755" w:rsidRPr="00972961">
        <w:t>disadvantage</w:t>
      </w:r>
      <w:r w:rsidRPr="00972961">
        <w:t xml:space="preserve">. </w:t>
      </w:r>
      <w:r w:rsidR="006252C2" w:rsidRPr="00AA2232">
        <w:rPr>
          <w:rFonts w:cstheme="minorHAnsi"/>
          <w:bCs/>
        </w:rPr>
        <w:t>Disability is more prevalent among First Nations women compared to other Australian women (43.9 per cent and 28.6 per cent).</w:t>
      </w:r>
    </w:p>
    <w:p w14:paraId="23081F5F" w14:textId="0407FD6D" w:rsidR="009D77E4" w:rsidRPr="00972961" w:rsidRDefault="000D766E" w:rsidP="002F14EC">
      <w:pPr>
        <w:pStyle w:val="Heading2"/>
      </w:pPr>
      <w:bookmarkStart w:id="41" w:name="_Toc134293317"/>
      <w:r w:rsidRPr="00972961">
        <w:t>Improving economic inclusion for women</w:t>
      </w:r>
      <w:r w:rsidR="005E0928" w:rsidRPr="00972961">
        <w:t xml:space="preserve"> experiencing disadvantage</w:t>
      </w:r>
      <w:bookmarkEnd w:id="41"/>
      <w:r w:rsidR="005E0928" w:rsidRPr="00972961">
        <w:t xml:space="preserve"> </w:t>
      </w:r>
    </w:p>
    <w:p w14:paraId="6D2C600B" w14:textId="636898D7" w:rsidR="001407CD" w:rsidRPr="00972961" w:rsidRDefault="005367F5" w:rsidP="00037706">
      <w:r w:rsidRPr="00972961">
        <w:t xml:space="preserve">The Government </w:t>
      </w:r>
      <w:r w:rsidR="00524195" w:rsidRPr="00972961">
        <w:t>has a strong commitment to addressing disadvantage, promoting economic participation and ensuring no one is left behind.</w:t>
      </w:r>
      <w:r w:rsidR="001D3B71" w:rsidRPr="00972961">
        <w:t xml:space="preserve"> Supporting all </w:t>
      </w:r>
      <w:r w:rsidR="00BD1DBD" w:rsidRPr="00972961">
        <w:t>members of the community to participate economically and socially to the full extent</w:t>
      </w:r>
      <w:r w:rsidR="00FF47FD" w:rsidRPr="00972961">
        <w:t xml:space="preserve"> </w:t>
      </w:r>
      <w:r w:rsidR="00BD1DBD" w:rsidRPr="00972961">
        <w:t xml:space="preserve">they </w:t>
      </w:r>
      <w:r w:rsidR="00FF47FD" w:rsidRPr="00972961">
        <w:t>can</w:t>
      </w:r>
      <w:r w:rsidR="00BD1DBD" w:rsidRPr="00972961">
        <w:t xml:space="preserve"> is </w:t>
      </w:r>
      <w:r w:rsidR="005B5A7D" w:rsidRPr="00972961">
        <w:t>vital for individ</w:t>
      </w:r>
      <w:r w:rsidR="001617A8" w:rsidRPr="00972961">
        <w:t>ual wellbeing and Australia</w:t>
      </w:r>
      <w:r w:rsidR="008644B4" w:rsidRPr="00972961">
        <w:t>’</w:t>
      </w:r>
      <w:r w:rsidR="001617A8" w:rsidRPr="00972961">
        <w:t xml:space="preserve">s </w:t>
      </w:r>
      <w:r w:rsidR="00736C67" w:rsidRPr="00972961">
        <w:t xml:space="preserve">collective </w:t>
      </w:r>
      <w:r w:rsidR="001617A8" w:rsidRPr="00972961">
        <w:t xml:space="preserve">prosperity. </w:t>
      </w:r>
    </w:p>
    <w:p w14:paraId="5B0CE9A8" w14:textId="1719D178" w:rsidR="008624A7" w:rsidRPr="00972961" w:rsidRDefault="004428F8" w:rsidP="00037706">
      <w:r w:rsidRPr="00972961">
        <w:t>Sharp increases in the cost of living over the last 12 months have impacted everyone. However, the significant increases for non</w:t>
      </w:r>
      <w:r w:rsidR="008644B4" w:rsidRPr="00972961">
        <w:noBreakHyphen/>
      </w:r>
      <w:r w:rsidRPr="00972961">
        <w:t xml:space="preserve">discretionary items such as electricity and rent contribute disproportionately to these cost pressures for income support recipients, </w:t>
      </w:r>
      <w:r w:rsidR="007A5D66" w:rsidRPr="00972961">
        <w:t xml:space="preserve">and those in </w:t>
      </w:r>
      <w:r w:rsidR="008B7F6B" w:rsidRPr="00972961">
        <w:t>low</w:t>
      </w:r>
      <w:r w:rsidR="008644B4" w:rsidRPr="00972961">
        <w:noBreakHyphen/>
      </w:r>
      <w:r w:rsidR="008B7F6B" w:rsidRPr="00972961">
        <w:t>paid,</w:t>
      </w:r>
      <w:r w:rsidR="007A5D66" w:rsidRPr="00972961">
        <w:t xml:space="preserve"> casualised or insecure work</w:t>
      </w:r>
      <w:r w:rsidR="00C30955" w:rsidRPr="00972961">
        <w:t>.</w:t>
      </w:r>
    </w:p>
    <w:p w14:paraId="061A738F" w14:textId="59BDEB74" w:rsidR="00AF37F8" w:rsidRPr="00972961" w:rsidRDefault="00AF37F8" w:rsidP="00037706">
      <w:r w:rsidRPr="00972961">
        <w:t>The Government</w:t>
      </w:r>
      <w:r w:rsidR="008644B4" w:rsidRPr="00972961">
        <w:t>’</w:t>
      </w:r>
      <w:r w:rsidR="006823B8" w:rsidRPr="00972961">
        <w:t>s aim is that pay</w:t>
      </w:r>
      <w:r w:rsidR="00CC6A8E" w:rsidRPr="00972961">
        <w:t xml:space="preserve">ments and supports provide </w:t>
      </w:r>
      <w:r w:rsidR="00236AB1" w:rsidRPr="00972961">
        <w:t>a</w:t>
      </w:r>
      <w:r w:rsidR="00CC6A8E" w:rsidRPr="00972961">
        <w:t xml:space="preserve"> </w:t>
      </w:r>
      <w:r w:rsidR="00AA1419" w:rsidRPr="00972961">
        <w:t>safety net</w:t>
      </w:r>
      <w:r w:rsidRPr="00972961">
        <w:t xml:space="preserve"> </w:t>
      </w:r>
      <w:r w:rsidR="00AC2D73" w:rsidRPr="00972961">
        <w:t>for those most vulnerable in the communit</w:t>
      </w:r>
      <w:r w:rsidR="001E7CB3" w:rsidRPr="00972961">
        <w:t>y</w:t>
      </w:r>
      <w:r w:rsidR="00AC2D73" w:rsidRPr="00972961">
        <w:t xml:space="preserve">, </w:t>
      </w:r>
      <w:r w:rsidR="001E7CB3" w:rsidRPr="00972961">
        <w:t>while giving regard to fiscal constraints</w:t>
      </w:r>
      <w:r w:rsidR="00D36338" w:rsidRPr="00972961">
        <w:t>.</w:t>
      </w:r>
    </w:p>
    <w:p w14:paraId="452BCDB6" w14:textId="0154A010" w:rsidR="00814E08" w:rsidRPr="00972961" w:rsidRDefault="00814E08" w:rsidP="00814E08">
      <w:pPr>
        <w:pStyle w:val="Heading3"/>
      </w:pPr>
      <w:r w:rsidRPr="00972961">
        <w:t>Cost of living relief</w:t>
      </w:r>
    </w:p>
    <w:p w14:paraId="3C76138D" w14:textId="6D5F81EB" w:rsidR="005C127B" w:rsidRPr="00E70EF9" w:rsidRDefault="005C127B" w:rsidP="005C127B">
      <w:r w:rsidRPr="00972961">
        <w:t>This Budget delivers a cost</w:t>
      </w:r>
      <w:r w:rsidR="008644B4" w:rsidRPr="00972961">
        <w:noBreakHyphen/>
      </w:r>
      <w:r w:rsidRPr="00972961">
        <w:t>of</w:t>
      </w:r>
      <w:r w:rsidR="008644B4" w:rsidRPr="00972961">
        <w:noBreakHyphen/>
      </w:r>
      <w:r w:rsidRPr="00972961">
        <w:t>living package that provides urgent relief to those experiencing the most acute pressures</w:t>
      </w:r>
      <w:r w:rsidR="00BD3F8E" w:rsidRPr="00972961">
        <w:t>.</w:t>
      </w:r>
      <w:r w:rsidRPr="00972961">
        <w:t xml:space="preserve"> This includes</w:t>
      </w:r>
      <w:r w:rsidR="002E67CC" w:rsidRPr="00972961">
        <w:t xml:space="preserve"> an increase to eligible working age </w:t>
      </w:r>
      <w:r w:rsidR="004D671B" w:rsidRPr="00972961">
        <w:t>and student</w:t>
      </w:r>
      <w:r w:rsidR="002E67CC" w:rsidRPr="00972961">
        <w:t xml:space="preserve"> payments,</w:t>
      </w:r>
      <w:r w:rsidRPr="00972961">
        <w:t xml:space="preserve"> energy relief, increases to the maximum rate</w:t>
      </w:r>
      <w:r w:rsidR="005D3C7F" w:rsidRPr="00972961">
        <w:t>s</w:t>
      </w:r>
      <w:r w:rsidRPr="00972961">
        <w:t xml:space="preserve"> of Commonwealth Rent Assistance</w:t>
      </w:r>
      <w:r w:rsidR="00026ECA">
        <w:t xml:space="preserve"> and</w:t>
      </w:r>
      <w:r w:rsidRPr="00E70EF9">
        <w:t xml:space="preserve"> </w:t>
      </w:r>
      <w:r w:rsidRPr="00972961">
        <w:t>expanding eligibility for Parenting Payment (Single)</w:t>
      </w:r>
      <w:r w:rsidR="004B057E" w:rsidRPr="00972961">
        <w:t>.</w:t>
      </w:r>
      <w:r w:rsidRPr="00972961">
        <w:t xml:space="preserve"> </w:t>
      </w:r>
    </w:p>
    <w:p w14:paraId="333594BF" w14:textId="3F4F988C" w:rsidR="00C3420C" w:rsidRPr="00972961" w:rsidRDefault="00C3420C" w:rsidP="005C127B">
      <w:r w:rsidRPr="00972961">
        <w:t>The Budget also provides $3.5 billion</w:t>
      </w:r>
      <w:r w:rsidR="009A304E" w:rsidRPr="00972961">
        <w:t xml:space="preserve"> to triple the bulk billing incentive benefits for consultations for Commonwealth concession card holders and patients aged under 16 years </w:t>
      </w:r>
      <w:r w:rsidR="0005148A" w:rsidRPr="00972961">
        <w:t>old</w:t>
      </w:r>
      <w:r w:rsidR="009A304E" w:rsidRPr="00972961">
        <w:t xml:space="preserve">. </w:t>
      </w:r>
      <w:r w:rsidR="00074A7A" w:rsidRPr="00972961">
        <w:t>This will support eligible patients to receive the care they need, without any out</w:t>
      </w:r>
      <w:r w:rsidR="008644B4" w:rsidRPr="00972961">
        <w:noBreakHyphen/>
      </w:r>
      <w:r w:rsidR="00074A7A" w:rsidRPr="00972961">
        <w:t>of</w:t>
      </w:r>
      <w:r w:rsidR="008644B4" w:rsidRPr="00972961">
        <w:noBreakHyphen/>
      </w:r>
      <w:r w:rsidR="00074A7A" w:rsidRPr="00972961">
        <w:t>pocket costs.</w:t>
      </w:r>
    </w:p>
    <w:p w14:paraId="7F9D7825" w14:textId="61D83AAB" w:rsidR="00B8565F" w:rsidRPr="00972961" w:rsidRDefault="00B8565F" w:rsidP="005C127B">
      <w:r w:rsidRPr="00972961">
        <w:t>This cost</w:t>
      </w:r>
      <w:r w:rsidR="008644B4" w:rsidRPr="00972961">
        <w:noBreakHyphen/>
      </w:r>
      <w:r w:rsidRPr="00972961">
        <w:t>of</w:t>
      </w:r>
      <w:r w:rsidR="008644B4" w:rsidRPr="00972961">
        <w:noBreakHyphen/>
      </w:r>
      <w:r w:rsidRPr="00972961">
        <w:t>living package provides additional support to</w:t>
      </w:r>
      <w:r w:rsidR="007F2A9D" w:rsidRPr="00972961">
        <w:t xml:space="preserve"> help keep pace with increases in the cost</w:t>
      </w:r>
      <w:r w:rsidR="008644B4" w:rsidRPr="00972961">
        <w:noBreakHyphen/>
      </w:r>
      <w:r w:rsidR="007F2A9D" w:rsidRPr="00972961">
        <w:t>of</w:t>
      </w:r>
      <w:r w:rsidR="008644B4" w:rsidRPr="00972961">
        <w:noBreakHyphen/>
      </w:r>
      <w:r w:rsidR="007F2A9D" w:rsidRPr="00972961">
        <w:t>living and reduce barriers to participation in society.</w:t>
      </w:r>
    </w:p>
    <w:p w14:paraId="228FD159" w14:textId="26627490" w:rsidR="0034415F" w:rsidRPr="00972961" w:rsidRDefault="0034415F" w:rsidP="005A4D9D">
      <w:pPr>
        <w:pStyle w:val="Heading4"/>
      </w:pPr>
      <w:r w:rsidRPr="00972961">
        <w:t>Increase to income support payments</w:t>
      </w:r>
    </w:p>
    <w:p w14:paraId="6C073B3B" w14:textId="6E92599A" w:rsidR="00217C0D" w:rsidRPr="00972961" w:rsidRDefault="00217C0D" w:rsidP="00217C0D">
      <w:r w:rsidRPr="00972961">
        <w:t xml:space="preserve">The Government will provide </w:t>
      </w:r>
      <w:r w:rsidR="00093729" w:rsidRPr="00972961">
        <w:t>$4.9</w:t>
      </w:r>
      <w:r w:rsidRPr="00972961">
        <w:t xml:space="preserve"> billion</w:t>
      </w:r>
      <w:r w:rsidR="00380EAF" w:rsidRPr="00972961">
        <w:t xml:space="preserve"> over 5 years from 2022</w:t>
      </w:r>
      <w:r w:rsidR="00DC1808" w:rsidRPr="00972961">
        <w:t>–</w:t>
      </w:r>
      <w:r w:rsidR="00380EAF" w:rsidRPr="00972961">
        <w:t>23</w:t>
      </w:r>
      <w:r w:rsidRPr="00972961">
        <w:t xml:space="preserve"> to increase the rate of income support payments for around 1.</w:t>
      </w:r>
      <w:r w:rsidR="001552C8" w:rsidRPr="00972961">
        <w:t>1</w:t>
      </w:r>
      <w:r w:rsidRPr="00972961">
        <w:t xml:space="preserve"> million Australians. The bas</w:t>
      </w:r>
      <w:r w:rsidR="000E5890" w:rsidRPr="00972961">
        <w:t>ic</w:t>
      </w:r>
      <w:r w:rsidRPr="00972961">
        <w:t xml:space="preserve"> rate of </w:t>
      </w:r>
      <w:r w:rsidR="000E5890" w:rsidRPr="00972961">
        <w:t xml:space="preserve">eligible </w:t>
      </w:r>
      <w:r w:rsidR="00CB7344" w:rsidRPr="00972961">
        <w:t xml:space="preserve">working age and </w:t>
      </w:r>
      <w:r w:rsidR="00FB4787" w:rsidRPr="00972961">
        <w:t>student income support</w:t>
      </w:r>
      <w:r w:rsidR="00CB7344" w:rsidRPr="00972961">
        <w:t xml:space="preserve"> </w:t>
      </w:r>
      <w:r w:rsidRPr="00972961">
        <w:t>payments such as JobSeeker</w:t>
      </w:r>
      <w:r w:rsidR="00545B72" w:rsidRPr="00972961">
        <w:t xml:space="preserve"> Payment</w:t>
      </w:r>
      <w:r w:rsidR="00C63816" w:rsidRPr="00972961">
        <w:t xml:space="preserve">, </w:t>
      </w:r>
      <w:r w:rsidRPr="00972961">
        <w:t xml:space="preserve">Youth Allowance </w:t>
      </w:r>
      <w:r w:rsidR="00C63816" w:rsidRPr="00972961">
        <w:t xml:space="preserve">and Austudy </w:t>
      </w:r>
      <w:r w:rsidRPr="00972961">
        <w:t>will permanently increase by $40 per fortnight in September, following the passage of legislation.</w:t>
      </w:r>
    </w:p>
    <w:p w14:paraId="482FBF6A" w14:textId="7FB3A3F4" w:rsidR="004C7B6D" w:rsidRPr="00972961" w:rsidRDefault="00ED2EB4" w:rsidP="005C127B">
      <w:r w:rsidRPr="00972961">
        <w:t>The changes to working age and student payments, along with the expanded eligibility for Parenting Payment (Single), will increase</w:t>
      </w:r>
      <w:r>
        <w:t xml:space="preserve"> </w:t>
      </w:r>
      <w:r w:rsidR="00F63827" w:rsidRPr="00972961">
        <w:t xml:space="preserve"> income support payments for </w:t>
      </w:r>
      <w:r w:rsidR="00345819" w:rsidRPr="00972961">
        <w:t>approx</w:t>
      </w:r>
      <w:r w:rsidR="00017CBA" w:rsidRPr="00972961">
        <w:t>imately</w:t>
      </w:r>
      <w:r w:rsidR="00345819" w:rsidRPr="00972961">
        <w:t xml:space="preserve"> </w:t>
      </w:r>
      <w:r w:rsidR="00973526" w:rsidRPr="00972961">
        <w:lastRenderedPageBreak/>
        <w:t xml:space="preserve">638,000 </w:t>
      </w:r>
      <w:r w:rsidR="00345819" w:rsidRPr="00972961">
        <w:t>women</w:t>
      </w:r>
      <w:r w:rsidR="00E726EC" w:rsidRPr="00972961">
        <w:t>.</w:t>
      </w:r>
      <w:r w:rsidR="00F074E9" w:rsidRPr="00972961">
        <w:t xml:space="preserve"> </w:t>
      </w:r>
      <w:r w:rsidR="00E726EC" w:rsidRPr="00972961">
        <w:t>W</w:t>
      </w:r>
      <w:r w:rsidR="0011375D" w:rsidRPr="00972961">
        <w:t xml:space="preserve">omen represent </w:t>
      </w:r>
      <w:r w:rsidR="002C30A9" w:rsidRPr="00972961">
        <w:t>over half</w:t>
      </w:r>
      <w:r w:rsidR="0011375D" w:rsidRPr="00972961">
        <w:t xml:space="preserve"> </w:t>
      </w:r>
      <w:r w:rsidR="00E92833" w:rsidRPr="00972961">
        <w:t>(approximately 53</w:t>
      </w:r>
      <w:r w:rsidR="006B3333" w:rsidRPr="00972961">
        <w:t> per cent</w:t>
      </w:r>
      <w:r w:rsidR="00E92833" w:rsidRPr="00972961">
        <w:t xml:space="preserve">) </w:t>
      </w:r>
      <w:r w:rsidR="00367BC6" w:rsidRPr="00972961">
        <w:t>of</w:t>
      </w:r>
      <w:r w:rsidR="0011375D" w:rsidRPr="00972961">
        <w:t xml:space="preserve"> recipients whose payment will increase.</w:t>
      </w:r>
    </w:p>
    <w:p w14:paraId="3EB3E230" w14:textId="1FE1D68B" w:rsidR="00814E08" w:rsidRPr="00972961" w:rsidRDefault="00814E08" w:rsidP="00814E08">
      <w:pPr>
        <w:pStyle w:val="Heading4"/>
      </w:pPr>
      <w:r w:rsidRPr="00972961">
        <w:t>Energy relief</w:t>
      </w:r>
    </w:p>
    <w:p w14:paraId="583FF19F" w14:textId="2F531BDB" w:rsidR="00A62DB3" w:rsidRPr="00972961" w:rsidRDefault="00814E08" w:rsidP="00814E08">
      <w:r w:rsidRPr="00972961">
        <w:t xml:space="preserve">The Government has acted to shield </w:t>
      </w:r>
      <w:r w:rsidR="001D084A" w:rsidRPr="00972961">
        <w:t>households</w:t>
      </w:r>
      <w:r w:rsidRPr="00972961">
        <w:t xml:space="preserve"> and businesses from the worst impacts of price increases through the Energy Price Relief Plan to deliver responsible and targeted relief. </w:t>
      </w:r>
      <w:r w:rsidR="002B2A5B" w:rsidRPr="00972961">
        <w:t>Following these actions, retail electricity price increases in 2023</w:t>
      </w:r>
      <w:r w:rsidR="00DC1808" w:rsidRPr="00972961">
        <w:t>–</w:t>
      </w:r>
      <w:r w:rsidR="002B2A5B" w:rsidRPr="00972961">
        <w:t xml:space="preserve">24 are now expected to be around 25 </w:t>
      </w:r>
      <w:r w:rsidR="00757535" w:rsidRPr="00972961">
        <w:t>percentage</w:t>
      </w:r>
      <w:r w:rsidR="002B2A5B" w:rsidRPr="00972961">
        <w:t xml:space="preserve"> points smaller and retail gas price increases</w:t>
      </w:r>
      <w:r w:rsidR="006D09A9" w:rsidRPr="00972961">
        <w:t xml:space="preserve"> around 16</w:t>
      </w:r>
      <w:r w:rsidR="00FB38CC" w:rsidRPr="00972961">
        <w:t> </w:t>
      </w:r>
      <w:r w:rsidR="006D09A9" w:rsidRPr="00972961">
        <w:t>percentage points smaller than expected prior to the Government</w:t>
      </w:r>
      <w:r w:rsidR="008644B4" w:rsidRPr="00972961">
        <w:t>’</w:t>
      </w:r>
      <w:r w:rsidR="006D09A9" w:rsidRPr="00972961">
        <w:t>s interventions.</w:t>
      </w:r>
      <w:r w:rsidRPr="00972961">
        <w:t xml:space="preserve"> As part of the Plan, the Government is partnering with states and territories to deliver</w:t>
      </w:r>
      <w:r w:rsidR="00C375D6" w:rsidRPr="00972961">
        <w:t xml:space="preserve"> up to</w:t>
      </w:r>
      <w:r w:rsidRPr="00972961">
        <w:t xml:space="preserve"> $3</w:t>
      </w:r>
      <w:r w:rsidR="00FB38CC" w:rsidRPr="00972961">
        <w:t> </w:t>
      </w:r>
      <w:r w:rsidRPr="00972961">
        <w:t>billion of on</w:t>
      </w:r>
      <w:r w:rsidR="00D951C6" w:rsidRPr="00972961">
        <w:t xml:space="preserve"> </w:t>
      </w:r>
      <w:r w:rsidRPr="00972961">
        <w:t xml:space="preserve">bill rebates to </w:t>
      </w:r>
      <w:r w:rsidR="00200AEC" w:rsidRPr="00972961">
        <w:t>c</w:t>
      </w:r>
      <w:r w:rsidRPr="00972961">
        <w:t xml:space="preserve">oncession </w:t>
      </w:r>
      <w:r w:rsidR="00200AEC" w:rsidRPr="00972961">
        <w:t>c</w:t>
      </w:r>
      <w:r w:rsidRPr="00972961">
        <w:t xml:space="preserve">ard holders, </w:t>
      </w:r>
      <w:r w:rsidR="00A24E24" w:rsidRPr="00972961">
        <w:t xml:space="preserve">those who receive family and carers payments and recipients of electricity concessions under existing state and territory schemes. </w:t>
      </w:r>
      <w:r w:rsidRPr="00972961">
        <w:t xml:space="preserve">As can be seen in Chart </w:t>
      </w:r>
      <w:r w:rsidR="00361291" w:rsidRPr="00972961">
        <w:t>1.7</w:t>
      </w:r>
      <w:r w:rsidRPr="00972961">
        <w:t>, a majority of each of these payments are targeted at women</w:t>
      </w:r>
      <w:r w:rsidR="00A62DB3" w:rsidRPr="00972961">
        <w:t xml:space="preserve">. </w:t>
      </w:r>
    </w:p>
    <w:p w14:paraId="10FE3324" w14:textId="6C810884" w:rsidR="00814E08" w:rsidRPr="00972961" w:rsidRDefault="00C61BA2" w:rsidP="00814E08">
      <w:r w:rsidRPr="00972961">
        <w:t>In particular, the Government is extending this support to Carer Allowance recipients and Family Tax Benefit A and B recipients</w:t>
      </w:r>
      <w:r w:rsidR="00B70549" w:rsidRPr="00972961">
        <w:t>. The majority</w:t>
      </w:r>
      <w:r w:rsidR="00814E08" w:rsidRPr="00972961">
        <w:t xml:space="preserve"> of </w:t>
      </w:r>
      <w:r w:rsidR="00B70549" w:rsidRPr="00972961">
        <w:t>this support will flow</w:t>
      </w:r>
      <w:r w:rsidR="00814E08" w:rsidRPr="00972961">
        <w:t xml:space="preserve"> to </w:t>
      </w:r>
      <w:r w:rsidR="00B70549" w:rsidRPr="00972961">
        <w:t xml:space="preserve">women </w:t>
      </w:r>
      <w:r w:rsidR="004E4D4A" w:rsidRPr="00972961">
        <w:t>who make</w:t>
      </w:r>
      <w:r w:rsidR="00B70549" w:rsidRPr="00972961">
        <w:t xml:space="preserve"> up</w:t>
      </w:r>
      <w:r w:rsidR="00814E08" w:rsidRPr="00972961">
        <w:t xml:space="preserve"> over 70</w:t>
      </w:r>
      <w:r w:rsidR="006B3333" w:rsidRPr="00972961">
        <w:t> per cent</w:t>
      </w:r>
      <w:r w:rsidR="00814E08" w:rsidRPr="00972961">
        <w:t xml:space="preserve"> of </w:t>
      </w:r>
      <w:r w:rsidR="00DE4600" w:rsidRPr="00972961">
        <w:t>Carer Allowance recipients. Additionally, single parents receive abou</w:t>
      </w:r>
      <w:r w:rsidR="007A5D66" w:rsidRPr="00972961">
        <w:t>t</w:t>
      </w:r>
      <w:r w:rsidR="00DE4600" w:rsidRPr="00972961">
        <w:t xml:space="preserve"> half of all Family Tax Benefit payments, of which approximately 90</w:t>
      </w:r>
      <w:r w:rsidR="006B3333" w:rsidRPr="00972961">
        <w:t> per cent</w:t>
      </w:r>
      <w:r w:rsidR="00DE4600" w:rsidRPr="00972961">
        <w:t xml:space="preserve"> are </w:t>
      </w:r>
      <w:r w:rsidR="00814E08" w:rsidRPr="00972961">
        <w:t xml:space="preserve">women. </w:t>
      </w:r>
    </w:p>
    <w:p w14:paraId="5F86617D" w14:textId="1D5DAE58" w:rsidR="004573FF" w:rsidRPr="00972961" w:rsidRDefault="00814E08" w:rsidP="00E233F3">
      <w:pPr>
        <w:pStyle w:val="ChartMainHeading"/>
      </w:pPr>
      <w:r w:rsidRPr="00972961">
        <w:t xml:space="preserve">Chart </w:t>
      </w:r>
      <w:r w:rsidR="00AA14DD" w:rsidRPr="00972961">
        <w:t>1.7</w:t>
      </w:r>
      <w:r w:rsidRPr="00972961">
        <w:t xml:space="preserve">: </w:t>
      </w:r>
      <w:r w:rsidR="007A5D66" w:rsidRPr="00972961">
        <w:t>Household Energy Relief Plan</w:t>
      </w:r>
      <w:r w:rsidRPr="00972961">
        <w:t xml:space="preserve"> </w:t>
      </w:r>
      <w:r w:rsidR="007A5D66" w:rsidRPr="00972961">
        <w:t>payment recipients</w:t>
      </w:r>
      <w:r w:rsidR="005D3B41" w:rsidRPr="00972961">
        <w:t>, by sex</w:t>
      </w:r>
    </w:p>
    <w:p w14:paraId="2AEA7D34" w14:textId="278DD128" w:rsidR="004573FF" w:rsidRPr="00972961" w:rsidRDefault="004A4B7B" w:rsidP="002F2B0F">
      <w:pPr>
        <w:pStyle w:val="ChartGraphic"/>
      </w:pPr>
      <w:r>
        <w:rPr>
          <w:noProof/>
        </w:rPr>
        <w:drawing>
          <wp:inline distT="0" distB="0" distL="0" distR="0" wp14:anchorId="4A3DD0A6" wp14:editId="2462192D">
            <wp:extent cx="4676775" cy="2952750"/>
            <wp:effectExtent l="0" t="0" r="0" b="0"/>
            <wp:docPr id="1" name="Picture 1" descr="This stacked bar chart shows five of the main concession card and income support payment types targeted for the household Energy Relief Plan, split by sex. For all types of income support payments, females account for a higher share of recipients. Especially for Carer Allowance with 74.3 per cent of recipients being fe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tacked bar chart shows five of the main concession card and income support payment types targeted for the household Energy Relief Plan, split by sex. For all types of income support payments, females account for a higher share of recipients. Especially for Carer Allowance with 74.3 per cent of recipients being femal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76775" cy="2952750"/>
                    </a:xfrm>
                    <a:prstGeom prst="rect">
                      <a:avLst/>
                    </a:prstGeom>
                    <a:noFill/>
                    <a:ln>
                      <a:noFill/>
                    </a:ln>
                  </pic:spPr>
                </pic:pic>
              </a:graphicData>
            </a:graphic>
          </wp:inline>
        </w:drawing>
      </w:r>
    </w:p>
    <w:p w14:paraId="449E5125" w14:textId="19B22717" w:rsidR="00E233F3" w:rsidRPr="00972961" w:rsidRDefault="00E233F3" w:rsidP="00DE52B9">
      <w:pPr>
        <w:pStyle w:val="ChartandTableFootnote"/>
        <w:rPr>
          <w:color w:val="auto"/>
        </w:rPr>
      </w:pPr>
      <w:r w:rsidRPr="00972961">
        <w:rPr>
          <w:color w:val="auto"/>
        </w:rPr>
        <w:t xml:space="preserve">Source: </w:t>
      </w:r>
      <w:r w:rsidR="00DE52B9" w:rsidRPr="00972961">
        <w:rPr>
          <w:color w:val="auto"/>
        </w:rPr>
        <w:tab/>
      </w:r>
      <w:r w:rsidRPr="00972961">
        <w:rPr>
          <w:color w:val="auto"/>
        </w:rPr>
        <w:t>DSS Demographics information, December 2022.</w:t>
      </w:r>
    </w:p>
    <w:p w14:paraId="41AF0C94" w14:textId="77777777" w:rsidR="00DE52B9" w:rsidRPr="00972961" w:rsidRDefault="00DE52B9" w:rsidP="00DE52B9">
      <w:pPr>
        <w:pStyle w:val="ChartLine"/>
      </w:pPr>
    </w:p>
    <w:p w14:paraId="147628AC" w14:textId="1C72FC72" w:rsidR="00D60561" w:rsidRPr="00972961" w:rsidRDefault="00D60561" w:rsidP="001E396F">
      <w:pPr>
        <w:pStyle w:val="Heading4"/>
      </w:pPr>
      <w:r w:rsidRPr="00972961">
        <w:lastRenderedPageBreak/>
        <w:t>Helping renters by increasing</w:t>
      </w:r>
      <w:r w:rsidR="003E28CD" w:rsidRPr="00972961">
        <w:t xml:space="preserve"> Commonwealth Rent </w:t>
      </w:r>
      <w:r w:rsidRPr="00972961">
        <w:t>Assistance</w:t>
      </w:r>
    </w:p>
    <w:p w14:paraId="1C197C6E" w14:textId="1F70E517" w:rsidR="0090423E" w:rsidRPr="00972961" w:rsidRDefault="008034F4" w:rsidP="00037706">
      <w:r w:rsidRPr="00972961">
        <w:t xml:space="preserve">Stable and affordable housing is a key enabler of meaningful economic and social participation. </w:t>
      </w:r>
      <w:r w:rsidR="00C52442" w:rsidRPr="00972961">
        <w:t xml:space="preserve">The Government provides Commonwealth Rent Assistance (CRA) to renting income support recipients to assist with the cost of housing. </w:t>
      </w:r>
      <w:r w:rsidR="0090423E" w:rsidRPr="00972961">
        <w:t xml:space="preserve">Single women make up </w:t>
      </w:r>
      <w:r w:rsidR="00182F46" w:rsidRPr="00972961">
        <w:t>49</w:t>
      </w:r>
      <w:r w:rsidR="006B3333" w:rsidRPr="00972961">
        <w:t> per cent</w:t>
      </w:r>
      <w:r w:rsidR="0090423E" w:rsidRPr="00972961">
        <w:t xml:space="preserve"> of CRA recipients</w:t>
      </w:r>
      <w:r w:rsidR="00182F46" w:rsidRPr="00972961">
        <w:t>, whilst single men make up 30</w:t>
      </w:r>
      <w:r w:rsidR="006B3333" w:rsidRPr="00972961">
        <w:t> per cent</w:t>
      </w:r>
      <w:r w:rsidR="00182F46" w:rsidRPr="00972961">
        <w:t>.</w:t>
      </w:r>
      <w:r w:rsidR="0090423E" w:rsidRPr="00972961">
        <w:t xml:space="preserve"> </w:t>
      </w:r>
    </w:p>
    <w:p w14:paraId="54FA2BBB" w14:textId="11A8BC4D" w:rsidR="00C52442" w:rsidRPr="00972961" w:rsidRDefault="00C52442" w:rsidP="00037706">
      <w:r w:rsidRPr="00972961">
        <w:t>CRA has not kept pace relative to the growth of rents over time and different measures of rental stress show more CRA recipients experiencing rental stress now than in 2002. As at June 2022, 63</w:t>
      </w:r>
      <w:r w:rsidR="006B3333" w:rsidRPr="00972961">
        <w:t> per cent</w:t>
      </w:r>
      <w:r w:rsidRPr="00972961">
        <w:t xml:space="preserve"> of CRA recipients were paying more than 30</w:t>
      </w:r>
      <w:r w:rsidR="006B3333" w:rsidRPr="00972961">
        <w:t> per cent</w:t>
      </w:r>
      <w:r w:rsidRPr="00972961">
        <w:t xml:space="preserve"> of their income (including CRA) on rent. 23</w:t>
      </w:r>
      <w:r w:rsidR="006B3333" w:rsidRPr="00972961">
        <w:t> per cent</w:t>
      </w:r>
      <w:r w:rsidRPr="00972961">
        <w:t xml:space="preserve"> paid more than half of their income on rent.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30955" w:rsidRPr="00BA1758" w14:paraId="36F07C46" w14:textId="77777777">
        <w:trPr>
          <w:cantSplit/>
        </w:trPr>
        <w:tc>
          <w:tcPr>
            <w:tcW w:w="5000" w:type="pct"/>
            <w:shd w:val="clear" w:color="auto" w:fill="E6F2FF"/>
          </w:tcPr>
          <w:p w14:paraId="10CA6ED6" w14:textId="7284A9C0" w:rsidR="00814E08" w:rsidRPr="00972961" w:rsidRDefault="00814E08" w:rsidP="00DE52B9">
            <w:pPr>
              <w:pStyle w:val="BoxHeading"/>
            </w:pPr>
            <w:r w:rsidRPr="00972961">
              <w:t xml:space="preserve">Budget </w:t>
            </w:r>
            <w:r w:rsidR="0085419A" w:rsidRPr="00972961">
              <w:t>h</w:t>
            </w:r>
            <w:r w:rsidRPr="00972961">
              <w:t>ighlight</w:t>
            </w:r>
            <w:r w:rsidR="00396249" w:rsidRPr="00972961">
              <w:t>s</w:t>
            </w:r>
            <w:r w:rsidRPr="00972961">
              <w:t>: Commonwealth Rent Assistance increase</w:t>
            </w:r>
          </w:p>
          <w:p w14:paraId="79A0F6F8" w14:textId="6CF19A07" w:rsidR="00C01D84" w:rsidRPr="00972961" w:rsidRDefault="00814E08" w:rsidP="005A4D9D">
            <w:pPr>
              <w:pStyle w:val="BoxText"/>
            </w:pPr>
            <w:r w:rsidRPr="00972961">
              <w:t xml:space="preserve">The Government </w:t>
            </w:r>
            <w:r w:rsidR="00B56C5D" w:rsidRPr="00972961">
              <w:t xml:space="preserve">is providing </w:t>
            </w:r>
            <w:r w:rsidR="002869BC" w:rsidRPr="00972961">
              <w:t xml:space="preserve">an additional </w:t>
            </w:r>
            <w:r w:rsidR="00B56C5D" w:rsidRPr="00972961">
              <w:t>$2</w:t>
            </w:r>
            <w:r w:rsidR="00D52C51" w:rsidRPr="00972961">
              <w:t>.7 billion</w:t>
            </w:r>
            <w:r w:rsidRPr="00972961">
              <w:t xml:space="preserve"> </w:t>
            </w:r>
            <w:r w:rsidR="004515C3" w:rsidRPr="00972961">
              <w:t xml:space="preserve">over </w:t>
            </w:r>
            <w:r w:rsidR="00200AEC" w:rsidRPr="00972961">
              <w:t>5</w:t>
            </w:r>
            <w:r w:rsidR="007A20D0" w:rsidRPr="00972961">
              <w:t xml:space="preserve"> years</w:t>
            </w:r>
            <w:r w:rsidRPr="00972961">
              <w:t xml:space="preserve"> </w:t>
            </w:r>
            <w:r w:rsidR="00D52C51" w:rsidRPr="00972961">
              <w:t>to</w:t>
            </w:r>
            <w:r w:rsidRPr="00972961">
              <w:t xml:space="preserve"> </w:t>
            </w:r>
            <w:r w:rsidR="00501C66" w:rsidRPr="00972961">
              <w:t xml:space="preserve">support </w:t>
            </w:r>
            <w:r w:rsidR="001D04D0" w:rsidRPr="00972961">
              <w:t xml:space="preserve">Commonwealth Rent Assistance (CRA) recipients. </w:t>
            </w:r>
            <w:r w:rsidRPr="00972961">
              <w:t>From 20 September 2023, the maximum rate payable will increase by 15</w:t>
            </w:r>
            <w:r w:rsidR="006B3333" w:rsidRPr="00972961">
              <w:t> per cent</w:t>
            </w:r>
            <w:r w:rsidRPr="00972961">
              <w:t xml:space="preserve">. </w:t>
            </w:r>
            <w:r w:rsidR="00C71A08" w:rsidRPr="00972961">
              <w:t xml:space="preserve">Around 1.1 million households receiving the maximum CRA rate will receive an </w:t>
            </w:r>
            <w:r w:rsidR="007A445E" w:rsidRPr="00972961">
              <w:t>up to around</w:t>
            </w:r>
            <w:r w:rsidR="00C71A08" w:rsidRPr="00972961">
              <w:t xml:space="preserve"> $</w:t>
            </w:r>
            <w:r w:rsidR="007A445E" w:rsidRPr="00972961">
              <w:t>31</w:t>
            </w:r>
            <w:r w:rsidR="00C71A08" w:rsidRPr="00972961">
              <w:t xml:space="preserve"> per fortnight, helping CRA recipients keep up with cost</w:t>
            </w:r>
            <w:r w:rsidR="008644B4" w:rsidRPr="00972961">
              <w:noBreakHyphen/>
            </w:r>
            <w:r w:rsidR="00C71A08" w:rsidRPr="00972961">
              <w:t>of</w:t>
            </w:r>
            <w:r w:rsidR="008644B4" w:rsidRPr="00972961">
              <w:noBreakHyphen/>
            </w:r>
            <w:r w:rsidR="00C71A08" w:rsidRPr="00972961">
              <w:t xml:space="preserve">living pressures. </w:t>
            </w:r>
            <w:r w:rsidR="00B969FF">
              <w:t>This is the largest increase in more than 30 years.</w:t>
            </w:r>
          </w:p>
          <w:p w14:paraId="20F0F114" w14:textId="759CC929" w:rsidR="00930163" w:rsidRPr="00972961" w:rsidRDefault="00930163" w:rsidP="005A4D9D">
            <w:pPr>
              <w:pStyle w:val="BoxText"/>
            </w:pPr>
            <w:r w:rsidRPr="00972961">
              <w:t xml:space="preserve">CRA recipient households </w:t>
            </w:r>
            <w:r w:rsidR="007B039B" w:rsidRPr="00972961">
              <w:t xml:space="preserve">on the maximum rate </w:t>
            </w:r>
            <w:r w:rsidRPr="00972961">
              <w:t>will receive an increase of between $15.7</w:t>
            </w:r>
            <w:r w:rsidR="007A445E" w:rsidRPr="00972961">
              <w:t>3</w:t>
            </w:r>
            <w:r w:rsidRPr="00972961">
              <w:t xml:space="preserve"> to $31.3</w:t>
            </w:r>
            <w:r w:rsidR="00383803" w:rsidRPr="00972961">
              <w:t>6</w:t>
            </w:r>
            <w:r w:rsidRPr="00972961">
              <w:t xml:space="preserve"> per fortnight depending on the household type (such as the number of children in the household)</w:t>
            </w:r>
            <w:r w:rsidR="000045EE" w:rsidRPr="00972961">
              <w:t xml:space="preserve"> and amount of rent paid</w:t>
            </w:r>
            <w:r w:rsidRPr="00972961">
              <w:t>.</w:t>
            </w:r>
          </w:p>
          <w:p w14:paraId="2E7E1B77" w14:textId="4BA8F107" w:rsidR="00814E08" w:rsidRPr="00BA1758" w:rsidRDefault="00FE4C7A" w:rsidP="005A4D9D">
            <w:pPr>
              <w:pStyle w:val="BoxText"/>
              <w:rPr>
                <w:sz w:val="22"/>
              </w:rPr>
            </w:pPr>
            <w:r w:rsidRPr="00972961">
              <w:t xml:space="preserve">The </w:t>
            </w:r>
            <w:r w:rsidR="00930163" w:rsidRPr="00972961">
              <w:t>boost</w:t>
            </w:r>
            <w:r w:rsidRPr="00972961">
              <w:t xml:space="preserve"> to CRA will combine with targeted increases across other payments </w:t>
            </w:r>
            <w:r w:rsidR="00165BED" w:rsidRPr="00972961">
              <w:t xml:space="preserve">to </w:t>
            </w:r>
            <w:r w:rsidR="00814E08" w:rsidRPr="00972961">
              <w:t xml:space="preserve">make a difference to those Australians most in need, including older Australians, single parents and those who face significant barriers to work who rent. For Australians facing – or at risk of – extreme rental stress, the combined effect of the additional support could make the difference in preventing homelessness. </w:t>
            </w:r>
          </w:p>
        </w:tc>
      </w:tr>
    </w:tbl>
    <w:p w14:paraId="42DC4D51" w14:textId="5EFB8BA9" w:rsidR="00814E08" w:rsidRPr="00BA1758" w:rsidRDefault="00814E08" w:rsidP="00814E08">
      <w:pPr>
        <w:spacing w:before="0" w:after="0"/>
      </w:pPr>
    </w:p>
    <w:p w14:paraId="188EE5A2" w14:textId="1A1C5300" w:rsidR="00814E08" w:rsidRPr="00972961" w:rsidRDefault="00814E08" w:rsidP="00814E08">
      <w:pPr>
        <w:pStyle w:val="Heading4"/>
      </w:pPr>
      <w:r w:rsidRPr="00972961">
        <w:t>Housing insecurity</w:t>
      </w:r>
    </w:p>
    <w:p w14:paraId="3D0C3D16" w14:textId="12BA0858" w:rsidR="00814E08" w:rsidRPr="00972961" w:rsidRDefault="00814E08" w:rsidP="00814E08">
      <w:pPr>
        <w:spacing w:before="0" w:after="0"/>
      </w:pPr>
      <w:r w:rsidRPr="00972961">
        <w:t>Single women who do not own their home are at greatest risk of poverty in retirement. Women make up the majority of all occupants, and older occupants, in public and community housing. During 2019–20, women accounted for 5</w:t>
      </w:r>
      <w:r w:rsidR="00152358" w:rsidRPr="00972961">
        <w:t>5</w:t>
      </w:r>
      <w:r w:rsidR="006B3333" w:rsidRPr="00972961">
        <w:t> per cent</w:t>
      </w:r>
      <w:r w:rsidRPr="00972961">
        <w:t xml:space="preserve"> of </w:t>
      </w:r>
      <w:r w:rsidR="004925BE" w:rsidRPr="00972961">
        <w:t xml:space="preserve">social </w:t>
      </w:r>
      <w:r w:rsidRPr="00972961">
        <w:t>housing occupants</w:t>
      </w:r>
      <w:r w:rsidR="00483C60" w:rsidRPr="00972961">
        <w:t>.</w:t>
      </w:r>
      <w:r w:rsidR="00157069" w:rsidRPr="00972961">
        <w:rPr>
          <w:rStyle w:val="EndnoteReference"/>
        </w:rPr>
        <w:endnoteReference w:id="3"/>
      </w:r>
      <w:r w:rsidR="00157069" w:rsidRPr="00972961">
        <w:t xml:space="preserve"> </w:t>
      </w:r>
      <w:r w:rsidRPr="00972961">
        <w:t>For women who are unable to save a deposit over their lifetime, housing insecurity presents a key concern as they go into retirement. Addressing the availability and price of housing in Australia will alleviate a significant concern for many older women.</w:t>
      </w:r>
    </w:p>
    <w:p w14:paraId="1990488A" w14:textId="3ABA5A05" w:rsidR="00814E08" w:rsidRPr="00BA1758" w:rsidRDefault="00814E08" w:rsidP="00814E08">
      <w:pPr>
        <w:spacing w:before="0" w:after="0"/>
      </w:pPr>
    </w:p>
    <w:tbl>
      <w:tblPr>
        <w:tblStyle w:val="TableGrid"/>
        <w:tblW w:w="5000" w:type="pct"/>
        <w:tblCellMar>
          <w:top w:w="284" w:type="dxa"/>
          <w:left w:w="284" w:type="dxa"/>
          <w:bottom w:w="284" w:type="dxa"/>
          <w:right w:w="284" w:type="dxa"/>
        </w:tblCellMar>
        <w:tblLook w:val="04A0" w:firstRow="1" w:lastRow="0" w:firstColumn="1" w:lastColumn="0" w:noHBand="0" w:noVBand="1"/>
      </w:tblPr>
      <w:tblGrid>
        <w:gridCol w:w="7710"/>
      </w:tblGrid>
      <w:tr w:rsidR="00C30955" w:rsidRPr="00BA1758" w14:paraId="6A116821" w14:textId="77777777" w:rsidTr="00E1036B">
        <w:tc>
          <w:tcPr>
            <w:tcW w:w="7700" w:type="dxa"/>
            <w:tcBorders>
              <w:top w:val="nil"/>
              <w:left w:val="nil"/>
              <w:bottom w:val="nil"/>
              <w:right w:val="nil"/>
            </w:tcBorders>
            <w:shd w:val="clear" w:color="auto" w:fill="F2F2F2" w:themeFill="background1" w:themeFillShade="F2"/>
          </w:tcPr>
          <w:p w14:paraId="4F3B9DEA" w14:textId="1A0B3343" w:rsidR="00814E08" w:rsidRPr="00972961" w:rsidRDefault="00C33552" w:rsidP="00DE52B9">
            <w:pPr>
              <w:pStyle w:val="BoxHeading"/>
            </w:pPr>
            <w:r w:rsidRPr="00972961">
              <w:lastRenderedPageBreak/>
              <w:t xml:space="preserve">Box </w:t>
            </w:r>
            <w:r w:rsidR="00A3624C" w:rsidRPr="00972961">
              <w:t>2</w:t>
            </w:r>
            <w:r w:rsidR="00814E08" w:rsidRPr="00972961">
              <w:t xml:space="preserve">: Improving housing security and affordability </w:t>
            </w:r>
          </w:p>
          <w:p w14:paraId="3D25F44C" w14:textId="363DC8F4" w:rsidR="00814E08" w:rsidRPr="00972961" w:rsidRDefault="00814E08">
            <w:pPr>
              <w:pStyle w:val="BoxText"/>
            </w:pPr>
            <w:r w:rsidRPr="00972961">
              <w:t xml:space="preserve">The Government is working with states and territories to increase the supply of housing. This extends its existing </w:t>
            </w:r>
            <w:r w:rsidR="10EABB45" w:rsidRPr="00972961">
              <w:t xml:space="preserve">ambitious </w:t>
            </w:r>
            <w:r w:rsidRPr="00972961">
              <w:t xml:space="preserve">housing agenda. </w:t>
            </w:r>
          </w:p>
          <w:p w14:paraId="7419DCBA" w14:textId="3CE0E057" w:rsidR="00814E08" w:rsidRPr="00BA1758" w:rsidRDefault="00545CAC">
            <w:pPr>
              <w:pStyle w:val="BoxText"/>
              <w:rPr>
                <w:lang w:val="en-GB"/>
              </w:rPr>
            </w:pPr>
            <w:r w:rsidRPr="00972961">
              <w:rPr>
                <w:b/>
              </w:rPr>
              <w:t>Helping to increase the supply of new housing</w:t>
            </w:r>
            <w:r w:rsidR="00814E08" w:rsidRPr="00972961">
              <w:t xml:space="preserve"> by </w:t>
            </w:r>
            <w:r w:rsidR="00AE4C7D" w:rsidRPr="00972961">
              <w:t>accelerating tax deductions for build</w:t>
            </w:r>
            <w:r w:rsidR="00C93AF2" w:rsidRPr="00972961">
              <w:noBreakHyphen/>
            </w:r>
            <w:r w:rsidR="00AE4C7D" w:rsidRPr="00972961">
              <w:t>to</w:t>
            </w:r>
            <w:r w:rsidR="00C93AF2" w:rsidRPr="00972961">
              <w:noBreakHyphen/>
            </w:r>
            <w:r w:rsidR="00AE4C7D" w:rsidRPr="00972961">
              <w:t>rent developments</w:t>
            </w:r>
            <w:r w:rsidR="00AE4C7D" w:rsidRPr="00DE52B9">
              <w:t xml:space="preserve"> </w:t>
            </w:r>
            <w:r w:rsidR="00AE4C7D" w:rsidRPr="00972961">
              <w:t xml:space="preserve">and reducing the tax rate for </w:t>
            </w:r>
            <w:r w:rsidR="0081472A" w:rsidRPr="00972961">
              <w:t>foreign investors investing in build</w:t>
            </w:r>
            <w:r w:rsidR="008644B4" w:rsidRPr="00972961">
              <w:noBreakHyphen/>
            </w:r>
            <w:r w:rsidR="0081472A" w:rsidRPr="00972961">
              <w:t>to</w:t>
            </w:r>
            <w:r w:rsidR="008644B4" w:rsidRPr="00972961">
              <w:noBreakHyphen/>
            </w:r>
            <w:r w:rsidR="0081472A" w:rsidRPr="00972961">
              <w:t>rent through managed investment trusts</w:t>
            </w:r>
            <w:r w:rsidR="000537F6" w:rsidRPr="00972961">
              <w:t>.</w:t>
            </w:r>
            <w:r w:rsidR="00814E08" w:rsidRPr="00972961">
              <w:t xml:space="preserve"> </w:t>
            </w:r>
            <w:r w:rsidR="000537F6" w:rsidRPr="00972961">
              <w:t xml:space="preserve">This </w:t>
            </w:r>
            <w:r w:rsidR="00B0177C" w:rsidRPr="00972961">
              <w:t>build</w:t>
            </w:r>
            <w:r w:rsidR="008D7303" w:rsidRPr="00972961">
              <w:t>s</w:t>
            </w:r>
            <w:r w:rsidR="00B0177C" w:rsidRPr="00972961">
              <w:t xml:space="preserve"> on the National Housing Accord announced by</w:t>
            </w:r>
            <w:r w:rsidR="00814E08" w:rsidRPr="00972961">
              <w:t xml:space="preserve"> the Government in the October Budget</w:t>
            </w:r>
            <w:r w:rsidR="00B0177C" w:rsidRPr="00972961">
              <w:t>.</w:t>
            </w:r>
            <w:r w:rsidR="00814E08" w:rsidRPr="00972961">
              <w:t xml:space="preserve"> The Accord has brought together states and territories, the Australian Local Government Association, investors and the construction sector to set an aspirational target of one million new, well</w:t>
            </w:r>
            <w:r w:rsidR="008644B4" w:rsidRPr="00972961">
              <w:noBreakHyphen/>
            </w:r>
            <w:r w:rsidR="00814E08" w:rsidRPr="00972961">
              <w:t>located homes over 5 years from mid</w:t>
            </w:r>
            <w:r w:rsidR="008644B4" w:rsidRPr="00972961">
              <w:noBreakHyphen/>
            </w:r>
            <w:r w:rsidR="00814E08" w:rsidRPr="00972961">
              <w:t>2024.</w:t>
            </w:r>
          </w:p>
          <w:p w14:paraId="64DCC56D" w14:textId="3D14AF7D" w:rsidR="008231C3" w:rsidRPr="00972961" w:rsidRDefault="00814E08" w:rsidP="00831F43">
            <w:pPr>
              <w:pStyle w:val="BoxText"/>
              <w:rPr>
                <w:b/>
              </w:rPr>
            </w:pPr>
            <w:r w:rsidRPr="00972961">
              <w:rPr>
                <w:b/>
              </w:rPr>
              <w:t>Helping people into home ownership</w:t>
            </w:r>
            <w:r w:rsidRPr="00972961">
              <w:t xml:space="preserve"> by broadening eligibility for the Home Guarantee Scheme. From 1 July 2023, the First Home Guarantee and Regional First Home Buyer Guarantee couple requirement will be </w:t>
            </w:r>
            <w:r w:rsidR="08BF0CCC" w:rsidRPr="00972961">
              <w:t xml:space="preserve">expanded </w:t>
            </w:r>
            <w:r w:rsidRPr="00972961">
              <w:t xml:space="preserve">to allow any </w:t>
            </w:r>
            <w:r w:rsidR="00EF6253" w:rsidRPr="00972961">
              <w:t>2</w:t>
            </w:r>
            <w:r w:rsidR="5E54DC5E" w:rsidRPr="00972961">
              <w:t xml:space="preserve"> </w:t>
            </w:r>
            <w:r w:rsidRPr="00972961">
              <w:t>eligible borrowers</w:t>
            </w:r>
            <w:r w:rsidRPr="00972961" w:rsidDel="00814E08">
              <w:t xml:space="preserve"> as well as </w:t>
            </w:r>
            <w:r w:rsidR="00FE4F7E" w:rsidRPr="00972961">
              <w:t>non</w:t>
            </w:r>
            <w:r w:rsidR="008644B4" w:rsidRPr="00972961">
              <w:noBreakHyphen/>
            </w:r>
            <w:r w:rsidR="00FE4F7E" w:rsidRPr="00972961">
              <w:t>first home buyers who have not owned a property interest in Australia in the previous 10 years</w:t>
            </w:r>
            <w:r w:rsidR="001F26BB" w:rsidRPr="00972961">
              <w:t>.</w:t>
            </w:r>
            <w:r w:rsidRPr="00972961">
              <w:t xml:space="preserve"> </w:t>
            </w:r>
            <w:r w:rsidR="008231C3" w:rsidRPr="00972961">
              <w:t>Australian Permanent Residents, in addition to Australian citizens will be eligible for the Home Guarantee Scheme. This will provide a pathway to those who have fallen out of home</w:t>
            </w:r>
            <w:r w:rsidR="00CA0101" w:rsidRPr="00972961">
              <w:t xml:space="preserve"> </w:t>
            </w:r>
            <w:r w:rsidR="008231C3" w:rsidRPr="00972961">
              <w:t xml:space="preserve">ownership to overcome the deposit hurdle and </w:t>
            </w:r>
            <w:r w:rsidR="00CA0101" w:rsidRPr="00972961">
              <w:t>re</w:t>
            </w:r>
            <w:r w:rsidR="008644B4" w:rsidRPr="00972961">
              <w:noBreakHyphen/>
            </w:r>
            <w:r w:rsidR="00CA0101" w:rsidRPr="00972961">
              <w:t>enter</w:t>
            </w:r>
            <w:r w:rsidR="008231C3" w:rsidRPr="00972961">
              <w:t xml:space="preserve"> the property market. </w:t>
            </w:r>
          </w:p>
          <w:p w14:paraId="1F35B299" w14:textId="33E39695" w:rsidR="00831F43" w:rsidRPr="00BA1758" w:rsidRDefault="00AA1092" w:rsidP="00831F43">
            <w:pPr>
              <w:pStyle w:val="BoxText"/>
            </w:pPr>
            <w:r w:rsidRPr="00972961">
              <w:rPr>
                <w:b/>
              </w:rPr>
              <w:t xml:space="preserve">Supporting single legal guardians to access the Family Home Guarantee, in addition to single parents. </w:t>
            </w:r>
            <w:r w:rsidRPr="00972961">
              <w:t>Women represented 84</w:t>
            </w:r>
            <w:r w:rsidR="006B3333" w:rsidRPr="00972961">
              <w:t> per cent</w:t>
            </w:r>
            <w:r w:rsidRPr="00972961">
              <w:t xml:space="preserve"> of Family Home Guarantees in 2021</w:t>
            </w:r>
            <w:r w:rsidR="008F1588" w:rsidRPr="00972961">
              <w:t>–</w:t>
            </w:r>
            <w:r w:rsidRPr="00972961">
              <w:t>22.</w:t>
            </w:r>
            <w:r w:rsidR="00EB0B8C" w:rsidRPr="00972961">
              <w:rPr>
                <w:b/>
              </w:rPr>
              <w:t xml:space="preserve"> </w:t>
            </w:r>
            <w:r w:rsidRPr="00BA1758">
              <w:rPr>
                <w:bCs/>
              </w:rPr>
              <w:t xml:space="preserve"> </w:t>
            </w:r>
          </w:p>
        </w:tc>
      </w:tr>
    </w:tbl>
    <w:p w14:paraId="38D49DF2" w14:textId="77777777" w:rsidR="00814E08" w:rsidRPr="00BA1758" w:rsidRDefault="00814E08" w:rsidP="00DE52B9">
      <w:pPr>
        <w:pStyle w:val="SingleParagraph"/>
      </w:pPr>
    </w:p>
    <w:p w14:paraId="3E1B9511" w14:textId="10FF7977" w:rsidR="00A12BAB" w:rsidRPr="00972961" w:rsidRDefault="00A12BAB" w:rsidP="004E6A23">
      <w:pPr>
        <w:pStyle w:val="Heading3"/>
      </w:pPr>
      <w:r w:rsidRPr="00972961">
        <w:t xml:space="preserve">Single parents face </w:t>
      </w:r>
      <w:r w:rsidR="00762DFD" w:rsidRPr="00972961">
        <w:t>additional barriers to work</w:t>
      </w:r>
    </w:p>
    <w:p w14:paraId="0EDD6451" w14:textId="05DED8C9" w:rsidR="007554E2" w:rsidRPr="00972961" w:rsidRDefault="00A12BAB" w:rsidP="00D10472">
      <w:r w:rsidRPr="00972961">
        <w:t>Single parents, overwhelmingly women (</w:t>
      </w:r>
      <w:r w:rsidR="00050309" w:rsidRPr="00972961">
        <w:t xml:space="preserve">over </w:t>
      </w:r>
      <w:r w:rsidRPr="00972961">
        <w:t>8</w:t>
      </w:r>
      <w:r w:rsidR="00050309" w:rsidRPr="00972961">
        <w:t>0</w:t>
      </w:r>
      <w:r w:rsidR="006B3333" w:rsidRPr="00972961">
        <w:t> per cent</w:t>
      </w:r>
      <w:r w:rsidRPr="00972961">
        <w:t xml:space="preserve">), </w:t>
      </w:r>
      <w:r w:rsidR="007C323C" w:rsidRPr="00972961">
        <w:t>can face significant challenges and hard</w:t>
      </w:r>
      <w:r w:rsidR="007554E2" w:rsidRPr="00972961">
        <w:t>ship</w:t>
      </w:r>
      <w:r w:rsidR="007C323C" w:rsidRPr="00972961">
        <w:t xml:space="preserve"> when balancing </w:t>
      </w:r>
      <w:r w:rsidR="007554E2" w:rsidRPr="00972961">
        <w:t>the need to provide significant and essential care</w:t>
      </w:r>
      <w:r w:rsidR="005B6B6F" w:rsidRPr="00972961">
        <w:t xml:space="preserve"> </w:t>
      </w:r>
      <w:r w:rsidRPr="00972961">
        <w:t xml:space="preserve">for children </w:t>
      </w:r>
      <w:r w:rsidR="007554E2" w:rsidRPr="00972961">
        <w:t xml:space="preserve">with paid </w:t>
      </w:r>
      <w:r w:rsidRPr="00972961">
        <w:t>employment</w:t>
      </w:r>
      <w:r w:rsidR="000D6B61" w:rsidRPr="00972961">
        <w:t>, without the support of a partner.</w:t>
      </w:r>
      <w:r w:rsidRPr="00972961">
        <w:t xml:space="preserve"> </w:t>
      </w:r>
    </w:p>
    <w:p w14:paraId="0494F494" w14:textId="529797B9" w:rsidR="00A12BAB" w:rsidRPr="00972961" w:rsidRDefault="00A12BAB" w:rsidP="00FF11D7">
      <w:pPr>
        <w:spacing w:before="0" w:after="0" w:line="240" w:lineRule="auto"/>
      </w:pPr>
      <w:r w:rsidRPr="00972961">
        <w:t xml:space="preserve">In June 2022, the labour force participation rate of single mothers </w:t>
      </w:r>
      <w:r w:rsidR="00F66E3A" w:rsidRPr="00972961">
        <w:t>with a child under 5 years</w:t>
      </w:r>
      <w:r w:rsidR="004A04AC" w:rsidRPr="00972961">
        <w:t xml:space="preserve"> </w:t>
      </w:r>
      <w:r w:rsidRPr="00972961">
        <w:t>was 17</w:t>
      </w:r>
      <w:r w:rsidR="008F7E10" w:rsidRPr="00972961">
        <w:t> </w:t>
      </w:r>
      <w:r w:rsidRPr="00972961">
        <w:t>percentage points lower than partnered mothers and 4</w:t>
      </w:r>
      <w:r w:rsidR="007F1096" w:rsidRPr="00972961">
        <w:t>0</w:t>
      </w:r>
      <w:r w:rsidRPr="00972961">
        <w:t xml:space="preserve"> percentage points lower than </w:t>
      </w:r>
      <w:r w:rsidR="00C40F51" w:rsidRPr="00972961">
        <w:t xml:space="preserve">all </w:t>
      </w:r>
      <w:r w:rsidRPr="00972961">
        <w:t>fathers (Chart </w:t>
      </w:r>
      <w:r w:rsidR="00B66F38" w:rsidRPr="00972961">
        <w:t>1.</w:t>
      </w:r>
      <w:r w:rsidR="001D19E0" w:rsidRPr="00972961">
        <w:t>8</w:t>
      </w:r>
      <w:r w:rsidRPr="00972961">
        <w:t xml:space="preserve">). While this gap narrows as children age, single mothers </w:t>
      </w:r>
      <w:r w:rsidR="00625953" w:rsidRPr="00972961">
        <w:t>still</w:t>
      </w:r>
      <w:r w:rsidRPr="00972961">
        <w:t xml:space="preserve"> report a lower participation rate than partnered mothers and </w:t>
      </w:r>
      <w:r w:rsidR="00683A46" w:rsidRPr="00972961">
        <w:t xml:space="preserve">all </w:t>
      </w:r>
      <w:r w:rsidRPr="00972961">
        <w:t>fathers when their children are older</w:t>
      </w:r>
      <w:r w:rsidRPr="00972961" w:rsidDel="00364C2B">
        <w:t>.</w:t>
      </w:r>
      <w:r w:rsidR="00F0758F" w:rsidRPr="00972961">
        <w:t xml:space="preserve"> </w:t>
      </w:r>
      <w:r w:rsidR="00C71202" w:rsidRPr="00972961">
        <w:t xml:space="preserve">Single fathers </w:t>
      </w:r>
      <w:r w:rsidR="004446DF" w:rsidRPr="00972961">
        <w:t xml:space="preserve">also tend to </w:t>
      </w:r>
      <w:r w:rsidR="007C7477" w:rsidRPr="00972961">
        <w:t>report</w:t>
      </w:r>
      <w:r w:rsidR="004446DF" w:rsidRPr="00972961">
        <w:t xml:space="preserve"> lower participation rates than partnered fathers, although </w:t>
      </w:r>
      <w:r w:rsidR="00CB006F" w:rsidRPr="00972961">
        <w:t>small sample</w:t>
      </w:r>
      <w:r w:rsidR="000F5CD7" w:rsidRPr="00972961">
        <w:t xml:space="preserve"> size</w:t>
      </w:r>
      <w:r w:rsidR="00CB006F" w:rsidRPr="00972961">
        <w:t xml:space="preserve">s mean data </w:t>
      </w:r>
      <w:r w:rsidR="00CD5434" w:rsidRPr="00972961">
        <w:t>for this group</w:t>
      </w:r>
      <w:r w:rsidR="00CB006F" w:rsidRPr="00972961">
        <w:t xml:space="preserve"> </w:t>
      </w:r>
      <w:r w:rsidR="00CD5434" w:rsidRPr="00972961">
        <w:t>is</w:t>
      </w:r>
      <w:r w:rsidR="00CB006F" w:rsidRPr="00972961">
        <w:t xml:space="preserve"> volatile.</w:t>
      </w:r>
    </w:p>
    <w:p w14:paraId="5BCD0695" w14:textId="611B0D95" w:rsidR="00A12BAB" w:rsidRPr="00972961" w:rsidRDefault="00A12BAB" w:rsidP="00C42A1A">
      <w:pPr>
        <w:pStyle w:val="ChartHeading"/>
      </w:pPr>
      <w:r w:rsidRPr="00972961">
        <w:lastRenderedPageBreak/>
        <w:t>Chart 1.</w:t>
      </w:r>
      <w:r w:rsidR="001D19E0" w:rsidRPr="00972961">
        <w:t>8</w:t>
      </w:r>
      <w:r w:rsidRPr="00972961">
        <w:t>: Participation rates of parents by age of youngest child, June 2022</w:t>
      </w:r>
    </w:p>
    <w:p w14:paraId="6382797D" w14:textId="16B81A96" w:rsidR="00A12BAB" w:rsidRPr="00972961" w:rsidRDefault="0068680F" w:rsidP="00FF11D7">
      <w:pPr>
        <w:pStyle w:val="ChartGraphic"/>
      </w:pPr>
      <w:r>
        <w:pict w14:anchorId="60C6CB2C">
          <v:shape id="_x0000_i1031" type="#_x0000_t75" alt="This bar graph shows the labour force participation rate of parents in June 2022 based on whether their youngest child is 0-4 years, 5-9 years, 10-14 years or 15-24 years. Parents are split into single mothers, partnered mothers, and all fathers. The key takeaway is that single mothers have a much lower participation rate than other parents when their youngest child is under 5 years. The participation rate of single mothers increases as children get older, but remains lower than for other parents even when their children are 15-24 years." style="width:365.6pt;height:228.15pt">
            <v:imagedata r:id="rId46" o:title=""/>
          </v:shape>
        </w:pict>
      </w:r>
    </w:p>
    <w:p w14:paraId="1F7B97D0" w14:textId="2D9D612B" w:rsidR="00A12BAB" w:rsidRPr="00972961" w:rsidRDefault="00A12BAB" w:rsidP="00DE52B9">
      <w:pPr>
        <w:pStyle w:val="ChartandTableFootnote"/>
        <w:rPr>
          <w:rFonts w:eastAsiaTheme="minorHAnsi"/>
          <w:color w:val="auto"/>
          <w:lang w:eastAsia="zh-CN"/>
        </w:rPr>
      </w:pPr>
      <w:r w:rsidRPr="00972961">
        <w:rPr>
          <w:rFonts w:eastAsiaTheme="minorHAnsi"/>
          <w:color w:val="auto"/>
          <w:lang w:eastAsia="zh-CN"/>
        </w:rPr>
        <w:t xml:space="preserve">Source: </w:t>
      </w:r>
      <w:r w:rsidR="00DE52B9" w:rsidRPr="00972961">
        <w:rPr>
          <w:rFonts w:eastAsiaTheme="minorHAnsi"/>
          <w:color w:val="auto"/>
          <w:lang w:eastAsia="zh-CN"/>
        </w:rPr>
        <w:tab/>
      </w:r>
      <w:r w:rsidR="00401DD3" w:rsidRPr="00972961">
        <w:rPr>
          <w:rFonts w:eastAsiaTheme="minorHAnsi"/>
          <w:color w:val="auto"/>
          <w:lang w:eastAsia="zh-CN"/>
        </w:rPr>
        <w:t xml:space="preserve">Treasury analysis of </w:t>
      </w:r>
      <w:r w:rsidRPr="00972961">
        <w:rPr>
          <w:rFonts w:eastAsiaTheme="minorHAnsi"/>
          <w:color w:val="auto"/>
          <w:lang w:eastAsia="zh-CN"/>
        </w:rPr>
        <w:t>ABS Labour Force Status of Families.</w:t>
      </w:r>
    </w:p>
    <w:p w14:paraId="3492117B" w14:textId="77777777" w:rsidR="00DE52B9" w:rsidRPr="00972961" w:rsidRDefault="00DE52B9" w:rsidP="00DE52B9">
      <w:pPr>
        <w:pStyle w:val="ChartLine"/>
        <w:rPr>
          <w:rFonts w:eastAsiaTheme="minorHAnsi"/>
          <w:lang w:eastAsia="zh-CN"/>
        </w:rPr>
      </w:pPr>
    </w:p>
    <w:p w14:paraId="17697C76" w14:textId="3FFE11D9" w:rsidR="002A3037" w:rsidRPr="00BA1758" w:rsidRDefault="00A12BAB" w:rsidP="00FF11D7">
      <w:r w:rsidRPr="00972961">
        <w:t>Reduced opportunities to participate in paid work, coupled with the costs associated with raising children, make single</w:t>
      </w:r>
      <w:r w:rsidR="44564AE2" w:rsidRPr="00972961">
        <w:t xml:space="preserve"> </w:t>
      </w:r>
      <w:r w:rsidRPr="00972961">
        <w:t xml:space="preserve">mother households more vulnerable to economic insecurity. </w:t>
      </w:r>
      <w:r w:rsidR="008F3A02" w:rsidRPr="00972961">
        <w:t>Single parents are at least twice as likely to experience financial stress than partnered parents</w:t>
      </w:r>
      <w:r w:rsidR="00753BC0" w:rsidRPr="00972961">
        <w:t xml:space="preserve"> and</w:t>
      </w:r>
      <w:r w:rsidR="008F3A02" w:rsidRPr="00972961">
        <w:t xml:space="preserve"> </w:t>
      </w:r>
      <w:r w:rsidRPr="00972961">
        <w:t xml:space="preserve">have considerably higher rates of reliance </w:t>
      </w:r>
      <w:r w:rsidR="00B24ADC" w:rsidRPr="00972961">
        <w:t>on income support</w:t>
      </w:r>
      <w:r w:rsidRPr="00972961">
        <w:t xml:space="preserve"> than other family types</w:t>
      </w:r>
      <w:r w:rsidR="00684F42" w:rsidRPr="00972961">
        <w:t>.</w:t>
      </w:r>
      <w:r w:rsidR="003D1D4F" w:rsidRPr="00972961">
        <w:rPr>
          <w:rStyle w:val="EndnoteReference"/>
        </w:rPr>
        <w:endnoteReference w:id="4"/>
      </w:r>
      <w:r w:rsidRPr="00972961">
        <w:t xml:space="preserve"> </w:t>
      </w:r>
      <w:r w:rsidR="007A6B41" w:rsidRPr="00972961">
        <w:t>Single mothers</w:t>
      </w:r>
      <w:r w:rsidR="000A4530" w:rsidRPr="00972961">
        <w:t>, in particular,</w:t>
      </w:r>
      <w:r w:rsidR="007A6B41" w:rsidRPr="00972961">
        <w:t xml:space="preserve"> face greater risk of financial hardship and 60</w:t>
      </w:r>
      <w:r w:rsidR="006B3333" w:rsidRPr="00972961">
        <w:t> per cent</w:t>
      </w:r>
      <w:r w:rsidR="007A6B41" w:rsidRPr="00972961">
        <w:t xml:space="preserve"> of women who are now single mothers have experienced violence by a previous partner.</w:t>
      </w:r>
      <w:r w:rsidR="00055CC1" w:rsidRPr="00972961">
        <w:rPr>
          <w:rStyle w:val="EndnoteReference"/>
          <w:rFonts w:asciiTheme="minorHAnsi" w:hAnsiTheme="minorHAnsi"/>
        </w:rPr>
        <w:endnoteReference w:id="5"/>
      </w:r>
      <w:r w:rsidR="00055CC1" w:rsidRPr="00972961">
        <w:t xml:space="preserve"> </w:t>
      </w:r>
    </w:p>
    <w:p w14:paraId="208832BD" w14:textId="1C19BBCF" w:rsidR="00A12BAB" w:rsidRPr="00972961" w:rsidRDefault="00F074E9" w:rsidP="00FF11D7">
      <w:r w:rsidRPr="00972961">
        <w:rPr>
          <w:rStyle w:val="normaltextrun"/>
          <w:rFonts w:asciiTheme="minorHAnsi" w:hAnsiTheme="minorHAnsi" w:cs="Calibri Light"/>
          <w:szCs w:val="19"/>
          <w:bdr w:val="none" w:sz="0" w:space="0" w:color="auto" w:frame="1"/>
        </w:rPr>
        <w:t>Parenting Payment (Single) currently provides a basic payment rate of $922.10 per fortnight to single principal carers, whose youngest child is under 8 years of age. </w:t>
      </w:r>
      <w:r w:rsidRPr="00972961">
        <w:rPr>
          <w:rFonts w:asciiTheme="minorHAnsi" w:hAnsiTheme="minorHAnsi"/>
          <w:szCs w:val="19"/>
        </w:rPr>
        <w:t>Currently, Parenting Payment (Single) supports 231,000 recipients, 95.5 per cent of whom are women</w:t>
      </w:r>
      <w:r w:rsidRPr="00972961">
        <w:t>.</w:t>
      </w:r>
      <w:r w:rsidR="00A12BAB" w:rsidRPr="00972961">
        <w:t xml:space="preserve"> </w:t>
      </w:r>
    </w:p>
    <w:tbl>
      <w:tblPr>
        <w:tblpPr w:leftFromText="180" w:rightFromText="180" w:bottomFromText="160" w:vertAnchor="text" w:horzAnchor="margin" w:tblpY="165"/>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C30955" w:rsidRPr="00BA1758" w14:paraId="232AB1F5" w14:textId="77777777" w:rsidTr="00794D52">
        <w:trPr>
          <w:cantSplit/>
          <w:trHeight w:val="7873"/>
        </w:trPr>
        <w:tc>
          <w:tcPr>
            <w:tcW w:w="5000" w:type="pct"/>
            <w:shd w:val="clear" w:color="auto" w:fill="E6F2FF"/>
            <w:hideMark/>
          </w:tcPr>
          <w:p w14:paraId="240F4053" w14:textId="20920014" w:rsidR="00A12BAB" w:rsidRPr="00972961" w:rsidRDefault="00A12BAB" w:rsidP="00FF11D7">
            <w:pPr>
              <w:pStyle w:val="BoxHeading"/>
              <w:spacing w:line="254" w:lineRule="auto"/>
            </w:pPr>
            <w:r w:rsidRPr="00972961">
              <w:lastRenderedPageBreak/>
              <w:t xml:space="preserve">Budget highlights: </w:t>
            </w:r>
            <w:r w:rsidR="009B27D8" w:rsidRPr="00972961">
              <w:t xml:space="preserve">Expanding </w:t>
            </w:r>
            <w:r w:rsidR="004E4D4A" w:rsidRPr="00972961">
              <w:t xml:space="preserve">support </w:t>
            </w:r>
            <w:r w:rsidR="009B27D8" w:rsidRPr="00972961">
              <w:t>for single parents</w:t>
            </w:r>
          </w:p>
          <w:p w14:paraId="3224D32A" w14:textId="31F24A4D" w:rsidR="0093048A" w:rsidRPr="00972961" w:rsidRDefault="00A12BAB" w:rsidP="00FF11D7">
            <w:pPr>
              <w:pStyle w:val="BoxText"/>
            </w:pPr>
            <w:r w:rsidRPr="00972961">
              <w:rPr>
                <w:b/>
              </w:rPr>
              <w:t>Expan</w:t>
            </w:r>
            <w:r w:rsidR="00FC7868" w:rsidRPr="00972961">
              <w:rPr>
                <w:b/>
              </w:rPr>
              <w:t>d</w:t>
            </w:r>
            <w:r w:rsidR="00797B65" w:rsidRPr="00972961">
              <w:rPr>
                <w:b/>
              </w:rPr>
              <w:t>ing</w:t>
            </w:r>
            <w:r w:rsidR="00FC7868" w:rsidRPr="00972961">
              <w:rPr>
                <w:b/>
              </w:rPr>
              <w:t xml:space="preserve"> access to</w:t>
            </w:r>
            <w:r w:rsidRPr="00972961">
              <w:rPr>
                <w:b/>
              </w:rPr>
              <w:t xml:space="preserve"> Parenting Payment (Single): </w:t>
            </w:r>
            <w:r w:rsidRPr="00972961">
              <w:t>The Government is providing $</w:t>
            </w:r>
            <w:r w:rsidR="00414C4E" w:rsidRPr="00972961">
              <w:t xml:space="preserve">1.9 billion </w:t>
            </w:r>
            <w:r w:rsidR="00F248DC" w:rsidRPr="00972961">
              <w:t xml:space="preserve">over </w:t>
            </w:r>
            <w:r w:rsidR="00133444" w:rsidRPr="00972961">
              <w:t>5</w:t>
            </w:r>
            <w:r w:rsidR="00F248DC" w:rsidRPr="00972961">
              <w:t xml:space="preserve"> years </w:t>
            </w:r>
            <w:r w:rsidRPr="00972961">
              <w:t xml:space="preserve">to expand eligibility for Parenting Payment (Single) to single parents who are principal carers and whose youngest child is </w:t>
            </w:r>
            <w:r w:rsidR="002E501E" w:rsidRPr="00972961">
              <w:t xml:space="preserve">aged from 8 to </w:t>
            </w:r>
            <w:r w:rsidR="4CF4A191" w:rsidRPr="00972961">
              <w:t>under 14</w:t>
            </w:r>
            <w:r w:rsidR="008F1588" w:rsidRPr="00972961">
              <w:t> </w:t>
            </w:r>
            <w:r w:rsidR="4CF4A191" w:rsidRPr="00972961">
              <w:t xml:space="preserve">years </w:t>
            </w:r>
            <w:r w:rsidR="002E501E" w:rsidRPr="00972961">
              <w:t>old</w:t>
            </w:r>
            <w:r w:rsidRPr="00972961">
              <w:t xml:space="preserve">, of whom </w:t>
            </w:r>
            <w:r w:rsidR="009A3F96" w:rsidRPr="00972961">
              <w:t>9</w:t>
            </w:r>
            <w:r w:rsidR="002E501E" w:rsidRPr="00972961">
              <w:t>1</w:t>
            </w:r>
            <w:r w:rsidR="009A3F96" w:rsidRPr="00972961">
              <w:t>.</w:t>
            </w:r>
            <w:r w:rsidR="002E501E" w:rsidRPr="00972961">
              <w:t>1</w:t>
            </w:r>
            <w:r w:rsidR="006B3333" w:rsidRPr="00972961">
              <w:t> per cent</w:t>
            </w:r>
            <w:r w:rsidR="00BF3FE6" w:rsidRPr="00972961">
              <w:t xml:space="preserve"> </w:t>
            </w:r>
            <w:r w:rsidRPr="00972961">
              <w:t>are women</w:t>
            </w:r>
            <w:r w:rsidR="00364394" w:rsidRPr="00972961">
              <w:t>.</w:t>
            </w:r>
            <w:r w:rsidRPr="00972961" w:rsidDel="00BB4A6A">
              <w:t xml:space="preserve"> </w:t>
            </w:r>
          </w:p>
          <w:p w14:paraId="1C29B8AA" w14:textId="28F70321" w:rsidR="003D3D5E" w:rsidRPr="00972961" w:rsidRDefault="002E501E" w:rsidP="00FF11D7">
            <w:pPr>
              <w:pStyle w:val="BoxText"/>
            </w:pPr>
            <w:r w:rsidRPr="00972961">
              <w:t>In</w:t>
            </w:r>
            <w:r w:rsidR="003D3D5E" w:rsidRPr="00972961">
              <w:t xml:space="preserve"> September, around 57,000 eligible single parents will transition to Parenting Payment (Single) and receive a </w:t>
            </w:r>
            <w:r w:rsidRPr="00972961">
              <w:t>higher</w:t>
            </w:r>
            <w:r w:rsidR="003D3D5E" w:rsidRPr="00972961">
              <w:t xml:space="preserve"> basic rate of $922.10 per fortnight </w:t>
            </w:r>
            <w:r w:rsidRPr="00972961">
              <w:t xml:space="preserve">until </w:t>
            </w:r>
            <w:r w:rsidR="003D3D5E" w:rsidRPr="00972961">
              <w:t>their child turns </w:t>
            </w:r>
            <w:r w:rsidR="00EB53DD" w:rsidRPr="00972961">
              <w:t>14</w:t>
            </w:r>
            <w:r w:rsidR="003D3D5E" w:rsidRPr="00972961">
              <w:t>. This is an extra $176.90 per fortnight compare</w:t>
            </w:r>
            <w:r w:rsidR="003D3D5E" w:rsidRPr="00972961" w:rsidDel="000D6976">
              <w:t>d</w:t>
            </w:r>
            <w:r w:rsidR="003D3D5E" w:rsidRPr="00972961">
              <w:t xml:space="preserve"> to the current JobSeeker Payment (single with dependent rate). This will also benefit around 110,000 children in these eligible families.</w:t>
            </w:r>
            <w:r w:rsidR="00EB53DD" w:rsidRPr="00972961">
              <w:t xml:space="preserve"> Indexation </w:t>
            </w:r>
            <w:r w:rsidR="00DE2559" w:rsidRPr="00972961">
              <w:t>will continue to apply</w:t>
            </w:r>
            <w:r w:rsidR="00815125" w:rsidRPr="00972961">
              <w:t>.</w:t>
            </w:r>
            <w:r w:rsidR="00DE2559" w:rsidRPr="00972961">
              <w:t xml:space="preserve"> </w:t>
            </w:r>
          </w:p>
          <w:p w14:paraId="00D187BE" w14:textId="273FC156" w:rsidR="00A12BAB" w:rsidRPr="00972961" w:rsidRDefault="00A12BAB" w:rsidP="00FF11D7">
            <w:pPr>
              <w:pStyle w:val="BoxText"/>
            </w:pPr>
            <w:r w:rsidRPr="00972961">
              <w:t xml:space="preserve">Eligible recipients will also benefit from more generous income free areas, which </w:t>
            </w:r>
            <w:r w:rsidR="00DF0172" w:rsidRPr="00972961">
              <w:t xml:space="preserve">apply to the Parenting Payment (Single), compared to JobSeeker. This </w:t>
            </w:r>
            <w:r w:rsidRPr="00972961">
              <w:t xml:space="preserve">means they can earn more before their payment reduces or stops altogether. Parenting Payment (Single) recipients with one child can earn $202.60 per fortnight </w:t>
            </w:r>
            <w:r w:rsidR="00C82C11" w:rsidRPr="00972961">
              <w:t>per child</w:t>
            </w:r>
            <w:r w:rsidRPr="00972961">
              <w:t xml:space="preserve"> (and an additional $24.60 per </w:t>
            </w:r>
            <w:r w:rsidR="005B543E" w:rsidRPr="00972961">
              <w:t>fortnight</w:t>
            </w:r>
            <w:r w:rsidRPr="00972961">
              <w:t xml:space="preserve"> per child) before losing any of their payment. </w:t>
            </w:r>
            <w:r w:rsidR="00185AAC" w:rsidRPr="00972961">
              <w:t>Compared t</w:t>
            </w:r>
            <w:r w:rsidR="00586EB4" w:rsidRPr="00972961">
              <w:t>o the income free area of</w:t>
            </w:r>
            <w:r w:rsidR="00735642" w:rsidRPr="00972961">
              <w:t xml:space="preserve"> $150</w:t>
            </w:r>
            <w:r w:rsidRPr="00972961">
              <w:t xml:space="preserve"> </w:t>
            </w:r>
            <w:r w:rsidR="002422C1" w:rsidRPr="00972961">
              <w:t xml:space="preserve">per fortnight </w:t>
            </w:r>
            <w:r w:rsidR="00802FA3" w:rsidRPr="00972961">
              <w:t>for</w:t>
            </w:r>
            <w:r w:rsidR="000C715F" w:rsidRPr="00972961">
              <w:t xml:space="preserve"> the</w:t>
            </w:r>
            <w:r w:rsidRPr="00972961">
              <w:t xml:space="preserve"> JobSeeker Payment </w:t>
            </w:r>
            <w:r w:rsidR="000C715F" w:rsidRPr="00972961">
              <w:t>(single with dependent rate)</w:t>
            </w:r>
            <w:r w:rsidR="004B7A0C" w:rsidRPr="00972961">
              <w:t>,</w:t>
            </w:r>
            <w:r w:rsidR="00E00025" w:rsidRPr="00972961">
              <w:t xml:space="preserve"> eligible single parents </w:t>
            </w:r>
            <w:r w:rsidR="00467CA4" w:rsidRPr="00972961">
              <w:t>can</w:t>
            </w:r>
            <w:r w:rsidR="00E00025" w:rsidRPr="00972961">
              <w:t xml:space="preserve"> now earn at least $52.60 more per fortnight before </w:t>
            </w:r>
            <w:r w:rsidRPr="00972961">
              <w:t>los</w:t>
            </w:r>
            <w:r w:rsidR="00467CA4" w:rsidRPr="00972961">
              <w:t>ing</w:t>
            </w:r>
            <w:r w:rsidR="00E00025" w:rsidRPr="00972961">
              <w:t xml:space="preserve"> any of their payment</w:t>
            </w:r>
            <w:r w:rsidRPr="00972961">
              <w:t>. Parenting Payment (Single) recipient</w:t>
            </w:r>
            <w:r w:rsidR="00E33356" w:rsidRPr="00972961">
              <w:t>s</w:t>
            </w:r>
            <w:r w:rsidRPr="00972961">
              <w:t xml:space="preserve"> can earn at least $2,622.35 per fortnight </w:t>
            </w:r>
            <w:r w:rsidR="00093E10" w:rsidRPr="00972961">
              <w:t xml:space="preserve">(and an additional $24.60 per </w:t>
            </w:r>
            <w:r w:rsidR="002422C1" w:rsidRPr="00972961">
              <w:t xml:space="preserve">fortnight </w:t>
            </w:r>
            <w:r w:rsidR="00093E10" w:rsidRPr="00972961">
              <w:t xml:space="preserve">per child) </w:t>
            </w:r>
            <w:r w:rsidRPr="00972961">
              <w:t>before receiving no payment</w:t>
            </w:r>
            <w:r w:rsidR="001833D8" w:rsidRPr="00972961">
              <w:t>, a $569.10 per fortnight increase</w:t>
            </w:r>
            <w:r w:rsidR="00C960F8" w:rsidRPr="00972961">
              <w:t xml:space="preserve"> compared to JobSeeker settings</w:t>
            </w:r>
            <w:r w:rsidRPr="00972961">
              <w:t xml:space="preserve">. These income settings will ensure Parenting Payment (Single) recipients are encouraged to remain connected to the workforce </w:t>
            </w:r>
            <w:r w:rsidR="00AE608F" w:rsidRPr="00972961">
              <w:t xml:space="preserve">and </w:t>
            </w:r>
            <w:r w:rsidR="002422C1" w:rsidRPr="00972961">
              <w:t xml:space="preserve">better support </w:t>
            </w:r>
            <w:r w:rsidRPr="00972961">
              <w:t>those who wish to increase their hours in paid employment as their children become more independent.</w:t>
            </w:r>
          </w:p>
          <w:p w14:paraId="22B147D9" w14:textId="5CE06D88" w:rsidR="00A12BAB" w:rsidRPr="00972961" w:rsidRDefault="00133444" w:rsidP="00FF11D7">
            <w:pPr>
              <w:pStyle w:val="BoxText"/>
            </w:pPr>
            <w:r w:rsidRPr="00972961">
              <w:t>M</w:t>
            </w:r>
            <w:r w:rsidR="00A12BAB" w:rsidRPr="00972961">
              <w:t>utual obligation requirements will be maintained from when a recipient</w:t>
            </w:r>
            <w:r w:rsidR="008644B4" w:rsidRPr="00972961">
              <w:t>’</w:t>
            </w:r>
            <w:r w:rsidR="00A12BAB" w:rsidRPr="00972961">
              <w:t xml:space="preserve">s youngest child turns 6 to </w:t>
            </w:r>
            <w:r w:rsidR="00716BAE" w:rsidRPr="00972961">
              <w:t>support</w:t>
            </w:r>
            <w:r w:rsidR="00A12BAB" w:rsidRPr="00972961">
              <w:t xml:space="preserve"> single parents </w:t>
            </w:r>
            <w:r w:rsidR="00B64121" w:rsidRPr="00972961">
              <w:t xml:space="preserve">to </w:t>
            </w:r>
            <w:r w:rsidR="00A12BAB" w:rsidRPr="00972961">
              <w:t xml:space="preserve">maintain connections with the labour force or develop their skills. Supporting single mothers to build or maintain a connection to the workforce is critical to their financial and economic security. </w:t>
            </w:r>
          </w:p>
          <w:p w14:paraId="061E2298" w14:textId="77777777" w:rsidR="00A12BAB" w:rsidRPr="00972961" w:rsidRDefault="00A12BAB" w:rsidP="00FF11D7">
            <w:pPr>
              <w:pStyle w:val="BoxText"/>
            </w:pPr>
            <w:r w:rsidRPr="00972961">
              <w:t xml:space="preserve">Eligible single parents on low incomes will generally continue to receive Family Tax Benefit Part B until their child completes or leaves secondary school or claims Youth Allowance (once aged 18). </w:t>
            </w:r>
          </w:p>
          <w:p w14:paraId="4D21C260" w14:textId="1D40FA95" w:rsidR="00A12BAB" w:rsidRPr="00BA1758" w:rsidRDefault="00307AC2" w:rsidP="00FF11D7">
            <w:pPr>
              <w:pStyle w:val="BoxText"/>
              <w:rPr>
                <w:rStyle w:val="BoxHeading-Continued"/>
                <w:sz w:val="19"/>
                <w:szCs w:val="19"/>
              </w:rPr>
            </w:pPr>
            <w:r w:rsidRPr="00972961">
              <w:t>The higher Parenting Payment (Single) rate will provide greater assistance to single principal carers to help them balance caring responsibilities for their children during later primary school years and during the critical transition to high school. As eligible single principal carers are predominantly women, the measure will support women</w:t>
            </w:r>
            <w:r w:rsidR="008644B4" w:rsidRPr="00972961">
              <w:t>’</w:t>
            </w:r>
            <w:r w:rsidRPr="00972961">
              <w:t>s economic equality by helping to improve earnings and financial security.</w:t>
            </w:r>
          </w:p>
        </w:tc>
      </w:tr>
    </w:tbl>
    <w:p w14:paraId="46A9DE81" w14:textId="1844AA2B" w:rsidR="00A14AC8" w:rsidRPr="00972961" w:rsidRDefault="00D70FAA" w:rsidP="00A1587D">
      <w:pPr>
        <w:pStyle w:val="Heading4"/>
      </w:pPr>
      <w:r w:rsidRPr="00972961">
        <w:lastRenderedPageBreak/>
        <w:t xml:space="preserve">Supporting parents to </w:t>
      </w:r>
      <w:r w:rsidR="008F4C9D" w:rsidRPr="00972961">
        <w:t>be ready to</w:t>
      </w:r>
      <w:r w:rsidRPr="00972961" w:rsidDel="008F4C9D">
        <w:t xml:space="preserve"> </w:t>
      </w:r>
      <w:r w:rsidRPr="00972961">
        <w:t>transition to work</w:t>
      </w:r>
    </w:p>
    <w:p w14:paraId="0587BFFE" w14:textId="68880435" w:rsidR="000C2C36" w:rsidRPr="00972961" w:rsidRDefault="000C2C36" w:rsidP="00B65A13">
      <w:pPr>
        <w:keepLines/>
        <w:spacing w:before="120" w:after="120" w:line="240" w:lineRule="auto"/>
        <w:rPr>
          <w:rFonts w:asciiTheme="minorHAnsi" w:hAnsiTheme="minorHAnsi"/>
        </w:rPr>
      </w:pPr>
      <w:r w:rsidRPr="00972961">
        <w:rPr>
          <w:rFonts w:asciiTheme="minorHAnsi" w:hAnsiTheme="minorHAnsi"/>
        </w:rPr>
        <w:t xml:space="preserve">The </w:t>
      </w:r>
      <w:r w:rsidRPr="00972961">
        <w:t>Government</w:t>
      </w:r>
      <w:r w:rsidRPr="00972961">
        <w:rPr>
          <w:rFonts w:asciiTheme="minorHAnsi" w:hAnsiTheme="minorHAnsi"/>
        </w:rPr>
        <w:t xml:space="preserve"> will abolish the ParentsNext program from </w:t>
      </w:r>
      <w:r w:rsidR="001B4A6D" w:rsidRPr="00972961">
        <w:rPr>
          <w:rFonts w:asciiTheme="minorHAnsi" w:hAnsiTheme="minorHAnsi"/>
        </w:rPr>
        <w:t>1 July</w:t>
      </w:r>
      <w:r w:rsidRPr="00972961">
        <w:rPr>
          <w:rFonts w:asciiTheme="minorHAnsi" w:hAnsiTheme="minorHAnsi"/>
        </w:rPr>
        <w:t xml:space="preserve"> 2024 and </w:t>
      </w:r>
      <w:r w:rsidR="000A4C5E" w:rsidRPr="00972961">
        <w:rPr>
          <w:rFonts w:asciiTheme="minorHAnsi" w:hAnsiTheme="minorHAnsi"/>
        </w:rPr>
        <w:t xml:space="preserve">finalise design work on </w:t>
      </w:r>
      <w:r w:rsidRPr="00972961">
        <w:rPr>
          <w:rFonts w:asciiTheme="minorHAnsi" w:hAnsiTheme="minorHAnsi"/>
        </w:rPr>
        <w:t xml:space="preserve">a replacement voluntary program, with interim changes to be </w:t>
      </w:r>
      <w:r w:rsidR="002933A1" w:rsidRPr="00972961">
        <w:rPr>
          <w:rFonts w:asciiTheme="minorHAnsi" w:hAnsiTheme="minorHAnsi"/>
        </w:rPr>
        <w:t xml:space="preserve">considered </w:t>
      </w:r>
      <w:r w:rsidRPr="00972961">
        <w:rPr>
          <w:rFonts w:asciiTheme="minorHAnsi" w:hAnsiTheme="minorHAnsi"/>
        </w:rPr>
        <w:t>as soon as possible to move ParentsNext to voluntary participation</w:t>
      </w:r>
      <w:r w:rsidR="002933A1" w:rsidRPr="00972961">
        <w:rPr>
          <w:rFonts w:asciiTheme="minorHAnsi" w:hAnsiTheme="minorHAnsi"/>
        </w:rPr>
        <w:t>, with final policy parameters to be announced</w:t>
      </w:r>
      <w:r w:rsidR="008644B4" w:rsidRPr="00972961">
        <w:rPr>
          <w:rFonts w:asciiTheme="minorHAnsi" w:hAnsiTheme="minorHAnsi"/>
        </w:rPr>
        <w:t xml:space="preserve">. </w:t>
      </w:r>
    </w:p>
    <w:p w14:paraId="06536992" w14:textId="1884FEB0" w:rsidR="00A12BAB" w:rsidRPr="00972961" w:rsidRDefault="00BD3BA3" w:rsidP="00FF11D7">
      <w:pPr>
        <w:tabs>
          <w:tab w:val="left" w:pos="851"/>
        </w:tabs>
        <w:spacing w:before="0" w:after="0"/>
        <w:contextualSpacing/>
        <w:rPr>
          <w:rFonts w:asciiTheme="minorHAnsi" w:hAnsiTheme="minorHAnsi"/>
          <w:szCs w:val="19"/>
        </w:rPr>
      </w:pPr>
      <w:r w:rsidRPr="00972961">
        <w:rPr>
          <w:rFonts w:asciiTheme="minorHAnsi" w:hAnsiTheme="minorHAnsi"/>
          <w:szCs w:val="19"/>
        </w:rPr>
        <w:t xml:space="preserve">This will end the risk to </w:t>
      </w:r>
      <w:r w:rsidR="001507E0" w:rsidRPr="00972961">
        <w:rPr>
          <w:rFonts w:asciiTheme="minorHAnsi" w:hAnsiTheme="minorHAnsi"/>
          <w:szCs w:val="19"/>
        </w:rPr>
        <w:t>participants</w:t>
      </w:r>
      <w:r w:rsidRPr="00972961">
        <w:rPr>
          <w:rFonts w:asciiTheme="minorHAnsi" w:hAnsiTheme="minorHAnsi"/>
          <w:szCs w:val="19"/>
        </w:rPr>
        <w:t xml:space="preserve"> of </w:t>
      </w:r>
      <w:r w:rsidR="00C634AD" w:rsidRPr="00972961">
        <w:rPr>
          <w:rFonts w:asciiTheme="minorHAnsi" w:hAnsiTheme="minorHAnsi"/>
          <w:szCs w:val="19"/>
        </w:rPr>
        <w:t xml:space="preserve">suspension or </w:t>
      </w:r>
      <w:r w:rsidRPr="00972961">
        <w:rPr>
          <w:rFonts w:asciiTheme="minorHAnsi" w:hAnsiTheme="minorHAnsi"/>
          <w:szCs w:val="19"/>
        </w:rPr>
        <w:t xml:space="preserve">loss </w:t>
      </w:r>
      <w:r w:rsidR="00696E3C" w:rsidRPr="00972961">
        <w:rPr>
          <w:rFonts w:asciiTheme="minorHAnsi" w:hAnsiTheme="minorHAnsi"/>
          <w:szCs w:val="19"/>
        </w:rPr>
        <w:t>o</w:t>
      </w:r>
      <w:r w:rsidR="00C634AD" w:rsidRPr="00972961">
        <w:rPr>
          <w:rFonts w:asciiTheme="minorHAnsi" w:hAnsiTheme="minorHAnsi"/>
          <w:szCs w:val="19"/>
        </w:rPr>
        <w:t>f</w:t>
      </w:r>
      <w:r w:rsidRPr="00972961">
        <w:rPr>
          <w:rFonts w:asciiTheme="minorHAnsi" w:hAnsiTheme="minorHAnsi"/>
          <w:szCs w:val="19"/>
        </w:rPr>
        <w:t xml:space="preserve"> payments and remove undue stress and anxiety from participant</w:t>
      </w:r>
      <w:r w:rsidR="00A52B60" w:rsidRPr="00972961">
        <w:rPr>
          <w:rFonts w:asciiTheme="minorHAnsi" w:hAnsiTheme="minorHAnsi"/>
          <w:szCs w:val="19"/>
        </w:rPr>
        <w:t>s</w:t>
      </w:r>
      <w:r w:rsidRPr="00972961">
        <w:rPr>
          <w:rFonts w:asciiTheme="minorHAnsi" w:hAnsiTheme="minorHAnsi"/>
          <w:szCs w:val="19"/>
        </w:rPr>
        <w:t xml:space="preserve">, the majority of </w:t>
      </w:r>
      <w:r w:rsidR="00AB45B8" w:rsidRPr="00972961">
        <w:rPr>
          <w:rFonts w:asciiTheme="minorHAnsi" w:hAnsiTheme="minorHAnsi"/>
          <w:szCs w:val="19"/>
        </w:rPr>
        <w:t>who</w:t>
      </w:r>
      <w:r w:rsidR="001507E0" w:rsidRPr="00972961">
        <w:rPr>
          <w:rFonts w:asciiTheme="minorHAnsi" w:hAnsiTheme="minorHAnsi"/>
          <w:szCs w:val="19"/>
        </w:rPr>
        <w:t>m</w:t>
      </w:r>
      <w:r w:rsidRPr="00972961">
        <w:rPr>
          <w:rFonts w:asciiTheme="minorHAnsi" w:hAnsiTheme="minorHAnsi"/>
          <w:szCs w:val="19"/>
        </w:rPr>
        <w:t xml:space="preserve"> are women and single parents. </w:t>
      </w:r>
    </w:p>
    <w:p w14:paraId="78C97C2D" w14:textId="019AF1B3" w:rsidR="00A12BAB" w:rsidRPr="00972961" w:rsidRDefault="00A12BAB" w:rsidP="00FF11D7">
      <w:pPr>
        <w:spacing w:before="120" w:after="120" w:line="240" w:lineRule="auto"/>
      </w:pPr>
      <w:r w:rsidRPr="00972961">
        <w:t>There have been strong calls from stakeholders through the Women</w:t>
      </w:r>
      <w:r w:rsidR="008644B4" w:rsidRPr="00972961">
        <w:t>’</w:t>
      </w:r>
      <w:r w:rsidRPr="00972961">
        <w:t>s Economic Equality Taskforce</w:t>
      </w:r>
      <w:r w:rsidR="007554E2" w:rsidRPr="00972961">
        <w:t>, as well as the House of Representatives Select Committee on Workforce Australia Employment Services</w:t>
      </w:r>
      <w:r w:rsidR="008644B4" w:rsidRPr="00972961">
        <w:t>’</w:t>
      </w:r>
      <w:r w:rsidR="007554E2" w:rsidRPr="00972961">
        <w:t xml:space="preserve"> inquiry</w:t>
      </w:r>
      <w:r w:rsidRPr="00972961">
        <w:t xml:space="preserve"> and the Economic Inclusion Advisory Committee, to </w:t>
      </w:r>
      <w:r w:rsidR="004707EB" w:rsidRPr="00972961">
        <w:t xml:space="preserve">abolish </w:t>
      </w:r>
      <w:r w:rsidRPr="00972961">
        <w:t xml:space="preserve">the program </w:t>
      </w:r>
      <w:r w:rsidR="00EF4BF6" w:rsidRPr="00972961">
        <w:t>and</w:t>
      </w:r>
      <w:r w:rsidRPr="00972961">
        <w:t xml:space="preserve"> replace it with a more supportive service. These calls </w:t>
      </w:r>
      <w:r w:rsidR="004707EB" w:rsidRPr="00972961">
        <w:t xml:space="preserve">reflect </w:t>
      </w:r>
      <w:r w:rsidRPr="00972961">
        <w:t xml:space="preserve">concerns about the punitive nature of compliance arrangements and the impact of payment suspensions and penalties on parents </w:t>
      </w:r>
      <w:r w:rsidR="00335DD4" w:rsidRPr="00972961">
        <w:t xml:space="preserve">and their </w:t>
      </w:r>
      <w:r w:rsidRPr="00972961">
        <w:t xml:space="preserve">young children. </w:t>
      </w:r>
      <w:r w:rsidR="00BC4A73" w:rsidRPr="00972961">
        <w:t>The most disadvantaged Parenting Payment recipients with young children are required to participate in ParentsNext, whereas less disadvantaged recipients do not have any requirements and do not face the possibility of payment suspensions or penalties.</w:t>
      </w:r>
    </w:p>
    <w:p w14:paraId="64ADC4DA" w14:textId="57FD3BB6" w:rsidR="00A12BAB" w:rsidRPr="00972961" w:rsidRDefault="00A12BAB" w:rsidP="00FF11D7">
      <w:pPr>
        <w:rPr>
          <w:rFonts w:asciiTheme="minorHAnsi" w:eastAsia="Book Antiqua" w:hAnsiTheme="minorHAnsi"/>
        </w:rPr>
      </w:pPr>
      <w:r w:rsidRPr="00972961">
        <w:rPr>
          <w:rFonts w:asciiTheme="minorHAnsi" w:eastAsia="Book Antiqua" w:hAnsiTheme="minorHAnsi"/>
        </w:rPr>
        <w:t>In 2021–22, 25,920 or 22</w:t>
      </w:r>
      <w:r w:rsidR="006B3333" w:rsidRPr="00972961">
        <w:rPr>
          <w:rFonts w:asciiTheme="minorHAnsi" w:eastAsia="Book Antiqua" w:hAnsiTheme="minorHAnsi"/>
        </w:rPr>
        <w:t> per cent</w:t>
      </w:r>
      <w:r w:rsidRPr="00972961">
        <w:rPr>
          <w:rFonts w:asciiTheme="minorHAnsi" w:eastAsia="Book Antiqua" w:hAnsiTheme="minorHAnsi"/>
        </w:rPr>
        <w:t xml:space="preserve"> of ParentsNext participants had their payment suspended (put on hold) and 6 participants received a financial penalty</w:t>
      </w:r>
      <w:r w:rsidR="00A04A77" w:rsidRPr="00972961">
        <w:rPr>
          <w:rFonts w:asciiTheme="minorHAnsi" w:eastAsia="Book Antiqua" w:hAnsiTheme="minorHAnsi"/>
        </w:rPr>
        <w:t>, due to a failure to meet the obligations of the program</w:t>
      </w:r>
      <w:r w:rsidRPr="00972961">
        <w:rPr>
          <w:rFonts w:asciiTheme="minorHAnsi" w:hAnsiTheme="minorHAnsi"/>
        </w:rPr>
        <w:t>. The Select Committee heard that the compliance regime had caused stress and harm to participants, including preventing participants from meeting their own and their children</w:t>
      </w:r>
      <w:r w:rsidR="008644B4" w:rsidRPr="00972961">
        <w:rPr>
          <w:rFonts w:asciiTheme="minorHAnsi" w:hAnsiTheme="minorHAnsi"/>
        </w:rPr>
        <w:t>’</w:t>
      </w:r>
      <w:r w:rsidRPr="00972961">
        <w:rPr>
          <w:rFonts w:asciiTheme="minorHAnsi" w:hAnsiTheme="minorHAnsi"/>
        </w:rPr>
        <w:t>s basic needs.</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C30955" w:rsidRPr="00BA1758" w14:paraId="1A6786B7" w14:textId="77777777">
        <w:trPr>
          <w:cantSplit/>
        </w:trPr>
        <w:tc>
          <w:tcPr>
            <w:tcW w:w="5000" w:type="pct"/>
            <w:shd w:val="clear" w:color="auto" w:fill="E6F2FF"/>
            <w:hideMark/>
          </w:tcPr>
          <w:p w14:paraId="398E73A2" w14:textId="70556D07" w:rsidR="0045027F" w:rsidRPr="00972961" w:rsidRDefault="0045027F" w:rsidP="0045027F">
            <w:pPr>
              <w:pStyle w:val="BoxHeading"/>
              <w:spacing w:line="256" w:lineRule="auto"/>
            </w:pPr>
            <w:r w:rsidRPr="00972961">
              <w:t>Budget highlight</w:t>
            </w:r>
            <w:r w:rsidR="00D96BBD" w:rsidRPr="00972961">
              <w:t>s</w:t>
            </w:r>
            <w:r w:rsidRPr="00972961">
              <w:t xml:space="preserve">: Abolishing ParentsNext </w:t>
            </w:r>
          </w:p>
          <w:p w14:paraId="28F6D3E9" w14:textId="2724F99C" w:rsidR="0045027F" w:rsidRPr="00972961" w:rsidRDefault="0045027F" w:rsidP="005A4D9D">
            <w:pPr>
              <w:pStyle w:val="BoxText"/>
            </w:pPr>
            <w:r w:rsidRPr="00972961">
              <w:t xml:space="preserve">The Government </w:t>
            </w:r>
            <w:r w:rsidR="00456F76" w:rsidRPr="00972961">
              <w:t>will</w:t>
            </w:r>
            <w:r w:rsidRPr="00972961">
              <w:t xml:space="preserve"> abolish the ParentsNext program. </w:t>
            </w:r>
            <w:r w:rsidR="00771856" w:rsidRPr="00972961">
              <w:t>The Government</w:t>
            </w:r>
            <w:r w:rsidR="0094416D" w:rsidRPr="00972961">
              <w:t xml:space="preserve"> </w:t>
            </w:r>
            <w:r w:rsidRPr="00972961">
              <w:t xml:space="preserve">will </w:t>
            </w:r>
            <w:r w:rsidR="0094416D" w:rsidRPr="00972961">
              <w:t>finalise the approach to</w:t>
            </w:r>
            <w:r w:rsidRPr="00972961">
              <w:t xml:space="preserve"> a new voluntary program that better meets the needs of parents and sets them up for success, to commence at the earliest opportunity.</w:t>
            </w:r>
          </w:p>
          <w:p w14:paraId="15A5F2FD" w14:textId="71AD22CF" w:rsidR="00A12BAB" w:rsidRPr="00BA1758" w:rsidRDefault="0045027F" w:rsidP="00FF11D7">
            <w:pPr>
              <w:pStyle w:val="BoxText"/>
            </w:pPr>
            <w:r w:rsidRPr="00972961">
              <w:t>To support parents</w:t>
            </w:r>
            <w:r w:rsidR="008644B4" w:rsidRPr="00972961">
              <w:t>’</w:t>
            </w:r>
            <w:r w:rsidRPr="00972961">
              <w:t xml:space="preserve"> agency and ensure that those currently on ParentsNext do not face loss of payment, the Government will move to an interim voluntary participation model as quickly as possible prior to abolishing the program. This will remove the punitive component of the program while maintaining access to support to help complete education, meet family needs and prepare for the workforce while a replacement program is developed. The Government will also ensure that participants in the interim program </w:t>
            </w:r>
            <w:r w:rsidR="00985399" w:rsidRPr="00972961">
              <w:t>can</w:t>
            </w:r>
            <w:r w:rsidRPr="00972961">
              <w:t xml:space="preserve"> </w:t>
            </w:r>
            <w:r w:rsidR="002944B7" w:rsidRPr="00972961">
              <w:t>continue to</w:t>
            </w:r>
            <w:r w:rsidRPr="00972961">
              <w:t xml:space="preserve"> access </w:t>
            </w:r>
            <w:r w:rsidR="00526376" w:rsidRPr="00972961">
              <w:t xml:space="preserve">up </w:t>
            </w:r>
            <w:r w:rsidRPr="00972961">
              <w:t xml:space="preserve">to 36 hours per fortnight of subsidised </w:t>
            </w:r>
            <w:r w:rsidR="00A61A92" w:rsidRPr="00972961">
              <w:t>early</w:t>
            </w:r>
            <w:r w:rsidR="00C748CA" w:rsidRPr="00972961">
              <w:t xml:space="preserve"> childhood education and </w:t>
            </w:r>
            <w:r w:rsidRPr="00972961">
              <w:t>care through the Child Care Subsidy</w:t>
            </w:r>
            <w:r w:rsidR="00A12BAB" w:rsidRPr="00972961" w:rsidDel="0045027F">
              <w:t>.</w:t>
            </w:r>
          </w:p>
        </w:tc>
      </w:tr>
    </w:tbl>
    <w:p w14:paraId="10A7D3CE" w14:textId="77777777" w:rsidR="00A12BAB" w:rsidRPr="00BA1758" w:rsidRDefault="00A12BAB" w:rsidP="00FF11D7">
      <w:pPr>
        <w:pStyle w:val="SingleParagraph"/>
      </w:pPr>
    </w:p>
    <w:p w14:paraId="11753797" w14:textId="3553FA11" w:rsidR="00A12BAB" w:rsidRPr="00972961" w:rsidRDefault="00A12BAB" w:rsidP="004E6A23">
      <w:pPr>
        <w:pStyle w:val="Heading4"/>
      </w:pPr>
      <w:r w:rsidRPr="00972961">
        <w:t xml:space="preserve">Child support reforms </w:t>
      </w:r>
    </w:p>
    <w:p w14:paraId="58E266B5" w14:textId="0875DA2E" w:rsidR="00A12BAB" w:rsidRPr="00972961" w:rsidRDefault="00A12BAB" w:rsidP="00A12BAB">
      <w:r w:rsidRPr="00972961">
        <w:t xml:space="preserve">Child support payments can make an important contribution to </w:t>
      </w:r>
      <w:r w:rsidR="004F654D" w:rsidRPr="00972961">
        <w:t xml:space="preserve">household income </w:t>
      </w:r>
      <w:r w:rsidRPr="00972961">
        <w:t>for single parents</w:t>
      </w:r>
      <w:r w:rsidR="004F654D" w:rsidRPr="00972961">
        <w:t>, helping avoid financial hardship</w:t>
      </w:r>
      <w:r w:rsidRPr="00972961">
        <w:t>. Of all parents receiving child support, around 8</w:t>
      </w:r>
      <w:r w:rsidR="00CC79D3" w:rsidRPr="00972961">
        <w:t>4</w:t>
      </w:r>
      <w:r w:rsidR="006B3333" w:rsidRPr="00972961">
        <w:t> per cent</w:t>
      </w:r>
      <w:r w:rsidRPr="00972961">
        <w:t xml:space="preserve"> are women. </w:t>
      </w:r>
    </w:p>
    <w:p w14:paraId="008B1935" w14:textId="4E585739" w:rsidR="00A12BAB" w:rsidRPr="00972961" w:rsidRDefault="00A12BAB" w:rsidP="00A12BAB">
      <w:r w:rsidRPr="00972961">
        <w:lastRenderedPageBreak/>
        <w:t xml:space="preserve">The child support system recognises that it is </w:t>
      </w:r>
      <w:r w:rsidR="004F654D" w:rsidRPr="00972961">
        <w:t>both</w:t>
      </w:r>
      <w:r w:rsidRPr="00972961">
        <w:t xml:space="preserve"> parents</w:t>
      </w:r>
      <w:r w:rsidR="008644B4" w:rsidRPr="00972961">
        <w:t>’</w:t>
      </w:r>
      <w:r w:rsidRPr="00972961">
        <w:t xml:space="preserve"> responsibility to financially support their child to the extent they can. Accurate child support assessments, which are crucial to a fair scheme, depend on timely lodgement of tax returns. Where tax returns are delayed or not lodged</w:t>
      </w:r>
      <w:r w:rsidR="00E01149" w:rsidRPr="00972961">
        <w:t xml:space="preserve"> by an absentee child support provider</w:t>
      </w:r>
      <w:r w:rsidRPr="00972961">
        <w:t>, it may affect calculations of parents</w:t>
      </w:r>
      <w:r w:rsidR="008644B4" w:rsidRPr="00972961">
        <w:t>’</w:t>
      </w:r>
      <w:r w:rsidRPr="00972961">
        <w:t xml:space="preserve"> entitlements, including accuracy of Family Tax Benefit payments, and reduce Services Australia</w:t>
      </w:r>
      <w:r w:rsidR="008644B4" w:rsidRPr="00972961">
        <w:t>’</w:t>
      </w:r>
      <w:r w:rsidRPr="00972961">
        <w:t>s ability to intercept tax refunds to meet outstanding child support debts. This can effectively see child support payments withheld and</w:t>
      </w:r>
      <w:r w:rsidR="00BA4439" w:rsidRPr="00972961">
        <w:t>,</w:t>
      </w:r>
      <w:r w:rsidRPr="00972961">
        <w:t xml:space="preserve"> in some circumstances</w:t>
      </w:r>
      <w:r w:rsidR="00BA4439" w:rsidRPr="00972961">
        <w:t>,</w:t>
      </w:r>
      <w:r w:rsidR="007C717D" w:rsidRPr="00972961">
        <w:t xml:space="preserve"> </w:t>
      </w:r>
      <w:r w:rsidR="00652115" w:rsidRPr="00972961">
        <w:t>former partners</w:t>
      </w:r>
      <w:r w:rsidR="007C717D" w:rsidRPr="00972961">
        <w:t xml:space="preserve"> </w:t>
      </w:r>
      <w:r w:rsidRPr="00972961">
        <w:t>may do this intentionally to inflict financial abuse on women.</w:t>
      </w:r>
      <w:r w:rsidR="00300814" w:rsidRPr="00972961">
        <w:rPr>
          <w:rStyle w:val="EndnoteReference"/>
        </w:rPr>
        <w:endnoteReference w:id="6"/>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C30955" w:rsidRPr="00BA1758" w14:paraId="5BAF6AC8" w14:textId="77777777" w:rsidTr="006D212F">
        <w:trPr>
          <w:cantSplit/>
          <w:trHeight w:val="7644"/>
        </w:trPr>
        <w:tc>
          <w:tcPr>
            <w:tcW w:w="5000" w:type="pct"/>
            <w:shd w:val="clear" w:color="auto" w:fill="E6F2FF"/>
            <w:hideMark/>
          </w:tcPr>
          <w:p w14:paraId="7352A57F" w14:textId="475C2714" w:rsidR="00A12BAB" w:rsidRPr="00972961" w:rsidRDefault="00A12BAB">
            <w:pPr>
              <w:pStyle w:val="BoxHeading"/>
              <w:spacing w:line="256" w:lineRule="auto"/>
            </w:pPr>
            <w:r w:rsidRPr="00972961">
              <w:t>B</w:t>
            </w:r>
            <w:r w:rsidR="00784480" w:rsidRPr="00972961">
              <w:t>udget highlights:</w:t>
            </w:r>
            <w:r w:rsidRPr="00972961">
              <w:t xml:space="preserve"> Improvements to the child support system</w:t>
            </w:r>
          </w:p>
          <w:p w14:paraId="44A3EF86" w14:textId="46530D21" w:rsidR="00A12BAB" w:rsidRPr="00972961" w:rsidRDefault="00A12BAB">
            <w:pPr>
              <w:pStyle w:val="BoxText"/>
            </w:pPr>
            <w:r w:rsidRPr="00972961">
              <w:t>To further support single parents and make the child support system fairer, the Government has introduced legislation to improve the timely collection of child support owed to parents and help prevent future debt among low</w:t>
            </w:r>
            <w:r w:rsidR="008644B4" w:rsidRPr="00972961">
              <w:noBreakHyphen/>
            </w:r>
            <w:r w:rsidRPr="00972961">
              <w:t xml:space="preserve">income parents. The </w:t>
            </w:r>
            <w:r w:rsidRPr="00972961">
              <w:rPr>
                <w:i/>
              </w:rPr>
              <w:t xml:space="preserve">Social Services Legislation Amendment (Child Support Measures) Bill 2023 </w:t>
            </w:r>
            <w:r w:rsidRPr="00972961">
              <w:t xml:space="preserve">proposes key changes including extending the circumstances in which Services Australia can deduct child support from </w:t>
            </w:r>
            <w:r w:rsidR="00170EF4" w:rsidRPr="00972961">
              <w:t xml:space="preserve">a </w:t>
            </w:r>
            <w:r w:rsidRPr="00972961">
              <w:t>parent</w:t>
            </w:r>
            <w:r w:rsidR="008644B4" w:rsidRPr="00972961">
              <w:t>’</w:t>
            </w:r>
            <w:r w:rsidRPr="00972961">
              <w:t>s wages, tightening departure prohibition orders and improving income accuracy for low</w:t>
            </w:r>
            <w:r w:rsidR="008644B4" w:rsidRPr="00972961">
              <w:noBreakHyphen/>
            </w:r>
            <w:r w:rsidRPr="00972961">
              <w:t xml:space="preserve">income parents who are not required to lodge a tax return. </w:t>
            </w:r>
          </w:p>
          <w:p w14:paraId="6028CCC2" w14:textId="41BB1735" w:rsidR="00A12BAB" w:rsidRPr="00972961" w:rsidRDefault="00A12BAB">
            <w:pPr>
              <w:pStyle w:val="BoxText"/>
            </w:pPr>
            <w:r w:rsidRPr="00972961">
              <w:t>The Bill is a first step to make the scheme better for those parents with sole caring responsibility and children. To improve the scheme over the longer</w:t>
            </w:r>
            <w:r w:rsidR="008644B4" w:rsidRPr="00972961">
              <w:noBreakHyphen/>
            </w:r>
            <w:r w:rsidRPr="00972961">
              <w:t>term, the Government has committed $</w:t>
            </w:r>
            <w:r w:rsidR="00D27246" w:rsidRPr="00972961">
              <w:t>5</w:t>
            </w:r>
            <w:r w:rsidRPr="00972961">
              <w:t>.</w:t>
            </w:r>
            <w:r w:rsidR="00D27246" w:rsidRPr="00972961">
              <w:t>1</w:t>
            </w:r>
            <w:r w:rsidRPr="00972961">
              <w:t> million over 5 years to implement key recommendations made by the Joint Select Committee on Australia</w:t>
            </w:r>
            <w:r w:rsidR="008644B4" w:rsidRPr="00972961">
              <w:t>’</w:t>
            </w:r>
            <w:r w:rsidRPr="00972961">
              <w:t>s Family Law System:</w:t>
            </w:r>
          </w:p>
          <w:p w14:paraId="18440998" w14:textId="77777777" w:rsidR="00A12BAB" w:rsidRPr="00972961" w:rsidRDefault="00A12BAB">
            <w:pPr>
              <w:pStyle w:val="BoxBullet"/>
            </w:pPr>
            <w:r w:rsidRPr="00972961">
              <w:t>establish a Child Support Stakeholder Consultation Group to provide a strong voice to Government on issues impacting families</w:t>
            </w:r>
          </w:p>
          <w:p w14:paraId="0530BAE7" w14:textId="77777777" w:rsidR="00A12BAB" w:rsidRPr="00972961" w:rsidRDefault="00A12BAB">
            <w:pPr>
              <w:pStyle w:val="BoxBullet"/>
            </w:pPr>
            <w:r w:rsidRPr="00972961">
              <w:t>commission expert research on the costs of raising children in Australia and consider whether changes are needed to the child support formula to ensure child support payments provide children with an adequate level of financial support</w:t>
            </w:r>
          </w:p>
          <w:p w14:paraId="397EE99D" w14:textId="77777777" w:rsidR="00A12BAB" w:rsidRPr="00972961" w:rsidRDefault="00A12BAB">
            <w:pPr>
              <w:pStyle w:val="BoxBullet"/>
            </w:pPr>
            <w:r w:rsidRPr="00972961">
              <w:t>review compliance in the child support scheme, with a focus on collection and enforcement</w:t>
            </w:r>
          </w:p>
          <w:p w14:paraId="54D500A1" w14:textId="77777777" w:rsidR="00A12BAB" w:rsidRPr="00972961" w:rsidRDefault="00A12BAB">
            <w:pPr>
              <w:pStyle w:val="BoxBullet"/>
            </w:pPr>
            <w:r w:rsidRPr="00972961">
              <w:t>review the interaction between the child support scheme and Family Tax Benefit to ensure vulnerable single parent families are financially supported after separation</w:t>
            </w:r>
          </w:p>
          <w:p w14:paraId="514B9567" w14:textId="40B26D47" w:rsidR="00A12BAB" w:rsidRPr="00BA1758" w:rsidRDefault="00A12BAB" w:rsidP="00193E84">
            <w:pPr>
              <w:pStyle w:val="BoxBullet"/>
            </w:pPr>
            <w:r w:rsidRPr="00972961">
              <w:t>undertake an evaluation of separated families to understand what can be done to support parents with caring responsibilities where private collect arrangements have broken down.</w:t>
            </w:r>
          </w:p>
        </w:tc>
      </w:tr>
    </w:tbl>
    <w:p w14:paraId="4BD74947" w14:textId="77777777" w:rsidR="00B65A13" w:rsidRDefault="00B65A13" w:rsidP="00B65A13">
      <w:pPr>
        <w:pStyle w:val="SingleParagraph"/>
      </w:pPr>
    </w:p>
    <w:p w14:paraId="00DFED83" w14:textId="7ABD0695" w:rsidR="00FA32E7" w:rsidRPr="00972961" w:rsidRDefault="00FA32E7" w:rsidP="00D01652">
      <w:pPr>
        <w:pStyle w:val="Heading3"/>
      </w:pPr>
      <w:r w:rsidRPr="00972961">
        <w:lastRenderedPageBreak/>
        <w:t xml:space="preserve">Addressing challenges faced by older women </w:t>
      </w:r>
    </w:p>
    <w:p w14:paraId="40C804AB" w14:textId="4B46B5E9" w:rsidR="00FA32E7" w:rsidRPr="00972961" w:rsidRDefault="003C338C" w:rsidP="00D01652">
      <w:r w:rsidRPr="00972961">
        <w:t>L</w:t>
      </w:r>
      <w:r w:rsidR="00FA32E7" w:rsidRPr="00972961">
        <w:t xml:space="preserve">ower workforce participation combined with lower levels of pay </w:t>
      </w:r>
      <w:r w:rsidR="000105B5" w:rsidRPr="00972961">
        <w:t>for women</w:t>
      </w:r>
      <w:r w:rsidR="00FA32E7" w:rsidRPr="00972961">
        <w:t xml:space="preserve"> result</w:t>
      </w:r>
      <w:r w:rsidR="000105B5" w:rsidRPr="00972961">
        <w:t>s</w:t>
      </w:r>
      <w:r w:rsidR="00FA32E7" w:rsidRPr="00972961">
        <w:t xml:space="preserve"> in significantly lower lifetime earnings and lower superannuation balances upon retirement.</w:t>
      </w:r>
      <w:r w:rsidR="00242245" w:rsidRPr="00972961">
        <w:t xml:space="preserve"> </w:t>
      </w:r>
      <w:r w:rsidR="00B73A7E" w:rsidRPr="00972961">
        <w:t>For many older women, particularly older single women</w:t>
      </w:r>
      <w:r w:rsidR="00FA32E7" w:rsidRPr="00972961">
        <w:t xml:space="preserve">, this increases their risks of experiencing financial hardship and </w:t>
      </w:r>
      <w:r w:rsidR="00EF2C91" w:rsidRPr="00972961">
        <w:t xml:space="preserve">housing insecurity </w:t>
      </w:r>
      <w:r w:rsidR="00FA32E7" w:rsidRPr="00972961">
        <w:t xml:space="preserve">and makes them more likely to rely on government </w:t>
      </w:r>
      <w:permStart w:id="606950883" w:edGrp="everyone"/>
      <w:permEnd w:id="606950883"/>
      <w:r w:rsidR="00FA32E7" w:rsidRPr="00972961">
        <w:t xml:space="preserve">supports later in life. </w:t>
      </w:r>
    </w:p>
    <w:p w14:paraId="5467F8E6" w14:textId="77777777" w:rsidR="00FA32E7" w:rsidRPr="00972961" w:rsidRDefault="00FA32E7" w:rsidP="00D01652">
      <w:pPr>
        <w:pStyle w:val="Heading4"/>
      </w:pPr>
      <w:r w:rsidRPr="00972961" w:rsidDel="00C02A8A">
        <w:t xml:space="preserve">Older women </w:t>
      </w:r>
      <w:r w:rsidRPr="00972961">
        <w:t xml:space="preserve">have increased their workforce participation </w:t>
      </w:r>
    </w:p>
    <w:p w14:paraId="33C47529" w14:textId="4AECD53B" w:rsidR="00FA32E7" w:rsidRPr="00972961" w:rsidRDefault="00FA32E7" w:rsidP="00D01652">
      <w:r w:rsidRPr="00972961">
        <w:t>Older women</w:t>
      </w:r>
      <w:r w:rsidR="008644B4" w:rsidRPr="00972961">
        <w:t>’</w:t>
      </w:r>
      <w:r w:rsidRPr="00972961">
        <w:t xml:space="preserve">s patterns of workforce participation have changed markedly over the </w:t>
      </w:r>
      <w:r w:rsidR="004A00AE" w:rsidRPr="00972961">
        <w:t xml:space="preserve">past </w:t>
      </w:r>
      <w:r w:rsidRPr="00972961">
        <w:t>4 decades. Since the first Women</w:t>
      </w:r>
      <w:r w:rsidR="008644B4" w:rsidRPr="00972961">
        <w:t>’</w:t>
      </w:r>
      <w:r w:rsidRPr="00972961">
        <w:t>s Budget Statement in 1984, the labour force participation rate</w:t>
      </w:r>
      <w:r w:rsidRPr="00972961" w:rsidDel="00B00849">
        <w:t xml:space="preserve"> </w:t>
      </w:r>
      <w:r w:rsidRPr="00972961">
        <w:t xml:space="preserve">of women aged 55 to 59 years has increased from </w:t>
      </w:r>
      <w:r w:rsidR="00793002" w:rsidRPr="00972961">
        <w:t>30</w:t>
      </w:r>
      <w:r w:rsidR="006B3333" w:rsidRPr="00972961">
        <w:t> per cent</w:t>
      </w:r>
      <w:r w:rsidRPr="00972961">
        <w:t xml:space="preserve"> to 72</w:t>
      </w:r>
      <w:r w:rsidR="006B3333" w:rsidRPr="00972961">
        <w:t> per cent</w:t>
      </w:r>
      <w:r w:rsidRPr="00972961">
        <w:t xml:space="preserve"> in </w:t>
      </w:r>
      <w:r w:rsidR="003A3104" w:rsidRPr="00972961">
        <w:t xml:space="preserve">March </w:t>
      </w:r>
      <w:r w:rsidRPr="00972961">
        <w:t>202</w:t>
      </w:r>
      <w:r w:rsidR="00793002" w:rsidRPr="00972961">
        <w:t>3</w:t>
      </w:r>
      <w:r w:rsidRPr="00972961">
        <w:t>. Over the same period, the participation rate of women aged 60 to 64 years increased from 12</w:t>
      </w:r>
      <w:r w:rsidR="006B3333" w:rsidRPr="00972961">
        <w:t> per cent</w:t>
      </w:r>
      <w:r w:rsidRPr="00972961">
        <w:t xml:space="preserve"> to 5</w:t>
      </w:r>
      <w:r w:rsidR="00793002" w:rsidRPr="00972961">
        <w:t>6</w:t>
      </w:r>
      <w:r w:rsidR="006B3333" w:rsidRPr="00972961">
        <w:t> per cent</w:t>
      </w:r>
      <w:r w:rsidRPr="00972961">
        <w:t xml:space="preserve">. Improved health </w:t>
      </w:r>
      <w:r w:rsidR="00FE018F" w:rsidRPr="00972961">
        <w:t>and education</w:t>
      </w:r>
      <w:r w:rsidRPr="00972961">
        <w:t xml:space="preserve"> outcomes, the availability of less physically demanding jobs, part</w:t>
      </w:r>
      <w:r w:rsidR="008644B4" w:rsidRPr="00972961">
        <w:noBreakHyphen/>
      </w:r>
      <w:r w:rsidRPr="00972961">
        <w:t xml:space="preserve">time hours and flexible work have all enabled the rising participation of older women and men in the labour force. </w:t>
      </w:r>
    </w:p>
    <w:p w14:paraId="3964CF02" w14:textId="3908898D" w:rsidR="00FA32E7" w:rsidRPr="00972961" w:rsidRDefault="00FA32E7" w:rsidP="00D01652">
      <w:r w:rsidRPr="00972961">
        <w:t>Certain barriers affecting younger women</w:t>
      </w:r>
      <w:r w:rsidR="008644B4" w:rsidRPr="00972961">
        <w:t>’</w:t>
      </w:r>
      <w:r w:rsidRPr="00972961">
        <w:t>s workforce participation continue to impact older women. Caring responsibilities (for their own children, grandchildren, and/or ageing parents), for example, may also continue to impact some older women</w:t>
      </w:r>
      <w:r w:rsidR="008644B4" w:rsidRPr="00972961">
        <w:t>’</w:t>
      </w:r>
      <w:r w:rsidRPr="00972961">
        <w:t>s ability to participate in the labour force through the later decades of their working lives. In 2021, 12.8</w:t>
      </w:r>
      <w:r w:rsidR="006B3333" w:rsidRPr="00972961">
        <w:t> per cent</w:t>
      </w:r>
      <w:r w:rsidRPr="00972961">
        <w:t xml:space="preserve"> of people aged 55 to 74 reported caring for other peoples</w:t>
      </w:r>
      <w:r w:rsidR="008644B4" w:rsidRPr="00972961">
        <w:t>’</w:t>
      </w:r>
      <w:r w:rsidRPr="00972961">
        <w:t xml:space="preserve"> children. </w:t>
      </w:r>
      <w:r w:rsidR="00281CE0" w:rsidRPr="00972961">
        <w:t>Two</w:t>
      </w:r>
      <w:r w:rsidR="008644B4" w:rsidRPr="00972961">
        <w:noBreakHyphen/>
      </w:r>
      <w:r w:rsidRPr="00972961">
        <w:t xml:space="preserve">thirds of these carers were women. Significantly more women than men aged 55 and over reported that caring responsibilities were the main reason they were not available to start a job or work more hours. More than double the number of women in that cohort also cited caring for </w:t>
      </w:r>
      <w:r w:rsidR="2E82C75A" w:rsidRPr="00972961">
        <w:t>a person with a disability</w:t>
      </w:r>
      <w:r w:rsidR="6AEE78B2" w:rsidRPr="00972961">
        <w:t>, a person with an illness</w:t>
      </w:r>
      <w:r w:rsidR="2E82C75A" w:rsidRPr="00972961">
        <w:t xml:space="preserve"> or </w:t>
      </w:r>
      <w:r w:rsidR="26672F3F" w:rsidRPr="00972961">
        <w:t xml:space="preserve">an </w:t>
      </w:r>
      <w:r w:rsidR="2E82C75A" w:rsidRPr="00972961">
        <w:t xml:space="preserve">older person </w:t>
      </w:r>
      <w:r w:rsidRPr="00972961">
        <w:t xml:space="preserve">as the reason for retirement. </w:t>
      </w:r>
    </w:p>
    <w:p w14:paraId="51DA1216" w14:textId="7B168A6F" w:rsidR="00FA32E7" w:rsidRPr="00972961" w:rsidRDefault="00FA32E7" w:rsidP="00D01652">
      <w:pPr>
        <w:pStyle w:val="Heading4"/>
      </w:pPr>
      <w:r w:rsidRPr="00972961">
        <w:t xml:space="preserve">Older women face discrimination in the workplace </w:t>
      </w:r>
    </w:p>
    <w:p w14:paraId="35F4BBD2" w14:textId="6FDBA4C4" w:rsidR="00FA32E7" w:rsidRPr="00972961" w:rsidRDefault="00FA32E7" w:rsidP="00D01652">
      <w:pPr>
        <w:keepLines/>
      </w:pPr>
      <w:r w:rsidRPr="00972961">
        <w:t>Older women who participate in the labour force face different barriers in the workplace, which may include age discrimination, stereotypes or myths associated with age. Nearly one</w:t>
      </w:r>
      <w:r w:rsidR="062E8F17" w:rsidRPr="00972961">
        <w:t xml:space="preserve"> </w:t>
      </w:r>
      <w:r w:rsidRPr="00972961">
        <w:t>third of employers reported they have an age above which they are reluctant to recruit workers, with many indicating an unwillingness to hire workers over the age of 50.</w:t>
      </w:r>
      <w:r w:rsidR="00300814" w:rsidRPr="00972961">
        <w:rPr>
          <w:rStyle w:val="EndnoteReference"/>
        </w:rPr>
        <w:endnoteReference w:id="7"/>
      </w:r>
      <w:r w:rsidR="00300814" w:rsidRPr="00972961">
        <w:t xml:space="preserve"> </w:t>
      </w:r>
    </w:p>
    <w:p w14:paraId="1FA89869" w14:textId="1B53A356" w:rsidR="00FA32E7" w:rsidRPr="00972961" w:rsidRDefault="00300814" w:rsidP="00D01652">
      <w:r w:rsidRPr="00972961">
        <w:t>Women and men, however, have different experiences of age discrimination in the workforce.</w:t>
      </w:r>
      <w:r w:rsidRPr="00972961">
        <w:rPr>
          <w:rStyle w:val="EndnoteReference"/>
        </w:rPr>
        <w:endnoteReference w:id="8"/>
      </w:r>
      <w:r w:rsidRPr="00972961">
        <w:t xml:space="preserve"> </w:t>
      </w:r>
      <w:r w:rsidR="00FA32E7" w:rsidRPr="00972961">
        <w:t>A 2015 Australian Human Rights Commission survey of participants aged 50 and older found that of those who experienced discrimination, 51</w:t>
      </w:r>
      <w:r w:rsidR="006B3333" w:rsidRPr="00972961">
        <w:t> per cent</w:t>
      </w:r>
      <w:r w:rsidR="00FA32E7" w:rsidRPr="00972961">
        <w:t xml:space="preserve"> of women reported being more likely to be perceived by peers as having outdated skills, being slow to learn new things or as someone who would deliver an unsatisfactory job. This was compared to 38</w:t>
      </w:r>
      <w:r w:rsidR="006B3333" w:rsidRPr="00972961">
        <w:t> per cent</w:t>
      </w:r>
      <w:r w:rsidR="00FA32E7" w:rsidRPr="00972961">
        <w:t xml:space="preserve"> of men. Additionally, women were more likely than men (68</w:t>
      </w:r>
      <w:r w:rsidR="006B3333" w:rsidRPr="00972961">
        <w:t> per cent</w:t>
      </w:r>
      <w:r w:rsidR="00FA32E7" w:rsidRPr="00972961">
        <w:t xml:space="preserve"> compared to 52</w:t>
      </w:r>
      <w:r w:rsidR="006B3333" w:rsidRPr="00972961">
        <w:t> per cent</w:t>
      </w:r>
      <w:r w:rsidR="00FA32E7" w:rsidRPr="00972961">
        <w:t>) to report age discrimination affecting their self</w:t>
      </w:r>
      <w:r w:rsidR="008644B4" w:rsidRPr="00972961">
        <w:noBreakHyphen/>
      </w:r>
      <w:r w:rsidR="00FA32E7" w:rsidRPr="00972961">
        <w:t xml:space="preserve">esteem, mental health or had caused them stress in the workplace. </w:t>
      </w:r>
    </w:p>
    <w:p w14:paraId="21EBC691" w14:textId="34168D71" w:rsidR="00FA32E7" w:rsidRPr="00972961" w:rsidRDefault="00FA32E7" w:rsidP="00D01652">
      <w:r w:rsidRPr="00972961">
        <w:t>As older women</w:t>
      </w:r>
      <w:r w:rsidR="008644B4" w:rsidRPr="00972961">
        <w:t>’</w:t>
      </w:r>
      <w:r w:rsidRPr="00972961">
        <w:t>s participation rates increase, women experiencing menopause are increasingly likely to be in the workforce and may experience additional associated challenges. While there</w:t>
      </w:r>
      <w:r w:rsidRPr="00972961" w:rsidDel="00154C91">
        <w:t xml:space="preserve"> </w:t>
      </w:r>
      <w:r w:rsidRPr="00972961">
        <w:t xml:space="preserve">is limited research on the full extent of its potential impact, the </w:t>
      </w:r>
      <w:r w:rsidRPr="00972961">
        <w:lastRenderedPageBreak/>
        <w:t>range of symptoms</w:t>
      </w:r>
      <w:r w:rsidRPr="00972961" w:rsidDel="00077CA5">
        <w:t xml:space="preserve"> </w:t>
      </w:r>
      <w:r w:rsidRPr="00972961">
        <w:t>associated with menopause can impact women</w:t>
      </w:r>
      <w:r w:rsidR="008644B4" w:rsidRPr="00972961">
        <w:t>’</w:t>
      </w:r>
      <w:r w:rsidRPr="00972961">
        <w:t>s needs in the workplace and experiences of work. Where supports are not adequate, older women may</w:t>
      </w:r>
      <w:r w:rsidRPr="00972961" w:rsidDel="00CB66B4">
        <w:t xml:space="preserve"> </w:t>
      </w:r>
      <w:r w:rsidRPr="00972961">
        <w:t>revert to part</w:t>
      </w:r>
      <w:r w:rsidR="008644B4" w:rsidRPr="00972961">
        <w:noBreakHyphen/>
      </w:r>
      <w:r w:rsidRPr="00972961">
        <w:t>time work, forgo leadership opportunities</w:t>
      </w:r>
      <w:r w:rsidR="003210F7" w:rsidRPr="00972961">
        <w:t>,</w:t>
      </w:r>
      <w:r w:rsidRPr="00972961">
        <w:t xml:space="preserve"> or pursue early retirement.</w:t>
      </w:r>
    </w:p>
    <w:p w14:paraId="6D2D7B05" w14:textId="5555F129" w:rsidR="002C34E9" w:rsidRPr="00972961" w:rsidRDefault="00582E7C" w:rsidP="00B279F6">
      <w:pPr>
        <w:pStyle w:val="Heading4"/>
      </w:pPr>
      <w:r w:rsidRPr="00972961">
        <w:t>I</w:t>
      </w:r>
      <w:r w:rsidR="006264B7" w:rsidRPr="00972961">
        <w:t>ncreases to income support payments</w:t>
      </w:r>
      <w:r w:rsidR="00E17994" w:rsidRPr="00972961">
        <w:t xml:space="preserve"> for those </w:t>
      </w:r>
      <w:r w:rsidR="00E17994" w:rsidRPr="008743FF">
        <w:t>aged 55</w:t>
      </w:r>
      <w:r w:rsidR="00BF5769" w:rsidRPr="008743FF">
        <w:t xml:space="preserve"> and over</w:t>
      </w:r>
    </w:p>
    <w:p w14:paraId="04D56090" w14:textId="77777777" w:rsidR="00842D72" w:rsidRPr="00972961" w:rsidRDefault="00842D72" w:rsidP="00842D72">
      <w:pPr>
        <w:rPr>
          <w:rFonts w:eastAsiaTheme="majorEastAsia" w:cstheme="majorBidi"/>
          <w:szCs w:val="19"/>
        </w:rPr>
      </w:pPr>
      <w:r w:rsidRPr="00972961">
        <w:rPr>
          <w:rFonts w:eastAsiaTheme="majorEastAsia"/>
        </w:rPr>
        <w:t xml:space="preserve">The Government recognises the additional barriers older Australians face engaging with work, and the importance of the social safety net to ensure older Australians can live with dignity. </w:t>
      </w:r>
    </w:p>
    <w:p w14:paraId="217D29A2" w14:textId="6051ADD4" w:rsidR="00FA32E7" w:rsidRPr="00972961" w:rsidRDefault="00FA32E7" w:rsidP="00FC3C7C">
      <w:pPr>
        <w:rPr>
          <w:rFonts w:eastAsiaTheme="majorEastAsia"/>
        </w:rPr>
      </w:pPr>
      <w:r w:rsidRPr="00972961">
        <w:t xml:space="preserve">Among Australians aged 55 and over, a </w:t>
      </w:r>
      <w:r w:rsidR="009342F0" w:rsidRPr="00972961">
        <w:t xml:space="preserve">moderately </w:t>
      </w:r>
      <w:r w:rsidRPr="00972961">
        <w:t xml:space="preserve">larger share of income support recipients are women. In March 2023, women accounted for </w:t>
      </w:r>
      <w:r w:rsidR="00BF5769" w:rsidRPr="00972961">
        <w:t>56</w:t>
      </w:r>
      <w:r w:rsidRPr="00972961">
        <w:t xml:space="preserve"> per cent of all JobSeeker Payments for those aged 55 to 64, and 5</w:t>
      </w:r>
      <w:r w:rsidR="00DF43D8" w:rsidRPr="00972961">
        <w:t>7</w:t>
      </w:r>
      <w:r w:rsidRPr="00972961">
        <w:t xml:space="preserve"> per cent for those age</w:t>
      </w:r>
      <w:r w:rsidR="00DF43D8" w:rsidRPr="00972961">
        <w:t>d</w:t>
      </w:r>
      <w:r w:rsidRPr="00972961">
        <w:t xml:space="preserve"> 65 and over. Men, however, account for a higher portion of income support recipients for younger age groups.</w:t>
      </w:r>
      <w:r w:rsidR="00FC3C7C" w:rsidRPr="00972961">
        <w:t xml:space="preserve"> </w:t>
      </w:r>
    </w:p>
    <w:p w14:paraId="0725E317" w14:textId="4FE97821" w:rsidR="00D1011F" w:rsidRPr="00972961" w:rsidRDefault="00D1011F" w:rsidP="00D1011F">
      <w:pPr>
        <w:rPr>
          <w:rFonts w:eastAsiaTheme="majorEastAsia" w:cstheme="majorBidi"/>
          <w:szCs w:val="19"/>
        </w:rPr>
      </w:pPr>
      <w:r w:rsidRPr="00972961">
        <w:rPr>
          <w:rFonts w:eastAsiaTheme="majorEastAsia" w:cstheme="majorBidi"/>
          <w:szCs w:val="19"/>
        </w:rPr>
        <w:t xml:space="preserve">The Government recognises that older Australians can face additional, persistent barriers to work and may become stuck on JobSeeker </w:t>
      </w:r>
      <w:r w:rsidR="00B63C62" w:rsidRPr="00972961">
        <w:rPr>
          <w:rFonts w:eastAsiaTheme="majorEastAsia" w:cstheme="majorBidi"/>
          <w:szCs w:val="19"/>
        </w:rPr>
        <w:t>Payment</w:t>
      </w:r>
      <w:r w:rsidRPr="00972961">
        <w:rPr>
          <w:rFonts w:eastAsiaTheme="majorEastAsia" w:cstheme="majorBidi"/>
          <w:szCs w:val="19"/>
        </w:rPr>
        <w:t xml:space="preserve"> for long periods of time. </w:t>
      </w:r>
    </w:p>
    <w:p w14:paraId="5385AA78" w14:textId="21283476" w:rsidR="00D1011F" w:rsidRPr="00972961" w:rsidRDefault="00D1011F" w:rsidP="00D1011F">
      <w:pPr>
        <w:rPr>
          <w:rFonts w:eastAsiaTheme="majorEastAsia" w:cstheme="majorBidi"/>
          <w:szCs w:val="19"/>
        </w:rPr>
      </w:pPr>
      <w:r w:rsidRPr="00972961">
        <w:rPr>
          <w:rFonts w:eastAsiaTheme="majorEastAsia" w:cstheme="majorBidi"/>
          <w:szCs w:val="19"/>
        </w:rPr>
        <w:t xml:space="preserve">In recognition of this, single JobSeeker </w:t>
      </w:r>
      <w:r w:rsidR="00B63C62" w:rsidRPr="00972961">
        <w:rPr>
          <w:rFonts w:eastAsiaTheme="majorEastAsia" w:cstheme="majorBidi"/>
          <w:szCs w:val="19"/>
        </w:rPr>
        <w:t>Payment</w:t>
      </w:r>
      <w:r w:rsidR="00DD60A5" w:rsidRPr="00972961">
        <w:rPr>
          <w:rFonts w:eastAsiaTheme="majorEastAsia" w:cstheme="majorBidi"/>
          <w:szCs w:val="19"/>
        </w:rPr>
        <w:t xml:space="preserve"> </w:t>
      </w:r>
      <w:r w:rsidRPr="00972961">
        <w:rPr>
          <w:rFonts w:eastAsiaTheme="majorEastAsia" w:cstheme="majorBidi"/>
          <w:szCs w:val="19"/>
        </w:rPr>
        <w:t xml:space="preserve">recipients aged 60 years or older who have been receiving the payment for 9 </w:t>
      </w:r>
      <w:r w:rsidR="007D385F" w:rsidRPr="00972961">
        <w:rPr>
          <w:rFonts w:eastAsiaTheme="majorEastAsia" w:cstheme="majorBidi"/>
          <w:szCs w:val="19"/>
        </w:rPr>
        <w:t xml:space="preserve">or more continuous </w:t>
      </w:r>
      <w:r w:rsidRPr="00972961">
        <w:rPr>
          <w:rFonts w:eastAsiaTheme="majorEastAsia" w:cstheme="majorBidi"/>
          <w:szCs w:val="19"/>
        </w:rPr>
        <w:t xml:space="preserve">months already benefit from a higher rate of payment than </w:t>
      </w:r>
      <w:r w:rsidR="00560F40" w:rsidRPr="00972961">
        <w:rPr>
          <w:rFonts w:eastAsiaTheme="majorEastAsia" w:cstheme="majorBidi"/>
          <w:szCs w:val="19"/>
        </w:rPr>
        <w:t xml:space="preserve">other </w:t>
      </w:r>
      <w:r w:rsidRPr="00972961">
        <w:rPr>
          <w:rFonts w:eastAsiaTheme="majorEastAsia" w:cstheme="majorBidi"/>
          <w:szCs w:val="19"/>
        </w:rPr>
        <w:t xml:space="preserve">JobSeeker </w:t>
      </w:r>
      <w:r w:rsidR="00B63C62" w:rsidRPr="00972961">
        <w:rPr>
          <w:rFonts w:eastAsiaTheme="majorEastAsia" w:cstheme="majorBidi"/>
          <w:szCs w:val="19"/>
        </w:rPr>
        <w:t>Payment</w:t>
      </w:r>
      <w:r w:rsidRPr="00972961">
        <w:rPr>
          <w:rFonts w:eastAsiaTheme="majorEastAsia" w:cstheme="majorBidi"/>
          <w:szCs w:val="19"/>
        </w:rPr>
        <w:t xml:space="preserve"> recipients, </w:t>
      </w:r>
      <w:r w:rsidR="00560F40" w:rsidRPr="00972961">
        <w:rPr>
          <w:rFonts w:eastAsiaTheme="majorEastAsia" w:cstheme="majorBidi"/>
          <w:szCs w:val="19"/>
        </w:rPr>
        <w:t>who are not principal carers</w:t>
      </w:r>
      <w:r w:rsidR="00DD7311" w:rsidRPr="00972961">
        <w:rPr>
          <w:rFonts w:eastAsiaTheme="majorEastAsia" w:cstheme="majorBidi"/>
          <w:szCs w:val="19"/>
        </w:rPr>
        <w:t>.</w:t>
      </w:r>
      <w:r w:rsidRPr="00972961">
        <w:rPr>
          <w:rFonts w:eastAsiaTheme="majorEastAsia" w:cstheme="majorBidi"/>
          <w:szCs w:val="19"/>
        </w:rPr>
        <w:t xml:space="preserve"> </w:t>
      </w:r>
      <w:r w:rsidR="00DD7311" w:rsidRPr="00972961">
        <w:rPr>
          <w:rFonts w:eastAsiaTheme="majorEastAsia" w:cstheme="majorBidi"/>
          <w:szCs w:val="19"/>
        </w:rPr>
        <w:t>C</w:t>
      </w:r>
      <w:r w:rsidRPr="00972961">
        <w:rPr>
          <w:rFonts w:eastAsiaTheme="majorEastAsia" w:cstheme="majorBidi"/>
          <w:szCs w:val="19"/>
        </w:rPr>
        <w:t xml:space="preserve">urrently the higher </w:t>
      </w:r>
      <w:r w:rsidR="00A505E4" w:rsidRPr="00972961">
        <w:rPr>
          <w:rFonts w:eastAsiaTheme="majorEastAsia" w:cstheme="majorBidi"/>
          <w:szCs w:val="19"/>
        </w:rPr>
        <w:t>basic</w:t>
      </w:r>
      <w:r w:rsidRPr="00972961">
        <w:rPr>
          <w:rFonts w:eastAsiaTheme="majorEastAsia" w:cstheme="majorBidi"/>
          <w:szCs w:val="19"/>
        </w:rPr>
        <w:t xml:space="preserve"> rate </w:t>
      </w:r>
      <w:r w:rsidR="00A505E4" w:rsidRPr="00972961">
        <w:rPr>
          <w:rFonts w:eastAsiaTheme="majorEastAsia" w:cstheme="majorBidi"/>
          <w:szCs w:val="19"/>
        </w:rPr>
        <w:t>is</w:t>
      </w:r>
      <w:r w:rsidRPr="00972961">
        <w:rPr>
          <w:rFonts w:eastAsiaTheme="majorEastAsia" w:cstheme="majorBidi"/>
          <w:szCs w:val="19"/>
        </w:rPr>
        <w:t xml:space="preserve"> $745.20 per fortnight. Of the 82,000 recipients of this higher payment, women make up </w:t>
      </w:r>
      <w:r w:rsidR="00A505E4" w:rsidRPr="00972961">
        <w:rPr>
          <w:rFonts w:eastAsiaTheme="majorEastAsia" w:cstheme="majorBidi"/>
          <w:szCs w:val="19"/>
        </w:rPr>
        <w:t>58</w:t>
      </w:r>
      <w:r w:rsidR="006B3333" w:rsidRPr="00972961">
        <w:rPr>
          <w:rFonts w:eastAsiaTheme="majorEastAsia" w:cstheme="majorBidi"/>
          <w:szCs w:val="19"/>
        </w:rPr>
        <w:t> per cent</w:t>
      </w:r>
      <w:r w:rsidRPr="00972961">
        <w:rPr>
          <w:rFonts w:eastAsiaTheme="majorEastAsia" w:cstheme="majorBidi"/>
          <w:szCs w:val="19"/>
        </w:rPr>
        <w:t xml:space="preserve">. </w:t>
      </w:r>
    </w:p>
    <w:p w14:paraId="134573C0" w14:textId="38868A4A" w:rsidR="00FA32E7" w:rsidRPr="00972961" w:rsidRDefault="00D1011F" w:rsidP="00D01652">
      <w:pPr>
        <w:rPr>
          <w:rFonts w:eastAsiaTheme="majorEastAsia"/>
        </w:rPr>
      </w:pPr>
      <w:r w:rsidRPr="00972961">
        <w:rPr>
          <w:rFonts w:eastAsiaTheme="majorEastAsia" w:cstheme="majorBidi"/>
          <w:szCs w:val="19"/>
        </w:rPr>
        <w:t xml:space="preserve">In this Budget, the Government will extend eligibility for this higher rate of JobSeeker </w:t>
      </w:r>
      <w:r w:rsidR="006252C2" w:rsidRPr="00972961">
        <w:rPr>
          <w:rFonts w:eastAsiaTheme="majorEastAsia" w:cstheme="majorBidi"/>
          <w:szCs w:val="19"/>
        </w:rPr>
        <w:t>P</w:t>
      </w:r>
      <w:r w:rsidRPr="00972961">
        <w:rPr>
          <w:rFonts w:eastAsiaTheme="majorEastAsia" w:cstheme="majorBidi"/>
          <w:szCs w:val="19"/>
        </w:rPr>
        <w:t xml:space="preserve">ayment to those aged 55 to 59 years who have been on payment for 9 </w:t>
      </w:r>
      <w:r w:rsidR="00B63C62" w:rsidRPr="00972961">
        <w:rPr>
          <w:rFonts w:eastAsiaTheme="majorEastAsia" w:cstheme="majorBidi"/>
          <w:szCs w:val="19"/>
        </w:rPr>
        <w:t xml:space="preserve">or more continuous </w:t>
      </w:r>
      <w:r w:rsidRPr="00972961">
        <w:rPr>
          <w:rFonts w:eastAsiaTheme="majorEastAsia" w:cstheme="majorBidi"/>
          <w:szCs w:val="19"/>
        </w:rPr>
        <w:t>months.</w:t>
      </w:r>
      <w:r w:rsidR="00FA32E7" w:rsidRPr="00972961">
        <w:rPr>
          <w:rFonts w:eastAsiaTheme="majorEastAsia" w:cstheme="majorBidi"/>
          <w:szCs w:val="19"/>
        </w:rPr>
        <w:t xml:space="preserve"> </w:t>
      </w:r>
    </w:p>
    <w:tbl>
      <w:tblPr>
        <w:tblStyle w:val="TableGrid"/>
        <w:tblpPr w:leftFromText="180" w:rightFromText="180" w:vertAnchor="text" w:horzAnchor="margin" w:tblpY="26"/>
        <w:tblW w:w="5018" w:type="pct"/>
        <w:tblCellMar>
          <w:top w:w="284" w:type="dxa"/>
          <w:left w:w="284" w:type="dxa"/>
          <w:bottom w:w="284" w:type="dxa"/>
          <w:right w:w="284" w:type="dxa"/>
        </w:tblCellMar>
        <w:tblLook w:val="04A0" w:firstRow="1" w:lastRow="0" w:firstColumn="1" w:lastColumn="0" w:noHBand="0" w:noVBand="1"/>
      </w:tblPr>
      <w:tblGrid>
        <w:gridCol w:w="7738"/>
      </w:tblGrid>
      <w:tr w:rsidR="00C30955" w:rsidRPr="00A31772" w14:paraId="450AFA14" w14:textId="77777777" w:rsidTr="00A846EA">
        <w:trPr>
          <w:trHeight w:val="3083"/>
        </w:trPr>
        <w:tc>
          <w:tcPr>
            <w:tcW w:w="7737" w:type="dxa"/>
            <w:tcBorders>
              <w:top w:val="nil"/>
              <w:left w:val="nil"/>
              <w:bottom w:val="nil"/>
              <w:right w:val="nil"/>
            </w:tcBorders>
            <w:shd w:val="clear" w:color="auto" w:fill="E6F2FF"/>
          </w:tcPr>
          <w:p w14:paraId="6A763954" w14:textId="77261899" w:rsidR="00FA32E7" w:rsidRPr="00972961" w:rsidRDefault="00FA32E7" w:rsidP="00D01652">
            <w:pPr>
              <w:pStyle w:val="BoxHeading"/>
            </w:pPr>
            <w:r w:rsidRPr="00972961">
              <w:t>Budget highlight</w:t>
            </w:r>
            <w:r w:rsidR="001712BC" w:rsidRPr="00972961">
              <w:t>s</w:t>
            </w:r>
            <w:r w:rsidRPr="00972961">
              <w:t xml:space="preserve">: </w:t>
            </w:r>
            <w:r w:rsidR="0030441C" w:rsidRPr="00972961">
              <w:t>Extending eligibility for existing higher JobSeeker basic rate for those aged 55 and above</w:t>
            </w:r>
          </w:p>
          <w:p w14:paraId="36F0D629" w14:textId="2386A65F" w:rsidR="00246454" w:rsidRPr="00972961" w:rsidRDefault="00246454" w:rsidP="00246454">
            <w:pPr>
              <w:pStyle w:val="BoxText"/>
            </w:pPr>
            <w:r w:rsidRPr="00972961">
              <w:t xml:space="preserve">The Government is </w:t>
            </w:r>
            <w:r w:rsidR="00992492" w:rsidRPr="00972961">
              <w:t>extending eligibility for the existing higher rate of</w:t>
            </w:r>
            <w:r w:rsidRPr="00972961">
              <w:t xml:space="preserve"> JobSeeker Payment for older Australians. </w:t>
            </w:r>
          </w:p>
          <w:p w14:paraId="5054BEE8" w14:textId="15FC09BD" w:rsidR="00246454" w:rsidRPr="00972961" w:rsidRDefault="00705A3F" w:rsidP="00246454">
            <w:pPr>
              <w:pStyle w:val="BoxText"/>
            </w:pPr>
            <w:r w:rsidRPr="00972961">
              <w:t>In</w:t>
            </w:r>
            <w:r w:rsidR="00246454" w:rsidRPr="00972961">
              <w:t xml:space="preserve"> September, eligibility for the higher rate of payment will be extended to single Australians aged 55 to 59 who have been on the payment for 9 or more continuous months. This will benefit around 52,000 recipients, 55 per cent of whom are women. This acknowledges the additional barriers these recipients have to re</w:t>
            </w:r>
            <w:r w:rsidR="008644B4" w:rsidRPr="00972961">
              <w:noBreakHyphen/>
            </w:r>
            <w:r w:rsidR="00246454" w:rsidRPr="00972961">
              <w:t>entering the workforce, including age discrimination</w:t>
            </w:r>
            <w:r w:rsidR="00094B65" w:rsidRPr="00972961">
              <w:t xml:space="preserve"> or</w:t>
            </w:r>
            <w:r w:rsidR="00246454" w:rsidRPr="00972961">
              <w:t xml:space="preserve"> poor health</w:t>
            </w:r>
            <w:r w:rsidR="00094B65" w:rsidRPr="00972961">
              <w:t>.</w:t>
            </w:r>
            <w:r w:rsidR="00246454" w:rsidRPr="00972961">
              <w:t xml:space="preserve"> </w:t>
            </w:r>
          </w:p>
          <w:p w14:paraId="260FBE79" w14:textId="010E52A2" w:rsidR="008A6462" w:rsidRPr="00972961" w:rsidRDefault="00246454" w:rsidP="00D01652">
            <w:pPr>
              <w:pStyle w:val="BoxText"/>
            </w:pPr>
            <w:r w:rsidRPr="00972961">
              <w:t xml:space="preserve">JobSeeker recipients aged 60 years and older will also benefit from </w:t>
            </w:r>
            <w:r w:rsidR="00460766" w:rsidRPr="00972961">
              <w:t>the</w:t>
            </w:r>
            <w:r w:rsidRPr="00972961">
              <w:t xml:space="preserve"> $40 increase per fortnight to their </w:t>
            </w:r>
            <w:r w:rsidR="00D914F1" w:rsidRPr="00972961">
              <w:t>basic</w:t>
            </w:r>
            <w:r w:rsidRPr="00972961">
              <w:t xml:space="preserve"> payment rate. </w:t>
            </w:r>
          </w:p>
        </w:tc>
      </w:tr>
    </w:tbl>
    <w:p w14:paraId="00F1AD22" w14:textId="39157317" w:rsidR="000A78E3" w:rsidRDefault="000A78E3" w:rsidP="005A4D9D">
      <w:pPr>
        <w:pStyle w:val="SingleParagraph"/>
      </w:pPr>
    </w:p>
    <w:p w14:paraId="569C4F5D" w14:textId="34FF16AB" w:rsidR="000A78E3" w:rsidRPr="00972961" w:rsidRDefault="00BE0F12" w:rsidP="000A78E3">
      <w:pPr>
        <w:pStyle w:val="Boxheading-centred"/>
        <w:jc w:val="left"/>
      </w:pPr>
      <w:r w:rsidRPr="00972961">
        <w:lastRenderedPageBreak/>
        <w:t>Targeting</w:t>
      </w:r>
      <w:r w:rsidR="000A78E3" w:rsidRPr="00972961">
        <w:t xml:space="preserve"> entrenched community disadvantage</w:t>
      </w:r>
    </w:p>
    <w:p w14:paraId="459D8A09" w14:textId="02F7DC74" w:rsidR="000A78E3" w:rsidRPr="00972961" w:rsidRDefault="000A78E3" w:rsidP="000A78E3">
      <w:r w:rsidRPr="00972961">
        <w:t>There are communities in Australia where disadvantage is concentrated, which can have devastating and intergenerational impacts, including for women and girls who can face compounding disadvantage</w:t>
      </w:r>
      <w:r w:rsidR="008644B4" w:rsidRPr="00972961">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A78E3" w14:paraId="6BF17D40" w14:textId="77777777">
        <w:trPr>
          <w:cantSplit/>
        </w:trPr>
        <w:tc>
          <w:tcPr>
            <w:tcW w:w="5000" w:type="pct"/>
            <w:shd w:val="clear" w:color="auto" w:fill="E6F2FF"/>
          </w:tcPr>
          <w:p w14:paraId="47C560A6" w14:textId="7B0AB667" w:rsidR="000A78E3" w:rsidRPr="00972961" w:rsidRDefault="000A78E3">
            <w:pPr>
              <w:pStyle w:val="BoxHeading"/>
            </w:pPr>
            <w:r w:rsidRPr="00972961">
              <w:t>Budget highlights: Partnering to achieve long</w:t>
            </w:r>
            <w:r w:rsidR="008644B4" w:rsidRPr="00972961">
              <w:noBreakHyphen/>
            </w:r>
            <w:r w:rsidRPr="00972961">
              <w:t xml:space="preserve">term positive change </w:t>
            </w:r>
          </w:p>
          <w:p w14:paraId="41D9BF05" w14:textId="13A81853" w:rsidR="000A78E3" w:rsidRPr="00972961" w:rsidRDefault="000A78E3" w:rsidP="005A4D9D">
            <w:pPr>
              <w:pStyle w:val="BoxText"/>
            </w:pPr>
            <w:r w:rsidRPr="00972961">
              <w:t>The Government is investing $199.8 million in an integrated package to target entrenched community disadvantage. The package takes a long</w:t>
            </w:r>
            <w:r w:rsidR="008644B4" w:rsidRPr="00972961">
              <w:noBreakHyphen/>
            </w:r>
            <w:r w:rsidRPr="00972961">
              <w:t>term approach to working in partnership with communities to make a difference in the lives of disadvantaged Australians, including through place</w:t>
            </w:r>
            <w:r w:rsidR="008644B4" w:rsidRPr="00972961">
              <w:noBreakHyphen/>
            </w:r>
            <w:r w:rsidRPr="00972961">
              <w:t>based approaches and social impact investing initiatives. This package will see the Government working in partnership with state and territory governments, communities, and other key stakeholders including through a new strategy to partner with philanthropy.</w:t>
            </w:r>
          </w:p>
          <w:p w14:paraId="59820472" w14:textId="1BEF2280" w:rsidR="000A78E3" w:rsidRPr="00972961" w:rsidRDefault="000A78E3" w:rsidP="005A4D9D">
            <w:pPr>
              <w:pStyle w:val="BoxText"/>
            </w:pPr>
            <w:r w:rsidRPr="00972961">
              <w:t>As part of this package, the Government will develop a new strategy through the Investment Dialogue for Australia</w:t>
            </w:r>
            <w:r w:rsidR="008644B4" w:rsidRPr="00972961">
              <w:t>’</w:t>
            </w:r>
            <w:r w:rsidRPr="00972961">
              <w:t xml:space="preserve">s Children to partner with philanthropic organisations to better coordinate investments, share data, and improve outcomes, including for women, children, and families. </w:t>
            </w:r>
          </w:p>
        </w:tc>
      </w:tr>
    </w:tbl>
    <w:p w14:paraId="34EC0D5D" w14:textId="30E0A3F7" w:rsidR="00F917B6" w:rsidRPr="00DE52B9" w:rsidRDefault="00F917B6" w:rsidP="00DE52B9">
      <w:pPr>
        <w:pStyle w:val="SingleParagraph"/>
      </w:pPr>
    </w:p>
    <w:p w14:paraId="396BC517" w14:textId="6D960F94" w:rsidR="009D77E4" w:rsidRPr="00972961" w:rsidRDefault="009D77E4" w:rsidP="007A4B7B">
      <w:pPr>
        <w:pStyle w:val="Heading2"/>
      </w:pPr>
      <w:bookmarkStart w:id="44" w:name="_Toc134293318"/>
      <w:r w:rsidRPr="00972961">
        <w:t>The gender pay gap</w:t>
      </w:r>
      <w:bookmarkEnd w:id="44"/>
    </w:p>
    <w:p w14:paraId="5CD256A2" w14:textId="0A4514C8" w:rsidR="000A3D9C" w:rsidRPr="00972961" w:rsidRDefault="009D77E4" w:rsidP="007A4B7B">
      <w:pPr>
        <w:rPr>
          <w:rFonts w:asciiTheme="minorHAnsi" w:hAnsiTheme="minorHAnsi" w:cs="Arial"/>
          <w:szCs w:val="19"/>
        </w:rPr>
      </w:pPr>
      <w:r w:rsidRPr="00972961">
        <w:rPr>
          <w:rFonts w:asciiTheme="minorHAnsi" w:hAnsiTheme="minorHAnsi" w:cs="Arial"/>
          <w:szCs w:val="19"/>
        </w:rPr>
        <w:t xml:space="preserve">Despite progress made in the last 40 years, the gender pay gap persists. The gap is driven by a range of factors, such as the </w:t>
      </w:r>
      <w:r w:rsidR="005C0D14" w:rsidRPr="00972961">
        <w:rPr>
          <w:rFonts w:asciiTheme="minorHAnsi" w:hAnsiTheme="minorHAnsi" w:cs="Arial"/>
          <w:szCs w:val="19"/>
        </w:rPr>
        <w:t xml:space="preserve">effect </w:t>
      </w:r>
      <w:r w:rsidRPr="00972961">
        <w:rPr>
          <w:rFonts w:asciiTheme="minorHAnsi" w:hAnsiTheme="minorHAnsi" w:cs="Arial"/>
          <w:szCs w:val="19"/>
        </w:rPr>
        <w:t xml:space="preserve">of caring for family on workforce participation, </w:t>
      </w:r>
      <w:r w:rsidR="006C5AA8" w:rsidRPr="00972961">
        <w:rPr>
          <w:rFonts w:asciiTheme="minorHAnsi" w:hAnsiTheme="minorHAnsi" w:cs="Arial"/>
          <w:szCs w:val="19"/>
        </w:rPr>
        <w:t>differen</w:t>
      </w:r>
      <w:r w:rsidR="00703E76" w:rsidRPr="00972961">
        <w:rPr>
          <w:rFonts w:asciiTheme="minorHAnsi" w:hAnsiTheme="minorHAnsi" w:cs="Arial"/>
          <w:szCs w:val="19"/>
        </w:rPr>
        <w:t>ces in</w:t>
      </w:r>
      <w:r w:rsidR="006C5AA8" w:rsidRPr="00972961">
        <w:rPr>
          <w:rFonts w:asciiTheme="minorHAnsi" w:hAnsiTheme="minorHAnsi" w:cs="Arial"/>
          <w:szCs w:val="19"/>
        </w:rPr>
        <w:t xml:space="preserve"> </w:t>
      </w:r>
      <w:r w:rsidR="00C4619F" w:rsidRPr="00972961">
        <w:rPr>
          <w:rFonts w:asciiTheme="minorHAnsi" w:hAnsiTheme="minorHAnsi" w:cs="Arial"/>
          <w:szCs w:val="19"/>
        </w:rPr>
        <w:t xml:space="preserve">gender </w:t>
      </w:r>
      <w:r w:rsidR="006C5AA8" w:rsidRPr="00972961">
        <w:rPr>
          <w:rFonts w:asciiTheme="minorHAnsi" w:hAnsiTheme="minorHAnsi" w:cs="Arial"/>
          <w:szCs w:val="19"/>
        </w:rPr>
        <w:t>representation and r</w:t>
      </w:r>
      <w:r w:rsidR="00703E76" w:rsidRPr="00972961">
        <w:rPr>
          <w:rFonts w:asciiTheme="minorHAnsi" w:hAnsiTheme="minorHAnsi" w:cs="Arial"/>
          <w:szCs w:val="19"/>
        </w:rPr>
        <w:t xml:space="preserve">emuneration </w:t>
      </w:r>
      <w:r w:rsidR="00CC5BD6" w:rsidRPr="00972961">
        <w:rPr>
          <w:rFonts w:asciiTheme="minorHAnsi" w:hAnsiTheme="minorHAnsi" w:cs="Arial"/>
          <w:szCs w:val="19"/>
        </w:rPr>
        <w:t>across</w:t>
      </w:r>
      <w:r w:rsidR="00C4619F" w:rsidRPr="00972961">
        <w:rPr>
          <w:rFonts w:asciiTheme="minorHAnsi" w:hAnsiTheme="minorHAnsi" w:cs="Arial"/>
          <w:szCs w:val="19"/>
        </w:rPr>
        <w:t xml:space="preserve"> </w:t>
      </w:r>
      <w:r w:rsidRPr="00972961">
        <w:rPr>
          <w:rFonts w:asciiTheme="minorHAnsi" w:hAnsiTheme="minorHAnsi" w:cs="Arial"/>
          <w:szCs w:val="19"/>
        </w:rPr>
        <w:t>occupation</w:t>
      </w:r>
      <w:r w:rsidR="00C4619F" w:rsidRPr="00972961">
        <w:rPr>
          <w:rFonts w:asciiTheme="minorHAnsi" w:hAnsiTheme="minorHAnsi" w:cs="Arial"/>
          <w:szCs w:val="19"/>
        </w:rPr>
        <w:t>s</w:t>
      </w:r>
      <w:r w:rsidRPr="00972961">
        <w:rPr>
          <w:rFonts w:asciiTheme="minorHAnsi" w:hAnsiTheme="minorHAnsi" w:cs="Arial"/>
          <w:szCs w:val="19"/>
        </w:rPr>
        <w:t xml:space="preserve"> </w:t>
      </w:r>
      <w:r w:rsidR="00C4619F" w:rsidRPr="00972961">
        <w:rPr>
          <w:rFonts w:asciiTheme="minorHAnsi" w:hAnsiTheme="minorHAnsi" w:cs="Arial"/>
          <w:szCs w:val="19"/>
        </w:rPr>
        <w:t xml:space="preserve">and </w:t>
      </w:r>
      <w:r w:rsidR="00CC5BD6" w:rsidRPr="00972961">
        <w:rPr>
          <w:rFonts w:asciiTheme="minorHAnsi" w:hAnsiTheme="minorHAnsi" w:cs="Arial"/>
          <w:szCs w:val="19"/>
        </w:rPr>
        <w:t>industries</w:t>
      </w:r>
      <w:r w:rsidR="001B040C" w:rsidRPr="00972961">
        <w:rPr>
          <w:rFonts w:asciiTheme="minorHAnsi" w:hAnsiTheme="minorHAnsi" w:cs="Arial"/>
          <w:szCs w:val="19"/>
        </w:rPr>
        <w:t>,</w:t>
      </w:r>
      <w:r w:rsidR="005C0D14" w:rsidRPr="00972961">
        <w:rPr>
          <w:rFonts w:asciiTheme="minorHAnsi" w:hAnsiTheme="minorHAnsi" w:cs="Arial"/>
          <w:szCs w:val="19"/>
        </w:rPr>
        <w:t xml:space="preserve"> </w:t>
      </w:r>
      <w:r w:rsidRPr="00972961">
        <w:rPr>
          <w:rFonts w:asciiTheme="minorHAnsi" w:hAnsiTheme="minorHAnsi" w:cs="Arial"/>
          <w:szCs w:val="19"/>
        </w:rPr>
        <w:t xml:space="preserve">and gender discrimination and bias. These factors </w:t>
      </w:r>
      <w:r w:rsidR="00753878" w:rsidRPr="00972961">
        <w:rPr>
          <w:rFonts w:asciiTheme="minorHAnsi" w:hAnsiTheme="minorHAnsi" w:cs="Arial"/>
          <w:szCs w:val="19"/>
        </w:rPr>
        <w:t xml:space="preserve">are complex and interrelated and can </w:t>
      </w:r>
      <w:r w:rsidRPr="00972961">
        <w:rPr>
          <w:rFonts w:asciiTheme="minorHAnsi" w:hAnsiTheme="minorHAnsi" w:cs="Arial"/>
          <w:szCs w:val="19"/>
        </w:rPr>
        <w:t>often compound over a woman</w:t>
      </w:r>
      <w:r w:rsidR="008644B4" w:rsidRPr="00972961">
        <w:rPr>
          <w:rFonts w:asciiTheme="minorHAnsi" w:hAnsiTheme="minorHAnsi" w:cs="Arial"/>
          <w:szCs w:val="19"/>
        </w:rPr>
        <w:t>’</w:t>
      </w:r>
      <w:r w:rsidRPr="00972961">
        <w:rPr>
          <w:rFonts w:asciiTheme="minorHAnsi" w:hAnsiTheme="minorHAnsi" w:cs="Arial"/>
          <w:szCs w:val="19"/>
        </w:rPr>
        <w:t xml:space="preserve">s life. </w:t>
      </w:r>
    </w:p>
    <w:p w14:paraId="7674DB9E" w14:textId="3E1CAFEE" w:rsidR="009D77E4" w:rsidRPr="00BA1758" w:rsidRDefault="009D77E4" w:rsidP="007A4B7B">
      <w:pPr>
        <w:rPr>
          <w:rFonts w:asciiTheme="minorHAnsi" w:hAnsiTheme="minorHAnsi" w:cs="Arial"/>
          <w:szCs w:val="19"/>
        </w:rPr>
      </w:pPr>
      <w:r w:rsidRPr="00972961">
        <w:rPr>
          <w:rFonts w:asciiTheme="minorHAnsi" w:hAnsiTheme="minorHAnsi"/>
        </w:rPr>
        <w:t>The following sections build on the analysis undertaken in the 2022–23 Women</w:t>
      </w:r>
      <w:r w:rsidR="008644B4" w:rsidRPr="00972961">
        <w:rPr>
          <w:rFonts w:asciiTheme="minorHAnsi" w:hAnsiTheme="minorHAnsi"/>
        </w:rPr>
        <w:t>’</w:t>
      </w:r>
      <w:r w:rsidRPr="00972961">
        <w:rPr>
          <w:rFonts w:asciiTheme="minorHAnsi" w:hAnsiTheme="minorHAnsi"/>
        </w:rPr>
        <w:t xml:space="preserve">s Budget Statement </w:t>
      </w:r>
      <w:r w:rsidR="00A72D69" w:rsidRPr="00972961">
        <w:rPr>
          <w:rFonts w:asciiTheme="minorHAnsi" w:hAnsiTheme="minorHAnsi"/>
        </w:rPr>
        <w:t>by</w:t>
      </w:r>
      <w:r w:rsidR="00A72D69" w:rsidRPr="00972961" w:rsidDel="00D3255D">
        <w:rPr>
          <w:rFonts w:asciiTheme="minorHAnsi" w:hAnsiTheme="minorHAnsi"/>
        </w:rPr>
        <w:t xml:space="preserve"> </w:t>
      </w:r>
      <w:r w:rsidRPr="00972961">
        <w:rPr>
          <w:rFonts w:asciiTheme="minorHAnsi" w:hAnsiTheme="minorHAnsi" w:cs="Arial"/>
          <w:szCs w:val="19"/>
        </w:rPr>
        <w:t>more closely examin</w:t>
      </w:r>
      <w:r w:rsidR="00A72D69" w:rsidRPr="00972961">
        <w:rPr>
          <w:rFonts w:asciiTheme="minorHAnsi" w:hAnsiTheme="minorHAnsi" w:cs="Arial"/>
          <w:szCs w:val="19"/>
        </w:rPr>
        <w:t>ing</w:t>
      </w:r>
      <w:r w:rsidRPr="00972961">
        <w:rPr>
          <w:rFonts w:asciiTheme="minorHAnsi" w:hAnsiTheme="minorHAnsi" w:cs="Arial"/>
          <w:szCs w:val="19"/>
        </w:rPr>
        <w:t xml:space="preserve"> patterns of occupational and industrial segregation</w:t>
      </w:r>
      <w:r w:rsidR="00076246" w:rsidRPr="00972961">
        <w:rPr>
          <w:rFonts w:asciiTheme="minorHAnsi" w:hAnsiTheme="minorHAnsi" w:cs="Arial"/>
          <w:szCs w:val="19"/>
        </w:rPr>
        <w:t>. This includes</w:t>
      </w:r>
      <w:r w:rsidRPr="00972961">
        <w:rPr>
          <w:rFonts w:asciiTheme="minorHAnsi" w:hAnsiTheme="minorHAnsi"/>
        </w:rPr>
        <w:t xml:space="preserve"> </w:t>
      </w:r>
      <w:r w:rsidR="008E2DD5" w:rsidRPr="00972961">
        <w:rPr>
          <w:rFonts w:asciiTheme="minorHAnsi" w:hAnsiTheme="minorHAnsi"/>
        </w:rPr>
        <w:t>discussing</w:t>
      </w:r>
      <w:r w:rsidRPr="00972961">
        <w:rPr>
          <w:rFonts w:asciiTheme="minorHAnsi" w:hAnsiTheme="minorHAnsi"/>
        </w:rPr>
        <w:t xml:space="preserve"> the undervaluing of </w:t>
      </w:r>
      <w:r w:rsidR="008644B4" w:rsidRPr="00972961">
        <w:rPr>
          <w:rFonts w:asciiTheme="minorHAnsi" w:hAnsiTheme="minorHAnsi"/>
        </w:rPr>
        <w:t>‘</w:t>
      </w:r>
      <w:r w:rsidRPr="00972961">
        <w:rPr>
          <w:rFonts w:asciiTheme="minorHAnsi" w:hAnsiTheme="minorHAnsi"/>
        </w:rPr>
        <w:t>women</w:t>
      </w:r>
      <w:r w:rsidR="008644B4" w:rsidRPr="00972961">
        <w:rPr>
          <w:rFonts w:asciiTheme="minorHAnsi" w:hAnsiTheme="minorHAnsi"/>
        </w:rPr>
        <w:t>’</w:t>
      </w:r>
      <w:r w:rsidRPr="00972961">
        <w:rPr>
          <w:rFonts w:asciiTheme="minorHAnsi" w:hAnsiTheme="minorHAnsi"/>
        </w:rPr>
        <w:t>s work</w:t>
      </w:r>
      <w:r w:rsidR="008644B4" w:rsidRPr="00972961">
        <w:rPr>
          <w:rFonts w:asciiTheme="minorHAnsi" w:hAnsiTheme="minorHAnsi"/>
        </w:rPr>
        <w:t>’</w:t>
      </w:r>
      <w:r w:rsidR="00B438FA" w:rsidRPr="00972961">
        <w:rPr>
          <w:rFonts w:asciiTheme="minorHAnsi" w:hAnsiTheme="minorHAnsi"/>
        </w:rPr>
        <w:t xml:space="preserve">, </w:t>
      </w:r>
      <w:r w:rsidR="008E2DD5" w:rsidRPr="00972961">
        <w:rPr>
          <w:rFonts w:asciiTheme="minorHAnsi" w:hAnsiTheme="minorHAnsi"/>
        </w:rPr>
        <w:t>unpacking</w:t>
      </w:r>
      <w:r w:rsidR="00823044" w:rsidRPr="00972961">
        <w:rPr>
          <w:rFonts w:asciiTheme="minorHAnsi" w:hAnsiTheme="minorHAnsi"/>
        </w:rPr>
        <w:t xml:space="preserve"> </w:t>
      </w:r>
      <w:r w:rsidR="00B438FA" w:rsidRPr="00972961">
        <w:rPr>
          <w:rFonts w:asciiTheme="minorHAnsi" w:hAnsiTheme="minorHAnsi"/>
        </w:rPr>
        <w:t>the role of flexibility</w:t>
      </w:r>
      <w:r w:rsidRPr="00972961">
        <w:rPr>
          <w:rFonts w:asciiTheme="minorHAnsi" w:hAnsiTheme="minorHAnsi"/>
        </w:rPr>
        <w:t xml:space="preserve"> </w:t>
      </w:r>
      <w:r w:rsidR="00133627" w:rsidRPr="00972961">
        <w:rPr>
          <w:rFonts w:asciiTheme="minorHAnsi" w:hAnsiTheme="minorHAnsi"/>
        </w:rPr>
        <w:t>offered by employers,</w:t>
      </w:r>
      <w:r w:rsidRPr="00972961">
        <w:rPr>
          <w:rFonts w:asciiTheme="minorHAnsi" w:hAnsiTheme="minorHAnsi"/>
        </w:rPr>
        <w:t xml:space="preserve"> and </w:t>
      </w:r>
      <w:r w:rsidR="00B32220" w:rsidRPr="00972961">
        <w:rPr>
          <w:rFonts w:asciiTheme="minorHAnsi" w:hAnsiTheme="minorHAnsi"/>
        </w:rPr>
        <w:t xml:space="preserve">exploring </w:t>
      </w:r>
      <w:r w:rsidR="00B438FA" w:rsidRPr="00972961">
        <w:rPr>
          <w:rFonts w:asciiTheme="minorHAnsi" w:hAnsiTheme="minorHAnsi"/>
        </w:rPr>
        <w:t xml:space="preserve">the </w:t>
      </w:r>
      <w:r w:rsidRPr="00972961">
        <w:rPr>
          <w:rFonts w:asciiTheme="minorHAnsi" w:hAnsiTheme="minorHAnsi"/>
        </w:rPr>
        <w:t>role of education choices. The Government is committed to supporting women</w:t>
      </w:r>
      <w:r w:rsidR="008644B4" w:rsidRPr="00972961">
        <w:rPr>
          <w:rFonts w:asciiTheme="minorHAnsi" w:hAnsiTheme="minorHAnsi"/>
        </w:rPr>
        <w:t>’</w:t>
      </w:r>
      <w:r w:rsidRPr="00972961">
        <w:rPr>
          <w:rFonts w:asciiTheme="minorHAnsi" w:hAnsiTheme="minorHAnsi"/>
        </w:rPr>
        <w:t>s economic equality and to closing the gender pay gap.</w:t>
      </w:r>
      <w:r w:rsidR="006837F6" w:rsidRPr="00BA1758">
        <w:rPr>
          <w:rFonts w:asciiTheme="minorHAnsi" w:hAnsiTheme="minorHAnsi"/>
        </w:rPr>
        <w:t xml:space="preserve"> </w:t>
      </w:r>
      <w:r w:rsidR="006837F6" w:rsidRPr="00972961">
        <w:rPr>
          <w:rFonts w:asciiTheme="minorHAnsi" w:hAnsiTheme="minorHAnsi"/>
        </w:rPr>
        <w:t xml:space="preserve">Reforms to the workplace relations system via the </w:t>
      </w:r>
      <w:r w:rsidR="006837F6" w:rsidRPr="00972961">
        <w:rPr>
          <w:i/>
        </w:rPr>
        <w:t xml:space="preserve">Fair Work Legislation Amendment (Secure Jobs, Better Pay) Act </w:t>
      </w:r>
      <w:r w:rsidR="006837F6" w:rsidRPr="00972961">
        <w:rPr>
          <w:rFonts w:asciiTheme="minorHAnsi" w:hAnsiTheme="minorHAnsi"/>
          <w:i/>
        </w:rPr>
        <w:t xml:space="preserve">2022 </w:t>
      </w:r>
      <w:r w:rsidR="006837F6" w:rsidRPr="00972961">
        <w:rPr>
          <w:rFonts w:asciiTheme="minorHAnsi" w:hAnsiTheme="minorHAnsi"/>
        </w:rPr>
        <w:t xml:space="preserve">have put gender equality and pay equity at the heart of the </w:t>
      </w:r>
      <w:r w:rsidR="006837F6" w:rsidRPr="00972961">
        <w:rPr>
          <w:rFonts w:asciiTheme="minorHAnsi" w:hAnsiTheme="minorHAnsi"/>
          <w:i/>
        </w:rPr>
        <w:t>Fair Work Act</w:t>
      </w:r>
      <w:r w:rsidR="001C7FDB" w:rsidRPr="00972961">
        <w:rPr>
          <w:rFonts w:asciiTheme="minorHAnsi" w:hAnsiTheme="minorHAnsi"/>
          <w:i/>
        </w:rPr>
        <w:t xml:space="preserve"> 2009</w:t>
      </w:r>
      <w:r w:rsidR="006837F6" w:rsidRPr="00972961">
        <w:rPr>
          <w:rFonts w:asciiTheme="minorHAnsi" w:hAnsiTheme="minorHAnsi"/>
          <w:i/>
        </w:rPr>
        <w:t>.</w:t>
      </w:r>
    </w:p>
    <w:p w14:paraId="7C1A3B8C" w14:textId="19356271" w:rsidR="009D77E4" w:rsidRPr="00972961" w:rsidRDefault="009D77E4" w:rsidP="007A4B7B">
      <w:pPr>
        <w:rPr>
          <w:b/>
        </w:rPr>
      </w:pPr>
      <w:r w:rsidRPr="00972961">
        <w:t>The national gender pay gap, which measures the difference in base salary earnings between women and men in full</w:t>
      </w:r>
      <w:r w:rsidR="008644B4" w:rsidRPr="00972961">
        <w:noBreakHyphen/>
      </w:r>
      <w:r w:rsidRPr="00972961">
        <w:t>time work, has fallen to a record low of 13.3</w:t>
      </w:r>
      <w:r w:rsidR="006B3333" w:rsidRPr="00972961">
        <w:t> per cent</w:t>
      </w:r>
      <w:r w:rsidRPr="00972961">
        <w:t>.</w:t>
      </w:r>
      <w:r w:rsidRPr="00972961">
        <w:rPr>
          <w:vertAlign w:val="superscript"/>
        </w:rPr>
        <w:t xml:space="preserve"> </w:t>
      </w:r>
      <w:r w:rsidRPr="00972961">
        <w:t>This is lower than the previous gender pay gap of 14.1</w:t>
      </w:r>
      <w:r w:rsidR="006B3333" w:rsidRPr="00972961">
        <w:t> per cent</w:t>
      </w:r>
      <w:r w:rsidRPr="00972961">
        <w:t xml:space="preserve"> in May 2022, and marginally lower than the previous record low of 13.4</w:t>
      </w:r>
      <w:r w:rsidR="006B3333" w:rsidRPr="00972961">
        <w:t> per cent</w:t>
      </w:r>
      <w:r w:rsidRPr="00972961">
        <w:t xml:space="preserve"> in November 2020.</w:t>
      </w:r>
      <w:r w:rsidRPr="00972961">
        <w:rPr>
          <w:vertAlign w:val="superscript"/>
        </w:rPr>
        <w:t xml:space="preserve"> </w:t>
      </w:r>
      <w:r w:rsidRPr="00972961">
        <w:t xml:space="preserve">While this is progress, the gender pay gap has remained relatively persistent over decades, falling only 2.9 percentage points in 28 years (Chart </w:t>
      </w:r>
      <w:r w:rsidR="00B3443E" w:rsidRPr="00972961">
        <w:t>1.</w:t>
      </w:r>
      <w:r w:rsidR="003B1710" w:rsidRPr="00972961">
        <w:t>9</w:t>
      </w:r>
      <w:r w:rsidRPr="00972961">
        <w:t>).</w:t>
      </w:r>
      <w:r w:rsidRPr="00972961">
        <w:rPr>
          <w:b/>
        </w:rPr>
        <w:t xml:space="preserve"> </w:t>
      </w:r>
    </w:p>
    <w:p w14:paraId="13C56098" w14:textId="60944FB3" w:rsidR="009D77E4" w:rsidRPr="00972961" w:rsidRDefault="009D77E4" w:rsidP="00157CB2">
      <w:pPr>
        <w:pStyle w:val="ChartMainHeading"/>
      </w:pPr>
      <w:r w:rsidRPr="00972961">
        <w:lastRenderedPageBreak/>
        <w:t xml:space="preserve">Chart </w:t>
      </w:r>
      <w:r w:rsidR="00B3443E" w:rsidRPr="00972961">
        <w:t>1.</w:t>
      </w:r>
      <w:r w:rsidR="005A4821" w:rsidRPr="00972961">
        <w:t>9</w:t>
      </w:r>
      <w:r w:rsidRPr="00972961">
        <w:t>: National gender pay gap 1994 to 2022</w:t>
      </w:r>
    </w:p>
    <w:p w14:paraId="5AA57D4F" w14:textId="2A317783" w:rsidR="009619E7" w:rsidRPr="00972961" w:rsidRDefault="00FA519F" w:rsidP="00B93474">
      <w:pPr>
        <w:pStyle w:val="ChartGraphic"/>
      </w:pPr>
      <w:r>
        <w:rPr>
          <w:noProof/>
        </w:rPr>
        <w:drawing>
          <wp:inline distT="0" distB="0" distL="0" distR="0" wp14:anchorId="196452E7" wp14:editId="6E46A020">
            <wp:extent cx="4657725" cy="2543175"/>
            <wp:effectExtent l="0" t="0" r="0" b="0"/>
            <wp:docPr id="3" name="Picture 3" descr="This line chart shows the percentage gap in full-time earnings between women and men in Australia between 1994 to 2022. The gender pay gap has remained relatively consistent since 1994, hovering between 16 and 18 percent until 2015 when it begins to gradually 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line chart shows the percentage gap in full-time earnings between women and men in Australia between 1994 to 2022. The gender pay gap has remained relatively consistent since 1994, hovering between 16 and 18 percent until 2015 when it begins to gradually decreas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57725" cy="2543175"/>
                    </a:xfrm>
                    <a:prstGeom prst="rect">
                      <a:avLst/>
                    </a:prstGeom>
                    <a:noFill/>
                    <a:ln>
                      <a:noFill/>
                    </a:ln>
                  </pic:spPr>
                </pic:pic>
              </a:graphicData>
            </a:graphic>
          </wp:inline>
        </w:drawing>
      </w:r>
    </w:p>
    <w:p w14:paraId="7D1C9B6F" w14:textId="0A9A1912" w:rsidR="009D77E4" w:rsidRPr="00972961" w:rsidRDefault="009D77E4" w:rsidP="00EB3820">
      <w:pPr>
        <w:pStyle w:val="ChartandTableFootnote"/>
        <w:ind w:left="0" w:firstLine="0"/>
        <w:rPr>
          <w:color w:val="auto"/>
        </w:rPr>
      </w:pPr>
      <w:r w:rsidRPr="00972961">
        <w:rPr>
          <w:color w:val="auto"/>
        </w:rPr>
        <w:t xml:space="preserve">Note: </w:t>
      </w:r>
      <w:r w:rsidR="00DE52B9" w:rsidRPr="00972961">
        <w:rPr>
          <w:color w:val="auto"/>
        </w:rPr>
        <w:tab/>
      </w:r>
      <w:r w:rsidRPr="00972961">
        <w:rPr>
          <w:color w:val="auto"/>
        </w:rPr>
        <w:t xml:space="preserve">Data </w:t>
      </w:r>
      <w:r w:rsidR="00B4336D" w:rsidRPr="00972961">
        <w:rPr>
          <w:color w:val="auto"/>
        </w:rPr>
        <w:t>are</w:t>
      </w:r>
      <w:r w:rsidRPr="00972961">
        <w:rPr>
          <w:color w:val="auto"/>
        </w:rPr>
        <w:t xml:space="preserve"> full</w:t>
      </w:r>
      <w:r w:rsidR="008644B4" w:rsidRPr="00972961">
        <w:rPr>
          <w:color w:val="auto"/>
        </w:rPr>
        <w:noBreakHyphen/>
      </w:r>
      <w:r w:rsidRPr="00972961">
        <w:rPr>
          <w:color w:val="auto"/>
        </w:rPr>
        <w:t>time adult ordinary time earnings, original series. November 1994 to November 2022.</w:t>
      </w:r>
    </w:p>
    <w:p w14:paraId="40C017CD" w14:textId="3593C131" w:rsidR="009D77E4" w:rsidRPr="00972961" w:rsidRDefault="009D77E4" w:rsidP="00DE52B9">
      <w:pPr>
        <w:pStyle w:val="ChartandTableFootnote"/>
        <w:rPr>
          <w:color w:val="auto"/>
        </w:rPr>
      </w:pPr>
      <w:r w:rsidRPr="00972961">
        <w:rPr>
          <w:color w:val="auto"/>
        </w:rPr>
        <w:t xml:space="preserve">Source: </w:t>
      </w:r>
      <w:r w:rsidR="00DE52B9" w:rsidRPr="00972961">
        <w:rPr>
          <w:color w:val="auto"/>
        </w:rPr>
        <w:tab/>
      </w:r>
      <w:r w:rsidRPr="00972961">
        <w:rPr>
          <w:color w:val="auto"/>
        </w:rPr>
        <w:t>ABS Average Weekly Earnings, Australia.</w:t>
      </w:r>
    </w:p>
    <w:p w14:paraId="677DCE47" w14:textId="77777777" w:rsidR="00DE52B9" w:rsidRPr="00972961" w:rsidRDefault="00DE52B9" w:rsidP="00DE52B9">
      <w:pPr>
        <w:pStyle w:val="ChartLine"/>
      </w:pPr>
    </w:p>
    <w:p w14:paraId="6528A674" w14:textId="5CE129CC" w:rsidR="009D77E4" w:rsidRPr="00972961" w:rsidRDefault="009D77E4" w:rsidP="007A4B7B">
      <w:pPr>
        <w:rPr>
          <w:szCs w:val="19"/>
        </w:rPr>
      </w:pPr>
      <w:r w:rsidRPr="00972961">
        <w:rPr>
          <w:szCs w:val="19"/>
        </w:rPr>
        <w:t>Women in full</w:t>
      </w:r>
      <w:r w:rsidR="008644B4" w:rsidRPr="00972961">
        <w:rPr>
          <w:szCs w:val="19"/>
        </w:rPr>
        <w:noBreakHyphen/>
      </w:r>
      <w:r w:rsidRPr="00972961">
        <w:rPr>
          <w:szCs w:val="19"/>
        </w:rPr>
        <w:t xml:space="preserve">time work earn </w:t>
      </w:r>
      <w:r w:rsidR="002E65CF" w:rsidRPr="00972961">
        <w:rPr>
          <w:szCs w:val="19"/>
        </w:rPr>
        <w:t>a base salary of</w:t>
      </w:r>
      <w:r w:rsidRPr="00972961">
        <w:rPr>
          <w:szCs w:val="19"/>
        </w:rPr>
        <w:t xml:space="preserve"> around $1,654 each week on average</w:t>
      </w:r>
      <w:r w:rsidR="00CC4C28" w:rsidRPr="00972961">
        <w:rPr>
          <w:szCs w:val="19"/>
        </w:rPr>
        <w:t>, while m</w:t>
      </w:r>
      <w:r w:rsidRPr="00972961">
        <w:rPr>
          <w:szCs w:val="19"/>
        </w:rPr>
        <w:t>en</w:t>
      </w:r>
      <w:r w:rsidR="008644B4" w:rsidRPr="00972961">
        <w:rPr>
          <w:szCs w:val="19"/>
        </w:rPr>
        <w:t>’</w:t>
      </w:r>
      <w:r w:rsidRPr="00972961">
        <w:rPr>
          <w:szCs w:val="19"/>
        </w:rPr>
        <w:t>s full</w:t>
      </w:r>
      <w:r w:rsidR="008644B4" w:rsidRPr="00972961">
        <w:rPr>
          <w:szCs w:val="19"/>
        </w:rPr>
        <w:noBreakHyphen/>
      </w:r>
      <w:r w:rsidRPr="00972961">
        <w:rPr>
          <w:szCs w:val="19"/>
        </w:rPr>
        <w:t>time earnings are around $1,907. This means a woman working full</w:t>
      </w:r>
      <w:r w:rsidR="008644B4" w:rsidRPr="00972961">
        <w:rPr>
          <w:szCs w:val="19"/>
        </w:rPr>
        <w:noBreakHyphen/>
      </w:r>
      <w:r w:rsidRPr="00972961">
        <w:rPr>
          <w:szCs w:val="19"/>
        </w:rPr>
        <w:t>time earns, on average, $253 less than a man working full</w:t>
      </w:r>
      <w:r w:rsidR="008644B4" w:rsidRPr="00972961">
        <w:rPr>
          <w:szCs w:val="19"/>
        </w:rPr>
        <w:noBreakHyphen/>
      </w:r>
      <w:r w:rsidRPr="00972961">
        <w:rPr>
          <w:szCs w:val="19"/>
        </w:rPr>
        <w:t xml:space="preserve">time every week. Over the course of a year, that adds up to $13,156. Furthermore, a gender pay gap persists across all industries. Since 1994, the gap has </w:t>
      </w:r>
      <w:r w:rsidR="00FA0123" w:rsidRPr="00972961">
        <w:rPr>
          <w:szCs w:val="19"/>
        </w:rPr>
        <w:t>declined</w:t>
      </w:r>
      <w:r w:rsidRPr="00972961">
        <w:rPr>
          <w:szCs w:val="19"/>
        </w:rPr>
        <w:t xml:space="preserve"> across most industries, but it has increased in </w:t>
      </w:r>
      <w:r w:rsidR="008479B3" w:rsidRPr="00972961">
        <w:rPr>
          <w:szCs w:val="19"/>
        </w:rPr>
        <w:t>a</w:t>
      </w:r>
      <w:r w:rsidRPr="00972961">
        <w:rPr>
          <w:szCs w:val="19"/>
        </w:rPr>
        <w:t xml:space="preserve">dministrative and </w:t>
      </w:r>
      <w:r w:rsidR="008479B3" w:rsidRPr="00972961">
        <w:rPr>
          <w:szCs w:val="19"/>
        </w:rPr>
        <w:t>s</w:t>
      </w:r>
      <w:r w:rsidRPr="00972961">
        <w:rPr>
          <w:szCs w:val="19"/>
        </w:rPr>
        <w:t xml:space="preserve">upport </w:t>
      </w:r>
      <w:r w:rsidR="008479B3" w:rsidRPr="00972961">
        <w:rPr>
          <w:szCs w:val="19"/>
        </w:rPr>
        <w:t>s</w:t>
      </w:r>
      <w:r w:rsidRPr="00972961">
        <w:rPr>
          <w:szCs w:val="19"/>
        </w:rPr>
        <w:t xml:space="preserve">ervices, </w:t>
      </w:r>
      <w:r w:rsidR="008479B3" w:rsidRPr="00972961">
        <w:rPr>
          <w:szCs w:val="19"/>
        </w:rPr>
        <w:t>h</w:t>
      </w:r>
      <w:r w:rsidRPr="00972961">
        <w:rPr>
          <w:szCs w:val="19"/>
        </w:rPr>
        <w:t xml:space="preserve">ealth </w:t>
      </w:r>
      <w:r w:rsidR="008479B3" w:rsidRPr="00972961">
        <w:rPr>
          <w:szCs w:val="19"/>
        </w:rPr>
        <w:t>c</w:t>
      </w:r>
      <w:r w:rsidRPr="00972961">
        <w:rPr>
          <w:szCs w:val="19"/>
        </w:rPr>
        <w:t xml:space="preserve">are and </w:t>
      </w:r>
      <w:r w:rsidR="008479B3" w:rsidRPr="00972961">
        <w:rPr>
          <w:szCs w:val="19"/>
        </w:rPr>
        <w:t>s</w:t>
      </w:r>
      <w:r w:rsidRPr="00972961">
        <w:rPr>
          <w:szCs w:val="19"/>
        </w:rPr>
        <w:t xml:space="preserve">ocial </w:t>
      </w:r>
      <w:r w:rsidR="008479B3" w:rsidRPr="00972961">
        <w:rPr>
          <w:szCs w:val="19"/>
        </w:rPr>
        <w:t>a</w:t>
      </w:r>
      <w:r w:rsidRPr="00972961">
        <w:rPr>
          <w:szCs w:val="19"/>
        </w:rPr>
        <w:t xml:space="preserve">ssistance, and </w:t>
      </w:r>
      <w:r w:rsidR="008479B3" w:rsidRPr="00972961">
        <w:rPr>
          <w:szCs w:val="19"/>
        </w:rPr>
        <w:t>a</w:t>
      </w:r>
      <w:r w:rsidRPr="00972961">
        <w:rPr>
          <w:szCs w:val="19"/>
        </w:rPr>
        <w:t xml:space="preserve">rts and </w:t>
      </w:r>
      <w:r w:rsidR="008479B3" w:rsidRPr="00972961">
        <w:rPr>
          <w:szCs w:val="19"/>
        </w:rPr>
        <w:t>r</w:t>
      </w:r>
      <w:r w:rsidRPr="00972961">
        <w:rPr>
          <w:szCs w:val="19"/>
        </w:rPr>
        <w:t xml:space="preserve">ecreation </w:t>
      </w:r>
      <w:r w:rsidR="008479B3" w:rsidRPr="00972961">
        <w:rPr>
          <w:szCs w:val="19"/>
        </w:rPr>
        <w:t>s</w:t>
      </w:r>
      <w:r w:rsidRPr="00972961">
        <w:rPr>
          <w:szCs w:val="19"/>
        </w:rPr>
        <w:t>ervices.</w:t>
      </w:r>
    </w:p>
    <w:p w14:paraId="6386AB65" w14:textId="71D1F4CF" w:rsidR="009D77E4" w:rsidRPr="00972961" w:rsidRDefault="009D77E4" w:rsidP="007A4B7B">
      <w:r w:rsidRPr="00972961">
        <w:t xml:space="preserve">The Workplace Gender Equality Agency (WGEA) uses a different method to calculate the gender gap in earnings. Drawing from its annual </w:t>
      </w:r>
      <w:r w:rsidR="00286E0F" w:rsidRPr="00972961">
        <w:t>e</w:t>
      </w:r>
      <w:r w:rsidRPr="00972961">
        <w:t xml:space="preserve">mployer </w:t>
      </w:r>
      <w:r w:rsidR="00286E0F" w:rsidRPr="00972961">
        <w:t>c</w:t>
      </w:r>
      <w:r w:rsidRPr="00972961">
        <w:t>ensus of non</w:t>
      </w:r>
      <w:r w:rsidR="008644B4" w:rsidRPr="00972961">
        <w:noBreakHyphen/>
      </w:r>
      <w:r w:rsidRPr="00972961">
        <w:t>public sector employers with 100 or more employees, WGEA estimates the gap to be 22.8</w:t>
      </w:r>
      <w:r w:rsidR="006B3333" w:rsidRPr="00972961">
        <w:t> per cent</w:t>
      </w:r>
      <w:r w:rsidRPr="00972961">
        <w:t>.</w:t>
      </w:r>
      <w:r w:rsidR="00300814" w:rsidRPr="00972961">
        <w:rPr>
          <w:rStyle w:val="EndnoteReference"/>
        </w:rPr>
        <w:endnoteReference w:id="9"/>
      </w:r>
      <w:r w:rsidR="00300814" w:rsidRPr="00972961">
        <w:t xml:space="preserve"> </w:t>
      </w:r>
      <w:r w:rsidRPr="00972961">
        <w:t>This</w:t>
      </w:r>
      <w:r w:rsidR="00D07670" w:rsidRPr="00972961">
        <w:t xml:space="preserve"> measure of the gender pay gap</w:t>
      </w:r>
      <w:r w:rsidRPr="00972961">
        <w:t xml:space="preserve"> </w:t>
      </w:r>
      <w:r w:rsidR="0010364E" w:rsidRPr="00972961">
        <w:t>covers</w:t>
      </w:r>
      <w:r w:rsidRPr="00972961">
        <w:t xml:space="preserve"> additional factors to measure the difference between women and men</w:t>
      </w:r>
      <w:r w:rsidR="008644B4" w:rsidRPr="00972961">
        <w:t>’</w:t>
      </w:r>
      <w:r w:rsidRPr="00972961">
        <w:t>s total remuneration, including superannuation, overtime, and bonuses, and includes full</w:t>
      </w:r>
      <w:r w:rsidR="008644B4" w:rsidRPr="00972961">
        <w:noBreakHyphen/>
      </w:r>
      <w:r w:rsidRPr="00972961">
        <w:t>time, part</w:t>
      </w:r>
      <w:r w:rsidR="008644B4" w:rsidRPr="00972961">
        <w:noBreakHyphen/>
      </w:r>
      <w:r w:rsidRPr="00972961">
        <w:t xml:space="preserve">time and casual employees (converted into </w:t>
      </w:r>
      <w:r w:rsidR="0032292E" w:rsidRPr="00972961">
        <w:t>standard</w:t>
      </w:r>
      <w:r w:rsidR="00D001E0" w:rsidRPr="00972961">
        <w:t>ised</w:t>
      </w:r>
      <w:r w:rsidR="0032292E" w:rsidRPr="00972961">
        <w:t xml:space="preserve"> </w:t>
      </w:r>
      <w:r w:rsidRPr="00972961">
        <w:t>full</w:t>
      </w:r>
      <w:r w:rsidR="008644B4" w:rsidRPr="00972961">
        <w:noBreakHyphen/>
      </w:r>
      <w:r w:rsidRPr="00972961">
        <w:t>time equivalent earnings).</w:t>
      </w:r>
    </w:p>
    <w:p w14:paraId="20E935AA" w14:textId="4CA51205" w:rsidR="006777FE" w:rsidRPr="00972961" w:rsidRDefault="009D77E4" w:rsidP="00B81BFD">
      <w:r w:rsidRPr="00972961">
        <w:t>The gender pay gap varies significantly across Australia</w:t>
      </w:r>
      <w:r w:rsidR="0002185D" w:rsidRPr="00972961">
        <w:t>.</w:t>
      </w:r>
      <w:r w:rsidRPr="00972961">
        <w:t xml:space="preserve"> Western Australia has the widest gender pay gap of </w:t>
      </w:r>
      <w:r w:rsidR="00303FAF" w:rsidRPr="00972961">
        <w:t>3</w:t>
      </w:r>
      <w:r w:rsidRPr="00972961">
        <w:t>2.1</w:t>
      </w:r>
      <w:r w:rsidR="006B3333" w:rsidRPr="00972961">
        <w:t> per cent</w:t>
      </w:r>
      <w:r w:rsidRPr="00972961">
        <w:t xml:space="preserve"> and Tasmania the smallest of </w:t>
      </w:r>
      <w:r w:rsidR="00303FAF" w:rsidRPr="00972961">
        <w:t>10.4</w:t>
      </w:r>
      <w:r w:rsidR="006B3333" w:rsidRPr="00972961">
        <w:t> per cent</w:t>
      </w:r>
      <w:r w:rsidRPr="00972961">
        <w:t>.</w:t>
      </w:r>
      <w:r w:rsidR="00300814" w:rsidRPr="00972961">
        <w:rPr>
          <w:rStyle w:val="EndnoteReference"/>
        </w:rPr>
        <w:endnoteReference w:id="10"/>
      </w:r>
      <w:r w:rsidR="00300814" w:rsidRPr="00972961">
        <w:t xml:space="preserve"> </w:t>
      </w:r>
      <w:r w:rsidRPr="00972961">
        <w:t xml:space="preserve">Western Australia also has a larger share of </w:t>
      </w:r>
      <w:r w:rsidR="00B51580" w:rsidRPr="00972961">
        <w:t xml:space="preserve">people working in </w:t>
      </w:r>
      <w:r w:rsidRPr="00972961">
        <w:t>mining than other states, and th</w:t>
      </w:r>
      <w:r w:rsidR="008D33E1" w:rsidRPr="00972961">
        <w:t>e</w:t>
      </w:r>
      <w:r w:rsidRPr="00972961">
        <w:t xml:space="preserve"> industr</w:t>
      </w:r>
      <w:r w:rsidR="00B5351A" w:rsidRPr="00972961">
        <w:t>y</w:t>
      </w:r>
      <w:r w:rsidRPr="00972961">
        <w:t xml:space="preserve"> ha</w:t>
      </w:r>
      <w:r w:rsidR="00B5351A" w:rsidRPr="00972961">
        <w:t>s</w:t>
      </w:r>
      <w:r w:rsidRPr="00972961">
        <w:t xml:space="preserve"> high </w:t>
      </w:r>
      <w:r w:rsidR="008A6653" w:rsidRPr="00972961">
        <w:t xml:space="preserve">average </w:t>
      </w:r>
      <w:r w:rsidRPr="00972961">
        <w:t xml:space="preserve">earnings and </w:t>
      </w:r>
      <w:r w:rsidR="008A6653" w:rsidRPr="00972961">
        <w:t xml:space="preserve">a </w:t>
      </w:r>
      <w:r w:rsidRPr="00972961">
        <w:t>low representation of women.</w:t>
      </w:r>
    </w:p>
    <w:p w14:paraId="381D87BD" w14:textId="5BD2F91A" w:rsidR="009F6BF2" w:rsidRPr="00972961" w:rsidRDefault="009D77E4" w:rsidP="00B81BFD">
      <w:r w:rsidRPr="00972961">
        <w:t xml:space="preserve">Working in more remote locations can also impact the gender pay gap. </w:t>
      </w:r>
      <w:r w:rsidR="001D6473" w:rsidRPr="00972961">
        <w:t xml:space="preserve">Women in remote </w:t>
      </w:r>
      <w:r w:rsidR="00DD74AF" w:rsidRPr="00972961">
        <w:t>areas face a remoteness penalty. That is,</w:t>
      </w:r>
      <w:r w:rsidRPr="00972961">
        <w:t xml:space="preserve"> </w:t>
      </w:r>
      <w:r w:rsidR="00DD74AF" w:rsidRPr="00972961">
        <w:t>t</w:t>
      </w:r>
      <w:r w:rsidR="002C26C6" w:rsidRPr="00972961">
        <w:t>he difference between women and men</w:t>
      </w:r>
      <w:r w:rsidR="008644B4" w:rsidRPr="00972961">
        <w:t>’</w:t>
      </w:r>
      <w:r w:rsidR="002C26C6" w:rsidRPr="00972961">
        <w:t>s average base salaries is larger in more remote workplaces.</w:t>
      </w:r>
      <w:r w:rsidR="00300814" w:rsidRPr="00972961">
        <w:rPr>
          <w:rStyle w:val="EndnoteReference"/>
        </w:rPr>
        <w:endnoteReference w:id="11"/>
      </w:r>
      <w:r w:rsidR="00300814" w:rsidRPr="00972961">
        <w:t xml:space="preserve"> Insights from WGEA data show a</w:t>
      </w:r>
      <w:r w:rsidR="00300814" w:rsidRPr="00972961" w:rsidDel="00843837">
        <w:t xml:space="preserve"> gender pay gap remains even when the </w:t>
      </w:r>
      <w:r w:rsidR="00300814" w:rsidRPr="00972961">
        <w:t xml:space="preserve">comparison is between </w:t>
      </w:r>
      <w:r w:rsidR="00300814" w:rsidRPr="00972961" w:rsidDel="00843837">
        <w:t xml:space="preserve">women and men </w:t>
      </w:r>
      <w:r w:rsidR="00300814" w:rsidRPr="00972961">
        <w:t xml:space="preserve">with similar characteristics, such as </w:t>
      </w:r>
      <w:r w:rsidR="00300814" w:rsidRPr="00972961" w:rsidDel="00935D30">
        <w:t xml:space="preserve">industry, occupation, age and employment status. </w:t>
      </w:r>
      <w:r w:rsidR="00300814" w:rsidRPr="00972961">
        <w:t>This suggests that part of the gender pay gap in remote locations is driven by</w:t>
      </w:r>
      <w:r w:rsidR="00300814" w:rsidRPr="00972961" w:rsidDel="000607AE">
        <w:t xml:space="preserve"> </w:t>
      </w:r>
      <w:r w:rsidR="00300814" w:rsidRPr="00972961">
        <w:t>fundamental gender biases.</w:t>
      </w:r>
    </w:p>
    <w:p w14:paraId="6CE601A0" w14:textId="77777777" w:rsidR="00300814" w:rsidRPr="00972961" w:rsidRDefault="00300814" w:rsidP="00B81BFD">
      <w:pPr>
        <w:pStyle w:val="Heading3"/>
      </w:pPr>
      <w:r w:rsidRPr="00972961">
        <w:lastRenderedPageBreak/>
        <w:t xml:space="preserve">From the start of their careers, women earn less than men </w:t>
      </w:r>
    </w:p>
    <w:p w14:paraId="4ED9462B" w14:textId="218E062F" w:rsidR="008F2A3B" w:rsidRPr="00972961" w:rsidRDefault="00300814" w:rsidP="009F6BF2">
      <w:pPr>
        <w:rPr>
          <w:rStyle w:val="FootnoteReference"/>
        </w:rPr>
      </w:pPr>
      <w:r w:rsidRPr="00972961">
        <w:t>The gender pay gap is apparent from the start of women</w:t>
      </w:r>
      <w:r w:rsidR="008644B4" w:rsidRPr="00972961">
        <w:t>’</w:t>
      </w:r>
      <w:r w:rsidRPr="00972961">
        <w:t>s careers. In 2022, the gender pay gap was 2.9</w:t>
      </w:r>
      <w:r w:rsidR="006B3333" w:rsidRPr="00972961">
        <w:t> per cent</w:t>
      </w:r>
      <w:r w:rsidRPr="00972961">
        <w:t xml:space="preserve"> among undergraduates who started full</w:t>
      </w:r>
      <w:r w:rsidR="008644B4" w:rsidRPr="00972961">
        <w:noBreakHyphen/>
      </w:r>
      <w:r w:rsidRPr="00972961">
        <w:t>time work after graduating (referred to as graduates). Women</w:t>
      </w:r>
      <w:r w:rsidRPr="00972961" w:rsidDel="00221BBC">
        <w:t xml:space="preserve"> </w:t>
      </w:r>
      <w:r w:rsidRPr="00972961">
        <w:t>earnt a median annual salary of $67,400 and men earnt $69,400,</w:t>
      </w:r>
      <w:r w:rsidRPr="00972961">
        <w:rPr>
          <w:rStyle w:val="EndnoteReference"/>
        </w:rPr>
        <w:t xml:space="preserve"> </w:t>
      </w:r>
      <w:r w:rsidRPr="00972961">
        <w:t>despite similar levels of education.</w:t>
      </w:r>
      <w:r w:rsidRPr="00972961">
        <w:rPr>
          <w:rStyle w:val="EndnoteReference"/>
        </w:rPr>
        <w:endnoteReference w:id="12"/>
      </w:r>
      <w:r w:rsidRPr="00972961">
        <w:t xml:space="preserve"> </w:t>
      </w:r>
      <w:r w:rsidR="009F6BF2" w:rsidRPr="00972961">
        <w:t>While this gender gap in starting salaries is partly affected by m</w:t>
      </w:r>
      <w:r w:rsidR="00F835F5" w:rsidRPr="00972961">
        <w:t>en</w:t>
      </w:r>
      <w:r w:rsidR="009F6BF2" w:rsidRPr="00972961">
        <w:t xml:space="preserve"> joining industries and occupations with typically higher levels of remuneration, a gender pay gap remains evident even within fields of study. Women graduates earn lower starting salaries than men in 15 out of 19 study areas (Chart </w:t>
      </w:r>
      <w:r w:rsidR="00B3443E" w:rsidRPr="00972961">
        <w:t>1.1</w:t>
      </w:r>
      <w:r w:rsidR="00160CD6" w:rsidRPr="00972961">
        <w:t>0</w:t>
      </w:r>
      <w:r w:rsidR="009F6BF2" w:rsidRPr="00972961">
        <w:t>). This suggests there are factors beyond subject choice driving the graduate pay gap.</w:t>
      </w:r>
      <w:r w:rsidR="009F6BF2" w:rsidRPr="00972961">
        <w:rPr>
          <w:rStyle w:val="FootnoteReference"/>
        </w:rPr>
        <w:t xml:space="preserve"> </w:t>
      </w:r>
    </w:p>
    <w:p w14:paraId="1F545AD5" w14:textId="608FEFFF" w:rsidR="009F6BF2" w:rsidRPr="00972961" w:rsidRDefault="009F6BF2" w:rsidP="009F6BF2">
      <w:pPr>
        <w:pStyle w:val="ChartMainHeading"/>
      </w:pPr>
      <w:r w:rsidRPr="00972961">
        <w:t>Chart 1.1</w:t>
      </w:r>
      <w:r w:rsidR="005A4821" w:rsidRPr="00972961">
        <w:t>0</w:t>
      </w:r>
      <w:r w:rsidR="00CD4891" w:rsidRPr="00972961">
        <w:t>:</w:t>
      </w:r>
      <w:r w:rsidRPr="00972961">
        <w:t xml:space="preserve"> </w:t>
      </w:r>
      <w:r w:rsidR="00601C8C" w:rsidRPr="00972961">
        <w:t>Gender</w:t>
      </w:r>
      <w:r w:rsidR="002A5BDC" w:rsidRPr="00972961">
        <w:t xml:space="preserve"> pay gap</w:t>
      </w:r>
      <w:r w:rsidR="00601C8C" w:rsidRPr="00972961">
        <w:t xml:space="preserve"> between graduates</w:t>
      </w:r>
      <w:r w:rsidRPr="00972961">
        <w:t xml:space="preserve"> by study area</w:t>
      </w:r>
    </w:p>
    <w:p w14:paraId="022D64CA" w14:textId="55CDDB52" w:rsidR="009F6BF2" w:rsidRPr="00972961" w:rsidRDefault="00326270" w:rsidP="009F6BF2">
      <w:pPr>
        <w:pStyle w:val="ChartGraphic"/>
      </w:pPr>
      <w:bookmarkStart w:id="45" w:name="_1744712953"/>
      <w:bookmarkEnd w:id="45"/>
      <w:r>
        <w:rPr>
          <w:noProof/>
        </w:rPr>
        <w:drawing>
          <wp:inline distT="0" distB="0" distL="0" distR="0" wp14:anchorId="21B99F61" wp14:editId="694530DC">
            <wp:extent cx="4657725" cy="2886075"/>
            <wp:effectExtent l="0" t="0" r="0" b="0"/>
            <wp:docPr id="2" name="Picture 2" descr="This bar chart shows the gender pay gap in median salaries of recent graduates of Australian higher education institutions in 2022, broken down by study area. Men earn more than women in 15 out of the 19 study areas. The largest gender pay gap is in Tourism, Hospitality and Sport at 15.4 per cent, and Architecture and built environment at 11.8 per cent. There is no gender pay gap for students from Computing and Information Systems and Business and management study areas. The gender pay gap favours women in the areas of Social work and Agriculture and environmental studies by up to 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bar chart shows the gender pay gap in median salaries of recent graduates of Australian higher education institutions in 2022, broken down by study area. Men earn more than women in 15 out of the 19 study areas. The largest gender pay gap is in Tourism, Hospitality and Sport at 15.4 per cent, and Architecture and built environment at 11.8 per cent. There is no gender pay gap for students from Computing and Information Systems and Business and management study areas. The gender pay gap favours women in the areas of Social work and Agriculture and environmental studies by up to 2 per cen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57725" cy="2886075"/>
                    </a:xfrm>
                    <a:prstGeom prst="rect">
                      <a:avLst/>
                    </a:prstGeom>
                    <a:noFill/>
                    <a:ln>
                      <a:noFill/>
                    </a:ln>
                  </pic:spPr>
                </pic:pic>
              </a:graphicData>
            </a:graphic>
          </wp:inline>
        </w:drawing>
      </w:r>
    </w:p>
    <w:p w14:paraId="228050D5" w14:textId="2E5C447F" w:rsidR="009F6BF2" w:rsidRPr="00972961" w:rsidRDefault="009F6BF2" w:rsidP="009F6BF2">
      <w:pPr>
        <w:pStyle w:val="ChartandTableFootnote"/>
        <w:rPr>
          <w:color w:val="auto"/>
        </w:rPr>
      </w:pPr>
      <w:r w:rsidRPr="00972961">
        <w:rPr>
          <w:color w:val="auto"/>
        </w:rPr>
        <w:t xml:space="preserve">Note: </w:t>
      </w:r>
      <w:r w:rsidRPr="00972961">
        <w:rPr>
          <w:color w:val="auto"/>
        </w:rPr>
        <w:tab/>
      </w:r>
      <w:r w:rsidR="00782080" w:rsidRPr="00972961">
        <w:rPr>
          <w:color w:val="auto"/>
        </w:rPr>
        <w:t>Median full</w:t>
      </w:r>
      <w:r w:rsidR="008644B4" w:rsidRPr="00972961">
        <w:rPr>
          <w:color w:val="auto"/>
        </w:rPr>
        <w:noBreakHyphen/>
      </w:r>
      <w:r w:rsidR="00782080" w:rsidRPr="00972961">
        <w:rPr>
          <w:color w:val="auto"/>
        </w:rPr>
        <w:t xml:space="preserve">time salary </w:t>
      </w:r>
      <w:r w:rsidR="001D2661" w:rsidRPr="00972961">
        <w:rPr>
          <w:color w:val="auto"/>
        </w:rPr>
        <w:t>within</w:t>
      </w:r>
      <w:r w:rsidR="00F273D2" w:rsidRPr="00972961">
        <w:rPr>
          <w:color w:val="auto"/>
        </w:rPr>
        <w:t xml:space="preserve"> </w:t>
      </w:r>
      <w:r w:rsidR="0060347B" w:rsidRPr="00972961">
        <w:rPr>
          <w:color w:val="auto"/>
        </w:rPr>
        <w:t>4 months of</w:t>
      </w:r>
      <w:r w:rsidR="00F273D2" w:rsidRPr="00972961">
        <w:rPr>
          <w:color w:val="auto"/>
        </w:rPr>
        <w:t xml:space="preserve"> graduation. </w:t>
      </w:r>
      <w:r w:rsidR="004E38DD" w:rsidRPr="00972961">
        <w:rPr>
          <w:color w:val="auto"/>
        </w:rPr>
        <w:t>No</w:t>
      </w:r>
      <w:r w:rsidRPr="00972961">
        <w:rPr>
          <w:color w:val="auto"/>
        </w:rPr>
        <w:t xml:space="preserve"> data available for </w:t>
      </w:r>
      <w:r w:rsidR="00064CE6" w:rsidRPr="00972961">
        <w:rPr>
          <w:color w:val="auto"/>
        </w:rPr>
        <w:t xml:space="preserve">men in </w:t>
      </w:r>
      <w:r w:rsidR="00072380" w:rsidRPr="00972961">
        <w:rPr>
          <w:color w:val="auto"/>
        </w:rPr>
        <w:t>v</w:t>
      </w:r>
      <w:r w:rsidRPr="00972961">
        <w:rPr>
          <w:color w:val="auto"/>
        </w:rPr>
        <w:t xml:space="preserve">eterinary science and </w:t>
      </w:r>
      <w:r w:rsidR="00072380" w:rsidRPr="00972961">
        <w:rPr>
          <w:color w:val="auto"/>
        </w:rPr>
        <w:t>d</w:t>
      </w:r>
      <w:r w:rsidRPr="00972961">
        <w:rPr>
          <w:color w:val="auto"/>
        </w:rPr>
        <w:t>entistry</w:t>
      </w:r>
      <w:r w:rsidR="00072380" w:rsidRPr="00972961">
        <w:rPr>
          <w:color w:val="auto"/>
        </w:rPr>
        <w:t>.</w:t>
      </w:r>
    </w:p>
    <w:p w14:paraId="2FA9BEBE" w14:textId="77777777" w:rsidR="009F6BF2" w:rsidRPr="00972961" w:rsidRDefault="009F6BF2" w:rsidP="00DE52B9">
      <w:pPr>
        <w:pStyle w:val="ChartandTableFootnote"/>
        <w:rPr>
          <w:color w:val="auto"/>
        </w:rPr>
      </w:pPr>
      <w:r w:rsidRPr="00972961">
        <w:rPr>
          <w:color w:val="auto"/>
        </w:rPr>
        <w:t xml:space="preserve">Source: </w:t>
      </w:r>
      <w:r w:rsidRPr="00972961">
        <w:rPr>
          <w:color w:val="auto"/>
        </w:rPr>
        <w:tab/>
        <w:t>Quality Indicators for Learning and Teaching – 2022 Graduate outcomes survey, February 2023</w:t>
      </w:r>
    </w:p>
    <w:p w14:paraId="6B01136F" w14:textId="77777777" w:rsidR="00DE52B9" w:rsidRPr="00972961" w:rsidRDefault="00DE52B9" w:rsidP="00DE52B9">
      <w:pPr>
        <w:pStyle w:val="ChartLine"/>
        <w:rPr>
          <w:rFonts w:eastAsiaTheme="minorHAnsi"/>
        </w:rPr>
      </w:pPr>
    </w:p>
    <w:p w14:paraId="7F899C4C" w14:textId="4CA9E97F" w:rsidR="00C545F0" w:rsidRPr="00972961" w:rsidRDefault="00C545F0" w:rsidP="00C545F0">
      <w:r w:rsidRPr="00972961">
        <w:t>Government action to introduce gender pay gap reporting improves transparency and gives employees the knowledge needed when applying to and choosing employers and may assist in negotiating pay increases.</w:t>
      </w:r>
    </w:p>
    <w:p w14:paraId="0FFC14FA" w14:textId="39F8CF4C" w:rsidR="00C545F0" w:rsidRPr="00BA1758" w:rsidRDefault="00C545F0" w:rsidP="00EB3820">
      <w:pPr>
        <w:rPr>
          <w:rFonts w:eastAsiaTheme="minorHAnsi"/>
        </w:rPr>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FB066C" w:rsidRPr="00BA1758" w14:paraId="00E68F5D" w14:textId="77777777">
        <w:trPr>
          <w:cantSplit/>
          <w:trHeight w:val="5103"/>
        </w:trPr>
        <w:tc>
          <w:tcPr>
            <w:tcW w:w="5000" w:type="pct"/>
            <w:shd w:val="clear" w:color="auto" w:fill="F2F2F2" w:themeFill="background1" w:themeFillShade="F2"/>
          </w:tcPr>
          <w:p w14:paraId="312C45A8" w14:textId="3EC58129" w:rsidR="00FB066C" w:rsidRPr="00972961" w:rsidRDefault="00FB066C">
            <w:pPr>
              <w:pStyle w:val="BoxHeading"/>
            </w:pPr>
            <w:r w:rsidRPr="00972961">
              <w:lastRenderedPageBreak/>
              <w:t xml:space="preserve">Box </w:t>
            </w:r>
            <w:r w:rsidR="00BB4042" w:rsidRPr="00972961">
              <w:t>3</w:t>
            </w:r>
            <w:r w:rsidRPr="00972961">
              <w:t xml:space="preserve">: Government action to improve pay transparency and reduce the gender pay gap </w:t>
            </w:r>
          </w:p>
          <w:p w14:paraId="0A7907C4" w14:textId="03F98B5F" w:rsidR="00FB066C" w:rsidRPr="00972961" w:rsidRDefault="00FB066C">
            <w:pPr>
              <w:pStyle w:val="BoxText"/>
              <w:rPr>
                <w:rFonts w:eastAsia="Segoe UI"/>
              </w:rPr>
            </w:pPr>
            <w:r w:rsidRPr="00972961">
              <w:rPr>
                <w:rFonts w:eastAsia="Segoe UI"/>
              </w:rPr>
              <w:t>The Government</w:t>
            </w:r>
            <w:r w:rsidR="009D6389" w:rsidRPr="00972961">
              <w:rPr>
                <w:rFonts w:eastAsia="Segoe UI"/>
              </w:rPr>
              <w:t xml:space="preserve"> has passed </w:t>
            </w:r>
            <w:r w:rsidR="00281645" w:rsidRPr="00972961">
              <w:rPr>
                <w:rFonts w:eastAsia="Segoe UI"/>
              </w:rPr>
              <w:t xml:space="preserve">reforms to the </w:t>
            </w:r>
            <w:r w:rsidRPr="00972961">
              <w:rPr>
                <w:rFonts w:eastAsia="Segoe UI"/>
                <w:i/>
              </w:rPr>
              <w:t xml:space="preserve">Workplace Gender Equality </w:t>
            </w:r>
            <w:r w:rsidR="00281645" w:rsidRPr="00972961">
              <w:rPr>
                <w:rFonts w:eastAsia="Segoe UI"/>
                <w:i/>
              </w:rPr>
              <w:t xml:space="preserve">Act 2012 </w:t>
            </w:r>
            <w:r w:rsidR="009D6389" w:rsidRPr="00972961">
              <w:rPr>
                <w:rFonts w:eastAsia="Segoe UI"/>
              </w:rPr>
              <w:t>to improve the transparency of gender pay gaps</w:t>
            </w:r>
            <w:r w:rsidR="00CD556E" w:rsidRPr="00972961">
              <w:rPr>
                <w:rFonts w:eastAsia="Segoe UI"/>
              </w:rPr>
              <w:t xml:space="preserve">. From early 2024, </w:t>
            </w:r>
            <w:r w:rsidR="001D5788" w:rsidRPr="00972961">
              <w:rPr>
                <w:rFonts w:eastAsia="Segoe UI"/>
              </w:rPr>
              <w:t xml:space="preserve">WGEA will publish </w:t>
            </w:r>
            <w:r w:rsidR="00CD556E" w:rsidRPr="00972961">
              <w:rPr>
                <w:rFonts w:eastAsia="Segoe UI"/>
              </w:rPr>
              <w:t>the gender pay gaps</w:t>
            </w:r>
            <w:r w:rsidR="009D6389" w:rsidRPr="00972961">
              <w:rPr>
                <w:rFonts w:eastAsia="Segoe UI"/>
              </w:rPr>
              <w:t xml:space="preserve"> </w:t>
            </w:r>
            <w:r w:rsidR="0052270A" w:rsidRPr="00972961">
              <w:rPr>
                <w:rFonts w:eastAsia="Segoe UI"/>
              </w:rPr>
              <w:t>of</w:t>
            </w:r>
            <w:r w:rsidR="009D6389" w:rsidRPr="00972961">
              <w:rPr>
                <w:rFonts w:eastAsia="Segoe UI"/>
              </w:rPr>
              <w:t xml:space="preserve"> employers</w:t>
            </w:r>
            <w:r w:rsidR="0052270A" w:rsidRPr="00972961">
              <w:rPr>
                <w:rFonts w:eastAsia="Segoe UI"/>
              </w:rPr>
              <w:t xml:space="preserve"> with 100 or more </w:t>
            </w:r>
            <w:r w:rsidR="001D5788" w:rsidRPr="00972961">
              <w:rPr>
                <w:rFonts w:eastAsia="Segoe UI"/>
              </w:rPr>
              <w:t xml:space="preserve">employees. </w:t>
            </w:r>
          </w:p>
          <w:p w14:paraId="602B937D" w14:textId="24184F76" w:rsidR="00FB066C" w:rsidRPr="00972961" w:rsidRDefault="00FB066C">
            <w:pPr>
              <w:pStyle w:val="BoxText"/>
              <w:rPr>
                <w:rFonts w:ascii="Arial" w:hAnsi="Arial" w:cs="Arial"/>
                <w:sz w:val="20"/>
              </w:rPr>
            </w:pPr>
            <w:r w:rsidRPr="00972961">
              <w:rPr>
                <w:rFonts w:eastAsia="Segoe UI"/>
              </w:rPr>
              <w:t xml:space="preserve">The </w:t>
            </w:r>
            <w:r w:rsidR="00617701" w:rsidRPr="00972961">
              <w:rPr>
                <w:rFonts w:eastAsia="Segoe UI"/>
              </w:rPr>
              <w:t xml:space="preserve">changes </w:t>
            </w:r>
            <w:r w:rsidRPr="00972961">
              <w:rPr>
                <w:rFonts w:eastAsia="Segoe UI"/>
              </w:rPr>
              <w:t>deliver on the Government</w:t>
            </w:r>
            <w:r w:rsidR="008644B4" w:rsidRPr="00972961">
              <w:rPr>
                <w:rFonts w:eastAsia="Segoe UI"/>
              </w:rPr>
              <w:t>’</w:t>
            </w:r>
            <w:r w:rsidRPr="00972961">
              <w:rPr>
                <w:rFonts w:eastAsia="Segoe UI"/>
              </w:rPr>
              <w:t xml:space="preserve">s commitment to introduce gender pay gap reporting </w:t>
            </w:r>
            <w:r w:rsidR="006751C8" w:rsidRPr="00972961">
              <w:rPr>
                <w:rFonts w:eastAsia="Segoe UI"/>
              </w:rPr>
              <w:t xml:space="preserve">at employer level </w:t>
            </w:r>
            <w:r w:rsidRPr="00972961">
              <w:rPr>
                <w:rFonts w:eastAsia="Segoe UI"/>
              </w:rPr>
              <w:t>and implement recommendations of the Review of the Workplace Gender Equality Act 2012. International experience</w:t>
            </w:r>
            <w:r w:rsidRPr="00972961" w:rsidDel="00264523">
              <w:rPr>
                <w:rFonts w:eastAsia="Segoe UI"/>
              </w:rPr>
              <w:t xml:space="preserve"> </w:t>
            </w:r>
            <w:r w:rsidRPr="00972961">
              <w:rPr>
                <w:rFonts w:eastAsia="Segoe UI"/>
              </w:rPr>
              <w:t xml:space="preserve">suggests that publishing employer gender pay gaps can motivate companies to prioritise gender equality and </w:t>
            </w:r>
            <w:r w:rsidR="00F949C1" w:rsidRPr="00972961">
              <w:rPr>
                <w:rFonts w:eastAsia="Segoe UI"/>
              </w:rPr>
              <w:t>may</w:t>
            </w:r>
            <w:r w:rsidRPr="00972961">
              <w:rPr>
                <w:rFonts w:eastAsia="Segoe UI"/>
              </w:rPr>
              <w:t xml:space="preserve"> result in a lowering of employer gender pay gaps</w:t>
            </w:r>
            <w:r w:rsidR="0024235D" w:rsidRPr="00972961">
              <w:rPr>
                <w:rFonts w:eastAsia="Segoe UI"/>
              </w:rPr>
              <w:t>.</w:t>
            </w:r>
            <w:r w:rsidR="00300814" w:rsidRPr="00972961">
              <w:rPr>
                <w:rStyle w:val="EndnoteReference"/>
                <w:rFonts w:eastAsia="Segoe UI"/>
              </w:rPr>
              <w:endnoteReference w:id="13"/>
            </w:r>
            <w:r w:rsidR="00300814" w:rsidRPr="00972961">
              <w:rPr>
                <w:rFonts w:eastAsia="Segoe UI"/>
                <w:vertAlign w:val="superscript"/>
              </w:rPr>
              <w:t xml:space="preserve"> </w:t>
            </w:r>
            <w:r w:rsidR="00300814" w:rsidRPr="00972961">
              <w:rPr>
                <w:rFonts w:eastAsia="Segoe UI"/>
              </w:rPr>
              <w:t xml:space="preserve">The United Kingdom began requiring companies with 250 or more employees to report their gender pay gaps in 2017 and has since seen a narrowing of the wage gap between </w:t>
            </w:r>
            <w:r w:rsidR="00AE1AD1" w:rsidRPr="00972961">
              <w:rPr>
                <w:rFonts w:eastAsia="Segoe UI"/>
              </w:rPr>
              <w:t>wo</w:t>
            </w:r>
            <w:r w:rsidR="00300814" w:rsidRPr="00972961">
              <w:rPr>
                <w:rFonts w:eastAsia="Segoe UI"/>
              </w:rPr>
              <w:t>men and men.</w:t>
            </w:r>
            <w:r w:rsidR="00300814" w:rsidRPr="00972961">
              <w:rPr>
                <w:rStyle w:val="EndnoteReference"/>
                <w:rFonts w:eastAsia="Segoe UI"/>
              </w:rPr>
              <w:endnoteReference w:id="14"/>
            </w:r>
          </w:p>
          <w:p w14:paraId="02C5FF7A" w14:textId="68E54644" w:rsidR="00FB066C" w:rsidRPr="00BA1758" w:rsidRDefault="00FB066C">
            <w:pPr>
              <w:pStyle w:val="BoxText"/>
              <w:rPr>
                <w:rFonts w:eastAsia="Segoe UI"/>
              </w:rPr>
            </w:pPr>
            <w:r w:rsidRPr="00972961">
              <w:rPr>
                <w:rFonts w:eastAsia="Segoe UI"/>
              </w:rPr>
              <w:t>Following these changes, WGEA will publish gender pay gaps at an employer level, in addition to publishing the gender pay gap at a national, industry and occupational level. The first set of private sector employer gender pay gaps will be published in early 2024, and Commonwealth public sector employer gender pay gaps</w:t>
            </w:r>
            <w:r w:rsidR="006751C8" w:rsidRPr="00972961">
              <w:rPr>
                <w:rFonts w:eastAsia="Segoe UI"/>
              </w:rPr>
              <w:t xml:space="preserve"> will be published</w:t>
            </w:r>
            <w:r w:rsidRPr="00972961">
              <w:rPr>
                <w:rFonts w:eastAsia="Segoe UI"/>
              </w:rPr>
              <w:t xml:space="preserve"> in late 2024 or early 2025. If they choose to, employers will be able to provide additional context and information related to their gender pay gap and the actions they are taking to address it</w:t>
            </w:r>
            <w:r w:rsidR="00092A90" w:rsidRPr="00972961">
              <w:rPr>
                <w:rFonts w:eastAsia="Segoe UI"/>
              </w:rPr>
              <w:t xml:space="preserve">, to be </w:t>
            </w:r>
            <w:r w:rsidR="001D5788" w:rsidRPr="00972961">
              <w:rPr>
                <w:rFonts w:eastAsia="Segoe UI"/>
              </w:rPr>
              <w:t>available with</w:t>
            </w:r>
            <w:r w:rsidR="00092A90" w:rsidRPr="00972961">
              <w:rPr>
                <w:rFonts w:eastAsia="Segoe UI"/>
              </w:rPr>
              <w:t xml:space="preserve"> their gender pay gap</w:t>
            </w:r>
            <w:r w:rsidRPr="00972961" w:rsidDel="00092A90">
              <w:rPr>
                <w:rFonts w:eastAsia="Segoe UI"/>
              </w:rPr>
              <w:t>.</w:t>
            </w:r>
            <w:r w:rsidRPr="00972961">
              <w:rPr>
                <w:rFonts w:eastAsia="Segoe UI"/>
              </w:rPr>
              <w:t xml:space="preserve"> </w:t>
            </w:r>
          </w:p>
        </w:tc>
      </w:tr>
    </w:tbl>
    <w:p w14:paraId="546938F8" w14:textId="77777777" w:rsidR="00EB3820" w:rsidRDefault="00EB3820" w:rsidP="00EB3820">
      <w:pPr>
        <w:pStyle w:val="SingleParagraph"/>
      </w:pPr>
    </w:p>
    <w:p w14:paraId="7FF9DE12" w14:textId="3D39AE6C" w:rsidR="009D77E4" w:rsidRPr="00972961" w:rsidRDefault="009D77E4" w:rsidP="007A4B7B">
      <w:pPr>
        <w:pStyle w:val="Heading3"/>
      </w:pPr>
      <w:r w:rsidRPr="00972961">
        <w:t>Industrial and occupational segregation is an important driver of the gender pay gap</w:t>
      </w:r>
    </w:p>
    <w:p w14:paraId="2FC94796" w14:textId="4F33A693" w:rsidR="009D77E4" w:rsidRPr="00972961" w:rsidRDefault="009D77E4" w:rsidP="007A4B7B">
      <w:r w:rsidRPr="00972961">
        <w:t xml:space="preserve">Industrial and occupational segregation in the Australian labour market has remained persistent for several decades. Industrial and occupational segregation contributes to the gender pay gap through the concentration of men in </w:t>
      </w:r>
      <w:r w:rsidR="00724943" w:rsidRPr="00972961">
        <w:t xml:space="preserve">occupations </w:t>
      </w:r>
      <w:r w:rsidRPr="00972961">
        <w:t xml:space="preserve">or industries with higher earnings and women in </w:t>
      </w:r>
      <w:r w:rsidR="00724943" w:rsidRPr="00972961">
        <w:t xml:space="preserve">occupations </w:t>
      </w:r>
      <w:r w:rsidRPr="00972961">
        <w:t>or industries with lower earnings. This segregation is not unique to Australia, with similar patterns observed in the United Kingdom and across OECD member countries.</w:t>
      </w:r>
      <w:r w:rsidR="00C52ADF" w:rsidRPr="00972961">
        <w:rPr>
          <w:rStyle w:val="EndnoteReference"/>
        </w:rPr>
        <w:endnoteReference w:id="15"/>
      </w:r>
    </w:p>
    <w:p w14:paraId="57CC0076" w14:textId="4345C584" w:rsidR="009D77E4" w:rsidRPr="00972961" w:rsidRDefault="009D77E4" w:rsidP="007A4B7B">
      <w:r w:rsidRPr="00972961">
        <w:t>Data on full</w:t>
      </w:r>
      <w:r w:rsidR="008644B4" w:rsidRPr="00972961">
        <w:noBreakHyphen/>
      </w:r>
      <w:r w:rsidRPr="00972961">
        <w:t>time median weekly earnings suggest that female</w:t>
      </w:r>
      <w:r w:rsidR="008644B4" w:rsidRPr="00972961">
        <w:noBreakHyphen/>
      </w:r>
      <w:r w:rsidRPr="00972961">
        <w:t xml:space="preserve">dominated occupations (Chart </w:t>
      </w:r>
      <w:r w:rsidR="00B3443E" w:rsidRPr="00972961">
        <w:t>1.1</w:t>
      </w:r>
      <w:r w:rsidR="00C86D9E" w:rsidRPr="00972961">
        <w:t>1</w:t>
      </w:r>
      <w:r w:rsidRPr="00972961">
        <w:t>, red dots) are paid less on average than male</w:t>
      </w:r>
      <w:r w:rsidR="008644B4" w:rsidRPr="00972961">
        <w:noBreakHyphen/>
      </w:r>
      <w:r w:rsidRPr="00972961">
        <w:t>dominated occupations (Chart</w:t>
      </w:r>
      <w:r w:rsidR="00FC3139">
        <w:t> </w:t>
      </w:r>
      <w:r w:rsidR="00182FCF" w:rsidRPr="00972961">
        <w:t>1.1</w:t>
      </w:r>
      <w:r w:rsidR="00C86D9E" w:rsidRPr="00972961">
        <w:t>1</w:t>
      </w:r>
      <w:r w:rsidRPr="00972961">
        <w:t>, blue dots).</w:t>
      </w:r>
      <w:r w:rsidRPr="00972961" w:rsidDel="00DF28FA">
        <w:t xml:space="preserve"> </w:t>
      </w:r>
      <w:r w:rsidRPr="00972961">
        <w:t>A similar</w:t>
      </w:r>
      <w:r w:rsidRPr="00972961" w:rsidDel="001B4BB0">
        <w:t xml:space="preserve"> </w:t>
      </w:r>
      <w:r w:rsidR="001B4BB0" w:rsidRPr="00972961">
        <w:t>pattern</w:t>
      </w:r>
      <w:r w:rsidRPr="00972961">
        <w:t xml:space="preserve"> is also observed by industry.</w:t>
      </w:r>
      <w:r w:rsidR="00891E08" w:rsidRPr="00972961">
        <w:t xml:space="preserve"> </w:t>
      </w:r>
    </w:p>
    <w:p w14:paraId="6A2DDC14" w14:textId="55B86BAE" w:rsidR="0041127D" w:rsidRPr="00972961" w:rsidRDefault="009D77E4" w:rsidP="00FD03EA">
      <w:pPr>
        <w:pStyle w:val="ChartMainHeading"/>
      </w:pPr>
      <w:r w:rsidRPr="00972961">
        <w:lastRenderedPageBreak/>
        <w:t>Chart 1.</w:t>
      </w:r>
      <w:r w:rsidR="00182FCF" w:rsidRPr="00972961">
        <w:t>1</w:t>
      </w:r>
      <w:r w:rsidR="005A4821" w:rsidRPr="00972961">
        <w:t>1</w:t>
      </w:r>
      <w:r w:rsidR="00CD4891" w:rsidRPr="00972961">
        <w:t>:</w:t>
      </w:r>
      <w:r w:rsidRPr="00972961">
        <w:t xml:space="preserve"> Gender segregation and earnings by occupation, full</w:t>
      </w:r>
      <w:r w:rsidR="008644B4" w:rsidRPr="00972961">
        <w:noBreakHyphen/>
      </w:r>
      <w:r w:rsidRPr="00972961">
        <w:t>time workers</w:t>
      </w:r>
    </w:p>
    <w:p w14:paraId="7DC22977" w14:textId="63330285" w:rsidR="009D77E4" w:rsidRPr="00972961" w:rsidRDefault="0068680F" w:rsidP="00AB5F03">
      <w:pPr>
        <w:pStyle w:val="ChartGraphic"/>
      </w:pPr>
      <w:r>
        <w:pict w14:anchorId="3F758E62">
          <v:shape id="_x0000_i1032" type="#_x0000_t75" alt="This scatter plot shows the median weekly earnings for full-time workers against the share of female full-time workers in each occupation. It shows that there is a negative correlation between the share of females in an occupation and median weekly full-time earnings." style="width:365.6pt;height:198.25pt">
            <v:imagedata r:id="rId49" o:title=""/>
          </v:shape>
        </w:pict>
      </w:r>
    </w:p>
    <w:p w14:paraId="6E82E748" w14:textId="0B8D44FB" w:rsidR="009D77E4" w:rsidRPr="00972961" w:rsidRDefault="009D77E4" w:rsidP="006768B4">
      <w:pPr>
        <w:pStyle w:val="ChartandTableFootnote"/>
        <w:rPr>
          <w:color w:val="auto"/>
        </w:rPr>
      </w:pPr>
      <w:r w:rsidRPr="00972961">
        <w:rPr>
          <w:color w:val="auto"/>
        </w:rPr>
        <w:t xml:space="preserve">Notes: </w:t>
      </w:r>
      <w:r w:rsidRPr="00972961">
        <w:rPr>
          <w:color w:val="auto"/>
        </w:rPr>
        <w:tab/>
      </w:r>
      <w:r w:rsidR="003E31E5" w:rsidRPr="00972961">
        <w:rPr>
          <w:color w:val="auto"/>
        </w:rPr>
        <w:t>Co</w:t>
      </w:r>
      <w:r w:rsidR="00C629C1" w:rsidRPr="00972961">
        <w:rPr>
          <w:color w:val="auto"/>
        </w:rPr>
        <w:t xml:space="preserve">lour of points </w:t>
      </w:r>
      <w:r w:rsidRPr="00972961">
        <w:rPr>
          <w:color w:val="auto"/>
        </w:rPr>
        <w:t>indicate</w:t>
      </w:r>
      <w:r w:rsidR="00680D48" w:rsidRPr="00972961">
        <w:rPr>
          <w:color w:val="auto"/>
        </w:rPr>
        <w:t>s</w:t>
      </w:r>
      <w:r w:rsidRPr="00972961">
        <w:rPr>
          <w:color w:val="auto"/>
        </w:rPr>
        <w:t xml:space="preserve"> </w:t>
      </w:r>
      <w:r w:rsidR="00C629C1" w:rsidRPr="00972961">
        <w:rPr>
          <w:color w:val="auto"/>
        </w:rPr>
        <w:t>whether</w:t>
      </w:r>
      <w:r w:rsidRPr="00972961">
        <w:rPr>
          <w:color w:val="auto"/>
        </w:rPr>
        <w:t xml:space="preserve"> occupations are male</w:t>
      </w:r>
      <w:r w:rsidRPr="00972961">
        <w:rPr>
          <w:rFonts w:ascii="Cambria Math" w:hAnsi="Cambria Math" w:cs="Cambria Math"/>
          <w:color w:val="auto"/>
        </w:rPr>
        <w:t>‑</w:t>
      </w:r>
      <w:r w:rsidRPr="00972961">
        <w:rPr>
          <w:color w:val="auto"/>
        </w:rPr>
        <w:t>dominated (less than 30</w:t>
      </w:r>
      <w:r w:rsidR="00A44362" w:rsidRPr="00972961">
        <w:rPr>
          <w:color w:val="auto"/>
        </w:rPr>
        <w:t xml:space="preserve"> per cent</w:t>
      </w:r>
      <w:r w:rsidRPr="00972961">
        <w:rPr>
          <w:color w:val="auto"/>
        </w:rPr>
        <w:t xml:space="preserve"> female – blue), female</w:t>
      </w:r>
      <w:r w:rsidRPr="00972961">
        <w:rPr>
          <w:rFonts w:ascii="Cambria Math" w:hAnsi="Cambria Math" w:cs="Cambria Math"/>
          <w:color w:val="auto"/>
        </w:rPr>
        <w:t>‑</w:t>
      </w:r>
      <w:r w:rsidRPr="00972961">
        <w:rPr>
          <w:color w:val="auto"/>
        </w:rPr>
        <w:t>dominated (more than 70</w:t>
      </w:r>
      <w:r w:rsidR="00A44362" w:rsidRPr="00972961">
        <w:rPr>
          <w:color w:val="auto"/>
        </w:rPr>
        <w:t xml:space="preserve"> per cent</w:t>
      </w:r>
      <w:r w:rsidRPr="00972961">
        <w:rPr>
          <w:color w:val="auto"/>
        </w:rPr>
        <w:t xml:space="preserve"> female – red) or balanced (purple). Size of point</w:t>
      </w:r>
      <w:r w:rsidR="00951928" w:rsidRPr="00972961">
        <w:rPr>
          <w:color w:val="auto"/>
        </w:rPr>
        <w:t>s</w:t>
      </w:r>
      <w:r w:rsidRPr="00972961">
        <w:rPr>
          <w:color w:val="auto"/>
        </w:rPr>
        <w:t xml:space="preserve"> corresponds to number of full</w:t>
      </w:r>
      <w:r w:rsidR="008644B4" w:rsidRPr="00972961">
        <w:rPr>
          <w:color w:val="auto"/>
        </w:rPr>
        <w:noBreakHyphen/>
      </w:r>
      <w:r w:rsidRPr="00972961">
        <w:rPr>
          <w:color w:val="auto"/>
        </w:rPr>
        <w:t>time workers in occupation. Some occupations with small sample sizes excluded. Median earnings for main job only.</w:t>
      </w:r>
    </w:p>
    <w:p w14:paraId="35C99B72" w14:textId="62B5D70B" w:rsidR="009D77E4" w:rsidRPr="00972961" w:rsidRDefault="009D77E4" w:rsidP="00DE52B9">
      <w:pPr>
        <w:pStyle w:val="ChartandTableFootnote"/>
        <w:rPr>
          <w:color w:val="auto"/>
        </w:rPr>
      </w:pPr>
      <w:r w:rsidRPr="00972961">
        <w:rPr>
          <w:color w:val="auto"/>
        </w:rPr>
        <w:t xml:space="preserve">Source: </w:t>
      </w:r>
      <w:r w:rsidRPr="00972961">
        <w:rPr>
          <w:color w:val="auto"/>
        </w:rPr>
        <w:tab/>
        <w:t>ABS Characteristics of Employment Survey</w:t>
      </w:r>
      <w:r w:rsidR="004F3A8A" w:rsidRPr="00972961">
        <w:rPr>
          <w:color w:val="auto"/>
        </w:rPr>
        <w:t>,</w:t>
      </w:r>
      <w:r w:rsidRPr="00972961">
        <w:rPr>
          <w:color w:val="auto"/>
        </w:rPr>
        <w:t xml:space="preserve"> August 2022</w:t>
      </w:r>
      <w:r w:rsidR="00F470E1" w:rsidRPr="00972961">
        <w:rPr>
          <w:color w:val="auto"/>
        </w:rPr>
        <w:t>.</w:t>
      </w:r>
      <w:r w:rsidRPr="00972961">
        <w:rPr>
          <w:color w:val="auto"/>
        </w:rPr>
        <w:t xml:space="preserve"> </w:t>
      </w:r>
    </w:p>
    <w:p w14:paraId="6DFCE3A9" w14:textId="77777777" w:rsidR="00DE52B9" w:rsidRPr="00972961" w:rsidRDefault="00DE52B9" w:rsidP="00DE52B9">
      <w:pPr>
        <w:pStyle w:val="ChartLine"/>
      </w:pPr>
    </w:p>
    <w:p w14:paraId="3C67D19F" w14:textId="36F702F8" w:rsidR="00D87573" w:rsidRPr="00972961" w:rsidRDefault="00D87573" w:rsidP="00D87573">
      <w:r w:rsidRPr="00972961">
        <w:t>Gender segregation, combined with the influence of gender stereotypes in society, can restrict the ability of women and men to choose the career that best suits them or move between jobs. This can mean that workers</w:t>
      </w:r>
      <w:r w:rsidR="008644B4" w:rsidRPr="00972961">
        <w:t>’</w:t>
      </w:r>
      <w:r w:rsidRPr="00972961">
        <w:t xml:space="preserve"> skills are not used to their full potential, which risks dampening economic growth and reducing productivity. </w:t>
      </w:r>
    </w:p>
    <w:p w14:paraId="39EE5F52" w14:textId="43F2D135" w:rsidR="00864FEE" w:rsidRPr="00972961" w:rsidRDefault="00864FEE" w:rsidP="00864FEE">
      <w:r w:rsidRPr="00972961">
        <w:t xml:space="preserve">A heavily gendered workforce may artificially constrain potential labour supply, which increases the likelihood of a skills shortage in an occupation or industry. This is particularly pertinent in the highly feminised care </w:t>
      </w:r>
      <w:r w:rsidR="002238FF" w:rsidRPr="00972961">
        <w:t xml:space="preserve">and support </w:t>
      </w:r>
      <w:r w:rsidRPr="00972961">
        <w:t>economy, which is experiencing growing demand, driven by an ageing population, transition from informal to formal care and increased citizen expectations of government. Around 65</w:t>
      </w:r>
      <w:r w:rsidR="006B3333" w:rsidRPr="00972961">
        <w:t> per cent</w:t>
      </w:r>
      <w:r w:rsidRPr="00972961">
        <w:t xml:space="preserve"> of occupations in shortage on the </w:t>
      </w:r>
      <w:r w:rsidR="009D5198" w:rsidRPr="00972961">
        <w:t>S</w:t>
      </w:r>
      <w:r w:rsidRPr="00972961">
        <w:t>kill</w:t>
      </w:r>
      <w:r w:rsidR="006A6629" w:rsidRPr="00972961">
        <w:t>s</w:t>
      </w:r>
      <w:r w:rsidRPr="00972961">
        <w:t xml:space="preserve"> </w:t>
      </w:r>
      <w:r w:rsidR="009D5198" w:rsidRPr="00972961">
        <w:t>P</w:t>
      </w:r>
      <w:r w:rsidRPr="00972961">
        <w:t xml:space="preserve">riority </w:t>
      </w:r>
      <w:r w:rsidR="009D5198" w:rsidRPr="00972961">
        <w:t>L</w:t>
      </w:r>
      <w:r w:rsidRPr="00972961">
        <w:t>ist have workforces that are over 80</w:t>
      </w:r>
      <w:r w:rsidR="006B3333" w:rsidRPr="00972961">
        <w:t> per cent</w:t>
      </w:r>
      <w:r w:rsidRPr="00972961">
        <w:t xml:space="preserve"> men or women.</w:t>
      </w:r>
      <w:r w:rsidR="00300814" w:rsidRPr="00972961">
        <w:rPr>
          <w:rStyle w:val="EndnoteReference"/>
        </w:rPr>
        <w:endnoteReference w:id="16"/>
      </w:r>
      <w:r w:rsidR="00300814" w:rsidRPr="00972961">
        <w:t xml:space="preserve"> </w:t>
      </w:r>
    </w:p>
    <w:p w14:paraId="566D83B5" w14:textId="3002DD5F" w:rsidR="00785B1C" w:rsidRPr="00972961" w:rsidRDefault="009D5198" w:rsidP="00B6025A">
      <w:r w:rsidRPr="00972961">
        <w:t>Gender segregation can have negative effects on firm performance, especially if women are not represented in leadership positions</w:t>
      </w:r>
      <w:r w:rsidR="00785B1C" w:rsidRPr="00972961">
        <w:t>. Research from WGEA and the Bankwest Curtin Economics Centre has found</w:t>
      </w:r>
      <w:r w:rsidR="00785B1C" w:rsidRPr="00972961">
        <w:rPr>
          <w:rStyle w:val="CommentReference"/>
        </w:rPr>
        <w:t xml:space="preserve"> </w:t>
      </w:r>
      <w:r w:rsidR="00785B1C" w:rsidRPr="00972961">
        <w:t xml:space="preserve">an increase of 10 percentage points or more in the share of </w:t>
      </w:r>
      <w:r w:rsidR="00547E46" w:rsidRPr="00972961">
        <w:t xml:space="preserve">women </w:t>
      </w:r>
      <w:r w:rsidR="00785B1C" w:rsidRPr="00972961">
        <w:t>key management personnel is associated with a 6.6</w:t>
      </w:r>
      <w:r w:rsidR="006B3333" w:rsidRPr="00972961">
        <w:t> per cent</w:t>
      </w:r>
      <w:r w:rsidR="00785B1C" w:rsidRPr="00972961">
        <w:t xml:space="preserve"> increase in the market value of ASX</w:t>
      </w:r>
      <w:r w:rsidR="008644B4" w:rsidRPr="00972961">
        <w:noBreakHyphen/>
      </w:r>
      <w:r w:rsidR="00785B1C" w:rsidRPr="00972961">
        <w:t>listed companies.</w:t>
      </w:r>
      <w:r w:rsidR="00300814" w:rsidRPr="00972961">
        <w:rPr>
          <w:rStyle w:val="EndnoteReference"/>
        </w:rPr>
        <w:endnoteReference w:id="17"/>
      </w:r>
      <w:r w:rsidR="00300814" w:rsidRPr="00972961">
        <w:t xml:space="preserve"> This is </w:t>
      </w:r>
      <w:r w:rsidR="00300814" w:rsidRPr="00972961" w:rsidDel="007F02FF">
        <w:t>w</w:t>
      </w:r>
      <w:r w:rsidR="00300814" w:rsidRPr="00972961">
        <w:t xml:space="preserve">orth the equivalent of $104.7 million for the average company. Increasing the share of </w:t>
      </w:r>
      <w:r w:rsidR="00547E46" w:rsidRPr="00972961">
        <w:t>women</w:t>
      </w:r>
      <w:r w:rsidR="008644B4" w:rsidRPr="00972961">
        <w:t>’</w:t>
      </w:r>
      <w:r w:rsidR="00547E46" w:rsidRPr="00972961">
        <w:t xml:space="preserve">s </w:t>
      </w:r>
      <w:r w:rsidR="00300814" w:rsidRPr="00972961">
        <w:t>representation on boards by 10</w:t>
      </w:r>
      <w:r w:rsidR="00FC3139">
        <w:t> </w:t>
      </w:r>
      <w:r w:rsidR="00300814" w:rsidRPr="00972961">
        <w:t>percentage points was also associated with a 6</w:t>
      </w:r>
      <w:r w:rsidR="006B3333" w:rsidRPr="00972961">
        <w:t> per cent</w:t>
      </w:r>
      <w:r w:rsidR="00300814" w:rsidRPr="00972961">
        <w:t xml:space="preserve"> increase in the likelihood of a firm outperforming its peers.</w:t>
      </w:r>
      <w:r w:rsidR="00300814" w:rsidRPr="00972961">
        <w:rPr>
          <w:rStyle w:val="EndnoteReference"/>
        </w:rPr>
        <w:endnoteReference w:id="18"/>
      </w:r>
      <w:r w:rsidR="00976FF1" w:rsidRPr="00972961">
        <w:t xml:space="preserve"> While the gender composition of management personnel tends to be skewed to men, this is starker in male</w:t>
      </w:r>
      <w:r w:rsidR="00976FF1" w:rsidRPr="00972961">
        <w:noBreakHyphen/>
        <w:t xml:space="preserve">dominated </w:t>
      </w:r>
      <w:r w:rsidR="00976FF1" w:rsidRPr="00972961" w:rsidDel="00F53109">
        <w:t>industries</w:t>
      </w:r>
      <w:r w:rsidR="00976FF1" w:rsidRPr="00972961">
        <w:t>.</w:t>
      </w:r>
    </w:p>
    <w:p w14:paraId="5D4C2F67" w14:textId="605F3553" w:rsidR="009D77E4" w:rsidRPr="00972961" w:rsidRDefault="009D77E4" w:rsidP="00A25A60">
      <w:pPr>
        <w:keepLines/>
      </w:pPr>
      <w:r w:rsidRPr="00972961">
        <w:lastRenderedPageBreak/>
        <w:t>Trends in industry and occupational segregation are slow moving. Over the past few decades, there has been some progress to improve gender balance in some previously male</w:t>
      </w:r>
      <w:r w:rsidR="008644B4" w:rsidRPr="00972961">
        <w:noBreakHyphen/>
      </w:r>
      <w:r w:rsidRPr="00972961">
        <w:t xml:space="preserve">dominated professional and managerial roles such as accountants, solicitors, and general managers. However, over the past 35 years </w:t>
      </w:r>
      <w:r w:rsidR="008A4B9A" w:rsidRPr="00972961">
        <w:t>women</w:t>
      </w:r>
      <w:r w:rsidR="008644B4" w:rsidRPr="00972961">
        <w:t>’</w:t>
      </w:r>
      <w:r w:rsidR="008A4B9A" w:rsidRPr="00972961">
        <w:t>s</w:t>
      </w:r>
      <w:r w:rsidRPr="00972961">
        <w:t xml:space="preserve"> employment in aggregate has become more concentrated in female</w:t>
      </w:r>
      <w:r w:rsidR="008644B4" w:rsidRPr="00972961">
        <w:noBreakHyphen/>
      </w:r>
      <w:r w:rsidRPr="00972961">
        <w:t>dominated occupations</w:t>
      </w:r>
      <w:r w:rsidR="00B92B34" w:rsidRPr="00972961">
        <w:t xml:space="preserve">, </w:t>
      </w:r>
      <w:r w:rsidR="00C63B17" w:rsidRPr="00972961">
        <w:t>partly reflecting</w:t>
      </w:r>
      <w:r w:rsidRPr="00972961">
        <w:t xml:space="preserve"> rapid growth in the highly feminised care </w:t>
      </w:r>
      <w:r w:rsidR="000426F7" w:rsidRPr="00972961">
        <w:t xml:space="preserve">and support </w:t>
      </w:r>
      <w:r w:rsidRPr="00972961">
        <w:t xml:space="preserve">economy. </w:t>
      </w:r>
      <w:r w:rsidR="006A31A6" w:rsidRPr="00972961">
        <w:t>Addressing segregation requires a focus not only on getting more women into traditionally male</w:t>
      </w:r>
      <w:r w:rsidR="008644B4" w:rsidRPr="00972961">
        <w:noBreakHyphen/>
      </w:r>
      <w:r w:rsidR="006A31A6" w:rsidRPr="00972961">
        <w:t>dominated industries and occupations, but also attracting men into traditionally female</w:t>
      </w:r>
      <w:r w:rsidR="008644B4" w:rsidRPr="00972961">
        <w:noBreakHyphen/>
      </w:r>
      <w:r w:rsidR="006A31A6" w:rsidRPr="00972961">
        <w:t>dominated roles.</w:t>
      </w:r>
    </w:p>
    <w:p w14:paraId="4EC36BFE" w14:textId="5EF231B7" w:rsidR="009D77E4" w:rsidRPr="00972961" w:rsidRDefault="009D77E4" w:rsidP="007A4B7B">
      <w:pPr>
        <w:pStyle w:val="Heading3"/>
      </w:pPr>
      <w:r w:rsidRPr="00972961">
        <w:t>Valuing</w:t>
      </w:r>
      <w:r w:rsidRPr="00972961" w:rsidDel="00BE4124">
        <w:t xml:space="preserve"> </w:t>
      </w:r>
      <w:r w:rsidRPr="00972961">
        <w:t>the work done by women</w:t>
      </w:r>
    </w:p>
    <w:p w14:paraId="3A12C67E" w14:textId="6ED01ACA" w:rsidR="00300814" w:rsidRPr="00972961" w:rsidRDefault="00300814" w:rsidP="007A4B7B">
      <w:r w:rsidRPr="00972961">
        <w:t>The reasons why some highly feminised industries and occupations attract below</w:t>
      </w:r>
      <w:r w:rsidR="008644B4" w:rsidRPr="00972961">
        <w:noBreakHyphen/>
      </w:r>
      <w:r w:rsidRPr="00972961">
        <w:t>average pay are complex, but there is evidence to suggest that gender segregation itself plays a role.</w:t>
      </w:r>
      <w:r w:rsidRPr="00972961">
        <w:rPr>
          <w:rStyle w:val="EndnoteReference"/>
        </w:rPr>
        <w:endnoteReference w:id="19"/>
      </w:r>
      <w:r w:rsidRPr="00972961">
        <w:rPr>
          <w:vertAlign w:val="superscript"/>
        </w:rPr>
        <w:t>,</w:t>
      </w:r>
      <w:r w:rsidRPr="00972961">
        <w:rPr>
          <w:rStyle w:val="EndnoteReference"/>
        </w:rPr>
        <w:endnoteReference w:id="20"/>
      </w:r>
      <w:r w:rsidRPr="00972961">
        <w:t xml:space="preserve"> This is likely driven by longstanding gender stereotypes </w:t>
      </w:r>
      <w:r w:rsidRPr="00972961" w:rsidDel="00C26D48">
        <w:t>around what are considered women</w:t>
      </w:r>
      <w:r w:rsidR="008644B4" w:rsidRPr="00972961">
        <w:t>’</w:t>
      </w:r>
      <w:r w:rsidRPr="00972961" w:rsidDel="00C26D48">
        <w:t>s jobs and men</w:t>
      </w:r>
      <w:r w:rsidR="008644B4" w:rsidRPr="00972961">
        <w:t>’</w:t>
      </w:r>
      <w:r w:rsidRPr="00972961" w:rsidDel="00C26D48">
        <w:t>s jobs</w:t>
      </w:r>
      <w:r w:rsidRPr="00972961">
        <w:t xml:space="preserve">, and perceptions about the value of these jobs in society. </w:t>
      </w:r>
    </w:p>
    <w:p w14:paraId="7D5593BB" w14:textId="51B0B382" w:rsidR="009D77E4" w:rsidRPr="00972961" w:rsidRDefault="00300814" w:rsidP="007A4B7B">
      <w:r w:rsidRPr="00972961">
        <w:t>The care and support economy is one example of a highly feminised workforce where wages and conditions may not reflect the true value of the work performed. Many caring roles were once performed for free by family members, mainly women. As these roles have transitioned to the formal economy, many have attracted below</w:t>
      </w:r>
      <w:r w:rsidR="008644B4" w:rsidRPr="00972961">
        <w:noBreakHyphen/>
      </w:r>
      <w:r w:rsidRPr="00972961">
        <w:t>average pay. The fact that these roles were once part of the informal economy can disguise the level of skill and experience required to perform them, as well as the additional qualifications that are now mandatory for some roles. Satisfaction with wages is particularly low for aged care workers compared to other industries.</w:t>
      </w:r>
      <w:r w:rsidRPr="00972961">
        <w:rPr>
          <w:rStyle w:val="EndnoteReference"/>
        </w:rPr>
        <w:endnoteReference w:id="21"/>
      </w:r>
      <w:r w:rsidRPr="00972961" w:rsidDel="00F2253E">
        <w:t xml:space="preserve"> </w:t>
      </w:r>
      <w:r w:rsidR="00F2253E" w:rsidRPr="00972961">
        <w:t>H</w:t>
      </w:r>
      <w:r w:rsidR="006A1CBB" w:rsidRPr="00972961">
        <w:t>aving</w:t>
      </w:r>
      <w:r w:rsidR="007F6548" w:rsidRPr="00972961">
        <w:t xml:space="preserve"> access to or </w:t>
      </w:r>
      <w:r w:rsidR="006A1CBB" w:rsidRPr="00972961">
        <w:t>being</w:t>
      </w:r>
      <w:r w:rsidR="007F6548" w:rsidRPr="00972961">
        <w:t xml:space="preserve"> covered by enterprise bargaining </w:t>
      </w:r>
      <w:r w:rsidR="00D12A5D" w:rsidRPr="00972961">
        <w:t>agreements</w:t>
      </w:r>
      <w:r w:rsidR="004459C5" w:rsidRPr="00972961">
        <w:t xml:space="preserve"> </w:t>
      </w:r>
      <w:r w:rsidR="00F2253E" w:rsidRPr="00972961">
        <w:t xml:space="preserve">can </w:t>
      </w:r>
      <w:r w:rsidR="00CA5460" w:rsidRPr="00972961">
        <w:t>help</w:t>
      </w:r>
      <w:r w:rsidR="00E51FA0" w:rsidRPr="00972961">
        <w:t xml:space="preserve"> workers to negotiate higher </w:t>
      </w:r>
      <w:r w:rsidR="00146877" w:rsidRPr="00972961">
        <w:t>pay</w:t>
      </w:r>
      <w:r w:rsidR="00E51FA0" w:rsidRPr="00972961">
        <w:t xml:space="preserve"> and better </w:t>
      </w:r>
      <w:r w:rsidR="001A4C39" w:rsidRPr="00972961">
        <w:t>work conditions</w:t>
      </w:r>
      <w:r w:rsidR="006A1CBB" w:rsidRPr="00972961">
        <w:t>.</w:t>
      </w:r>
      <w:r w:rsidR="009D77E4" w:rsidRPr="00972961">
        <w:t xml:space="preserve"> </w:t>
      </w:r>
    </w:p>
    <w:p w14:paraId="57116378" w14:textId="05CD9E67" w:rsidR="00EC7D7C" w:rsidRPr="00BA1758" w:rsidRDefault="009D77E4" w:rsidP="007A4B7B">
      <w:pPr>
        <w:rPr>
          <w:color w:val="000000" w:themeColor="text1"/>
        </w:rPr>
      </w:pPr>
      <w:r w:rsidRPr="00972961">
        <w:t>This Government understands and places value on the important role of caring. This is reflected through the</w:t>
      </w:r>
      <w:r w:rsidR="00F31475" w:rsidRPr="00972961">
        <w:t xml:space="preserve"> development of a</w:t>
      </w:r>
      <w:r w:rsidRPr="00972961">
        <w:t xml:space="preserve"> National Strategy for the Care and Support Economy</w:t>
      </w:r>
      <w:r w:rsidR="00974A9D" w:rsidRPr="00972961">
        <w:t>, the Government</w:t>
      </w:r>
      <w:r w:rsidR="008644B4" w:rsidRPr="00972961">
        <w:t>’</w:t>
      </w:r>
      <w:r w:rsidR="00974A9D" w:rsidRPr="00972961">
        <w:t xml:space="preserve">s </w:t>
      </w:r>
      <w:r w:rsidRPr="00972961">
        <w:t xml:space="preserve">submission to the Aged </w:t>
      </w:r>
      <w:r w:rsidR="00605399" w:rsidRPr="00972961">
        <w:t>C</w:t>
      </w:r>
      <w:r w:rsidRPr="00972961">
        <w:t>are</w:t>
      </w:r>
      <w:r w:rsidR="007F61D1" w:rsidRPr="00972961">
        <w:t xml:space="preserve"> </w:t>
      </w:r>
      <w:r w:rsidRPr="00972961">
        <w:t>Work Value Case</w:t>
      </w:r>
      <w:r w:rsidR="00974A9D" w:rsidRPr="00972961">
        <w:t xml:space="preserve"> and the creation of the Care and Community Sector Expert Panel in the Fair Work Commission as part of </w:t>
      </w:r>
      <w:r w:rsidR="008C1161" w:rsidRPr="00972961">
        <w:t xml:space="preserve">the </w:t>
      </w:r>
      <w:r w:rsidR="008C1161" w:rsidRPr="00972961">
        <w:rPr>
          <w:i/>
        </w:rPr>
        <w:t>Fair Work Legislation Amendment (</w:t>
      </w:r>
      <w:r w:rsidR="00974A9D" w:rsidRPr="00972961">
        <w:rPr>
          <w:i/>
        </w:rPr>
        <w:t>Secure Jobs</w:t>
      </w:r>
      <w:r w:rsidR="008C1161" w:rsidRPr="00972961">
        <w:rPr>
          <w:i/>
        </w:rPr>
        <w:t>,</w:t>
      </w:r>
      <w:r w:rsidR="00974A9D" w:rsidRPr="00972961">
        <w:rPr>
          <w:i/>
        </w:rPr>
        <w:t xml:space="preserve"> Better Pay</w:t>
      </w:r>
      <w:r w:rsidR="008C1161" w:rsidRPr="00972961">
        <w:rPr>
          <w:i/>
        </w:rPr>
        <w:t>) Act 2022</w:t>
      </w:r>
      <w:r w:rsidR="008C1161" w:rsidRPr="00972961">
        <w:t xml:space="preserve"> reforms</w:t>
      </w:r>
      <w:r w:rsidR="00974A9D" w:rsidRPr="00972961">
        <w:t>.</w:t>
      </w:r>
      <w:r w:rsidRPr="00972961">
        <w:t xml:space="preserve"> The Government acknowledges the shifting preferences from informal to formal care</w:t>
      </w:r>
      <w:r w:rsidR="00EC7D7C" w:rsidRPr="00972961">
        <w:t>.</w:t>
      </w:r>
      <w:r w:rsidRPr="00972961">
        <w:t xml:space="preserve"> </w:t>
      </w:r>
      <w:r w:rsidR="00EC7D7C" w:rsidRPr="00972961">
        <w:t>Improved options for formal care can reduce barriers to women</w:t>
      </w:r>
      <w:r w:rsidR="008644B4" w:rsidRPr="00972961">
        <w:t>’</w:t>
      </w:r>
      <w:r w:rsidR="00EC7D7C" w:rsidRPr="00972961">
        <w:t>s workforce participation, improving their economic security and financial independence. These changes can also support productivity to the extent that formal care arrangements allow for better matching between jobs and skills, and through economies of scale as the workforce expands.</w:t>
      </w:r>
    </w:p>
    <w:p w14:paraId="5121DA38" w14:textId="38DF1F97" w:rsidR="009D77E4" w:rsidRPr="00972961" w:rsidDel="00D649E6" w:rsidRDefault="009E7C59" w:rsidP="007A4B7B">
      <w:r w:rsidRPr="00972961">
        <w:t xml:space="preserve">The </w:t>
      </w:r>
      <w:r w:rsidR="0069646D" w:rsidRPr="00972961">
        <w:t xml:space="preserve">Senate Select Committee on Work and Care has examined </w:t>
      </w:r>
      <w:r w:rsidR="00CE6323" w:rsidRPr="00972961">
        <w:t xml:space="preserve">the challenges many Australians experience trying to combine caring responsibilities with paid employment across the course of their lives. </w:t>
      </w:r>
      <w:r w:rsidR="00360A8D" w:rsidRPr="00972961">
        <w:t>The</w:t>
      </w:r>
      <w:r w:rsidR="00AA62BF" w:rsidRPr="00972961">
        <w:t xml:space="preserve"> low wages of many of those employed in </w:t>
      </w:r>
      <w:r w:rsidR="00BB65F4" w:rsidRPr="00972961">
        <w:t xml:space="preserve">care </w:t>
      </w:r>
      <w:r w:rsidR="009A0969" w:rsidRPr="00972961">
        <w:t xml:space="preserve">and support </w:t>
      </w:r>
      <w:r w:rsidR="00BB65F4" w:rsidRPr="00972961">
        <w:t>industries</w:t>
      </w:r>
      <w:r w:rsidR="00AA62BF" w:rsidRPr="00972961">
        <w:t xml:space="preserve"> create</w:t>
      </w:r>
      <w:r w:rsidR="006B26A1" w:rsidRPr="00972961">
        <w:t>s</w:t>
      </w:r>
      <w:r w:rsidR="00AA62BF" w:rsidRPr="00972961">
        <w:t xml:space="preserve"> </w:t>
      </w:r>
      <w:r w:rsidR="00277E18" w:rsidRPr="00972961">
        <w:t>additional</w:t>
      </w:r>
      <w:r w:rsidR="00AA62BF" w:rsidRPr="00972961">
        <w:t xml:space="preserve"> financ</w:t>
      </w:r>
      <w:r w:rsidR="00BB65F4" w:rsidRPr="00972961">
        <w:t xml:space="preserve">ial difficulties for those </w:t>
      </w:r>
      <w:r w:rsidR="00344BA2" w:rsidRPr="00972961">
        <w:t>performing essential care services</w:t>
      </w:r>
      <w:r w:rsidR="000916E1" w:rsidRPr="00972961">
        <w:t xml:space="preserve"> </w:t>
      </w:r>
      <w:r w:rsidR="006B26A1" w:rsidRPr="00972961">
        <w:t>at home and in</w:t>
      </w:r>
      <w:r w:rsidR="000916E1" w:rsidRPr="00972961">
        <w:t xml:space="preserve"> the community</w:t>
      </w:r>
      <w:r w:rsidR="00344BA2" w:rsidRPr="00972961">
        <w:t xml:space="preserve">. </w:t>
      </w:r>
      <w:r w:rsidR="00095967" w:rsidRPr="00972961">
        <w:t>The Committee tabled its final report on 9 March</w:t>
      </w:r>
      <w:r w:rsidR="000B0F4A" w:rsidRPr="00972961">
        <w:t> </w:t>
      </w:r>
      <w:r w:rsidR="00095967" w:rsidRPr="00972961">
        <w:t>2023 and the Government is considering</w:t>
      </w:r>
      <w:r w:rsidR="004E71F9" w:rsidRPr="00972961">
        <w:t xml:space="preserve"> its findings and recommendations. </w:t>
      </w:r>
    </w:p>
    <w:p w14:paraId="47CCDFDB" w14:textId="5655E92C" w:rsidR="009D77E4" w:rsidRPr="00BA1758" w:rsidDel="00D649E6" w:rsidRDefault="004E71F9" w:rsidP="007A4B7B">
      <w:r w:rsidRPr="00BA1758">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D77E4" w:rsidRPr="00BA1758" w14:paraId="3EF381DD" w14:textId="77777777" w:rsidTr="007913DD">
        <w:trPr>
          <w:cantSplit/>
        </w:trPr>
        <w:tc>
          <w:tcPr>
            <w:tcW w:w="5000" w:type="pct"/>
            <w:shd w:val="clear" w:color="auto" w:fill="E6F2FF"/>
          </w:tcPr>
          <w:p w14:paraId="39A934ED" w14:textId="62E3C052" w:rsidR="009D77E4" w:rsidRPr="00972961" w:rsidRDefault="009D77E4" w:rsidP="00EB3820">
            <w:pPr>
              <w:pStyle w:val="BoxHeading"/>
            </w:pPr>
            <w:r w:rsidRPr="00972961">
              <w:lastRenderedPageBreak/>
              <w:t xml:space="preserve">Budget highlights: Valuing the </w:t>
            </w:r>
            <w:r w:rsidR="00EE76AA" w:rsidRPr="00972961">
              <w:t>care and support economy</w:t>
            </w:r>
          </w:p>
          <w:p w14:paraId="2B602B29" w14:textId="7708EF32" w:rsidR="009D77E4" w:rsidRPr="00972961" w:rsidRDefault="009D77E4" w:rsidP="00103199">
            <w:pPr>
              <w:pStyle w:val="BoxText"/>
            </w:pPr>
            <w:r w:rsidRPr="00972961">
              <w:t>The Government is committed to a sustainable and productive care and support economy that delivers quality care and decent jobs</w:t>
            </w:r>
            <w:r w:rsidR="009E0414" w:rsidRPr="00972961">
              <w:t xml:space="preserve">. The Government recognises and values the </w:t>
            </w:r>
            <w:r w:rsidRPr="00972961">
              <w:t xml:space="preserve">delivery of essential services to some of the most vulnerable people in society. </w:t>
            </w:r>
            <w:r w:rsidR="00331F62" w:rsidRPr="00972961">
              <w:t>Formal a</w:t>
            </w:r>
            <w:r w:rsidRPr="00972961">
              <w:t xml:space="preserve">ged care, disability care and support, </w:t>
            </w:r>
            <w:r w:rsidR="00286224" w:rsidRPr="00972961">
              <w:t>veterans</w:t>
            </w:r>
            <w:r w:rsidR="008644B4" w:rsidRPr="00972961">
              <w:t>’</w:t>
            </w:r>
            <w:r w:rsidR="00286224" w:rsidRPr="00972961">
              <w:t xml:space="preserve"> care, </w:t>
            </w:r>
            <w:r w:rsidRPr="00972961">
              <w:t>and early childhood education and care enable workforce participation</w:t>
            </w:r>
            <w:r w:rsidR="00D067E8" w:rsidRPr="00972961">
              <w:t>, particularly for women</w:t>
            </w:r>
            <w:r w:rsidR="006056F9" w:rsidRPr="00972961">
              <w:t>,</w:t>
            </w:r>
            <w:r w:rsidR="008325E4" w:rsidRPr="00972961">
              <w:t xml:space="preserve"> who would</w:t>
            </w:r>
            <w:r w:rsidRPr="00972961" w:rsidDel="00D067E8">
              <w:t xml:space="preserve"> </w:t>
            </w:r>
            <w:r w:rsidRPr="00972961">
              <w:t xml:space="preserve">otherwise </w:t>
            </w:r>
            <w:r w:rsidR="008325E4" w:rsidRPr="00972961">
              <w:t xml:space="preserve">be </w:t>
            </w:r>
            <w:r w:rsidRPr="00972961">
              <w:t>unable to work due to caring responsibilities. The Government</w:t>
            </w:r>
            <w:r w:rsidR="008822BE" w:rsidRPr="00972961">
              <w:t xml:space="preserve"> values the </w:t>
            </w:r>
            <w:r w:rsidR="00BD30B0" w:rsidRPr="00972961">
              <w:t>contribution</w:t>
            </w:r>
            <w:r w:rsidR="008822BE" w:rsidRPr="00972961">
              <w:t xml:space="preserve"> these sectors make to our society and </w:t>
            </w:r>
            <w:r w:rsidR="00BD30B0" w:rsidRPr="00972961">
              <w:t xml:space="preserve">will continue to </w:t>
            </w:r>
            <w:r w:rsidR="009D7B9A" w:rsidRPr="00972961">
              <w:t xml:space="preserve">examine opportunities to support the professionalisation and recognition of these </w:t>
            </w:r>
            <w:r w:rsidR="00087B81" w:rsidRPr="00972961">
              <w:t>workforces</w:t>
            </w:r>
            <w:r w:rsidR="008644B4" w:rsidRPr="00972961">
              <w:t xml:space="preserve">. </w:t>
            </w:r>
          </w:p>
          <w:p w14:paraId="1527A65B" w14:textId="5BB8FD8C" w:rsidR="00087B81" w:rsidRPr="00BA1758" w:rsidRDefault="009D77E4" w:rsidP="00103199">
            <w:pPr>
              <w:pStyle w:val="BoxText"/>
            </w:pPr>
            <w:r w:rsidRPr="00972961">
              <w:rPr>
                <w:b/>
              </w:rPr>
              <w:t>Aged Care Work Value Case</w:t>
            </w:r>
            <w:r w:rsidRPr="00972961">
              <w:t>: The Government supports continuing to improve wages and conditions for aged care workers. Low wages for aged care workers undervalue their work, contribute to the gender pay gap and are a barrier to growing the workforce. Aged care workers provide care and support to many of the most vulnerable in our community. Despite this, Australia</w:t>
            </w:r>
            <w:r w:rsidR="008644B4" w:rsidRPr="00972961">
              <w:t>’</w:t>
            </w:r>
            <w:r w:rsidRPr="00972961">
              <w:t>s 370,000 aged care workers can experience low wages and poor conditions. The Government delivered on its commitment to make a submission on the Aged Care Work Value Case to the Fair Work Commission and will provide funding to support resulting increases</w:t>
            </w:r>
            <w:r w:rsidR="00D05B5A" w:rsidRPr="00972961">
              <w:t xml:space="preserve"> to award wages</w:t>
            </w:r>
            <w:r w:rsidRPr="00972961">
              <w:t xml:space="preserve">. </w:t>
            </w:r>
          </w:p>
          <w:p w14:paraId="23648D2D" w14:textId="79731394" w:rsidR="009D77E4" w:rsidRPr="00972961" w:rsidRDefault="00DB787D" w:rsidP="00103199">
            <w:pPr>
              <w:pStyle w:val="BoxText"/>
            </w:pPr>
            <w:r w:rsidRPr="00972961">
              <w:t>This</w:t>
            </w:r>
            <w:r w:rsidR="00087B81" w:rsidRPr="00972961">
              <w:t xml:space="preserve"> Budget </w:t>
            </w:r>
            <w:r w:rsidR="000918BD" w:rsidRPr="00972961">
              <w:t>allocates</w:t>
            </w:r>
            <w:r w:rsidR="00087B81" w:rsidRPr="00972961">
              <w:t xml:space="preserve"> $</w:t>
            </w:r>
            <w:r w:rsidR="00635F12" w:rsidRPr="00972961">
              <w:t>11.3</w:t>
            </w:r>
            <w:r w:rsidR="00753401" w:rsidRPr="00972961">
              <w:t xml:space="preserve"> </w:t>
            </w:r>
            <w:r w:rsidR="00087B81" w:rsidRPr="00972961">
              <w:t>billion to</w:t>
            </w:r>
            <w:r w:rsidR="00753401" w:rsidRPr="00972961">
              <w:t xml:space="preserve"> support </w:t>
            </w:r>
            <w:r w:rsidR="009D77E4" w:rsidRPr="00972961">
              <w:t>the Fair Work Commission</w:t>
            </w:r>
            <w:r w:rsidR="008644B4" w:rsidRPr="00972961">
              <w:t>’</w:t>
            </w:r>
            <w:r w:rsidR="009D77E4" w:rsidRPr="00972961">
              <w:t>s decision to provide an interim increase of 15</w:t>
            </w:r>
            <w:r w:rsidR="006B3333" w:rsidRPr="00972961">
              <w:t> per cent</w:t>
            </w:r>
            <w:r w:rsidR="009D77E4" w:rsidRPr="00972961">
              <w:t xml:space="preserve"> to modern award minimum wages for many aged care workers.</w:t>
            </w:r>
          </w:p>
          <w:p w14:paraId="6388C38C" w14:textId="7A2BB2B0" w:rsidR="009D77E4" w:rsidRPr="00972961" w:rsidRDefault="009D77E4" w:rsidP="00103199">
            <w:pPr>
              <w:pStyle w:val="BoxText"/>
            </w:pPr>
            <w:r w:rsidRPr="00972961">
              <w:t>This pay rise will help aged care providers retain their skilled workforce, attract more people to the sector and stop paying high agency rates to fill the current gaps. It is Government</w:t>
            </w:r>
            <w:r w:rsidR="008644B4" w:rsidRPr="00972961">
              <w:t>’</w:t>
            </w:r>
            <w:r w:rsidRPr="00972961">
              <w:t>s expectation that funding for the wage rise will be passed on directly to staff. The purpose of this pay rise is to ensure staff are remunerated fairly for their work.</w:t>
            </w:r>
          </w:p>
          <w:p w14:paraId="01EEBDC9" w14:textId="178DD292" w:rsidR="009D77E4" w:rsidRPr="00BA1758" w:rsidRDefault="009D77E4" w:rsidP="005E5D26">
            <w:pPr>
              <w:pStyle w:val="Box-continuedon"/>
            </w:pPr>
            <w:r w:rsidRPr="00972961">
              <w:t>continued on next page</w:t>
            </w:r>
          </w:p>
        </w:tc>
      </w:tr>
      <w:tr w:rsidR="009D77E4" w:rsidRPr="00BA1758" w14:paraId="3B6A6C7C" w14:textId="77777777" w:rsidTr="007913DD">
        <w:trPr>
          <w:cantSplit/>
        </w:trPr>
        <w:tc>
          <w:tcPr>
            <w:tcW w:w="5000" w:type="pct"/>
            <w:shd w:val="clear" w:color="auto" w:fill="E6F2FF"/>
          </w:tcPr>
          <w:p w14:paraId="26F45F48" w14:textId="79B45E2D" w:rsidR="009D77E4" w:rsidRPr="00972961" w:rsidRDefault="009D77E4" w:rsidP="00103199">
            <w:pPr>
              <w:pStyle w:val="BoxHeading"/>
            </w:pPr>
            <w:r w:rsidRPr="00972961">
              <w:lastRenderedPageBreak/>
              <w:t>Budget highlights: Valuing the care and support economy (continued)</w:t>
            </w:r>
          </w:p>
          <w:p w14:paraId="682F25BC" w14:textId="3A9177F9" w:rsidR="009D77E4" w:rsidRPr="00972961" w:rsidRDefault="009D77E4" w:rsidP="00103199">
            <w:pPr>
              <w:pStyle w:val="BoxText"/>
            </w:pPr>
            <w:r w:rsidRPr="00972961">
              <w:rPr>
                <w:b/>
              </w:rPr>
              <w:t>Care and Support Economy</w:t>
            </w:r>
            <w:r w:rsidR="000E30CA" w:rsidRPr="00972961">
              <w:rPr>
                <w:b/>
              </w:rPr>
              <w:t xml:space="preserve"> Strategy</w:t>
            </w:r>
            <w:r w:rsidRPr="00972961">
              <w:t xml:space="preserve">: </w:t>
            </w:r>
            <w:r w:rsidR="00143BFE" w:rsidRPr="00972961">
              <w:t>The Government is developing a National Strategy for the Care and Support Economy to set out a road map to a sustainable and productive care and support economy that delivers quality care and decent jobs. The strategy will set a long</w:t>
            </w:r>
            <w:r w:rsidR="008644B4" w:rsidRPr="00972961">
              <w:noBreakHyphen/>
            </w:r>
            <w:r w:rsidR="00143BFE" w:rsidRPr="00972961">
              <w:t xml:space="preserve">term vision across the care and support economy sectors, including </w:t>
            </w:r>
            <w:r w:rsidR="00C00001" w:rsidRPr="00972961">
              <w:t xml:space="preserve">aged care, </w:t>
            </w:r>
            <w:r w:rsidR="00143BFE" w:rsidRPr="00972961">
              <w:t>disability care</w:t>
            </w:r>
            <w:r w:rsidR="00C00001" w:rsidRPr="00972961">
              <w:t xml:space="preserve"> and support</w:t>
            </w:r>
            <w:r w:rsidR="00143BFE" w:rsidRPr="00972961">
              <w:t>, veterans</w:t>
            </w:r>
            <w:r w:rsidR="008644B4" w:rsidRPr="00972961">
              <w:t>’</w:t>
            </w:r>
            <w:r w:rsidR="00143BFE" w:rsidRPr="00972961">
              <w:t xml:space="preserve"> care and early childhood education and care</w:t>
            </w:r>
            <w:r w:rsidRPr="00972961">
              <w:t xml:space="preserve">. </w:t>
            </w:r>
          </w:p>
          <w:p w14:paraId="73C77A5B" w14:textId="7E6F7301" w:rsidR="009D77E4" w:rsidRPr="00BA1758" w:rsidRDefault="009D77E4" w:rsidP="00103199">
            <w:pPr>
              <w:pStyle w:val="BoxText"/>
            </w:pPr>
            <w:r w:rsidRPr="00972961">
              <w:t xml:space="preserve">The impact on women will be </w:t>
            </w:r>
            <w:r w:rsidR="00076A8E" w:rsidRPr="00972961">
              <w:t>two</w:t>
            </w:r>
            <w:r w:rsidR="008644B4" w:rsidRPr="00972961">
              <w:noBreakHyphen/>
            </w:r>
            <w:r w:rsidRPr="00972961">
              <w:t xml:space="preserve">fold. Firstly, women perform a disproportionate share of unpaid care and support labour. </w:t>
            </w:r>
            <w:r w:rsidR="007A5B45" w:rsidRPr="00972961">
              <w:t>Well</w:t>
            </w:r>
            <w:r w:rsidR="008644B4" w:rsidRPr="00972961">
              <w:noBreakHyphen/>
            </w:r>
            <w:r w:rsidR="007A5B45" w:rsidRPr="00972961">
              <w:t>functioning</w:t>
            </w:r>
            <w:r w:rsidRPr="00972961">
              <w:t xml:space="preserve"> formal care and support systems help free up women to participate in the broader workforce and have economic autonomy. Secondly, the majority of workers in the care and support economy are women, so ensuring that they have decent, safe, and well</w:t>
            </w:r>
            <w:r w:rsidR="008644B4" w:rsidRPr="00972961">
              <w:noBreakHyphen/>
            </w:r>
            <w:r w:rsidRPr="00972961">
              <w:t>paying jobs will boost women</w:t>
            </w:r>
            <w:r w:rsidR="008644B4" w:rsidRPr="00972961">
              <w:t>’</w:t>
            </w:r>
            <w:r w:rsidRPr="00972961">
              <w:t xml:space="preserve">s economic security and help narrow the gender pay gap. </w:t>
            </w:r>
          </w:p>
          <w:p w14:paraId="4750EE6E" w14:textId="63D1AD3F" w:rsidR="003A36C0" w:rsidRPr="00972961" w:rsidRDefault="00CC5403" w:rsidP="00103199">
            <w:pPr>
              <w:pStyle w:val="BoxText"/>
              <w:rPr>
                <w:b/>
              </w:rPr>
            </w:pPr>
            <w:r w:rsidRPr="00972961">
              <w:rPr>
                <w:b/>
              </w:rPr>
              <w:t xml:space="preserve">NDIS Workforce Strategy: </w:t>
            </w:r>
            <w:r w:rsidR="008E65EC" w:rsidRPr="00972961">
              <w:t xml:space="preserve">The Government has committed to develop a comprehensive NDIS workforce strategy to ensure NDIS participants can access the supports they need. </w:t>
            </w:r>
            <w:r w:rsidR="003A36C0" w:rsidRPr="00972961">
              <w:t>An independent NDIS Review is underway and is examining ways to build a sustainable workforce, consulting widely with participants, providers and the community. The Review will provide a report to Disability Reform Ministers by October 2023</w:t>
            </w:r>
            <w:r w:rsidR="00AE6429" w:rsidRPr="00972961">
              <w:t>.</w:t>
            </w:r>
          </w:p>
          <w:p w14:paraId="1921A959" w14:textId="7BB181E8" w:rsidR="00CC5403" w:rsidRPr="00BA1758" w:rsidRDefault="009D77E4" w:rsidP="00103199">
            <w:pPr>
              <w:pStyle w:val="BoxText"/>
            </w:pPr>
            <w:r w:rsidRPr="00972961">
              <w:rPr>
                <w:b/>
              </w:rPr>
              <w:t>Early Childhood Education and Care Workforce:</w:t>
            </w:r>
            <w:r w:rsidRPr="00972961">
              <w:t xml:space="preserve"> The Government is investing $72.4 million to support, build and retain the early childhood education and care workforce. The investment will improve access to professional development opportunities for early childhood educators</w:t>
            </w:r>
            <w:r w:rsidR="0005346E" w:rsidRPr="00972961">
              <w:t xml:space="preserve"> and teachers</w:t>
            </w:r>
            <w:r w:rsidRPr="00972961">
              <w:t xml:space="preserve"> and provide financial assistance to educators to </w:t>
            </w:r>
            <w:r w:rsidR="00890A1B" w:rsidRPr="00972961">
              <w:t xml:space="preserve">complete the practicum required for a </w:t>
            </w:r>
            <w:r w:rsidR="004C292C" w:rsidRPr="00972961">
              <w:t>B</w:t>
            </w:r>
            <w:r w:rsidR="00890A1B" w:rsidRPr="00972961">
              <w:t xml:space="preserve">achelor or </w:t>
            </w:r>
            <w:r w:rsidR="004C292C" w:rsidRPr="00972961">
              <w:t>M</w:t>
            </w:r>
            <w:r w:rsidR="00890A1B" w:rsidRPr="00972961">
              <w:t>aster</w:t>
            </w:r>
            <w:r w:rsidR="008644B4" w:rsidRPr="00972961">
              <w:t>’</w:t>
            </w:r>
            <w:r w:rsidR="00890A1B" w:rsidRPr="00972961">
              <w:t xml:space="preserve">s </w:t>
            </w:r>
            <w:r w:rsidR="00182CB5" w:rsidRPr="00972961">
              <w:t>d</w:t>
            </w:r>
            <w:r w:rsidR="00890A1B" w:rsidRPr="00972961">
              <w:t xml:space="preserve">egree in </w:t>
            </w:r>
            <w:r w:rsidR="004C292C" w:rsidRPr="00972961">
              <w:t>E</w:t>
            </w:r>
            <w:r w:rsidR="00890A1B" w:rsidRPr="00972961">
              <w:t xml:space="preserve">arly </w:t>
            </w:r>
            <w:r w:rsidR="004C292C" w:rsidRPr="00972961">
              <w:t>C</w:t>
            </w:r>
            <w:r w:rsidR="00890A1B" w:rsidRPr="00972961">
              <w:t xml:space="preserve">hildhood </w:t>
            </w:r>
            <w:r w:rsidR="004C292C" w:rsidRPr="00972961">
              <w:t>E</w:t>
            </w:r>
            <w:r w:rsidR="00890A1B" w:rsidRPr="00972961">
              <w:t>ducation</w:t>
            </w:r>
            <w:r w:rsidRPr="00972961">
              <w:t>.</w:t>
            </w:r>
          </w:p>
        </w:tc>
      </w:tr>
    </w:tbl>
    <w:p w14:paraId="13C99E09" w14:textId="44BA1A5F" w:rsidR="009D77E4" w:rsidRPr="00972961" w:rsidRDefault="002C025B" w:rsidP="00830FB3">
      <w:pPr>
        <w:pStyle w:val="Heading4"/>
      </w:pPr>
      <w:r w:rsidRPr="00BA1758">
        <w:br/>
      </w:r>
      <w:r w:rsidR="00B130D7" w:rsidRPr="00972961">
        <w:t>Removing gender bias through Fair Work reforms</w:t>
      </w:r>
    </w:p>
    <w:p w14:paraId="44D27CAD" w14:textId="373037C2" w:rsidR="00B130D7" w:rsidRPr="00972961" w:rsidRDefault="00B130D7" w:rsidP="004C1C39">
      <w:pPr>
        <w:rPr>
          <w:rFonts w:cs="Book Antiqua"/>
        </w:rPr>
      </w:pPr>
      <w:r w:rsidRPr="00972961">
        <w:t xml:space="preserve">The Government has passed amendments to the </w:t>
      </w:r>
      <w:r w:rsidRPr="00972961">
        <w:rPr>
          <w:i/>
        </w:rPr>
        <w:t>Fair Work Act 2009</w:t>
      </w:r>
      <w:r w:rsidRPr="00972961">
        <w:t xml:space="preserve"> that target gender</w:t>
      </w:r>
      <w:r w:rsidR="008644B4" w:rsidRPr="00972961">
        <w:noBreakHyphen/>
      </w:r>
      <w:r w:rsidRPr="00972961">
        <w:t>based undervaluation of work, which most impacts workers in low</w:t>
      </w:r>
      <w:r w:rsidR="008644B4" w:rsidRPr="00972961">
        <w:noBreakHyphen/>
      </w:r>
      <w:r w:rsidRPr="00972961">
        <w:t>paid, feminised workforces. The changes require that the Fair Work Commission</w:t>
      </w:r>
      <w:r w:rsidR="008644B4" w:rsidRPr="00972961">
        <w:t>’</w:t>
      </w:r>
      <w:r w:rsidRPr="00972961">
        <w:t>s consideration of work value be free of gender</w:t>
      </w:r>
      <w:r w:rsidR="008644B4" w:rsidRPr="00972961">
        <w:noBreakHyphen/>
      </w:r>
      <w:r w:rsidRPr="00972961">
        <w:t>based assumptions and include consideration of whether the work has been historically undervalued based on gender. This change is relevant to work value cases, in which the Commission determines whether modern award minimum wages should be varied on work value grounds.</w:t>
      </w:r>
    </w:p>
    <w:p w14:paraId="5A05D336" w14:textId="27C68C20" w:rsidR="00B130D7" w:rsidRPr="00972961" w:rsidRDefault="00B130D7" w:rsidP="004C1C39">
      <w:r w:rsidRPr="00972961">
        <w:rPr>
          <w:rFonts w:cs="Calibri"/>
        </w:rPr>
        <w:t>The changes also address issues with the previous framework for equal remuneration orders that made it difficult to establish a pay equity claim in the Commission. There has been only one successful case where the Commission issued an equal remuneration order. The previous provisions were interpreted as requiring a male comparator group performing work of equal or comparable value to the applicants. This was often unobtainable given Australia</w:t>
      </w:r>
      <w:r w:rsidR="008644B4" w:rsidRPr="00972961">
        <w:rPr>
          <w:rFonts w:cs="Calibri"/>
        </w:rPr>
        <w:t>’</w:t>
      </w:r>
      <w:r w:rsidRPr="00972961">
        <w:rPr>
          <w:rFonts w:cs="Calibri"/>
        </w:rPr>
        <w:t>s highly gender</w:t>
      </w:r>
      <w:r w:rsidR="008644B4" w:rsidRPr="00972961">
        <w:rPr>
          <w:rFonts w:cs="Calibri"/>
        </w:rPr>
        <w:noBreakHyphen/>
      </w:r>
      <w:r w:rsidRPr="00972961">
        <w:rPr>
          <w:rFonts w:cs="Calibri"/>
        </w:rPr>
        <w:t xml:space="preserve">segregated workforce. The amendments ensure comparison between occupations and industries does not require a male </w:t>
      </w:r>
      <w:r w:rsidRPr="00972961">
        <w:rPr>
          <w:rFonts w:cs="Calibri"/>
        </w:rPr>
        <w:lastRenderedPageBreak/>
        <w:t>comparator group. The Commission also does not need to find discrimination on the basis of gender to establish the work has been undervalued. These changes will contribute to ensuring that all workers are paid equally for labour</w:t>
      </w:r>
      <w:r w:rsidR="00F24721" w:rsidRPr="00972961">
        <w:rPr>
          <w:rFonts w:cs="Calibri"/>
        </w:rPr>
        <w:t xml:space="preserve"> of equal </w:t>
      </w:r>
      <w:r w:rsidR="001C58EE" w:rsidRPr="00972961">
        <w:rPr>
          <w:rFonts w:cs="Calibri"/>
        </w:rPr>
        <w:t>or comparable</w:t>
      </w:r>
      <w:r w:rsidR="00F24721" w:rsidRPr="00972961">
        <w:rPr>
          <w:rFonts w:cs="Calibri"/>
        </w:rPr>
        <w:t xml:space="preserve"> value</w:t>
      </w:r>
      <w:r w:rsidRPr="00972961">
        <w:rPr>
          <w:rFonts w:cs="Calibri"/>
        </w:rPr>
        <w:t>, regardless of their gender.</w:t>
      </w:r>
    </w:p>
    <w:p w14:paraId="2C849AB5" w14:textId="770638B3" w:rsidR="00B130D7" w:rsidRPr="00F819F6" w:rsidRDefault="00F24A25" w:rsidP="004C1C39">
      <w:pPr>
        <w:rPr>
          <w:rFonts w:cs="Book Antiqua"/>
        </w:rPr>
      </w:pPr>
      <w:r w:rsidRPr="00972961">
        <w:rPr>
          <w:rFonts w:cs="Book Antiqua"/>
        </w:rPr>
        <w:t>Two</w:t>
      </w:r>
      <w:r w:rsidR="00B130D7" w:rsidRPr="00972961">
        <w:rPr>
          <w:rFonts w:cs="Book Antiqua"/>
        </w:rPr>
        <w:t xml:space="preserve"> new expert panels </w:t>
      </w:r>
      <w:r w:rsidR="001C58EE" w:rsidRPr="00972961">
        <w:rPr>
          <w:rFonts w:cs="Book Antiqua"/>
        </w:rPr>
        <w:t xml:space="preserve">for </w:t>
      </w:r>
      <w:r w:rsidR="0052196D" w:rsidRPr="00972961">
        <w:rPr>
          <w:rFonts w:cs="Book Antiqua"/>
        </w:rPr>
        <w:t>p</w:t>
      </w:r>
      <w:r w:rsidR="003C3102" w:rsidRPr="00972961">
        <w:rPr>
          <w:rFonts w:cs="Book Antiqua"/>
        </w:rPr>
        <w:t xml:space="preserve">ay </w:t>
      </w:r>
      <w:r w:rsidR="0052196D" w:rsidRPr="00972961">
        <w:rPr>
          <w:rFonts w:cs="Book Antiqua"/>
        </w:rPr>
        <w:t>e</w:t>
      </w:r>
      <w:r w:rsidR="003C3102" w:rsidRPr="00972961">
        <w:rPr>
          <w:rFonts w:cs="Book Antiqua"/>
        </w:rPr>
        <w:t xml:space="preserve">quity and the </w:t>
      </w:r>
      <w:r w:rsidR="0052196D" w:rsidRPr="00972961">
        <w:rPr>
          <w:rFonts w:cs="Book Antiqua"/>
        </w:rPr>
        <w:t>c</w:t>
      </w:r>
      <w:r w:rsidR="003C3102" w:rsidRPr="00972961">
        <w:rPr>
          <w:rFonts w:cs="Book Antiqua"/>
        </w:rPr>
        <w:t xml:space="preserve">are and </w:t>
      </w:r>
      <w:r w:rsidR="0052196D" w:rsidRPr="00972961">
        <w:rPr>
          <w:rFonts w:cs="Book Antiqua"/>
        </w:rPr>
        <w:t>c</w:t>
      </w:r>
      <w:r w:rsidR="003C3102" w:rsidRPr="00972961">
        <w:rPr>
          <w:rFonts w:cs="Book Antiqua"/>
        </w:rPr>
        <w:t xml:space="preserve">ommunity </w:t>
      </w:r>
      <w:r w:rsidR="0052196D" w:rsidRPr="00972961">
        <w:rPr>
          <w:rFonts w:cs="Book Antiqua"/>
        </w:rPr>
        <w:t>s</w:t>
      </w:r>
      <w:r w:rsidR="003C3102" w:rsidRPr="00972961">
        <w:rPr>
          <w:rFonts w:cs="Book Antiqua"/>
        </w:rPr>
        <w:t xml:space="preserve">ector </w:t>
      </w:r>
      <w:r w:rsidR="00B130D7" w:rsidRPr="00972961">
        <w:rPr>
          <w:rFonts w:cs="Book Antiqua"/>
        </w:rPr>
        <w:t>have been established in the Commission to hear and decide these types of cases. This ensures the Commission has the expertise to appropriately address gender</w:t>
      </w:r>
      <w:r w:rsidR="008644B4" w:rsidRPr="00972961">
        <w:rPr>
          <w:rFonts w:cs="Book Antiqua"/>
        </w:rPr>
        <w:noBreakHyphen/>
      </w:r>
      <w:r w:rsidR="00B130D7" w:rsidRPr="00972961">
        <w:rPr>
          <w:rFonts w:cs="Book Antiqua"/>
        </w:rPr>
        <w:t>based undervaluation and help improve pay and conditions in low</w:t>
      </w:r>
      <w:r w:rsidR="008644B4" w:rsidRPr="00972961">
        <w:rPr>
          <w:rFonts w:cs="Book Antiqua"/>
        </w:rPr>
        <w:noBreakHyphen/>
      </w:r>
      <w:r w:rsidR="00B130D7" w:rsidRPr="00972961">
        <w:rPr>
          <w:rFonts w:cs="Book Antiqua"/>
        </w:rPr>
        <w:t>paid, feminised workforces.</w:t>
      </w:r>
      <w:r w:rsidR="00FC47F5" w:rsidRPr="00972961">
        <w:t xml:space="preserve"> </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9D77E4" w:rsidRPr="00677954" w14:paraId="2A82C496" w14:textId="77777777" w:rsidTr="00BC3022">
        <w:trPr>
          <w:cantSplit/>
        </w:trPr>
        <w:tc>
          <w:tcPr>
            <w:tcW w:w="5000" w:type="pct"/>
            <w:shd w:val="clear" w:color="auto" w:fill="F2F2F2" w:themeFill="background1" w:themeFillShade="F2"/>
          </w:tcPr>
          <w:p w14:paraId="275B9C87" w14:textId="64C86637" w:rsidR="009D77E4" w:rsidRPr="00972961" w:rsidRDefault="009D77E4" w:rsidP="00103199">
            <w:pPr>
              <w:pStyle w:val="BoxHeading"/>
            </w:pPr>
            <w:r w:rsidRPr="00972961">
              <w:t xml:space="preserve">Box </w:t>
            </w:r>
            <w:r w:rsidR="00BB4042" w:rsidRPr="00972961">
              <w:t>4</w:t>
            </w:r>
            <w:r w:rsidRPr="00972961">
              <w:t xml:space="preserve">: Government action to address work value </w:t>
            </w:r>
          </w:p>
          <w:p w14:paraId="796CB503" w14:textId="0F30F8E0" w:rsidR="009D77E4" w:rsidRPr="00972961" w:rsidRDefault="009D77E4" w:rsidP="000B761D">
            <w:pPr>
              <w:pStyle w:val="BoxHeading2"/>
            </w:pPr>
            <w:r w:rsidRPr="00972961">
              <w:t>Annual Wage Review – supporting the wages of low</w:t>
            </w:r>
            <w:r w:rsidR="008644B4" w:rsidRPr="00972961">
              <w:noBreakHyphen/>
            </w:r>
            <w:r w:rsidRPr="00972961">
              <w:t xml:space="preserve">paid workers </w:t>
            </w:r>
          </w:p>
          <w:p w14:paraId="5A691E1D" w14:textId="3F6F4EDE" w:rsidR="009D77E4" w:rsidRPr="00972961" w:rsidRDefault="009D77E4" w:rsidP="00103199">
            <w:pPr>
              <w:pStyle w:val="BoxText"/>
            </w:pPr>
            <w:r w:rsidRPr="00972961">
              <w:t>The Government</w:t>
            </w:r>
            <w:r w:rsidR="008644B4" w:rsidRPr="00972961">
              <w:t>’</w:t>
            </w:r>
            <w:r w:rsidRPr="00972961">
              <w:t>s submission to the Fair Work Commission</w:t>
            </w:r>
            <w:r w:rsidR="008644B4" w:rsidRPr="00972961">
              <w:t>’</w:t>
            </w:r>
            <w:r w:rsidRPr="00972961">
              <w:t>s 2022–23 Annual Wage Review once again recommended that the Commission ensures the real wages of Australia</w:t>
            </w:r>
            <w:r w:rsidR="008644B4" w:rsidRPr="00972961">
              <w:t>’</w:t>
            </w:r>
            <w:r w:rsidRPr="00972961">
              <w:t xml:space="preserve">s </w:t>
            </w:r>
            <w:r w:rsidR="5BB95E60" w:rsidRPr="00972961">
              <w:t>low</w:t>
            </w:r>
            <w:r w:rsidR="008644B4" w:rsidRPr="00972961">
              <w:noBreakHyphen/>
            </w:r>
            <w:r w:rsidR="5BB95E60" w:rsidRPr="00972961">
              <w:t>paid</w:t>
            </w:r>
            <w:r w:rsidRPr="00972961">
              <w:t xml:space="preserve"> workers do not go backwards. Last year, the Fair Work Commission decision resulted in a 5.2</w:t>
            </w:r>
            <w:r w:rsidR="006B3333" w:rsidRPr="00972961">
              <w:t> per cent</w:t>
            </w:r>
            <w:r w:rsidRPr="00972961">
              <w:t xml:space="preserve"> increase in the national minimum wage and at least a $40 per week increase to award pay rates for </w:t>
            </w:r>
            <w:r w:rsidR="5BB95E60" w:rsidRPr="00972961">
              <w:t>fulltime</w:t>
            </w:r>
            <w:r w:rsidRPr="00972961">
              <w:t xml:space="preserve"> workers.</w:t>
            </w:r>
          </w:p>
          <w:p w14:paraId="0DB51947" w14:textId="38C58474" w:rsidR="009D77E4" w:rsidRPr="00972961" w:rsidRDefault="009D77E4" w:rsidP="00103199">
            <w:pPr>
              <w:pStyle w:val="BoxText"/>
            </w:pPr>
            <w:r w:rsidRPr="00972961">
              <w:t>Award</w:t>
            </w:r>
            <w:r w:rsidR="008644B4" w:rsidRPr="00972961">
              <w:noBreakHyphen/>
            </w:r>
            <w:r w:rsidRPr="00972961">
              <w:t>reliant workers are more likely to be low</w:t>
            </w:r>
            <w:r w:rsidR="008644B4" w:rsidRPr="00972961">
              <w:noBreakHyphen/>
            </w:r>
            <w:r w:rsidRPr="00972961">
              <w:t>paid, women, young and employed on a casual basis. Of the 2.7 million award</w:t>
            </w:r>
            <w:r w:rsidR="008644B4" w:rsidRPr="00972961">
              <w:noBreakHyphen/>
            </w:r>
            <w:r w:rsidRPr="00972961">
              <w:t>reliant employees, 1.6 million (or 59 per cent) are women. Of all women employees, 27 per cent are on an award wage compared to 19 per cent of men.</w:t>
            </w:r>
          </w:p>
          <w:p w14:paraId="38360FF3" w14:textId="5D953811" w:rsidR="009D77E4" w:rsidRPr="00972961" w:rsidRDefault="009D77E4" w:rsidP="00103199">
            <w:pPr>
              <w:pStyle w:val="BoxText"/>
            </w:pPr>
            <w:r w:rsidRPr="00972961">
              <w:t xml:space="preserve">High award coverage in </w:t>
            </w:r>
            <w:r w:rsidR="5BB95E60" w:rsidRPr="00972961">
              <w:t>female</w:t>
            </w:r>
            <w:r w:rsidR="008644B4" w:rsidRPr="00972961">
              <w:noBreakHyphen/>
            </w:r>
            <w:r w:rsidR="5BB95E60" w:rsidRPr="00972961">
              <w:t>dominated</w:t>
            </w:r>
            <w:r w:rsidRPr="00972961">
              <w:t xml:space="preserve"> industries such as </w:t>
            </w:r>
            <w:r w:rsidRPr="004B73F0">
              <w:t>health care</w:t>
            </w:r>
            <w:r w:rsidR="004B73F0" w:rsidRPr="004B73F0">
              <w:t xml:space="preserve"> and social assistance (including child care), hospitality and retail trade, explain the imbalance in the award reliant population</w:t>
            </w:r>
            <w:r w:rsidRPr="00972961">
              <w:t xml:space="preserve">. As women are disproportionately represented in </w:t>
            </w:r>
            <w:r w:rsidR="5BB95E60" w:rsidRPr="00972961">
              <w:t>low</w:t>
            </w:r>
            <w:r w:rsidR="008644B4" w:rsidRPr="00972961">
              <w:noBreakHyphen/>
            </w:r>
            <w:r w:rsidR="5BB95E60" w:rsidRPr="00972961">
              <w:t>paid</w:t>
            </w:r>
            <w:r w:rsidRPr="00972961">
              <w:t xml:space="preserve"> and </w:t>
            </w:r>
            <w:r w:rsidR="5BB95E60" w:rsidRPr="00972961">
              <w:t>award</w:t>
            </w:r>
            <w:r w:rsidR="008644B4" w:rsidRPr="00972961">
              <w:noBreakHyphen/>
            </w:r>
            <w:r w:rsidR="5BB95E60" w:rsidRPr="00972961">
              <w:t>reliant</w:t>
            </w:r>
            <w:r w:rsidRPr="00972961">
              <w:t xml:space="preserve"> jobs, increases in the minimum and award wages are likely to help decrease the gender pay gap.</w:t>
            </w:r>
          </w:p>
          <w:p w14:paraId="63C411A1" w14:textId="2E06D8D9" w:rsidR="006F3695" w:rsidRPr="00972961" w:rsidRDefault="006F3695" w:rsidP="000B761D">
            <w:pPr>
              <w:pStyle w:val="BoxHeading2"/>
            </w:pPr>
            <w:r w:rsidRPr="00972961">
              <w:t>Review of modern awards</w:t>
            </w:r>
          </w:p>
          <w:p w14:paraId="6479AA2F" w14:textId="70FA90D1" w:rsidR="009D77E4" w:rsidRPr="00F819F6" w:rsidRDefault="006F3695" w:rsidP="00103199">
            <w:pPr>
              <w:pStyle w:val="BoxText"/>
            </w:pPr>
            <w:r w:rsidRPr="00972961">
              <w:t xml:space="preserve">The Government is delivering on outcomes from the 2022 Jobs and Skills Summit by supporting the Fair Work Commission to conduct a review of modern awards. The targeted review, informed by stakeholder priorities, will consider whether modern awards provide a fair and relevant safety net in the context of the new job security and gender equality objects in the </w:t>
            </w:r>
            <w:r w:rsidRPr="00972961">
              <w:rPr>
                <w:i/>
              </w:rPr>
              <w:t>Fair Work Act 2009</w:t>
            </w:r>
            <w:r w:rsidRPr="00972961">
              <w:t xml:space="preserve">, and the updated modern awards and minimum wages objectives. The review will also include research on the impact of modern awards on work and care. </w:t>
            </w:r>
          </w:p>
        </w:tc>
      </w:tr>
    </w:tbl>
    <w:p w14:paraId="76284AC5" w14:textId="77777777" w:rsidR="009D77E4" w:rsidRPr="00BA1758" w:rsidRDefault="009D77E4" w:rsidP="00103199">
      <w:pPr>
        <w:pStyle w:val="SingleParagraph"/>
      </w:pPr>
    </w:p>
    <w:p w14:paraId="726922D8" w14:textId="011A8204" w:rsidR="009D77E4" w:rsidRPr="00972961" w:rsidRDefault="009D77E4" w:rsidP="007A4B7B">
      <w:pPr>
        <w:pStyle w:val="Heading3"/>
      </w:pPr>
      <w:r w:rsidRPr="00972961">
        <w:lastRenderedPageBreak/>
        <w:t xml:space="preserve">Balancing work and care – the case for flexibility </w:t>
      </w:r>
    </w:p>
    <w:p w14:paraId="466AAFD4" w14:textId="4233F617" w:rsidR="009D77E4" w:rsidRPr="00972961" w:rsidRDefault="009D77E4" w:rsidP="00A25A60">
      <w:pPr>
        <w:keepLines/>
      </w:pPr>
      <w:r w:rsidRPr="00972961">
        <w:t>The unequal division of unpaid care work within Australian households also contributes to industr</w:t>
      </w:r>
      <w:r w:rsidR="00EB1D23" w:rsidRPr="00972961">
        <w:t>ial</w:t>
      </w:r>
      <w:r w:rsidRPr="00972961">
        <w:t xml:space="preserve"> and occupational segregation. Women tend to take on a larger share of</w:t>
      </w:r>
      <w:r w:rsidRPr="00972961">
        <w:rPr>
          <w:rStyle w:val="CommentReference"/>
        </w:rPr>
        <w:t xml:space="preserve"> </w:t>
      </w:r>
      <w:r w:rsidRPr="00972961">
        <w:t xml:space="preserve">unpaid work in households, and this gap widens when children arrive in the household. This not only contributes to lower workforce participation by women, but it may deter them from higher intensity and better paid occupations and industries. </w:t>
      </w:r>
    </w:p>
    <w:p w14:paraId="05E83F7F" w14:textId="593CC24C" w:rsidR="009D77E4" w:rsidRPr="00972961" w:rsidRDefault="009D77E4" w:rsidP="004C1C39">
      <w:r w:rsidRPr="00972961">
        <w:t>As a result, women are more likely than men to report flexibility and non</w:t>
      </w:r>
      <w:r w:rsidR="008644B4" w:rsidRPr="00972961">
        <w:noBreakHyphen/>
      </w:r>
      <w:r w:rsidRPr="00972961">
        <w:t>standard work arrangements as incentives for labour force participation, and to work in organisations that offer this flexibility</w:t>
      </w:r>
      <w:r w:rsidR="009F540B" w:rsidRPr="00972961">
        <w:t>.</w:t>
      </w:r>
      <w:r w:rsidRPr="00972961">
        <w:t xml:space="preserve"> For example, almost 50 per cent of women report that the ability to work part</w:t>
      </w:r>
      <w:r w:rsidR="008644B4" w:rsidRPr="00972961">
        <w:noBreakHyphen/>
      </w:r>
      <w:r w:rsidRPr="00972961">
        <w:t xml:space="preserve">time hours </w:t>
      </w:r>
      <w:r w:rsidR="007A50EB" w:rsidRPr="00972961">
        <w:t>i</w:t>
      </w:r>
      <w:r w:rsidRPr="00972961">
        <w:t>s a very important incentive to increase participation, and over 80</w:t>
      </w:r>
      <w:r w:rsidR="006B3333" w:rsidRPr="00972961">
        <w:t> per cent</w:t>
      </w:r>
      <w:r w:rsidRPr="00972961">
        <w:t xml:space="preserve"> of employed women report that their organisation offers permanent part</w:t>
      </w:r>
      <w:r w:rsidR="008644B4" w:rsidRPr="00972961">
        <w:noBreakHyphen/>
      </w:r>
      <w:r w:rsidRPr="00972961">
        <w:t xml:space="preserve">time positions </w:t>
      </w:r>
      <w:r w:rsidR="009F540B" w:rsidRPr="00972961">
        <w:t xml:space="preserve">(Chart </w:t>
      </w:r>
      <w:r w:rsidR="00182FCF" w:rsidRPr="00972961">
        <w:t>1.1</w:t>
      </w:r>
      <w:r w:rsidR="00C86D9E" w:rsidRPr="00972961">
        <w:t>2</w:t>
      </w:r>
      <w:r w:rsidR="009F540B" w:rsidRPr="00972961">
        <w:t xml:space="preserve"> and Chart </w:t>
      </w:r>
      <w:r w:rsidR="00182FCF" w:rsidRPr="00972961">
        <w:t>1.1</w:t>
      </w:r>
      <w:r w:rsidR="00C86D9E" w:rsidRPr="00972961">
        <w:t>3</w:t>
      </w:r>
      <w:r w:rsidR="009F540B" w:rsidRPr="00972961">
        <w:t xml:space="preserve">). </w:t>
      </w:r>
      <w:r w:rsidRPr="00972961">
        <w:t>Treasury analysis suggests that many types of workplace flexibility, such as part</w:t>
      </w:r>
      <w:r w:rsidR="008644B4" w:rsidRPr="00972961">
        <w:noBreakHyphen/>
      </w:r>
      <w:r w:rsidRPr="00972961">
        <w:t>time work, flexible start and finish times, and the ability to work from home, are positively associated with job satisfaction for both women and men</w:t>
      </w:r>
      <w:r w:rsidR="00C445C8" w:rsidRPr="00972961">
        <w:t>,</w:t>
      </w:r>
      <w:r w:rsidRPr="00972961">
        <w:t xml:space="preserve"> </w:t>
      </w:r>
      <w:r w:rsidR="006F62A4" w:rsidRPr="00972961">
        <w:t>even after</w:t>
      </w:r>
      <w:r w:rsidRPr="00972961">
        <w:t xml:space="preserve"> account</w:t>
      </w:r>
      <w:r w:rsidR="006F62A4" w:rsidRPr="00972961">
        <w:t>ing</w:t>
      </w:r>
      <w:r w:rsidR="00C445C8" w:rsidRPr="00972961">
        <w:t xml:space="preserve"> for</w:t>
      </w:r>
      <w:r w:rsidRPr="00972961">
        <w:t xml:space="preserve"> job and individual characteristics. </w:t>
      </w:r>
    </w:p>
    <w:tbl>
      <w:tblPr>
        <w:tblW w:w="5000" w:type="pct"/>
        <w:tblLayout w:type="fixed"/>
        <w:tblLook w:val="0000" w:firstRow="0" w:lastRow="0" w:firstColumn="0" w:lastColumn="0" w:noHBand="0" w:noVBand="0"/>
      </w:tblPr>
      <w:tblGrid>
        <w:gridCol w:w="3855"/>
        <w:gridCol w:w="3855"/>
      </w:tblGrid>
      <w:tr w:rsidR="009D77E4" w:rsidRPr="00A31772" w14:paraId="0E1F383B" w14:textId="77777777" w:rsidTr="57079FDA">
        <w:trPr>
          <w:cantSplit/>
          <w:trHeight w:val="360"/>
        </w:trPr>
        <w:tc>
          <w:tcPr>
            <w:tcW w:w="2500" w:type="pct"/>
          </w:tcPr>
          <w:p w14:paraId="6F567774" w14:textId="0AF6B893" w:rsidR="009D77E4" w:rsidRPr="007E51C1" w:rsidRDefault="009D77E4">
            <w:pPr>
              <w:pStyle w:val="ChartMainHeading"/>
              <w:rPr>
                <w:highlight w:val="darkCyan"/>
              </w:rPr>
            </w:pPr>
            <w:r w:rsidRPr="00972961">
              <w:br w:type="page"/>
              <w:t>Chart 1.1</w:t>
            </w:r>
            <w:r w:rsidR="005A4821" w:rsidRPr="00972961">
              <w:t>2</w:t>
            </w:r>
            <w:r w:rsidRPr="00972961">
              <w:t>: Incentives to increase participation, 2020–21</w:t>
            </w:r>
          </w:p>
        </w:tc>
        <w:tc>
          <w:tcPr>
            <w:tcW w:w="2500" w:type="pct"/>
          </w:tcPr>
          <w:p w14:paraId="62A925E2" w14:textId="3613A683" w:rsidR="009D77E4" w:rsidRPr="00972961" w:rsidRDefault="009D77E4" w:rsidP="00434BB6">
            <w:pPr>
              <w:pStyle w:val="ChartMainHeading"/>
            </w:pPr>
            <w:r w:rsidRPr="00972961">
              <w:t>Chart 1.1</w:t>
            </w:r>
            <w:r w:rsidR="005A4821" w:rsidRPr="00972961">
              <w:t>3</w:t>
            </w:r>
            <w:r w:rsidRPr="00972961">
              <w:t>: Share of employees with workplace entitlements, 2021</w:t>
            </w:r>
          </w:p>
        </w:tc>
      </w:tr>
      <w:tr w:rsidR="009D77E4" w:rsidRPr="00A31772" w14:paraId="08912909" w14:textId="77777777" w:rsidTr="57079FDA">
        <w:trPr>
          <w:cantSplit/>
        </w:trPr>
        <w:tc>
          <w:tcPr>
            <w:tcW w:w="2500" w:type="pct"/>
          </w:tcPr>
          <w:p w14:paraId="203839AC" w14:textId="27866CBB" w:rsidR="009D77E4" w:rsidRPr="007E51C1" w:rsidRDefault="0068680F">
            <w:pPr>
              <w:pStyle w:val="ChartGraphic"/>
              <w:rPr>
                <w:highlight w:val="darkCyan"/>
              </w:rPr>
            </w:pPr>
            <w:r>
              <w:pict w14:anchorId="19A3BB3C">
                <v:shape id="_x0000_i1033" type="#_x0000_t75" alt="This bar chart shows the most commonly reported incentives to increase participation in the labour force in 2020-21, split by sex. For females, the most commonly reported incentives were the ability to work part-time hours (49 per cent), certain hours (42 per cent) and a good job match (41 per cent). For males, the top incentives were a good job match (43 per cent), certain hours (30 per cent) and part-time hours (29 per cent). Other common options included the ability to vary start or finish times and access to a mentor. " style="width:180.45pt;height:180.45pt;mso-position-vertical:absolute">
                  <v:imagedata r:id="rId50" o:title=""/>
                </v:shape>
              </w:pict>
            </w:r>
          </w:p>
        </w:tc>
        <w:tc>
          <w:tcPr>
            <w:tcW w:w="2500" w:type="pct"/>
          </w:tcPr>
          <w:p w14:paraId="280951BB" w14:textId="1B41F2CB" w:rsidR="009D77E4" w:rsidRPr="00972961" w:rsidRDefault="0068680F">
            <w:pPr>
              <w:pStyle w:val="ChartGraphic"/>
            </w:pPr>
            <w:r>
              <w:pict w14:anchorId="1E863A72">
                <v:shape id="_x0000_i1034" type="#_x0000_t75" alt="This bar graph shows the share of females and males reporting that they have access to five different workplace entitlements in 2021 - permanent part-time positions, paid maternity leave, flexible start/finish times, paid paternity leave, and work from home. Part-time work was the most common workplace entitlement, reported by 84 per cent of females and 69 per cent of males." style="width:180.45pt;height:179.55pt">
                  <v:imagedata r:id="rId51" o:title=""/>
                </v:shape>
              </w:pict>
            </w:r>
          </w:p>
        </w:tc>
      </w:tr>
      <w:tr w:rsidR="009D77E4" w:rsidRPr="00A31772" w14:paraId="4B04D3AA" w14:textId="77777777" w:rsidTr="57079FDA">
        <w:trPr>
          <w:cantSplit/>
        </w:trPr>
        <w:tc>
          <w:tcPr>
            <w:tcW w:w="2500" w:type="pct"/>
          </w:tcPr>
          <w:p w14:paraId="78904CB9" w14:textId="399FAD75" w:rsidR="006956A6" w:rsidRPr="00972961" w:rsidRDefault="006A52E8" w:rsidP="000B761D">
            <w:pPr>
              <w:pStyle w:val="ChartandTableFootnote"/>
              <w:rPr>
                <w:color w:val="auto"/>
              </w:rPr>
            </w:pPr>
            <w:r w:rsidRPr="00972961">
              <w:rPr>
                <w:color w:val="auto"/>
              </w:rPr>
              <w:t>Notes:</w:t>
            </w:r>
            <w:r w:rsidR="00E321AD" w:rsidRPr="00972961">
              <w:rPr>
                <w:color w:val="auto"/>
              </w:rPr>
              <w:t xml:space="preserve"> </w:t>
            </w:r>
            <w:r w:rsidR="00E321AD" w:rsidRPr="00972961">
              <w:rPr>
                <w:color w:val="auto"/>
              </w:rPr>
              <w:tab/>
            </w:r>
            <w:r w:rsidRPr="00972961">
              <w:rPr>
                <w:color w:val="auto"/>
              </w:rPr>
              <w:t xml:space="preserve">Share of people that rated the incentives as </w:t>
            </w:r>
            <w:r w:rsidR="008644B4" w:rsidRPr="00972961">
              <w:rPr>
                <w:color w:val="auto"/>
              </w:rPr>
              <w:t>‘</w:t>
            </w:r>
            <w:r w:rsidRPr="00972961">
              <w:rPr>
                <w:color w:val="auto"/>
              </w:rPr>
              <w:t>very important</w:t>
            </w:r>
            <w:r w:rsidR="008644B4" w:rsidRPr="00972961">
              <w:rPr>
                <w:color w:val="auto"/>
              </w:rPr>
              <w:t>’</w:t>
            </w:r>
            <w:r w:rsidRPr="00972961">
              <w:rPr>
                <w:color w:val="auto"/>
              </w:rPr>
              <w:t>.</w:t>
            </w:r>
          </w:p>
          <w:p w14:paraId="6B7AFD59" w14:textId="1F3D4492" w:rsidR="009D77E4" w:rsidRPr="007E51C1" w:rsidRDefault="009D77E4" w:rsidP="000B761D">
            <w:pPr>
              <w:pStyle w:val="ChartandTableFootnote"/>
              <w:rPr>
                <w:color w:val="auto"/>
                <w:highlight w:val="darkCyan"/>
              </w:rPr>
            </w:pPr>
            <w:r w:rsidRPr="00972961">
              <w:rPr>
                <w:color w:val="auto"/>
              </w:rPr>
              <w:t xml:space="preserve">Source: </w:t>
            </w:r>
            <w:r w:rsidRPr="00972961">
              <w:rPr>
                <w:color w:val="auto"/>
              </w:rPr>
              <w:tab/>
              <w:t>ABS Barriers and Incentives to Labour Force Participation.</w:t>
            </w:r>
          </w:p>
        </w:tc>
        <w:tc>
          <w:tcPr>
            <w:tcW w:w="2500" w:type="pct"/>
          </w:tcPr>
          <w:p w14:paraId="371E41CC" w14:textId="18BB8938" w:rsidR="009D77E4" w:rsidRPr="00972961" w:rsidRDefault="009D77E4" w:rsidP="000B761D">
            <w:pPr>
              <w:pStyle w:val="ChartandTableFootnote"/>
              <w:rPr>
                <w:color w:val="auto"/>
              </w:rPr>
            </w:pPr>
            <w:r w:rsidRPr="00972961">
              <w:rPr>
                <w:color w:val="auto"/>
              </w:rPr>
              <w:t xml:space="preserve">Notes: </w:t>
            </w:r>
            <w:r w:rsidRPr="00972961">
              <w:rPr>
                <w:color w:val="auto"/>
              </w:rPr>
              <w:tab/>
              <w:t xml:space="preserve">Share of </w:t>
            </w:r>
            <w:r w:rsidR="002F084B" w:rsidRPr="00972961">
              <w:rPr>
                <w:color w:val="auto"/>
              </w:rPr>
              <w:t xml:space="preserve">employees </w:t>
            </w:r>
            <w:r w:rsidRPr="00972961">
              <w:rPr>
                <w:color w:val="auto"/>
              </w:rPr>
              <w:t>reporting that the</w:t>
            </w:r>
            <w:r w:rsidR="00740CDC" w:rsidRPr="00972961">
              <w:rPr>
                <w:color w:val="auto"/>
              </w:rPr>
              <w:t>y</w:t>
            </w:r>
            <w:r w:rsidRPr="00972961">
              <w:rPr>
                <w:color w:val="auto"/>
              </w:rPr>
              <w:t xml:space="preserve"> </w:t>
            </w:r>
            <w:r w:rsidR="003C3976" w:rsidRPr="00972961">
              <w:rPr>
                <w:color w:val="auto"/>
              </w:rPr>
              <w:t>could access</w:t>
            </w:r>
            <w:r w:rsidRPr="00972961">
              <w:rPr>
                <w:color w:val="auto"/>
              </w:rPr>
              <w:t xml:space="preserve"> entitlement. </w:t>
            </w:r>
          </w:p>
          <w:p w14:paraId="68561F8A" w14:textId="5A9FBDD1" w:rsidR="009D77E4" w:rsidRPr="00972961" w:rsidRDefault="009D77E4" w:rsidP="000B761D">
            <w:pPr>
              <w:pStyle w:val="ChartandTableFootnote"/>
              <w:rPr>
                <w:color w:val="auto"/>
              </w:rPr>
            </w:pPr>
            <w:r w:rsidRPr="00972961">
              <w:rPr>
                <w:color w:val="auto"/>
              </w:rPr>
              <w:t xml:space="preserve">Source: </w:t>
            </w:r>
            <w:r w:rsidRPr="00972961">
              <w:rPr>
                <w:color w:val="auto"/>
              </w:rPr>
              <w:tab/>
              <w:t>Treasury analysis of HILDA Release 21.0.</w:t>
            </w:r>
          </w:p>
        </w:tc>
      </w:tr>
    </w:tbl>
    <w:p w14:paraId="6586169D" w14:textId="77777777" w:rsidR="000B761D" w:rsidRPr="00972961" w:rsidRDefault="000B761D" w:rsidP="000B761D">
      <w:pPr>
        <w:pStyle w:val="ChartLine"/>
      </w:pPr>
    </w:p>
    <w:p w14:paraId="78143EA2" w14:textId="17E3F22F" w:rsidR="0075424C" w:rsidRPr="00972961" w:rsidRDefault="00562E40">
      <w:pPr>
        <w:spacing w:before="0" w:after="160" w:line="259" w:lineRule="auto"/>
      </w:pPr>
      <w:r w:rsidRPr="00972961">
        <w:br w:type="page"/>
      </w:r>
    </w:p>
    <w:p w14:paraId="046AE8C0" w14:textId="4970D49C" w:rsidR="009D77E4" w:rsidRPr="00972961" w:rsidRDefault="009D77E4" w:rsidP="007A4B7B">
      <w:r w:rsidRPr="00972961">
        <w:lastRenderedPageBreak/>
        <w:t>Research finds that firms are often willing to pay a premium to those who can work long and inflexible hours. Treasury analysis suggests that less flexible occupations pay on average about 30</w:t>
      </w:r>
      <w:r w:rsidR="006B3333" w:rsidRPr="00972961">
        <w:t> per cent</w:t>
      </w:r>
      <w:r w:rsidRPr="00972961">
        <w:t xml:space="preserve"> more than flexible occupations.</w:t>
      </w:r>
      <w:r w:rsidR="00300814" w:rsidRPr="00972961">
        <w:rPr>
          <w:rStyle w:val="EndnoteReference"/>
        </w:rPr>
        <w:endnoteReference w:id="22"/>
      </w:r>
      <w:r w:rsidR="00300814" w:rsidRPr="00972961">
        <w:t xml:space="preserve"> The prominence of these higher paid but more inflexible jobs in many industries and occupations favours those who have few unpaid responsibilities (often men) and penalises those juggling non</w:t>
      </w:r>
      <w:r w:rsidR="008644B4" w:rsidRPr="00972961">
        <w:noBreakHyphen/>
      </w:r>
      <w:r w:rsidR="00300814" w:rsidRPr="00972961">
        <w:t xml:space="preserve">negotiable caring responsibilities (often women). Australian research has found that occupations where there are high rewards </w:t>
      </w:r>
      <w:r w:rsidR="0032397B" w:rsidRPr="00972961">
        <w:t xml:space="preserve">for </w:t>
      </w:r>
      <w:r w:rsidR="00300814" w:rsidRPr="00972961">
        <w:t>working long and inflexible hours tend to have the largest gender pay gaps.</w:t>
      </w:r>
      <w:r w:rsidR="00300814" w:rsidRPr="00972961">
        <w:rPr>
          <w:rStyle w:val="EndnoteReference"/>
        </w:rPr>
        <w:endnoteReference w:id="23"/>
      </w:r>
      <w:r w:rsidR="00300814" w:rsidRPr="00972961">
        <w:t xml:space="preserve"> These occupations are also more likely to be male</w:t>
      </w:r>
      <w:r w:rsidR="008644B4" w:rsidRPr="00972961">
        <w:noBreakHyphen/>
      </w:r>
      <w:r w:rsidR="00300814" w:rsidRPr="00972961">
        <w:t>dominated.</w:t>
      </w:r>
    </w:p>
    <w:p w14:paraId="71B91EE8" w14:textId="29C89448" w:rsidR="00300814" w:rsidRPr="00972961" w:rsidRDefault="00300814" w:rsidP="004C1C39">
      <w:r w:rsidRPr="00972961">
        <w:t>The presence of these inflexible but highly paid jobs make</w:t>
      </w:r>
      <w:r w:rsidR="00D06E76" w:rsidRPr="00972961">
        <w:t>s</w:t>
      </w:r>
      <w:r w:rsidRPr="00972961">
        <w:t xml:space="preserve"> it more costly for couples to choose to equally share the unpaid and paid work of their household. That is, equally sharing unpaid work within the household may preclude both partners from holding a highly paid but inflexible job. The effects of tax and transfer systems can compound this problem by reducing the financial incentive for a secondary earner (often a woman) to take on extra hours in paid work. </w:t>
      </w:r>
    </w:p>
    <w:p w14:paraId="65E39713" w14:textId="778C50E6" w:rsidR="009D77E4" w:rsidRPr="00972961" w:rsidRDefault="00300814" w:rsidP="007A4B7B">
      <w:r w:rsidRPr="00972961">
        <w:t>Gender stereotypes and the presence of inflexible jobs also disadvantage fathers who wish to take a more active role in the raising of their children. Men are more reluctant to request flexible working conditions than women because of perceived or actual negative effects on their career progression or because they do not believe it will be granted.</w:t>
      </w:r>
      <w:r w:rsidRPr="00972961">
        <w:rPr>
          <w:rStyle w:val="EndnoteReference"/>
        </w:rPr>
        <w:endnoteReference w:id="24"/>
      </w:r>
      <w:r w:rsidRPr="00972961">
        <w:t xml:space="preserve"> This is reflected in the availability and take up of paid parental leave. WGEA data reveal that paid parental leave for primary carers offered by employers is more common in female</w:t>
      </w:r>
      <w:r w:rsidR="008644B4" w:rsidRPr="00972961">
        <w:noBreakHyphen/>
      </w:r>
      <w:r w:rsidRPr="00972961">
        <w:t>dominated industries than male</w:t>
      </w:r>
      <w:r w:rsidR="008644B4" w:rsidRPr="00972961">
        <w:noBreakHyphen/>
      </w:r>
      <w:r w:rsidRPr="00972961">
        <w:t>dominated industries, and only 12</w:t>
      </w:r>
      <w:r w:rsidR="006B3333" w:rsidRPr="00972961">
        <w:t> per cent</w:t>
      </w:r>
      <w:r w:rsidRPr="00972961">
        <w:t xml:space="preserve"> of this leave is taken by men.</w:t>
      </w:r>
      <w:r w:rsidRPr="00972961">
        <w:rPr>
          <w:rStyle w:val="EndnoteReference"/>
        </w:rPr>
        <w:endnoteReference w:id="25"/>
      </w:r>
      <w:r w:rsidRPr="00972961">
        <w:t xml:space="preserve"> When men do request flexibility, they frequently face discrimination from managers or colleagues.</w:t>
      </w:r>
      <w:r w:rsidRPr="00972961">
        <w:rPr>
          <w:rStyle w:val="EndnoteReference"/>
        </w:rPr>
        <w:endnoteReference w:id="26"/>
      </w:r>
      <w:r w:rsidRPr="00972961">
        <w:t xml:space="preserve"> </w:t>
      </w:r>
      <w:r w:rsidR="009D77E4" w:rsidRPr="00972961">
        <w:t xml:space="preserve">This </w:t>
      </w:r>
      <w:r w:rsidR="008644B4" w:rsidRPr="00972961">
        <w:t>‘</w:t>
      </w:r>
      <w:r w:rsidR="009D77E4" w:rsidRPr="00972961">
        <w:t>flexibility stigma</w:t>
      </w:r>
      <w:r w:rsidR="008644B4" w:rsidRPr="00972961">
        <w:t>’</w:t>
      </w:r>
      <w:r w:rsidR="009D77E4" w:rsidRPr="00972961">
        <w:t xml:space="preserve"> perpetuates gender stereotypes and</w:t>
      </w:r>
      <w:r w:rsidR="009D77E4" w:rsidRPr="00972961" w:rsidDel="00E109CD">
        <w:t xml:space="preserve"> </w:t>
      </w:r>
      <w:r w:rsidR="009D77E4" w:rsidRPr="00972961">
        <w:t xml:space="preserve">negatively impacts families. </w:t>
      </w:r>
    </w:p>
    <w:p w14:paraId="6727AA36" w14:textId="2267BF16" w:rsidR="004C1C39" w:rsidRPr="00E726F3" w:rsidRDefault="004C1C39" w:rsidP="007A4B7B">
      <w:r w:rsidRPr="00972961">
        <w:t xml:space="preserve">Organisational policies can support families who desire to </w:t>
      </w:r>
      <w:r w:rsidR="002B61A1" w:rsidRPr="00972961">
        <w:t>share paid work and caring responsibilities more equally</w:t>
      </w:r>
      <w:r w:rsidRPr="00972961">
        <w:t>. For example, firms can offer flexible working conditions and encourage its use by all employees. Men in senior roles can also model the use of flexible work policies, to demonstrate they are not just for use by women and their use will not be detrimental to career prospects. The evidence that job flexibility allows women (particularly mothers) to remain in the workforce suggests a role for reforming workplace settings and more considered job design to address gender inequality.</w:t>
      </w:r>
    </w:p>
    <w:tbl>
      <w:tblPr>
        <w:tblW w:w="5000" w:type="pct"/>
        <w:shd w:val="clear" w:color="auto" w:fill="F2F2F2" w:themeFill="background1" w:themeFillShade="F2"/>
        <w:tblCellMar>
          <w:top w:w="284" w:type="dxa"/>
          <w:left w:w="284" w:type="dxa"/>
          <w:bottom w:w="284" w:type="dxa"/>
          <w:right w:w="284" w:type="dxa"/>
        </w:tblCellMar>
        <w:tblLook w:val="0000" w:firstRow="0" w:lastRow="0" w:firstColumn="0" w:lastColumn="0" w:noHBand="0" w:noVBand="0"/>
      </w:tblPr>
      <w:tblGrid>
        <w:gridCol w:w="7710"/>
      </w:tblGrid>
      <w:tr w:rsidR="00562E40" w14:paraId="2EB7AE19" w14:textId="77777777" w:rsidTr="00724FBE">
        <w:trPr>
          <w:cantSplit/>
        </w:trPr>
        <w:tc>
          <w:tcPr>
            <w:tcW w:w="5000" w:type="pct"/>
            <w:shd w:val="clear" w:color="auto" w:fill="F2F2F2" w:themeFill="background1" w:themeFillShade="F2"/>
          </w:tcPr>
          <w:p w14:paraId="05D4E02C" w14:textId="6436B918" w:rsidR="00562E40" w:rsidRPr="00972961" w:rsidRDefault="00562E40" w:rsidP="00562E40">
            <w:pPr>
              <w:pStyle w:val="BoxHeading"/>
            </w:pPr>
            <w:r w:rsidRPr="00972961">
              <w:lastRenderedPageBreak/>
              <w:t>Box 5: Government action to improve workplace conditions and flexibility</w:t>
            </w:r>
          </w:p>
          <w:p w14:paraId="131F0A92" w14:textId="77777777" w:rsidR="00562E40" w:rsidRPr="00972961" w:rsidRDefault="00562E40" w:rsidP="00562E40">
            <w:pPr>
              <w:pStyle w:val="BoxText"/>
            </w:pPr>
            <w:r w:rsidRPr="00972961">
              <w:t xml:space="preserve">The Government is committed to an improved workplace relations system that delivers more secure jobs and flexibility for all workers. </w:t>
            </w:r>
          </w:p>
          <w:p w14:paraId="28E537B7" w14:textId="2ADBF71F" w:rsidR="00562E40" w:rsidRPr="00972961" w:rsidRDefault="00562E40" w:rsidP="00562E40">
            <w:pPr>
              <w:pStyle w:val="BoxText"/>
            </w:pPr>
            <w:r w:rsidRPr="00972961">
              <w:t>In December 2022, the Government legislated a range of reforms to improve job and income security and gender equality. Further reforms will come into effect later this year, including to strengthen the right to request flexible working arrangements and to request an extension of unpaid parental leave</w:t>
            </w:r>
            <w:r w:rsidR="00495AE5" w:rsidRPr="00972961">
              <w:t>,</w:t>
            </w:r>
            <w:r w:rsidRPr="00972961">
              <w:t xml:space="preserve"> and limits to fixed</w:t>
            </w:r>
            <w:r w:rsidRPr="00972961">
              <w:noBreakHyphen/>
              <w:t>term contract durations.</w:t>
            </w:r>
          </w:p>
          <w:p w14:paraId="7C97358D" w14:textId="77777777" w:rsidR="00562E40" w:rsidRPr="00972961" w:rsidRDefault="00562E40" w:rsidP="00562E40">
            <w:pPr>
              <w:pStyle w:val="BoxText"/>
            </w:pPr>
            <w:r w:rsidRPr="00972961">
              <w:t xml:space="preserve">The </w:t>
            </w:r>
            <w:r w:rsidRPr="00972961">
              <w:rPr>
                <w:i/>
              </w:rPr>
              <w:t xml:space="preserve">Fair Work Legislation Amendment (Protecting Worker Entitlements) Bill 2023 </w:t>
            </w:r>
            <w:r w:rsidRPr="00972961">
              <w:t>also includes proposed amendments to unpaid parental leave to complement recent amendments to the Government’s Paid Parental Leave scheme and help families share work and caring responsibilities.</w:t>
            </w:r>
          </w:p>
          <w:p w14:paraId="12FDD3EC" w14:textId="6D11F025" w:rsidR="00562E40" w:rsidRDefault="00562E40" w:rsidP="00562E40">
            <w:pPr>
              <w:pStyle w:val="BoxText"/>
            </w:pPr>
            <w:r w:rsidRPr="00972961">
              <w:t>More work is underway to deliver better outcomes for all workers. The Government is consulting on further changes, including standing up for casual employees and improving fairness for workers such as gig workers and labour hire workers. This will support better pay and conditions while ensuring that the system is sustainable and promotes wellbeing.</w:t>
            </w:r>
          </w:p>
        </w:tc>
      </w:tr>
    </w:tbl>
    <w:p w14:paraId="43D4D603" w14:textId="68D9229E" w:rsidR="00EC122C" w:rsidRPr="00972961" w:rsidRDefault="00EC122C" w:rsidP="009C4FDA">
      <w:pPr>
        <w:pStyle w:val="Heading3"/>
        <w:rPr>
          <w:sz w:val="20"/>
        </w:rPr>
      </w:pPr>
      <w:r w:rsidRPr="00972961">
        <w:t>A safe workplace for</w:t>
      </w:r>
      <w:r w:rsidRPr="00972961">
        <w:rPr>
          <w:sz w:val="20"/>
        </w:rPr>
        <w:t xml:space="preserve"> </w:t>
      </w:r>
      <w:r w:rsidRPr="00972961">
        <w:t>everyone</w:t>
      </w:r>
    </w:p>
    <w:p w14:paraId="572300E3" w14:textId="19B250F9" w:rsidR="00EC122C" w:rsidRPr="00BA1758" w:rsidRDefault="00EC122C" w:rsidP="00EC122C">
      <w:r w:rsidRPr="00972961">
        <w:t>Gender bias and discrimination is prevalent in some male</w:t>
      </w:r>
      <w:r w:rsidR="008644B4" w:rsidRPr="00972961">
        <w:noBreakHyphen/>
      </w:r>
      <w:r w:rsidRPr="00972961">
        <w:t>dominated industries and can influence hiring decisions. Discrimination, harassment and inflexible work conditions can also discourage women from pursuing careers in these sectors. Many workplaces are making active changes to improve workplace culture for all employees, to increase their candidate pool and create a better working environment. Still, workplace harassment remains a barrier to women</w:t>
      </w:r>
      <w:r w:rsidR="008644B4" w:rsidRPr="00972961">
        <w:t>’</w:t>
      </w:r>
      <w:r w:rsidRPr="00972961">
        <w:t>s full participation in some sectors. The Government is committed to eliminating sexual harassment in the workplace, because everyone deserves to feel safe at work.</w:t>
      </w:r>
      <w:r w:rsidRPr="00E70EF9">
        <w:t xml:space="preserve"> </w:t>
      </w:r>
      <w:r w:rsidRPr="00972961">
        <w:t xml:space="preserve">The successful implementation of the Respect@Work recommendations (discussed further in the </w:t>
      </w:r>
      <w:r w:rsidR="00FA7AE4" w:rsidRPr="00972961">
        <w:t>Ending violence against women and children</w:t>
      </w:r>
      <w:r w:rsidRPr="00972961">
        <w:t xml:space="preserve"> chapter) will contribute to ensuring all workplaces are safe for women. </w:t>
      </w:r>
    </w:p>
    <w:p w14:paraId="74E5EF76" w14:textId="0FFD67E0" w:rsidR="009D77E4" w:rsidRPr="00972961" w:rsidRDefault="009D77E4" w:rsidP="007A4B7B">
      <w:pPr>
        <w:pStyle w:val="Heading3"/>
      </w:pPr>
      <w:r w:rsidRPr="00972961">
        <w:t xml:space="preserve">Gender differences in education and workforce outcomes </w:t>
      </w:r>
    </w:p>
    <w:p w14:paraId="34206A65" w14:textId="39078E29" w:rsidR="009D77E4" w:rsidRPr="00972961" w:rsidRDefault="009D77E4" w:rsidP="007A4B7B">
      <w:pPr>
        <w:pStyle w:val="Heading4"/>
      </w:pPr>
      <w:r w:rsidRPr="00972961">
        <w:t xml:space="preserve">Australian women are highly educated </w:t>
      </w:r>
    </w:p>
    <w:p w14:paraId="5A9E6727" w14:textId="5BEEA4CB" w:rsidR="009D77E4" w:rsidRPr="00972961" w:rsidRDefault="009D77E4" w:rsidP="007A4B7B">
      <w:pPr>
        <w:rPr>
          <w:rFonts w:cs="Calibri"/>
          <w:szCs w:val="19"/>
        </w:rPr>
      </w:pPr>
      <w:r w:rsidRPr="00972961">
        <w:t>Education and training are critical for employment and career prospects and play a key role in progressing women</w:t>
      </w:r>
      <w:r w:rsidR="008644B4" w:rsidRPr="00972961">
        <w:t>’</w:t>
      </w:r>
      <w:r w:rsidRPr="00972961">
        <w:t xml:space="preserve">s economic equality. Australian women are now more educated than ever before and, increasingly, more educated than men. </w:t>
      </w:r>
      <w:r w:rsidR="00983200" w:rsidRPr="00972961">
        <w:rPr>
          <w:rFonts w:cs="Calibri"/>
          <w:szCs w:val="19"/>
        </w:rPr>
        <w:t>Four</w:t>
      </w:r>
      <w:r w:rsidRPr="00972961">
        <w:rPr>
          <w:rFonts w:cs="Calibri"/>
          <w:szCs w:val="19"/>
        </w:rPr>
        <w:t xml:space="preserve"> decades ago, women were less likely to attain degrees or participate in higher education than men. This trend flipped by the 1990s,</w:t>
      </w:r>
      <w:r w:rsidRPr="00972961" w:rsidDel="00143B69">
        <w:rPr>
          <w:rStyle w:val="FootnoteReference"/>
          <w:rFonts w:cs="Calibri"/>
          <w:szCs w:val="19"/>
        </w:rPr>
        <w:t xml:space="preserve"> </w:t>
      </w:r>
      <w:r w:rsidRPr="00972961">
        <w:rPr>
          <w:rFonts w:cs="Calibri"/>
          <w:szCs w:val="19"/>
        </w:rPr>
        <w:t>and women now have higher levels of educational attainment.</w:t>
      </w:r>
      <w:r w:rsidRPr="00972961">
        <w:rPr>
          <w:rStyle w:val="FootnoteReference"/>
          <w:rFonts w:cs="Calibri"/>
          <w:szCs w:val="19"/>
        </w:rPr>
        <w:t xml:space="preserve"> </w:t>
      </w:r>
    </w:p>
    <w:p w14:paraId="09E8216E" w14:textId="32942B1C" w:rsidR="009D77E4" w:rsidRPr="00972961" w:rsidRDefault="009D77E4" w:rsidP="007A4B7B">
      <w:pPr>
        <w:rPr>
          <w:rFonts w:cs="Calibri"/>
          <w:szCs w:val="19"/>
        </w:rPr>
      </w:pPr>
      <w:r w:rsidRPr="00972961">
        <w:t xml:space="preserve">Strong education performance of women emerges from early in school. Girls tend to outperform boys in all National Assessment Program – Literacy and Numeracy (NAPLAN) </w:t>
      </w:r>
      <w:r w:rsidRPr="00972961">
        <w:lastRenderedPageBreak/>
        <w:t>domains across all year levels (Years 3, 5, 7 and 9), except in numeracy where boys slightly outperform girls. These gaps have remained relatively consistent since NAPLAN was introduced in 2008. This strong performance continues through to Year 12 or equivalent</w:t>
      </w:r>
      <w:r w:rsidR="006D0101" w:rsidRPr="00972961">
        <w:t xml:space="preserve"> </w:t>
      </w:r>
      <w:r w:rsidR="0022558B" w:rsidRPr="00972961">
        <w:t xml:space="preserve"> </w:t>
      </w:r>
      <w:r w:rsidR="001E5EB6" w:rsidRPr="00972961">
        <w:t>(</w:t>
      </w:r>
      <w:r w:rsidR="0022558B" w:rsidRPr="00972961">
        <w:t>Certificate II</w:t>
      </w:r>
      <w:r w:rsidR="000903E5" w:rsidRPr="00972961">
        <w:t>I</w:t>
      </w:r>
      <w:r w:rsidR="0022558B" w:rsidRPr="00972961">
        <w:t xml:space="preserve"> or above</w:t>
      </w:r>
      <w:r w:rsidR="00845FBB" w:rsidRPr="00972961">
        <w:t>)</w:t>
      </w:r>
      <w:r w:rsidRPr="00972961">
        <w:t xml:space="preserve"> attainment rates (92.7</w:t>
      </w:r>
      <w:r w:rsidR="006B3333" w:rsidRPr="00972961">
        <w:t> per cent</w:t>
      </w:r>
      <w:r w:rsidRPr="00972961">
        <w:t xml:space="preserve"> for </w:t>
      </w:r>
      <w:r w:rsidR="00E17F07" w:rsidRPr="00972961">
        <w:t xml:space="preserve">women </w:t>
      </w:r>
      <w:r w:rsidRPr="00972961">
        <w:t>compared to 87.6</w:t>
      </w:r>
      <w:r w:rsidR="006B3333" w:rsidRPr="00972961">
        <w:t> per cent</w:t>
      </w:r>
      <w:r w:rsidRPr="00972961">
        <w:t xml:space="preserve"> for </w:t>
      </w:r>
      <w:r w:rsidR="00E17F07" w:rsidRPr="00972961">
        <w:t xml:space="preserve">men </w:t>
      </w:r>
      <w:r w:rsidR="005135CE" w:rsidRPr="00972961">
        <w:t>between th</w:t>
      </w:r>
      <w:r w:rsidR="00502FDB" w:rsidRPr="00972961">
        <w:t>e ages of 20</w:t>
      </w:r>
      <w:r w:rsidR="007774F3" w:rsidRPr="00972961">
        <w:t>–</w:t>
      </w:r>
      <w:r w:rsidR="00502FDB" w:rsidRPr="00972961">
        <w:t xml:space="preserve">24 years </w:t>
      </w:r>
      <w:r w:rsidRPr="00972961">
        <w:t>in 2022). University figures show</w:t>
      </w:r>
      <w:r w:rsidRPr="00972961" w:rsidDel="00FD4EEB">
        <w:t xml:space="preserve"> </w:t>
      </w:r>
      <w:r w:rsidRPr="00972961">
        <w:rPr>
          <w:rFonts w:cs="Calibri"/>
          <w:szCs w:val="19"/>
        </w:rPr>
        <w:t>around 50.9</w:t>
      </w:r>
      <w:r w:rsidR="006B3333" w:rsidRPr="00972961">
        <w:rPr>
          <w:rFonts w:cs="Calibri"/>
          <w:szCs w:val="19"/>
        </w:rPr>
        <w:t> per cent</w:t>
      </w:r>
      <w:r w:rsidRPr="00972961">
        <w:rPr>
          <w:rFonts w:cs="Calibri"/>
          <w:szCs w:val="19"/>
        </w:rPr>
        <w:t xml:space="preserve"> of women aged 25–34 having a bachelor</w:t>
      </w:r>
      <w:r w:rsidR="008644B4" w:rsidRPr="00972961">
        <w:rPr>
          <w:rFonts w:cs="Calibri"/>
          <w:szCs w:val="19"/>
        </w:rPr>
        <w:t>’</w:t>
      </w:r>
      <w:r w:rsidRPr="00972961">
        <w:rPr>
          <w:rFonts w:cs="Calibri"/>
          <w:szCs w:val="19"/>
        </w:rPr>
        <w:t>s degree or above as their highest qualification, compared to 38.3</w:t>
      </w:r>
      <w:r w:rsidR="006B3333" w:rsidRPr="00972961">
        <w:rPr>
          <w:rFonts w:cs="Calibri"/>
          <w:szCs w:val="19"/>
        </w:rPr>
        <w:t> per cent</w:t>
      </w:r>
      <w:r w:rsidRPr="00972961">
        <w:rPr>
          <w:rFonts w:cs="Calibri"/>
          <w:szCs w:val="19"/>
        </w:rPr>
        <w:t xml:space="preserve"> of men, in 2022.</w:t>
      </w:r>
    </w:p>
    <w:p w14:paraId="74AECA3A" w14:textId="21FFB4A7" w:rsidR="009D77E4" w:rsidRPr="00972961" w:rsidRDefault="009D77E4" w:rsidP="007A4B7B">
      <w:r w:rsidRPr="00972961">
        <w:rPr>
          <w:rFonts w:cstheme="minorHAnsi"/>
        </w:rPr>
        <w:t>Despite educational efforts, there remain significant gaps in student outcomes for First Nations</w:t>
      </w:r>
      <w:r w:rsidR="008644B4" w:rsidRPr="00972961">
        <w:rPr>
          <w:rFonts w:cstheme="minorHAnsi"/>
        </w:rPr>
        <w:t>’</w:t>
      </w:r>
      <w:r w:rsidRPr="00972961">
        <w:rPr>
          <w:rFonts w:cstheme="minorHAnsi"/>
        </w:rPr>
        <w:t xml:space="preserve"> girls, and girls with disability. In 2021, 71.7</w:t>
      </w:r>
      <w:r w:rsidR="006B3333" w:rsidRPr="00972961">
        <w:rPr>
          <w:rFonts w:cstheme="minorHAnsi"/>
        </w:rPr>
        <w:t> per cent</w:t>
      </w:r>
      <w:r w:rsidRPr="00972961">
        <w:rPr>
          <w:rFonts w:cstheme="minorHAnsi"/>
        </w:rPr>
        <w:t xml:space="preserve"> of First Nations </w:t>
      </w:r>
      <w:r w:rsidR="00044DEF" w:rsidRPr="00972961">
        <w:rPr>
          <w:rFonts w:cstheme="minorHAnsi"/>
        </w:rPr>
        <w:t xml:space="preserve">women </w:t>
      </w:r>
      <w:r w:rsidRPr="00972961">
        <w:rPr>
          <w:rFonts w:cstheme="minorHAnsi"/>
        </w:rPr>
        <w:t xml:space="preserve">aged 20–24 years had attained Year 12 or equivalent, or Certificate </w:t>
      </w:r>
      <w:r w:rsidR="0022558B" w:rsidRPr="00972961">
        <w:rPr>
          <w:rFonts w:cstheme="minorHAnsi"/>
        </w:rPr>
        <w:t>III</w:t>
      </w:r>
      <w:r w:rsidRPr="00972961">
        <w:rPr>
          <w:rFonts w:cstheme="minorHAnsi"/>
        </w:rPr>
        <w:t xml:space="preserve"> or above.</w:t>
      </w:r>
      <w:r w:rsidR="00300814" w:rsidRPr="00972961">
        <w:rPr>
          <w:rStyle w:val="EndnoteReference"/>
          <w:rFonts w:cstheme="minorHAnsi"/>
        </w:rPr>
        <w:endnoteReference w:id="27"/>
      </w:r>
      <w:r w:rsidR="00300814" w:rsidRPr="00972961">
        <w:rPr>
          <w:rFonts w:cstheme="minorHAnsi"/>
        </w:rPr>
        <w:t xml:space="preserve"> </w:t>
      </w:r>
      <w:r w:rsidR="00300814" w:rsidRPr="00972961">
        <w:t>In 2018, only</w:t>
      </w:r>
      <w:r w:rsidR="006932CF" w:rsidRPr="00972961">
        <w:t> </w:t>
      </w:r>
      <w:r w:rsidR="00300814" w:rsidRPr="00972961">
        <w:t>68</w:t>
      </w:r>
      <w:r w:rsidR="006B3333" w:rsidRPr="00972961">
        <w:t> per cent</w:t>
      </w:r>
      <w:r w:rsidR="00300814" w:rsidRPr="00972961">
        <w:t xml:space="preserve"> of students with disability completed secondary education, compared to 85</w:t>
      </w:r>
      <w:r w:rsidR="006B3333" w:rsidRPr="00972961">
        <w:t> per cent</w:t>
      </w:r>
      <w:r w:rsidR="00300814" w:rsidRPr="00972961">
        <w:t xml:space="preserve"> of students without disability.</w:t>
      </w:r>
      <w:r w:rsidR="00300814" w:rsidRPr="00972961">
        <w:rPr>
          <w:vertAlign w:val="superscript"/>
        </w:rPr>
        <w:t xml:space="preserve"> </w:t>
      </w:r>
      <w:r w:rsidR="00300814" w:rsidRPr="00972961">
        <w:t>The completion rate was higher for women with</w:t>
      </w:r>
      <w:r w:rsidR="00300814" w:rsidRPr="00972961">
        <w:rPr>
          <w:rFonts w:cstheme="minorHAnsi"/>
        </w:rPr>
        <w:t xml:space="preserve"> disability than men.</w:t>
      </w:r>
    </w:p>
    <w:p w14:paraId="72D16E19" w14:textId="020A6625" w:rsidR="00300814" w:rsidRPr="00972961" w:rsidRDefault="00300814" w:rsidP="007A4B7B">
      <w:pPr>
        <w:pStyle w:val="Heading4"/>
      </w:pPr>
      <w:r w:rsidRPr="00972961">
        <w:t xml:space="preserve">There are gender differences in course and subject enrolments that emerge early </w:t>
      </w:r>
    </w:p>
    <w:p w14:paraId="6779B356" w14:textId="77777777" w:rsidR="00300814" w:rsidRPr="00972961" w:rsidRDefault="00300814" w:rsidP="007A4B7B">
      <w:r w:rsidRPr="00972961">
        <w:t>Gender differences in education and training choices become apparent in secondary school. They continue to be observed in higher education and influence the industries and roles women and men are employed in after study. These decisions can be influenced by parents, role models, and peers, as well as gender stereotypes.</w:t>
      </w:r>
    </w:p>
    <w:p w14:paraId="42E1C6A1" w14:textId="53421E49" w:rsidR="00300814" w:rsidRPr="00972961" w:rsidRDefault="00300814" w:rsidP="007A4B7B">
      <w:r w:rsidRPr="00972961">
        <w:t xml:space="preserve">In Year 12, a higher proportion of boys study maths and technology, and more girls study English and science. Within science subjects, however, there are gender differences. More girls study biology and more boys study chemistry and physics. In addition, research shows that </w:t>
      </w:r>
      <w:r w:rsidR="00DB57B4" w:rsidRPr="00972961">
        <w:t>girls</w:t>
      </w:r>
      <w:r w:rsidRPr="00972961">
        <w:t xml:space="preserve"> are more likely to report having </w:t>
      </w:r>
      <w:r w:rsidR="006932CF" w:rsidRPr="00972961">
        <w:t>lower confidence in their</w:t>
      </w:r>
      <w:r w:rsidRPr="00972961">
        <w:t xml:space="preserve"> economics </w:t>
      </w:r>
      <w:r w:rsidR="006932CF" w:rsidRPr="00972961">
        <w:t>proficiency than other students, leading to</w:t>
      </w:r>
      <w:r w:rsidR="00F2776B" w:rsidRPr="00972961">
        <w:t xml:space="preserve"> </w:t>
      </w:r>
      <w:r w:rsidRPr="00972961">
        <w:t>lower participation in the subject.</w:t>
      </w:r>
      <w:r w:rsidRPr="00972961">
        <w:rPr>
          <w:rStyle w:val="EndnoteReference"/>
        </w:rPr>
        <w:endnoteReference w:id="28"/>
      </w:r>
      <w:r w:rsidRPr="00972961">
        <w:rPr>
          <w:rStyle w:val="EndnoteReference"/>
        </w:rPr>
        <w:t xml:space="preserve"> </w:t>
      </w:r>
      <w:r w:rsidRPr="00972961">
        <w:t xml:space="preserve">These negative perceptions </w:t>
      </w:r>
      <w:r w:rsidR="00C3145D" w:rsidRPr="00972961">
        <w:t>persist even after accounting for observed proficiency, indi</w:t>
      </w:r>
      <w:r w:rsidR="00103878" w:rsidRPr="00972961">
        <w:t>c</w:t>
      </w:r>
      <w:r w:rsidR="00C3145D" w:rsidRPr="00972961">
        <w:t>ating a confidence gap</w:t>
      </w:r>
      <w:r w:rsidRPr="00972961">
        <w:t>.</w:t>
      </w:r>
    </w:p>
    <w:p w14:paraId="6FE86576" w14:textId="1A9EB18A" w:rsidR="009D77E4" w:rsidRPr="00972961" w:rsidRDefault="00300814" w:rsidP="007A4B7B">
      <w:r w:rsidRPr="00972961">
        <w:t>Similarly in universities,</w:t>
      </w:r>
      <w:r w:rsidR="009D77E4" w:rsidRPr="00972961">
        <w:t xml:space="preserve"> </w:t>
      </w:r>
      <w:r w:rsidR="00B5517D" w:rsidRPr="00972961">
        <w:t>2021</w:t>
      </w:r>
      <w:r w:rsidRPr="00972961">
        <w:t xml:space="preserve"> </w:t>
      </w:r>
      <w:r w:rsidR="009A0CFB" w:rsidRPr="00972961">
        <w:t>domestic</w:t>
      </w:r>
      <w:r w:rsidRPr="00972961">
        <w:t xml:space="preserve"> undergraduate </w:t>
      </w:r>
      <w:r w:rsidR="007B5966" w:rsidRPr="00972961">
        <w:t xml:space="preserve">enrolment </w:t>
      </w:r>
      <w:r w:rsidRPr="00972961">
        <w:t xml:space="preserve">data show women continue to dominate enrolments in fields such as </w:t>
      </w:r>
      <w:r w:rsidR="00314F58" w:rsidRPr="00972961">
        <w:t>h</w:t>
      </w:r>
      <w:r w:rsidR="009D77E4" w:rsidRPr="00972961">
        <w:t>ealth</w:t>
      </w:r>
      <w:r w:rsidRPr="00972961">
        <w:t xml:space="preserve"> (7</w:t>
      </w:r>
      <w:r w:rsidR="00314F58" w:rsidRPr="00972961">
        <w:t>7</w:t>
      </w:r>
      <w:r w:rsidR="006B3333" w:rsidRPr="00972961">
        <w:t> per cent</w:t>
      </w:r>
      <w:r w:rsidRPr="00972961">
        <w:t xml:space="preserve">), </w:t>
      </w:r>
      <w:r w:rsidR="00314F58" w:rsidRPr="00972961">
        <w:t>e</w:t>
      </w:r>
      <w:r w:rsidR="009D77E4" w:rsidRPr="00972961">
        <w:t>ducation</w:t>
      </w:r>
      <w:r w:rsidRPr="00972961">
        <w:t xml:space="preserve"> (7</w:t>
      </w:r>
      <w:r w:rsidR="00F516CF" w:rsidRPr="00972961">
        <w:t>6</w:t>
      </w:r>
      <w:r w:rsidR="006B3333" w:rsidRPr="00972961">
        <w:t> per cent</w:t>
      </w:r>
      <w:r w:rsidRPr="00972961">
        <w:t xml:space="preserve">), </w:t>
      </w:r>
      <w:r w:rsidR="00F516CF" w:rsidRPr="00972961">
        <w:t>s</w:t>
      </w:r>
      <w:r w:rsidR="009D77E4" w:rsidRPr="00972961">
        <w:t>ociety</w:t>
      </w:r>
      <w:r w:rsidRPr="00972961">
        <w:t xml:space="preserve"> and </w:t>
      </w:r>
      <w:r w:rsidR="00F516CF" w:rsidRPr="00972961">
        <w:t>c</w:t>
      </w:r>
      <w:r w:rsidR="009D77E4" w:rsidRPr="00972961">
        <w:t>ulture</w:t>
      </w:r>
      <w:r w:rsidRPr="00972961">
        <w:t xml:space="preserve"> (6</w:t>
      </w:r>
      <w:r w:rsidR="001E1C59" w:rsidRPr="00972961">
        <w:t>7</w:t>
      </w:r>
      <w:r w:rsidR="006B3333" w:rsidRPr="00972961">
        <w:t> per cent</w:t>
      </w:r>
      <w:r w:rsidRPr="00972961">
        <w:t xml:space="preserve">), </w:t>
      </w:r>
      <w:r w:rsidR="001E1C59" w:rsidRPr="00972961">
        <w:t>c</w:t>
      </w:r>
      <w:r w:rsidR="009D77E4" w:rsidRPr="00972961">
        <w:t xml:space="preserve">reative </w:t>
      </w:r>
      <w:r w:rsidR="001E1C59" w:rsidRPr="00972961">
        <w:t>a</w:t>
      </w:r>
      <w:r w:rsidR="009D77E4" w:rsidRPr="00972961">
        <w:t>rts (6</w:t>
      </w:r>
      <w:r w:rsidR="00497CA6" w:rsidRPr="00972961">
        <w:t>0</w:t>
      </w:r>
      <w:r w:rsidR="006B3333" w:rsidRPr="00972961">
        <w:t> per cent</w:t>
      </w:r>
      <w:r w:rsidR="009D77E4" w:rsidRPr="00972961">
        <w:t xml:space="preserve">), </w:t>
      </w:r>
      <w:r w:rsidR="00FA3699" w:rsidRPr="00972961">
        <w:t>a</w:t>
      </w:r>
      <w:r w:rsidR="009D77E4" w:rsidRPr="00972961">
        <w:t xml:space="preserve">griculture, </w:t>
      </w:r>
      <w:r w:rsidR="00FA3699" w:rsidRPr="00972961">
        <w:t>e</w:t>
      </w:r>
      <w:r w:rsidR="009D77E4" w:rsidRPr="00972961">
        <w:t>nvironment</w:t>
      </w:r>
      <w:r w:rsidRPr="00972961">
        <w:t xml:space="preserve"> and </w:t>
      </w:r>
      <w:r w:rsidR="00FA3699" w:rsidRPr="00972961">
        <w:t>r</w:t>
      </w:r>
      <w:r w:rsidR="009D77E4" w:rsidRPr="00972961">
        <w:t xml:space="preserve">elated </w:t>
      </w:r>
      <w:r w:rsidR="00FA3699" w:rsidRPr="00972961">
        <w:t>s</w:t>
      </w:r>
      <w:r w:rsidR="009D77E4" w:rsidRPr="00972961">
        <w:t>tudies</w:t>
      </w:r>
      <w:r w:rsidRPr="00972961">
        <w:t xml:space="preserve"> (60</w:t>
      </w:r>
      <w:r w:rsidR="006B3333" w:rsidRPr="00972961">
        <w:t> per cent</w:t>
      </w:r>
      <w:r w:rsidRPr="00972961">
        <w:t xml:space="preserve">), and </w:t>
      </w:r>
      <w:r w:rsidR="00E014C6" w:rsidRPr="00972961">
        <w:t>n</w:t>
      </w:r>
      <w:r w:rsidR="009D77E4" w:rsidRPr="00972961">
        <w:t>atural</w:t>
      </w:r>
      <w:r w:rsidRPr="00972961">
        <w:t xml:space="preserve"> and </w:t>
      </w:r>
      <w:r w:rsidR="00E014C6" w:rsidRPr="00972961">
        <w:t>p</w:t>
      </w:r>
      <w:r w:rsidR="009D77E4" w:rsidRPr="00972961">
        <w:t xml:space="preserve">hysical </w:t>
      </w:r>
      <w:r w:rsidR="00E014C6" w:rsidRPr="00972961">
        <w:t>s</w:t>
      </w:r>
      <w:r w:rsidR="009D77E4" w:rsidRPr="00972961">
        <w:t>ciences</w:t>
      </w:r>
      <w:r w:rsidRPr="00972961">
        <w:t xml:space="preserve"> (5</w:t>
      </w:r>
      <w:r w:rsidR="00F50AE8" w:rsidRPr="00972961">
        <w:t>4</w:t>
      </w:r>
      <w:r w:rsidR="006B3333" w:rsidRPr="00972961">
        <w:t> per cent</w:t>
      </w:r>
      <w:r w:rsidRPr="00972961">
        <w:t xml:space="preserve">). Men continue to dominate fields such as </w:t>
      </w:r>
      <w:r w:rsidR="00D024F0" w:rsidRPr="00972961">
        <w:t>i</w:t>
      </w:r>
      <w:r w:rsidR="009D77E4" w:rsidRPr="00972961">
        <w:t xml:space="preserve">nformation </w:t>
      </w:r>
      <w:r w:rsidR="00D024F0" w:rsidRPr="00972961">
        <w:t>t</w:t>
      </w:r>
      <w:r w:rsidR="009D77E4" w:rsidRPr="00972961">
        <w:t>echnology</w:t>
      </w:r>
      <w:r w:rsidRPr="00972961">
        <w:t xml:space="preserve"> (8</w:t>
      </w:r>
      <w:r w:rsidR="005275E6" w:rsidRPr="00972961">
        <w:t>3</w:t>
      </w:r>
      <w:r w:rsidR="006B3333" w:rsidRPr="00972961">
        <w:t> per cent</w:t>
      </w:r>
      <w:r w:rsidRPr="00972961">
        <w:t xml:space="preserve">), </w:t>
      </w:r>
      <w:r w:rsidR="00F7316A" w:rsidRPr="00972961">
        <w:t>e</w:t>
      </w:r>
      <w:r w:rsidR="009D77E4" w:rsidRPr="00972961">
        <w:t>ngineering</w:t>
      </w:r>
      <w:r w:rsidRPr="00972961">
        <w:t xml:space="preserve"> </w:t>
      </w:r>
      <w:r w:rsidR="003E3507" w:rsidRPr="00972961">
        <w:t>and related technologies</w:t>
      </w:r>
      <w:r w:rsidRPr="00972961">
        <w:t xml:space="preserve"> (82</w:t>
      </w:r>
      <w:r w:rsidR="006B3333" w:rsidRPr="00972961">
        <w:t> per cent</w:t>
      </w:r>
      <w:r w:rsidRPr="00972961">
        <w:t xml:space="preserve">), </w:t>
      </w:r>
      <w:r w:rsidR="003E3507" w:rsidRPr="00972961">
        <w:t>a</w:t>
      </w:r>
      <w:r w:rsidR="009D77E4" w:rsidRPr="00972961">
        <w:t>rchitecture</w:t>
      </w:r>
      <w:r w:rsidRPr="00972961">
        <w:t xml:space="preserve"> and </w:t>
      </w:r>
      <w:r w:rsidR="003E3507" w:rsidRPr="00972961">
        <w:t>b</w:t>
      </w:r>
      <w:r w:rsidR="009D77E4" w:rsidRPr="00972961">
        <w:t>uilding</w:t>
      </w:r>
      <w:r w:rsidRPr="00972961">
        <w:t xml:space="preserve"> (</w:t>
      </w:r>
      <w:r w:rsidR="001D3668" w:rsidRPr="00972961">
        <w:t>57</w:t>
      </w:r>
      <w:r w:rsidR="006B3333" w:rsidRPr="00972961">
        <w:t> per cent</w:t>
      </w:r>
      <w:r w:rsidRPr="00972961">
        <w:t xml:space="preserve">), and </w:t>
      </w:r>
      <w:r w:rsidR="001D3668" w:rsidRPr="00972961">
        <w:t>m</w:t>
      </w:r>
      <w:r w:rsidR="009D77E4" w:rsidRPr="00972961">
        <w:t>anagement</w:t>
      </w:r>
      <w:r w:rsidRPr="00972961">
        <w:t xml:space="preserve"> and </w:t>
      </w:r>
      <w:r w:rsidR="001D3668" w:rsidRPr="00972961">
        <w:t>c</w:t>
      </w:r>
      <w:r w:rsidR="009D77E4" w:rsidRPr="00972961">
        <w:t>ommerce</w:t>
      </w:r>
      <w:r w:rsidRPr="00972961">
        <w:t xml:space="preserve"> (5</w:t>
      </w:r>
      <w:r w:rsidR="004D3E45" w:rsidRPr="00972961">
        <w:t>3</w:t>
      </w:r>
      <w:r w:rsidR="006B3333" w:rsidRPr="00972961">
        <w:t> per cent</w:t>
      </w:r>
      <w:r w:rsidRPr="00972961">
        <w:t>).</w:t>
      </w:r>
      <w:r w:rsidRPr="00972961">
        <w:rPr>
          <w:rStyle w:val="EndnoteReference"/>
        </w:rPr>
        <w:endnoteReference w:id="29"/>
      </w:r>
    </w:p>
    <w:p w14:paraId="41894F23" w14:textId="1E48BA9A" w:rsidR="009D77E4" w:rsidRPr="00972961" w:rsidRDefault="009D77E4" w:rsidP="007A4B7B">
      <w:pPr>
        <w:pStyle w:val="Heading4"/>
      </w:pPr>
      <w:r w:rsidRPr="00972961">
        <w:t>Increasing women</w:t>
      </w:r>
      <w:r w:rsidR="008644B4" w:rsidRPr="00972961">
        <w:t>’</w:t>
      </w:r>
      <w:r w:rsidRPr="00972961">
        <w:t xml:space="preserve">s representation in vocational education and training, including </w:t>
      </w:r>
      <w:r w:rsidR="00BF6187" w:rsidRPr="00972961">
        <w:t>a</w:t>
      </w:r>
      <w:r w:rsidRPr="00972961">
        <w:t>pprenticeships</w:t>
      </w:r>
    </w:p>
    <w:p w14:paraId="4BADC183" w14:textId="5A4B2316" w:rsidR="009D77E4" w:rsidRPr="00972961" w:rsidRDefault="009D77E4" w:rsidP="007A4B7B">
      <w:r w:rsidRPr="00972961">
        <w:t xml:space="preserve">Women have historically been underrepresented in vocational education and training (VET), but this trend is starting to change. </w:t>
      </w:r>
      <w:r w:rsidR="00C75D5C" w:rsidRPr="00972961">
        <w:t>Over the period</w:t>
      </w:r>
      <w:r w:rsidRPr="00972961">
        <w:t xml:space="preserve"> 2015</w:t>
      </w:r>
      <w:r w:rsidR="004B3DE8" w:rsidRPr="00972961">
        <w:t xml:space="preserve"> to 2017</w:t>
      </w:r>
      <w:r w:rsidRPr="00972961">
        <w:t>, the number of women enrolled in VET has increased from 1.7 million to 2.0 million, an increase of more than 19</w:t>
      </w:r>
      <w:r w:rsidR="006B3333" w:rsidRPr="00972961">
        <w:t> per cent</w:t>
      </w:r>
      <w:r w:rsidRPr="00972961">
        <w:t>.</w:t>
      </w:r>
      <w:r w:rsidR="00300814" w:rsidRPr="00972961">
        <w:rPr>
          <w:rStyle w:val="EndnoteReference"/>
        </w:rPr>
        <w:endnoteReference w:id="30"/>
      </w:r>
      <w:r w:rsidR="00300814" w:rsidRPr="00972961">
        <w:t xml:space="preserve"> </w:t>
      </w:r>
      <w:r w:rsidRPr="00972961">
        <w:t>The proportion of women studying VET programs, as a proportion of all program enrolments, increased from 46.3</w:t>
      </w:r>
      <w:r w:rsidR="006B3333" w:rsidRPr="00972961">
        <w:t> per cent</w:t>
      </w:r>
      <w:r w:rsidRPr="00972961">
        <w:t xml:space="preserve"> in 2015 to 48.5</w:t>
      </w:r>
      <w:r w:rsidR="006B3333" w:rsidRPr="00972961">
        <w:t> per cent</w:t>
      </w:r>
      <w:r w:rsidRPr="00972961">
        <w:t xml:space="preserve"> in 2021. Women are also showing stronger completion rates in VET than men, with 49.9</w:t>
      </w:r>
      <w:r w:rsidR="006B3333" w:rsidRPr="00972961">
        <w:t> per cent</w:t>
      </w:r>
      <w:r w:rsidRPr="00972961">
        <w:t xml:space="preserve"> of women </w:t>
      </w:r>
      <w:r w:rsidRPr="00972961">
        <w:lastRenderedPageBreak/>
        <w:t>who commenced their qualification in 2017 having completed it, compared to 42.7</w:t>
      </w:r>
      <w:r w:rsidR="006B3333" w:rsidRPr="00972961">
        <w:t> per cent</w:t>
      </w:r>
      <w:r w:rsidRPr="00972961">
        <w:t xml:space="preserve"> of men. </w:t>
      </w:r>
    </w:p>
    <w:p w14:paraId="63E5A996" w14:textId="0166E58F" w:rsidR="009D77E4" w:rsidRPr="00972961" w:rsidRDefault="00337C87" w:rsidP="007A4B7B">
      <w:pPr>
        <w:rPr>
          <w:rFonts w:asciiTheme="minorHAnsi" w:hAnsiTheme="minorHAnsi"/>
          <w:szCs w:val="19"/>
        </w:rPr>
      </w:pPr>
      <w:r w:rsidRPr="00972961">
        <w:rPr>
          <w:rStyle w:val="cf01"/>
          <w:rFonts w:asciiTheme="minorHAnsi" w:hAnsiTheme="minorHAnsi"/>
          <w:sz w:val="19"/>
          <w:szCs w:val="19"/>
        </w:rPr>
        <w:t>For</w:t>
      </w:r>
      <w:r w:rsidR="009D77E4" w:rsidRPr="00972961">
        <w:rPr>
          <w:rStyle w:val="cf01"/>
          <w:rFonts w:asciiTheme="minorHAnsi" w:hAnsiTheme="minorHAnsi"/>
          <w:sz w:val="19"/>
          <w:szCs w:val="19"/>
        </w:rPr>
        <w:t xml:space="preserve"> VET </w:t>
      </w:r>
      <w:r w:rsidR="00680223" w:rsidRPr="00972961">
        <w:rPr>
          <w:rStyle w:val="cf01"/>
          <w:rFonts w:asciiTheme="minorHAnsi" w:hAnsiTheme="minorHAnsi"/>
          <w:sz w:val="19"/>
          <w:szCs w:val="19"/>
        </w:rPr>
        <w:t>program</w:t>
      </w:r>
      <w:r w:rsidR="009D77E4" w:rsidRPr="00972961">
        <w:rPr>
          <w:rStyle w:val="cf01"/>
          <w:rFonts w:asciiTheme="minorHAnsi" w:hAnsiTheme="minorHAnsi"/>
          <w:sz w:val="19"/>
          <w:szCs w:val="19"/>
        </w:rPr>
        <w:t xml:space="preserve"> enrolments </w:t>
      </w:r>
      <w:r w:rsidR="00D832F5" w:rsidRPr="00972961">
        <w:rPr>
          <w:rStyle w:val="cf01"/>
          <w:rFonts w:asciiTheme="minorHAnsi" w:hAnsiTheme="minorHAnsi"/>
          <w:sz w:val="19"/>
          <w:szCs w:val="19"/>
        </w:rPr>
        <w:t xml:space="preserve">in 2021, </w:t>
      </w:r>
      <w:r w:rsidRPr="00972961">
        <w:rPr>
          <w:rStyle w:val="cf01"/>
          <w:rFonts w:asciiTheme="minorHAnsi" w:hAnsiTheme="minorHAnsi"/>
          <w:sz w:val="19"/>
          <w:szCs w:val="19"/>
        </w:rPr>
        <w:t xml:space="preserve">data </w:t>
      </w:r>
      <w:r w:rsidR="009D77E4" w:rsidRPr="00972961">
        <w:rPr>
          <w:rStyle w:val="cf01"/>
          <w:rFonts w:asciiTheme="minorHAnsi" w:hAnsiTheme="minorHAnsi"/>
          <w:sz w:val="19"/>
          <w:szCs w:val="19"/>
        </w:rPr>
        <w:t>show</w:t>
      </w:r>
      <w:r w:rsidR="000A7301" w:rsidRPr="00972961">
        <w:rPr>
          <w:rStyle w:val="cf01"/>
          <w:rFonts w:asciiTheme="minorHAnsi" w:hAnsiTheme="minorHAnsi"/>
          <w:sz w:val="19"/>
          <w:szCs w:val="19"/>
        </w:rPr>
        <w:t>s</w:t>
      </w:r>
      <w:r w:rsidR="009D77E4" w:rsidRPr="00972961">
        <w:rPr>
          <w:rStyle w:val="cf01"/>
          <w:rFonts w:asciiTheme="minorHAnsi" w:hAnsiTheme="minorHAnsi"/>
          <w:sz w:val="19"/>
          <w:szCs w:val="19"/>
        </w:rPr>
        <w:t xml:space="preserve"> that men continue to dominate enrolments in traditional STEM fields</w:t>
      </w:r>
      <w:r w:rsidR="007B6D2F" w:rsidRPr="00972961">
        <w:rPr>
          <w:rStyle w:val="cf01"/>
          <w:rFonts w:asciiTheme="minorHAnsi" w:hAnsiTheme="minorHAnsi"/>
          <w:sz w:val="19"/>
          <w:szCs w:val="19"/>
        </w:rPr>
        <w:t xml:space="preserve"> (science, technology, engineering and math</w:t>
      </w:r>
      <w:r w:rsidR="00982617" w:rsidRPr="00972961">
        <w:rPr>
          <w:rStyle w:val="cf01"/>
          <w:rFonts w:asciiTheme="minorHAnsi" w:hAnsiTheme="minorHAnsi"/>
          <w:sz w:val="19"/>
          <w:szCs w:val="19"/>
        </w:rPr>
        <w:t>ematic</w:t>
      </w:r>
      <w:r w:rsidR="007B6D2F" w:rsidRPr="00972961">
        <w:rPr>
          <w:rStyle w:val="cf01"/>
          <w:rFonts w:asciiTheme="minorHAnsi" w:hAnsiTheme="minorHAnsi"/>
          <w:sz w:val="19"/>
          <w:szCs w:val="19"/>
        </w:rPr>
        <w:t>s).</w:t>
      </w:r>
      <w:r w:rsidR="009D77E4" w:rsidRPr="00972961">
        <w:rPr>
          <w:rStyle w:val="cf01"/>
          <w:rFonts w:asciiTheme="minorHAnsi" w:hAnsiTheme="minorHAnsi"/>
          <w:sz w:val="19"/>
          <w:szCs w:val="19"/>
        </w:rPr>
        <w:t xml:space="preserve"> </w:t>
      </w:r>
      <w:r w:rsidR="00490FDA">
        <w:t>Natural and physical science is an exception to this, where women account for</w:t>
      </w:r>
      <w:r w:rsidR="00490FDA" w:rsidRPr="00972961" w:rsidDel="00490FDA">
        <w:rPr>
          <w:rStyle w:val="cf01"/>
          <w:rFonts w:asciiTheme="minorHAnsi" w:hAnsiTheme="minorHAnsi"/>
          <w:sz w:val="19"/>
          <w:szCs w:val="19"/>
        </w:rPr>
        <w:t xml:space="preserve"> </w:t>
      </w:r>
      <w:r w:rsidR="009D77E4" w:rsidRPr="00972961">
        <w:rPr>
          <w:rStyle w:val="cf01"/>
          <w:rFonts w:asciiTheme="minorHAnsi" w:hAnsiTheme="minorHAnsi"/>
          <w:sz w:val="19"/>
          <w:szCs w:val="19"/>
        </w:rPr>
        <w:t>66</w:t>
      </w:r>
      <w:r w:rsidR="006B3333" w:rsidRPr="00972961">
        <w:rPr>
          <w:rStyle w:val="cf01"/>
          <w:rFonts w:asciiTheme="minorHAnsi" w:hAnsiTheme="minorHAnsi"/>
          <w:sz w:val="19"/>
          <w:szCs w:val="19"/>
        </w:rPr>
        <w:t> per cent</w:t>
      </w:r>
      <w:r w:rsidR="009D77E4" w:rsidRPr="00972961">
        <w:rPr>
          <w:rStyle w:val="cf01"/>
          <w:rFonts w:asciiTheme="minorHAnsi" w:hAnsiTheme="minorHAnsi"/>
          <w:sz w:val="19"/>
          <w:szCs w:val="19"/>
        </w:rPr>
        <w:t xml:space="preserve"> of </w:t>
      </w:r>
      <w:r w:rsidR="007A5E3B" w:rsidRPr="00972961">
        <w:rPr>
          <w:rStyle w:val="cf01"/>
          <w:rFonts w:asciiTheme="minorHAnsi" w:hAnsiTheme="minorHAnsi"/>
          <w:sz w:val="19"/>
          <w:szCs w:val="19"/>
        </w:rPr>
        <w:t xml:space="preserve">program </w:t>
      </w:r>
      <w:r w:rsidR="009D77E4" w:rsidRPr="00972961">
        <w:rPr>
          <w:rStyle w:val="cf01"/>
          <w:rFonts w:asciiTheme="minorHAnsi" w:hAnsiTheme="minorHAnsi"/>
          <w:sz w:val="19"/>
          <w:szCs w:val="19"/>
        </w:rPr>
        <w:t>enrolments. Women account for 11</w:t>
      </w:r>
      <w:r w:rsidR="006B3333" w:rsidRPr="00972961">
        <w:rPr>
          <w:rStyle w:val="cf01"/>
          <w:rFonts w:asciiTheme="minorHAnsi" w:hAnsiTheme="minorHAnsi"/>
          <w:sz w:val="19"/>
          <w:szCs w:val="19"/>
        </w:rPr>
        <w:t> per cent</w:t>
      </w:r>
      <w:r w:rsidR="009D77E4" w:rsidRPr="00972961">
        <w:rPr>
          <w:rStyle w:val="cf01"/>
          <w:rFonts w:asciiTheme="minorHAnsi" w:hAnsiTheme="minorHAnsi"/>
          <w:sz w:val="19"/>
          <w:szCs w:val="19"/>
        </w:rPr>
        <w:t xml:space="preserve"> of </w:t>
      </w:r>
      <w:r w:rsidR="00FD7EBC" w:rsidRPr="00972961">
        <w:rPr>
          <w:rStyle w:val="cf11"/>
          <w:rFonts w:asciiTheme="minorHAnsi" w:hAnsiTheme="minorHAnsi"/>
          <w:i w:val="0"/>
          <w:sz w:val="19"/>
          <w:szCs w:val="19"/>
        </w:rPr>
        <w:t>e</w:t>
      </w:r>
      <w:r w:rsidR="00F448E0" w:rsidRPr="00972961">
        <w:rPr>
          <w:rStyle w:val="cf11"/>
          <w:rFonts w:asciiTheme="minorHAnsi" w:hAnsiTheme="minorHAnsi"/>
          <w:i w:val="0"/>
          <w:sz w:val="19"/>
          <w:szCs w:val="19"/>
        </w:rPr>
        <w:t xml:space="preserve">ngineering </w:t>
      </w:r>
      <w:r w:rsidR="009D77E4" w:rsidRPr="00972961">
        <w:rPr>
          <w:rStyle w:val="cf11"/>
          <w:rFonts w:asciiTheme="minorHAnsi" w:hAnsiTheme="minorHAnsi"/>
          <w:i w:val="0"/>
          <w:sz w:val="19"/>
          <w:szCs w:val="19"/>
        </w:rPr>
        <w:t xml:space="preserve">and </w:t>
      </w:r>
      <w:r w:rsidR="00FD7EBC" w:rsidRPr="00972961">
        <w:rPr>
          <w:rStyle w:val="cf11"/>
          <w:rFonts w:asciiTheme="minorHAnsi" w:hAnsiTheme="minorHAnsi"/>
          <w:i w:val="0"/>
          <w:sz w:val="19"/>
          <w:szCs w:val="19"/>
        </w:rPr>
        <w:t>r</w:t>
      </w:r>
      <w:r w:rsidR="009D77E4" w:rsidRPr="00972961">
        <w:rPr>
          <w:rStyle w:val="cf11"/>
          <w:rFonts w:asciiTheme="minorHAnsi" w:hAnsiTheme="minorHAnsi"/>
          <w:i w:val="0"/>
          <w:sz w:val="19"/>
          <w:szCs w:val="19"/>
        </w:rPr>
        <w:t xml:space="preserve">elated </w:t>
      </w:r>
      <w:r w:rsidR="00FD7EBC" w:rsidRPr="00972961">
        <w:rPr>
          <w:rStyle w:val="cf11"/>
          <w:rFonts w:asciiTheme="minorHAnsi" w:hAnsiTheme="minorHAnsi"/>
          <w:i w:val="0"/>
          <w:sz w:val="19"/>
          <w:szCs w:val="19"/>
        </w:rPr>
        <w:t>t</w:t>
      </w:r>
      <w:r w:rsidR="009D77E4" w:rsidRPr="00972961">
        <w:rPr>
          <w:rStyle w:val="cf11"/>
          <w:rFonts w:asciiTheme="minorHAnsi" w:hAnsiTheme="minorHAnsi"/>
          <w:i w:val="0"/>
          <w:sz w:val="19"/>
          <w:szCs w:val="19"/>
        </w:rPr>
        <w:t>echnologies</w:t>
      </w:r>
      <w:r w:rsidR="009D77E4" w:rsidRPr="00972961">
        <w:rPr>
          <w:rStyle w:val="cf01"/>
          <w:rFonts w:asciiTheme="minorHAnsi" w:hAnsiTheme="minorHAnsi"/>
          <w:sz w:val="19"/>
          <w:szCs w:val="19"/>
        </w:rPr>
        <w:t>, and 24</w:t>
      </w:r>
      <w:r w:rsidR="006B3333" w:rsidRPr="00972961">
        <w:rPr>
          <w:rStyle w:val="cf01"/>
          <w:rFonts w:asciiTheme="minorHAnsi" w:hAnsiTheme="minorHAnsi"/>
          <w:sz w:val="19"/>
          <w:szCs w:val="19"/>
        </w:rPr>
        <w:t> per cent</w:t>
      </w:r>
      <w:r w:rsidR="009D77E4" w:rsidRPr="00972961">
        <w:rPr>
          <w:rStyle w:val="cf01"/>
          <w:rFonts w:asciiTheme="minorHAnsi" w:hAnsiTheme="minorHAnsi"/>
          <w:sz w:val="19"/>
          <w:szCs w:val="19"/>
        </w:rPr>
        <w:t xml:space="preserve"> of </w:t>
      </w:r>
      <w:r w:rsidR="00FD7EBC" w:rsidRPr="00972961">
        <w:rPr>
          <w:rStyle w:val="cf01"/>
          <w:rFonts w:asciiTheme="minorHAnsi" w:hAnsiTheme="minorHAnsi"/>
          <w:sz w:val="19"/>
          <w:szCs w:val="19"/>
        </w:rPr>
        <w:t>i</w:t>
      </w:r>
      <w:r w:rsidR="00F448E0" w:rsidRPr="00972961">
        <w:rPr>
          <w:rStyle w:val="cf11"/>
          <w:rFonts w:asciiTheme="minorHAnsi" w:hAnsiTheme="minorHAnsi"/>
          <w:i w:val="0"/>
          <w:sz w:val="19"/>
          <w:szCs w:val="19"/>
        </w:rPr>
        <w:t xml:space="preserve">nformation </w:t>
      </w:r>
      <w:r w:rsidR="00FD7EBC" w:rsidRPr="00972961">
        <w:rPr>
          <w:rStyle w:val="cf11"/>
          <w:rFonts w:asciiTheme="minorHAnsi" w:hAnsiTheme="minorHAnsi"/>
          <w:i w:val="0"/>
          <w:sz w:val="19"/>
          <w:szCs w:val="19"/>
        </w:rPr>
        <w:t>t</w:t>
      </w:r>
      <w:r w:rsidR="009D77E4" w:rsidRPr="00972961">
        <w:rPr>
          <w:rStyle w:val="cf11"/>
          <w:rFonts w:asciiTheme="minorHAnsi" w:hAnsiTheme="minorHAnsi"/>
          <w:i w:val="0"/>
          <w:sz w:val="19"/>
          <w:szCs w:val="19"/>
        </w:rPr>
        <w:t>echnology</w:t>
      </w:r>
      <w:r w:rsidR="009D77E4" w:rsidRPr="00972961">
        <w:rPr>
          <w:rStyle w:val="cf01"/>
          <w:rFonts w:asciiTheme="minorHAnsi" w:hAnsiTheme="minorHAnsi"/>
          <w:sz w:val="19"/>
          <w:szCs w:val="19"/>
        </w:rPr>
        <w:t xml:space="preserve"> </w:t>
      </w:r>
      <w:r w:rsidR="003851AF" w:rsidRPr="00972961">
        <w:rPr>
          <w:rStyle w:val="cf01"/>
          <w:rFonts w:asciiTheme="minorHAnsi" w:hAnsiTheme="minorHAnsi"/>
          <w:sz w:val="19"/>
          <w:szCs w:val="19"/>
        </w:rPr>
        <w:t xml:space="preserve">program </w:t>
      </w:r>
      <w:r w:rsidR="009D77E4" w:rsidRPr="00972961">
        <w:rPr>
          <w:rStyle w:val="cf01"/>
          <w:rFonts w:asciiTheme="minorHAnsi" w:hAnsiTheme="minorHAnsi"/>
          <w:sz w:val="19"/>
          <w:szCs w:val="19"/>
        </w:rPr>
        <w:t>enrolments.</w:t>
      </w:r>
      <w:r w:rsidR="00300814" w:rsidRPr="00972961">
        <w:rPr>
          <w:rStyle w:val="EndnoteReference"/>
          <w:rFonts w:asciiTheme="minorHAnsi" w:hAnsiTheme="minorHAnsi" w:cs="Segoe UI"/>
          <w:szCs w:val="19"/>
        </w:rPr>
        <w:endnoteReference w:id="31"/>
      </w:r>
      <w:r w:rsidR="00BC5D23" w:rsidRPr="00972961">
        <w:rPr>
          <w:rStyle w:val="cf01"/>
          <w:rFonts w:asciiTheme="minorHAnsi" w:hAnsiTheme="minorHAnsi"/>
          <w:sz w:val="19"/>
          <w:szCs w:val="19"/>
        </w:rPr>
        <w:t xml:space="preserve"> </w:t>
      </w:r>
      <w:r w:rsidR="00010946" w:rsidRPr="00972961">
        <w:rPr>
          <w:rStyle w:val="cf01"/>
          <w:rFonts w:asciiTheme="minorHAnsi" w:hAnsiTheme="minorHAnsi"/>
          <w:sz w:val="19"/>
          <w:szCs w:val="19"/>
        </w:rPr>
        <w:t xml:space="preserve">In addition, women </w:t>
      </w:r>
      <w:r w:rsidR="007E34B7" w:rsidRPr="00972961">
        <w:rPr>
          <w:rStyle w:val="cf01"/>
          <w:rFonts w:asciiTheme="minorHAnsi" w:hAnsiTheme="minorHAnsi"/>
          <w:sz w:val="19"/>
          <w:szCs w:val="19"/>
        </w:rPr>
        <w:t>account for only 10</w:t>
      </w:r>
      <w:r w:rsidR="006B3333" w:rsidRPr="00972961">
        <w:rPr>
          <w:rStyle w:val="cf01"/>
          <w:rFonts w:asciiTheme="minorHAnsi" w:hAnsiTheme="minorHAnsi"/>
          <w:sz w:val="19"/>
          <w:szCs w:val="19"/>
        </w:rPr>
        <w:t> per cent</w:t>
      </w:r>
      <w:r w:rsidR="007E34B7" w:rsidRPr="00972961">
        <w:rPr>
          <w:rStyle w:val="cf01"/>
          <w:rFonts w:asciiTheme="minorHAnsi" w:hAnsiTheme="minorHAnsi"/>
          <w:sz w:val="19"/>
          <w:szCs w:val="19"/>
        </w:rPr>
        <w:t xml:space="preserve"> of architecture and building VET </w:t>
      </w:r>
      <w:r w:rsidR="007A5E3B" w:rsidRPr="00972961">
        <w:rPr>
          <w:rStyle w:val="cf01"/>
          <w:rFonts w:asciiTheme="minorHAnsi" w:hAnsiTheme="minorHAnsi"/>
          <w:sz w:val="19"/>
          <w:szCs w:val="19"/>
        </w:rPr>
        <w:t xml:space="preserve">program </w:t>
      </w:r>
      <w:r w:rsidR="007E34B7" w:rsidRPr="00972961">
        <w:rPr>
          <w:rStyle w:val="cf01"/>
          <w:rFonts w:asciiTheme="minorHAnsi" w:hAnsiTheme="minorHAnsi"/>
          <w:sz w:val="19"/>
          <w:szCs w:val="19"/>
        </w:rPr>
        <w:t>enrolments</w:t>
      </w:r>
      <w:r w:rsidR="007A5E3B" w:rsidRPr="00972961">
        <w:rPr>
          <w:rStyle w:val="cf01"/>
          <w:rFonts w:asciiTheme="minorHAnsi" w:hAnsiTheme="minorHAnsi"/>
          <w:sz w:val="19"/>
          <w:szCs w:val="19"/>
        </w:rPr>
        <w:t>.</w:t>
      </w:r>
    </w:p>
    <w:p w14:paraId="77067163" w14:textId="0781C380" w:rsidR="00300814" w:rsidRPr="00972961" w:rsidRDefault="00300814" w:rsidP="00A25A60">
      <w:pPr>
        <w:keepLines/>
        <w:spacing w:before="0"/>
      </w:pPr>
      <w:r w:rsidRPr="00972961">
        <w:t>While women now make up almost half of all VET enrolments, they use apprenticeships and traineeships at a much lower rate</w:t>
      </w:r>
      <w:r w:rsidR="007D5B45" w:rsidRPr="00972961">
        <w:t>. W</w:t>
      </w:r>
      <w:r w:rsidRPr="00972961">
        <w:t>omen represent around 31</w:t>
      </w:r>
      <w:r w:rsidR="006B3333" w:rsidRPr="00972961">
        <w:t> per cent</w:t>
      </w:r>
      <w:r w:rsidRPr="00972961">
        <w:t xml:space="preserve"> of all apprentices and trainees </w:t>
      </w:r>
      <w:r w:rsidR="00A85CCD" w:rsidRPr="00972961">
        <w:t>at</w:t>
      </w:r>
      <w:r w:rsidRPr="00972961">
        <w:t xml:space="preserve"> September 2022. In practice, this means that fewer women are using apprenticeship pathways, which enable them to be paid while they gain work experience and their VET qualification in their chosen field, when compared to men. </w:t>
      </w:r>
    </w:p>
    <w:p w14:paraId="4D38CB44" w14:textId="70167801" w:rsidR="00300814" w:rsidRPr="00972961" w:rsidRDefault="00300814" w:rsidP="007A4B7B">
      <w:pPr>
        <w:spacing w:before="0"/>
      </w:pPr>
      <w:r w:rsidRPr="00972961">
        <w:t>Qualifications that require unpaid work experience impose financial burden on students and trainees, including reducing the hours of paid employment they can undertake. A study found that men are more likely to participate in unpaid work experience than women, but women participated for longer durations.</w:t>
      </w:r>
      <w:r w:rsidRPr="00972961">
        <w:rPr>
          <w:rStyle w:val="EndnoteReference"/>
        </w:rPr>
        <w:endnoteReference w:id="32"/>
      </w:r>
      <w:r w:rsidRPr="00972961">
        <w:t xml:space="preserve"> In addition, during their unpaid work experience, men were more likely than women to receive financial compensation or reimbursement, such as an allowance or honorarium; or reimbursement for expenses such as parking or special clothing. The most common industries for unpaid work experience were education and training, social and community services, and health care, which are female</w:t>
      </w:r>
      <w:r w:rsidR="008644B4" w:rsidRPr="00972961">
        <w:noBreakHyphen/>
      </w:r>
      <w:r w:rsidRPr="00972961">
        <w:t>dominated.</w:t>
      </w:r>
    </w:p>
    <w:p w14:paraId="16DAC38D" w14:textId="69AF8735" w:rsidR="009D77E4" w:rsidRPr="00972961" w:rsidRDefault="00300814" w:rsidP="007A4B7B">
      <w:pPr>
        <w:spacing w:before="0"/>
      </w:pPr>
      <w:r w:rsidRPr="00972961">
        <w:t>Although the proportion of women in trade apprenticeships has been increasing steadily, a high level of gender segregation remains across some industries and occupations. Women remain under</w:t>
      </w:r>
      <w:r w:rsidR="008644B4" w:rsidRPr="00972961">
        <w:noBreakHyphen/>
      </w:r>
      <w:r w:rsidRPr="00972961">
        <w:t>represented in male</w:t>
      </w:r>
      <w:r w:rsidR="008644B4" w:rsidRPr="00972961">
        <w:noBreakHyphen/>
      </w:r>
      <w:r w:rsidRPr="00972961">
        <w:t>dominated trades (such as plumbing, carpentry or electrical) comprising just over 8</w:t>
      </w:r>
      <w:r w:rsidR="006B3333" w:rsidRPr="00972961">
        <w:t> per cent</w:t>
      </w:r>
      <w:r w:rsidRPr="00972961">
        <w:t xml:space="preserve"> of all trade apprentices.</w:t>
      </w:r>
      <w:r w:rsidRPr="00972961">
        <w:rPr>
          <w:rStyle w:val="EndnoteReference"/>
        </w:rPr>
        <w:endnoteReference w:id="33"/>
      </w:r>
      <w:r w:rsidRPr="00972961">
        <w:t xml:space="preserve"> </w:t>
      </w:r>
      <w:r w:rsidR="00F8191C">
        <w:t xml:space="preserve">In 2021, more women were in </w:t>
      </w:r>
      <w:r w:rsidR="004511B3">
        <w:t xml:space="preserve">shorter </w:t>
      </w:r>
      <w:r w:rsidR="00F8191C">
        <w:t>apprenticeships and traineeships in non-trade occupations than they were in trade occupations</w:t>
      </w:r>
      <w:r w:rsidR="009D77E4" w:rsidRPr="00972961">
        <w:t xml:space="preserve"> such as </w:t>
      </w:r>
      <w:r w:rsidR="007B7202" w:rsidRPr="00972961">
        <w:t>e</w:t>
      </w:r>
      <w:r w:rsidR="00310273" w:rsidRPr="00972961">
        <w:t xml:space="preserve">arly </w:t>
      </w:r>
      <w:r w:rsidR="007B7202" w:rsidRPr="00972961">
        <w:t>c</w:t>
      </w:r>
      <w:r w:rsidR="00310273" w:rsidRPr="00972961">
        <w:t xml:space="preserve">hildhood </w:t>
      </w:r>
      <w:r w:rsidR="007B7202" w:rsidRPr="00972961">
        <w:t>e</w:t>
      </w:r>
      <w:r w:rsidR="00310273" w:rsidRPr="00972961">
        <w:t xml:space="preserve">ducation and </w:t>
      </w:r>
      <w:r w:rsidR="009D77E4" w:rsidRPr="00972961">
        <w:t>care, retail, administration, and hospitality.</w:t>
      </w:r>
    </w:p>
    <w:p w14:paraId="4575B82A" w14:textId="6CD89AC8" w:rsidR="000D06FE" w:rsidRPr="00972961" w:rsidRDefault="009D6611" w:rsidP="00F95C7E">
      <w:pPr>
        <w:rPr>
          <w:rFonts w:ascii="Arial Bold" w:hAnsi="Arial Bold"/>
          <w:b/>
          <w:sz w:val="20"/>
        </w:rPr>
      </w:pPr>
      <w:r w:rsidRPr="008743FF">
        <w:t>In September 2022, only 5.2 per cent of all apprentices and trainees in the construction industry were women. Of those undertaking trade apprenticeships in this industry, only 3.4 per cent were women.</w:t>
      </w:r>
      <w:r w:rsidR="00300814" w:rsidRPr="008743FF">
        <w:rPr>
          <w:rStyle w:val="EndnoteReference"/>
        </w:rPr>
        <w:endnoteReference w:id="34"/>
      </w:r>
      <w:r w:rsidR="00300814" w:rsidRPr="008743FF">
        <w:t xml:space="preserve"> </w:t>
      </w:r>
      <w:r w:rsidR="009D77E4" w:rsidRPr="00972961">
        <w:t>Government action will start to address barriers to women</w:t>
      </w:r>
      <w:r w:rsidR="008644B4" w:rsidRPr="00972961">
        <w:t>’</w:t>
      </w:r>
      <w:r w:rsidR="009D77E4" w:rsidRPr="00972961">
        <w:t xml:space="preserve">s participation in these sectors, and support women to complete their apprenticeships. </w:t>
      </w:r>
      <w:r w:rsidR="00CA7939" w:rsidRPr="00972961">
        <w:t>Even though women have stronger completion rates than men overall, women in male</w:t>
      </w:r>
      <w:r w:rsidR="00CA7939" w:rsidRPr="00972961">
        <w:noBreakHyphen/>
        <w:t>dominated trade apprenticeships have a lower completion rate than the general apprenticeship population.</w:t>
      </w:r>
    </w:p>
    <w:p w14:paraId="7D6E724E" w14:textId="40C63C20" w:rsidR="008416C4" w:rsidRPr="00BA1758" w:rsidRDefault="008416C4" w:rsidP="007A4B7B"/>
    <w:tbl>
      <w:tblPr>
        <w:tblpPr w:leftFromText="180" w:rightFromText="180" w:vertAnchor="page" w:horzAnchor="margin" w:tblpY="2816"/>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D77E4" w:rsidRPr="00A31772" w14:paraId="73E86E3D" w14:textId="77777777" w:rsidTr="0012082D">
        <w:trPr>
          <w:cantSplit/>
        </w:trPr>
        <w:tc>
          <w:tcPr>
            <w:tcW w:w="5000" w:type="pct"/>
            <w:shd w:val="clear" w:color="auto" w:fill="E6F2FF"/>
          </w:tcPr>
          <w:p w14:paraId="1E665F2E" w14:textId="72264231" w:rsidR="009D77E4" w:rsidRPr="00972961" w:rsidRDefault="009D77E4" w:rsidP="0012082D">
            <w:pPr>
              <w:pStyle w:val="BoxHeading"/>
            </w:pPr>
            <w:r w:rsidRPr="00972961">
              <w:lastRenderedPageBreak/>
              <w:t>Budget highlights: Improving pathways for women into trades and other male</w:t>
            </w:r>
            <w:r w:rsidR="008644B4" w:rsidRPr="00972961">
              <w:noBreakHyphen/>
            </w:r>
            <w:r w:rsidRPr="00972961">
              <w:t>dominated industries</w:t>
            </w:r>
          </w:p>
          <w:p w14:paraId="585E24C7" w14:textId="06404A91" w:rsidR="009D77E4" w:rsidRPr="00972961" w:rsidRDefault="009D77E4" w:rsidP="0012082D">
            <w:pPr>
              <w:pStyle w:val="BoxText"/>
            </w:pPr>
            <w:r w:rsidRPr="00972961">
              <w:t>The Government is</w:t>
            </w:r>
            <w:r w:rsidRPr="00972961">
              <w:rPr>
                <w:rFonts w:asciiTheme="minorHAnsi" w:hAnsiTheme="minorHAnsi" w:cs="Calibri"/>
              </w:rPr>
              <w:t xml:space="preserve"> </w:t>
            </w:r>
            <w:r w:rsidR="00F0142D" w:rsidRPr="00972961">
              <w:rPr>
                <w:rFonts w:asciiTheme="minorHAnsi" w:hAnsiTheme="minorHAnsi" w:cs="Calibri"/>
              </w:rPr>
              <w:t xml:space="preserve">focused on </w:t>
            </w:r>
            <w:r w:rsidRPr="00972961">
              <w:rPr>
                <w:rFonts w:asciiTheme="minorHAnsi" w:hAnsiTheme="minorHAnsi" w:cs="Calibri"/>
              </w:rPr>
              <w:t xml:space="preserve">improving </w:t>
            </w:r>
            <w:r w:rsidRPr="00972961">
              <w:t>women</w:t>
            </w:r>
            <w:r w:rsidR="008644B4" w:rsidRPr="00972961">
              <w:t>’</w:t>
            </w:r>
            <w:r w:rsidRPr="00972961">
              <w:t>s experiences of the labour market and ensuring equal opportunity and equal pay. This includes a commitment to lifting the participation of women in apprenticeships and across the VET system, focused on helping the economic security of women through access to</w:t>
            </w:r>
            <w:r w:rsidRPr="00972961" w:rsidDel="0052251F">
              <w:t xml:space="preserve"> </w:t>
            </w:r>
            <w:r w:rsidRPr="00972961">
              <w:t>jobs in higher</w:t>
            </w:r>
            <w:r w:rsidR="008644B4" w:rsidRPr="00972961">
              <w:noBreakHyphen/>
            </w:r>
            <w:r w:rsidRPr="00972961">
              <w:t>paying and traditionally male</w:t>
            </w:r>
            <w:r w:rsidR="008644B4" w:rsidRPr="00972961">
              <w:noBreakHyphen/>
            </w:r>
            <w:r w:rsidRPr="00972961">
              <w:t xml:space="preserve">dominated industries. </w:t>
            </w:r>
            <w:r w:rsidR="006E5ABF" w:rsidRPr="00972961">
              <w:t xml:space="preserve">Attracting more women to these </w:t>
            </w:r>
            <w:r w:rsidR="00F84BC0" w:rsidRPr="00972961">
              <w:t xml:space="preserve">sectors also requires a cultural </w:t>
            </w:r>
            <w:r w:rsidR="0022537F" w:rsidRPr="00972961">
              <w:t>shift</w:t>
            </w:r>
            <w:r w:rsidR="009715EC" w:rsidRPr="00972961">
              <w:t xml:space="preserve"> to ensure women feel safe </w:t>
            </w:r>
            <w:r w:rsidR="004E32C2" w:rsidRPr="00972961">
              <w:t>at work. T</w:t>
            </w:r>
            <w:r w:rsidR="0022537F" w:rsidRPr="00972961">
              <w:t xml:space="preserve">he </w:t>
            </w:r>
            <w:r w:rsidR="00C709D4" w:rsidRPr="00972961">
              <w:t xml:space="preserve">successful implementation of the Respect@Work </w:t>
            </w:r>
            <w:r w:rsidR="006842BC" w:rsidRPr="00972961">
              <w:t xml:space="preserve">recommendations </w:t>
            </w:r>
            <w:r w:rsidR="00EB4EE3" w:rsidRPr="00972961">
              <w:t xml:space="preserve">will </w:t>
            </w:r>
            <w:r w:rsidR="00DB706E" w:rsidRPr="00972961">
              <w:t>help achieve this.</w:t>
            </w:r>
            <w:r w:rsidR="00EB4EE3" w:rsidRPr="00972961">
              <w:t xml:space="preserve"> </w:t>
            </w:r>
          </w:p>
          <w:p w14:paraId="2EB5C18F" w14:textId="47AB3868" w:rsidR="009D77E4" w:rsidRPr="00972961" w:rsidRDefault="009D77E4" w:rsidP="0012082D">
            <w:pPr>
              <w:pStyle w:val="BoxText"/>
              <w:rPr>
                <w:szCs w:val="19"/>
              </w:rPr>
            </w:pPr>
            <w:r w:rsidRPr="00972961">
              <w:rPr>
                <w:b/>
              </w:rPr>
              <w:t xml:space="preserve">Targeted </w:t>
            </w:r>
            <w:r w:rsidR="00A121B9" w:rsidRPr="00972961">
              <w:rPr>
                <w:b/>
              </w:rPr>
              <w:t>s</w:t>
            </w:r>
            <w:r w:rsidRPr="00972961">
              <w:rPr>
                <w:b/>
              </w:rPr>
              <w:t xml:space="preserve">upport for </w:t>
            </w:r>
            <w:r w:rsidR="00A121B9" w:rsidRPr="00972961">
              <w:rPr>
                <w:b/>
              </w:rPr>
              <w:t>a</w:t>
            </w:r>
            <w:r w:rsidRPr="00972961">
              <w:rPr>
                <w:b/>
              </w:rPr>
              <w:t xml:space="preserve">pprenticeships: </w:t>
            </w:r>
            <w:r w:rsidRPr="00972961">
              <w:rPr>
                <w:szCs w:val="19"/>
              </w:rPr>
              <w:t>The Government is delivering on its commitment from the Jobs and Skills Summit to improve the apprenticeships support system, increase the diversity of the apprentice workforce and drive</w:t>
            </w:r>
            <w:r w:rsidR="0097186E" w:rsidRPr="00972961">
              <w:rPr>
                <w:szCs w:val="19"/>
              </w:rPr>
              <w:t xml:space="preserve"> </w:t>
            </w:r>
            <w:r w:rsidRPr="00972961">
              <w:rPr>
                <w:szCs w:val="19"/>
              </w:rPr>
              <w:t xml:space="preserve">up apprenticeship completion rates. The Government is consulting on a redesign of the program that aims to </w:t>
            </w:r>
            <w:r w:rsidR="008D60B5" w:rsidRPr="00972961">
              <w:rPr>
                <w:szCs w:val="19"/>
              </w:rPr>
              <w:t>support apprentices through their training</w:t>
            </w:r>
            <w:r w:rsidRPr="00972961">
              <w:rPr>
                <w:szCs w:val="19"/>
              </w:rPr>
              <w:t xml:space="preserve"> to </w:t>
            </w:r>
            <w:r w:rsidR="008D60B5" w:rsidRPr="00972961">
              <w:rPr>
                <w:szCs w:val="19"/>
              </w:rPr>
              <w:t xml:space="preserve">give them the best chance </w:t>
            </w:r>
            <w:r w:rsidR="00CE38FA" w:rsidRPr="00972961">
              <w:rPr>
                <w:szCs w:val="19"/>
              </w:rPr>
              <w:t>of</w:t>
            </w:r>
            <w:r w:rsidR="008D60B5" w:rsidRPr="00972961">
              <w:rPr>
                <w:szCs w:val="19"/>
              </w:rPr>
              <w:t xml:space="preserve"> completing their apprenticeship</w:t>
            </w:r>
            <w:r w:rsidRPr="00972961">
              <w:rPr>
                <w:szCs w:val="19"/>
              </w:rPr>
              <w:t>. This focuses on removing barriers for women seeking a career in male</w:t>
            </w:r>
            <w:r w:rsidR="008644B4" w:rsidRPr="00972961">
              <w:rPr>
                <w:szCs w:val="19"/>
              </w:rPr>
              <w:noBreakHyphen/>
            </w:r>
            <w:r w:rsidRPr="00972961">
              <w:rPr>
                <w:szCs w:val="19"/>
              </w:rPr>
              <w:t xml:space="preserve">dominated trade occupations and strengthening supports for apprentices with disability, First Nations apprentices, and remote apprentices. These key cohorts will be guaranteed access to personalised assistance and mentoring and receive additional support from commencement to completion of their apprenticeship. Past program experience shows that apprentices who receive support services like mentoring are significantly more likely to complete their apprenticeship. </w:t>
            </w:r>
          </w:p>
          <w:p w14:paraId="4579FF76" w14:textId="455DE441" w:rsidR="0020169E" w:rsidRPr="00972961" w:rsidRDefault="0020169E" w:rsidP="00EB3820">
            <w:pPr>
              <w:pStyle w:val="BoxText"/>
            </w:pPr>
            <w:r w:rsidRPr="00972961">
              <w:t xml:space="preserve">Grant funding of $5.0 million over </w:t>
            </w:r>
            <w:r w:rsidR="00554F25" w:rsidRPr="00972961">
              <w:t>3</w:t>
            </w:r>
            <w:r w:rsidRPr="00972961">
              <w:t xml:space="preserve"> years from 2024</w:t>
            </w:r>
            <w:r w:rsidR="007774F3" w:rsidRPr="00972961">
              <w:t>–</w:t>
            </w:r>
            <w:r w:rsidRPr="00972961">
              <w:t>25 will be provided to organisations with appropriate expertise in supporting women in the workplace, to further support women in male</w:t>
            </w:r>
            <w:r w:rsidR="008644B4" w:rsidRPr="00972961">
              <w:noBreakHyphen/>
            </w:r>
            <w:r w:rsidRPr="00972961">
              <w:t>dominated trade apprenticeships. This will include providing education, advice or support to increase culturally safe and inclusive workplaces, reduce the cultural barriers to women</w:t>
            </w:r>
            <w:r w:rsidR="008644B4" w:rsidRPr="00972961">
              <w:t>’</w:t>
            </w:r>
            <w:r w:rsidRPr="00972961">
              <w:t>s participation, address workplace challenges and support businesses to attract and retain women</w:t>
            </w:r>
            <w:r w:rsidR="008644B4" w:rsidRPr="00972961">
              <w:t xml:space="preserve">. </w:t>
            </w:r>
            <w:r w:rsidRPr="00972961">
              <w:t xml:space="preserve"> </w:t>
            </w:r>
          </w:p>
          <w:p w14:paraId="2D6AC3DB" w14:textId="049740D5" w:rsidR="009D77E4" w:rsidRPr="00972961" w:rsidRDefault="00392043" w:rsidP="00E15390">
            <w:pPr>
              <w:pStyle w:val="Box-continuedon"/>
            </w:pPr>
            <w:r w:rsidRPr="00972961">
              <w:t>continued on next page</w:t>
            </w:r>
            <w:r w:rsidR="009D77E4" w:rsidRPr="00972961">
              <w:t xml:space="preserve"> </w:t>
            </w:r>
          </w:p>
        </w:tc>
      </w:tr>
    </w:tbl>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D77E4" w:rsidRPr="00A31772" w14:paraId="6CBAEFE1" w14:textId="77777777" w:rsidTr="007913DD">
        <w:trPr>
          <w:cantSplit/>
        </w:trPr>
        <w:tc>
          <w:tcPr>
            <w:tcW w:w="5000" w:type="pct"/>
            <w:shd w:val="clear" w:color="auto" w:fill="E6F2FF"/>
          </w:tcPr>
          <w:p w14:paraId="3EB5036C" w14:textId="3C932258" w:rsidR="009D77E4" w:rsidRPr="00972961" w:rsidRDefault="009D77E4" w:rsidP="00103199">
            <w:pPr>
              <w:pStyle w:val="BoxHeading"/>
            </w:pPr>
            <w:r w:rsidRPr="00972961">
              <w:lastRenderedPageBreak/>
              <w:t>Budget highlights: Improving pathways for women into trades and other male</w:t>
            </w:r>
            <w:r w:rsidR="008644B4" w:rsidRPr="00972961">
              <w:noBreakHyphen/>
            </w:r>
            <w:r w:rsidRPr="00972961">
              <w:t>dominated industries (continued)</w:t>
            </w:r>
          </w:p>
          <w:p w14:paraId="66C8D7CD" w14:textId="765AB423" w:rsidR="007347E8" w:rsidRPr="00972961" w:rsidRDefault="007347E8" w:rsidP="007347E8">
            <w:pPr>
              <w:pStyle w:val="BoxText"/>
            </w:pPr>
            <w:r w:rsidRPr="00972961">
              <w:rPr>
                <w:b/>
              </w:rPr>
              <w:t>Australian Skills Guarantee (Skills Guarantee)</w:t>
            </w:r>
            <w:r w:rsidRPr="00972961">
              <w:t>: To help address long</w:t>
            </w:r>
            <w:r w:rsidR="008644B4" w:rsidRPr="00972961">
              <w:noBreakHyphen/>
            </w:r>
            <w:r w:rsidRPr="00972961">
              <w:t xml:space="preserve">term structural problems of gender </w:t>
            </w:r>
            <w:r w:rsidR="00CC342A" w:rsidRPr="00972961">
              <w:t xml:space="preserve">inequality </w:t>
            </w:r>
            <w:r w:rsidRPr="00972961">
              <w:t>in the apprenticeships system, the Government will introduce new</w:t>
            </w:r>
            <w:r w:rsidRPr="00972961" w:rsidDel="00381C72">
              <w:t xml:space="preserve"> </w:t>
            </w:r>
            <w:r w:rsidRPr="00972961">
              <w:t>national targets for women in apprenticeships and traineeships on major Australian Government</w:t>
            </w:r>
            <w:r w:rsidR="008644B4" w:rsidRPr="00972961">
              <w:noBreakHyphen/>
            </w:r>
            <w:r w:rsidRPr="00972961">
              <w:t>funded construction and information and communications technology (ICT) projects valued at $10 million or more. Targets for women in construction will increase annually to reach 12</w:t>
            </w:r>
            <w:r w:rsidR="006B3333" w:rsidRPr="00972961">
              <w:t> per cent</w:t>
            </w:r>
            <w:r w:rsidRPr="00972961">
              <w:t xml:space="preserve"> for women in apprenticeships and traineeships and 10</w:t>
            </w:r>
            <w:r w:rsidR="006B3333" w:rsidRPr="00972961">
              <w:t> per cent</w:t>
            </w:r>
            <w:r w:rsidRPr="00972961">
              <w:t xml:space="preserve"> for women in trade apprenticeships by 2030. This would more than double participation for women in apprenticeships and traineeships, and triple participation in trade apprenticeships, on Skills Guarantee construction projects by 2030.</w:t>
            </w:r>
          </w:p>
          <w:p w14:paraId="420BB76D" w14:textId="13DCD350" w:rsidR="007347E8" w:rsidRPr="00972961" w:rsidRDefault="007347E8" w:rsidP="007347E8">
            <w:pPr>
              <w:pStyle w:val="BoxText"/>
            </w:pPr>
            <w:r w:rsidRPr="00972961">
              <w:t xml:space="preserve">In recognition of the varied entry pathways of the ICT sector, targets will be negotiated with suppliers </w:t>
            </w:r>
            <w:r w:rsidR="35239D0C" w:rsidRPr="00972961">
              <w:t>on a</w:t>
            </w:r>
            <w:r w:rsidR="7992A573" w:rsidRPr="00972961">
              <w:t xml:space="preserve"> project</w:t>
            </w:r>
            <w:r w:rsidR="008644B4" w:rsidRPr="00972961">
              <w:noBreakHyphen/>
            </w:r>
            <w:r w:rsidR="7992A573" w:rsidRPr="00972961">
              <w:t>by</w:t>
            </w:r>
            <w:r w:rsidR="008644B4" w:rsidRPr="00972961">
              <w:noBreakHyphen/>
            </w:r>
            <w:r w:rsidR="7992A573" w:rsidRPr="00972961">
              <w:t>project</w:t>
            </w:r>
            <w:r w:rsidRPr="00972961">
              <w:t xml:space="preserve"> basis </w:t>
            </w:r>
            <w:r w:rsidR="652E12B2" w:rsidRPr="00972961">
              <w:t xml:space="preserve">for </w:t>
            </w:r>
            <w:r w:rsidRPr="00972961">
              <w:t>major ICT projects. The Skills Guarantee will also help to shift the culture on individual flagship construction projects valued at $100 million or more by working with suppliers to develop even more ambitious targets for women on these projects.</w:t>
            </w:r>
          </w:p>
          <w:p w14:paraId="53238A7E" w14:textId="5688B646" w:rsidR="007347E8" w:rsidRPr="00972961" w:rsidRDefault="007347E8" w:rsidP="007347E8">
            <w:pPr>
              <w:pStyle w:val="BoxText"/>
            </w:pPr>
            <w:r w:rsidRPr="00972961">
              <w:t>Work to implement the Skills Guarantee will commence from 1 July 2023 ahead of targets coming into effect for new procurements from 1 July 2024.</w:t>
            </w:r>
          </w:p>
          <w:p w14:paraId="377485D1" w14:textId="51DF2435" w:rsidR="00E04BFF" w:rsidRPr="00972961" w:rsidRDefault="009D77E4" w:rsidP="00103199">
            <w:pPr>
              <w:pStyle w:val="BoxText"/>
            </w:pPr>
            <w:r w:rsidRPr="00972961">
              <w:rPr>
                <w:b/>
              </w:rPr>
              <w:t>Negotiating a new National Skills Agreement</w:t>
            </w:r>
            <w:r w:rsidRPr="00972961">
              <w:t xml:space="preserve">: The Government is negotiating a new </w:t>
            </w:r>
            <w:r w:rsidR="00934C64" w:rsidRPr="00972961">
              <w:t>5</w:t>
            </w:r>
            <w:r w:rsidR="008644B4" w:rsidRPr="00972961">
              <w:noBreakHyphen/>
            </w:r>
            <w:r w:rsidR="00934C64" w:rsidRPr="00972961">
              <w:t xml:space="preserve">year </w:t>
            </w:r>
            <w:r w:rsidRPr="00972961">
              <w:t>National Skills Agreement with states and territories to boost productivity and support people to obtain skills to participate and prosper in the modern economy</w:t>
            </w:r>
            <w:r w:rsidR="00934C64" w:rsidRPr="00972961">
              <w:t>. T</w:t>
            </w:r>
            <w:r w:rsidRPr="00972961">
              <w:t>he Agreement will ensure that all Australians</w:t>
            </w:r>
            <w:r w:rsidR="000D03B9" w:rsidRPr="00972961">
              <w:t xml:space="preserve"> </w:t>
            </w:r>
            <w:r w:rsidRPr="00972961">
              <w:t>have access to the education, training and support needed to obtain well</w:t>
            </w:r>
            <w:r w:rsidR="008644B4" w:rsidRPr="00972961">
              <w:noBreakHyphen/>
            </w:r>
            <w:r w:rsidRPr="00972961">
              <w:t>paid, secure jobs</w:t>
            </w:r>
            <w:r w:rsidR="00F76A58" w:rsidRPr="00972961">
              <w:t xml:space="preserve">. </w:t>
            </w:r>
          </w:p>
          <w:p w14:paraId="5C2A24D5" w14:textId="659000DB" w:rsidR="009D77E4" w:rsidRPr="00972961" w:rsidRDefault="0032397B" w:rsidP="00103199">
            <w:pPr>
              <w:pStyle w:val="BoxText"/>
            </w:pPr>
            <w:r w:rsidRPr="00972961">
              <w:t>W</w:t>
            </w:r>
            <w:r w:rsidR="00CF0DD4" w:rsidRPr="00972961">
              <w:t>omen</w:t>
            </w:r>
            <w:r w:rsidR="008644B4" w:rsidRPr="00972961">
              <w:t>’</w:t>
            </w:r>
            <w:r w:rsidR="00CF0DD4" w:rsidRPr="00972961">
              <w:t xml:space="preserve">s participation and gender equality will be a major reform area of the Agreement. There will be a coordinated effort to support women to successfully enrol and complete VET courses and apprenticeships, with an emphasis on </w:t>
            </w:r>
            <w:r w:rsidR="00AC7F3A" w:rsidRPr="00972961">
              <w:t xml:space="preserve">accessing skills in </w:t>
            </w:r>
            <w:r w:rsidR="00CF0DD4" w:rsidRPr="00972961">
              <w:t>traditionally male</w:t>
            </w:r>
            <w:r w:rsidR="008644B4" w:rsidRPr="00972961">
              <w:noBreakHyphen/>
            </w:r>
            <w:r w:rsidR="00CF0DD4" w:rsidRPr="00972961">
              <w:t>dominated, higher</w:t>
            </w:r>
            <w:r w:rsidR="008644B4" w:rsidRPr="00972961">
              <w:noBreakHyphen/>
            </w:r>
            <w:r w:rsidR="00CF0DD4" w:rsidRPr="00972961">
              <w:t>paying occupations.</w:t>
            </w:r>
            <w:r w:rsidR="00F76A58" w:rsidRPr="00972961">
              <w:t xml:space="preserve"> </w:t>
            </w:r>
            <w:r w:rsidR="00E04BFF" w:rsidRPr="00972961">
              <w:t>Men will also be encouraged to participate and gain skills in fields where women have been historically over</w:t>
            </w:r>
            <w:r w:rsidR="008644B4" w:rsidRPr="00972961">
              <w:noBreakHyphen/>
            </w:r>
            <w:r w:rsidR="00E04BFF" w:rsidRPr="00972961">
              <w:t>represented</w:t>
            </w:r>
            <w:r w:rsidR="00523D16" w:rsidRPr="00972961">
              <w:t xml:space="preserve">, such as the care and support </w:t>
            </w:r>
            <w:r w:rsidR="00FA5B95" w:rsidRPr="00972961">
              <w:t>sector</w:t>
            </w:r>
            <w:r w:rsidR="00E04BFF" w:rsidRPr="00972961">
              <w:t xml:space="preserve">. </w:t>
            </w:r>
          </w:p>
          <w:p w14:paraId="62AEF35C" w14:textId="4CB6D907" w:rsidR="007347E8" w:rsidRPr="00972961" w:rsidRDefault="009D77E4" w:rsidP="00BD0A55">
            <w:pPr>
              <w:pStyle w:val="BoxText"/>
            </w:pPr>
            <w:r w:rsidRPr="00972961">
              <w:rPr>
                <w:b/>
              </w:rPr>
              <w:t xml:space="preserve">Women in STEM </w:t>
            </w:r>
            <w:r w:rsidR="00DB0404" w:rsidRPr="00972961">
              <w:rPr>
                <w:b/>
              </w:rPr>
              <w:t>c</w:t>
            </w:r>
            <w:r w:rsidRPr="00972961">
              <w:rPr>
                <w:b/>
              </w:rPr>
              <w:t xml:space="preserve">adetships and </w:t>
            </w:r>
            <w:r w:rsidR="00DB0404" w:rsidRPr="00972961">
              <w:rPr>
                <w:b/>
              </w:rPr>
              <w:t>a</w:t>
            </w:r>
            <w:r w:rsidRPr="00972961">
              <w:rPr>
                <w:b/>
              </w:rPr>
              <w:t xml:space="preserve">dvanced </w:t>
            </w:r>
            <w:r w:rsidR="00DB0404" w:rsidRPr="00972961">
              <w:rPr>
                <w:b/>
              </w:rPr>
              <w:t>a</w:t>
            </w:r>
            <w:r w:rsidRPr="00972961">
              <w:rPr>
                <w:b/>
              </w:rPr>
              <w:t>pprenticeships</w:t>
            </w:r>
            <w:r w:rsidRPr="00972961">
              <w:t>: Continued support for the Women in STEM program will assist in promoting increased diversity in the STEM</w:t>
            </w:r>
            <w:r w:rsidR="008644B4" w:rsidRPr="00972961">
              <w:noBreakHyphen/>
            </w:r>
            <w:r w:rsidRPr="00972961">
              <w:t>qualified labour force. The program has incorporated considerations for competing work and personal commitments, especially caring responsibilities, providing part</w:t>
            </w:r>
            <w:r w:rsidR="008644B4" w:rsidRPr="00972961">
              <w:noBreakHyphen/>
            </w:r>
            <w:r w:rsidRPr="00972961">
              <w:t xml:space="preserve">time pathways to facilitate easier completion of study. </w:t>
            </w:r>
            <w:r w:rsidR="00B6114D" w:rsidRPr="00972961">
              <w:t xml:space="preserve">The extended </w:t>
            </w:r>
            <w:r w:rsidR="003D081D" w:rsidRPr="00972961">
              <w:t>timeframe</w:t>
            </w:r>
            <w:r w:rsidRPr="00972961">
              <w:t xml:space="preserve"> </w:t>
            </w:r>
            <w:r w:rsidR="00B6114D" w:rsidRPr="00972961">
              <w:t xml:space="preserve">will support </w:t>
            </w:r>
            <w:r w:rsidR="004A403B" w:rsidRPr="00972961">
              <w:t>more</w:t>
            </w:r>
            <w:r w:rsidR="003D081D" w:rsidRPr="00972961">
              <w:t xml:space="preserve"> women</w:t>
            </w:r>
            <w:r w:rsidRPr="00972961">
              <w:t xml:space="preserve"> to pursue industry</w:t>
            </w:r>
            <w:r w:rsidR="008644B4" w:rsidRPr="00972961">
              <w:noBreakHyphen/>
            </w:r>
            <w:r w:rsidRPr="00972961">
              <w:t>relevant STEM qualifications.</w:t>
            </w:r>
          </w:p>
        </w:tc>
      </w:tr>
    </w:tbl>
    <w:p w14:paraId="3F2D4351" w14:textId="60673342" w:rsidR="00E04BFF" w:rsidRPr="00BA1758" w:rsidRDefault="00E04BFF" w:rsidP="00E04BFF"/>
    <w:p w14:paraId="06D700D7" w14:textId="2231BCF5" w:rsidR="009D77E4" w:rsidRPr="00BA1758" w:rsidRDefault="009D77E4" w:rsidP="00C55B1E">
      <w:pPr>
        <w:pStyle w:val="Heading1"/>
        <w:sectPr w:rsidR="009D77E4" w:rsidRPr="00BA1758" w:rsidSect="007A5C74">
          <w:endnotePr>
            <w:numFmt w:val="decimal"/>
          </w:endnotePr>
          <w:type w:val="oddPage"/>
          <w:pgSz w:w="11906" w:h="16838" w:code="9"/>
          <w:pgMar w:top="2835" w:right="2098" w:bottom="2466" w:left="2098" w:header="1814" w:footer="1814" w:gutter="0"/>
          <w:cols w:space="708"/>
          <w:titlePg/>
          <w:docGrid w:linePitch="360"/>
        </w:sectPr>
      </w:pPr>
      <w:bookmarkStart w:id="48" w:name="_Toc132795514"/>
      <w:bookmarkStart w:id="49" w:name="_Toc132996021"/>
      <w:bookmarkStart w:id="50" w:name="_Toc132643592"/>
    </w:p>
    <w:p w14:paraId="061F05E7" w14:textId="50D3977B" w:rsidR="009D77E4" w:rsidRPr="00972961" w:rsidRDefault="009D77E4" w:rsidP="00C55B1E">
      <w:pPr>
        <w:pStyle w:val="Heading1"/>
      </w:pPr>
      <w:bookmarkStart w:id="51" w:name="_Toc134293319"/>
      <w:r w:rsidRPr="00972961">
        <w:lastRenderedPageBreak/>
        <w:t>Ending violence against women and children</w:t>
      </w:r>
      <w:bookmarkEnd w:id="48"/>
      <w:bookmarkEnd w:id="49"/>
      <w:bookmarkEnd w:id="51"/>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677954" w14:paraId="0643C4DF" w14:textId="77777777" w:rsidTr="00BC3DC2">
        <w:trPr>
          <w:cantSplit/>
          <w:trHeight w:val="4449"/>
        </w:trPr>
        <w:tc>
          <w:tcPr>
            <w:tcW w:w="5000" w:type="pct"/>
            <w:shd w:val="clear" w:color="auto" w:fill="E6F2FF"/>
            <w:hideMark/>
          </w:tcPr>
          <w:bookmarkEnd w:id="50"/>
          <w:p w14:paraId="6F322ED4" w14:textId="296D5E6A" w:rsidR="009D77E4" w:rsidRPr="00972961" w:rsidRDefault="009D77E4" w:rsidP="0012082D">
            <w:pPr>
              <w:pStyle w:val="BoxText"/>
            </w:pPr>
            <w:r w:rsidRPr="00972961">
              <w:t>Every Australian deserves a life free from violence. All women and children should be able to live safely without fear, whether at home, at school, at work, in their community or online. Women and children are not a homogenous group, and every experience of violence is unique.</w:t>
            </w:r>
            <w:r w:rsidRPr="00972961" w:rsidDel="00CE243F">
              <w:t xml:space="preserve"> </w:t>
            </w:r>
          </w:p>
          <w:p w14:paraId="733B78E4" w14:textId="026EDCB3" w:rsidR="009D77E4" w:rsidRPr="008743FF" w:rsidRDefault="000B72AE" w:rsidP="0012082D">
            <w:pPr>
              <w:pStyle w:val="BoxText"/>
            </w:pPr>
            <w:r w:rsidRPr="008743FF">
              <w:t xml:space="preserve">To further women and children’s safety, including under the </w:t>
            </w:r>
            <w:r w:rsidRPr="008743FF">
              <w:rPr>
                <w:i/>
              </w:rPr>
              <w:t>National Plan to End Violence against Women and Children 2022–2032</w:t>
            </w:r>
            <w:r w:rsidRPr="008743FF">
              <w:t>, the Government is investing $589.3</w:t>
            </w:r>
            <w:r w:rsidR="00536F63">
              <w:t> </w:t>
            </w:r>
            <w:r w:rsidRPr="008743FF">
              <w:t>million in addition to the initial record investment of $1.7 billion in the October Budget to end violence against women and children in one generation</w:t>
            </w:r>
            <w:r w:rsidR="009D77E4" w:rsidRPr="008743FF">
              <w:t xml:space="preserve">. </w:t>
            </w:r>
          </w:p>
          <w:p w14:paraId="2B599FD8" w14:textId="6BE0B198" w:rsidR="005A4BB6" w:rsidRPr="00972961" w:rsidRDefault="009D77E4" w:rsidP="0012082D">
            <w:pPr>
              <w:pStyle w:val="BoxText"/>
            </w:pPr>
            <w:r w:rsidRPr="00972961">
              <w:t>Recognising that First Nations women and children experience unacceptably high rates of violence</w:t>
            </w:r>
            <w:r w:rsidR="00150BED" w:rsidRPr="00972961">
              <w:t>,</w:t>
            </w:r>
            <w:r w:rsidRPr="00972961">
              <w:t xml:space="preserve"> the Government is </w:t>
            </w:r>
            <w:r w:rsidR="00A83F20" w:rsidRPr="00972961">
              <w:t xml:space="preserve">investing </w:t>
            </w:r>
            <w:r w:rsidRPr="00972961">
              <w:t>$</w:t>
            </w:r>
            <w:r w:rsidR="005E06FB" w:rsidRPr="00972961">
              <w:t>194 million</w:t>
            </w:r>
            <w:r w:rsidRPr="00972961">
              <w:t xml:space="preserve"> </w:t>
            </w:r>
            <w:r w:rsidR="00EA1EBA" w:rsidRPr="00972961">
              <w:t>in specific funding to</w:t>
            </w:r>
            <w:r w:rsidRPr="00972961">
              <w:t xml:space="preserve"> </w:t>
            </w:r>
            <w:r w:rsidR="00EA1EBA" w:rsidRPr="00972961">
              <w:t>deliver priorities emerging from the developing</w:t>
            </w:r>
            <w:r w:rsidR="0085131E" w:rsidRPr="00972961">
              <w:t xml:space="preserve"> </w:t>
            </w:r>
            <w:r w:rsidRPr="00972961">
              <w:t>dedicated Aboriginal and Torres Strait Islander Action Plan</w:t>
            </w:r>
            <w:r w:rsidR="0088054C" w:rsidRPr="00972961">
              <w:t>.</w:t>
            </w:r>
            <w:r w:rsidRPr="00972961">
              <w:t xml:space="preserve"> </w:t>
            </w:r>
            <w:r w:rsidR="005A4BB6" w:rsidRPr="00972961">
              <w:t xml:space="preserve">This will also support the development of a new </w:t>
            </w:r>
            <w:r w:rsidR="00B90149" w:rsidRPr="00972961">
              <w:t>s</w:t>
            </w:r>
            <w:r w:rsidR="005A4BB6" w:rsidRPr="00972961">
              <w:t>tandalone First Nation</w:t>
            </w:r>
            <w:r w:rsidR="005D59E8" w:rsidRPr="00972961">
              <w:t xml:space="preserve">s </w:t>
            </w:r>
            <w:r w:rsidR="006F47EF" w:rsidRPr="00972961">
              <w:t>National Plan</w:t>
            </w:r>
            <w:r w:rsidR="00B90149" w:rsidRPr="00972961">
              <w:t xml:space="preserve"> for Family Safety</w:t>
            </w:r>
            <w:r w:rsidR="006F47EF" w:rsidRPr="00972961">
              <w:t>.</w:t>
            </w:r>
          </w:p>
          <w:p w14:paraId="57878D47" w14:textId="76D608AF" w:rsidR="009D77E4" w:rsidRPr="00972961" w:rsidRDefault="009D77E4" w:rsidP="0012082D">
            <w:pPr>
              <w:pStyle w:val="BoxText"/>
            </w:pPr>
            <w:r w:rsidRPr="00972961">
              <w:t>This chapter examines the impacts and drivers of gender</w:t>
            </w:r>
            <w:r w:rsidR="008644B4" w:rsidRPr="00972961">
              <w:noBreakHyphen/>
            </w:r>
            <w:r w:rsidRPr="00972961">
              <w:t>based violence and provides an overview of the complex and intersecting needs of victim</w:t>
            </w:r>
            <w:r w:rsidR="008644B4" w:rsidRPr="00972961">
              <w:noBreakHyphen/>
            </w:r>
            <w:r w:rsidRPr="00972961">
              <w:t xml:space="preserve">survivors, with emphasis on </w:t>
            </w:r>
            <w:r w:rsidR="00D16452" w:rsidRPr="00972961">
              <w:t>deliver</w:t>
            </w:r>
            <w:r w:rsidR="00B01213" w:rsidRPr="00972961">
              <w:t>ing</w:t>
            </w:r>
            <w:r w:rsidRPr="00972961">
              <w:t xml:space="preserve"> targeted action.</w:t>
            </w:r>
          </w:p>
        </w:tc>
      </w:tr>
    </w:tbl>
    <w:p w14:paraId="7ED4E272" w14:textId="33514BBE" w:rsidR="00F0333A" w:rsidRPr="00FA5947" w:rsidRDefault="00F0333A" w:rsidP="00174263"/>
    <w:p w14:paraId="731F80F5" w14:textId="77777777" w:rsidR="00622A64" w:rsidRPr="00BA1758" w:rsidRDefault="00622A64">
      <w:pPr>
        <w:spacing w:before="0" w:after="160" w:line="259" w:lineRule="auto"/>
        <w:rPr>
          <w:rFonts w:ascii="Arial Bold" w:hAnsi="Arial Bold"/>
          <w:b/>
          <w:sz w:val="26"/>
        </w:rPr>
      </w:pPr>
      <w:bookmarkStart w:id="52" w:name="_Toc132996022"/>
      <w:bookmarkStart w:id="53" w:name="_Toc132643593"/>
      <w:bookmarkStart w:id="54" w:name="_Toc132795515"/>
      <w:r w:rsidRPr="00BA1758">
        <w:br w:type="page"/>
      </w:r>
    </w:p>
    <w:p w14:paraId="5273133F" w14:textId="170198D8" w:rsidR="009D77E4" w:rsidRPr="00972961" w:rsidRDefault="009D77E4" w:rsidP="00C55B1E">
      <w:pPr>
        <w:pStyle w:val="Heading2"/>
      </w:pPr>
      <w:bookmarkStart w:id="55" w:name="_Toc134293320"/>
      <w:r w:rsidRPr="00972961">
        <w:lastRenderedPageBreak/>
        <w:t>Prevalence and impacts of gender</w:t>
      </w:r>
      <w:r w:rsidR="008644B4" w:rsidRPr="00972961">
        <w:noBreakHyphen/>
      </w:r>
      <w:r w:rsidRPr="00972961">
        <w:t>based violence in Australia – key statistics</w:t>
      </w:r>
      <w:bookmarkEnd w:id="52"/>
      <w:bookmarkEnd w:id="55"/>
      <w:r w:rsidRPr="00972961">
        <w:t xml:space="preserve"> </w:t>
      </w:r>
      <w:bookmarkEnd w:id="53"/>
      <w:bookmarkEnd w:id="54"/>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101B2B" w:themeFill="accent5" w:themeFillShade="80"/>
        <w:tblCellMar>
          <w:top w:w="340" w:type="dxa"/>
          <w:left w:w="198" w:type="dxa"/>
          <w:bottom w:w="340" w:type="dxa"/>
          <w:right w:w="198" w:type="dxa"/>
        </w:tblCellMar>
        <w:tblLook w:val="0600" w:firstRow="0" w:lastRow="0" w:firstColumn="0" w:lastColumn="0" w:noHBand="1" w:noVBand="1"/>
      </w:tblPr>
      <w:tblGrid>
        <w:gridCol w:w="3855"/>
        <w:gridCol w:w="3855"/>
      </w:tblGrid>
      <w:tr w:rsidR="009D77E4" w:rsidRPr="00677954" w14:paraId="00FCC136" w14:textId="77777777" w:rsidTr="00A62D50">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23B62B5C" w14:textId="3270F9F6" w:rsidR="009D77E4" w:rsidRPr="007E51C1" w:rsidRDefault="009D77E4" w:rsidP="00604F99">
            <w:pPr>
              <w:pStyle w:val="Boxtext-whitecentred"/>
              <w:rPr>
                <w:color w:val="00FFFF"/>
                <w:highlight w:val="darkGreen"/>
              </w:rPr>
            </w:pPr>
            <w:r w:rsidRPr="00972961">
              <w:rPr>
                <w:color w:val="auto"/>
              </w:rPr>
              <w:t>One in 3 women (31% or 3.1 million) have experienced physical violence since the age of 15.</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1EAA293D" w14:textId="3CC240FC" w:rsidR="009D77E4" w:rsidRPr="00972961" w:rsidRDefault="009D77E4" w:rsidP="00604F99">
            <w:pPr>
              <w:pStyle w:val="Boxtext-whitecentred"/>
              <w:rPr>
                <w:color w:val="auto"/>
              </w:rPr>
            </w:pPr>
            <w:r w:rsidRPr="00972961">
              <w:rPr>
                <w:color w:val="auto"/>
              </w:rPr>
              <w:t>One woman was killed every 14 days by a</w:t>
            </w:r>
            <w:r w:rsidR="004635BD" w:rsidRPr="00972961">
              <w:rPr>
                <w:color w:val="auto"/>
              </w:rPr>
              <w:t xml:space="preserve"> current or former </w:t>
            </w:r>
            <w:r w:rsidRPr="00972961">
              <w:rPr>
                <w:color w:val="auto"/>
              </w:rPr>
              <w:t>intimate partner in Australia in 2020–21.</w:t>
            </w:r>
            <w:r w:rsidR="00157069" w:rsidRPr="00972961">
              <w:rPr>
                <w:rStyle w:val="EndnoteReference"/>
                <w:color w:val="auto"/>
              </w:rPr>
              <w:endnoteReference w:id="35"/>
            </w:r>
          </w:p>
        </w:tc>
      </w:tr>
      <w:tr w:rsidR="009D77E4" w:rsidRPr="00677954" w14:paraId="36046AB1" w14:textId="77777777" w:rsidTr="00A62D50">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7B8CE2FF" w14:textId="260A02E4" w:rsidR="009D77E4" w:rsidRPr="007E51C1" w:rsidRDefault="009D77E4" w:rsidP="00604F99">
            <w:pPr>
              <w:pStyle w:val="Boxtext-whitecentred"/>
              <w:rPr>
                <w:color w:val="00FFFF"/>
                <w:highlight w:val="darkGreen"/>
              </w:rPr>
            </w:pPr>
            <w:r w:rsidRPr="00972961">
              <w:rPr>
                <w:color w:val="auto"/>
              </w:rPr>
              <w:t>One in 5 women (22% or 2.2 million) have experienced sexual violence since the age of 15.</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66ED3B2F" w14:textId="2AF321B5" w:rsidR="009D77E4" w:rsidRPr="00972961" w:rsidRDefault="00B27C36" w:rsidP="00604F99">
            <w:pPr>
              <w:pStyle w:val="Boxtext-whitecentred"/>
              <w:rPr>
                <w:color w:val="auto"/>
              </w:rPr>
            </w:pPr>
            <w:r w:rsidRPr="00972961">
              <w:rPr>
                <w:color w:val="auto"/>
              </w:rPr>
              <w:t>Aboriginal and Torres Strait Islander</w:t>
            </w:r>
            <w:r w:rsidR="009D77E4" w:rsidRPr="00972961">
              <w:rPr>
                <w:color w:val="auto"/>
              </w:rPr>
              <w:t xml:space="preserve"> women are 3</w:t>
            </w:r>
            <w:r w:rsidR="00E96B74" w:rsidRPr="00972961">
              <w:rPr>
                <w:color w:val="auto"/>
              </w:rPr>
              <w:t>3</w:t>
            </w:r>
            <w:r w:rsidR="009D77E4" w:rsidRPr="00972961">
              <w:rPr>
                <w:color w:val="auto"/>
              </w:rPr>
              <w:t xml:space="preserve"> times more likely to be hospitalised due to family violence related assaults than </w:t>
            </w:r>
            <w:r w:rsidRPr="00972961">
              <w:rPr>
                <w:color w:val="auto"/>
              </w:rPr>
              <w:t xml:space="preserve">other Australian </w:t>
            </w:r>
            <w:r w:rsidR="009D77E4" w:rsidRPr="00972961">
              <w:rPr>
                <w:color w:val="auto"/>
              </w:rPr>
              <w:t xml:space="preserve">women. In 2020–21, </w:t>
            </w:r>
            <w:r w:rsidRPr="00972961">
              <w:rPr>
                <w:color w:val="auto"/>
              </w:rPr>
              <w:t>Aboriginal and Torres Strait Islander</w:t>
            </w:r>
            <w:r w:rsidR="009D77E4" w:rsidRPr="00972961">
              <w:rPr>
                <w:color w:val="auto"/>
              </w:rPr>
              <w:t xml:space="preserve"> women were killed at a rate 5.7 times higher than </w:t>
            </w:r>
            <w:r w:rsidRPr="00972961">
              <w:rPr>
                <w:color w:val="auto"/>
              </w:rPr>
              <w:t>other Australian</w:t>
            </w:r>
            <w:r w:rsidR="009D77E4" w:rsidRPr="00972961">
              <w:rPr>
                <w:color w:val="auto"/>
              </w:rPr>
              <w:t xml:space="preserve"> women from family violence.</w:t>
            </w:r>
          </w:p>
        </w:tc>
      </w:tr>
      <w:tr w:rsidR="009D77E4" w:rsidRPr="00677954" w14:paraId="524EECD0" w14:textId="77777777" w:rsidTr="00A62D50">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627DE25D" w14:textId="277132A6" w:rsidR="009D77E4" w:rsidRPr="007E51C1" w:rsidRDefault="009D77E4" w:rsidP="00604F99">
            <w:pPr>
              <w:pStyle w:val="Boxtext-whitecentred"/>
              <w:rPr>
                <w:color w:val="00FFFF"/>
                <w:highlight w:val="darkGreen"/>
              </w:rPr>
            </w:pPr>
            <w:r w:rsidRPr="00972961">
              <w:rPr>
                <w:color w:val="auto"/>
              </w:rPr>
              <w:t>One in 4 women (23% or 2.3 million) have experienced intimate partner violence since the age of 15.</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1261F05D" w14:textId="0E9FBF15" w:rsidR="009D77E4" w:rsidRPr="00972961" w:rsidRDefault="009D77E4" w:rsidP="00604F99">
            <w:pPr>
              <w:pStyle w:val="Boxtext-whitecentred"/>
              <w:rPr>
                <w:color w:val="auto"/>
              </w:rPr>
            </w:pPr>
            <w:r w:rsidRPr="00972961">
              <w:rPr>
                <w:color w:val="auto"/>
              </w:rPr>
              <w:t xml:space="preserve"> Approximately one in 2 women (44.1</w:t>
            </w:r>
            <w:r w:rsidR="004047DB" w:rsidRPr="00972961">
              <w:rPr>
                <w:color w:val="auto"/>
              </w:rPr>
              <w:t>%</w:t>
            </w:r>
            <w:r w:rsidRPr="00972961">
              <w:rPr>
                <w:color w:val="auto"/>
              </w:rPr>
              <w:t>) who experienced intimate partner violence had children in their care.</w:t>
            </w:r>
          </w:p>
        </w:tc>
      </w:tr>
      <w:tr w:rsidR="009D77E4" w:rsidRPr="00677954" w14:paraId="2FA3890E" w14:textId="77777777" w:rsidTr="00A62D50">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8DFB6EA" w14:textId="42668A51" w:rsidR="009D77E4" w:rsidRPr="007E51C1" w:rsidRDefault="009D77E4" w:rsidP="00604F99">
            <w:pPr>
              <w:pStyle w:val="Boxtext-whitecentred"/>
              <w:rPr>
                <w:color w:val="00FFFF"/>
                <w:highlight w:val="darkGreen"/>
              </w:rPr>
            </w:pPr>
            <w:r w:rsidRPr="00972961">
              <w:rPr>
                <w:color w:val="auto"/>
              </w:rPr>
              <w:t>One in 4 women (23% or 2.3 million) have experienced cohabiting partner emotional abuse since the age of 15.</w:t>
            </w:r>
          </w:p>
        </w:tc>
        <w:tc>
          <w:tcPr>
            <w:tcW w:w="3855" w:type="dxa"/>
            <w:tcBorders>
              <w:top w:val="single" w:sz="48" w:space="0" w:color="FFFFFF" w:themeColor="background1"/>
              <w:left w:val="single" w:sz="48" w:space="0" w:color="FFFFFF" w:themeColor="background1"/>
              <w:bottom w:val="single" w:sz="48" w:space="0" w:color="FFFFFF" w:themeColor="background1"/>
              <w:right w:val="nil"/>
            </w:tcBorders>
            <w:shd w:val="clear" w:color="auto" w:fill="002A54" w:themeFill="text2"/>
            <w:vAlign w:val="center"/>
          </w:tcPr>
          <w:p w14:paraId="7978F031" w14:textId="36EE842E" w:rsidR="009D77E4" w:rsidRPr="00972961" w:rsidRDefault="009D77E4" w:rsidP="005F3BC3">
            <w:pPr>
              <w:pStyle w:val="Boxtext-whitecentred"/>
              <w:rPr>
                <w:color w:val="auto"/>
              </w:rPr>
            </w:pPr>
            <w:r w:rsidRPr="00972961">
              <w:rPr>
                <w:color w:val="auto"/>
              </w:rPr>
              <w:t>An estimated one in 8 people (13</w:t>
            </w:r>
            <w:r w:rsidR="004047DB" w:rsidRPr="00972961">
              <w:rPr>
                <w:color w:val="auto"/>
              </w:rPr>
              <w:t>%</w:t>
            </w:r>
            <w:r w:rsidRPr="00972961">
              <w:rPr>
                <w:color w:val="auto"/>
              </w:rPr>
              <w:t>) have witnessed violence towards a parent by a partner before the age of 15 and an estimated one in 7 (14</w:t>
            </w:r>
            <w:r w:rsidR="004047DB" w:rsidRPr="00972961">
              <w:rPr>
                <w:color w:val="auto"/>
              </w:rPr>
              <w:t>%</w:t>
            </w:r>
            <w:r w:rsidRPr="00972961">
              <w:rPr>
                <w:color w:val="auto"/>
              </w:rPr>
              <w:t xml:space="preserve">) </w:t>
            </w:r>
            <w:r w:rsidR="00171920" w:rsidRPr="00972961">
              <w:rPr>
                <w:color w:val="auto"/>
              </w:rPr>
              <w:t xml:space="preserve">have </w:t>
            </w:r>
            <w:r w:rsidRPr="00972961">
              <w:rPr>
                <w:color w:val="auto"/>
              </w:rPr>
              <w:t>experienced physical violence and / or sexual abuse by an adult before the age of 15.</w:t>
            </w:r>
          </w:p>
        </w:tc>
      </w:tr>
    </w:tbl>
    <w:p w14:paraId="2FCD9E4D" w14:textId="691DA33E" w:rsidR="009D77E4" w:rsidRPr="00972961" w:rsidRDefault="009D77E4" w:rsidP="00C55B1E">
      <w:r w:rsidRPr="00972961">
        <w:t xml:space="preserve">Violence against women and children is a problem of epidemic proportion across Australia. </w:t>
      </w:r>
      <w:r w:rsidR="00307174" w:rsidRPr="00972961">
        <w:t>Two</w:t>
      </w:r>
      <w:r w:rsidRPr="00972961">
        <w:t xml:space="preserve"> large national survey collections on the prevalence of family, domestic and sexual violence (the Personal Safety Survey) and community attitudes (National Community Attitudes towards Violence against Women Survey</w:t>
      </w:r>
      <w:r w:rsidR="005135DA" w:rsidRPr="00972961">
        <w:t xml:space="preserve"> (NCAS)</w:t>
      </w:r>
      <w:r w:rsidRPr="00972961">
        <w:t xml:space="preserve">) have been released for the first time in 5 years. The results of these surveys highlight the complexity of this issue. </w:t>
      </w:r>
    </w:p>
    <w:p w14:paraId="1D728FB1" w14:textId="310C6721" w:rsidR="00574303" w:rsidRPr="00972961" w:rsidRDefault="009D77E4" w:rsidP="00C55B1E">
      <w:r w:rsidRPr="00972961">
        <w:lastRenderedPageBreak/>
        <w:t>The 2021 NCAS findings showed that Australians</w:t>
      </w:r>
      <w:r w:rsidR="008644B4" w:rsidRPr="00972961">
        <w:t>’</w:t>
      </w:r>
      <w:r w:rsidRPr="00972961">
        <w:t xml:space="preserve"> understanding and attitudes regarding violence against women and gender inequality </w:t>
      </w:r>
      <w:r w:rsidR="00844A5D" w:rsidRPr="00972961">
        <w:t xml:space="preserve">have </w:t>
      </w:r>
      <w:r w:rsidRPr="00972961">
        <w:t>improved slowly but significantly since 2009.</w:t>
      </w:r>
      <w:r w:rsidR="00D54D5D" w:rsidRPr="00972961">
        <w:rPr>
          <w:rStyle w:val="EndnoteReference"/>
        </w:rPr>
        <w:endnoteReference w:id="36"/>
      </w:r>
      <w:r w:rsidR="00683162" w:rsidRPr="00972961">
        <w:t xml:space="preserve"> </w:t>
      </w:r>
      <w:r w:rsidR="00401D76" w:rsidRPr="00972961">
        <w:t>Australians</w:t>
      </w:r>
      <w:r w:rsidR="008644B4" w:rsidRPr="00972961">
        <w:t>’</w:t>
      </w:r>
      <w:r w:rsidR="00401D76" w:rsidRPr="00972961">
        <w:t xml:space="preserve"> rec</w:t>
      </w:r>
      <w:r w:rsidR="008C05BF" w:rsidRPr="00972961">
        <w:t>ognition of behaviours constituting violence against wom</w:t>
      </w:r>
      <w:r w:rsidR="007A04E1" w:rsidRPr="00972961">
        <w:t>en has</w:t>
      </w:r>
      <w:r w:rsidR="00837C2D" w:rsidRPr="00972961">
        <w:t xml:space="preserve"> </w:t>
      </w:r>
      <w:r w:rsidR="00E148B9" w:rsidRPr="00972961">
        <w:t>improved</w:t>
      </w:r>
      <w:r w:rsidR="00F229A8" w:rsidRPr="00972961">
        <w:t xml:space="preserve">. </w:t>
      </w:r>
      <w:r w:rsidR="00D301AE" w:rsidRPr="00972961">
        <w:t xml:space="preserve">In 2021, </w:t>
      </w:r>
      <w:r w:rsidR="007774F3" w:rsidRPr="00972961">
        <w:t>81</w:t>
      </w:r>
      <w:r w:rsidR="006B3333" w:rsidRPr="00972961">
        <w:t> per cent</w:t>
      </w:r>
      <w:r w:rsidR="00E148B9" w:rsidRPr="00972961">
        <w:t xml:space="preserve"> of survey respondents </w:t>
      </w:r>
      <w:r w:rsidR="00A00864" w:rsidRPr="00972961">
        <w:t>identified c</w:t>
      </w:r>
      <w:r w:rsidR="00BB4EDA" w:rsidRPr="00972961">
        <w:t>ontrolling a partner by denying them money to constitute a form of domestic violence, up from only 53</w:t>
      </w:r>
      <w:r w:rsidR="006B3333" w:rsidRPr="00972961">
        <w:t> per cent</w:t>
      </w:r>
      <w:r w:rsidR="00BB4EDA" w:rsidRPr="00972961">
        <w:t xml:space="preserve"> in 2013</w:t>
      </w:r>
      <w:r w:rsidR="008644B4" w:rsidRPr="00972961">
        <w:t xml:space="preserve">. </w:t>
      </w:r>
    </w:p>
    <w:p w14:paraId="5480CC94" w14:textId="793504AD" w:rsidR="00BE0B15" w:rsidRPr="00972961" w:rsidRDefault="009D77E4" w:rsidP="00C55B1E">
      <w:r w:rsidRPr="00972961">
        <w:t>Despite progress, misconceptions persist and there has been a plateau in some attitudes towards domestic violence since 2017. In 2021, 41</w:t>
      </w:r>
      <w:r w:rsidR="006B3333" w:rsidRPr="00972961">
        <w:t> per cent</w:t>
      </w:r>
      <w:r w:rsidRPr="00972961">
        <w:t xml:space="preserve"> of Australians reported they believe domestic violence is equally perpetrated by men and women, </w:t>
      </w:r>
      <w:r w:rsidR="005135DA" w:rsidRPr="00972961">
        <w:t xml:space="preserve">and </w:t>
      </w:r>
      <w:r w:rsidRPr="00972961">
        <w:t>2 in 5 Australians do not know how to access domestic violence services.</w:t>
      </w:r>
      <w:r w:rsidRPr="00972961">
        <w:rPr>
          <w:rStyle w:val="FootnoteReference"/>
        </w:rPr>
        <w:t xml:space="preserve"> </w:t>
      </w:r>
      <w:r w:rsidRPr="00972961">
        <w:t xml:space="preserve">Some Australians still endorse misconceptions that justify violence, </w:t>
      </w:r>
      <w:r w:rsidR="00992524" w:rsidRPr="00972961">
        <w:t>consider it an issue that doesn</w:t>
      </w:r>
      <w:r w:rsidR="008644B4" w:rsidRPr="00972961">
        <w:t>’</w:t>
      </w:r>
      <w:r w:rsidR="00992524" w:rsidRPr="00972961">
        <w:t xml:space="preserve">t affect them or their community, and </w:t>
      </w:r>
      <w:r w:rsidRPr="00972961">
        <w:t>see violence as a private matter or partly blame victim</w:t>
      </w:r>
      <w:r w:rsidR="008644B4" w:rsidRPr="00972961">
        <w:noBreakHyphen/>
      </w:r>
      <w:r w:rsidRPr="00972961">
        <w:t>survivors for violence.</w:t>
      </w:r>
    </w:p>
    <w:p w14:paraId="49100FB9" w14:textId="1F38CC68" w:rsidR="001F3702" w:rsidRPr="00972961" w:rsidRDefault="009D77E4" w:rsidP="00C55B1E">
      <w:r w:rsidRPr="00972961">
        <w:t xml:space="preserve">The prevalence rates of family, domestic and sexual violence have remained mixed. The 2021–22 Personal Safety Survey (PSS) showed there </w:t>
      </w:r>
      <w:r w:rsidR="00C6351A" w:rsidRPr="00972961">
        <w:t xml:space="preserve">has </w:t>
      </w:r>
      <w:r w:rsidRPr="00972961">
        <w:t>been modest yet statistically significant decreases in intimate partner violence (</w:t>
      </w:r>
      <w:r w:rsidR="008644B4" w:rsidRPr="00972961">
        <w:noBreakHyphen/>
      </w:r>
      <w:r w:rsidRPr="00972961">
        <w:t>0.8</w:t>
      </w:r>
      <w:r w:rsidR="00AB3983" w:rsidRPr="00972961">
        <w:t xml:space="preserve"> per cent</w:t>
      </w:r>
      <w:r w:rsidRPr="00972961">
        <w:t>), cohabiting partner violence (</w:t>
      </w:r>
      <w:r w:rsidR="008644B4" w:rsidRPr="00972961">
        <w:noBreakHyphen/>
      </w:r>
      <w:r w:rsidRPr="00972961">
        <w:t>0.8</w:t>
      </w:r>
      <w:r w:rsidR="00744F99" w:rsidRPr="00972961">
        <w:t xml:space="preserve"> per cent</w:t>
      </w:r>
      <w:r w:rsidRPr="00972961">
        <w:t xml:space="preserve">), cohabiting partner emotional abuse (women: </w:t>
      </w:r>
      <w:r w:rsidR="008644B4" w:rsidRPr="00972961">
        <w:noBreakHyphen/>
      </w:r>
      <w:r w:rsidRPr="00972961">
        <w:t>0.9</w:t>
      </w:r>
      <w:r w:rsidR="00AB3983" w:rsidRPr="00972961">
        <w:t xml:space="preserve"> per cent</w:t>
      </w:r>
      <w:r w:rsidRPr="00972961">
        <w:t xml:space="preserve">, men: </w:t>
      </w:r>
      <w:r w:rsidR="008644B4" w:rsidRPr="00972961">
        <w:noBreakHyphen/>
      </w:r>
      <w:r w:rsidRPr="00972961">
        <w:t>1.7</w:t>
      </w:r>
      <w:r w:rsidR="00536F63">
        <w:t> </w:t>
      </w:r>
      <w:r w:rsidR="00AB3983" w:rsidRPr="00972961">
        <w:t>per</w:t>
      </w:r>
      <w:r w:rsidR="00536F63">
        <w:t> </w:t>
      </w:r>
      <w:r w:rsidR="00AB3983" w:rsidRPr="00972961">
        <w:t>cent</w:t>
      </w:r>
      <w:r w:rsidRPr="00972961">
        <w:t xml:space="preserve">) and sexual harassment (women: </w:t>
      </w:r>
      <w:r w:rsidR="008644B4" w:rsidRPr="00972961">
        <w:noBreakHyphen/>
      </w:r>
      <w:r w:rsidRPr="00972961">
        <w:t>4.7</w:t>
      </w:r>
      <w:r w:rsidR="00F445D5" w:rsidRPr="00972961">
        <w:t xml:space="preserve"> per cent</w:t>
      </w:r>
      <w:r w:rsidRPr="00972961">
        <w:t xml:space="preserve">, men: </w:t>
      </w:r>
      <w:r w:rsidR="008644B4" w:rsidRPr="00972961">
        <w:noBreakHyphen/>
      </w:r>
      <w:r w:rsidRPr="00972961">
        <w:t>4.8</w:t>
      </w:r>
      <w:r w:rsidR="00F445D5" w:rsidRPr="00972961">
        <w:t xml:space="preserve"> per cent</w:t>
      </w:r>
      <w:r w:rsidRPr="00972961">
        <w:t>) since 2016 (</w:t>
      </w:r>
      <w:r w:rsidR="00F608A4" w:rsidRPr="00972961">
        <w:t>Char</w:t>
      </w:r>
      <w:r w:rsidR="006F5142" w:rsidRPr="00972961">
        <w:t>t</w:t>
      </w:r>
      <w:r w:rsidR="00EA1DB4" w:rsidRPr="00972961">
        <w:t xml:space="preserve"> </w:t>
      </w:r>
      <w:r w:rsidRPr="00972961">
        <w:t>2</w:t>
      </w:r>
      <w:r w:rsidR="005B39D6" w:rsidRPr="00972961">
        <w:t>.1</w:t>
      </w:r>
      <w:r w:rsidRPr="00972961">
        <w:t xml:space="preserve">). The prevalence of stalking, sexual violence and physical violence against women has </w:t>
      </w:r>
      <w:r w:rsidR="005B68E9" w:rsidRPr="00972961">
        <w:t xml:space="preserve">been </w:t>
      </w:r>
      <w:r w:rsidR="00496BA3" w:rsidRPr="00972961">
        <w:t>relatively</w:t>
      </w:r>
      <w:r w:rsidRPr="00972961">
        <w:t xml:space="preserve"> unchanged since 2016. </w:t>
      </w:r>
    </w:p>
    <w:p w14:paraId="13DA9ECD" w14:textId="05796010" w:rsidR="00850430" w:rsidRPr="00972961" w:rsidDel="009F3DA7" w:rsidRDefault="00850430" w:rsidP="00850430">
      <w:r w:rsidRPr="00972961" w:rsidDel="009F3DA7">
        <w:t>Data from the Australian Institute of Criminology</w:t>
      </w:r>
      <w:r w:rsidR="008644B4" w:rsidRPr="00972961">
        <w:t>’</w:t>
      </w:r>
      <w:r w:rsidRPr="00972961" w:rsidDel="009F3DA7">
        <w:t>s 2023 Homicide in Australia Statistical Report found that in 2020</w:t>
      </w:r>
      <w:r w:rsidR="007774F3" w:rsidRPr="00972961">
        <w:t>–</w:t>
      </w:r>
      <w:r w:rsidRPr="00972961" w:rsidDel="009F3DA7">
        <w:t xml:space="preserve">21, on average, </w:t>
      </w:r>
      <w:r w:rsidR="00B67765" w:rsidRPr="00972961">
        <w:t>one</w:t>
      </w:r>
      <w:r w:rsidRPr="00972961" w:rsidDel="009F3DA7">
        <w:t xml:space="preserve"> woman died every 14 days at the hands of her former or current partner in Australia. This is an update on the previous statistic from the 2019</w:t>
      </w:r>
      <w:r w:rsidR="007774F3" w:rsidRPr="00972961">
        <w:t>–</w:t>
      </w:r>
      <w:r w:rsidRPr="00972961" w:rsidDel="009F3DA7">
        <w:t xml:space="preserve">20 Homicide in Australia Statistical Report, which found that on average, </w:t>
      </w:r>
      <w:r w:rsidR="00B67765" w:rsidRPr="00972961">
        <w:t>one</w:t>
      </w:r>
      <w:r w:rsidRPr="00972961" w:rsidDel="009F3DA7">
        <w:t xml:space="preserve"> woman died every 10 days at the hands of her former or current partner in Australia.</w:t>
      </w:r>
    </w:p>
    <w:p w14:paraId="17A04F4E" w14:textId="48FDBB87" w:rsidR="009D77E4" w:rsidRPr="00972961" w:rsidRDefault="009D77E4" w:rsidP="00C55B1E">
      <w:r w:rsidRPr="00972961">
        <w:t xml:space="preserve">While any reduction is positive, it </w:t>
      </w:r>
      <w:r w:rsidRPr="00972961" w:rsidDel="006B5CB7">
        <w:t xml:space="preserve">does not </w:t>
      </w:r>
      <w:r w:rsidRPr="00972961">
        <w:t xml:space="preserve">detract from the overall impact and scale of violence against women. A sustained and united effort is still required to end it. </w:t>
      </w:r>
    </w:p>
    <w:tbl>
      <w:tblPr>
        <w:tblW w:w="5000" w:type="pct"/>
        <w:tblLook w:val="0000" w:firstRow="0" w:lastRow="0" w:firstColumn="0" w:lastColumn="0" w:noHBand="0" w:noVBand="0"/>
      </w:tblPr>
      <w:tblGrid>
        <w:gridCol w:w="3854"/>
        <w:gridCol w:w="9"/>
        <w:gridCol w:w="3847"/>
      </w:tblGrid>
      <w:tr w:rsidR="009D77E4" w:rsidRPr="00BA1758" w14:paraId="78E6C743" w14:textId="77777777" w:rsidTr="57079FDA">
        <w:trPr>
          <w:cantSplit/>
        </w:trPr>
        <w:tc>
          <w:tcPr>
            <w:tcW w:w="5000" w:type="pct"/>
            <w:gridSpan w:val="3"/>
          </w:tcPr>
          <w:p w14:paraId="6BF03323" w14:textId="0DE7F729" w:rsidR="009D77E4" w:rsidRPr="00356BE8" w:rsidRDefault="009D77E4">
            <w:pPr>
              <w:pStyle w:val="ChartMainHeading"/>
            </w:pPr>
            <w:r w:rsidRPr="00BA1758">
              <w:lastRenderedPageBreak/>
              <w:br w:type="page"/>
            </w:r>
            <w:r w:rsidRPr="00972961">
              <w:t xml:space="preserve">Chart </w:t>
            </w:r>
            <w:r w:rsidR="00F31204" w:rsidRPr="00972961">
              <w:t>2</w:t>
            </w:r>
            <w:r w:rsidR="00157CB2" w:rsidRPr="00972961">
              <w:t>.1</w:t>
            </w:r>
            <w:r w:rsidRPr="00972961">
              <w:t>: 12</w:t>
            </w:r>
            <w:r w:rsidR="008644B4" w:rsidRPr="00972961">
              <w:noBreakHyphen/>
            </w:r>
            <w:r w:rsidRPr="00972961">
              <w:t>month prevalence rates of intimate partner violence and sexual harassment over time</w:t>
            </w:r>
          </w:p>
        </w:tc>
      </w:tr>
      <w:tr w:rsidR="009D77E4" w:rsidRPr="00BA1758" w14:paraId="256FC35D" w14:textId="77777777" w:rsidTr="57079FDA">
        <w:trPr>
          <w:cantSplit/>
        </w:trPr>
        <w:tc>
          <w:tcPr>
            <w:tcW w:w="2499" w:type="pct"/>
          </w:tcPr>
          <w:p w14:paraId="16FCD066" w14:textId="54DFF007" w:rsidR="009D77E4" w:rsidRPr="00BA1758" w:rsidRDefault="009D77E4">
            <w:pPr>
              <w:pStyle w:val="ChartSecondHeading"/>
            </w:pPr>
            <w:r w:rsidRPr="00BA1758">
              <w:t>Intimate partner violence</w:t>
            </w:r>
          </w:p>
        </w:tc>
        <w:tc>
          <w:tcPr>
            <w:tcW w:w="2501" w:type="pct"/>
            <w:gridSpan w:val="2"/>
          </w:tcPr>
          <w:p w14:paraId="487757CA" w14:textId="5DDF93AD" w:rsidR="009D77E4" w:rsidRPr="00BA1758" w:rsidRDefault="009D77E4">
            <w:pPr>
              <w:pStyle w:val="ChartSecondHeading"/>
            </w:pPr>
            <w:r w:rsidRPr="00BA1758">
              <w:t>Sexual harassment</w:t>
            </w:r>
          </w:p>
        </w:tc>
      </w:tr>
      <w:tr w:rsidR="009D77E4" w:rsidRPr="00BA1758" w14:paraId="16319F74" w14:textId="77777777" w:rsidTr="57079FDA">
        <w:trPr>
          <w:cantSplit/>
        </w:trPr>
        <w:tc>
          <w:tcPr>
            <w:tcW w:w="2505" w:type="pct"/>
            <w:gridSpan w:val="2"/>
          </w:tcPr>
          <w:p w14:paraId="4BA69E9A" w14:textId="1C52734D" w:rsidR="009D77E4" w:rsidRPr="00BA1758" w:rsidRDefault="0068680F" w:rsidP="00BB5A3C">
            <w:pPr>
              <w:pStyle w:val="ChartGraphic"/>
            </w:pPr>
            <w:r>
              <w:pict w14:anchorId="5E4A8AD6">
                <v:shape id="_x0000_i1035" type="#_x0000_t75" alt="Left chart: A line chart showing an overall decrease in the prevalence of intimate partner violence for women between 2005 and 2021-22. The data points are: 2005: 2.3%, 2012: 2.1%, 2016: 2.3%, 2021-22: 1.5%.  " style="width:173.9pt;height:179.55pt">
                  <v:imagedata r:id="rId52" o:title=""/>
                </v:shape>
              </w:pict>
            </w:r>
          </w:p>
        </w:tc>
        <w:tc>
          <w:tcPr>
            <w:tcW w:w="2495" w:type="pct"/>
          </w:tcPr>
          <w:p w14:paraId="521F4F4A" w14:textId="1894D4CE" w:rsidR="009D77E4" w:rsidRPr="00BA1758" w:rsidRDefault="0068680F">
            <w:pPr>
              <w:pStyle w:val="ChartGraphic"/>
            </w:pPr>
            <w:r>
              <w:pict w14:anchorId="16596AA7">
                <v:shape id="_x0000_i1036" type="#_x0000_t75" alt="Right chart: A line chart showing the 12-month prevalence rates of sexual harrassment experienced by men and women from 2012 to 2021-22. The chart shows that the rates have decreased for both men and women since 2016, and that the rates are higher for women than men across the period.  Left chart: A line chart showing the 12-month prevalence rates of intimate partner violence experienced by women from 2005 to 2021-22.  The chart shows that rates have significantly decreased since 2016." style="width:180.45pt;height:180.45pt;mso-position-horizontal:absolute;mso-position-vertical:absolute">
                  <v:imagedata r:id="rId53" o:title=""/>
                </v:shape>
              </w:pict>
            </w:r>
          </w:p>
        </w:tc>
      </w:tr>
    </w:tbl>
    <w:p w14:paraId="66332D45" w14:textId="22F66F89" w:rsidR="009D77E4" w:rsidRPr="00972961" w:rsidRDefault="009D77E4" w:rsidP="00174263">
      <w:pPr>
        <w:pStyle w:val="ChartandTableFootnote"/>
        <w:rPr>
          <w:color w:val="auto"/>
        </w:rPr>
      </w:pPr>
      <w:r w:rsidRPr="00972961">
        <w:rPr>
          <w:color w:val="auto"/>
        </w:rPr>
        <w:t xml:space="preserve">Note: </w:t>
      </w:r>
      <w:r w:rsidRPr="00972961">
        <w:rPr>
          <w:color w:val="auto"/>
        </w:rPr>
        <w:tab/>
        <w:t>Intimate partner violence statistics for men have a high relative standard error and are considered too unreliable to measure changes over time.</w:t>
      </w:r>
    </w:p>
    <w:p w14:paraId="495599C5" w14:textId="7C8F4F92" w:rsidR="009D77E4" w:rsidRPr="00972961" w:rsidRDefault="009D77E4" w:rsidP="00174263">
      <w:pPr>
        <w:pStyle w:val="ChartandTableFootnote"/>
        <w:rPr>
          <w:color w:val="auto"/>
        </w:rPr>
      </w:pPr>
      <w:r w:rsidRPr="00972961">
        <w:rPr>
          <w:color w:val="auto"/>
        </w:rPr>
        <w:t xml:space="preserve">Source: </w:t>
      </w:r>
      <w:r w:rsidRPr="00972961">
        <w:rPr>
          <w:color w:val="auto"/>
        </w:rPr>
        <w:tab/>
        <w:t>Graphed from tables in Australian Bureau of Statistics (2023) Personal Safety Australia 2021–22. Personal Safety, Australia, 2021–22 financial year | Australian Bureau of Statistics (abs.gov.au).</w:t>
      </w:r>
    </w:p>
    <w:p w14:paraId="3818C71F" w14:textId="77777777" w:rsidR="00174263" w:rsidRPr="00972961" w:rsidRDefault="00174263" w:rsidP="00174263">
      <w:pPr>
        <w:pStyle w:val="ChartLine"/>
      </w:pPr>
    </w:p>
    <w:p w14:paraId="724BAC99" w14:textId="7971EF4E" w:rsidR="009D77E4" w:rsidRPr="00972961" w:rsidRDefault="009D77E4" w:rsidP="00C55B1E">
      <w:r w:rsidRPr="00972961">
        <w:t xml:space="preserve">Rates of violence are higher for certain groups, such as First Nations women and women living with disability. Sexism, ableism and racism intersect and compound to drive high levels of violence, and particular forms of violence against First Nations women and </w:t>
      </w:r>
      <w:r w:rsidR="008C414D" w:rsidRPr="00972961">
        <w:t xml:space="preserve">women </w:t>
      </w:r>
      <w:r w:rsidR="0033528C" w:rsidRPr="00972961">
        <w:t xml:space="preserve">living </w:t>
      </w:r>
      <w:r w:rsidRPr="00972961">
        <w:t>with disability. For instance, women</w:t>
      </w:r>
      <w:r w:rsidRPr="00972961" w:rsidDel="005A2684">
        <w:t xml:space="preserve"> with disability</w:t>
      </w:r>
      <w:r w:rsidRPr="00972961">
        <w:t xml:space="preserve"> are more likely to experience violence, abuse, neglect and exploitation, and fare worse in institutional contexts such as group homes and boarding houses where violence may be more common. </w:t>
      </w:r>
    </w:p>
    <w:p w14:paraId="5C2950E8" w14:textId="4B91FA1A" w:rsidR="009D77E4" w:rsidRPr="00972961" w:rsidRDefault="009D77E4" w:rsidP="00C55B1E">
      <w:r w:rsidRPr="00972961">
        <w:t>Research indicates women and girls with disability are more likely to experience sexual violence (25</w:t>
      </w:r>
      <w:r w:rsidR="006B3333" w:rsidRPr="00972961">
        <w:t> per cent</w:t>
      </w:r>
      <w:r w:rsidRPr="00972961">
        <w:t xml:space="preserve"> compared with 15</w:t>
      </w:r>
      <w:r w:rsidR="006B3333" w:rsidRPr="00972961">
        <w:t> per cent</w:t>
      </w:r>
      <w:r w:rsidRPr="00972961">
        <w:t xml:space="preserve"> of women without disability) and physical violence (40</w:t>
      </w:r>
      <w:r w:rsidR="006B3333" w:rsidRPr="00972961">
        <w:t> per cent</w:t>
      </w:r>
      <w:r w:rsidRPr="00972961">
        <w:t xml:space="preserve"> compared with 26</w:t>
      </w:r>
      <w:r w:rsidR="006B3333" w:rsidRPr="00972961">
        <w:t> per cent</w:t>
      </w:r>
      <w:r w:rsidRPr="00972961">
        <w:t xml:space="preserve"> of women without disability) after the age of 15.</w:t>
      </w:r>
      <w:r w:rsidR="00AE1253" w:rsidRPr="00972961">
        <w:rPr>
          <w:rStyle w:val="EndnoteReference"/>
        </w:rPr>
        <w:endnoteReference w:id="37"/>
      </w:r>
      <w:r w:rsidRPr="00972961">
        <w:t xml:space="preserve"> Women with disability experience specific forms of gender</w:t>
      </w:r>
      <w:r w:rsidR="008644B4" w:rsidRPr="00972961">
        <w:noBreakHyphen/>
      </w:r>
      <w:r w:rsidRPr="00972961">
        <w:t>based violence including reproductive coercion, forced sterilisation and forced medical interventions. Women with an intellectual or psychological disability are nearly 3 times more likely than women with a physical disability to experience violence.</w:t>
      </w:r>
    </w:p>
    <w:p w14:paraId="394182B7" w14:textId="30CD08C1" w:rsidR="005123C1" w:rsidRPr="00972961" w:rsidRDefault="005123C1" w:rsidP="00F32991">
      <w:pPr>
        <w:pStyle w:val="Heading2"/>
      </w:pPr>
      <w:bookmarkStart w:id="56" w:name="_Toc134293321"/>
      <w:r w:rsidRPr="00972961">
        <w:t xml:space="preserve">National Plan to End Violence against Women and Children </w:t>
      </w:r>
      <w:r w:rsidR="00E307BF" w:rsidRPr="00972961">
        <w:t>2022</w:t>
      </w:r>
      <w:r w:rsidR="00AA32A2" w:rsidRPr="00972961">
        <w:t>–</w:t>
      </w:r>
      <w:r w:rsidR="00BE73BF" w:rsidRPr="00972961">
        <w:t>2032</w:t>
      </w:r>
      <w:bookmarkEnd w:id="56"/>
    </w:p>
    <w:p w14:paraId="76A8BADE" w14:textId="6F3E6EAC" w:rsidR="005123C1" w:rsidRPr="00972961" w:rsidRDefault="005123C1" w:rsidP="005123C1">
      <w:r w:rsidRPr="00972961">
        <w:t xml:space="preserve">On 17 October 2022, the Australian, state and territory governments released the </w:t>
      </w:r>
      <w:r w:rsidRPr="00972961">
        <w:rPr>
          <w:i/>
        </w:rPr>
        <w:t>National Plan to End Violence against Women and Children 2022–2032</w:t>
      </w:r>
      <w:r w:rsidRPr="00972961">
        <w:t xml:space="preserve"> (National Plan). The National Plan is the cornerstone of the Government</w:t>
      </w:r>
      <w:r w:rsidR="008644B4" w:rsidRPr="00972961">
        <w:t>’</w:t>
      </w:r>
      <w:r w:rsidRPr="00972961">
        <w:t xml:space="preserve">s strategy to address family, domestic and sexual violence. </w:t>
      </w:r>
    </w:p>
    <w:p w14:paraId="5C662555" w14:textId="2A415200" w:rsidR="002B77AA" w:rsidRPr="00972961" w:rsidRDefault="00EB40D2" w:rsidP="002B77AA">
      <w:r w:rsidRPr="00972961">
        <w:lastRenderedPageBreak/>
        <w:t xml:space="preserve">The National Plan sets out the national policy agenda for the next </w:t>
      </w:r>
      <w:r w:rsidR="004678FE" w:rsidRPr="00972961">
        <w:t>10</w:t>
      </w:r>
      <w:r w:rsidRPr="00972961">
        <w:t xml:space="preserve"> years to address family, domestic and sexual violence. It guides the work of all governments, family safety experts and front</w:t>
      </w:r>
      <w:r w:rsidR="008644B4" w:rsidRPr="00972961">
        <w:noBreakHyphen/>
      </w:r>
      <w:r w:rsidRPr="00972961">
        <w:t>line services, and importantly commits to ongoing engagement with victim</w:t>
      </w:r>
      <w:r w:rsidR="008644B4" w:rsidRPr="00972961">
        <w:noBreakHyphen/>
      </w:r>
      <w:r w:rsidRPr="00972961">
        <w:t xml:space="preserve">survivors in the development of policies and solutions. </w:t>
      </w:r>
      <w:r w:rsidR="002B77AA" w:rsidRPr="00972961">
        <w:t>To drive change, the National Plan provides priority areas for action across the continuum of prevention, early intervention, response</w:t>
      </w:r>
      <w:r w:rsidR="00AB472F" w:rsidRPr="00972961">
        <w:t>,</w:t>
      </w:r>
      <w:r w:rsidR="002B77AA" w:rsidRPr="00972961">
        <w:t xml:space="preserve"> and recovery and healing. </w:t>
      </w:r>
    </w:p>
    <w:p w14:paraId="4215BEE0" w14:textId="2B3A5FEA" w:rsidR="005123C1" w:rsidRPr="00972961" w:rsidRDefault="005123C1" w:rsidP="005123C1">
      <w:r w:rsidRPr="00972961">
        <w:t xml:space="preserve">Actions by the Australian Government and the states to implement the National Plan will be detailed in </w:t>
      </w:r>
      <w:r w:rsidR="006B170C" w:rsidRPr="00972961">
        <w:t>two</w:t>
      </w:r>
      <w:r w:rsidRPr="00972961">
        <w:t xml:space="preserve"> underpinning 5</w:t>
      </w:r>
      <w:r w:rsidR="008644B4" w:rsidRPr="00972961">
        <w:noBreakHyphen/>
      </w:r>
      <w:r w:rsidRPr="00972961">
        <w:t>year Action Plans and the dedicated Aboriginal and Torres Strait Islander Action Plan. The First Action Plan will span 2023</w:t>
      </w:r>
      <w:r w:rsidR="009951C8" w:rsidRPr="00972961">
        <w:t>–</w:t>
      </w:r>
      <w:r w:rsidRPr="00972961">
        <w:t>2028, laying the foundation for generational change. The Second Action Plan will build on the First Action Plan, spanning 2029</w:t>
      </w:r>
      <w:r w:rsidR="009951C8" w:rsidRPr="00972961">
        <w:t>–</w:t>
      </w:r>
      <w:r w:rsidRPr="00972961">
        <w:t>2033</w:t>
      </w:r>
      <w:r w:rsidR="008644B4" w:rsidRPr="00972961">
        <w:t xml:space="preserve">. </w:t>
      </w:r>
    </w:p>
    <w:p w14:paraId="5FE7B64C" w14:textId="5113DF1F" w:rsidR="008C7EAE" w:rsidRPr="00972961" w:rsidRDefault="005123C1" w:rsidP="005123C1">
      <w:r w:rsidRPr="00972961">
        <w:t>The Government</w:t>
      </w:r>
      <w:r w:rsidR="008644B4" w:rsidRPr="00972961">
        <w:t>’</w:t>
      </w:r>
      <w:r w:rsidRPr="00972961">
        <w:t xml:space="preserve">s $1.7 billion investment in the October Budget </w:t>
      </w:r>
      <w:r w:rsidR="000C0BE1" w:rsidRPr="00972961">
        <w:t>for women</w:t>
      </w:r>
      <w:r w:rsidR="008644B4" w:rsidRPr="00972961">
        <w:t>’</w:t>
      </w:r>
      <w:r w:rsidR="000C0BE1" w:rsidRPr="00972961">
        <w:t>s safet</w:t>
      </w:r>
      <w:r w:rsidR="0015558B" w:rsidRPr="00972961">
        <w:t>y</w:t>
      </w:r>
      <w:r w:rsidR="000C0BE1" w:rsidRPr="00972961">
        <w:t xml:space="preserve"> initiatives</w:t>
      </w:r>
      <w:r w:rsidRPr="00972961">
        <w:t xml:space="preserve"> la</w:t>
      </w:r>
      <w:r w:rsidR="00C23758" w:rsidRPr="00972961">
        <w:t>id</w:t>
      </w:r>
      <w:r w:rsidRPr="00972961">
        <w:t xml:space="preserve"> a solid foundation for the Government</w:t>
      </w:r>
      <w:r w:rsidR="008644B4" w:rsidRPr="00972961">
        <w:t>’</w:t>
      </w:r>
      <w:r w:rsidRPr="00972961">
        <w:t xml:space="preserve">s sustained focus on ending violence against women. </w:t>
      </w:r>
    </w:p>
    <w:p w14:paraId="53E03525" w14:textId="7A7F0C0E" w:rsidR="008C7EAE" w:rsidRPr="00972961" w:rsidRDefault="005123C1" w:rsidP="008C7EAE">
      <w:r w:rsidRPr="00972961">
        <w:t xml:space="preserve">This included funding for </w:t>
      </w:r>
      <w:r w:rsidR="008C7EAE" w:rsidRPr="00972961">
        <w:t>a range of prevention activities to stop violence before it starts, including $83.5 million for</w:t>
      </w:r>
      <w:r w:rsidRPr="00972961">
        <w:t xml:space="preserve"> improving respectful relationships education </w:t>
      </w:r>
      <w:r w:rsidR="008C7EAE" w:rsidRPr="00972961">
        <w:t xml:space="preserve">in schools </w:t>
      </w:r>
      <w:r w:rsidRPr="00972961">
        <w:t xml:space="preserve">and </w:t>
      </w:r>
      <w:r w:rsidR="008C7EAE" w:rsidRPr="00972961">
        <w:t xml:space="preserve">$42.5 million for </w:t>
      </w:r>
      <w:r w:rsidRPr="00972961">
        <w:t>responding to the Respect@Work inquiry</w:t>
      </w:r>
      <w:r w:rsidR="008644B4" w:rsidRPr="00972961">
        <w:t xml:space="preserve">. </w:t>
      </w:r>
      <w:r w:rsidR="008C7EAE" w:rsidRPr="00972961">
        <w:t>Significant investments were also made to improve the supports and services available for women and children experiencing family, domestic and sexual violence including $169.4 million to fund 500</w:t>
      </w:r>
      <w:r w:rsidR="00536F63">
        <w:t> </w:t>
      </w:r>
      <w:r w:rsidR="008C7EAE" w:rsidRPr="00972961">
        <w:t>frontline community sector workers. This was bolstered by significant investments in housing, with $100 million of returns from the Housing Australia Future Fund to fund crisis and transitional housing options for women and children impacted by family and domestic violence and older women at risk of homelessness. </w:t>
      </w:r>
    </w:p>
    <w:p w14:paraId="29345DDC" w14:textId="00BC415B" w:rsidR="008371B4" w:rsidRPr="008743FF" w:rsidRDefault="0005527A" w:rsidP="008371B4">
      <w:r w:rsidRPr="00972961">
        <w:t>The</w:t>
      </w:r>
      <w:r w:rsidR="00E22319" w:rsidRPr="00972961">
        <w:t xml:space="preserve"> investments</w:t>
      </w:r>
      <w:r w:rsidR="00A64157" w:rsidRPr="00972961">
        <w:t xml:space="preserve"> in </w:t>
      </w:r>
      <w:r w:rsidR="00E22319" w:rsidRPr="00972961">
        <w:t>women</w:t>
      </w:r>
      <w:r w:rsidR="008644B4" w:rsidRPr="00972961">
        <w:t>’</w:t>
      </w:r>
      <w:r w:rsidR="00E22319" w:rsidRPr="00972961">
        <w:t xml:space="preserve">s safety </w:t>
      </w:r>
      <w:r w:rsidR="006A0CF4" w:rsidRPr="00972961">
        <w:t>through</w:t>
      </w:r>
      <w:r w:rsidR="00E22319" w:rsidRPr="00972961">
        <w:t xml:space="preserve"> </w:t>
      </w:r>
      <w:r w:rsidR="00A64157" w:rsidRPr="00972961">
        <w:t xml:space="preserve">this Budget and the October </w:t>
      </w:r>
      <w:r w:rsidR="00E22319" w:rsidRPr="00972961">
        <w:t>Budget</w:t>
      </w:r>
      <w:r w:rsidRPr="00972961">
        <w:t xml:space="preserve"> </w:t>
      </w:r>
      <w:r w:rsidR="00CF05BB" w:rsidRPr="00972961">
        <w:t>complement existing</w:t>
      </w:r>
      <w:r w:rsidRPr="00972961">
        <w:t xml:space="preserve"> </w:t>
      </w:r>
      <w:r w:rsidR="00BB7129" w:rsidRPr="00972961">
        <w:t>Government</w:t>
      </w:r>
      <w:r w:rsidRPr="00972961">
        <w:t xml:space="preserve"> </w:t>
      </w:r>
      <w:r w:rsidR="00395AC7" w:rsidRPr="00972961">
        <w:t>funding</w:t>
      </w:r>
      <w:r w:rsidRPr="00972961">
        <w:t xml:space="preserve"> </w:t>
      </w:r>
      <w:r w:rsidR="000B041A" w:rsidRPr="00972961">
        <w:t xml:space="preserve">for </w:t>
      </w:r>
      <w:r w:rsidR="00CF05BB" w:rsidRPr="00972961">
        <w:t xml:space="preserve">ongoing </w:t>
      </w:r>
      <w:r w:rsidR="000B041A" w:rsidRPr="00972961">
        <w:t>initiati</w:t>
      </w:r>
      <w:r w:rsidR="00395AC7" w:rsidRPr="00972961">
        <w:t xml:space="preserve">ves </w:t>
      </w:r>
      <w:r w:rsidR="00D73B68" w:rsidRPr="00972961">
        <w:t>and programs</w:t>
      </w:r>
      <w:r w:rsidR="00395AC7" w:rsidRPr="00972961">
        <w:t xml:space="preserve"> that are vital for women</w:t>
      </w:r>
      <w:r w:rsidR="008644B4" w:rsidRPr="00972961">
        <w:t>’</w:t>
      </w:r>
      <w:r w:rsidR="00395AC7" w:rsidRPr="00972961">
        <w:t>s safety</w:t>
      </w:r>
      <w:r w:rsidR="005B7F08" w:rsidRPr="00972961">
        <w:t>. This includes</w:t>
      </w:r>
      <w:r w:rsidR="0047661F" w:rsidRPr="00972961">
        <w:t xml:space="preserve"> ongoing funding </w:t>
      </w:r>
      <w:r w:rsidR="00591AA1" w:rsidRPr="00972961">
        <w:t>to deliver</w:t>
      </w:r>
      <w:r w:rsidR="0047661F" w:rsidRPr="00972961">
        <w:t xml:space="preserve"> 1800RESPECT</w:t>
      </w:r>
      <w:r w:rsidR="001F29E2" w:rsidRPr="00972961">
        <w:t xml:space="preserve">, </w:t>
      </w:r>
      <w:r w:rsidR="008371B4" w:rsidRPr="00972961">
        <w:t>provide supports in the family law system for women and families experiencing family and domestic violence</w:t>
      </w:r>
      <w:r w:rsidR="00CF05BB" w:rsidRPr="00972961">
        <w:t>,</w:t>
      </w:r>
      <w:r w:rsidR="008371B4" w:rsidRPr="00972961">
        <w:t xml:space="preserve"> and funding to prevent and respond to workplace harassment</w:t>
      </w:r>
      <w:r w:rsidR="0050179B" w:rsidRPr="00972961">
        <w:t>,</w:t>
      </w:r>
      <w:r w:rsidR="008371B4" w:rsidRPr="00972961">
        <w:t xml:space="preserve"> </w:t>
      </w:r>
      <w:r w:rsidR="008371B4" w:rsidRPr="008743FF">
        <w:t xml:space="preserve">including implementation of recommendations from the Respect@Work report. </w:t>
      </w:r>
    </w:p>
    <w:p w14:paraId="788A7D85" w14:textId="4EBAC941" w:rsidR="005123C1" w:rsidRPr="00972961" w:rsidRDefault="005123C1" w:rsidP="005123C1">
      <w:r w:rsidRPr="008743FF">
        <w:t>This Budget builds on th</w:t>
      </w:r>
      <w:r w:rsidR="00586850" w:rsidRPr="008743FF">
        <w:t>at</w:t>
      </w:r>
      <w:r w:rsidRPr="008743FF">
        <w:t xml:space="preserve"> with a further $5</w:t>
      </w:r>
      <w:r w:rsidR="00C605FC" w:rsidRPr="008743FF">
        <w:t>89</w:t>
      </w:r>
      <w:r w:rsidR="000347E6" w:rsidRPr="008743FF">
        <w:t>.3</w:t>
      </w:r>
      <w:r w:rsidRPr="008743FF">
        <w:t xml:space="preserve"> million funding to support </w:t>
      </w:r>
      <w:r w:rsidR="00A76156" w:rsidRPr="008743FF">
        <w:t>women’s safety, including dedicated funding for First Nations women’s safety</w:t>
      </w:r>
      <w:r w:rsidRPr="008743FF">
        <w:t xml:space="preserve">. </w:t>
      </w:r>
      <w:r w:rsidRPr="00972961">
        <w:t xml:space="preserve">This is complemented by </w:t>
      </w:r>
      <w:r w:rsidR="007E06B2" w:rsidRPr="00972961">
        <w:t xml:space="preserve">funding to implement recommendations </w:t>
      </w:r>
      <w:r w:rsidR="000419C2" w:rsidRPr="00972961">
        <w:t>from t</w:t>
      </w:r>
      <w:r w:rsidR="007E06B2" w:rsidRPr="00972961">
        <w:t>he Set the Standard report</w:t>
      </w:r>
      <w:r w:rsidRPr="00972961">
        <w:t xml:space="preserve">, </w:t>
      </w:r>
      <w:r w:rsidR="0032397B" w:rsidRPr="00972961">
        <w:t>funding for the Office of the eSafety Commissioner,</w:t>
      </w:r>
      <w:r w:rsidRPr="00972961">
        <w:t xml:space="preserve"> and increases in funding for community organisations that provide vital services to women and children experiencing violence</w:t>
      </w:r>
      <w:r w:rsidR="00506DCA" w:rsidRPr="00972961">
        <w:t>, as well as the Government</w:t>
      </w:r>
      <w:r w:rsidR="008644B4" w:rsidRPr="00972961">
        <w:t>’</w:t>
      </w:r>
      <w:r w:rsidR="00506DCA" w:rsidRPr="00972961">
        <w:t>s reforms to improve access to social and affordable housing.</w:t>
      </w:r>
      <w:r w:rsidRPr="00972961">
        <w:t xml:space="preserve"> </w:t>
      </w:r>
    </w:p>
    <w:p w14:paraId="3811C0B4" w14:textId="03DF0166" w:rsidR="009D77E4" w:rsidRPr="00972961" w:rsidRDefault="009D77E4" w:rsidP="00C55B1E">
      <w:pPr>
        <w:pStyle w:val="Heading2"/>
      </w:pPr>
      <w:bookmarkStart w:id="57" w:name="_Toc132996023"/>
      <w:bookmarkStart w:id="58" w:name="_Toc134293322"/>
      <w:bookmarkStart w:id="59" w:name="_Toc132643594"/>
      <w:bookmarkStart w:id="60" w:name="_Toc132795516"/>
      <w:r w:rsidRPr="00972961">
        <w:t>Supporting First Nations women</w:t>
      </w:r>
      <w:r w:rsidR="008644B4" w:rsidRPr="00972961">
        <w:t>’</w:t>
      </w:r>
      <w:r w:rsidRPr="00972961">
        <w:t>s safety</w:t>
      </w:r>
      <w:bookmarkEnd w:id="57"/>
      <w:bookmarkEnd w:id="58"/>
    </w:p>
    <w:p w14:paraId="1C1A8CDD" w14:textId="08D9F6BD" w:rsidR="009D77E4" w:rsidRPr="00E70EF9" w:rsidRDefault="009D77E4" w:rsidP="00C55B1E">
      <w:pPr>
        <w:rPr>
          <w:rFonts w:asciiTheme="minorHAnsi" w:eastAsiaTheme="minorEastAsia" w:hAnsiTheme="minorHAnsi" w:cstheme="minorBidi"/>
          <w:szCs w:val="19"/>
        </w:rPr>
      </w:pPr>
      <w:r w:rsidRPr="00972961">
        <w:rPr>
          <w:rFonts w:asciiTheme="minorHAnsi" w:eastAsiaTheme="minorEastAsia" w:hAnsiTheme="minorHAnsi" w:cstheme="minorBidi"/>
          <w:szCs w:val="19"/>
        </w:rPr>
        <w:t>First Nations women experience heighte</w:t>
      </w:r>
      <w:r w:rsidR="00567ADE" w:rsidRPr="00972961">
        <w:rPr>
          <w:rFonts w:asciiTheme="minorHAnsi" w:eastAsiaTheme="minorEastAsia" w:hAnsiTheme="minorHAnsi" w:cstheme="minorBidi"/>
          <w:szCs w:val="19"/>
        </w:rPr>
        <w:t>ne</w:t>
      </w:r>
      <w:r w:rsidRPr="00972961">
        <w:rPr>
          <w:rFonts w:asciiTheme="minorHAnsi" w:eastAsiaTheme="minorEastAsia" w:hAnsiTheme="minorHAnsi" w:cstheme="minorBidi"/>
          <w:szCs w:val="19"/>
        </w:rPr>
        <w:t xml:space="preserve">d vulnerability to harm because of intergenerational </w:t>
      </w:r>
      <w:r w:rsidR="005135DA" w:rsidRPr="00972961">
        <w:rPr>
          <w:rFonts w:asciiTheme="minorHAnsi" w:eastAsiaTheme="minorEastAsia" w:hAnsiTheme="minorHAnsi" w:cstheme="minorBidi"/>
          <w:szCs w:val="19"/>
        </w:rPr>
        <w:t>trauma</w:t>
      </w:r>
      <w:r w:rsidRPr="00972961">
        <w:rPr>
          <w:rFonts w:asciiTheme="minorHAnsi" w:eastAsiaTheme="minorEastAsia" w:hAnsiTheme="minorHAnsi" w:cstheme="minorBidi"/>
          <w:szCs w:val="19"/>
        </w:rPr>
        <w:t xml:space="preserve"> and intersectional discrimination while caring for large and </w:t>
      </w:r>
      <w:r w:rsidRPr="00972961">
        <w:rPr>
          <w:rFonts w:asciiTheme="minorHAnsi" w:eastAsiaTheme="minorEastAsia" w:hAnsiTheme="minorHAnsi" w:cstheme="minorBidi"/>
          <w:szCs w:val="19"/>
        </w:rPr>
        <w:lastRenderedPageBreak/>
        <w:t>extended families with their own compounding experiences of individual and systemic violence and discrimination.</w:t>
      </w:r>
      <w:r w:rsidR="007B330F" w:rsidRPr="00972961">
        <w:rPr>
          <w:rStyle w:val="EndnoteReference"/>
          <w:rFonts w:asciiTheme="minorHAnsi" w:eastAsiaTheme="minorEastAsia" w:hAnsiTheme="minorHAnsi" w:cstheme="minorBidi"/>
          <w:szCs w:val="19"/>
        </w:rPr>
        <w:endnoteReference w:id="38"/>
      </w:r>
      <w:r w:rsidR="007B330F" w:rsidRPr="00972961">
        <w:rPr>
          <w:rFonts w:asciiTheme="minorHAnsi" w:eastAsiaTheme="minorEastAsia" w:hAnsiTheme="minorHAnsi" w:cstheme="minorBidi"/>
        </w:rPr>
        <w:t xml:space="preserve"> </w:t>
      </w:r>
    </w:p>
    <w:p w14:paraId="48980500" w14:textId="28135614" w:rsidR="00F608A4" w:rsidRPr="00972961" w:rsidRDefault="00F608A4" w:rsidP="00F608A4">
      <w:pPr>
        <w:rPr>
          <w:rFonts w:asciiTheme="minorHAnsi" w:eastAsiaTheme="minorEastAsia" w:hAnsiTheme="minorHAnsi" w:cstheme="minorBidi"/>
        </w:rPr>
      </w:pPr>
      <w:r w:rsidRPr="00972961">
        <w:rPr>
          <w:rFonts w:asciiTheme="minorHAnsi" w:eastAsiaTheme="minorEastAsia" w:hAnsiTheme="minorHAnsi" w:cstheme="minorBidi"/>
        </w:rPr>
        <w:t xml:space="preserve">In 2020–21, First Nations women were 33 times more likely to be hospitalised for injuries related to family and domestic violence than </w:t>
      </w:r>
      <w:r w:rsidR="002944F4" w:rsidRPr="00972961">
        <w:rPr>
          <w:rFonts w:asciiTheme="minorHAnsi" w:eastAsiaTheme="minorEastAsia" w:hAnsiTheme="minorHAnsi" w:cstheme="minorBidi"/>
        </w:rPr>
        <w:t>other Australian</w:t>
      </w:r>
      <w:r w:rsidRPr="00972961">
        <w:rPr>
          <w:rFonts w:asciiTheme="minorHAnsi" w:eastAsiaTheme="minorEastAsia" w:hAnsiTheme="minorHAnsi" w:cstheme="minorBidi"/>
        </w:rPr>
        <w:t xml:space="preserve"> women (Chart </w:t>
      </w:r>
      <w:r w:rsidR="00F43F99">
        <w:rPr>
          <w:rFonts w:asciiTheme="minorHAnsi" w:eastAsiaTheme="minorEastAsia" w:hAnsiTheme="minorHAnsi" w:cstheme="minorBidi"/>
        </w:rPr>
        <w:t>2</w:t>
      </w:r>
      <w:r w:rsidRPr="00972961">
        <w:rPr>
          <w:rFonts w:asciiTheme="minorHAnsi" w:eastAsiaTheme="minorEastAsia" w:hAnsiTheme="minorHAnsi" w:cstheme="minorBidi"/>
        </w:rPr>
        <w:t xml:space="preserve">.2). In the majority of these cases, hospitalisation was due to intentional injury from a spouse or domestic partner, a parent or another family member. </w:t>
      </w:r>
    </w:p>
    <w:p w14:paraId="09741C0E" w14:textId="2B2791DB" w:rsidR="009D77E4" w:rsidRPr="00972961" w:rsidRDefault="009D77E4" w:rsidP="000F2549">
      <w:pPr>
        <w:pStyle w:val="ChartMainHeading"/>
        <w:rPr>
          <w:rFonts w:eastAsiaTheme="minorEastAsia"/>
        </w:rPr>
      </w:pPr>
      <w:r w:rsidRPr="00972961">
        <w:rPr>
          <w:rFonts w:eastAsiaTheme="minorEastAsia"/>
        </w:rPr>
        <w:t xml:space="preserve">Chart </w:t>
      </w:r>
      <w:r w:rsidR="00F021D1" w:rsidRPr="00972961">
        <w:rPr>
          <w:rFonts w:eastAsiaTheme="minorEastAsia"/>
        </w:rPr>
        <w:t>2</w:t>
      </w:r>
      <w:r w:rsidR="00A927FE" w:rsidRPr="00972961">
        <w:rPr>
          <w:rFonts w:eastAsiaTheme="minorEastAsia"/>
        </w:rPr>
        <w:t>.2</w:t>
      </w:r>
      <w:r w:rsidRPr="00972961">
        <w:rPr>
          <w:rFonts w:eastAsiaTheme="minorEastAsia"/>
        </w:rPr>
        <w:t>: Family and domestic violence related hospitalisations 2020</w:t>
      </w:r>
      <w:r w:rsidR="00825999" w:rsidRPr="00972961">
        <w:rPr>
          <w:rFonts w:eastAsiaTheme="minorEastAsia"/>
        </w:rPr>
        <w:t>–</w:t>
      </w:r>
      <w:r w:rsidRPr="00972961">
        <w:rPr>
          <w:rFonts w:eastAsiaTheme="minorEastAsia"/>
        </w:rPr>
        <w:t>21</w:t>
      </w:r>
    </w:p>
    <w:p w14:paraId="751B8FE3" w14:textId="4B8B43E8" w:rsidR="00F53BE8" w:rsidRPr="00BA1758" w:rsidRDefault="00F53BE8" w:rsidP="57079FDA">
      <w:pPr>
        <w:pStyle w:val="ChartGraphic"/>
        <w:rPr>
          <w:rFonts w:eastAsiaTheme="minorEastAsia"/>
        </w:rPr>
      </w:pPr>
      <w:r w:rsidRPr="00BA1758">
        <w:rPr>
          <w:rFonts w:eastAsiaTheme="minorEastAsia"/>
        </w:rPr>
        <w:fldChar w:fldCharType="begin" w:fldLock="1"/>
      </w:r>
      <w:r w:rsidRPr="00BA1758">
        <w:rPr>
          <w:rFonts w:eastAsiaTheme="minorEastAsia"/>
        </w:rPr>
        <w:fldChar w:fldCharType="separate"/>
      </w:r>
      <w:r w:rsidR="0068680F">
        <w:rPr>
          <w:rFonts w:eastAsiaTheme="minorEastAsia"/>
        </w:rPr>
        <w:pict w14:anchorId="002ADFBC">
          <v:shape id="_x0000_i1037" type="#_x0000_t75" style="width:354.4pt;height:228.15pt">
            <v:imagedata r:id="rId54" o:title=""/>
          </v:shape>
        </w:pict>
      </w:r>
      <w:r w:rsidRPr="00BA1758">
        <w:rPr>
          <w:rFonts w:eastAsiaTheme="minorEastAsia"/>
        </w:rPr>
        <w:fldChar w:fldCharType="end"/>
      </w:r>
    </w:p>
    <w:p w14:paraId="1C790934" w14:textId="4FACF3E2" w:rsidR="009D77E4" w:rsidRPr="00BA1758" w:rsidRDefault="0068680F" w:rsidP="000F2549">
      <w:pPr>
        <w:pStyle w:val="ChartGraphic"/>
        <w:rPr>
          <w:rFonts w:eastAsiaTheme="minorEastAsia"/>
        </w:rPr>
      </w:pPr>
      <w:r>
        <w:rPr>
          <w:rFonts w:eastAsiaTheme="minorEastAsia"/>
        </w:rPr>
        <w:pict w14:anchorId="2FB5F6DC">
          <v:shape id="_x0000_i1038" type="#_x0000_t75" alt="This is a bar chart showing the rate of family and domestic violence related hospitalisations per 100,000 people for Indigenous Australians as compared to non-Indigenous Australians in 2020-21, split by sex.  The chart shows that the rate of hospitalisations is significantly higher for Indigenous Australians, and especially for female Indigenous Australians." style="width:354.4pt;height:228.15pt">
            <v:imagedata r:id="rId55" o:title=""/>
          </v:shape>
        </w:pict>
      </w:r>
    </w:p>
    <w:p w14:paraId="68088C7D" w14:textId="340C00E6" w:rsidR="009D77E4" w:rsidRDefault="009D77E4" w:rsidP="00174263">
      <w:pPr>
        <w:pStyle w:val="ChartandTableFootnote"/>
      </w:pPr>
      <w:r w:rsidRPr="00972961">
        <w:rPr>
          <w:color w:val="auto"/>
        </w:rPr>
        <w:t xml:space="preserve">Source: </w:t>
      </w:r>
      <w:r w:rsidRPr="00972961">
        <w:rPr>
          <w:color w:val="auto"/>
        </w:rPr>
        <w:tab/>
        <w:t xml:space="preserve">Graphed from Australian Institute of Health and Welfare (2022) </w:t>
      </w:r>
      <w:hyperlink r:id="rId56" w:history="1">
        <w:r w:rsidRPr="00972961">
          <w:rPr>
            <w:rStyle w:val="Hyperlink"/>
            <w:u w:val="none"/>
          </w:rPr>
          <w:t>Family, domestic and sexual violence data in Australia, Hospitalisations for family and domestic violence</w:t>
        </w:r>
        <w:r w:rsidR="008644B4" w:rsidRPr="00972961">
          <w:rPr>
            <w:rStyle w:val="Hyperlink"/>
            <w:u w:val="none"/>
          </w:rPr>
          <w:noBreakHyphen/>
        </w:r>
        <w:r w:rsidRPr="00972961">
          <w:rPr>
            <w:rStyle w:val="Hyperlink"/>
            <w:u w:val="none"/>
          </w:rPr>
          <w:t>Australian Institute of Health and Welfare (aihw.gov.au)</w:t>
        </w:r>
      </w:hyperlink>
      <w:r w:rsidRPr="00BA1758">
        <w:t>.</w:t>
      </w:r>
    </w:p>
    <w:p w14:paraId="1F1A3FEB" w14:textId="77777777" w:rsidR="00174263" w:rsidRPr="00BA1758" w:rsidRDefault="00174263" w:rsidP="00174263">
      <w:pPr>
        <w:pStyle w:val="ChartLine"/>
      </w:pPr>
    </w:p>
    <w:p w14:paraId="1CBBBC81" w14:textId="7C810FE4" w:rsidR="009D77E4" w:rsidRPr="00972961" w:rsidRDefault="009D77E4" w:rsidP="00C55B1E">
      <w:r w:rsidRPr="00972961">
        <w:t>First Nations women living with disability or a long</w:t>
      </w:r>
      <w:r w:rsidR="008644B4" w:rsidRPr="00972961">
        <w:noBreakHyphen/>
      </w:r>
      <w:r w:rsidRPr="00972961">
        <w:t>term health condition experience higher rates of physical or threatened violence than First Nations women living without disability or a long</w:t>
      </w:r>
      <w:r w:rsidR="008644B4" w:rsidRPr="00972961">
        <w:noBreakHyphen/>
      </w:r>
      <w:r w:rsidRPr="00972961">
        <w:t>term health condition (24</w:t>
      </w:r>
      <w:r w:rsidR="006B3333" w:rsidRPr="00972961">
        <w:t> per cent</w:t>
      </w:r>
      <w:r w:rsidRPr="00972961">
        <w:t xml:space="preserve"> compared to 15</w:t>
      </w:r>
      <w:r w:rsidR="006B3333" w:rsidRPr="00972961">
        <w:t> per cent</w:t>
      </w:r>
      <w:r w:rsidRPr="00972961">
        <w:t>). This demonstrates the ways First Nations women can experience cross</w:t>
      </w:r>
      <w:r w:rsidR="008644B4" w:rsidRPr="00972961">
        <w:noBreakHyphen/>
      </w:r>
      <w:r w:rsidRPr="00972961">
        <w:t xml:space="preserve">cutting issues, as outlined in the 2023 Commonwealth Closing the Gap Implementation Plan. It also shows how </w:t>
      </w:r>
      <w:r w:rsidR="00992524" w:rsidRPr="00972961">
        <w:t xml:space="preserve">some </w:t>
      </w:r>
      <w:r w:rsidRPr="00972961">
        <w:t>women can face compounding issues and threats to their safety, requiring tailored supports.</w:t>
      </w:r>
    </w:p>
    <w:p w14:paraId="693B5F93" w14:textId="0FF25159" w:rsidR="009D77E4" w:rsidRPr="00972961" w:rsidDel="00C3348A" w:rsidRDefault="009D77E4" w:rsidP="00C55B1E">
      <w:pPr>
        <w:rPr>
          <w:rFonts w:eastAsia="Book Antiqua" w:cs="Book Antiqua"/>
          <w:sz w:val="16"/>
          <w:szCs w:val="16"/>
        </w:rPr>
      </w:pPr>
      <w:r w:rsidRPr="00972961">
        <w:rPr>
          <w:rFonts w:eastAsia="Book Antiqua" w:cs="Book Antiqua"/>
          <w:szCs w:val="19"/>
        </w:rPr>
        <w:t xml:space="preserve">Without the provision of tailored, dedicated supports these compounding issues contribute to further experiences of trauma, isolation and exclusion. This </w:t>
      </w:r>
      <w:r w:rsidRPr="00972961">
        <w:rPr>
          <w:rFonts w:eastAsia="Book Antiqua"/>
        </w:rPr>
        <w:t>reinforces existing gaps and barriers to accessing community</w:t>
      </w:r>
      <w:r w:rsidR="008644B4" w:rsidRPr="00972961">
        <w:rPr>
          <w:rFonts w:eastAsia="Book Antiqua"/>
        </w:rPr>
        <w:noBreakHyphen/>
      </w:r>
      <w:r w:rsidRPr="00972961">
        <w:rPr>
          <w:rFonts w:eastAsia="Book Antiqua"/>
        </w:rPr>
        <w:t>led, culturally appropriate, trauma</w:t>
      </w:r>
      <w:r w:rsidR="008644B4" w:rsidRPr="00972961">
        <w:rPr>
          <w:rFonts w:eastAsia="Book Antiqua"/>
        </w:rPr>
        <w:noBreakHyphen/>
      </w:r>
      <w:r w:rsidRPr="00972961">
        <w:rPr>
          <w:rFonts w:eastAsia="Book Antiqua"/>
        </w:rPr>
        <w:t>aware and healing</w:t>
      </w:r>
      <w:r w:rsidR="008644B4" w:rsidRPr="00972961">
        <w:rPr>
          <w:rFonts w:eastAsia="Book Antiqua"/>
        </w:rPr>
        <w:noBreakHyphen/>
      </w:r>
      <w:r w:rsidRPr="00972961">
        <w:rPr>
          <w:rFonts w:eastAsia="Book Antiqua"/>
        </w:rPr>
        <w:t>informed service delivery.</w:t>
      </w:r>
    </w:p>
    <w:p w14:paraId="25CE8BE1" w14:textId="7BDD8696" w:rsidR="009D77E4" w:rsidRPr="00972961" w:rsidRDefault="009D77E4" w:rsidP="00C55B1E">
      <w:pPr>
        <w:pStyle w:val="Heading3"/>
      </w:pPr>
      <w:r w:rsidRPr="00972961">
        <w:lastRenderedPageBreak/>
        <w:t>Aboriginal and Torres Strait Islander Action Plan</w:t>
      </w:r>
    </w:p>
    <w:p w14:paraId="7FD90BC7" w14:textId="08EFB680" w:rsidR="009D77E4" w:rsidRPr="00972961" w:rsidRDefault="00D677B3" w:rsidP="00A25A60">
      <w:pPr>
        <w:keepLines/>
      </w:pPr>
      <w:r w:rsidRPr="00972961">
        <w:t xml:space="preserve">Investment in First Nations family safety is informed by the emerging priorities of the </w:t>
      </w:r>
      <w:r w:rsidR="009D77E4" w:rsidRPr="00972961">
        <w:t>dedicated Aboriginal and Torres Strait Islander Action Plan</w:t>
      </w:r>
      <w:r w:rsidR="00FC15A4" w:rsidRPr="00972961">
        <w:t>, which is under development</w:t>
      </w:r>
      <w:r w:rsidR="008644B4" w:rsidRPr="00972961">
        <w:t xml:space="preserve">. </w:t>
      </w:r>
      <w:r w:rsidR="00FC15A4" w:rsidRPr="00972961">
        <w:t>M</w:t>
      </w:r>
      <w:r w:rsidR="009D77E4" w:rsidRPr="00972961" w:rsidDel="5804D90A">
        <w:t>easures</w:t>
      </w:r>
      <w:r w:rsidR="009D77E4" w:rsidRPr="00972961">
        <w:t xml:space="preserve"> will acknowledge the connections between, and impact of, social and economic disadvantage from</w:t>
      </w:r>
      <w:r w:rsidR="009D77E4" w:rsidRPr="00972961" w:rsidDel="008D7DB7">
        <w:t xml:space="preserve"> </w:t>
      </w:r>
      <w:r w:rsidR="009D77E4" w:rsidRPr="00972961">
        <w:t xml:space="preserve">intergenerational and ongoing experiences of trauma. This includes the ongoing impacts of racism, dispossession and violence on First </w:t>
      </w:r>
      <w:r w:rsidR="00720E00" w:rsidRPr="00972961">
        <w:t>Nations</w:t>
      </w:r>
      <w:r w:rsidR="009D77E4" w:rsidRPr="00972961">
        <w:t xml:space="preserve"> people and communities.</w:t>
      </w:r>
    </w:p>
    <w:p w14:paraId="44A5D7B7" w14:textId="783D6C72" w:rsidR="009D77E4" w:rsidRPr="00972961" w:rsidRDefault="009D77E4" w:rsidP="00C55B1E">
      <w:r w:rsidRPr="00972961">
        <w:t xml:space="preserve">First Nations people have the greatest knowledge about the issues that affect them, and the Government is listening and working in partnership to find solutions. The Aboriginal and Torres Strait Islander Action Plan </w:t>
      </w:r>
      <w:r w:rsidR="00FC15A4" w:rsidRPr="00972961">
        <w:t>is being</w:t>
      </w:r>
      <w:r w:rsidRPr="00972961">
        <w:t xml:space="preserve"> developed in genuine partnership with the Aboriginal and Torres Strait Islander Advisory Council on </w:t>
      </w:r>
      <w:r w:rsidR="00581CA0" w:rsidRPr="00972961">
        <w:t xml:space="preserve">family, </w:t>
      </w:r>
      <w:r w:rsidRPr="00972961">
        <w:t>domestic  and sexual violence (Advisory Council). The Advisory Council is working with First Nations leaders, Elders, communities, community</w:t>
      </w:r>
      <w:r w:rsidR="008644B4" w:rsidRPr="00972961">
        <w:noBreakHyphen/>
      </w:r>
      <w:r w:rsidRPr="00972961">
        <w:t>led organisations and governments to build effective pathways, services and responses for both victim</w:t>
      </w:r>
      <w:r w:rsidR="008644B4" w:rsidRPr="00972961">
        <w:noBreakHyphen/>
      </w:r>
      <w:r w:rsidRPr="00972961">
        <w:t xml:space="preserve">survivors and perpetrators of family violence to inform the Action Plan. </w:t>
      </w:r>
    </w:p>
    <w:p w14:paraId="29515C3A" w14:textId="67764BB2" w:rsidR="009D77E4" w:rsidRPr="00972961" w:rsidRDefault="00FC15A4" w:rsidP="00C55B1E">
      <w:r w:rsidRPr="00972961">
        <w:t>The</w:t>
      </w:r>
      <w:r w:rsidR="009D77E4" w:rsidRPr="00972961">
        <w:t xml:space="preserve"> Aboriginal and Torres Strait Islander Action Plan will recognise the intersectional approach needed to address family, domestic and sexual violence against First Nations women, Elders, children, people with disability, and the LGBTQIA+ Sistergirl and Brotherboy communities. </w:t>
      </w:r>
    </w:p>
    <w:p w14:paraId="314BE142" w14:textId="1F89B444" w:rsidR="009D77E4" w:rsidRPr="00972961" w:rsidRDefault="009D77E4" w:rsidP="00C55B1E">
      <w:pPr>
        <w:pStyle w:val="Heading3"/>
      </w:pPr>
      <w:r w:rsidRPr="00972961">
        <w:t>First Nations National Plan for Family Safety</w:t>
      </w:r>
    </w:p>
    <w:p w14:paraId="470D5FB1" w14:textId="2784059D" w:rsidR="009D77E4" w:rsidRPr="00972961" w:rsidRDefault="009D77E4" w:rsidP="00C55B1E">
      <w:r w:rsidRPr="00972961">
        <w:t xml:space="preserve">Building on the National Plan and the dedicated Aboriginal and Torres Strait Islander Action Plan, the Government has also committed to deliver the first ever standalone First Nations National Plan for Family Safety (the First Nations National Plan) which will be a significant undertaking to address the complex and sensitive factors driving violence against First Nations women, children and communities. </w:t>
      </w:r>
    </w:p>
    <w:p w14:paraId="671CE469" w14:textId="5F239A91" w:rsidR="009D77E4" w:rsidRPr="00972961" w:rsidRDefault="009D77E4" w:rsidP="00C55B1E">
      <w:r w:rsidRPr="00972961">
        <w:t>The First Nations National Plan will be led by First Nations people and will explore solutions linked to the principles of truth</w:t>
      </w:r>
      <w:r w:rsidR="00581CA0" w:rsidRPr="00972961">
        <w:t>-</w:t>
      </w:r>
      <w:r w:rsidRPr="00972961">
        <w:t>telling and self</w:t>
      </w:r>
      <w:r w:rsidR="008644B4" w:rsidRPr="00972961">
        <w:noBreakHyphen/>
      </w:r>
      <w:r w:rsidRPr="00972961">
        <w:t>determination. It will highlight the need to transform current prevention, early intervention, response, recovery and healing efforts to</w:t>
      </w:r>
      <w:r w:rsidRPr="00972961" w:rsidDel="007B3B58">
        <w:t xml:space="preserve"> </w:t>
      </w:r>
      <w:r w:rsidRPr="00972961">
        <w:t>counter systemic racism and promote culturally safe practices and holistic approaches that respond to deeply held historical trauma and improve the wellbeing of First Nations people.</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46E089B5" w14:textId="77777777" w:rsidTr="0196D008">
        <w:trPr>
          <w:cantSplit/>
        </w:trPr>
        <w:tc>
          <w:tcPr>
            <w:tcW w:w="5000" w:type="pct"/>
            <w:shd w:val="clear" w:color="auto" w:fill="E6F2FF"/>
            <w:hideMark/>
          </w:tcPr>
          <w:p w14:paraId="1DBD8048" w14:textId="766D8945" w:rsidR="009D77E4" w:rsidRPr="00972961" w:rsidRDefault="009D77E4" w:rsidP="00B3717B">
            <w:pPr>
              <w:pStyle w:val="BoxHeading"/>
            </w:pPr>
            <w:r w:rsidRPr="00972961">
              <w:lastRenderedPageBreak/>
              <w:t xml:space="preserve">Budget </w:t>
            </w:r>
            <w:r w:rsidR="00BB2884" w:rsidRPr="00972961">
              <w:t>h</w:t>
            </w:r>
            <w:r w:rsidRPr="00972961">
              <w:t xml:space="preserve">ighlights: First Nations </w:t>
            </w:r>
            <w:r w:rsidR="00CA08DB" w:rsidRPr="00972961">
              <w:t>women</w:t>
            </w:r>
            <w:r w:rsidR="008644B4" w:rsidRPr="00972961">
              <w:t>’</w:t>
            </w:r>
            <w:r w:rsidR="00CA08DB" w:rsidRPr="00972961">
              <w:t>s safety</w:t>
            </w:r>
          </w:p>
          <w:p w14:paraId="1F2F74D1" w14:textId="79E10C89" w:rsidR="00E02062" w:rsidRPr="00972961" w:rsidRDefault="009D77E4" w:rsidP="00E02062">
            <w:pPr>
              <w:pStyle w:val="BoxBullet"/>
            </w:pPr>
            <w:r w:rsidRPr="00972961">
              <w:t>This Budget provides $</w:t>
            </w:r>
            <w:r w:rsidR="00FA383C" w:rsidRPr="00972961">
              <w:t>1</w:t>
            </w:r>
            <w:r w:rsidR="00237ACC" w:rsidRPr="00972961">
              <w:t>94</w:t>
            </w:r>
            <w:r w:rsidR="00827A60" w:rsidRPr="00972961">
              <w:t xml:space="preserve"> million</w:t>
            </w:r>
            <w:r w:rsidR="000252BB" w:rsidRPr="00972961">
              <w:t xml:space="preserve"> </w:t>
            </w:r>
            <w:r w:rsidR="000017BC" w:rsidRPr="00972961">
              <w:t>over 5 years</w:t>
            </w:r>
            <w:r w:rsidR="000252BB" w:rsidRPr="00972961">
              <w:t xml:space="preserve"> </w:t>
            </w:r>
            <w:r w:rsidRPr="00972961">
              <w:t xml:space="preserve">to </w:t>
            </w:r>
            <w:r w:rsidR="004337D5" w:rsidRPr="00972961">
              <w:t>support</w:t>
            </w:r>
            <w:r w:rsidRPr="00972961">
              <w:t xml:space="preserve"> Australia</w:t>
            </w:r>
            <w:r w:rsidR="008644B4" w:rsidRPr="00972961">
              <w:t>’</w:t>
            </w:r>
            <w:r w:rsidRPr="00972961">
              <w:t xml:space="preserve">s </w:t>
            </w:r>
            <w:r w:rsidRPr="008743FF">
              <w:rPr>
                <w:bCs/>
              </w:rPr>
              <w:t>first dedicated Aboriginal and Torres Strait Islander Action Plan for family violence</w:t>
            </w:r>
            <w:r w:rsidRPr="00972961">
              <w:t xml:space="preserve">. </w:t>
            </w:r>
            <w:r w:rsidR="00FA383C" w:rsidRPr="00972961">
              <w:t>This includes:</w:t>
            </w:r>
          </w:p>
          <w:p w14:paraId="6D61B2F3" w14:textId="3C60148C" w:rsidR="00261DCA" w:rsidRPr="00972961" w:rsidRDefault="00261DCA">
            <w:pPr>
              <w:pStyle w:val="Boxdash"/>
            </w:pPr>
            <w:r w:rsidRPr="00972961">
              <w:t>$14</w:t>
            </w:r>
            <w:r w:rsidR="00AF692A" w:rsidRPr="00972961">
              <w:t>5</w:t>
            </w:r>
            <w:r w:rsidRPr="00972961">
              <w:t>.</w:t>
            </w:r>
            <w:r w:rsidR="00AF692A" w:rsidRPr="00972961">
              <w:t>3</w:t>
            </w:r>
            <w:r w:rsidRPr="00972961">
              <w:t xml:space="preserve"> million</w:t>
            </w:r>
            <w:r w:rsidR="000067D5" w:rsidRPr="00972961">
              <w:t xml:space="preserve"> to support </w:t>
            </w:r>
            <w:r w:rsidR="001938AE" w:rsidRPr="00972961">
              <w:t>activities which address immediate safety concerns for First Nations women and children who are experiencing, or at risk of experiencing, family and domestic violence</w:t>
            </w:r>
          </w:p>
          <w:p w14:paraId="6E5C0E48" w14:textId="3FDAE8A7" w:rsidR="00023292" w:rsidRPr="00972961" w:rsidRDefault="00023292">
            <w:pPr>
              <w:pStyle w:val="Boxdash"/>
            </w:pPr>
            <w:r w:rsidRPr="00972961">
              <w:t>$23.2 million to partner with local organisations to design, deliver and evaluate community</w:t>
            </w:r>
            <w:r w:rsidR="008644B4" w:rsidRPr="00972961">
              <w:noBreakHyphen/>
            </w:r>
            <w:r w:rsidRPr="00972961">
              <w:t>led, place</w:t>
            </w:r>
            <w:r w:rsidR="008644B4" w:rsidRPr="00972961">
              <w:noBreakHyphen/>
            </w:r>
            <w:r w:rsidRPr="00972961">
              <w:t>based, trauma</w:t>
            </w:r>
            <w:r w:rsidR="008644B4" w:rsidRPr="00972961">
              <w:noBreakHyphen/>
            </w:r>
            <w:r w:rsidRPr="00972961">
              <w:t>aware and culturally responsive healing programs for First Nations children and families who are impacted by family violence or at risk of engagement with the child protection systems</w:t>
            </w:r>
          </w:p>
          <w:p w14:paraId="731EE5E9" w14:textId="713C1E86" w:rsidR="004D0535" w:rsidRPr="008743FF" w:rsidRDefault="0099422C">
            <w:pPr>
              <w:pStyle w:val="Boxdash"/>
            </w:pPr>
            <w:r w:rsidRPr="00972961">
              <w:t>$17.6 million</w:t>
            </w:r>
            <w:r w:rsidR="0C352F82" w:rsidRPr="00972961">
              <w:t xml:space="preserve"> </w:t>
            </w:r>
            <w:r w:rsidRPr="00972961">
              <w:t xml:space="preserve">to deliver on family safety initiatives under the Aboriginal and </w:t>
            </w:r>
            <w:r w:rsidRPr="008743FF">
              <w:t>Torres Strait Islander Action Plan</w:t>
            </w:r>
          </w:p>
          <w:p w14:paraId="357B885D" w14:textId="22992882" w:rsidR="009D77E4" w:rsidRPr="008743FF" w:rsidRDefault="004D0535">
            <w:pPr>
              <w:pStyle w:val="Boxdash"/>
            </w:pPr>
            <w:r w:rsidRPr="008743FF">
              <w:t>$7.8 million</w:t>
            </w:r>
            <w:r w:rsidR="00897538" w:rsidRPr="008743FF">
              <w:t xml:space="preserve"> over 5 years</w:t>
            </w:r>
            <w:r w:rsidRPr="008743FF">
              <w:t xml:space="preserve"> to support the development of a standalone First Nations National Plan </w:t>
            </w:r>
            <w:r w:rsidR="00464805" w:rsidRPr="008743FF">
              <w:t>for Family Safety, including governance, secretariat and data arrangements</w:t>
            </w:r>
            <w:r w:rsidRPr="008743FF">
              <w:t>.</w:t>
            </w:r>
          </w:p>
          <w:p w14:paraId="14473964" w14:textId="52B3FAB5" w:rsidR="009D77E4" w:rsidRPr="00972961" w:rsidRDefault="009D77E4" w:rsidP="00604F99">
            <w:pPr>
              <w:pStyle w:val="BoxBullet"/>
            </w:pPr>
            <w:r w:rsidRPr="00972961">
              <w:t>The Government is investing $</w:t>
            </w:r>
            <w:r w:rsidR="00FD2730" w:rsidRPr="00972961">
              <w:t>68.6 million</w:t>
            </w:r>
            <w:r w:rsidRPr="00972961">
              <w:t xml:space="preserve"> </w:t>
            </w:r>
            <w:r w:rsidRPr="008743FF">
              <w:rPr>
                <w:bCs/>
              </w:rPr>
              <w:t xml:space="preserve">to </w:t>
            </w:r>
            <w:r w:rsidR="00BF4F5C" w:rsidRPr="008743FF">
              <w:rPr>
                <w:bCs/>
              </w:rPr>
              <w:t>support National</w:t>
            </w:r>
            <w:r w:rsidRPr="008743FF">
              <w:rPr>
                <w:bCs/>
              </w:rPr>
              <w:t xml:space="preserve"> Family Violence Prevention Legal Service </w:t>
            </w:r>
            <w:r w:rsidR="00D914C7" w:rsidRPr="008743FF">
              <w:rPr>
                <w:bCs/>
              </w:rPr>
              <w:t>providers</w:t>
            </w:r>
            <w:r w:rsidR="000E4870" w:rsidRPr="00972961">
              <w:t xml:space="preserve"> to deliver </w:t>
            </w:r>
            <w:r w:rsidRPr="00972961">
              <w:t>legal and non</w:t>
            </w:r>
            <w:r w:rsidR="008644B4" w:rsidRPr="00972961">
              <w:noBreakHyphen/>
            </w:r>
            <w:r w:rsidRPr="00972961">
              <w:t xml:space="preserve">legal support </w:t>
            </w:r>
            <w:r w:rsidR="002A3620" w:rsidRPr="00972961">
              <w:t xml:space="preserve">for </w:t>
            </w:r>
            <w:r w:rsidRPr="00972961">
              <w:t>First Nations victim</w:t>
            </w:r>
            <w:r w:rsidR="008644B4" w:rsidRPr="00972961">
              <w:noBreakHyphen/>
            </w:r>
            <w:r w:rsidR="001A7A42" w:rsidRPr="00972961">
              <w:t>s</w:t>
            </w:r>
            <w:r w:rsidRPr="00972961">
              <w:t>urvivors of family</w:t>
            </w:r>
            <w:r w:rsidR="002A3620" w:rsidRPr="00972961">
              <w:t>,</w:t>
            </w:r>
            <w:r w:rsidRPr="00972961">
              <w:t xml:space="preserve"> domestic and sexual </w:t>
            </w:r>
            <w:r w:rsidR="002A3620" w:rsidRPr="00972961">
              <w:t>violence</w:t>
            </w:r>
            <w:r w:rsidR="00831C7F" w:rsidRPr="00972961">
              <w:t>. There</w:t>
            </w:r>
            <w:r w:rsidR="00DD7206" w:rsidRPr="00972961">
              <w:t xml:space="preserve"> will also </w:t>
            </w:r>
            <w:r w:rsidR="00831C7F" w:rsidRPr="00972961">
              <w:t xml:space="preserve">be </w:t>
            </w:r>
            <w:r w:rsidR="00DD7206" w:rsidRPr="00972961">
              <w:t xml:space="preserve">an initial </w:t>
            </w:r>
            <w:r w:rsidR="00137940" w:rsidRPr="00972961">
              <w:t>review</w:t>
            </w:r>
            <w:r w:rsidR="00DD7206" w:rsidRPr="00972961">
              <w:t xml:space="preserve"> to inform the development of a national standard for government data on lost, missing or murdered First Nations women and children. </w:t>
            </w:r>
          </w:p>
          <w:p w14:paraId="313B3156" w14:textId="1C66C39B" w:rsidR="009D77E4" w:rsidRPr="00BA1758" w:rsidRDefault="00DA2D91" w:rsidP="00AE25F4">
            <w:pPr>
              <w:pStyle w:val="BoxBullet"/>
            </w:pPr>
            <w:r w:rsidRPr="00972961">
              <w:rPr>
                <w:rFonts w:asciiTheme="minorHAnsi" w:hAnsiTheme="minorHAnsi"/>
                <w:szCs w:val="19"/>
              </w:rPr>
              <w:t xml:space="preserve">This Budget </w:t>
            </w:r>
            <w:r w:rsidR="0099422C" w:rsidRPr="00972961">
              <w:rPr>
                <w:rFonts w:asciiTheme="minorHAnsi" w:hAnsiTheme="minorHAnsi"/>
                <w:szCs w:val="19"/>
              </w:rPr>
              <w:t>also</w:t>
            </w:r>
            <w:r w:rsidRPr="00972961">
              <w:rPr>
                <w:rFonts w:asciiTheme="minorHAnsi" w:hAnsiTheme="minorHAnsi"/>
                <w:szCs w:val="19"/>
              </w:rPr>
              <w:t xml:space="preserve"> provides</w:t>
            </w:r>
            <w:r w:rsidR="00B40342" w:rsidRPr="00972961">
              <w:rPr>
                <w:rFonts w:asciiTheme="minorHAnsi" w:hAnsiTheme="minorHAnsi"/>
                <w:szCs w:val="19"/>
              </w:rPr>
              <w:t xml:space="preserve"> </w:t>
            </w:r>
            <w:r w:rsidR="00A65CAC" w:rsidRPr="00972961">
              <w:rPr>
                <w:rFonts w:asciiTheme="minorHAnsi" w:hAnsiTheme="minorHAnsi"/>
                <w:szCs w:val="19"/>
              </w:rPr>
              <w:t>an additional</w:t>
            </w:r>
            <w:r w:rsidR="00B40342" w:rsidRPr="00972961">
              <w:rPr>
                <w:rFonts w:asciiTheme="minorHAnsi" w:hAnsiTheme="minorHAnsi"/>
                <w:szCs w:val="19"/>
              </w:rPr>
              <w:t xml:space="preserve"> $9.2 million </w:t>
            </w:r>
            <w:r w:rsidR="00B40342" w:rsidRPr="008743FF">
              <w:rPr>
                <w:rFonts w:asciiTheme="minorHAnsi" w:hAnsiTheme="minorHAnsi" w:cs="Arial"/>
                <w:bCs/>
                <w:szCs w:val="19"/>
              </w:rPr>
              <w:t xml:space="preserve">to address safety and early intervention </w:t>
            </w:r>
            <w:r w:rsidR="001837F0" w:rsidRPr="008743FF">
              <w:rPr>
                <w:rFonts w:asciiTheme="minorHAnsi" w:hAnsiTheme="minorHAnsi" w:cs="Arial"/>
                <w:bCs/>
                <w:szCs w:val="19"/>
              </w:rPr>
              <w:t>initiatives</w:t>
            </w:r>
            <w:r w:rsidR="00B40342" w:rsidRPr="008743FF">
              <w:rPr>
                <w:rFonts w:asciiTheme="minorHAnsi" w:hAnsiTheme="minorHAnsi" w:cs="Arial"/>
                <w:bCs/>
                <w:szCs w:val="19"/>
              </w:rPr>
              <w:t xml:space="preserve"> for First Nations Australians in Central Australia</w:t>
            </w:r>
            <w:r w:rsidR="001837F0" w:rsidRPr="00972961">
              <w:rPr>
                <w:rFonts w:asciiTheme="minorHAnsi" w:hAnsiTheme="minorHAnsi" w:cs="Arial"/>
                <w:szCs w:val="19"/>
              </w:rPr>
              <w:t xml:space="preserve">, building on the $48.8 million </w:t>
            </w:r>
            <w:r w:rsidR="002C0F7C" w:rsidRPr="00972961">
              <w:rPr>
                <w:rFonts w:asciiTheme="minorHAnsi" w:hAnsiTheme="minorHAnsi" w:cs="Arial"/>
                <w:szCs w:val="19"/>
              </w:rPr>
              <w:t>package</w:t>
            </w:r>
            <w:r w:rsidR="001837F0" w:rsidRPr="00972961">
              <w:rPr>
                <w:rFonts w:asciiTheme="minorHAnsi" w:hAnsiTheme="minorHAnsi" w:cs="Arial"/>
                <w:szCs w:val="19"/>
              </w:rPr>
              <w:t xml:space="preserve"> announced</w:t>
            </w:r>
            <w:r w:rsidR="005A03E3" w:rsidRPr="00972961">
              <w:rPr>
                <w:rFonts w:asciiTheme="minorHAnsi" w:hAnsiTheme="minorHAnsi" w:cs="Arial"/>
                <w:szCs w:val="19"/>
              </w:rPr>
              <w:t xml:space="preserve"> in January 2023 to improve </w:t>
            </w:r>
            <w:r w:rsidR="00B92EB2" w:rsidRPr="00972961">
              <w:rPr>
                <w:rFonts w:asciiTheme="minorHAnsi" w:hAnsiTheme="minorHAnsi" w:cs="Arial"/>
                <w:szCs w:val="19"/>
              </w:rPr>
              <w:t>community safety</w:t>
            </w:r>
            <w:r w:rsidR="002207E4" w:rsidRPr="00972961">
              <w:rPr>
                <w:rFonts w:asciiTheme="minorHAnsi" w:hAnsiTheme="minorHAnsi" w:cs="Arial"/>
                <w:szCs w:val="19"/>
              </w:rPr>
              <w:t xml:space="preserve"> in Alice Springs</w:t>
            </w:r>
            <w:r w:rsidRPr="00972961">
              <w:rPr>
                <w:rFonts w:asciiTheme="minorHAnsi" w:hAnsiTheme="minorHAnsi" w:cs="Arial"/>
                <w:szCs w:val="19"/>
              </w:rPr>
              <w:t>.</w:t>
            </w:r>
            <w:r w:rsidR="00B92EB2" w:rsidRPr="00972961">
              <w:rPr>
                <w:rFonts w:asciiTheme="minorHAnsi" w:hAnsiTheme="minorHAnsi" w:cs="Arial"/>
                <w:szCs w:val="19"/>
              </w:rPr>
              <w:t xml:space="preserve"> This included funding </w:t>
            </w:r>
            <w:r w:rsidR="001F58C5" w:rsidRPr="00972961">
              <w:rPr>
                <w:rFonts w:asciiTheme="minorHAnsi" w:hAnsiTheme="minorHAnsi" w:cs="Arial"/>
                <w:szCs w:val="19"/>
              </w:rPr>
              <w:t xml:space="preserve">for safety and community services, including </w:t>
            </w:r>
            <w:r w:rsidR="0087148F" w:rsidRPr="00972961">
              <w:rPr>
                <w:rFonts w:asciiTheme="minorHAnsi" w:hAnsiTheme="minorHAnsi" w:cs="Arial"/>
                <w:szCs w:val="19"/>
              </w:rPr>
              <w:t xml:space="preserve">to boost </w:t>
            </w:r>
            <w:r w:rsidR="00540163" w:rsidRPr="00972961">
              <w:rPr>
                <w:rFonts w:asciiTheme="minorHAnsi" w:hAnsiTheme="minorHAnsi" w:cs="Arial"/>
                <w:szCs w:val="19"/>
              </w:rPr>
              <w:t>family and domestic</w:t>
            </w:r>
            <w:r w:rsidR="00852B7B" w:rsidRPr="00972961">
              <w:rPr>
                <w:rFonts w:asciiTheme="minorHAnsi" w:hAnsiTheme="minorHAnsi" w:cs="Arial"/>
                <w:szCs w:val="19"/>
              </w:rPr>
              <w:t xml:space="preserve"> violence </w:t>
            </w:r>
            <w:r w:rsidR="0087148F" w:rsidRPr="00972961">
              <w:rPr>
                <w:rFonts w:asciiTheme="minorHAnsi" w:hAnsiTheme="minorHAnsi" w:cs="Arial"/>
                <w:szCs w:val="19"/>
              </w:rPr>
              <w:t>services</w:t>
            </w:r>
            <w:r w:rsidR="008B5542" w:rsidRPr="00972961">
              <w:rPr>
                <w:rFonts w:asciiTheme="minorHAnsi" w:hAnsiTheme="minorHAnsi" w:cs="Arial"/>
                <w:szCs w:val="19"/>
              </w:rPr>
              <w:t>.</w:t>
            </w:r>
          </w:p>
        </w:tc>
      </w:tr>
    </w:tbl>
    <w:p w14:paraId="5F41C4FF" w14:textId="77777777" w:rsidR="009D77E4" w:rsidRPr="00BA1758" w:rsidDel="00F4095F" w:rsidRDefault="009D77E4" w:rsidP="00604F99">
      <w:pPr>
        <w:pStyle w:val="SingleParagraph"/>
      </w:pPr>
      <w:r w:rsidRPr="00BA1758">
        <w:t xml:space="preserve"> </w:t>
      </w:r>
    </w:p>
    <w:p w14:paraId="7D86C955" w14:textId="77777777" w:rsidR="00A25A60" w:rsidRDefault="00A25A60" w:rsidP="00A25A60">
      <w:pPr>
        <w:rPr>
          <w:rFonts w:ascii="Arial Bold" w:hAnsi="Arial Bold"/>
          <w:sz w:val="26"/>
        </w:rPr>
      </w:pPr>
      <w:r>
        <w:br w:type="page"/>
      </w:r>
    </w:p>
    <w:p w14:paraId="48DFB568" w14:textId="2ED42A47" w:rsidR="00BE5BAC" w:rsidRPr="00972961" w:rsidDel="00F4095F" w:rsidRDefault="00317477" w:rsidP="00546045">
      <w:pPr>
        <w:pStyle w:val="Heading2"/>
      </w:pPr>
      <w:bookmarkStart w:id="61" w:name="_Toc134293323"/>
      <w:r w:rsidRPr="00972961">
        <w:lastRenderedPageBreak/>
        <w:t>A</w:t>
      </w:r>
      <w:r w:rsidR="007B7E90" w:rsidRPr="00972961">
        <w:t>ddress</w:t>
      </w:r>
      <w:r w:rsidR="001D6FAA" w:rsidRPr="00972961">
        <w:t>ing</w:t>
      </w:r>
      <w:r w:rsidR="007B7E90" w:rsidRPr="00972961">
        <w:t xml:space="preserve"> gaps across the National Plan</w:t>
      </w:r>
      <w:bookmarkEnd w:id="61"/>
    </w:p>
    <w:p w14:paraId="792F47FF" w14:textId="6481288A" w:rsidR="009D77E4" w:rsidRPr="00972961" w:rsidRDefault="00F11E41" w:rsidP="001B4BA0">
      <w:pPr>
        <w:pStyle w:val="Heading3"/>
      </w:pPr>
      <w:bookmarkStart w:id="62" w:name="_Toc132996024"/>
      <w:bookmarkEnd w:id="59"/>
      <w:bookmarkEnd w:id="60"/>
      <w:r w:rsidRPr="00972961">
        <w:t>Strengthening</w:t>
      </w:r>
      <w:r w:rsidR="00E808EE" w:rsidRPr="00972961">
        <w:t xml:space="preserve"> actions to address</w:t>
      </w:r>
      <w:r w:rsidRPr="00972961">
        <w:t xml:space="preserve"> </w:t>
      </w:r>
      <w:r w:rsidR="00AE5C67" w:rsidRPr="00972961">
        <w:t>s</w:t>
      </w:r>
      <w:r w:rsidR="009D77E4" w:rsidRPr="00972961">
        <w:t>exual violence</w:t>
      </w:r>
      <w:bookmarkEnd w:id="62"/>
      <w:r w:rsidR="009D77E4" w:rsidRPr="00972961">
        <w:t xml:space="preserve"> </w:t>
      </w:r>
    </w:p>
    <w:p w14:paraId="25E9E7EA" w14:textId="19F1714E" w:rsidR="009D77E4" w:rsidRPr="00972961" w:rsidRDefault="009D77E4" w:rsidP="00A25A60">
      <w:pPr>
        <w:keepLines/>
      </w:pPr>
      <w:r w:rsidRPr="00972961">
        <w:t>Sexual violence includes – but is not limited to – all forms of sexual assault, rape, sexual harassment, stalking and image</w:t>
      </w:r>
      <w:r w:rsidR="008644B4" w:rsidRPr="00972961">
        <w:noBreakHyphen/>
      </w:r>
      <w:r w:rsidRPr="00972961">
        <w:t>based abuse. It occurs within intimate relationships,</w:t>
      </w:r>
      <w:r w:rsidRPr="00972961">
        <w:rPr>
          <w:spacing w:val="-11"/>
        </w:rPr>
        <w:t xml:space="preserve"> </w:t>
      </w:r>
      <w:r w:rsidRPr="00972961">
        <w:t>and</w:t>
      </w:r>
      <w:r w:rsidRPr="00972961">
        <w:rPr>
          <w:spacing w:val="-11"/>
        </w:rPr>
        <w:t xml:space="preserve"> </w:t>
      </w:r>
      <w:r w:rsidRPr="00972961">
        <w:t>between</w:t>
      </w:r>
      <w:r w:rsidRPr="00972961">
        <w:rPr>
          <w:spacing w:val="-11"/>
        </w:rPr>
        <w:t xml:space="preserve"> </w:t>
      </w:r>
      <w:r w:rsidRPr="00972961">
        <w:t>people</w:t>
      </w:r>
      <w:r w:rsidRPr="00972961">
        <w:rPr>
          <w:spacing w:val="-11"/>
        </w:rPr>
        <w:t xml:space="preserve"> </w:t>
      </w:r>
      <w:r w:rsidRPr="00972961">
        <w:t>who</w:t>
      </w:r>
      <w:r w:rsidRPr="00972961">
        <w:rPr>
          <w:spacing w:val="-11"/>
        </w:rPr>
        <w:t xml:space="preserve"> </w:t>
      </w:r>
      <w:r w:rsidRPr="00972961">
        <w:t>are</w:t>
      </w:r>
      <w:r w:rsidRPr="00972961">
        <w:rPr>
          <w:spacing w:val="-11"/>
        </w:rPr>
        <w:t xml:space="preserve"> </w:t>
      </w:r>
      <w:r w:rsidRPr="00972961">
        <w:t xml:space="preserve">dating, friends, acquaintances and strangers. </w:t>
      </w:r>
    </w:p>
    <w:p w14:paraId="652C7B62" w14:textId="4A142F30" w:rsidR="009D77E4" w:rsidRPr="00972961" w:rsidRDefault="009D77E4" w:rsidP="004223D3">
      <w:pPr>
        <w:keepLines/>
      </w:pPr>
      <w:r w:rsidRPr="00972961">
        <w:t xml:space="preserve">The risk of sexual violence is higher for certain groups, including </w:t>
      </w:r>
      <w:r w:rsidR="00226DCD" w:rsidRPr="00972961">
        <w:t xml:space="preserve">for </w:t>
      </w:r>
      <w:r w:rsidRPr="00972961">
        <w:t xml:space="preserve">young people </w:t>
      </w:r>
      <w:r w:rsidR="00226DCD" w:rsidRPr="00972961">
        <w:t>during</w:t>
      </w:r>
      <w:r w:rsidRPr="00972961">
        <w:t xml:space="preserve"> their early and formative experiences of dating and relationships. Young women (</w:t>
      </w:r>
      <w:r w:rsidR="008774F3" w:rsidRPr="00972961">
        <w:t xml:space="preserve">aged </w:t>
      </w:r>
      <w:r w:rsidR="008C00CF" w:rsidRPr="00972961">
        <w:br/>
      </w:r>
      <w:r w:rsidRPr="00972961">
        <w:t>18–34 year</w:t>
      </w:r>
      <w:r w:rsidR="008774F3" w:rsidRPr="00972961">
        <w:t>s</w:t>
      </w:r>
      <w:r w:rsidRPr="00972961">
        <w:t xml:space="preserve">) are more likely to experience intimate partner violence and/or sexual violence than older women. Additionally, one in </w:t>
      </w:r>
      <w:r w:rsidR="00DC276A" w:rsidRPr="00972961">
        <w:t>two</w:t>
      </w:r>
      <w:r w:rsidR="00C339CE" w:rsidRPr="00972961">
        <w:t xml:space="preserve"> </w:t>
      </w:r>
      <w:r w:rsidRPr="00972961">
        <w:t>women (53</w:t>
      </w:r>
      <w:r w:rsidR="006B3333" w:rsidRPr="00972961">
        <w:t> per cent</w:t>
      </w:r>
      <w:r w:rsidRPr="00972961">
        <w:t xml:space="preserve">) </w:t>
      </w:r>
      <w:r w:rsidR="00664369" w:rsidRPr="00972961">
        <w:t xml:space="preserve">has </w:t>
      </w:r>
      <w:r w:rsidRPr="00972961">
        <w:t xml:space="preserve">experienced sexual harassment in their lifetime. </w:t>
      </w:r>
      <w:r w:rsidR="001E174E" w:rsidRPr="00972961">
        <w:t xml:space="preserve">The NCAS reveals </w:t>
      </w:r>
      <w:r w:rsidRPr="00972961">
        <w:t>young people</w:t>
      </w:r>
      <w:r w:rsidR="00A95A30" w:rsidRPr="00972961">
        <w:t xml:space="preserve"> (aged 16</w:t>
      </w:r>
      <w:r w:rsidR="00DC276A" w:rsidRPr="00972961">
        <w:t>–</w:t>
      </w:r>
      <w:r w:rsidR="00A95A30" w:rsidRPr="00972961">
        <w:t>24)</w:t>
      </w:r>
      <w:r w:rsidRPr="00972961">
        <w:t>, particularly young men, continue to hold problematic views that increase the risk of sexual violence. This includes a concerning proportion of Australians who mistrust women</w:t>
      </w:r>
      <w:r w:rsidR="008644B4" w:rsidRPr="00972961">
        <w:t>’</w:t>
      </w:r>
      <w:r w:rsidRPr="00972961">
        <w:t>s reports of sexual violence</w:t>
      </w:r>
      <w:r w:rsidR="0044293E" w:rsidRPr="00972961">
        <w:t xml:space="preserve"> (34</w:t>
      </w:r>
      <w:r w:rsidR="006B3333" w:rsidRPr="00972961">
        <w:t> per cent</w:t>
      </w:r>
      <w:r w:rsidR="0044293E" w:rsidRPr="00972961">
        <w:t>)</w:t>
      </w:r>
      <w:r w:rsidRPr="00972961">
        <w:t xml:space="preserve"> and </w:t>
      </w:r>
      <w:r w:rsidR="0044293E" w:rsidRPr="00972961">
        <w:t>who</w:t>
      </w:r>
      <w:r w:rsidRPr="00972961">
        <w:t xml:space="preserve"> still agree that women often </w:t>
      </w:r>
      <w:r w:rsidR="00E535C4" w:rsidRPr="00972961">
        <w:t>mean yes when they say no</w:t>
      </w:r>
      <w:r w:rsidR="00E535C4" w:rsidRPr="00972961" w:rsidDel="00E535C4">
        <w:t xml:space="preserve"> </w:t>
      </w:r>
      <w:r w:rsidR="0044293E" w:rsidRPr="00972961">
        <w:t>(</w:t>
      </w:r>
      <w:r w:rsidR="009C67C8" w:rsidRPr="00972961">
        <w:t>10</w:t>
      </w:r>
      <w:r w:rsidR="006B3333" w:rsidRPr="00972961">
        <w:t> per cent</w:t>
      </w:r>
      <w:r w:rsidR="0044293E" w:rsidRPr="00972961">
        <w:t>)</w:t>
      </w:r>
      <w:r w:rsidRPr="00972961">
        <w:t>.</w:t>
      </w:r>
    </w:p>
    <w:p w14:paraId="76864088" w14:textId="2FE94EA2" w:rsidR="009D77E4" w:rsidRPr="00972961" w:rsidRDefault="009D77E4" w:rsidP="00C55B1E">
      <w:r w:rsidRPr="00972961">
        <w:t>Justice responses to sexual violence, including laws and frameworks, can also re</w:t>
      </w:r>
      <w:r w:rsidR="008644B4" w:rsidRPr="00972961">
        <w:rPr>
          <w:rFonts w:ascii="Times New Roman" w:hAnsi="Times New Roman"/>
        </w:rPr>
        <w:noBreakHyphen/>
      </w:r>
      <w:r w:rsidRPr="00972961">
        <w:t>traumatise and exacerbate the cumulative and long</w:t>
      </w:r>
      <w:r w:rsidR="008644B4" w:rsidRPr="00972961">
        <w:noBreakHyphen/>
      </w:r>
      <w:r w:rsidRPr="00972961">
        <w:t>lasting impacts of sexual violence, dissuading women from engaging with the justice system. Effective, transformational change to these justice frameworks and responses requires reform on multiple fronts as well as national leadership and inter</w:t>
      </w:r>
      <w:r w:rsidR="008644B4" w:rsidRPr="00972961">
        <w:noBreakHyphen/>
      </w:r>
      <w:r w:rsidRPr="00972961">
        <w:t>jurisdictional collaboration.</w:t>
      </w:r>
    </w:p>
    <w:p w14:paraId="17668AC2" w14:textId="084DBFCE" w:rsidR="009D77E4" w:rsidRPr="00972961" w:rsidRDefault="009D77E4" w:rsidP="00C55B1E">
      <w:r w:rsidRPr="00972961">
        <w:t>Supporting and building on implementation of the Standing Council of Attorneys</w:t>
      </w:r>
      <w:r w:rsidR="008644B4" w:rsidRPr="00972961">
        <w:rPr>
          <w:rFonts w:ascii="Times New Roman" w:hAnsi="Times New Roman"/>
        </w:rPr>
        <w:noBreakHyphen/>
      </w:r>
      <w:r w:rsidRPr="00972961">
        <w:t xml:space="preserve">General Work Plan to Strengthen Criminal Justice Responses to Sexual Assault 2022–2027, the Government is committed to providing sustained national leadership and action to work with states and territories to prevent and address sexual violence, including through strengthening and harmonising sexual assault and consent laws. </w:t>
      </w:r>
    </w:p>
    <w:p w14:paraId="1ED10AD4" w14:textId="0B7AF284" w:rsidR="009E5DBF" w:rsidRPr="00972961" w:rsidRDefault="009E5DBF" w:rsidP="009E5DBF">
      <w:r w:rsidRPr="00972961">
        <w:t>A comprehensive, whole</w:t>
      </w:r>
      <w:r w:rsidR="008644B4" w:rsidRPr="00972961">
        <w:noBreakHyphen/>
      </w:r>
      <w:r w:rsidRPr="00972961">
        <w:t>of</w:t>
      </w:r>
      <w:r w:rsidR="008644B4" w:rsidRPr="00972961">
        <w:noBreakHyphen/>
      </w:r>
      <w:r w:rsidRPr="00972961">
        <w:t>society approach is essential to achieve a meaningful reduction in the rates of sexual violence in Australia. The Government recognises the need for a robust evidence base to support effective action and long</w:t>
      </w:r>
      <w:r w:rsidR="008644B4" w:rsidRPr="00972961">
        <w:noBreakHyphen/>
      </w:r>
      <w:r w:rsidRPr="00972961">
        <w:t xml:space="preserve">term systemic change. </w:t>
      </w:r>
    </w:p>
    <w:p w14:paraId="52CA5CD9" w14:textId="77777777" w:rsidR="009E5DBF" w:rsidRPr="00972961" w:rsidRDefault="009E5DBF" w:rsidP="00C55B1E"/>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3680C" w:rsidRPr="00BA1758" w14:paraId="5A8BC6D6" w14:textId="77777777" w:rsidTr="00A25A60">
        <w:trPr>
          <w:cantSplit/>
          <w:trHeight w:val="3121"/>
        </w:trPr>
        <w:tc>
          <w:tcPr>
            <w:tcW w:w="5000" w:type="pct"/>
            <w:shd w:val="clear" w:color="auto" w:fill="E6F2FF"/>
          </w:tcPr>
          <w:p w14:paraId="7180FDC5" w14:textId="412B226B" w:rsidR="0083680C" w:rsidRPr="00806CED" w:rsidRDefault="0083680C" w:rsidP="0013710E">
            <w:pPr>
              <w:pStyle w:val="BoxHeading"/>
            </w:pPr>
            <w:r w:rsidRPr="00972961">
              <w:lastRenderedPageBreak/>
              <w:t xml:space="preserve">Budget highlights: Actions to prevent and address sexual violence </w:t>
            </w:r>
          </w:p>
          <w:p w14:paraId="7C946F37" w14:textId="41276612" w:rsidR="0083680C" w:rsidRPr="00972961" w:rsidRDefault="0083680C" w:rsidP="0013710E">
            <w:pPr>
              <w:pStyle w:val="BoxBullet"/>
              <w:rPr>
                <w:i/>
              </w:rPr>
            </w:pPr>
            <w:r w:rsidRPr="00972961">
              <w:t xml:space="preserve">The Government is committing </w:t>
            </w:r>
            <w:r w:rsidR="00CA26F7" w:rsidRPr="00972961">
              <w:t>$6.5 million</w:t>
            </w:r>
            <w:r w:rsidRPr="00972961" w:rsidDel="00027B00">
              <w:t xml:space="preserve"> </w:t>
            </w:r>
            <w:r w:rsidRPr="008743FF">
              <w:rPr>
                <w:bCs/>
              </w:rPr>
              <w:t xml:space="preserve">to strengthen sexual assault and consent laws and improve justice responses to sexual </w:t>
            </w:r>
            <w:r w:rsidR="00D7181E" w:rsidRPr="008743FF">
              <w:rPr>
                <w:bCs/>
              </w:rPr>
              <w:t>violence</w:t>
            </w:r>
            <w:r w:rsidRPr="00972961">
              <w:t>. This includes funding for a ministerial</w:t>
            </w:r>
            <w:r w:rsidR="008644B4" w:rsidRPr="00972961">
              <w:noBreakHyphen/>
            </w:r>
            <w:r w:rsidRPr="00972961">
              <w:t xml:space="preserve">level national roundtable, an independent national inquiry by the Australian Law Reform Commission </w:t>
            </w:r>
            <w:r w:rsidR="001B6EE4" w:rsidRPr="00972961">
              <w:t xml:space="preserve">into </w:t>
            </w:r>
            <w:r w:rsidR="005A1969" w:rsidRPr="00972961">
              <w:t>justice responses to sexual violence across Australia</w:t>
            </w:r>
            <w:r w:rsidR="00D263CF" w:rsidRPr="00972961">
              <w:t>,</w:t>
            </w:r>
            <w:r w:rsidR="00873657" w:rsidRPr="00972961">
              <w:t xml:space="preserve"> </w:t>
            </w:r>
            <w:r w:rsidRPr="00972961">
              <w:t>and</w:t>
            </w:r>
            <w:r w:rsidR="0068641E" w:rsidRPr="00972961">
              <w:t xml:space="preserve"> </w:t>
            </w:r>
            <w:r w:rsidRPr="00972961">
              <w:t>establishment of an expert advisory group to inform the inquiry</w:t>
            </w:r>
            <w:r w:rsidR="008644B4" w:rsidRPr="00972961">
              <w:t xml:space="preserve">. </w:t>
            </w:r>
          </w:p>
          <w:p w14:paraId="460F786D" w14:textId="1AA4D90C" w:rsidR="0083680C" w:rsidRPr="00806CED" w:rsidRDefault="00A57E79" w:rsidP="0013710E">
            <w:pPr>
              <w:pStyle w:val="BoxBullet"/>
            </w:pPr>
            <w:r w:rsidRPr="00972961">
              <w:t xml:space="preserve">The Government is </w:t>
            </w:r>
            <w:r w:rsidR="00553A36" w:rsidRPr="00972961">
              <w:t>also investing $12.1 mill</w:t>
            </w:r>
            <w:r w:rsidR="00891D0C" w:rsidRPr="00972961">
              <w:t xml:space="preserve">ion </w:t>
            </w:r>
            <w:r w:rsidR="001C51FA" w:rsidRPr="00972961">
              <w:t xml:space="preserve">to develop and distribute </w:t>
            </w:r>
            <w:r w:rsidR="001C51FA" w:rsidRPr="00687C1B">
              <w:rPr>
                <w:bCs/>
              </w:rPr>
              <w:t xml:space="preserve">social media resources for young people on consent </w:t>
            </w:r>
            <w:r w:rsidR="001C51FA" w:rsidRPr="00972961">
              <w:t xml:space="preserve">with advice from an </w:t>
            </w:r>
            <w:r w:rsidR="00D1627A" w:rsidRPr="00972961">
              <w:t xml:space="preserve">expert advisory group and to support </w:t>
            </w:r>
            <w:r w:rsidR="00D1627A" w:rsidRPr="00687C1B">
              <w:rPr>
                <w:bCs/>
              </w:rPr>
              <w:t>community</w:t>
            </w:r>
            <w:r w:rsidR="008644B4" w:rsidRPr="00687C1B">
              <w:rPr>
                <w:bCs/>
              </w:rPr>
              <w:noBreakHyphen/>
            </w:r>
            <w:r w:rsidR="00D1627A" w:rsidRPr="00687C1B">
              <w:rPr>
                <w:bCs/>
              </w:rPr>
              <w:t>led sexual violence prevention pilots</w:t>
            </w:r>
            <w:r w:rsidR="00D1627A" w:rsidRPr="00972961">
              <w:t xml:space="preserve">. </w:t>
            </w:r>
            <w:r w:rsidR="007F00E3" w:rsidRPr="00972961">
              <w:t xml:space="preserve">These </w:t>
            </w:r>
            <w:r w:rsidR="00806CED" w:rsidRPr="00972961">
              <w:t>pilots</w:t>
            </w:r>
            <w:r w:rsidR="007F00E3" w:rsidRPr="00972961">
              <w:t xml:space="preserve"> will be the first of their kind in Australia and will help establish what interventions work in practice and guide future funding.</w:t>
            </w:r>
          </w:p>
        </w:tc>
      </w:tr>
    </w:tbl>
    <w:p w14:paraId="1323FDC5" w14:textId="77777777" w:rsidR="00C939E9" w:rsidRPr="00BA1758" w:rsidRDefault="00C939E9" w:rsidP="00A25A60">
      <w:pPr>
        <w:pStyle w:val="SingleParagraph"/>
      </w:pPr>
    </w:p>
    <w:p w14:paraId="6D4D35E5" w14:textId="1CD64929" w:rsidR="009D77E4" w:rsidRPr="00972961" w:rsidRDefault="009D77E4" w:rsidP="001B4BA0">
      <w:pPr>
        <w:pStyle w:val="Heading3"/>
      </w:pPr>
      <w:bookmarkStart w:id="63" w:name="_Toc132996025"/>
      <w:r w:rsidRPr="00972961">
        <w:t>Supporting migrant women and women on temporary visas</w:t>
      </w:r>
      <w:r w:rsidR="004F02B4" w:rsidRPr="00972961">
        <w:t xml:space="preserve"> escaping violence</w:t>
      </w:r>
      <w:r w:rsidRPr="00972961">
        <w:t xml:space="preserve"> </w:t>
      </w:r>
      <w:bookmarkEnd w:id="63"/>
    </w:p>
    <w:p w14:paraId="06F987B5" w14:textId="6B302C2E" w:rsidR="009B74DC" w:rsidRPr="00972961" w:rsidRDefault="001E7252" w:rsidP="00EB76A6">
      <w:r w:rsidRPr="00972961">
        <w:t xml:space="preserve">The National Plan recognises that migrant and refugee women can face specific challenges when they experience family and domestic violence. </w:t>
      </w:r>
      <w:r w:rsidR="0055740B" w:rsidRPr="00972961">
        <w:t xml:space="preserve">Migrant and refugee women, including those on temporary visas, can face structural barriers which make it more difficult to leave a violent </w:t>
      </w:r>
      <w:r w:rsidR="00EB76A6" w:rsidRPr="00972961">
        <w:t>relationship, including uncertainty about the impact of leaving on their visa status, language barriers and restricted eligibility for accessing government support and services.</w:t>
      </w:r>
      <w:r w:rsidR="00EB76A6" w:rsidRPr="00972961">
        <w:rPr>
          <w:rStyle w:val="FootnoteReference"/>
        </w:rPr>
        <w:t xml:space="preserve"> </w:t>
      </w:r>
    </w:p>
    <w:p w14:paraId="3A624C38" w14:textId="1ED1109A" w:rsidR="000126BF" w:rsidRPr="00972961" w:rsidRDefault="00B43B11" w:rsidP="00604F99">
      <w:r w:rsidRPr="00972961">
        <w:t>Research indicates that m</w:t>
      </w:r>
      <w:r w:rsidR="00EB76A6" w:rsidRPr="00972961">
        <w:t xml:space="preserve">igrant women in Australia </w:t>
      </w:r>
      <w:r w:rsidR="009B51BE" w:rsidRPr="00972961">
        <w:t>may not</w:t>
      </w:r>
      <w:r w:rsidR="009B51BE" w:rsidRPr="00972961" w:rsidDel="009B51BE">
        <w:t xml:space="preserve"> </w:t>
      </w:r>
      <w:r w:rsidR="00EB76A6" w:rsidRPr="00972961">
        <w:t xml:space="preserve">report incidents of family and </w:t>
      </w:r>
      <w:r w:rsidR="00343D03" w:rsidRPr="00972961">
        <w:t>domestic</w:t>
      </w:r>
      <w:r w:rsidR="00EB76A6" w:rsidRPr="00972961">
        <w:t xml:space="preserve"> violence to police or government bodies</w:t>
      </w:r>
      <w:r w:rsidR="00B36D08" w:rsidRPr="00972961">
        <w:t xml:space="preserve"> for a range of reasons, including</w:t>
      </w:r>
      <w:r w:rsidR="00EB76A6" w:rsidRPr="00972961">
        <w:t xml:space="preserve"> out of fear that </w:t>
      </w:r>
      <w:r w:rsidR="00B36D08" w:rsidRPr="00972961">
        <w:t xml:space="preserve">doing so </w:t>
      </w:r>
      <w:r w:rsidR="00EB76A6" w:rsidRPr="00972961">
        <w:t>would impact their immigration status</w:t>
      </w:r>
      <w:r w:rsidR="00EB29B3" w:rsidRPr="00972961">
        <w:t>.</w:t>
      </w:r>
      <w:r w:rsidR="00667A4B" w:rsidRPr="00972961">
        <w:rPr>
          <w:rStyle w:val="EndnoteReference"/>
        </w:rPr>
        <w:endnoteReference w:id="39"/>
      </w:r>
      <w:r w:rsidR="00667A4B" w:rsidRPr="00972961">
        <w:t xml:space="preserve"> </w:t>
      </w:r>
      <w:r w:rsidR="00EB76A6" w:rsidRPr="00972961">
        <w:t xml:space="preserve">Temporary visa holders </w:t>
      </w:r>
      <w:r w:rsidR="00F06227" w:rsidRPr="00972961">
        <w:t>can also experience migration</w:t>
      </w:r>
      <w:r w:rsidR="008644B4" w:rsidRPr="00972961">
        <w:noBreakHyphen/>
      </w:r>
      <w:r w:rsidR="00F06227" w:rsidRPr="00972961">
        <w:t>related controlling behaviours from a perpetrator, including threats to withdraw visa sponsorship or have the victim</w:t>
      </w:r>
      <w:r w:rsidR="008644B4" w:rsidRPr="00972961">
        <w:noBreakHyphen/>
      </w:r>
      <w:r w:rsidR="00F06227" w:rsidRPr="00972961">
        <w:t>survivor deported.</w:t>
      </w:r>
      <w:r w:rsidR="00667A4B" w:rsidRPr="00972961">
        <w:rPr>
          <w:rStyle w:val="EndnoteReference"/>
        </w:rPr>
        <w:endnoteReference w:id="40"/>
      </w:r>
    </w:p>
    <w:p w14:paraId="4B9286B2" w14:textId="0B021FDE" w:rsidR="003B5B59" w:rsidRPr="00972961" w:rsidRDefault="00F868F0" w:rsidP="00604F99">
      <w:pPr>
        <w:rPr>
          <w:rFonts w:eastAsiaTheme="majorEastAsia"/>
        </w:rPr>
      </w:pPr>
      <w:r w:rsidRPr="00972961">
        <w:t xml:space="preserve">There </w:t>
      </w:r>
      <w:r w:rsidR="00EB29B3" w:rsidRPr="00972961">
        <w:t xml:space="preserve">is </w:t>
      </w:r>
      <w:r w:rsidRPr="00972961">
        <w:t xml:space="preserve">a range of financial and other support mechanisms available for migrant women and temporary visa holders experiencing family and domestic violence. </w:t>
      </w:r>
      <w:r w:rsidR="00285521" w:rsidRPr="00972961">
        <w:t xml:space="preserve">The </w:t>
      </w:r>
      <w:r w:rsidR="00285521" w:rsidRPr="00972961">
        <w:rPr>
          <w:rFonts w:eastAsiaTheme="majorEastAsia"/>
        </w:rPr>
        <w:t xml:space="preserve">Temporary Visa Holders Experiencing Violence Pilot (TVP) </w:t>
      </w:r>
      <w:r w:rsidR="00F96903" w:rsidRPr="00972961">
        <w:rPr>
          <w:rFonts w:eastAsiaTheme="majorEastAsia"/>
        </w:rPr>
        <w:t xml:space="preserve">provides </w:t>
      </w:r>
      <w:r w:rsidR="00F96903" w:rsidRPr="00972961">
        <w:t xml:space="preserve">eligible temporary visa holders experiencing family </w:t>
      </w:r>
      <w:r w:rsidR="00AF7835" w:rsidRPr="00972961">
        <w:t>and domestic</w:t>
      </w:r>
      <w:r w:rsidR="00F96903" w:rsidRPr="00972961">
        <w:t xml:space="preserve"> violence with financial support and legal assistance, including migration support.</w:t>
      </w:r>
      <w:r w:rsidR="00A63329" w:rsidRPr="00972961">
        <w:t xml:space="preserve"> </w:t>
      </w:r>
      <w:r w:rsidR="002B322F" w:rsidRPr="00972961">
        <w:rPr>
          <w:rFonts w:eastAsiaTheme="majorEastAsia"/>
        </w:rPr>
        <w:t xml:space="preserve">Over 2,700 eligible individuals experiencing intimate partner violence have been supported with financial packages through the </w:t>
      </w:r>
      <w:r w:rsidR="00D81E61" w:rsidRPr="00972961">
        <w:rPr>
          <w:rFonts w:eastAsiaTheme="majorEastAsia"/>
        </w:rPr>
        <w:t>TVP</w:t>
      </w:r>
      <w:r w:rsidR="002B322F" w:rsidRPr="00972961">
        <w:rPr>
          <w:rFonts w:eastAsiaTheme="majorEastAsia"/>
        </w:rPr>
        <w:t xml:space="preserve"> (as at 31</w:t>
      </w:r>
      <w:r w:rsidR="00A25A60" w:rsidRPr="00972961">
        <w:rPr>
          <w:rFonts w:eastAsiaTheme="majorEastAsia"/>
        </w:rPr>
        <w:t> </w:t>
      </w:r>
      <w:r w:rsidR="002B322F" w:rsidRPr="00972961">
        <w:rPr>
          <w:rFonts w:eastAsiaTheme="majorEastAsia"/>
        </w:rPr>
        <w:t>March</w:t>
      </w:r>
      <w:r w:rsidR="00A25A60" w:rsidRPr="00972961">
        <w:rPr>
          <w:rFonts w:eastAsiaTheme="majorEastAsia"/>
        </w:rPr>
        <w:t> </w:t>
      </w:r>
      <w:r w:rsidR="002B322F" w:rsidRPr="00972961">
        <w:rPr>
          <w:rFonts w:eastAsiaTheme="majorEastAsia"/>
        </w:rPr>
        <w:t xml:space="preserve">2023). </w:t>
      </w:r>
    </w:p>
    <w:p w14:paraId="4B8F3FA2" w14:textId="6AD84BE9" w:rsidR="002D1A7B" w:rsidRPr="00972961" w:rsidRDefault="007B751E" w:rsidP="00604F99">
      <w:pPr>
        <w:rPr>
          <w:rFonts w:cstheme="minorHAnsi"/>
        </w:rPr>
      </w:pPr>
      <w:r w:rsidRPr="00972961">
        <w:t xml:space="preserve">In addition, </w:t>
      </w:r>
      <w:r w:rsidR="00E25273" w:rsidRPr="00972961">
        <w:t>the</w:t>
      </w:r>
      <w:r w:rsidR="009D77E4" w:rsidRPr="00972961">
        <w:t xml:space="preserve"> Domestic and Family Violence Support Section</w:t>
      </w:r>
      <w:r w:rsidR="00FA68FE" w:rsidRPr="00972961">
        <w:t xml:space="preserve"> </w:t>
      </w:r>
      <w:r w:rsidR="00F96427" w:rsidRPr="00972961">
        <w:t>with</w:t>
      </w:r>
      <w:r w:rsidR="00FA68FE" w:rsidRPr="00972961">
        <w:rPr>
          <w:szCs w:val="19"/>
        </w:rPr>
        <w:t>in the Department of Home Affairs</w:t>
      </w:r>
      <w:r w:rsidR="009D77E4" w:rsidRPr="00972961">
        <w:t xml:space="preserve"> provides a central point of contact for family and domestic violence victim support service providers</w:t>
      </w:r>
      <w:r w:rsidR="00EB29B3" w:rsidRPr="00972961">
        <w:t>. It also</w:t>
      </w:r>
      <w:r w:rsidR="009D77E4" w:rsidRPr="00972961">
        <w:t xml:space="preserve"> assists </w:t>
      </w:r>
      <w:r w:rsidR="00F06227" w:rsidRPr="00972961">
        <w:t>victim</w:t>
      </w:r>
      <w:r w:rsidR="008644B4" w:rsidRPr="00972961">
        <w:noBreakHyphen/>
      </w:r>
      <w:r w:rsidR="00F06227" w:rsidRPr="00972961">
        <w:t>survivors who hold</w:t>
      </w:r>
      <w:r w:rsidR="009D77E4" w:rsidRPr="00972961">
        <w:t xml:space="preserve"> temporary visa</w:t>
      </w:r>
      <w:r w:rsidR="004551D6" w:rsidRPr="00972961">
        <w:t>s</w:t>
      </w:r>
      <w:r w:rsidR="009D77E4" w:rsidRPr="00972961">
        <w:t xml:space="preserve"> to regularise their visa status, including through the provision of tailored case management support.</w:t>
      </w:r>
      <w:r w:rsidR="009D77E4" w:rsidRPr="00972961">
        <w:rPr>
          <w:rFonts w:cstheme="minorHAnsi"/>
        </w:rPr>
        <w:t xml:space="preserve"> </w:t>
      </w:r>
      <w:r w:rsidR="00191289" w:rsidRPr="00972961">
        <w:rPr>
          <w:rFonts w:cstheme="minorHAnsi"/>
          <w:shd w:val="clear" w:color="auto" w:fill="FFFFFF" w:themeFill="background1"/>
        </w:rPr>
        <w:t>The service commenced taking referrals on 7 October 2021 and has received 769 case referrals</w:t>
      </w:r>
      <w:r w:rsidR="008320D3" w:rsidRPr="00972961">
        <w:rPr>
          <w:rFonts w:cstheme="minorHAnsi"/>
          <w:shd w:val="clear" w:color="auto" w:fill="FFFFFF" w:themeFill="background1"/>
        </w:rPr>
        <w:t xml:space="preserve"> (</w:t>
      </w:r>
      <w:r w:rsidR="00191289" w:rsidRPr="00972961">
        <w:rPr>
          <w:rFonts w:cstheme="minorHAnsi"/>
          <w:shd w:val="clear" w:color="auto" w:fill="FFFFFF" w:themeFill="background1"/>
        </w:rPr>
        <w:t>as at 31 March 2023</w:t>
      </w:r>
      <w:r w:rsidR="008320D3" w:rsidRPr="00972961">
        <w:rPr>
          <w:rFonts w:cstheme="minorHAnsi"/>
          <w:shd w:val="clear" w:color="auto" w:fill="FFFFFF" w:themeFill="background1"/>
        </w:rPr>
        <w:t>)</w:t>
      </w:r>
      <w:r w:rsidR="00191289" w:rsidRPr="00972961">
        <w:rPr>
          <w:rFonts w:cstheme="minorHAnsi"/>
          <w:shd w:val="clear" w:color="auto" w:fill="FFFFFF" w:themeFill="background1"/>
        </w:rPr>
        <w:t>.</w:t>
      </w:r>
    </w:p>
    <w:p w14:paraId="5D88F2EA" w14:textId="408A8327" w:rsidR="00233B6A" w:rsidRPr="00BA1758" w:rsidRDefault="00762384" w:rsidP="00233B6A">
      <w:pPr>
        <w:rPr>
          <w:rFonts w:cstheme="minorHAnsi"/>
        </w:rPr>
      </w:pPr>
      <w:r w:rsidRPr="00972961">
        <w:rPr>
          <w:rFonts w:cstheme="minorHAnsi"/>
        </w:rPr>
        <w:lastRenderedPageBreak/>
        <w:t xml:space="preserve">The </w:t>
      </w:r>
      <w:r w:rsidR="00C631FA" w:rsidRPr="00972961">
        <w:rPr>
          <w:rFonts w:cstheme="minorHAnsi"/>
        </w:rPr>
        <w:t>f</w:t>
      </w:r>
      <w:r w:rsidRPr="00972961">
        <w:rPr>
          <w:rFonts w:cstheme="minorHAnsi"/>
        </w:rPr>
        <w:t xml:space="preserve">amily </w:t>
      </w:r>
      <w:r w:rsidR="00C631FA" w:rsidRPr="00972961">
        <w:rPr>
          <w:rFonts w:cstheme="minorHAnsi"/>
        </w:rPr>
        <w:t>v</w:t>
      </w:r>
      <w:r w:rsidRPr="00972961">
        <w:rPr>
          <w:rFonts w:cstheme="minorHAnsi"/>
        </w:rPr>
        <w:t xml:space="preserve">iolence </w:t>
      </w:r>
      <w:r w:rsidR="00C631FA" w:rsidRPr="00972961">
        <w:rPr>
          <w:rFonts w:cstheme="minorHAnsi"/>
        </w:rPr>
        <w:t>p</w:t>
      </w:r>
      <w:r w:rsidRPr="00972961">
        <w:rPr>
          <w:rFonts w:cstheme="minorHAnsi"/>
        </w:rPr>
        <w:t xml:space="preserve">rovisions in </w:t>
      </w:r>
      <w:r w:rsidR="005F2310" w:rsidRPr="00972961">
        <w:rPr>
          <w:rFonts w:cstheme="minorHAnsi"/>
        </w:rPr>
        <w:t>Schedule 2 of</w:t>
      </w:r>
      <w:r w:rsidR="00CB3B6E" w:rsidRPr="00972961">
        <w:rPr>
          <w:rFonts w:cstheme="minorHAnsi"/>
        </w:rPr>
        <w:t xml:space="preserve"> the </w:t>
      </w:r>
      <w:r w:rsidR="00E23E83" w:rsidRPr="00972961">
        <w:rPr>
          <w:rFonts w:cstheme="minorHAnsi"/>
          <w:i/>
        </w:rPr>
        <w:t xml:space="preserve">Migration Regulations 1994 </w:t>
      </w:r>
      <w:r w:rsidRPr="00972961">
        <w:rPr>
          <w:rFonts w:cstheme="minorHAnsi"/>
        </w:rPr>
        <w:t>allow certain visa applicants</w:t>
      </w:r>
      <w:r w:rsidR="0082744F" w:rsidRPr="00972961">
        <w:rPr>
          <w:rFonts w:cstheme="minorHAnsi"/>
        </w:rPr>
        <w:t xml:space="preserve"> </w:t>
      </w:r>
      <w:r w:rsidRPr="00972961">
        <w:rPr>
          <w:rFonts w:cstheme="minorHAnsi"/>
        </w:rPr>
        <w:t>to be granted a permanent visa if their relationship has broken down and they have suffered family and domestic violence perpetrated by the sponsoring partner or the primary applicant. The provisions aim to ensure that visa applicants do not feel compelled to remain in a violent relationship to be granted a permanent visa.</w:t>
      </w:r>
      <w:r w:rsidRPr="00972961">
        <w:t xml:space="preserve"> </w:t>
      </w:r>
    </w:p>
    <w:tbl>
      <w:tblPr>
        <w:tblW w:w="5029" w:type="pct"/>
        <w:shd w:val="clear" w:color="auto" w:fill="E6F2FF"/>
        <w:tblCellMar>
          <w:top w:w="284" w:type="dxa"/>
          <w:left w:w="284" w:type="dxa"/>
          <w:bottom w:w="284" w:type="dxa"/>
          <w:right w:w="284" w:type="dxa"/>
        </w:tblCellMar>
        <w:tblLook w:val="04A0" w:firstRow="1" w:lastRow="0" w:firstColumn="1" w:lastColumn="0" w:noHBand="0" w:noVBand="1"/>
      </w:tblPr>
      <w:tblGrid>
        <w:gridCol w:w="7755"/>
      </w:tblGrid>
      <w:tr w:rsidR="009D77E4" w:rsidRPr="00BA1758" w14:paraId="1C31E5D8" w14:textId="77777777" w:rsidTr="008B06DF">
        <w:trPr>
          <w:cantSplit/>
          <w:trHeight w:val="2725"/>
        </w:trPr>
        <w:tc>
          <w:tcPr>
            <w:tcW w:w="5000" w:type="pct"/>
            <w:shd w:val="clear" w:color="auto" w:fill="E6F2FF"/>
            <w:hideMark/>
          </w:tcPr>
          <w:p w14:paraId="0AD01CF2" w14:textId="5AEC912E" w:rsidR="009D77E4" w:rsidRPr="00972961" w:rsidRDefault="009D77E4" w:rsidP="00604F99">
            <w:pPr>
              <w:pStyle w:val="BoxHeading"/>
            </w:pPr>
            <w:r w:rsidRPr="00972961">
              <w:t xml:space="preserve">Budget highlights: </w:t>
            </w:r>
            <w:r w:rsidR="00005875" w:rsidRPr="00972961">
              <w:t>S</w:t>
            </w:r>
            <w:r w:rsidR="000827A9" w:rsidRPr="00972961">
              <w:t xml:space="preserve">upport for </w:t>
            </w:r>
            <w:r w:rsidRPr="00972961">
              <w:t>migrant women and women on temporary visas</w:t>
            </w:r>
          </w:p>
          <w:p w14:paraId="1E407A54" w14:textId="0D70A803" w:rsidR="00AE129D" w:rsidRPr="00972961" w:rsidRDefault="007D4531" w:rsidP="00022F71">
            <w:pPr>
              <w:pStyle w:val="BoxBullet"/>
            </w:pPr>
            <w:r w:rsidRPr="00972961">
              <w:t xml:space="preserve">The Government is </w:t>
            </w:r>
            <w:r w:rsidR="00331C33" w:rsidRPr="00972961">
              <w:t>extending</w:t>
            </w:r>
            <w:r w:rsidR="006A196F" w:rsidRPr="00972961">
              <w:t xml:space="preserve"> the current </w:t>
            </w:r>
            <w:r w:rsidR="00A90B9F" w:rsidRPr="00972961">
              <w:t>Temporary Visa Holders Experiencing Violence Pilot</w:t>
            </w:r>
            <w:r w:rsidR="006C001C" w:rsidRPr="00972961">
              <w:rPr>
                <w:b/>
              </w:rPr>
              <w:t xml:space="preserve"> </w:t>
            </w:r>
            <w:r w:rsidR="00A90B9F" w:rsidRPr="00972961">
              <w:t>to January 2025</w:t>
            </w:r>
            <w:r w:rsidR="00160334" w:rsidRPr="00972961">
              <w:t xml:space="preserve">. </w:t>
            </w:r>
          </w:p>
          <w:p w14:paraId="29938A6B" w14:textId="584E9D12" w:rsidR="0030022D" w:rsidRPr="00BA1758" w:rsidRDefault="009D77E4" w:rsidP="00AE129D">
            <w:pPr>
              <w:pStyle w:val="BoxBullet"/>
            </w:pPr>
            <w:r w:rsidRPr="00972961">
              <w:rPr>
                <w:szCs w:val="19"/>
              </w:rPr>
              <w:t>The Government is also investing $</w:t>
            </w:r>
            <w:r w:rsidR="008C68AC" w:rsidRPr="00972961">
              <w:rPr>
                <w:szCs w:val="19"/>
              </w:rPr>
              <w:t>10 million</w:t>
            </w:r>
            <w:r w:rsidRPr="00972961">
              <w:rPr>
                <w:szCs w:val="19"/>
              </w:rPr>
              <w:t xml:space="preserve"> to expand the </w:t>
            </w:r>
            <w:r w:rsidR="00576A8B" w:rsidRPr="00972961">
              <w:rPr>
                <w:szCs w:val="19"/>
              </w:rPr>
              <w:t>f</w:t>
            </w:r>
            <w:r w:rsidRPr="00972961">
              <w:rPr>
                <w:szCs w:val="19"/>
              </w:rPr>
              <w:t xml:space="preserve">amily </w:t>
            </w:r>
            <w:r w:rsidR="00576A8B" w:rsidRPr="00972961">
              <w:rPr>
                <w:szCs w:val="19"/>
              </w:rPr>
              <w:t>v</w:t>
            </w:r>
            <w:r w:rsidRPr="00972961">
              <w:rPr>
                <w:szCs w:val="19"/>
              </w:rPr>
              <w:t xml:space="preserve">iolence </w:t>
            </w:r>
            <w:r w:rsidR="00576A8B" w:rsidRPr="00972961">
              <w:rPr>
                <w:szCs w:val="19"/>
              </w:rPr>
              <w:t>p</w:t>
            </w:r>
            <w:r w:rsidRPr="00972961">
              <w:rPr>
                <w:szCs w:val="19"/>
              </w:rPr>
              <w:t xml:space="preserve">rovisions within the </w:t>
            </w:r>
            <w:r w:rsidRPr="00972961">
              <w:rPr>
                <w:i/>
                <w:szCs w:val="19"/>
              </w:rPr>
              <w:t>Migration Regulations</w:t>
            </w:r>
            <w:r w:rsidR="00DA5CA9" w:rsidRPr="00972961">
              <w:rPr>
                <w:i/>
                <w:szCs w:val="19"/>
              </w:rPr>
              <w:t xml:space="preserve"> 1994</w:t>
            </w:r>
            <w:r w:rsidRPr="00972961">
              <w:rPr>
                <w:szCs w:val="19"/>
              </w:rPr>
              <w:t xml:space="preserve"> to most permanent visa subclasses</w:t>
            </w:r>
            <w:r w:rsidR="006D327D" w:rsidRPr="00972961">
              <w:rPr>
                <w:szCs w:val="19"/>
              </w:rPr>
              <w:t xml:space="preserve">. The </w:t>
            </w:r>
            <w:r w:rsidR="00811427" w:rsidRPr="00972961">
              <w:rPr>
                <w:szCs w:val="19"/>
              </w:rPr>
              <w:t>provisions aim t</w:t>
            </w:r>
            <w:r w:rsidR="002B23A3" w:rsidRPr="00972961">
              <w:rPr>
                <w:szCs w:val="19"/>
              </w:rPr>
              <w:t>o</w:t>
            </w:r>
            <w:r w:rsidR="00C4443D" w:rsidRPr="00972961">
              <w:rPr>
                <w:szCs w:val="19"/>
              </w:rPr>
              <w:t xml:space="preserve"> </w:t>
            </w:r>
            <w:r w:rsidR="002C359C" w:rsidRPr="00972961">
              <w:rPr>
                <w:rFonts w:asciiTheme="minorHAnsi" w:hAnsiTheme="minorHAnsi" w:cs="Arial"/>
                <w:szCs w:val="19"/>
              </w:rPr>
              <w:t xml:space="preserve">ensure that </w:t>
            </w:r>
            <w:r w:rsidRPr="00972961">
              <w:rPr>
                <w:rFonts w:asciiTheme="minorHAnsi" w:hAnsiTheme="minorHAnsi"/>
                <w:szCs w:val="19"/>
              </w:rPr>
              <w:t>visa applicants</w:t>
            </w:r>
            <w:r w:rsidR="002440A9" w:rsidRPr="00972961">
              <w:rPr>
                <w:rFonts w:asciiTheme="minorHAnsi" w:hAnsiTheme="minorHAnsi"/>
                <w:szCs w:val="19"/>
              </w:rPr>
              <w:t>,</w:t>
            </w:r>
            <w:r w:rsidRPr="00972961">
              <w:rPr>
                <w:rFonts w:asciiTheme="minorHAnsi" w:hAnsiTheme="minorHAnsi"/>
                <w:szCs w:val="19"/>
              </w:rPr>
              <w:t xml:space="preserve"> </w:t>
            </w:r>
            <w:r w:rsidR="000F29E1" w:rsidRPr="00972961">
              <w:rPr>
                <w:rFonts w:asciiTheme="minorHAnsi" w:hAnsiTheme="minorHAnsi"/>
                <w:szCs w:val="19"/>
              </w:rPr>
              <w:t xml:space="preserve">including </w:t>
            </w:r>
            <w:r w:rsidR="000F29E1" w:rsidRPr="00972961">
              <w:rPr>
                <w:rFonts w:asciiTheme="minorHAnsi" w:hAnsiTheme="minorHAnsi" w:cs="Arial"/>
                <w:szCs w:val="19"/>
              </w:rPr>
              <w:t>secondary applicants for permanent visa subclasses, offshore temporary Partner visa applicants</w:t>
            </w:r>
            <w:r w:rsidR="00576F10" w:rsidRPr="00972961">
              <w:rPr>
                <w:rFonts w:asciiTheme="minorHAnsi" w:hAnsiTheme="minorHAnsi" w:cs="Arial"/>
                <w:szCs w:val="19"/>
              </w:rPr>
              <w:t xml:space="preserve"> and</w:t>
            </w:r>
            <w:r w:rsidR="000F29E1" w:rsidRPr="00972961">
              <w:rPr>
                <w:rFonts w:asciiTheme="minorHAnsi" w:hAnsiTheme="minorHAnsi" w:cs="Arial"/>
                <w:szCs w:val="19"/>
              </w:rPr>
              <w:t xml:space="preserve"> Prospective Marriage visa holders</w:t>
            </w:r>
            <w:r w:rsidR="004B4DDE" w:rsidRPr="00972961">
              <w:rPr>
                <w:rFonts w:asciiTheme="minorHAnsi" w:hAnsiTheme="minorHAnsi" w:cs="Arial"/>
                <w:szCs w:val="19"/>
              </w:rPr>
              <w:t>,</w:t>
            </w:r>
            <w:r w:rsidR="000F29E1" w:rsidRPr="00972961">
              <w:rPr>
                <w:rFonts w:asciiTheme="minorHAnsi" w:hAnsiTheme="minorHAnsi"/>
                <w:szCs w:val="19"/>
              </w:rPr>
              <w:t xml:space="preserve"> </w:t>
            </w:r>
            <w:r w:rsidRPr="00972961">
              <w:rPr>
                <w:rFonts w:asciiTheme="minorHAnsi" w:hAnsiTheme="minorHAnsi"/>
                <w:szCs w:val="19"/>
              </w:rPr>
              <w:t>do not feel compelled to remain in a violent relationship to be granted a permanent visa.</w:t>
            </w:r>
            <w:r w:rsidR="00C74242" w:rsidRPr="00972961">
              <w:rPr>
                <w:rFonts w:asciiTheme="minorHAnsi" w:hAnsiTheme="minorHAnsi"/>
                <w:szCs w:val="19"/>
              </w:rPr>
              <w:t xml:space="preserve"> </w:t>
            </w:r>
          </w:p>
        </w:tc>
      </w:tr>
    </w:tbl>
    <w:p w14:paraId="2BB9B54E" w14:textId="2BEB2214" w:rsidR="009D77E4" w:rsidRPr="00BA1758" w:rsidRDefault="009D77E4" w:rsidP="00604F99">
      <w:pPr>
        <w:pStyle w:val="SingleParagraph"/>
      </w:pPr>
    </w:p>
    <w:p w14:paraId="0E6D347A" w14:textId="6503A7F0" w:rsidR="009D77E4" w:rsidRPr="00972961" w:rsidRDefault="009D77E4" w:rsidP="001B4BA0">
      <w:pPr>
        <w:pStyle w:val="Heading3"/>
      </w:pPr>
      <w:bookmarkStart w:id="64" w:name="_Toc132996027"/>
      <w:r w:rsidRPr="00972961">
        <w:t xml:space="preserve">Family law reforms </w:t>
      </w:r>
      <w:bookmarkEnd w:id="64"/>
    </w:p>
    <w:p w14:paraId="6DCD1C48" w14:textId="78AD56C2" w:rsidR="00812A4D" w:rsidRPr="00972961" w:rsidRDefault="00812A4D" w:rsidP="00812A4D">
      <w:r w:rsidRPr="00972961">
        <w:t>Access to practical, legal</w:t>
      </w:r>
      <w:r w:rsidR="008644B4" w:rsidRPr="00972961">
        <w:noBreakHyphen/>
      </w:r>
      <w:r w:rsidRPr="00972961">
        <w:t xml:space="preserve">based support </w:t>
      </w:r>
      <w:r w:rsidR="00B37662" w:rsidRPr="00972961">
        <w:t xml:space="preserve">to resolve </w:t>
      </w:r>
      <w:r w:rsidRPr="00972961">
        <w:t>property settlement is key to victim</w:t>
      </w:r>
      <w:r w:rsidR="008644B4" w:rsidRPr="00972961">
        <w:rPr>
          <w:rFonts w:ascii="Times New Roman" w:hAnsi="Times New Roman"/>
        </w:rPr>
        <w:noBreakHyphen/>
      </w:r>
      <w:r w:rsidRPr="00972961">
        <w:t xml:space="preserve">survivors regaining their financial independence, financial security and wellbeing after separation. </w:t>
      </w:r>
      <w:r w:rsidR="00B37662" w:rsidRPr="00972961">
        <w:t xml:space="preserve">Currently, </w:t>
      </w:r>
      <w:r w:rsidRPr="00972961">
        <w:t>7 in 10 women leaving violent relationships leave assets behind, and 90</w:t>
      </w:r>
      <w:r w:rsidR="006B3333" w:rsidRPr="00972961">
        <w:t> per cent</w:t>
      </w:r>
      <w:r w:rsidRPr="00972961">
        <w:t xml:space="preserve"> </w:t>
      </w:r>
      <w:r w:rsidR="003700A8" w:rsidRPr="00972961">
        <w:t xml:space="preserve">struggle to </w:t>
      </w:r>
      <w:r w:rsidRPr="00972961">
        <w:t xml:space="preserve">obtain a property settlement, </w:t>
      </w:r>
      <w:r w:rsidR="00E15730" w:rsidRPr="00972961">
        <w:t>limiting their ability to recover financially</w:t>
      </w:r>
      <w:r w:rsidRPr="00972961">
        <w:t xml:space="preserve"> and move on with their lives.</w:t>
      </w:r>
      <w:r w:rsidR="00876C24" w:rsidRPr="00972961">
        <w:rPr>
          <w:rStyle w:val="EndnoteReference"/>
        </w:rPr>
        <w:endnoteReference w:id="41"/>
      </w:r>
    </w:p>
    <w:p w14:paraId="0B3C8A19" w14:textId="045CB1FC" w:rsidR="008354C7" w:rsidRPr="00972961" w:rsidRDefault="00A51E9B" w:rsidP="00812A4D">
      <w:r w:rsidRPr="00972961">
        <w:t xml:space="preserve">Similarly, </w:t>
      </w:r>
      <w:r w:rsidR="00115B27" w:rsidRPr="00972961">
        <w:t xml:space="preserve">access to legal representation and other </w:t>
      </w:r>
      <w:r w:rsidR="00B501A8" w:rsidRPr="00972961">
        <w:t>support</w:t>
      </w:r>
      <w:r w:rsidR="00115B27" w:rsidRPr="00972961">
        <w:t xml:space="preserve"> for parents </w:t>
      </w:r>
      <w:r w:rsidR="005E6830" w:rsidRPr="00972961">
        <w:t>who are responding to an application for a child</w:t>
      </w:r>
      <w:r w:rsidR="008644B4" w:rsidRPr="00972961">
        <w:t>’</w:t>
      </w:r>
      <w:r w:rsidR="005E6830" w:rsidRPr="00972961">
        <w:t>s return overseas</w:t>
      </w:r>
      <w:r w:rsidR="000E3501" w:rsidRPr="00972961">
        <w:t xml:space="preserve">, </w:t>
      </w:r>
      <w:r w:rsidR="008E4D39" w:rsidRPr="00972961">
        <w:t>almost 80</w:t>
      </w:r>
      <w:r w:rsidR="006B3333" w:rsidRPr="00972961">
        <w:t> per cent</w:t>
      </w:r>
      <w:r w:rsidR="008E4D39" w:rsidRPr="00972961">
        <w:t xml:space="preserve"> </w:t>
      </w:r>
      <w:r w:rsidR="000E3501" w:rsidRPr="00972961">
        <w:t>of who</w:t>
      </w:r>
      <w:r w:rsidR="00001BE3" w:rsidRPr="00972961">
        <w:t>m</w:t>
      </w:r>
      <w:r w:rsidR="000E3501" w:rsidRPr="00972961">
        <w:t xml:space="preserve"> are women,</w:t>
      </w:r>
      <w:r w:rsidR="005E6830" w:rsidRPr="00972961">
        <w:t xml:space="preserve"> is </w:t>
      </w:r>
      <w:r w:rsidR="00B501A8" w:rsidRPr="00972961">
        <w:t>important</w:t>
      </w:r>
      <w:r w:rsidR="005E6830" w:rsidRPr="00972961">
        <w:t xml:space="preserve"> for improving legal justice and safety outcomes for women</w:t>
      </w:r>
      <w:r w:rsidR="007E49AA" w:rsidRPr="00972961">
        <w:t xml:space="preserve"> and children</w:t>
      </w:r>
      <w:r w:rsidR="00077919" w:rsidRPr="00972961">
        <w:t xml:space="preserve"> in international child abduction matters under the </w:t>
      </w:r>
      <w:r w:rsidR="00077919" w:rsidRPr="00972961">
        <w:rPr>
          <w:i/>
        </w:rPr>
        <w:t>1980 Hague Convention on the Civil Aspects of International Child Abduction</w:t>
      </w:r>
      <w:r w:rsidR="00077919" w:rsidRPr="00972961">
        <w:t xml:space="preserve"> (Hague Convention).</w:t>
      </w:r>
      <w:r w:rsidR="00241214" w:rsidRPr="00972961">
        <w:t xml:space="preserve"> </w:t>
      </w:r>
    </w:p>
    <w:p w14:paraId="3CAFFEF4" w14:textId="0CC23380" w:rsidR="00854ECC" w:rsidRPr="00972961" w:rsidRDefault="00854ECC" w:rsidP="00854ECC">
      <w:r w:rsidRPr="00972961">
        <w:t xml:space="preserve">The Government is committed to ensuring the family law system is safer, more accessible and simpler to use, and delivers justice and fairness for all Australian families. </w:t>
      </w:r>
    </w:p>
    <w:tbl>
      <w:tblPr>
        <w:tblpPr w:leftFromText="180" w:rightFromText="180" w:vertAnchor="text" w:horzAnchor="margin" w:tblpY="120"/>
        <w:tblW w:w="5000" w:type="pct"/>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7710"/>
      </w:tblGrid>
      <w:tr w:rsidR="005B05CE" w:rsidRPr="00BA1758" w14:paraId="4C21F289" w14:textId="77777777" w:rsidTr="00067E62">
        <w:trPr>
          <w:cantSplit/>
          <w:trHeight w:val="4819"/>
        </w:trPr>
        <w:tc>
          <w:tcPr>
            <w:tcW w:w="5000" w:type="pct"/>
            <w:shd w:val="clear" w:color="auto" w:fill="F2F2F2" w:themeFill="background1" w:themeFillShade="F2"/>
          </w:tcPr>
          <w:p w14:paraId="23D9624C" w14:textId="2433745C" w:rsidR="005B05CE" w:rsidRPr="00972961" w:rsidRDefault="005B05CE" w:rsidP="0013710E">
            <w:pPr>
              <w:pStyle w:val="BoxHeading"/>
              <w:rPr>
                <w:i/>
              </w:rPr>
            </w:pPr>
            <w:r w:rsidRPr="00972961">
              <w:lastRenderedPageBreak/>
              <w:t xml:space="preserve">Box </w:t>
            </w:r>
            <w:r w:rsidR="00BB4042" w:rsidRPr="00972961">
              <w:t>6</w:t>
            </w:r>
            <w:r w:rsidRPr="00972961">
              <w:t xml:space="preserve">: Amendments to the </w:t>
            </w:r>
            <w:r w:rsidRPr="00972961">
              <w:rPr>
                <w:i/>
              </w:rPr>
              <w:t xml:space="preserve">Family Law Act 1975 </w:t>
            </w:r>
          </w:p>
          <w:p w14:paraId="04BCF763" w14:textId="7324C30C" w:rsidR="005B05CE" w:rsidRPr="00972961" w:rsidRDefault="005B05CE" w:rsidP="0013710E">
            <w:pPr>
              <w:pStyle w:val="BoxText"/>
            </w:pPr>
            <w:r w:rsidRPr="00972961">
              <w:t xml:space="preserve">On 29 March 2023, the Government introduced amendments to the </w:t>
            </w:r>
            <w:r w:rsidRPr="00972961">
              <w:rPr>
                <w:i/>
              </w:rPr>
              <w:t>Family Law Act 1975</w:t>
            </w:r>
            <w:r w:rsidRPr="00972961">
              <w:t xml:space="preserve"> to create a more child</w:t>
            </w:r>
            <w:r w:rsidR="008644B4" w:rsidRPr="00972961">
              <w:noBreakHyphen/>
            </w:r>
            <w:r w:rsidRPr="00972961">
              <w:t>focused framework for making parenting orders.</w:t>
            </w:r>
          </w:p>
          <w:p w14:paraId="753CADCB" w14:textId="6567F039" w:rsidR="00D44938" w:rsidRPr="00972961" w:rsidRDefault="00D44938" w:rsidP="0013710E">
            <w:pPr>
              <w:pStyle w:val="BoxText"/>
            </w:pPr>
            <w:r w:rsidRPr="00972961">
              <w:t xml:space="preserve">With a focus on responding more </w:t>
            </w:r>
            <w:r w:rsidR="159874F4" w:rsidRPr="00972961">
              <w:t>appropriate</w:t>
            </w:r>
            <w:r w:rsidR="00C01FA9" w:rsidRPr="00972961">
              <w:t>ly</w:t>
            </w:r>
            <w:r w:rsidRPr="00972961">
              <w:t xml:space="preserve"> to systems abuse and informed by the Australian Law Reform Commiss</w:t>
            </w:r>
            <w:r w:rsidR="00D56190" w:rsidRPr="00972961">
              <w:t>i</w:t>
            </w:r>
            <w:r w:rsidRPr="00972961">
              <w:t>on</w:t>
            </w:r>
            <w:r w:rsidR="008644B4" w:rsidRPr="00972961">
              <w:t>’</w:t>
            </w:r>
            <w:r w:rsidRPr="00972961">
              <w:t>s (A</w:t>
            </w:r>
            <w:r w:rsidR="00D56190" w:rsidRPr="00972961">
              <w:t>L</w:t>
            </w:r>
            <w:r w:rsidRPr="00972961">
              <w:t>RC</w:t>
            </w:r>
            <w:r w:rsidR="008644B4" w:rsidRPr="00972961">
              <w:t>’</w:t>
            </w:r>
            <w:r w:rsidRPr="00972961">
              <w:t xml:space="preserve">s) 2019 report </w:t>
            </w:r>
            <w:r w:rsidRPr="00972961">
              <w:rPr>
                <w:i/>
              </w:rPr>
              <w:t xml:space="preserve">Family law for the </w:t>
            </w:r>
            <w:r w:rsidR="00C87DA8" w:rsidRPr="00972961">
              <w:rPr>
                <w:i/>
              </w:rPr>
              <w:t>F</w:t>
            </w:r>
            <w:r w:rsidRPr="00972961">
              <w:rPr>
                <w:i/>
              </w:rPr>
              <w:t xml:space="preserve">uture: </w:t>
            </w:r>
            <w:r w:rsidR="00C87DA8" w:rsidRPr="00972961">
              <w:rPr>
                <w:i/>
              </w:rPr>
              <w:t>A</w:t>
            </w:r>
            <w:r w:rsidRPr="00972961">
              <w:rPr>
                <w:i/>
              </w:rPr>
              <w:t xml:space="preserve">n </w:t>
            </w:r>
            <w:r w:rsidR="00C87DA8" w:rsidRPr="00972961">
              <w:rPr>
                <w:i/>
              </w:rPr>
              <w:t>I</w:t>
            </w:r>
            <w:r w:rsidRPr="00972961">
              <w:rPr>
                <w:i/>
              </w:rPr>
              <w:t xml:space="preserve">nquiry into the </w:t>
            </w:r>
            <w:r w:rsidR="00C87DA8" w:rsidRPr="00972961">
              <w:rPr>
                <w:i/>
              </w:rPr>
              <w:t>F</w:t>
            </w:r>
            <w:r w:rsidRPr="00972961">
              <w:rPr>
                <w:i/>
              </w:rPr>
              <w:t xml:space="preserve">amily </w:t>
            </w:r>
            <w:r w:rsidR="00C87DA8" w:rsidRPr="00972961">
              <w:rPr>
                <w:i/>
              </w:rPr>
              <w:t>L</w:t>
            </w:r>
            <w:r w:rsidRPr="00972961">
              <w:rPr>
                <w:i/>
              </w:rPr>
              <w:t xml:space="preserve">aw </w:t>
            </w:r>
            <w:r w:rsidR="00C87DA8" w:rsidRPr="00972961">
              <w:rPr>
                <w:i/>
              </w:rPr>
              <w:t>S</w:t>
            </w:r>
            <w:r w:rsidRPr="00972961">
              <w:rPr>
                <w:i/>
              </w:rPr>
              <w:t xml:space="preserve">ystem (report 135), </w:t>
            </w:r>
            <w:r w:rsidR="00D56190" w:rsidRPr="00972961">
              <w:t xml:space="preserve">proposed changes </w:t>
            </w:r>
            <w:r w:rsidRPr="00972961">
              <w:t>include:</w:t>
            </w:r>
          </w:p>
          <w:p w14:paraId="6B783C95" w14:textId="44512BB8" w:rsidR="00BF0BE0" w:rsidRPr="00972961" w:rsidRDefault="00BF0BE0" w:rsidP="0013710E">
            <w:pPr>
              <w:pStyle w:val="BoxBullet"/>
            </w:pPr>
            <w:r w:rsidRPr="00972961">
              <w:t xml:space="preserve">repealing the confusing </w:t>
            </w:r>
            <w:r w:rsidR="008644B4" w:rsidRPr="00972961">
              <w:t>‘</w:t>
            </w:r>
            <w:r w:rsidRPr="00972961">
              <w:t>presumption of equal shared parental responsibility</w:t>
            </w:r>
            <w:r w:rsidR="008644B4" w:rsidRPr="00972961">
              <w:t>’</w:t>
            </w:r>
            <w:r w:rsidRPr="00972961">
              <w:t xml:space="preserve"> and associated provisions about care time to make it clear that there is no legal requirement to agree to equal time arrangements, especially where they are unsafe</w:t>
            </w:r>
          </w:p>
          <w:p w14:paraId="57BD0A05" w14:textId="0649AAA4" w:rsidR="00D44938" w:rsidRPr="00972961" w:rsidRDefault="00F7325E" w:rsidP="0013710E">
            <w:pPr>
              <w:pStyle w:val="BoxBullet"/>
            </w:pPr>
            <w:r w:rsidRPr="00972961">
              <w:t xml:space="preserve">clarifying </w:t>
            </w:r>
            <w:r w:rsidR="00D44938" w:rsidRPr="00972961">
              <w:t>the enforcement options available for noncompliance with parenting orders</w:t>
            </w:r>
          </w:p>
          <w:p w14:paraId="0A364746" w14:textId="5324011C" w:rsidR="00D44938" w:rsidRPr="00972961" w:rsidRDefault="00D56190" w:rsidP="0013710E">
            <w:pPr>
              <w:pStyle w:val="BoxBullet"/>
            </w:pPr>
            <w:r w:rsidRPr="00972961">
              <w:t>i</w:t>
            </w:r>
            <w:r w:rsidR="00D44938" w:rsidRPr="00972961">
              <w:t xml:space="preserve">ntroducing the ability for the court to restrain a party from </w:t>
            </w:r>
            <w:r w:rsidR="00F174EA" w:rsidRPr="00972961">
              <w:t xml:space="preserve">filing repeated, harmful applications </w:t>
            </w:r>
            <w:r w:rsidR="00D44938" w:rsidRPr="00972961">
              <w:t>by making a harmful proceedings order.</w:t>
            </w:r>
          </w:p>
          <w:p w14:paraId="659CD19A" w14:textId="482FD7AD" w:rsidR="005B05CE" w:rsidRPr="00BA1758" w:rsidRDefault="00F174EA" w:rsidP="0013710E">
            <w:pPr>
              <w:pStyle w:val="BoxText"/>
            </w:pPr>
            <w:r w:rsidRPr="00972961">
              <w:t>The Government is considering further amendments to the family law property division framework under this Act, including to address the financial impacts of family violence.</w:t>
            </w:r>
          </w:p>
        </w:tc>
      </w:tr>
    </w:tbl>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28CCB55A" w14:textId="77777777">
        <w:trPr>
          <w:cantSplit/>
        </w:trPr>
        <w:tc>
          <w:tcPr>
            <w:tcW w:w="5000" w:type="pct"/>
            <w:shd w:val="clear" w:color="auto" w:fill="E6F2FF"/>
            <w:hideMark/>
          </w:tcPr>
          <w:p w14:paraId="31130EE2" w14:textId="3DD24F0F" w:rsidR="009D77E4" w:rsidRPr="00972961" w:rsidRDefault="009D77E4" w:rsidP="00604F99">
            <w:pPr>
              <w:pStyle w:val="BoxHeading"/>
            </w:pPr>
            <w:r w:rsidRPr="00972961">
              <w:lastRenderedPageBreak/>
              <w:t>Budget highlights: Improving outcomes in family law property settlements and international child abduction matters</w:t>
            </w:r>
          </w:p>
          <w:p w14:paraId="432EAF4C" w14:textId="7D1E8CF3" w:rsidR="009D77E4" w:rsidRPr="00972961" w:rsidRDefault="009D77E4" w:rsidP="00604F99">
            <w:pPr>
              <w:pStyle w:val="BoxText"/>
            </w:pPr>
            <w:r w:rsidRPr="00972961">
              <w:t>The Government is investing $</w:t>
            </w:r>
            <w:r w:rsidR="00EE1976" w:rsidRPr="00972961">
              <w:t>46.5</w:t>
            </w:r>
            <w:r w:rsidR="00563A26" w:rsidRPr="00972961">
              <w:t xml:space="preserve"> million</w:t>
            </w:r>
            <w:r w:rsidRPr="00972961">
              <w:t xml:space="preserve"> to </w:t>
            </w:r>
            <w:r w:rsidRPr="008743FF">
              <w:rPr>
                <w:bCs/>
              </w:rPr>
              <w:t xml:space="preserve">continue and expand 2 </w:t>
            </w:r>
            <w:r w:rsidRPr="008743FF" w:rsidDel="00D64CB9">
              <w:rPr>
                <w:bCs/>
              </w:rPr>
              <w:t xml:space="preserve">successful </w:t>
            </w:r>
            <w:r w:rsidRPr="008743FF">
              <w:rPr>
                <w:bCs/>
              </w:rPr>
              <w:t>family law property programs</w:t>
            </w:r>
            <w:r w:rsidR="00135CA1" w:rsidRPr="008743FF">
              <w:rPr>
                <w:bCs/>
              </w:rPr>
              <w:t xml:space="preserve"> to support </w:t>
            </w:r>
            <w:r w:rsidR="006A1052" w:rsidRPr="008743FF">
              <w:rPr>
                <w:bCs/>
              </w:rPr>
              <w:t>access to quick, fair and affordable family law property settlement outcomes</w:t>
            </w:r>
            <w:r w:rsidR="006A1052" w:rsidRPr="00972961">
              <w:t xml:space="preserve"> for separating couples, especially vulnerable women</w:t>
            </w:r>
            <w:r w:rsidR="00712ACD" w:rsidRPr="00972961">
              <w:t>.</w:t>
            </w:r>
          </w:p>
          <w:p w14:paraId="7107BD1D" w14:textId="0E88C10E" w:rsidR="009D77E4" w:rsidRPr="00972961" w:rsidRDefault="009D77E4" w:rsidP="00604F99">
            <w:pPr>
              <w:pStyle w:val="BoxBullet"/>
            </w:pPr>
            <w:r w:rsidRPr="00972961">
              <w:t>This investment includes $</w:t>
            </w:r>
            <w:r w:rsidR="00EE1976" w:rsidRPr="00972961">
              <w:t>33.1 million</w:t>
            </w:r>
            <w:r w:rsidRPr="00972961">
              <w:t xml:space="preserve"> to fund the </w:t>
            </w:r>
            <w:r w:rsidRPr="00972961" w:rsidDel="00362CE1">
              <w:t xml:space="preserve">Federal Circuit and Family Court of Australia and the Family Court of Western Australia </w:t>
            </w:r>
            <w:r w:rsidRPr="00972961" w:rsidDel="004D20BB">
              <w:t xml:space="preserve">to </w:t>
            </w:r>
            <w:r w:rsidR="002A32F1" w:rsidRPr="00972961">
              <w:t xml:space="preserve">continue and </w:t>
            </w:r>
            <w:r w:rsidR="0079720D" w:rsidRPr="00972961">
              <w:t>ex</w:t>
            </w:r>
            <w:r w:rsidR="00BA3F67" w:rsidRPr="00972961">
              <w:t>pand</w:t>
            </w:r>
            <w:r w:rsidRPr="00972961" w:rsidDel="00393834">
              <w:t xml:space="preserve"> </w:t>
            </w:r>
            <w:r w:rsidRPr="00972961">
              <w:t xml:space="preserve">the Family Law Priority Property Pool program </w:t>
            </w:r>
            <w:r w:rsidRPr="00972961" w:rsidDel="004D20BB">
              <w:t>nationally</w:t>
            </w:r>
            <w:r w:rsidR="00EB29B3" w:rsidRPr="00972961">
              <w:t>. This is</w:t>
            </w:r>
            <w:r w:rsidRPr="00972961" w:rsidDel="004D20BB">
              <w:t xml:space="preserve"> </w:t>
            </w:r>
            <w:r w:rsidRPr="00972961">
              <w:t>to help separated couples resolve small property disputes through a streamlined court process</w:t>
            </w:r>
            <w:r w:rsidR="007E1ADF" w:rsidRPr="00972961">
              <w:t xml:space="preserve">. </w:t>
            </w:r>
            <w:r w:rsidR="00EB29B3" w:rsidRPr="00972961">
              <w:t xml:space="preserve">It </w:t>
            </w:r>
            <w:r w:rsidR="007E1ADF" w:rsidRPr="00972961">
              <w:t xml:space="preserve">supports </w:t>
            </w:r>
            <w:r w:rsidR="002E2DA6" w:rsidRPr="00972961">
              <w:t xml:space="preserve">vulnerable women </w:t>
            </w:r>
            <w:r w:rsidR="007E1ADF" w:rsidRPr="00972961">
              <w:t xml:space="preserve">to </w:t>
            </w:r>
            <w:r w:rsidR="002E2DA6" w:rsidRPr="00972961">
              <w:t xml:space="preserve">regain their financial independence </w:t>
            </w:r>
            <w:r w:rsidR="00472B48" w:rsidRPr="00972961">
              <w:t>and security after separation</w:t>
            </w:r>
            <w:r w:rsidRPr="00972961">
              <w:t xml:space="preserve">. </w:t>
            </w:r>
          </w:p>
          <w:p w14:paraId="50EEFED1" w14:textId="7F4E812E" w:rsidR="009D77E4" w:rsidRPr="00972961" w:rsidRDefault="009D77E4" w:rsidP="00604F99">
            <w:pPr>
              <w:pStyle w:val="BoxBullet"/>
            </w:pPr>
            <w:r w:rsidRPr="00972961">
              <w:t>In addition, the Government is providing $</w:t>
            </w:r>
            <w:r w:rsidR="002033B9" w:rsidRPr="00972961">
              <w:t>13.</w:t>
            </w:r>
            <w:r w:rsidR="00272541" w:rsidRPr="00972961">
              <w:t>4</w:t>
            </w:r>
            <w:r w:rsidR="002033B9" w:rsidRPr="00972961">
              <w:t xml:space="preserve"> million</w:t>
            </w:r>
            <w:r w:rsidRPr="00972961">
              <w:t xml:space="preserve"> to </w:t>
            </w:r>
            <w:r w:rsidR="00214FD7" w:rsidRPr="00972961">
              <w:t>extend</w:t>
            </w:r>
            <w:r w:rsidRPr="00972961">
              <w:t xml:space="preserve"> </w:t>
            </w:r>
            <w:r w:rsidR="00015390" w:rsidRPr="00972961">
              <w:t xml:space="preserve">the </w:t>
            </w:r>
            <w:r w:rsidR="00EF4D8F" w:rsidRPr="00972961">
              <w:t>L</w:t>
            </w:r>
            <w:r w:rsidRPr="00972961">
              <w:t>awyer</w:t>
            </w:r>
            <w:r w:rsidR="008644B4" w:rsidRPr="00972961">
              <w:noBreakHyphen/>
            </w:r>
            <w:r w:rsidRPr="00972961">
              <w:t xml:space="preserve">assisted Family Law Property Mediation </w:t>
            </w:r>
            <w:r w:rsidR="00546C3E" w:rsidRPr="00972961">
              <w:t>program</w:t>
            </w:r>
            <w:r w:rsidRPr="00972961">
              <w:t xml:space="preserve"> to assist separated couples to mediate and reach agreement on a family law property division.</w:t>
            </w:r>
          </w:p>
          <w:p w14:paraId="7BB2665F" w14:textId="0D810700" w:rsidR="009D77E4" w:rsidRPr="00972961" w:rsidRDefault="009D77E4" w:rsidP="00604F99">
            <w:pPr>
              <w:pStyle w:val="BoxText"/>
            </w:pPr>
            <w:r w:rsidRPr="00972961">
              <w:t>To support Australia</w:t>
            </w:r>
            <w:r w:rsidR="008644B4" w:rsidRPr="00972961">
              <w:t>’</w:t>
            </w:r>
            <w:r w:rsidRPr="00972961">
              <w:t>s efforts under the</w:t>
            </w:r>
            <w:r w:rsidR="001A282E" w:rsidRPr="00972961">
              <w:t xml:space="preserve"> Hague</w:t>
            </w:r>
            <w:r w:rsidRPr="00972961">
              <w:t xml:space="preserve"> Convention, the Government is providing $18.4 million </w:t>
            </w:r>
            <w:r w:rsidRPr="008743FF">
              <w:rPr>
                <w:bCs/>
              </w:rPr>
              <w:t>to make Australia</w:t>
            </w:r>
            <w:r w:rsidR="008644B4" w:rsidRPr="008743FF">
              <w:rPr>
                <w:bCs/>
              </w:rPr>
              <w:t>’</w:t>
            </w:r>
            <w:r w:rsidRPr="008743FF">
              <w:rPr>
                <w:bCs/>
              </w:rPr>
              <w:t>s implementation of the Convention safer for women and children impacted by international parental child abduction</w:t>
            </w:r>
            <w:r w:rsidRPr="00972961">
              <w:t xml:space="preserve">. </w:t>
            </w:r>
            <w:r w:rsidR="00CA73BA" w:rsidRPr="00972961">
              <w:t>This includes:</w:t>
            </w:r>
          </w:p>
          <w:p w14:paraId="060E5189" w14:textId="67D8CAB5" w:rsidR="009D77E4" w:rsidRPr="00972961" w:rsidRDefault="009D77E4" w:rsidP="00604F99">
            <w:pPr>
              <w:pStyle w:val="BoxBullet"/>
            </w:pPr>
            <w:r w:rsidRPr="00972961">
              <w:t xml:space="preserve"> $</w:t>
            </w:r>
            <w:r w:rsidR="00B54E14" w:rsidRPr="00972961">
              <w:t>7.4 million</w:t>
            </w:r>
            <w:r w:rsidRPr="00972961">
              <w:t xml:space="preserve"> </w:t>
            </w:r>
            <w:r w:rsidR="002C2484" w:rsidRPr="00972961">
              <w:t>to</w:t>
            </w:r>
            <w:r w:rsidRPr="00972961">
              <w:t xml:space="preserve"> introduc</w:t>
            </w:r>
            <w:r w:rsidR="006A4F66" w:rsidRPr="00972961">
              <w:t>e</w:t>
            </w:r>
            <w:r w:rsidR="00CA73BA" w:rsidRPr="00972961">
              <w:t xml:space="preserve"> </w:t>
            </w:r>
            <w:r w:rsidRPr="00972961">
              <w:t>a financial assistance scheme to enable eligible respondent parents to have equivalent access to legal representation as applicant parents</w:t>
            </w:r>
          </w:p>
          <w:p w14:paraId="2FF50278" w14:textId="371C83AE" w:rsidR="009D77E4" w:rsidRPr="00972961" w:rsidRDefault="0069655E" w:rsidP="00604F99">
            <w:pPr>
              <w:pStyle w:val="BoxBullet"/>
            </w:pPr>
            <w:r w:rsidRPr="00972961">
              <w:t>$5.3 million</w:t>
            </w:r>
            <w:r w:rsidR="00CC432E" w:rsidRPr="00972961">
              <w:t xml:space="preserve"> </w:t>
            </w:r>
            <w:r w:rsidR="008A0991" w:rsidRPr="00972961">
              <w:t xml:space="preserve">for </w:t>
            </w:r>
            <w:r w:rsidR="009D77E4" w:rsidRPr="00972961">
              <w:t xml:space="preserve">a package of early alternative dispute resolution intervention measures, designed to divert families from contested </w:t>
            </w:r>
            <w:r w:rsidR="00CC432E" w:rsidRPr="00972961">
              <w:t xml:space="preserve">Hague </w:t>
            </w:r>
            <w:r w:rsidR="009D77E4" w:rsidRPr="00972961">
              <w:t>Convention proceedings and improve safety outcomes</w:t>
            </w:r>
          </w:p>
          <w:p w14:paraId="6E5AB488" w14:textId="7ED1485F" w:rsidR="00974EE0" w:rsidRPr="00BA1758" w:rsidRDefault="0002306E" w:rsidP="00604F99">
            <w:pPr>
              <w:pStyle w:val="BoxBullet"/>
            </w:pPr>
            <w:r w:rsidRPr="00972961">
              <w:t xml:space="preserve">$5.7 million </w:t>
            </w:r>
            <w:r w:rsidR="00B31939" w:rsidRPr="00972961">
              <w:t xml:space="preserve">to </w:t>
            </w:r>
            <w:r w:rsidR="00974EE0" w:rsidRPr="00972961">
              <w:t>improv</w:t>
            </w:r>
            <w:r w:rsidR="00B31939" w:rsidRPr="00972961">
              <w:t>e</w:t>
            </w:r>
            <w:r w:rsidR="00974EE0" w:rsidRPr="00972961">
              <w:t xml:space="preserve"> capability in the Attorney</w:t>
            </w:r>
            <w:r w:rsidR="008644B4" w:rsidRPr="00972961">
              <w:noBreakHyphen/>
            </w:r>
            <w:r w:rsidR="00974EE0" w:rsidRPr="00972961">
              <w:t>General</w:t>
            </w:r>
            <w:r w:rsidR="008644B4" w:rsidRPr="00972961">
              <w:t>’</w:t>
            </w:r>
            <w:r w:rsidR="00974EE0" w:rsidRPr="00972961">
              <w:t xml:space="preserve">s Department to obtain and make evidence about family violence available to the </w:t>
            </w:r>
            <w:r w:rsidR="00A00CFA" w:rsidRPr="00972961">
              <w:t>courts in Hague Convention cases.</w:t>
            </w:r>
          </w:p>
        </w:tc>
      </w:tr>
    </w:tbl>
    <w:p w14:paraId="1AB2108A" w14:textId="77777777" w:rsidR="006674EF" w:rsidRDefault="006674EF" w:rsidP="006674EF">
      <w:pPr>
        <w:pStyle w:val="SingleParagraph"/>
      </w:pPr>
      <w:bookmarkStart w:id="65" w:name="_Toc132643595"/>
      <w:bookmarkStart w:id="66" w:name="_Toc132795517"/>
    </w:p>
    <w:p w14:paraId="25B17D4B" w14:textId="6655A614" w:rsidR="006674EF" w:rsidRPr="00972961" w:rsidRDefault="006674EF" w:rsidP="006674EF">
      <w:pPr>
        <w:pStyle w:val="Heading3"/>
      </w:pPr>
      <w:r w:rsidRPr="00972961">
        <w:t xml:space="preserve">Further supports under the Action Plan </w:t>
      </w:r>
    </w:p>
    <w:p w14:paraId="25205E25" w14:textId="77777777" w:rsidR="006674EF" w:rsidRPr="00972961" w:rsidRDefault="006674EF" w:rsidP="006674EF">
      <w:r w:rsidRPr="00972961">
        <w:t>This Budget includes additional targeted investments to address gaps across the National Plan. These initiatives recognise the importance of a</w:t>
      </w:r>
      <w:r w:rsidRPr="00972961" w:rsidDel="000F7C01">
        <w:t xml:space="preserve"> </w:t>
      </w:r>
      <w:r w:rsidRPr="00972961">
        <w:t>holistic approach to addressing violence as set out in the National Plan, including to prevent gender</w:t>
      </w:r>
      <w:r w:rsidRPr="00972961">
        <w:noBreakHyphen/>
        <w:t>based violence before it begins, to support early intervention so that violence doesn’t escalate and perpetrators are held to account, and to respond to the needs of victim</w:t>
      </w:r>
      <w:r w:rsidRPr="00972961">
        <w:noBreakHyphen/>
        <w:t xml:space="preserve">survivors and support their recovery and healing. </w:t>
      </w:r>
    </w:p>
    <w:tbl>
      <w:tblPr>
        <w:tblW w:w="5035" w:type="pct"/>
        <w:shd w:val="clear" w:color="auto" w:fill="E6F2FF"/>
        <w:tblCellMar>
          <w:top w:w="284" w:type="dxa"/>
          <w:left w:w="284" w:type="dxa"/>
          <w:bottom w:w="284" w:type="dxa"/>
          <w:right w:w="284" w:type="dxa"/>
        </w:tblCellMar>
        <w:tblLook w:val="04A0" w:firstRow="1" w:lastRow="0" w:firstColumn="1" w:lastColumn="0" w:noHBand="0" w:noVBand="1"/>
      </w:tblPr>
      <w:tblGrid>
        <w:gridCol w:w="7764"/>
      </w:tblGrid>
      <w:tr w:rsidR="006674EF" w:rsidRPr="00BA1758" w14:paraId="2B647B0C" w14:textId="77777777" w:rsidTr="00802228">
        <w:trPr>
          <w:cantSplit/>
          <w:trHeight w:val="6137"/>
        </w:trPr>
        <w:tc>
          <w:tcPr>
            <w:tcW w:w="5000" w:type="pct"/>
            <w:shd w:val="clear" w:color="auto" w:fill="E6F2FF"/>
            <w:hideMark/>
          </w:tcPr>
          <w:p w14:paraId="65C8783F" w14:textId="2332939D" w:rsidR="006674EF" w:rsidRPr="00972961" w:rsidRDefault="006674EF" w:rsidP="00802228">
            <w:pPr>
              <w:pStyle w:val="BoxHeading"/>
            </w:pPr>
            <w:r w:rsidRPr="00972961">
              <w:lastRenderedPageBreak/>
              <w:t>Budget highlights: Additional investments to end gender</w:t>
            </w:r>
            <w:r w:rsidRPr="00972961">
              <w:noBreakHyphen/>
              <w:t>based violence under the Action Plan</w:t>
            </w:r>
          </w:p>
          <w:p w14:paraId="56B9FBAD" w14:textId="77777777" w:rsidR="006674EF" w:rsidRPr="008743FF" w:rsidRDefault="006674EF" w:rsidP="00802228">
            <w:pPr>
              <w:pStyle w:val="BoxBullet"/>
              <w:numPr>
                <w:ilvl w:val="0"/>
                <w:numId w:val="9"/>
              </w:numPr>
            </w:pPr>
            <w:r w:rsidRPr="00972961">
              <w:t xml:space="preserve">The Government is investing $159 million to extend the National Partnership on Family, Domestic and Sexual Violence Responses with state and territory </w:t>
            </w:r>
            <w:r w:rsidRPr="008743FF">
              <w:t>governments. This funding will continue to bolster frontline family, domestic and sexual violence supports to ensure women and children can access support when they need it.</w:t>
            </w:r>
          </w:p>
          <w:p w14:paraId="37F9002D" w14:textId="77777777" w:rsidR="006674EF" w:rsidRPr="008743FF" w:rsidRDefault="006674EF" w:rsidP="00802228">
            <w:pPr>
              <w:pStyle w:val="BoxBullet"/>
              <w:numPr>
                <w:ilvl w:val="0"/>
                <w:numId w:val="9"/>
              </w:numPr>
            </w:pPr>
            <w:r w:rsidRPr="008743FF">
              <w:t xml:space="preserve">The Government is providing $24.3 million to pilot an additional referral pathway for the Support for Trafficked People Program and restructure the program to better meet the needs of victim-survivors, while increasing ongoing funding to address current and projected demand. </w:t>
            </w:r>
          </w:p>
          <w:p w14:paraId="6688A080" w14:textId="77777777" w:rsidR="006674EF" w:rsidRPr="008743FF" w:rsidRDefault="006674EF" w:rsidP="00802228">
            <w:pPr>
              <w:pStyle w:val="BoxBullet"/>
            </w:pPr>
            <w:r w:rsidRPr="008743FF">
              <w:t xml:space="preserve">The Government is investing $8.5 million for initiatives aimed at early intervention to prevent family, domestic and sexual violence, including by developing a national </w:t>
            </w:r>
            <w:r w:rsidRPr="008743FF">
              <w:rPr>
                <w:rFonts w:asciiTheme="minorHAnsi" w:hAnsiTheme="minorHAnsi" w:cs="Arial"/>
                <w:szCs w:val="19"/>
              </w:rPr>
              <w:t>perpetrator risk assessment framework for frontline service providers, extending Mensline Changing for Good Service and developing a national perpetrator referral database of services to improve uptake of intervention services.</w:t>
            </w:r>
          </w:p>
          <w:p w14:paraId="22824CC2" w14:textId="77777777" w:rsidR="006674EF" w:rsidRPr="008743FF" w:rsidRDefault="006674EF" w:rsidP="00802228">
            <w:pPr>
              <w:pStyle w:val="BoxBullet"/>
            </w:pPr>
            <w:r w:rsidRPr="008743FF">
              <w:t>The Government is investing $3.3 million to review emergency accommodation services and their suitability for children and to conduct an independent evaluation of the 1800RESPECT service.</w:t>
            </w:r>
          </w:p>
          <w:p w14:paraId="7BC7646C" w14:textId="26BDDA9F" w:rsidR="006674EF" w:rsidRPr="00BA1758" w:rsidRDefault="006674EF" w:rsidP="00802228">
            <w:pPr>
              <w:pStyle w:val="BoxBullet"/>
              <w:numPr>
                <w:ilvl w:val="0"/>
                <w:numId w:val="9"/>
              </w:numPr>
            </w:pPr>
            <w:r w:rsidRPr="00972961">
              <w:t>The Government is extending the current Escaping Violence Payment</w:t>
            </w:r>
            <w:r w:rsidRPr="00972961">
              <w:rPr>
                <w:rFonts w:cstheme="minorHAnsi"/>
              </w:rPr>
              <w:t xml:space="preserve"> to January</w:t>
            </w:r>
            <w:r>
              <w:rPr>
                <w:rFonts w:cstheme="minorHAnsi"/>
              </w:rPr>
              <w:t> </w:t>
            </w:r>
            <w:r w:rsidRPr="00972961">
              <w:rPr>
                <w:rFonts w:cstheme="minorHAnsi"/>
              </w:rPr>
              <w:t xml:space="preserve">2025, providing much needed support for individuals leaving violent relationships. </w:t>
            </w:r>
          </w:p>
        </w:tc>
      </w:tr>
    </w:tbl>
    <w:p w14:paraId="48D13FEB" w14:textId="77777777" w:rsidR="006674EF" w:rsidRDefault="006674EF" w:rsidP="006674EF">
      <w:pPr>
        <w:pStyle w:val="SingleParagraph"/>
      </w:pPr>
    </w:p>
    <w:p w14:paraId="49279069" w14:textId="51C8FDCF" w:rsidR="0057509D" w:rsidRPr="00972961" w:rsidRDefault="0004292B" w:rsidP="00CE5EA3">
      <w:pPr>
        <w:pStyle w:val="Heading3"/>
      </w:pPr>
      <w:bookmarkStart w:id="67" w:name="_Toc132996029"/>
      <w:bookmarkEnd w:id="65"/>
      <w:bookmarkEnd w:id="66"/>
      <w:r w:rsidRPr="00972961">
        <w:t xml:space="preserve">Stewardship and oversight of progress </w:t>
      </w:r>
    </w:p>
    <w:p w14:paraId="377379A2" w14:textId="33756DCA" w:rsidR="0057509D" w:rsidRPr="00972961" w:rsidRDefault="0057509D" w:rsidP="0057509D">
      <w:r w:rsidRPr="00972961">
        <w:t>Measurement and monitoring of progress towards ending violence against women and children under the National Plan will be supported by the development of a</w:t>
      </w:r>
      <w:r w:rsidR="00CE5B32" w:rsidRPr="00972961">
        <w:t>n</w:t>
      </w:r>
      <w:r w:rsidRPr="00972961">
        <w:t xml:space="preserve"> Outcomes Framework. This will enable governments to track, monitor and report change over the life of the National Plan. </w:t>
      </w:r>
    </w:p>
    <w:p w14:paraId="640E1949" w14:textId="6BD7274A" w:rsidR="0057509D" w:rsidRPr="00972961" w:rsidRDefault="0057509D" w:rsidP="00A25A60">
      <w:pPr>
        <w:keepLines/>
      </w:pPr>
      <w:r w:rsidRPr="00972961">
        <w:t xml:space="preserve">This Framework will be aided by efforts of the Data and Digital Ministers Meeting, </w:t>
      </w:r>
      <w:r w:rsidR="00D06A9E" w:rsidRPr="00972961">
        <w:t>consisting</w:t>
      </w:r>
      <w:r w:rsidRPr="00972961">
        <w:t xml:space="preserve"> of Commonwealth, state and territory ministers, to </w:t>
      </w:r>
      <w:r w:rsidRPr="00972961">
        <w:rPr>
          <w:rFonts w:asciiTheme="minorHAnsi" w:hAnsiTheme="minorHAnsi"/>
        </w:rPr>
        <w:t xml:space="preserve">align data and digital transformation policies and service across Australia. </w:t>
      </w:r>
      <w:r w:rsidRPr="00972961">
        <w:t>Ministers have agreed to explore ways to support the National Plan and identify opportunities to improve data sharing and advance a whole</w:t>
      </w:r>
      <w:r w:rsidR="008644B4" w:rsidRPr="00972961">
        <w:noBreakHyphen/>
      </w:r>
      <w:r w:rsidRPr="00972961">
        <w:t>of</w:t>
      </w:r>
      <w:r w:rsidR="008644B4" w:rsidRPr="00972961">
        <w:noBreakHyphen/>
      </w:r>
      <w:r w:rsidRPr="00972961">
        <w:t>society solution to end gender</w:t>
      </w:r>
      <w:r w:rsidR="008644B4" w:rsidRPr="00972961">
        <w:noBreakHyphen/>
      </w:r>
      <w:r w:rsidRPr="00972961">
        <w:t xml:space="preserve">based violence. </w:t>
      </w:r>
    </w:p>
    <w:p w14:paraId="4DF8BAA5" w14:textId="6542DD82" w:rsidR="00550A4E" w:rsidRPr="00972961" w:rsidRDefault="0057509D" w:rsidP="000F4892">
      <w:r w:rsidRPr="00972961">
        <w:t>The Women and Women</w:t>
      </w:r>
      <w:r w:rsidR="008644B4" w:rsidRPr="00972961">
        <w:t>’</w:t>
      </w:r>
      <w:r w:rsidRPr="00972961">
        <w:t xml:space="preserve">s Safety Ministerial Council established under the National Cabinet architecture </w:t>
      </w:r>
      <w:r w:rsidR="00305077" w:rsidRPr="00972961">
        <w:t xml:space="preserve">will </w:t>
      </w:r>
      <w:r w:rsidR="00BE1EB1" w:rsidRPr="00972961">
        <w:t>also play a</w:t>
      </w:r>
      <w:r w:rsidR="006C2550" w:rsidRPr="00972961">
        <w:t xml:space="preserve"> </w:t>
      </w:r>
      <w:r w:rsidR="00443547" w:rsidRPr="00972961">
        <w:t>key</w:t>
      </w:r>
      <w:r w:rsidR="00BE1EB1" w:rsidRPr="00972961">
        <w:t xml:space="preserve"> </w:t>
      </w:r>
      <w:r w:rsidR="00D2047D" w:rsidRPr="00972961">
        <w:t>stewardship</w:t>
      </w:r>
      <w:r w:rsidR="00FD6553" w:rsidRPr="00972961">
        <w:t xml:space="preserve"> and oversight</w:t>
      </w:r>
      <w:r w:rsidR="00443547" w:rsidRPr="00972961">
        <w:t xml:space="preserve"> </w:t>
      </w:r>
      <w:r w:rsidR="006C2550" w:rsidRPr="00972961">
        <w:t xml:space="preserve">role </w:t>
      </w:r>
      <w:r w:rsidR="00D62938" w:rsidRPr="00972961">
        <w:t>to drive</w:t>
      </w:r>
      <w:r w:rsidR="00BE1EB1" w:rsidRPr="00972961">
        <w:t xml:space="preserve"> </w:t>
      </w:r>
      <w:r w:rsidRPr="00972961">
        <w:t>national progress on women</w:t>
      </w:r>
      <w:r w:rsidR="008644B4" w:rsidRPr="00972961">
        <w:t>’</w:t>
      </w:r>
      <w:r w:rsidRPr="00972961">
        <w:t>s safety</w:t>
      </w:r>
      <w:r w:rsidR="00443547" w:rsidRPr="00972961">
        <w:t xml:space="preserve">. </w:t>
      </w:r>
      <w:r w:rsidR="00DD665A" w:rsidRPr="00972961">
        <w:t>The work of the Council include</w:t>
      </w:r>
      <w:r w:rsidR="00937A5F" w:rsidRPr="00972961">
        <w:t>s</w:t>
      </w:r>
      <w:r w:rsidR="00DD665A" w:rsidRPr="00972961">
        <w:t xml:space="preserve"> ensuring </w:t>
      </w:r>
      <w:r w:rsidR="00DD665A" w:rsidRPr="00972961">
        <w:rPr>
          <w:rFonts w:eastAsia="Segoe UI"/>
        </w:rPr>
        <w:t xml:space="preserve">alignment of actions across the jurisdictions towards ending </w:t>
      </w:r>
      <w:r w:rsidR="00AF41A4" w:rsidRPr="00972961">
        <w:rPr>
          <w:rFonts w:eastAsia="Segoe UI"/>
        </w:rPr>
        <w:t>family, domestic</w:t>
      </w:r>
      <w:r w:rsidR="00DD665A" w:rsidRPr="00972961">
        <w:rPr>
          <w:rFonts w:eastAsia="Segoe UI"/>
        </w:rPr>
        <w:t xml:space="preserve"> and sexual violence </w:t>
      </w:r>
      <w:r w:rsidR="00882F0C" w:rsidRPr="00972961">
        <w:rPr>
          <w:rFonts w:eastAsia="Segoe UI"/>
        </w:rPr>
        <w:t>and collectively responding to emerging issues and evidence relating to women</w:t>
      </w:r>
      <w:r w:rsidR="008644B4" w:rsidRPr="00972961">
        <w:rPr>
          <w:rFonts w:eastAsia="Segoe UI"/>
        </w:rPr>
        <w:t>’</w:t>
      </w:r>
      <w:r w:rsidR="00882F0C" w:rsidRPr="00972961">
        <w:rPr>
          <w:rFonts w:eastAsia="Segoe UI"/>
        </w:rPr>
        <w:t>s safety.</w:t>
      </w:r>
      <w:r w:rsidR="00DD665A" w:rsidRPr="00972961">
        <w:rPr>
          <w:rFonts w:eastAsia="Segoe UI"/>
        </w:rPr>
        <w:t xml:space="preserve"> </w:t>
      </w:r>
    </w:p>
    <w:p w14:paraId="7A9E972D" w14:textId="5B90819B" w:rsidR="001E203A" w:rsidRPr="00972961" w:rsidRDefault="00C148AE" w:rsidP="001E203A">
      <w:pPr>
        <w:pStyle w:val="Heading2"/>
      </w:pPr>
      <w:bookmarkStart w:id="68" w:name="_Toc134293324"/>
      <w:r w:rsidRPr="00972961">
        <w:lastRenderedPageBreak/>
        <w:t>Additional</w:t>
      </w:r>
      <w:r w:rsidR="00BE3B4F" w:rsidRPr="00972961">
        <w:t xml:space="preserve"> </w:t>
      </w:r>
      <w:r w:rsidRPr="00972961">
        <w:t>actions to support women</w:t>
      </w:r>
      <w:r w:rsidR="008644B4" w:rsidRPr="00972961">
        <w:t>’</w:t>
      </w:r>
      <w:r w:rsidRPr="00972961">
        <w:t>s safety</w:t>
      </w:r>
      <w:bookmarkEnd w:id="68"/>
      <w:r w:rsidRPr="00972961">
        <w:t xml:space="preserve"> </w:t>
      </w:r>
      <w:r w:rsidR="00BE3B4F" w:rsidRPr="00972961">
        <w:t xml:space="preserve"> </w:t>
      </w:r>
    </w:p>
    <w:p w14:paraId="73DC24AB" w14:textId="4BAA1E15" w:rsidR="00DE6E18" w:rsidRPr="00972961" w:rsidRDefault="002E0AB5" w:rsidP="002C1A00">
      <w:r w:rsidRPr="00972961">
        <w:t xml:space="preserve">In addition to </w:t>
      </w:r>
      <w:r w:rsidR="006C79F0" w:rsidRPr="00972961">
        <w:t>the fun</w:t>
      </w:r>
      <w:r w:rsidR="005C4F93" w:rsidRPr="00972961">
        <w:t>ding</w:t>
      </w:r>
      <w:r w:rsidR="003B1B30" w:rsidRPr="00972961">
        <w:t xml:space="preserve"> this Budget provides under the National Plan, </w:t>
      </w:r>
      <w:r w:rsidR="00325F7E" w:rsidRPr="00972961">
        <w:t xml:space="preserve">the Government is progressing significant reforms and investments across a wide range of portfolios to </w:t>
      </w:r>
      <w:r w:rsidR="00FB2AB5" w:rsidRPr="00972961">
        <w:t>support women</w:t>
      </w:r>
      <w:r w:rsidR="008644B4" w:rsidRPr="00972961">
        <w:t>’</w:t>
      </w:r>
      <w:r w:rsidR="00FB2AB5" w:rsidRPr="00972961">
        <w:t xml:space="preserve">s safety. </w:t>
      </w:r>
    </w:p>
    <w:p w14:paraId="7A675AFC" w14:textId="11701A08" w:rsidR="000B25FB" w:rsidRPr="00FD20E3" w:rsidRDefault="00CE3B26" w:rsidP="00F067B7">
      <w:pPr>
        <w:pStyle w:val="Heading3"/>
      </w:pPr>
      <w:r w:rsidRPr="00972961">
        <w:t>Keeping</w:t>
      </w:r>
      <w:r w:rsidR="000B25FB" w:rsidRPr="00972961">
        <w:t xml:space="preserve"> women </w:t>
      </w:r>
      <w:r w:rsidRPr="00972961">
        <w:t>safe</w:t>
      </w:r>
      <w:r w:rsidR="000B25FB" w:rsidRPr="00972961">
        <w:t xml:space="preserve"> online   </w:t>
      </w:r>
    </w:p>
    <w:tbl>
      <w:tblPr>
        <w:tblpPr w:leftFromText="180" w:rightFromText="180" w:vertAnchor="text" w:horzAnchor="margin" w:tblpY="1970"/>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BE4EC1" w:rsidRPr="00FD20E3" w14:paraId="36CA43FB" w14:textId="77777777" w:rsidTr="00BE4EC1">
        <w:trPr>
          <w:cantSplit/>
        </w:trPr>
        <w:tc>
          <w:tcPr>
            <w:tcW w:w="5000" w:type="pct"/>
            <w:shd w:val="clear" w:color="auto" w:fill="E6F2FF"/>
          </w:tcPr>
          <w:p w14:paraId="6953AC3F" w14:textId="4C9E3963" w:rsidR="00BE4EC1" w:rsidRPr="00972961" w:rsidRDefault="00BE4EC1" w:rsidP="00BE4EC1">
            <w:pPr>
              <w:pStyle w:val="BoxHeading"/>
            </w:pPr>
            <w:r w:rsidRPr="00972961">
              <w:t xml:space="preserve">Budget highlights: Supporting women online   </w:t>
            </w:r>
          </w:p>
          <w:p w14:paraId="7698B335" w14:textId="4A68D3A3" w:rsidR="00F5734B" w:rsidRPr="008743FF" w:rsidRDefault="00F5734B" w:rsidP="0013710E">
            <w:pPr>
              <w:pStyle w:val="BoxText"/>
            </w:pPr>
            <w:r w:rsidRPr="008743FF">
              <w:t>The Government will provide an additional $134.1 million over 4 years for the Office of the eSafety Commissioner to continue to support Australians online, including through enhanced educational, outreach and investigatory activities.</w:t>
            </w:r>
          </w:p>
          <w:p w14:paraId="0F0B1250" w14:textId="205DE170" w:rsidR="00BE4EC1" w:rsidRPr="00FD20E3" w:rsidRDefault="00BE4EC1" w:rsidP="0013710E">
            <w:pPr>
              <w:pStyle w:val="BoxText"/>
            </w:pPr>
            <w:r w:rsidRPr="00972961">
              <w:t>This funding will ensure eSafety can continue to fulfil its statutory obligations and support women</w:t>
            </w:r>
            <w:r w:rsidR="008644B4" w:rsidRPr="00972961">
              <w:t>’</w:t>
            </w:r>
            <w:r w:rsidRPr="00972961">
              <w:t>s safety online. It also allows eSafety to continue providing webinars and workshops that complement the National Plan and help victim</w:t>
            </w:r>
            <w:r w:rsidR="008644B4" w:rsidRPr="00972961">
              <w:noBreakHyphen/>
            </w:r>
            <w:r w:rsidRPr="00972961">
              <w:t>survivors of technology facilitated abuse.</w:t>
            </w:r>
          </w:p>
        </w:tc>
      </w:tr>
    </w:tbl>
    <w:p w14:paraId="28527063" w14:textId="610BE505" w:rsidR="008E3F7B" w:rsidRPr="00BA1758" w:rsidRDefault="000B25FB" w:rsidP="000B25FB">
      <w:pPr>
        <w:rPr>
          <w:szCs w:val="19"/>
        </w:rPr>
      </w:pPr>
      <w:r w:rsidRPr="00972961">
        <w:rPr>
          <w:szCs w:val="19"/>
        </w:rPr>
        <w:t xml:space="preserve">Women </w:t>
      </w:r>
      <w:r w:rsidR="00F2549E" w:rsidRPr="00972961">
        <w:rPr>
          <w:szCs w:val="19"/>
        </w:rPr>
        <w:t>experience</w:t>
      </w:r>
      <w:r w:rsidRPr="00972961">
        <w:rPr>
          <w:szCs w:val="19"/>
        </w:rPr>
        <w:t xml:space="preserve"> disproportionate levels of online and technology</w:t>
      </w:r>
      <w:r w:rsidR="008644B4" w:rsidRPr="00972961">
        <w:rPr>
          <w:szCs w:val="19"/>
        </w:rPr>
        <w:noBreakHyphen/>
      </w:r>
      <w:r w:rsidRPr="00972961">
        <w:rPr>
          <w:szCs w:val="19"/>
        </w:rPr>
        <w:t xml:space="preserve">facilitated abuse. </w:t>
      </w:r>
      <w:r w:rsidR="008E3F7B" w:rsidRPr="00972961">
        <w:rPr>
          <w:szCs w:val="19"/>
        </w:rPr>
        <w:t xml:space="preserve">Since 2016, </w:t>
      </w:r>
      <w:r w:rsidR="000C4E05" w:rsidRPr="00972961">
        <w:rPr>
          <w:szCs w:val="19"/>
        </w:rPr>
        <w:t>the Office of the eSafety Commissioner (eSafety)</w:t>
      </w:r>
      <w:r w:rsidR="008E3F7B" w:rsidRPr="00972961">
        <w:rPr>
          <w:szCs w:val="19"/>
        </w:rPr>
        <w:t xml:space="preserve"> Women</w:t>
      </w:r>
      <w:r w:rsidR="008644B4" w:rsidRPr="00972961">
        <w:rPr>
          <w:szCs w:val="19"/>
        </w:rPr>
        <w:t>’</w:t>
      </w:r>
      <w:r w:rsidR="008E3F7B" w:rsidRPr="00972961">
        <w:rPr>
          <w:szCs w:val="19"/>
        </w:rPr>
        <w:t>s program has provided specialised information and support for women to enable them to engage safely online.</w:t>
      </w:r>
      <w:r w:rsidR="000C4E05" w:rsidRPr="00972961">
        <w:rPr>
          <w:szCs w:val="19"/>
        </w:rPr>
        <w:t xml:space="preserve"> </w:t>
      </w:r>
      <w:r w:rsidR="009C2BDF" w:rsidRPr="00972961">
        <w:rPr>
          <w:szCs w:val="19"/>
        </w:rPr>
        <w:t>Two</w:t>
      </w:r>
      <w:r w:rsidR="008644B4" w:rsidRPr="00972961">
        <w:rPr>
          <w:szCs w:val="19"/>
        </w:rPr>
        <w:noBreakHyphen/>
      </w:r>
      <w:r w:rsidR="000C4E05" w:rsidRPr="00972961">
        <w:rPr>
          <w:szCs w:val="19"/>
        </w:rPr>
        <w:t>thirds of complaints of cyberbullying and adult cyber abuse received by eSafety are made by women, and women are significantly more likely to report emotional and psychological impacts of technology</w:t>
      </w:r>
      <w:r w:rsidR="008644B4" w:rsidRPr="00972961">
        <w:rPr>
          <w:szCs w:val="19"/>
        </w:rPr>
        <w:noBreakHyphen/>
      </w:r>
      <w:r w:rsidR="000C4E05" w:rsidRPr="00972961">
        <w:rPr>
          <w:szCs w:val="19"/>
        </w:rPr>
        <w:t>facilitated abuse.</w:t>
      </w:r>
      <w:r w:rsidR="004D7BD6" w:rsidRPr="00972961">
        <w:rPr>
          <w:szCs w:val="19"/>
        </w:rPr>
        <w:t xml:space="preserve"> </w:t>
      </w:r>
    </w:p>
    <w:tbl>
      <w:tblPr>
        <w:tblpPr w:leftFromText="180" w:rightFromText="180" w:vertAnchor="page" w:horzAnchor="margin" w:tblpY="2836"/>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126FC" w:rsidRPr="00BA1758" w14:paraId="260F2B2B" w14:textId="77777777" w:rsidTr="0013710E">
        <w:trPr>
          <w:cantSplit/>
          <w:trHeight w:val="2693"/>
        </w:trPr>
        <w:tc>
          <w:tcPr>
            <w:tcW w:w="5000" w:type="pct"/>
            <w:shd w:val="clear" w:color="auto" w:fill="E6F2FF"/>
          </w:tcPr>
          <w:p w14:paraId="0C5863A7" w14:textId="43AB687B" w:rsidR="00D126FC" w:rsidRPr="00972961" w:rsidRDefault="00D126FC" w:rsidP="00F063F8">
            <w:pPr>
              <w:pStyle w:val="BoxHeading"/>
            </w:pPr>
            <w:r w:rsidRPr="00972961">
              <w:t>B</w:t>
            </w:r>
            <w:r w:rsidR="008055F9" w:rsidRPr="00972961">
              <w:t xml:space="preserve">udget </w:t>
            </w:r>
            <w:r w:rsidR="004965B8" w:rsidRPr="00972961">
              <w:t>h</w:t>
            </w:r>
            <w:r w:rsidR="008055F9" w:rsidRPr="00972961">
              <w:t xml:space="preserve">ighlights: </w:t>
            </w:r>
            <w:r w:rsidRPr="00972961">
              <w:t>Indexation funding for Community Sector Organisations</w:t>
            </w:r>
          </w:p>
          <w:p w14:paraId="04465535" w14:textId="77777777" w:rsidR="005F1BE5" w:rsidRPr="00972961" w:rsidRDefault="00CE7715" w:rsidP="0013710E">
            <w:pPr>
              <w:pStyle w:val="BoxText"/>
            </w:pPr>
            <w:r w:rsidRPr="00972961">
              <w:t>The Government has updated the indexation of funding for a range of programs tied to wages to ensure it is more response to economic conditions. This means that programs like M</w:t>
            </w:r>
            <w:r w:rsidR="005F1BE5" w:rsidRPr="00972961">
              <w:t xml:space="preserve">edicare </w:t>
            </w:r>
            <w:r w:rsidRPr="00972961">
              <w:t>B</w:t>
            </w:r>
            <w:r w:rsidR="005F1BE5" w:rsidRPr="00972961">
              <w:t xml:space="preserve">enefit </w:t>
            </w:r>
            <w:r w:rsidRPr="00972961">
              <w:t>S</w:t>
            </w:r>
            <w:r w:rsidR="005F1BE5" w:rsidRPr="00972961">
              <w:t>chedule</w:t>
            </w:r>
            <w:r w:rsidRPr="00972961">
              <w:t xml:space="preserve"> funded services, community nursing and mental health services can keep their doors open. </w:t>
            </w:r>
          </w:p>
          <w:p w14:paraId="67C25A4D" w14:textId="2BD5C9CC" w:rsidR="00D126FC" w:rsidRPr="00BA1758" w:rsidRDefault="00CE7715" w:rsidP="0013710E">
            <w:pPr>
              <w:pStyle w:val="BoxText"/>
            </w:pPr>
            <w:r w:rsidRPr="00972961">
              <w:t xml:space="preserve">Many </w:t>
            </w:r>
            <w:r w:rsidR="005F1BE5" w:rsidRPr="00972961">
              <w:t>community sector organisations</w:t>
            </w:r>
            <w:r w:rsidRPr="00972961">
              <w:t xml:space="preserve"> provide vital support and services to women and children experiencing the impacts of violence. These reforms will help these organisations to address cost pressures and continue to deliver these services, which are overwhelmingly staffed by women. </w:t>
            </w:r>
          </w:p>
        </w:tc>
      </w:tr>
    </w:tbl>
    <w:p w14:paraId="7C692CDD" w14:textId="77777777" w:rsidR="0058684D" w:rsidRPr="00BA1758" w:rsidRDefault="0058684D" w:rsidP="0013710E">
      <w:pPr>
        <w:pStyle w:val="SingleParagraph"/>
      </w:pPr>
    </w:p>
    <w:p w14:paraId="0BA27991" w14:textId="502162BD" w:rsidR="002E6DD6" w:rsidRPr="00972961" w:rsidRDefault="008F1A73" w:rsidP="002E6DD6">
      <w:pPr>
        <w:pStyle w:val="Heading3"/>
      </w:pPr>
      <w:r w:rsidRPr="00972961">
        <w:lastRenderedPageBreak/>
        <w:t xml:space="preserve">Safe </w:t>
      </w:r>
      <w:r w:rsidR="005958E4" w:rsidRPr="00972961">
        <w:t>and affordable h</w:t>
      </w:r>
      <w:r w:rsidR="007B754D" w:rsidRPr="00972961">
        <w:t>ousing for women and children</w:t>
      </w:r>
      <w:r w:rsidR="005958E4" w:rsidRPr="00972961">
        <w:t>, including those escaping</w:t>
      </w:r>
      <w:r w:rsidR="007B754D" w:rsidRPr="00972961">
        <w:t xml:space="preserve"> violence</w:t>
      </w:r>
    </w:p>
    <w:p w14:paraId="6B301C5A" w14:textId="0436CDA4" w:rsidR="000155BA" w:rsidRPr="00972961" w:rsidRDefault="000155BA" w:rsidP="0013710E">
      <w:r w:rsidRPr="00972961">
        <w:t xml:space="preserve">Rates of homelessness amongst women </w:t>
      </w:r>
      <w:r w:rsidR="008E08BF" w:rsidRPr="00972961">
        <w:t xml:space="preserve">are increasing and can be caused by women and children escaping family and domestic violence. </w:t>
      </w:r>
    </w:p>
    <w:p w14:paraId="208A7953" w14:textId="045A35DE" w:rsidR="00B674D9" w:rsidRPr="00972961" w:rsidRDefault="002477C6" w:rsidP="0013710E">
      <w:r w:rsidRPr="00972961">
        <w:t>While men make up the majority of people experiencing homelessness (56</w:t>
      </w:r>
      <w:r w:rsidR="006B3333" w:rsidRPr="00972961">
        <w:t> per cent</w:t>
      </w:r>
      <w:r w:rsidRPr="00972961">
        <w:t>), women accounted for 81.7</w:t>
      </w:r>
      <w:r w:rsidR="006B3333" w:rsidRPr="00972961">
        <w:t> per cent</w:t>
      </w:r>
      <w:r w:rsidRPr="00972961">
        <w:t xml:space="preserve"> of the 6,067 increase of people experiencing homelessness in 2021.</w:t>
      </w:r>
      <w:r w:rsidRPr="00972961">
        <w:rPr>
          <w:rStyle w:val="FootnoteReference"/>
        </w:rPr>
        <w:t xml:space="preserve"> </w:t>
      </w:r>
      <w:r w:rsidR="002227B2" w:rsidRPr="00972961">
        <w:t>W</w:t>
      </w:r>
      <w:r w:rsidRPr="00972961">
        <w:t>omen experiencing homelessness now represent 44</w:t>
      </w:r>
      <w:r w:rsidR="006B3333" w:rsidRPr="00972961">
        <w:t> per cent</w:t>
      </w:r>
      <w:r w:rsidRPr="00972961">
        <w:t xml:space="preserve"> of the total homeless population</w:t>
      </w:r>
      <w:r w:rsidR="008644B4" w:rsidRPr="00972961">
        <w:t xml:space="preserve">. </w:t>
      </w:r>
      <w:r w:rsidR="00D011F2" w:rsidRPr="00972961">
        <w:t>In 2021</w:t>
      </w:r>
      <w:r w:rsidR="006D5D46" w:rsidRPr="00972961">
        <w:t>–</w:t>
      </w:r>
      <w:r w:rsidR="00D011F2" w:rsidRPr="00972961">
        <w:t xml:space="preserve">22, </w:t>
      </w:r>
      <w:r w:rsidR="00FB1306" w:rsidRPr="00972961">
        <w:t>people</w:t>
      </w:r>
      <w:r w:rsidR="00664E03" w:rsidRPr="00972961">
        <w:t xml:space="preserve"> </w:t>
      </w:r>
      <w:r w:rsidR="005C0AC7" w:rsidRPr="00972961">
        <w:t>who ha</w:t>
      </w:r>
      <w:r w:rsidR="00795071" w:rsidRPr="00972961">
        <w:t>ve</w:t>
      </w:r>
      <w:r w:rsidR="005C0AC7" w:rsidRPr="00972961">
        <w:t xml:space="preserve"> experienced family and domestic violence made up</w:t>
      </w:r>
      <w:r w:rsidR="00E2476B" w:rsidRPr="00972961">
        <w:t xml:space="preserve"> 39</w:t>
      </w:r>
      <w:r w:rsidR="006B3333" w:rsidRPr="00972961">
        <w:t> per cent</w:t>
      </w:r>
      <w:r w:rsidR="00E2476B" w:rsidRPr="00972961">
        <w:t xml:space="preserve"> of </w:t>
      </w:r>
      <w:r w:rsidR="005C0AC7" w:rsidRPr="00972961">
        <w:t>Specialist Homelessness Services clients</w:t>
      </w:r>
      <w:r w:rsidR="00B534B1" w:rsidRPr="00972961">
        <w:t>, and</w:t>
      </w:r>
      <w:r w:rsidR="002B7FF9" w:rsidRPr="00972961">
        <w:t xml:space="preserve"> </w:t>
      </w:r>
      <w:r w:rsidR="00D011F2" w:rsidRPr="00972961">
        <w:t>76</w:t>
      </w:r>
      <w:r w:rsidR="006B3333" w:rsidRPr="00972961">
        <w:t> per cent</w:t>
      </w:r>
      <w:r w:rsidR="000A159E" w:rsidRPr="00972961">
        <w:t xml:space="preserve"> of</w:t>
      </w:r>
      <w:r w:rsidR="002F196F" w:rsidRPr="00972961">
        <w:t xml:space="preserve"> </w:t>
      </w:r>
      <w:r w:rsidR="00B84122" w:rsidRPr="00972961">
        <w:t>these</w:t>
      </w:r>
      <w:r w:rsidR="00340A5A" w:rsidRPr="00972961">
        <w:t xml:space="preserve"> clients</w:t>
      </w:r>
      <w:r w:rsidR="002F196F" w:rsidRPr="00972961">
        <w:t xml:space="preserve"> </w:t>
      </w:r>
      <w:r w:rsidR="00032633" w:rsidRPr="00972961">
        <w:t>were female.</w:t>
      </w:r>
      <w:r w:rsidR="00E9161A" w:rsidRPr="00972961">
        <w:t xml:space="preserve"> </w:t>
      </w:r>
      <w:r w:rsidR="00055BF4" w:rsidRPr="00972961">
        <w:t>N</w:t>
      </w:r>
      <w:r w:rsidR="00063936" w:rsidRPr="00972961">
        <w:t>early half</w:t>
      </w:r>
      <w:r w:rsidR="00055BF4" w:rsidRPr="00972961">
        <w:t xml:space="preserve"> of</w:t>
      </w:r>
      <w:r w:rsidR="00063936" w:rsidRPr="00972961">
        <w:t xml:space="preserve"> </w:t>
      </w:r>
      <w:r w:rsidR="003B30A9" w:rsidRPr="00972961">
        <w:t>the</w:t>
      </w:r>
      <w:r w:rsidR="004A738E" w:rsidRPr="00972961">
        <w:t xml:space="preserve"> Services</w:t>
      </w:r>
      <w:r w:rsidR="008644B4" w:rsidRPr="00972961">
        <w:t>’</w:t>
      </w:r>
      <w:r w:rsidR="003B30A9" w:rsidRPr="00972961">
        <w:t xml:space="preserve"> </w:t>
      </w:r>
      <w:r w:rsidR="00063936" w:rsidRPr="00972961">
        <w:t xml:space="preserve">clients who </w:t>
      </w:r>
      <w:r w:rsidR="00795071" w:rsidRPr="00972961">
        <w:t>have</w:t>
      </w:r>
      <w:r w:rsidR="00055BF4" w:rsidRPr="00972961">
        <w:t xml:space="preserve"> </w:t>
      </w:r>
      <w:r w:rsidR="00063936" w:rsidRPr="00972961">
        <w:t xml:space="preserve">experienced domestic violence </w:t>
      </w:r>
      <w:r w:rsidR="00306B04" w:rsidRPr="00972961">
        <w:t>were living as a single parent with one or more</w:t>
      </w:r>
      <w:r w:rsidR="00063936" w:rsidRPr="00972961">
        <w:t xml:space="preserve"> children</w:t>
      </w:r>
      <w:r w:rsidR="008644B4" w:rsidRPr="00972961">
        <w:t xml:space="preserve">. </w:t>
      </w:r>
    </w:p>
    <w:p w14:paraId="590D0E1F" w14:textId="7F8A22C8" w:rsidR="00B674D9" w:rsidRPr="00972961" w:rsidRDefault="00204610" w:rsidP="0013710E">
      <w:r w:rsidRPr="00972961">
        <w:t>Unaffordable or insecure housing is a major barrier for victim</w:t>
      </w:r>
      <w:r w:rsidR="008644B4" w:rsidRPr="00972961">
        <w:noBreakHyphen/>
      </w:r>
      <w:r w:rsidRPr="00972961">
        <w:t>survivors to re</w:t>
      </w:r>
      <w:r w:rsidR="008644B4" w:rsidRPr="00972961">
        <w:noBreakHyphen/>
      </w:r>
      <w:r w:rsidRPr="00972961">
        <w:t>establish their lives after leaving a violent situation</w:t>
      </w:r>
      <w:r w:rsidR="00A853D6" w:rsidRPr="00972961">
        <w:t xml:space="preserve"> and a key consideration in their decision to leave</w:t>
      </w:r>
      <w:r w:rsidRPr="00972961">
        <w:t xml:space="preserve">. </w:t>
      </w:r>
    </w:p>
    <w:p w14:paraId="67F384F0" w14:textId="4B3C5076" w:rsidR="00C61E05" w:rsidRPr="00BA1758" w:rsidRDefault="00C61E05" w:rsidP="006674EF">
      <w:pPr>
        <w:pStyle w:val="SingleParagraph"/>
      </w:pPr>
    </w:p>
    <w:tbl>
      <w:tblPr>
        <w:tblW w:w="4990" w:type="pct"/>
        <w:shd w:val="clear" w:color="auto" w:fill="E6F2FF"/>
        <w:tblCellMar>
          <w:top w:w="284" w:type="dxa"/>
          <w:left w:w="284" w:type="dxa"/>
          <w:bottom w:w="284" w:type="dxa"/>
          <w:right w:w="284" w:type="dxa"/>
        </w:tblCellMar>
        <w:tblLook w:val="0000" w:firstRow="0" w:lastRow="0" w:firstColumn="0" w:lastColumn="0" w:noHBand="0" w:noVBand="0"/>
      </w:tblPr>
      <w:tblGrid>
        <w:gridCol w:w="7695"/>
      </w:tblGrid>
      <w:tr w:rsidR="002503C1" w:rsidRPr="00BA1758" w14:paraId="7E790C87" w14:textId="77777777" w:rsidTr="0049184E">
        <w:trPr>
          <w:cantSplit/>
          <w:trHeight w:val="4885"/>
        </w:trPr>
        <w:tc>
          <w:tcPr>
            <w:tcW w:w="5000" w:type="pct"/>
            <w:shd w:val="clear" w:color="auto" w:fill="E6F2FF"/>
          </w:tcPr>
          <w:p w14:paraId="3C54332A" w14:textId="6F0C90F1" w:rsidR="002503C1" w:rsidRPr="00972961" w:rsidRDefault="008055F9">
            <w:pPr>
              <w:pStyle w:val="BoxHeading"/>
            </w:pPr>
            <w:r w:rsidRPr="00972961">
              <w:t xml:space="preserve">Budget </w:t>
            </w:r>
            <w:r w:rsidR="004965B8" w:rsidRPr="00972961">
              <w:t>h</w:t>
            </w:r>
            <w:r w:rsidRPr="00972961">
              <w:t>ighlights</w:t>
            </w:r>
            <w:r w:rsidR="002503C1" w:rsidRPr="00972961">
              <w:t xml:space="preserve">: </w:t>
            </w:r>
            <w:r w:rsidR="00B567BC" w:rsidRPr="00972961">
              <w:t>Increasing the supply of affordable and social housing</w:t>
            </w:r>
          </w:p>
          <w:p w14:paraId="05107FD6" w14:textId="0FD73858" w:rsidR="003C6F30" w:rsidRPr="00972961" w:rsidRDefault="003C6F30" w:rsidP="003C6F30">
            <w:pPr>
              <w:pStyle w:val="BoxText"/>
              <w:rPr>
                <w:b/>
              </w:rPr>
            </w:pPr>
            <w:r w:rsidRPr="00972961">
              <w:t>The Government is working with states and territories to increase the supply of housing</w:t>
            </w:r>
            <w:r w:rsidR="000C3247" w:rsidRPr="00972961">
              <w:t xml:space="preserve"> including support specifically for women experiencing violence or at risk of homelessness</w:t>
            </w:r>
            <w:r w:rsidRPr="00972961">
              <w:t xml:space="preserve">. </w:t>
            </w:r>
          </w:p>
          <w:p w14:paraId="6504EE6F" w14:textId="1C4DC85E" w:rsidR="003C6F30" w:rsidRPr="00E70EF9" w:rsidRDefault="165373AC" w:rsidP="0013710E">
            <w:pPr>
              <w:pStyle w:val="BoxBullet"/>
            </w:pPr>
            <w:r w:rsidRPr="00972961">
              <w:t>The Government is</w:t>
            </w:r>
            <w:r w:rsidRPr="00972961">
              <w:rPr>
                <w:b/>
              </w:rPr>
              <w:t xml:space="preserve"> </w:t>
            </w:r>
            <w:r w:rsidR="616DFB3D" w:rsidRPr="008743FF">
              <w:rPr>
                <w:bCs/>
              </w:rPr>
              <w:t xml:space="preserve">supporting </w:t>
            </w:r>
            <w:r w:rsidR="17D6C6FD" w:rsidRPr="008743FF">
              <w:rPr>
                <w:bCs/>
              </w:rPr>
              <w:t>more social and affordable dwellings</w:t>
            </w:r>
            <w:r w:rsidR="17D6C6FD" w:rsidRPr="00972961">
              <w:rPr>
                <w:b/>
              </w:rPr>
              <w:t xml:space="preserve"> </w:t>
            </w:r>
            <w:r w:rsidR="17D6C6FD" w:rsidRPr="00972961">
              <w:t>through the Affordable Housing Bond Aggregator by increasing the liability cap by an additional $2 billion. This will facilitate further lending to eligible Community Housing Providers for social and affordable housing projects. This builds on the $10 billion investment in the Housing Australia Future Fund, which includes specific allocations for women and children impacted by family and domestic violence and older women at risk of homelessness. Increased access to safe, secure and affordable housing will benefit women broadly, with women accounting for 55</w:t>
            </w:r>
            <w:r w:rsidR="006B3333" w:rsidRPr="00972961">
              <w:t> per cent</w:t>
            </w:r>
            <w:r w:rsidR="17D6C6FD" w:rsidRPr="00972961">
              <w:t xml:space="preserve"> of </w:t>
            </w:r>
            <w:r w:rsidR="00945269" w:rsidRPr="00972961">
              <w:t xml:space="preserve">social </w:t>
            </w:r>
            <w:r w:rsidR="17D6C6FD" w:rsidRPr="00972961">
              <w:t>housing occupants.</w:t>
            </w:r>
            <w:r w:rsidR="0004175B" w:rsidRPr="00972961">
              <w:t xml:space="preserve"> </w:t>
            </w:r>
          </w:p>
          <w:p w14:paraId="053BA1D6" w14:textId="7F0ADC15" w:rsidR="002503C1" w:rsidRPr="00BA1758" w:rsidRDefault="2B3C388F" w:rsidP="0013710E">
            <w:pPr>
              <w:pStyle w:val="BoxBullet"/>
            </w:pPr>
            <w:r w:rsidRPr="00972961">
              <w:t xml:space="preserve">The Government is working with states to reform Commonwealth funding arrangements from 1 July 2024 under a </w:t>
            </w:r>
            <w:r w:rsidRPr="008743FF">
              <w:rPr>
                <w:bCs/>
              </w:rPr>
              <w:t>new National Housing and Homelessness Agreement</w:t>
            </w:r>
            <w:r w:rsidRPr="00972961">
              <w:rPr>
                <w:b/>
              </w:rPr>
              <w:t xml:space="preserve"> </w:t>
            </w:r>
            <w:r w:rsidRPr="00972961">
              <w:t xml:space="preserve">(NHHA). The Government has </w:t>
            </w:r>
            <w:r w:rsidR="00AE3CC5" w:rsidRPr="00972961">
              <w:t>offered</w:t>
            </w:r>
            <w:r w:rsidRPr="00972961">
              <w:t xml:space="preserve"> to provide states with 12 months of transitional NHHA funding to 30 June 2024</w:t>
            </w:r>
            <w:r w:rsidR="03D52C9A" w:rsidRPr="00972961">
              <w:t xml:space="preserve">, including </w:t>
            </w:r>
            <w:r w:rsidR="79480DF1" w:rsidRPr="00972961">
              <w:t xml:space="preserve">an extra </w:t>
            </w:r>
            <w:r w:rsidR="03D52C9A" w:rsidRPr="00972961">
              <w:t xml:space="preserve">$67.5 million in 2023–24 </w:t>
            </w:r>
            <w:r w:rsidR="1248CBE8" w:rsidRPr="00972961">
              <w:t xml:space="preserve">to assist </w:t>
            </w:r>
            <w:r w:rsidR="03D52C9A" w:rsidRPr="00972961">
              <w:t>homelessness services,</w:t>
            </w:r>
            <w:r w:rsidRPr="00972961">
              <w:t xml:space="preserve"> while arrangements for the new agreement are settled.</w:t>
            </w:r>
          </w:p>
        </w:tc>
      </w:tr>
    </w:tbl>
    <w:p w14:paraId="5EF44B81" w14:textId="77777777" w:rsidR="00F30FB2" w:rsidRPr="00BA1758" w:rsidRDefault="00F30FB2" w:rsidP="0049184E">
      <w:pPr>
        <w:pStyle w:val="SingleParagraph"/>
      </w:pPr>
    </w:p>
    <w:p w14:paraId="264DD9A6" w14:textId="3ABBDBDD" w:rsidR="009D77E4" w:rsidRPr="00972961" w:rsidRDefault="009D77E4" w:rsidP="0056684E">
      <w:pPr>
        <w:pStyle w:val="Heading3"/>
      </w:pPr>
      <w:r w:rsidRPr="00972961">
        <w:lastRenderedPageBreak/>
        <w:t xml:space="preserve">Safety in the </w:t>
      </w:r>
      <w:bookmarkEnd w:id="67"/>
      <w:r w:rsidR="001F79FE" w:rsidRPr="00972961">
        <w:t xml:space="preserve">workplace </w:t>
      </w:r>
    </w:p>
    <w:p w14:paraId="6FFE7405" w14:textId="5877DCCD" w:rsidR="00A43CFE" w:rsidRPr="00972961" w:rsidRDefault="009D77E4" w:rsidP="00C55B1E">
      <w:r w:rsidRPr="00972961">
        <w:t>Workplace sexual harassment is a pervasive form of gender</w:t>
      </w:r>
      <w:r w:rsidR="008644B4" w:rsidRPr="00972961">
        <w:noBreakHyphen/>
      </w:r>
      <w:r w:rsidRPr="00972961">
        <w:t>based violence experienced disproportionately by women</w:t>
      </w:r>
      <w:r w:rsidR="003F7672" w:rsidRPr="00972961">
        <w:t>. It</w:t>
      </w:r>
      <w:r w:rsidRPr="00972961">
        <w:t xml:space="preserve"> often has significant and long</w:t>
      </w:r>
      <w:r w:rsidR="008644B4" w:rsidRPr="00972961">
        <w:noBreakHyphen/>
      </w:r>
      <w:r w:rsidRPr="00972961">
        <w:t xml:space="preserve">lasting economic implications for women, the community and businesses. </w:t>
      </w:r>
    </w:p>
    <w:p w14:paraId="0A17DB0A" w14:textId="48AF02AF" w:rsidR="00FC11BE" w:rsidRPr="00972961" w:rsidRDefault="009D77E4" w:rsidP="00FC11BE">
      <w:r w:rsidRPr="00972961">
        <w:t>In 2022, one in 3 workers reported having experienced workplace sexual harassment in the last 5 years (41</w:t>
      </w:r>
      <w:r w:rsidR="006B3333" w:rsidRPr="00972961">
        <w:t> per cent</w:t>
      </w:r>
      <w:r w:rsidRPr="00972961">
        <w:t xml:space="preserve"> of women and 26</w:t>
      </w:r>
      <w:r w:rsidR="006B3333" w:rsidRPr="00972961">
        <w:t> per cent</w:t>
      </w:r>
      <w:r w:rsidRPr="00972961">
        <w:t xml:space="preserve"> of men).</w:t>
      </w:r>
      <w:r w:rsidR="00AC55FD" w:rsidRPr="00972961">
        <w:rPr>
          <w:rStyle w:val="EndnoteReference"/>
        </w:rPr>
        <w:endnoteReference w:id="42"/>
      </w:r>
      <w:r w:rsidR="00AC55FD" w:rsidRPr="00972961">
        <w:t xml:space="preserve"> </w:t>
      </w:r>
      <w:r w:rsidRPr="00972961">
        <w:t xml:space="preserve">First Nations people are more likely to have experienced sexual harassment than </w:t>
      </w:r>
      <w:r w:rsidR="00B5503B" w:rsidRPr="00972961">
        <w:t>other</w:t>
      </w:r>
      <w:r w:rsidRPr="00972961">
        <w:t xml:space="preserve"> Australians (53</w:t>
      </w:r>
      <w:r w:rsidR="006B3333" w:rsidRPr="00972961">
        <w:t> per cent</w:t>
      </w:r>
      <w:r w:rsidRPr="00972961">
        <w:t xml:space="preserve"> compared to 32</w:t>
      </w:r>
      <w:r w:rsidR="006B3333" w:rsidRPr="00972961">
        <w:t> per cent</w:t>
      </w:r>
      <w:r w:rsidRPr="00972961">
        <w:t>) and women with disability are more likely to have experienced sexual harassment than other Australians (52</w:t>
      </w:r>
      <w:r w:rsidR="006B3333" w:rsidRPr="00972961">
        <w:t> per cent</w:t>
      </w:r>
      <w:r w:rsidRPr="00972961">
        <w:t>).</w:t>
      </w:r>
      <w:r w:rsidR="00AC55FD" w:rsidRPr="00972961">
        <w:rPr>
          <w:rStyle w:val="EndnoteReference"/>
        </w:rPr>
        <w:endnoteReference w:id="43"/>
      </w:r>
      <w:r w:rsidR="00AC55FD" w:rsidRPr="00972961">
        <w:t xml:space="preserve"> </w:t>
      </w:r>
      <w:r w:rsidR="00FC11BE" w:rsidRPr="00972961">
        <w:t>Most people who experience sexual harassment never report it due to fear that complaining will negatively impact their reputation, career prospects and relationships within their community or industry.</w:t>
      </w:r>
    </w:p>
    <w:p w14:paraId="4197DFEE" w14:textId="7D06C23F" w:rsidR="009D77E4" w:rsidRPr="00972961" w:rsidRDefault="0027242D" w:rsidP="00C55B1E">
      <w:r w:rsidRPr="00972961">
        <w:t xml:space="preserve">The </w:t>
      </w:r>
      <w:r w:rsidR="008D375A" w:rsidRPr="00972961">
        <w:rPr>
          <w:rFonts w:asciiTheme="minorHAnsi" w:eastAsia="Book Antiqua" w:hAnsiTheme="minorHAnsi" w:cstheme="majorBidi"/>
          <w:i/>
        </w:rPr>
        <w:t xml:space="preserve">Set the Standard: Report </w:t>
      </w:r>
      <w:r w:rsidR="008D375A" w:rsidRPr="00972961">
        <w:rPr>
          <w:i/>
        </w:rPr>
        <w:t>on the Independent Review into Commonwealth Parliamentary Workplace</w:t>
      </w:r>
      <w:r w:rsidR="00CB13A9" w:rsidRPr="00972961">
        <w:t xml:space="preserve"> (Set the Standard report),</w:t>
      </w:r>
      <w:r w:rsidR="000548E9" w:rsidRPr="00972961">
        <w:t xml:space="preserve"> led by the former Sex Discrimination Commissioner, Kate Jenkins, </w:t>
      </w:r>
      <w:r w:rsidR="006D0AA1" w:rsidRPr="00972961">
        <w:t xml:space="preserve">found </w:t>
      </w:r>
      <w:r w:rsidR="001A01EA" w:rsidRPr="00972961">
        <w:t xml:space="preserve">significant prevalence of </w:t>
      </w:r>
      <w:r w:rsidR="00512576" w:rsidRPr="00972961">
        <w:t xml:space="preserve">bullying and </w:t>
      </w:r>
      <w:r w:rsidR="001A01EA" w:rsidRPr="00972961">
        <w:t xml:space="preserve">sexual harassment within Australian Government parliamentary workplaces. </w:t>
      </w:r>
      <w:r w:rsidR="00171E7D" w:rsidRPr="00972961">
        <w:t xml:space="preserve">The report found </w:t>
      </w:r>
      <w:r w:rsidR="00171E7D" w:rsidRPr="00972961">
        <w:rPr>
          <w:rFonts w:asciiTheme="minorHAnsi" w:hAnsiTheme="minorHAnsi"/>
          <w:szCs w:val="19"/>
          <w:shd w:val="clear" w:color="auto" w:fill="FFFFFF"/>
        </w:rPr>
        <w:t xml:space="preserve">one in </w:t>
      </w:r>
      <w:r w:rsidR="00554F25" w:rsidRPr="00972961">
        <w:rPr>
          <w:rFonts w:asciiTheme="minorHAnsi" w:hAnsiTheme="minorHAnsi"/>
          <w:szCs w:val="19"/>
          <w:shd w:val="clear" w:color="auto" w:fill="FFFFFF"/>
        </w:rPr>
        <w:t>3</w:t>
      </w:r>
      <w:r w:rsidR="00171E7D" w:rsidRPr="00972961">
        <w:rPr>
          <w:rFonts w:asciiTheme="minorHAnsi" w:hAnsiTheme="minorHAnsi"/>
          <w:szCs w:val="19"/>
          <w:shd w:val="clear" w:color="auto" w:fill="FFFFFF"/>
        </w:rPr>
        <w:t xml:space="preserve"> people have experienced sexual harassment at work, with women experiencing higher rates of harassment th</w:t>
      </w:r>
      <w:r w:rsidR="004E0AB9" w:rsidRPr="00972961">
        <w:rPr>
          <w:rFonts w:asciiTheme="minorHAnsi" w:hAnsiTheme="minorHAnsi"/>
          <w:szCs w:val="19"/>
          <w:shd w:val="clear" w:color="auto" w:fill="FFFFFF"/>
        </w:rPr>
        <w:t>a</w:t>
      </w:r>
      <w:r w:rsidR="00171E7D" w:rsidRPr="00972961">
        <w:rPr>
          <w:rFonts w:asciiTheme="minorHAnsi" w:hAnsiTheme="minorHAnsi"/>
          <w:szCs w:val="19"/>
          <w:shd w:val="clear" w:color="auto" w:fill="FFFFFF"/>
        </w:rPr>
        <w:t>n men.</w:t>
      </w:r>
      <w:r w:rsidR="001A01EA" w:rsidRPr="00972961">
        <w:t xml:space="preserve"> </w:t>
      </w:r>
      <w:r w:rsidR="00171E7D" w:rsidRPr="00972961">
        <w:t>W</w:t>
      </w:r>
      <w:r w:rsidR="009D77E4" w:rsidRPr="00972961">
        <w:t>omen employees are more likely than men to experience bullying (42</w:t>
      </w:r>
      <w:r w:rsidR="006B3333" w:rsidRPr="00972961">
        <w:t> per cent</w:t>
      </w:r>
      <w:r w:rsidR="009D77E4" w:rsidRPr="00972961">
        <w:t xml:space="preserve"> of women compared </w:t>
      </w:r>
      <w:r w:rsidR="001A01EA" w:rsidRPr="00972961">
        <w:t xml:space="preserve">to </w:t>
      </w:r>
      <w:r w:rsidR="009D77E4" w:rsidRPr="00972961">
        <w:t>32</w:t>
      </w:r>
      <w:r w:rsidR="006B3333" w:rsidRPr="00972961">
        <w:t> per cent</w:t>
      </w:r>
      <w:r w:rsidR="009D77E4" w:rsidRPr="00972961">
        <w:t xml:space="preserve"> of men), sexual harassment (40</w:t>
      </w:r>
      <w:r w:rsidR="006B3333" w:rsidRPr="00972961">
        <w:t> per cent</w:t>
      </w:r>
      <w:r w:rsidR="009D77E4" w:rsidRPr="00972961">
        <w:t xml:space="preserve"> compared </w:t>
      </w:r>
      <w:r w:rsidR="001A01EA" w:rsidRPr="00972961">
        <w:t xml:space="preserve">to </w:t>
      </w:r>
      <w:r w:rsidR="009D77E4" w:rsidRPr="00972961">
        <w:t>26</w:t>
      </w:r>
      <w:r w:rsidR="006B3333" w:rsidRPr="00972961">
        <w:t> per cent</w:t>
      </w:r>
      <w:r w:rsidR="009D77E4" w:rsidRPr="00972961">
        <w:t>) and sexual assault.</w:t>
      </w:r>
      <w:r w:rsidR="00AC55FD" w:rsidRPr="00972961">
        <w:rPr>
          <w:rStyle w:val="EndnoteReference"/>
        </w:rPr>
        <w:endnoteReference w:id="44"/>
      </w:r>
    </w:p>
    <w:p w14:paraId="4873DB27" w14:textId="154CB4AC" w:rsidR="00C76F84" w:rsidRPr="00FA5947" w:rsidRDefault="003F7672" w:rsidP="0013710E">
      <w:pPr>
        <w:rPr>
          <w:rFonts w:eastAsia="Book Antiqua"/>
        </w:rPr>
      </w:pPr>
      <w:r w:rsidRPr="00972961">
        <w:rPr>
          <w:rFonts w:eastAsia="Book Antiqua"/>
        </w:rPr>
        <w:t>The Government is working towards full implementation of the 28 recommendations made in the Set the Standard</w:t>
      </w:r>
      <w:r w:rsidR="001170BA" w:rsidRPr="00972961">
        <w:rPr>
          <w:rFonts w:eastAsia="Book Antiqua"/>
        </w:rPr>
        <w:t xml:space="preserve"> report</w:t>
      </w:r>
      <w:r w:rsidR="0025543C" w:rsidRPr="00972961">
        <w:rPr>
          <w:rFonts w:eastAsia="Book Antiqua"/>
        </w:rPr>
        <w:t xml:space="preserve"> to ensure a safe and respectful work environment</w:t>
      </w:r>
      <w:r w:rsidR="007A6A22" w:rsidRPr="00972961">
        <w:rPr>
          <w:rFonts w:eastAsia="Book Antiqua"/>
        </w:rPr>
        <w:t xml:space="preserve">. </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3EE91DFA" w14:textId="77777777">
        <w:trPr>
          <w:cantSplit/>
        </w:trPr>
        <w:tc>
          <w:tcPr>
            <w:tcW w:w="5000" w:type="pct"/>
            <w:shd w:val="clear" w:color="auto" w:fill="E6F2FF"/>
            <w:hideMark/>
          </w:tcPr>
          <w:p w14:paraId="323F6EFB" w14:textId="4F9EAC81" w:rsidR="009D77E4" w:rsidRPr="00972961" w:rsidRDefault="009D77E4" w:rsidP="00604F99">
            <w:pPr>
              <w:pStyle w:val="BoxHeading"/>
            </w:pPr>
            <w:r w:rsidRPr="00972961">
              <w:t>Budget highlight</w:t>
            </w:r>
            <w:r w:rsidR="004965B8" w:rsidRPr="00972961">
              <w:t>s</w:t>
            </w:r>
            <w:r w:rsidRPr="00972961">
              <w:t xml:space="preserve">: Parliamentary Workplace Support Service </w:t>
            </w:r>
          </w:p>
          <w:p w14:paraId="1F48494C" w14:textId="3677FFB6" w:rsidR="00F73442" w:rsidRPr="00972961" w:rsidRDefault="008D02B7" w:rsidP="0013710E">
            <w:pPr>
              <w:pStyle w:val="BoxText"/>
            </w:pPr>
            <w:r w:rsidRPr="00972961">
              <w:t>In addition to funding for the National Plan, t</w:t>
            </w:r>
            <w:r w:rsidR="009D77E4" w:rsidRPr="00972961">
              <w:t xml:space="preserve">his Budget provides </w:t>
            </w:r>
            <w:r w:rsidR="0047582B" w:rsidRPr="00972961">
              <w:t>$51.7 million</w:t>
            </w:r>
            <w:r w:rsidR="009D77E4" w:rsidRPr="00972961">
              <w:t xml:space="preserve"> of funding to establish the statutory Parliamentary Workplace Support Service. </w:t>
            </w:r>
          </w:p>
          <w:p w14:paraId="50393D15" w14:textId="357B209B" w:rsidR="009D77E4" w:rsidRPr="00BA1758" w:rsidRDefault="009D77E4" w:rsidP="0013710E">
            <w:pPr>
              <w:pStyle w:val="BoxText"/>
            </w:pPr>
            <w:r w:rsidRPr="00972961">
              <w:t xml:space="preserve">The </w:t>
            </w:r>
            <w:r w:rsidR="00A97D28" w:rsidRPr="00972961">
              <w:t>support service</w:t>
            </w:r>
            <w:r w:rsidRPr="00972961">
              <w:t xml:space="preserve"> will provide human resources functions for parliamentarians and their staff, provide support to other Australian Government parliamentary workplace participants, and support sustained improvement in the culture and safety of parliamentary workplaces. The </w:t>
            </w:r>
            <w:r w:rsidR="00A97D28" w:rsidRPr="00972961">
              <w:t>support service</w:t>
            </w:r>
            <w:r w:rsidRPr="00972961">
              <w:t xml:space="preserve"> will also address gender inequality in parliamentary workplaces through improved prevention </w:t>
            </w:r>
            <w:r w:rsidR="0070079A" w:rsidRPr="00972961">
              <w:t>o</w:t>
            </w:r>
            <w:r w:rsidR="00E03919" w:rsidRPr="00972961">
              <w:t>f</w:t>
            </w:r>
            <w:r w:rsidR="0070079A" w:rsidRPr="00972961">
              <w:t xml:space="preserve"> harmful be</w:t>
            </w:r>
            <w:r w:rsidR="00233119" w:rsidRPr="00972961">
              <w:t>haviour</w:t>
            </w:r>
            <w:r w:rsidRPr="00972961">
              <w:t>, best practice training in respectful behaviour, creation of a professional development program and reporting on key indicators to monitor progress in the prevention of and response to bullying, sexual harassment, and sexual assault.</w:t>
            </w:r>
          </w:p>
        </w:tc>
      </w:tr>
    </w:tbl>
    <w:p w14:paraId="102FE760" w14:textId="77777777" w:rsidR="009D77E4" w:rsidRPr="00BA1758" w:rsidRDefault="009D77E4" w:rsidP="00C55B1E"/>
    <w:tbl>
      <w:tblPr>
        <w:tblpPr w:leftFromText="180" w:rightFromText="180" w:bottomFromText="160" w:vertAnchor="text" w:horzAnchor="margin" w:tblpY="-15"/>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5DFAF603" w14:textId="77777777">
        <w:trPr>
          <w:cantSplit/>
          <w:trHeight w:val="21"/>
        </w:trPr>
        <w:tc>
          <w:tcPr>
            <w:tcW w:w="5000" w:type="pct"/>
            <w:shd w:val="clear" w:color="auto" w:fill="F2F2F2" w:themeFill="background1" w:themeFillShade="F2"/>
            <w:hideMark/>
          </w:tcPr>
          <w:p w14:paraId="18CC0267" w14:textId="330A841D" w:rsidR="009D77E4" w:rsidRPr="00972961" w:rsidRDefault="009D77E4" w:rsidP="00604F99">
            <w:pPr>
              <w:pStyle w:val="BoxHeading"/>
            </w:pPr>
            <w:r w:rsidRPr="00972961">
              <w:lastRenderedPageBreak/>
              <w:t xml:space="preserve">Box </w:t>
            </w:r>
            <w:r w:rsidR="00BB4042" w:rsidRPr="00972961">
              <w:t>7</w:t>
            </w:r>
            <w:r w:rsidRPr="00972961">
              <w:t>: Prohibiting sexual harassment at work (Respect@Work)</w:t>
            </w:r>
          </w:p>
          <w:p w14:paraId="6584E98E" w14:textId="0756E074" w:rsidR="009D77E4" w:rsidRPr="00972961" w:rsidRDefault="009D77E4" w:rsidP="00604F99">
            <w:pPr>
              <w:pStyle w:val="BoxText"/>
            </w:pPr>
            <w:r w:rsidRPr="00972961">
              <w:t xml:space="preserve">On 28 November 2022, the </w:t>
            </w:r>
            <w:r w:rsidRPr="00972961">
              <w:rPr>
                <w:i/>
              </w:rPr>
              <w:t>Anti</w:t>
            </w:r>
            <w:r w:rsidR="008644B4" w:rsidRPr="00972961">
              <w:rPr>
                <w:i/>
              </w:rPr>
              <w:noBreakHyphen/>
            </w:r>
            <w:r w:rsidRPr="00972961">
              <w:rPr>
                <w:i/>
              </w:rPr>
              <w:t xml:space="preserve">Discrimination and Human Rights Legislation Amendment (Respect at Work) </w:t>
            </w:r>
            <w:r w:rsidR="00263F1D" w:rsidRPr="00972961">
              <w:rPr>
                <w:i/>
              </w:rPr>
              <w:t xml:space="preserve">Bill </w:t>
            </w:r>
            <w:r w:rsidRPr="00972961">
              <w:rPr>
                <w:i/>
              </w:rPr>
              <w:t>2022</w:t>
            </w:r>
            <w:r w:rsidRPr="00972961">
              <w:t xml:space="preserve"> passed Parliament. Th</w:t>
            </w:r>
            <w:r w:rsidR="00263F1D" w:rsidRPr="00972961">
              <w:t xml:space="preserve">is </w:t>
            </w:r>
            <w:r w:rsidRPr="00972961">
              <w:t xml:space="preserve">amended the </w:t>
            </w:r>
            <w:r w:rsidRPr="00972961">
              <w:rPr>
                <w:i/>
              </w:rPr>
              <w:t>Sex Discrimination Act 1984</w:t>
            </w:r>
            <w:r w:rsidRPr="00972961">
              <w:t xml:space="preserve"> to implement a number of recommendations of the </w:t>
            </w:r>
            <w:r w:rsidRPr="00972961">
              <w:rPr>
                <w:i/>
              </w:rPr>
              <w:t>Respect@Work: Sexual Harassment National Inquiry Report</w:t>
            </w:r>
            <w:r w:rsidR="00F84D52" w:rsidRPr="00972961">
              <w:rPr>
                <w:i/>
              </w:rPr>
              <w:t xml:space="preserve"> </w:t>
            </w:r>
            <w:r w:rsidR="00F84D52" w:rsidRPr="00972961">
              <w:t>(Respect@Work report</w:t>
            </w:r>
            <w:r w:rsidR="00347B5D" w:rsidRPr="00972961">
              <w:t>)</w:t>
            </w:r>
            <w:r w:rsidRPr="00972961">
              <w:t xml:space="preserve">, with the key reform being the introduction of a positive duty on employers to take reasonable and proportionate measures to eliminate certain forms of unlawful sex discrimination, including sexual harassment. </w:t>
            </w:r>
          </w:p>
          <w:p w14:paraId="3700D902" w14:textId="01A173F7" w:rsidR="009D77E4" w:rsidRPr="00972961" w:rsidRDefault="009D77E4" w:rsidP="00604F99">
            <w:pPr>
              <w:pStyle w:val="BoxText"/>
            </w:pPr>
            <w:r w:rsidRPr="00972961">
              <w:t xml:space="preserve">On 2 December 2022, the </w:t>
            </w:r>
            <w:r w:rsidRPr="00972961">
              <w:rPr>
                <w:i/>
              </w:rPr>
              <w:t xml:space="preserve">Fair Work Legislation Amendment (Secure Jobs, Better Pay) </w:t>
            </w:r>
            <w:r w:rsidR="00263F1D" w:rsidRPr="00972961">
              <w:rPr>
                <w:i/>
              </w:rPr>
              <w:t xml:space="preserve">Bill </w:t>
            </w:r>
            <w:r w:rsidRPr="00972961">
              <w:rPr>
                <w:i/>
              </w:rPr>
              <w:t>2022</w:t>
            </w:r>
            <w:r w:rsidRPr="00972961">
              <w:t xml:space="preserve"> passed Parliament. This amended the </w:t>
            </w:r>
            <w:r w:rsidRPr="00972961">
              <w:rPr>
                <w:i/>
              </w:rPr>
              <w:t>Fair Work Act 2009</w:t>
            </w:r>
            <w:r w:rsidRPr="00972961">
              <w:t xml:space="preserve"> to expressly prohibit sexual harassment in connection with work, implementing recommendation 28 of the Respect@Work Report. </w:t>
            </w:r>
          </w:p>
          <w:p w14:paraId="3691F533" w14:textId="59B81433" w:rsidR="009D77E4" w:rsidRPr="00972961" w:rsidRDefault="009D77E4" w:rsidP="00604F99">
            <w:pPr>
              <w:pStyle w:val="BoxText"/>
            </w:pPr>
            <w:r w:rsidRPr="00972961">
              <w:t>These reforms contribute to the Government</w:t>
            </w:r>
            <w:r w:rsidR="008644B4" w:rsidRPr="00972961">
              <w:t>’</w:t>
            </w:r>
            <w:r w:rsidRPr="00972961">
              <w:t xml:space="preserve">s commitment to supporting the full implementation of all 55 recommendations of the Respect@Work Report and complement other legislative amendments made by the </w:t>
            </w:r>
            <w:r w:rsidRPr="00972961">
              <w:rPr>
                <w:i/>
              </w:rPr>
              <w:t>Anti</w:t>
            </w:r>
            <w:r w:rsidR="008644B4" w:rsidRPr="00972961">
              <w:rPr>
                <w:i/>
              </w:rPr>
              <w:noBreakHyphen/>
            </w:r>
            <w:r w:rsidRPr="00972961">
              <w:rPr>
                <w:i/>
              </w:rPr>
              <w:t>Discrimination and Human Rights Legislation Amendment (Respect at Work) Act 2022</w:t>
            </w:r>
            <w:r w:rsidRPr="00972961">
              <w:t>. It complements and mutually reinforces anti</w:t>
            </w:r>
            <w:r w:rsidR="008644B4" w:rsidRPr="00972961">
              <w:noBreakHyphen/>
            </w:r>
            <w:r w:rsidRPr="00972961">
              <w:t>discrimination laws that make sexual harassment unlawful, and work health and safety laws that require employers to eliminate risks to the health and safety of workers, including the risk of sexual harassment, so far as is reasonably practicable.</w:t>
            </w:r>
          </w:p>
          <w:p w14:paraId="18786658" w14:textId="308680DE" w:rsidR="009D77E4" w:rsidRPr="00BA1758" w:rsidRDefault="009D77E4" w:rsidP="00604F99">
            <w:pPr>
              <w:pStyle w:val="BoxText"/>
            </w:pPr>
            <w:r w:rsidRPr="00972961">
              <w:t xml:space="preserve">Empowering the Fair Work Commission to resolve disputes about workplace sexual harassment will lead to safer and more respectful workplaces for all workers, and </w:t>
            </w:r>
            <w:r w:rsidR="00E546CC" w:rsidRPr="00972961">
              <w:t xml:space="preserve">women </w:t>
            </w:r>
            <w:r w:rsidRPr="00972961">
              <w:t xml:space="preserve">in particular. Workers will now have the choice to pursue their dispute through either the Fair Work Commission or the Australian Human Rights Commission. </w:t>
            </w:r>
          </w:p>
        </w:tc>
      </w:tr>
    </w:tbl>
    <w:p w14:paraId="7FBCCC32" w14:textId="77777777" w:rsidR="009D77E4" w:rsidRPr="00BA1758" w:rsidRDefault="009D77E4" w:rsidP="00C55B1E">
      <w:pPr>
        <w:spacing w:before="0" w:after="160" w:line="256" w:lineRule="auto"/>
      </w:pPr>
    </w:p>
    <w:p w14:paraId="4D0A43FC" w14:textId="77777777" w:rsidR="00B677FE" w:rsidRDefault="00B677FE" w:rsidP="00C55B1E">
      <w:pPr>
        <w:sectPr w:rsidR="00B677FE" w:rsidSect="007A5C74">
          <w:headerReference w:type="even" r:id="rId57"/>
          <w:headerReference w:type="default" r:id="rId58"/>
          <w:footerReference w:type="even" r:id="rId59"/>
          <w:footerReference w:type="default" r:id="rId60"/>
          <w:headerReference w:type="first" r:id="rId61"/>
          <w:footerReference w:type="first" r:id="rId62"/>
          <w:endnotePr>
            <w:numFmt w:val="decimal"/>
          </w:endnotePr>
          <w:type w:val="continuous"/>
          <w:pgSz w:w="11906" w:h="16838" w:code="9"/>
          <w:pgMar w:top="2835" w:right="2098" w:bottom="2466" w:left="2098" w:header="1814" w:footer="1814" w:gutter="0"/>
          <w:cols w:space="708"/>
          <w:titlePg/>
          <w:docGrid w:linePitch="360"/>
        </w:sectPr>
      </w:pPr>
    </w:p>
    <w:p w14:paraId="6C8175DA" w14:textId="7DA14FFC" w:rsidR="009D77E4" w:rsidRPr="00972961" w:rsidRDefault="009D77E4" w:rsidP="00F47650">
      <w:pPr>
        <w:pStyle w:val="Heading1"/>
        <w:rPr>
          <w:szCs w:val="19"/>
        </w:rPr>
      </w:pPr>
      <w:bookmarkStart w:id="69" w:name="_Toc132996030"/>
      <w:bookmarkStart w:id="70" w:name="_Toc134293325"/>
      <w:r w:rsidRPr="00972961">
        <w:rPr>
          <w:szCs w:val="19"/>
        </w:rPr>
        <w:lastRenderedPageBreak/>
        <w:t xml:space="preserve">Leadership and </w:t>
      </w:r>
      <w:bookmarkEnd w:id="69"/>
      <w:r w:rsidRPr="00972961">
        <w:rPr>
          <w:szCs w:val="19"/>
        </w:rPr>
        <w:t>decision</w:t>
      </w:r>
      <w:r w:rsidR="008644B4" w:rsidRPr="00972961">
        <w:rPr>
          <w:szCs w:val="19"/>
        </w:rPr>
        <w:noBreakHyphen/>
      </w:r>
      <w:r w:rsidRPr="00972961">
        <w:rPr>
          <w:szCs w:val="19"/>
        </w:rPr>
        <w:t>making</w:t>
      </w:r>
      <w:bookmarkEnd w:id="70"/>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677954" w14:paraId="0866654E" w14:textId="77777777">
        <w:trPr>
          <w:cantSplit/>
        </w:trPr>
        <w:tc>
          <w:tcPr>
            <w:tcW w:w="5000" w:type="pct"/>
            <w:shd w:val="clear" w:color="auto" w:fill="E6F2FF"/>
            <w:hideMark/>
          </w:tcPr>
          <w:p w14:paraId="4F9453F9" w14:textId="3E24CE34" w:rsidR="009D77E4" w:rsidRPr="00972961" w:rsidRDefault="009D77E4" w:rsidP="00604F99">
            <w:pPr>
              <w:pStyle w:val="BoxText"/>
            </w:pPr>
            <w:bookmarkStart w:id="71" w:name="_Toc132795503"/>
            <w:r w:rsidRPr="00972961">
              <w:rPr>
                <w:rFonts w:eastAsia="Segoe UI"/>
              </w:rPr>
              <w:t xml:space="preserve">Gender equality underpins any fair and inclusive society and is essential to our economic success. Without gender equality, </w:t>
            </w:r>
            <w:r w:rsidRPr="00972961">
              <w:rPr>
                <w:rFonts w:eastAsia="Segoe UI"/>
                <w:lang w:eastAsia="en-US"/>
              </w:rPr>
              <w:t>women will continue to have limited</w:t>
            </w:r>
            <w:r w:rsidRPr="00972961">
              <w:rPr>
                <w:rFonts w:eastAsia="Segoe UI"/>
              </w:rPr>
              <w:t xml:space="preserve"> access to financial, economic, and leadership opportunities, </w:t>
            </w:r>
            <w:r w:rsidRPr="00972961">
              <w:rPr>
                <w:rFonts w:eastAsia="Segoe UI"/>
                <w:lang w:eastAsia="en-US"/>
              </w:rPr>
              <w:t>be held back by harmful stereotypes, and experience</w:t>
            </w:r>
            <w:r w:rsidRPr="00972961">
              <w:rPr>
                <w:rFonts w:eastAsia="Segoe UI"/>
              </w:rPr>
              <w:t xml:space="preserve"> poorer health and safety outcomes. This chapter includes an update on women</w:t>
            </w:r>
            <w:r w:rsidR="008644B4" w:rsidRPr="00972961">
              <w:rPr>
                <w:rFonts w:eastAsia="Segoe UI"/>
              </w:rPr>
              <w:t>’</w:t>
            </w:r>
            <w:r w:rsidRPr="00972961">
              <w:rPr>
                <w:rFonts w:eastAsia="Segoe UI"/>
              </w:rPr>
              <w:t>s equality in Australia across the public and private sectors. It outlines the importance of embedding diverse analysis in public policy and the Government</w:t>
            </w:r>
            <w:r w:rsidR="008644B4" w:rsidRPr="00972961">
              <w:rPr>
                <w:rFonts w:eastAsia="Segoe UI"/>
              </w:rPr>
              <w:t>’</w:t>
            </w:r>
            <w:r w:rsidRPr="00972961">
              <w:rPr>
                <w:rFonts w:eastAsia="Segoe UI"/>
              </w:rPr>
              <w:t>s commitment to achieving gender equality.</w:t>
            </w:r>
          </w:p>
        </w:tc>
      </w:tr>
    </w:tbl>
    <w:p w14:paraId="1F53EE5B" w14:textId="2F738425" w:rsidR="009D77E4" w:rsidRPr="00972961" w:rsidRDefault="009D77E4" w:rsidP="00B87100">
      <w:pPr>
        <w:pStyle w:val="Heading2"/>
      </w:pPr>
      <w:bookmarkStart w:id="72" w:name="_Toc132996031"/>
      <w:bookmarkStart w:id="73" w:name="_Toc134293326"/>
      <w:r w:rsidRPr="00972961">
        <w:rPr>
          <w:rStyle w:val="Heading2Char"/>
        </w:rPr>
        <w:t>Women</w:t>
      </w:r>
      <w:r w:rsidR="008644B4" w:rsidRPr="00972961">
        <w:rPr>
          <w:rStyle w:val="Heading2Char"/>
        </w:rPr>
        <w:t>’</w:t>
      </w:r>
      <w:r w:rsidRPr="00972961">
        <w:rPr>
          <w:rStyle w:val="Heading2Char"/>
        </w:rPr>
        <w:t xml:space="preserve">s leadership </w:t>
      </w:r>
      <w:r w:rsidRPr="00972961">
        <w:t>–</w:t>
      </w:r>
      <w:r w:rsidRPr="00972961">
        <w:rPr>
          <w:rStyle w:val="Heading2Char"/>
        </w:rPr>
        <w:t xml:space="preserve"> key statistics</w:t>
      </w:r>
      <w:bookmarkEnd w:id="71"/>
      <w:bookmarkEnd w:id="72"/>
      <w:bookmarkEnd w:id="73"/>
      <w:r w:rsidRPr="00972961">
        <w:t xml:space="preserve"> </w:t>
      </w:r>
    </w:p>
    <w:tbl>
      <w:tblPr>
        <w:tblStyle w:val="TableGrid1"/>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002A54" w:themeFill="text2"/>
        <w:tblCellMar>
          <w:top w:w="340" w:type="dxa"/>
          <w:left w:w="340" w:type="dxa"/>
          <w:bottom w:w="340" w:type="dxa"/>
          <w:right w:w="340" w:type="dxa"/>
        </w:tblCellMar>
        <w:tblLook w:val="04A0" w:firstRow="1" w:lastRow="0" w:firstColumn="1" w:lastColumn="0" w:noHBand="0" w:noVBand="1"/>
      </w:tblPr>
      <w:tblGrid>
        <w:gridCol w:w="3812"/>
        <w:gridCol w:w="3808"/>
      </w:tblGrid>
      <w:tr w:rsidR="00885F50" w:rsidRPr="00677954" w14:paraId="15545AC4" w14:textId="77777777" w:rsidTr="003A0C91">
        <w:trPr>
          <w:trHeight w:val="1386"/>
        </w:trPr>
        <w:tc>
          <w:tcPr>
            <w:tcW w:w="2501" w:type="pct"/>
            <w:shd w:val="clear" w:color="auto" w:fill="002A54" w:themeFill="text2"/>
            <w:hideMark/>
          </w:tcPr>
          <w:p w14:paraId="71EBD838" w14:textId="77777777" w:rsidR="00885F50" w:rsidRPr="00972961" w:rsidRDefault="00885F50" w:rsidP="00741124">
            <w:pPr>
              <w:pStyle w:val="Boxheading-centred"/>
            </w:pPr>
            <w:bookmarkStart w:id="74" w:name="_Toc132795504"/>
            <w:r w:rsidRPr="00972961">
              <w:t>Women make up 57.3%</w:t>
            </w:r>
            <w:r w:rsidRPr="00972961">
              <w:br/>
              <w:t>of the Senate in the 47</w:t>
            </w:r>
            <w:r w:rsidRPr="00972961">
              <w:rPr>
                <w:vertAlign w:val="superscript"/>
              </w:rPr>
              <w:t>th</w:t>
            </w:r>
            <w:r w:rsidRPr="00972961">
              <w:t> Parliament</w:t>
            </w:r>
          </w:p>
          <w:p w14:paraId="7FD2E143" w14:textId="77777777" w:rsidR="00885F50" w:rsidRPr="007E51C1" w:rsidRDefault="00885F50" w:rsidP="00741124">
            <w:pPr>
              <w:pStyle w:val="Boxtext-whitecentred"/>
              <w:rPr>
                <w:color w:val="00FFFF"/>
                <w:highlight w:val="darkGreen"/>
              </w:rPr>
            </w:pPr>
            <w:r w:rsidRPr="00972961">
              <w:rPr>
                <w:color w:val="auto"/>
              </w:rPr>
              <w:t xml:space="preserve">Up from </w:t>
            </w:r>
            <w:r w:rsidRPr="00972961">
              <w:rPr>
                <w:b/>
                <w:color w:val="auto"/>
              </w:rPr>
              <w:t>52.6%</w:t>
            </w:r>
            <w:r w:rsidRPr="00972961">
              <w:rPr>
                <w:color w:val="auto"/>
              </w:rPr>
              <w:t xml:space="preserve"> since the 2022 Federal Election</w:t>
            </w:r>
          </w:p>
        </w:tc>
        <w:tc>
          <w:tcPr>
            <w:tcW w:w="2499" w:type="pct"/>
            <w:shd w:val="clear" w:color="auto" w:fill="002A54" w:themeFill="text2"/>
            <w:hideMark/>
          </w:tcPr>
          <w:p w14:paraId="5818D088" w14:textId="0FB10571" w:rsidR="00885F50" w:rsidRPr="00972961" w:rsidRDefault="00885F50" w:rsidP="00741124">
            <w:pPr>
              <w:pStyle w:val="Boxheading-centred"/>
            </w:pPr>
            <w:r w:rsidRPr="00972961">
              <w:t xml:space="preserve">Women make up 39.1% of the House of Representatives </w:t>
            </w:r>
            <w:r w:rsidRPr="00972961">
              <w:br/>
              <w:t>in the 47</w:t>
            </w:r>
            <w:r w:rsidRPr="00972961">
              <w:rPr>
                <w:vertAlign w:val="superscript"/>
              </w:rPr>
              <w:t>th</w:t>
            </w:r>
            <w:r w:rsidRPr="00972961">
              <w:t xml:space="preserve"> Parliament</w:t>
            </w:r>
          </w:p>
          <w:p w14:paraId="4B04E1B9" w14:textId="1A332BBC" w:rsidR="00885F50" w:rsidRPr="00972961" w:rsidRDefault="00885F50" w:rsidP="00741124">
            <w:pPr>
              <w:pStyle w:val="Boxtext-whitecentred"/>
              <w:rPr>
                <w:color w:val="auto"/>
              </w:rPr>
            </w:pPr>
            <w:r w:rsidRPr="00972961">
              <w:rPr>
                <w:color w:val="auto"/>
              </w:rPr>
              <w:t xml:space="preserve">Up from </w:t>
            </w:r>
            <w:r w:rsidRPr="00972961">
              <w:rPr>
                <w:b/>
                <w:color w:val="auto"/>
              </w:rPr>
              <w:t>31.4%</w:t>
            </w:r>
            <w:r w:rsidRPr="00972961">
              <w:rPr>
                <w:color w:val="auto"/>
              </w:rPr>
              <w:t xml:space="preserve"> since the 2022 Federal Election</w:t>
            </w:r>
          </w:p>
        </w:tc>
      </w:tr>
      <w:tr w:rsidR="00885F50" w:rsidRPr="00677954" w14:paraId="00E0F8D6" w14:textId="77777777" w:rsidTr="003A0C91">
        <w:trPr>
          <w:trHeight w:val="985"/>
        </w:trPr>
        <w:tc>
          <w:tcPr>
            <w:tcW w:w="2501" w:type="pct"/>
            <w:shd w:val="clear" w:color="auto" w:fill="002A54" w:themeFill="text2"/>
            <w:hideMark/>
          </w:tcPr>
          <w:p w14:paraId="602ABB89" w14:textId="77777777" w:rsidR="00885F50" w:rsidRPr="007E51C1" w:rsidRDefault="00885F50" w:rsidP="00741124">
            <w:pPr>
              <w:pStyle w:val="Boxheading-centred"/>
              <w:rPr>
                <w:color w:val="00FFFF"/>
                <w:highlight w:val="darkGreen"/>
              </w:rPr>
            </w:pPr>
            <w:r w:rsidRPr="00972961">
              <w:t xml:space="preserve">10 out of 23 Cabinet </w:t>
            </w:r>
            <w:r w:rsidRPr="00972961">
              <w:br/>
              <w:t xml:space="preserve">positions are held </w:t>
            </w:r>
            <w:r w:rsidRPr="00972961">
              <w:br/>
              <w:t>by women</w:t>
            </w:r>
          </w:p>
        </w:tc>
        <w:tc>
          <w:tcPr>
            <w:tcW w:w="2499" w:type="pct"/>
            <w:shd w:val="clear" w:color="auto" w:fill="002A54" w:themeFill="text2"/>
            <w:hideMark/>
          </w:tcPr>
          <w:p w14:paraId="626968A9" w14:textId="6BD7940E" w:rsidR="00885F50" w:rsidRPr="00972961" w:rsidRDefault="00885F50" w:rsidP="00741124">
            <w:pPr>
              <w:pStyle w:val="Boxheading-centred"/>
            </w:pPr>
            <w:r w:rsidRPr="00972961">
              <w:t>Women hold 51.4%</w:t>
            </w:r>
            <w:r w:rsidRPr="00972961">
              <w:br/>
              <w:t>of Australian Government board positions</w:t>
            </w:r>
          </w:p>
        </w:tc>
      </w:tr>
      <w:tr w:rsidR="00885F50" w:rsidRPr="00677954" w14:paraId="28EBFAF8" w14:textId="77777777" w:rsidTr="003A0C91">
        <w:trPr>
          <w:trHeight w:val="985"/>
        </w:trPr>
        <w:tc>
          <w:tcPr>
            <w:tcW w:w="2501" w:type="pct"/>
            <w:shd w:val="clear" w:color="auto" w:fill="002A54" w:themeFill="text2"/>
            <w:hideMark/>
          </w:tcPr>
          <w:p w14:paraId="51B6CA43" w14:textId="0BEAC291" w:rsidR="00885F50" w:rsidRPr="007E51C1" w:rsidRDefault="00885F50" w:rsidP="00741124">
            <w:pPr>
              <w:pStyle w:val="Boxheading-centred"/>
              <w:rPr>
                <w:color w:val="00FFFF"/>
                <w:highlight w:val="darkGreen"/>
              </w:rPr>
            </w:pPr>
            <w:r w:rsidRPr="00972961">
              <w:t>Women make up 35.7%</w:t>
            </w:r>
            <w:r w:rsidRPr="00972961">
              <w:br/>
              <w:t>of ASX200 directors, but only 14 women were CEOs in the ASX200 in 2022</w:t>
            </w:r>
          </w:p>
        </w:tc>
        <w:tc>
          <w:tcPr>
            <w:tcW w:w="2499" w:type="pct"/>
            <w:shd w:val="clear" w:color="auto" w:fill="002A54" w:themeFill="text2"/>
            <w:hideMark/>
          </w:tcPr>
          <w:p w14:paraId="6C7A3FBC" w14:textId="122766D6" w:rsidR="00885F50" w:rsidRPr="00972961" w:rsidRDefault="00885F50" w:rsidP="00741124">
            <w:pPr>
              <w:pStyle w:val="Boxheading-centred"/>
            </w:pPr>
            <w:r w:rsidRPr="00972961">
              <w:t>39.6% of managers across the Australian labour force are women</w:t>
            </w:r>
          </w:p>
        </w:tc>
      </w:tr>
    </w:tbl>
    <w:p w14:paraId="33B8BB7B" w14:textId="1C269CEF" w:rsidR="009D77E4" w:rsidRPr="00FA5947" w:rsidRDefault="009D77E4">
      <w:pPr>
        <w:spacing w:before="0" w:after="160" w:line="259" w:lineRule="auto"/>
        <w:rPr>
          <w:rStyle w:val="normaltextrun"/>
          <w:rFonts w:ascii="Arial Bold" w:hAnsi="Arial Bold" w:cs="Segoe UI"/>
          <w:bCs/>
          <w:color w:val="FF0000"/>
          <w:sz w:val="26"/>
          <w:szCs w:val="26"/>
        </w:rPr>
      </w:pPr>
      <w:bookmarkStart w:id="75" w:name="_Toc132996032"/>
      <w:r w:rsidRPr="00FA5947">
        <w:rPr>
          <w:rStyle w:val="normaltextrun"/>
          <w:rFonts w:cs="Segoe UI"/>
          <w:b/>
          <w:bCs/>
          <w:color w:val="FF0000"/>
          <w:szCs w:val="26"/>
        </w:rPr>
        <w:br w:type="page"/>
      </w:r>
    </w:p>
    <w:p w14:paraId="0007D6B0" w14:textId="27A5BBE9" w:rsidR="009D77E4" w:rsidRPr="00972961" w:rsidRDefault="009D77E4" w:rsidP="002E5BBB">
      <w:pPr>
        <w:pStyle w:val="Heading2"/>
      </w:pPr>
      <w:bookmarkStart w:id="76" w:name="_Toc134293327"/>
      <w:r w:rsidRPr="00972961">
        <w:lastRenderedPageBreak/>
        <w:t>Leadership, influence and decision</w:t>
      </w:r>
      <w:r w:rsidR="008644B4" w:rsidRPr="00972961">
        <w:noBreakHyphen/>
      </w:r>
      <w:r w:rsidRPr="00972961">
        <w:t>making</w:t>
      </w:r>
      <w:bookmarkEnd w:id="74"/>
      <w:bookmarkEnd w:id="75"/>
      <w:bookmarkEnd w:id="76"/>
      <w:r w:rsidRPr="00972961">
        <w:t> </w:t>
      </w:r>
    </w:p>
    <w:p w14:paraId="701B7545" w14:textId="77777777" w:rsidR="00B677FE" w:rsidRPr="00972961" w:rsidRDefault="009D77E4" w:rsidP="00B677FE">
      <w:pPr>
        <w:rPr>
          <w:rFonts w:eastAsia="Segoe UI"/>
        </w:rPr>
      </w:pPr>
      <w:r w:rsidRPr="00972961">
        <w:rPr>
          <w:rFonts w:eastAsia="Segoe UI"/>
        </w:rPr>
        <w:t>The Government is committed to driving the actions needed to progress women</w:t>
      </w:r>
      <w:r w:rsidR="008644B4" w:rsidRPr="00972961">
        <w:rPr>
          <w:rFonts w:eastAsia="Segoe UI"/>
        </w:rPr>
        <w:t>’</w:t>
      </w:r>
      <w:r w:rsidRPr="00972961">
        <w:rPr>
          <w:rFonts w:eastAsia="Segoe UI"/>
        </w:rPr>
        <w:t>s representation in leadership across public, business, community and political spheres. Having women of all backgrounds and experiences in visible, influential and decision</w:t>
      </w:r>
      <w:r w:rsidR="008644B4" w:rsidRPr="00972961">
        <w:rPr>
          <w:rFonts w:eastAsia="Segoe UI"/>
        </w:rPr>
        <w:noBreakHyphen/>
      </w:r>
      <w:r w:rsidRPr="00972961">
        <w:rPr>
          <w:rFonts w:eastAsia="Segoe UI"/>
        </w:rPr>
        <w:t>making positions across all levels and sectors of society is vital to driving cultural change and ensuring diverse views and experiences are represented at decision</w:t>
      </w:r>
      <w:r w:rsidR="008644B4" w:rsidRPr="00972961">
        <w:rPr>
          <w:rFonts w:eastAsia="Segoe UI"/>
        </w:rPr>
        <w:noBreakHyphen/>
      </w:r>
      <w:r w:rsidRPr="00972961">
        <w:rPr>
          <w:rFonts w:eastAsia="Segoe UI"/>
        </w:rPr>
        <w:t>making tables. Evidence also indicates that increased representation of women on private sector boards leads to better economic performance and social outcomes, including across measures of productivity, decision</w:t>
      </w:r>
      <w:r w:rsidR="008644B4" w:rsidRPr="00972961">
        <w:rPr>
          <w:rFonts w:eastAsia="Segoe UI"/>
        </w:rPr>
        <w:noBreakHyphen/>
      </w:r>
      <w:r w:rsidRPr="00972961">
        <w:rPr>
          <w:rFonts w:eastAsia="Segoe UI"/>
        </w:rPr>
        <w:t>making, performance and culture.</w:t>
      </w:r>
    </w:p>
    <w:p w14:paraId="1746A123" w14:textId="436C2A76" w:rsidR="009D77E4" w:rsidRPr="00972961" w:rsidRDefault="00B677FE" w:rsidP="00B677FE">
      <w:pPr>
        <w:pStyle w:val="Heading3"/>
      </w:pPr>
      <w:r w:rsidRPr="00972961">
        <w:t xml:space="preserve"> </w:t>
      </w:r>
      <w:r w:rsidR="009D77E4" w:rsidRPr="00972961">
        <w:t>Women in leadership </w:t>
      </w:r>
    </w:p>
    <w:p w14:paraId="68F2616D" w14:textId="2B1A4AC5" w:rsidR="005570B2" w:rsidRPr="00972961" w:rsidRDefault="009E0079" w:rsidP="002C685B">
      <w:pPr>
        <w:rPr>
          <w:rFonts w:eastAsia="Segoe UI"/>
        </w:rPr>
      </w:pPr>
      <w:r w:rsidRPr="00972961">
        <w:rPr>
          <w:rFonts w:eastAsia="Segoe UI"/>
        </w:rPr>
        <w:t xml:space="preserve">Women remain underrepresented across all management positions in Australia. </w:t>
      </w:r>
    </w:p>
    <w:p w14:paraId="1DA26F4A" w14:textId="2F474AC6" w:rsidR="002C685B" w:rsidRPr="00972961" w:rsidRDefault="002A1C59" w:rsidP="002C685B">
      <w:pPr>
        <w:rPr>
          <w:rFonts w:eastAsia="Segoe UI"/>
        </w:rPr>
      </w:pPr>
      <w:r w:rsidRPr="00972961">
        <w:rPr>
          <w:rFonts w:eastAsia="Segoe UI"/>
        </w:rPr>
        <w:t>The</w:t>
      </w:r>
      <w:r w:rsidR="00300814" w:rsidRPr="00972961">
        <w:rPr>
          <w:rFonts w:eastAsia="Segoe UI"/>
        </w:rPr>
        <w:t xml:space="preserve"> Chief Executive Women</w:t>
      </w:r>
      <w:r w:rsidR="008644B4" w:rsidRPr="00972961">
        <w:rPr>
          <w:rFonts w:eastAsia="Segoe UI"/>
        </w:rPr>
        <w:t>’</w:t>
      </w:r>
      <w:r w:rsidR="00300814" w:rsidRPr="00972961">
        <w:rPr>
          <w:rFonts w:eastAsia="Segoe UI"/>
        </w:rPr>
        <w:t xml:space="preserve">s Senior Executive Census </w:t>
      </w:r>
      <w:r w:rsidRPr="00972961">
        <w:rPr>
          <w:rFonts w:eastAsia="Segoe UI"/>
        </w:rPr>
        <w:t>found that</w:t>
      </w:r>
      <w:r w:rsidR="00300814" w:rsidRPr="00972961">
        <w:rPr>
          <w:rFonts w:eastAsia="Segoe UI"/>
        </w:rPr>
        <w:t xml:space="preserve"> women</w:t>
      </w:r>
      <w:r w:rsidR="008644B4" w:rsidRPr="00972961">
        <w:rPr>
          <w:rFonts w:eastAsia="Segoe UI"/>
        </w:rPr>
        <w:t>’</w:t>
      </w:r>
      <w:r w:rsidR="00300814" w:rsidRPr="00972961">
        <w:rPr>
          <w:rFonts w:eastAsia="Segoe UI"/>
        </w:rPr>
        <w:t>s representation on private sector boards and in Chief Executive Officer (CEO) positions declined in 2022</w:t>
      </w:r>
      <w:r w:rsidR="00B11DE9" w:rsidRPr="00972961">
        <w:rPr>
          <w:rFonts w:eastAsia="Segoe UI"/>
        </w:rPr>
        <w:t>, with f</w:t>
      </w:r>
      <w:r w:rsidR="00300814" w:rsidRPr="00972961">
        <w:rPr>
          <w:rFonts w:eastAsia="Segoe UI"/>
        </w:rPr>
        <w:t>ewer companies hav</w:t>
      </w:r>
      <w:r w:rsidR="00B11DE9" w:rsidRPr="00972961">
        <w:rPr>
          <w:rFonts w:eastAsia="Segoe UI"/>
        </w:rPr>
        <w:t>ing</w:t>
      </w:r>
      <w:r w:rsidR="00300814" w:rsidRPr="00972961">
        <w:rPr>
          <w:rFonts w:eastAsia="Segoe UI"/>
        </w:rPr>
        <w:t xml:space="preserve"> gender balanced leadership teams and a </w:t>
      </w:r>
      <w:r w:rsidR="0086113E" w:rsidRPr="00972961">
        <w:rPr>
          <w:rFonts w:eastAsia="Segoe UI"/>
        </w:rPr>
        <w:t>slight increase in the</w:t>
      </w:r>
      <w:r w:rsidR="00300814" w:rsidRPr="00972961" w:rsidDel="0086113E">
        <w:rPr>
          <w:rFonts w:eastAsia="Segoe UI"/>
        </w:rPr>
        <w:t xml:space="preserve"> </w:t>
      </w:r>
      <w:r w:rsidR="00300814" w:rsidRPr="00972961">
        <w:rPr>
          <w:rFonts w:eastAsia="Segoe UI"/>
        </w:rPr>
        <w:t>number of ASX 300 companies hav</w:t>
      </w:r>
      <w:r w:rsidR="00B76D95" w:rsidRPr="00972961">
        <w:rPr>
          <w:rFonts w:eastAsia="Segoe UI"/>
        </w:rPr>
        <w:t xml:space="preserve">ing </w:t>
      </w:r>
      <w:r w:rsidR="00300814" w:rsidRPr="00972961">
        <w:rPr>
          <w:rFonts w:eastAsia="Segoe UI"/>
        </w:rPr>
        <w:t>no women in their senior leadership teams</w:t>
      </w:r>
      <w:r w:rsidR="00411FEB" w:rsidRPr="00972961">
        <w:rPr>
          <w:rFonts w:eastAsia="Segoe UI"/>
        </w:rPr>
        <w:t>, at 16</w:t>
      </w:r>
      <w:r w:rsidR="006B3333" w:rsidRPr="00972961">
        <w:rPr>
          <w:rFonts w:eastAsia="Segoe UI"/>
        </w:rPr>
        <w:t> per cent</w:t>
      </w:r>
      <w:r w:rsidR="00411FEB" w:rsidRPr="00972961">
        <w:rPr>
          <w:rFonts w:eastAsia="Segoe UI"/>
        </w:rPr>
        <w:t xml:space="preserve"> in 2022, </w:t>
      </w:r>
      <w:r w:rsidR="00300814" w:rsidRPr="00972961">
        <w:rPr>
          <w:rFonts w:eastAsia="Segoe UI"/>
        </w:rPr>
        <w:t>up from 15</w:t>
      </w:r>
      <w:r w:rsidR="006B3333" w:rsidRPr="00972961">
        <w:rPr>
          <w:rFonts w:eastAsia="Segoe UI"/>
        </w:rPr>
        <w:t> per cent</w:t>
      </w:r>
      <w:r w:rsidR="00411FEB" w:rsidRPr="00972961">
        <w:rPr>
          <w:rFonts w:eastAsia="Segoe UI"/>
        </w:rPr>
        <w:t xml:space="preserve"> </w:t>
      </w:r>
      <w:r w:rsidR="00300814" w:rsidRPr="00972961">
        <w:rPr>
          <w:rFonts w:eastAsia="Segoe UI"/>
        </w:rPr>
        <w:t xml:space="preserve"> in 2021.</w:t>
      </w:r>
      <w:r w:rsidR="00300814" w:rsidRPr="00972961">
        <w:rPr>
          <w:rStyle w:val="EndnoteReference"/>
          <w:rFonts w:eastAsia="Segoe UI"/>
        </w:rPr>
        <w:endnoteReference w:id="45"/>
      </w:r>
      <w:r w:rsidR="00300814" w:rsidRPr="00972961">
        <w:rPr>
          <w:rFonts w:eastAsia="Segoe UI"/>
        </w:rPr>
        <w:t xml:space="preserve"> </w:t>
      </w:r>
      <w:r w:rsidR="002C685B" w:rsidRPr="00972961">
        <w:rPr>
          <w:rFonts w:eastAsia="Segoe UI"/>
        </w:rPr>
        <w:t>Women account for less than 25</w:t>
      </w:r>
      <w:r w:rsidR="006B3333" w:rsidRPr="00972961">
        <w:rPr>
          <w:rFonts w:eastAsia="Segoe UI"/>
        </w:rPr>
        <w:t> per cent</w:t>
      </w:r>
      <w:r w:rsidR="002C685B" w:rsidRPr="00972961">
        <w:rPr>
          <w:rFonts w:eastAsia="Segoe UI"/>
        </w:rPr>
        <w:t xml:space="preserve"> of CEOs in Australia and</w:t>
      </w:r>
      <w:r w:rsidR="007C6617" w:rsidRPr="00972961">
        <w:rPr>
          <w:rFonts w:eastAsia="Segoe UI"/>
        </w:rPr>
        <w:t>,</w:t>
      </w:r>
      <w:r w:rsidR="002C685B" w:rsidRPr="00972961">
        <w:rPr>
          <w:rFonts w:eastAsia="Segoe UI"/>
        </w:rPr>
        <w:t xml:space="preserve"> at the current rate of change, it will take another century before gender balance in CEO positions is achieved in the Australian private sector.</w:t>
      </w:r>
    </w:p>
    <w:p w14:paraId="0BA06FA5" w14:textId="60DFA05F" w:rsidR="009D77E4" w:rsidRPr="00972961" w:rsidRDefault="009D77E4" w:rsidP="00F47650">
      <w:pPr>
        <w:rPr>
          <w:rFonts w:eastAsia="Segoe UI"/>
        </w:rPr>
      </w:pPr>
      <w:r w:rsidRPr="00972961">
        <w:rPr>
          <w:rFonts w:eastAsia="Segoe UI"/>
        </w:rPr>
        <w:t xml:space="preserve">The Government is committed to ensuring women are represented in leadership at all levels. </w:t>
      </w:r>
      <w:r w:rsidR="0044278A" w:rsidRPr="00972961">
        <w:rPr>
          <w:rFonts w:eastAsia="Segoe UI"/>
        </w:rPr>
        <w:t>The</w:t>
      </w:r>
      <w:r w:rsidRPr="00972961">
        <w:rPr>
          <w:rFonts w:eastAsia="Segoe UI"/>
        </w:rPr>
        <w:t xml:space="preserve"> Government </w:t>
      </w:r>
      <w:r w:rsidR="00250A67" w:rsidRPr="00972961">
        <w:rPr>
          <w:rFonts w:eastAsia="Segoe UI"/>
        </w:rPr>
        <w:t>is</w:t>
      </w:r>
      <w:r w:rsidRPr="00972961">
        <w:rPr>
          <w:rFonts w:eastAsia="Segoe UI"/>
        </w:rPr>
        <w:t xml:space="preserve"> work</w:t>
      </w:r>
      <w:r w:rsidR="00250A67" w:rsidRPr="00972961">
        <w:rPr>
          <w:rFonts w:eastAsia="Segoe UI"/>
        </w:rPr>
        <w:t>ing</w:t>
      </w:r>
      <w:r w:rsidRPr="00972961">
        <w:rPr>
          <w:rFonts w:eastAsia="Segoe UI"/>
        </w:rPr>
        <w:t xml:space="preserve"> with business, industry groups, academics and civil society to support more women into leadership, building a better future for all women in Australia. </w:t>
      </w:r>
      <w:r w:rsidR="00052704" w:rsidRPr="00972961">
        <w:rPr>
          <w:rFonts w:eastAsia="Segoe UI"/>
        </w:rPr>
        <w:t>The Women</w:t>
      </w:r>
      <w:r w:rsidR="008644B4" w:rsidRPr="00972961">
        <w:rPr>
          <w:rFonts w:eastAsia="Segoe UI"/>
        </w:rPr>
        <w:t>’</w:t>
      </w:r>
      <w:r w:rsidR="00052704" w:rsidRPr="00972961">
        <w:rPr>
          <w:rFonts w:eastAsia="Segoe UI"/>
        </w:rPr>
        <w:t xml:space="preserve">s Leadership and Development Program </w:t>
      </w:r>
      <w:r w:rsidR="006B513D" w:rsidRPr="00972961">
        <w:rPr>
          <w:rFonts w:eastAsia="Segoe UI"/>
        </w:rPr>
        <w:t xml:space="preserve">provides grant funding to </w:t>
      </w:r>
      <w:r w:rsidR="00336C83" w:rsidRPr="00972961">
        <w:rPr>
          <w:rFonts w:eastAsia="Segoe UI"/>
        </w:rPr>
        <w:t xml:space="preserve">a range of organisations that support diverse women to </w:t>
      </w:r>
      <w:r w:rsidR="0044278A" w:rsidRPr="00972961">
        <w:rPr>
          <w:rFonts w:eastAsia="Segoe UI"/>
        </w:rPr>
        <w:t>prepare for and enter leadership positions</w:t>
      </w:r>
      <w:r w:rsidR="008644B4" w:rsidRPr="00972961">
        <w:rPr>
          <w:rFonts w:eastAsia="Segoe UI"/>
        </w:rPr>
        <w:t xml:space="preserve">. </w:t>
      </w:r>
    </w:p>
    <w:p w14:paraId="691882B0" w14:textId="11419539" w:rsidR="009D77E4" w:rsidRPr="00972961" w:rsidRDefault="009D77E4" w:rsidP="00F47650">
      <w:pPr>
        <w:rPr>
          <w:rFonts w:eastAsia="Segoe UI"/>
        </w:rPr>
      </w:pPr>
      <w:r w:rsidRPr="00972961">
        <w:rPr>
          <w:rFonts w:eastAsia="Segoe UI"/>
        </w:rPr>
        <w:t>While business and the private sector have a vital role to play in actively lifting the rate of women in visible, decision</w:t>
      </w:r>
      <w:r w:rsidR="008644B4" w:rsidRPr="00972961">
        <w:rPr>
          <w:rFonts w:eastAsia="Segoe UI"/>
        </w:rPr>
        <w:noBreakHyphen/>
      </w:r>
      <w:r w:rsidRPr="00972961">
        <w:rPr>
          <w:rFonts w:eastAsia="Segoe UI"/>
        </w:rPr>
        <w:t>making and influential roles, the Government believes it should lead the way on setting the standard and driving gender equality. </w:t>
      </w:r>
    </w:p>
    <w:p w14:paraId="6C5A90C5" w14:textId="4A633F4A" w:rsidR="009D77E4" w:rsidRPr="00972961" w:rsidRDefault="009D77E4" w:rsidP="00F47650">
      <w:pPr>
        <w:rPr>
          <w:rFonts w:cs="Segoe UI"/>
          <w:shd w:val="clear" w:color="auto" w:fill="FFFFFF"/>
        </w:rPr>
      </w:pPr>
      <w:r w:rsidRPr="00972961">
        <w:rPr>
          <w:rFonts w:eastAsia="Segoe UI"/>
        </w:rPr>
        <w:t>The Australian Public Service (APS) has demonstrated that targeted gender equality strategies are an effective way to promote more women into senior leadership positions</w:t>
      </w:r>
      <w:r w:rsidR="008644B4" w:rsidRPr="00972961">
        <w:rPr>
          <w:rFonts w:eastAsia="Segoe UI"/>
        </w:rPr>
        <w:t xml:space="preserve">. </w:t>
      </w:r>
      <w:r w:rsidR="00EA70C7" w:rsidRPr="00972961">
        <w:rPr>
          <w:rFonts w:eastAsia="Segoe UI"/>
        </w:rPr>
        <w:t>Evaluation</w:t>
      </w:r>
      <w:r w:rsidRPr="00972961">
        <w:rPr>
          <w:rFonts w:eastAsia="Segoe UI"/>
        </w:rPr>
        <w:t xml:space="preserve"> of</w:t>
      </w:r>
      <w:r w:rsidR="00EA70C7" w:rsidRPr="00972961">
        <w:rPr>
          <w:rFonts w:eastAsia="Segoe UI"/>
        </w:rPr>
        <w:t xml:space="preserve"> the</w:t>
      </w:r>
      <w:r w:rsidRPr="00972961">
        <w:rPr>
          <w:rFonts w:eastAsia="Segoe UI"/>
        </w:rPr>
        <w:t> </w:t>
      </w:r>
      <w:r w:rsidRPr="00972961">
        <w:rPr>
          <w:i/>
        </w:rPr>
        <w:t>Balancing the Future: The Australian Public Service Gender Equality Strategy 2016–2019</w:t>
      </w:r>
      <w:r w:rsidRPr="00972961">
        <w:t xml:space="preserve"> found that the strategy </w:t>
      </w:r>
      <w:r w:rsidRPr="00972961">
        <w:rPr>
          <w:rFonts w:cs="Segoe UI"/>
          <w:shd w:val="clear" w:color="auto" w:fill="FFFFFF"/>
        </w:rPr>
        <w:t>had a positive impact on progressing gender equality across the APS</w:t>
      </w:r>
      <w:r w:rsidR="00350E78" w:rsidRPr="00972961">
        <w:rPr>
          <w:rFonts w:cs="Segoe UI"/>
          <w:shd w:val="clear" w:color="auto" w:fill="FFFFFF"/>
        </w:rPr>
        <w:t>.</w:t>
      </w:r>
      <w:r w:rsidRPr="00972961">
        <w:rPr>
          <w:rFonts w:cs="Segoe UI"/>
          <w:shd w:val="clear" w:color="auto" w:fill="FFFFFF"/>
        </w:rPr>
        <w:t xml:space="preserve"> </w:t>
      </w:r>
      <w:r w:rsidRPr="00972961">
        <w:rPr>
          <w:rFonts w:eastAsia="Segoe UI"/>
        </w:rPr>
        <w:t>In 2022, the proportion of women in senior executive roles in the APS increased to 52</w:t>
      </w:r>
      <w:r w:rsidR="006B3333" w:rsidRPr="00972961">
        <w:rPr>
          <w:rFonts w:eastAsia="Segoe UI"/>
        </w:rPr>
        <w:t> per cent</w:t>
      </w:r>
      <w:r w:rsidRPr="00972961">
        <w:rPr>
          <w:rFonts w:eastAsia="Segoe UI"/>
        </w:rPr>
        <w:t xml:space="preserve"> from only 26.8</w:t>
      </w:r>
      <w:r w:rsidR="006B3333" w:rsidRPr="00972961">
        <w:rPr>
          <w:rFonts w:eastAsia="Segoe UI"/>
        </w:rPr>
        <w:t> per cent</w:t>
      </w:r>
      <w:r w:rsidRPr="00972961">
        <w:rPr>
          <w:rFonts w:eastAsia="Segoe UI"/>
        </w:rPr>
        <w:t xml:space="preserve"> in 2001. </w:t>
      </w:r>
    </w:p>
    <w:p w14:paraId="6970D8EA" w14:textId="4F437218" w:rsidR="009D77E4" w:rsidRPr="00972961" w:rsidRDefault="009D77E4" w:rsidP="00F47650">
      <w:pPr>
        <w:rPr>
          <w:rFonts w:eastAsia="Segoe UI"/>
        </w:rPr>
      </w:pPr>
      <w:r w:rsidRPr="00972961">
        <w:rPr>
          <w:rFonts w:cs="Segoe UI"/>
          <w:shd w:val="clear" w:color="auto" w:fill="FFFFFF"/>
        </w:rPr>
        <w:t xml:space="preserve">The </w:t>
      </w:r>
      <w:r w:rsidRPr="00972961">
        <w:rPr>
          <w:rFonts w:cs="Segoe UI"/>
          <w:i/>
          <w:shd w:val="clear" w:color="auto" w:fill="FFFFFF"/>
        </w:rPr>
        <w:t>APS Gender Equality Strategy 2021–26</w:t>
      </w:r>
      <w:r w:rsidRPr="00972961">
        <w:rPr>
          <w:rFonts w:cs="Segoe UI"/>
          <w:shd w:val="clear" w:color="auto" w:fill="FFFFFF"/>
        </w:rPr>
        <w:t xml:space="preserve"> seeks to drive practical and impactful action for lasting change. This includes establishing minimum standards for agencies regarding leadership and accountability, respectful workplaces and empowered people, shifting gender stereotypes, flexible working, gender data and leveraging external influence.</w:t>
      </w:r>
    </w:p>
    <w:p w14:paraId="293E72E2" w14:textId="2AED7578" w:rsidR="009D77E4" w:rsidRPr="00972961" w:rsidRDefault="009D77E4" w:rsidP="00F47650">
      <w:pPr>
        <w:rPr>
          <w:rFonts w:eastAsia="Segoe UI"/>
        </w:rPr>
      </w:pPr>
      <w:r w:rsidRPr="00972961">
        <w:rPr>
          <w:rFonts w:eastAsia="Segoe UI"/>
        </w:rPr>
        <w:lastRenderedPageBreak/>
        <w:t>The Government is</w:t>
      </w:r>
      <w:r w:rsidR="003A2826" w:rsidRPr="00972961">
        <w:rPr>
          <w:rFonts w:eastAsia="Segoe UI"/>
        </w:rPr>
        <w:t xml:space="preserve"> exploring strengthened targets </w:t>
      </w:r>
      <w:r w:rsidRPr="00972961">
        <w:rPr>
          <w:rFonts w:eastAsia="Segoe UI"/>
        </w:rPr>
        <w:t>to improve women</w:t>
      </w:r>
      <w:r w:rsidR="008644B4" w:rsidRPr="00972961">
        <w:rPr>
          <w:rFonts w:eastAsia="Segoe UI"/>
        </w:rPr>
        <w:t>’</w:t>
      </w:r>
      <w:r w:rsidRPr="00972961">
        <w:rPr>
          <w:rFonts w:eastAsia="Segoe UI"/>
        </w:rPr>
        <w:t xml:space="preserve">s representation on government boards. The overall representation of women on Australian Government boards at </w:t>
      </w:r>
      <w:r w:rsidR="007538EC" w:rsidRPr="00972961">
        <w:rPr>
          <w:rFonts w:eastAsia="Segoe UI"/>
        </w:rPr>
        <w:t xml:space="preserve">30 June </w:t>
      </w:r>
      <w:r w:rsidRPr="00972961">
        <w:rPr>
          <w:rFonts w:eastAsia="Segoe UI"/>
        </w:rPr>
        <w:t>2022 is 51.4</w:t>
      </w:r>
      <w:r w:rsidR="006B3333" w:rsidRPr="00972961">
        <w:rPr>
          <w:rFonts w:eastAsia="Segoe UI"/>
        </w:rPr>
        <w:t> per cent</w:t>
      </w:r>
      <w:r w:rsidRPr="00972961">
        <w:rPr>
          <w:rFonts w:eastAsia="Segoe UI"/>
        </w:rPr>
        <w:t>. This result is the highest representation of women on Australian Government boards since</w:t>
      </w:r>
      <w:r w:rsidR="1C47FDB2" w:rsidRPr="00972961">
        <w:rPr>
          <w:rFonts w:eastAsia="Segoe UI"/>
        </w:rPr>
        <w:t xml:space="preserve"> the 50</w:t>
      </w:r>
      <w:r w:rsidR="006B3333" w:rsidRPr="00972961">
        <w:rPr>
          <w:rFonts w:eastAsia="Segoe UI"/>
        </w:rPr>
        <w:t> per cent</w:t>
      </w:r>
      <w:r w:rsidRPr="00972961">
        <w:rPr>
          <w:rFonts w:eastAsia="Segoe UI"/>
        </w:rPr>
        <w:t xml:space="preserve"> </w:t>
      </w:r>
      <w:r w:rsidR="005E5E4D" w:rsidRPr="00972961">
        <w:rPr>
          <w:rFonts w:eastAsia="Segoe UI"/>
        </w:rPr>
        <w:t>target</w:t>
      </w:r>
      <w:r w:rsidRPr="00972961">
        <w:rPr>
          <w:rFonts w:eastAsia="Segoe UI"/>
        </w:rPr>
        <w:t xml:space="preserve"> w</w:t>
      </w:r>
      <w:r w:rsidR="749E23A6" w:rsidRPr="00972961">
        <w:rPr>
          <w:rFonts w:eastAsia="Segoe UI"/>
        </w:rPr>
        <w:t>as</w:t>
      </w:r>
      <w:r w:rsidR="00721C81" w:rsidRPr="00972961">
        <w:rPr>
          <w:rFonts w:eastAsia="Segoe UI"/>
        </w:rPr>
        <w:t xml:space="preserve"> </w:t>
      </w:r>
      <w:r w:rsidRPr="00972961">
        <w:rPr>
          <w:rFonts w:eastAsia="Segoe UI"/>
        </w:rPr>
        <w:t>introduced in 2016. However, women</w:t>
      </w:r>
      <w:r w:rsidR="008644B4" w:rsidRPr="00972961">
        <w:rPr>
          <w:rFonts w:eastAsia="Segoe UI"/>
        </w:rPr>
        <w:t>’</w:t>
      </w:r>
      <w:r w:rsidRPr="00972961">
        <w:rPr>
          <w:rFonts w:eastAsia="Segoe UI"/>
        </w:rPr>
        <w:t>s representation in chair and deputy chair positions on government boards is lower at 41</w:t>
      </w:r>
      <w:r w:rsidR="006B3333" w:rsidRPr="00972961">
        <w:rPr>
          <w:rFonts w:eastAsia="Segoe UI"/>
        </w:rPr>
        <w:t> per cent</w:t>
      </w:r>
      <w:r w:rsidRPr="00972961">
        <w:rPr>
          <w:rFonts w:eastAsia="Segoe UI"/>
        </w:rPr>
        <w:t xml:space="preserve">. </w:t>
      </w:r>
    </w:p>
    <w:p w14:paraId="72223844" w14:textId="00F37561" w:rsidR="002B194A" w:rsidRPr="008C00CF" w:rsidRDefault="009D77E4" w:rsidP="008C00CF">
      <w:pPr>
        <w:rPr>
          <w:rFonts w:eastAsia="Segoe UI"/>
        </w:rPr>
      </w:pPr>
      <w:r w:rsidRPr="00972961">
        <w:rPr>
          <w:rFonts w:eastAsia="Segoe UI"/>
        </w:rPr>
        <w:t>As part of the 2022 Federal Election, the Government made a commitment to help enable a new generation of women across the country to enter public office. To achieve this, the Government is providing $5 million over 5 years to Women for Election Australia to equip and encourage more women to enter politics. This funding is provided as part of the Women</w:t>
      </w:r>
      <w:r w:rsidR="008644B4" w:rsidRPr="00972961">
        <w:rPr>
          <w:rFonts w:eastAsia="Segoe UI"/>
        </w:rPr>
        <w:t>’</w:t>
      </w:r>
      <w:r w:rsidRPr="00972961">
        <w:rPr>
          <w:rFonts w:eastAsia="Segoe UI"/>
        </w:rPr>
        <w:t>s Leadership Development Program. </w:t>
      </w:r>
    </w:p>
    <w:p w14:paraId="3D44AA83" w14:textId="3182C605" w:rsidR="00FD5BFF" w:rsidRPr="00972961" w:rsidRDefault="00C83F73" w:rsidP="00304891">
      <w:pPr>
        <w:pStyle w:val="Heading3"/>
        <w:rPr>
          <w:rFonts w:eastAsia="Segoe UI"/>
        </w:rPr>
      </w:pPr>
      <w:r w:rsidRPr="00972961">
        <w:rPr>
          <w:rFonts w:eastAsia="Segoe UI"/>
        </w:rPr>
        <w:t>Increase the influence of women</w:t>
      </w:r>
      <w:r w:rsidR="008644B4" w:rsidRPr="00972961">
        <w:rPr>
          <w:rFonts w:eastAsia="Segoe UI"/>
        </w:rPr>
        <w:t>’</w:t>
      </w:r>
      <w:r w:rsidRPr="00972961">
        <w:rPr>
          <w:rFonts w:eastAsia="Segoe UI"/>
        </w:rPr>
        <w:t xml:space="preserve">s voices </w:t>
      </w:r>
      <w:r w:rsidR="00AF7B8D" w:rsidRPr="00972961">
        <w:rPr>
          <w:rFonts w:eastAsia="Segoe UI"/>
        </w:rPr>
        <w:t>to</w:t>
      </w:r>
      <w:r w:rsidRPr="00972961">
        <w:rPr>
          <w:rFonts w:eastAsia="Segoe UI"/>
        </w:rPr>
        <w:t xml:space="preserve"> Government </w:t>
      </w:r>
    </w:p>
    <w:p w14:paraId="100B4A77" w14:textId="5D36BEEB" w:rsidR="00304891" w:rsidRPr="00972961" w:rsidRDefault="00304891" w:rsidP="00697C18">
      <w:pPr>
        <w:pStyle w:val="Heading4"/>
      </w:pPr>
      <w:r w:rsidRPr="00972961">
        <w:t>Women</w:t>
      </w:r>
      <w:r w:rsidR="008644B4" w:rsidRPr="00972961">
        <w:t>’</w:t>
      </w:r>
      <w:r w:rsidRPr="00972961">
        <w:t>s Economic Equality Taskforce </w:t>
      </w:r>
    </w:p>
    <w:p w14:paraId="1C347B58" w14:textId="72C04053" w:rsidR="00304891" w:rsidRPr="00972961" w:rsidRDefault="00304891" w:rsidP="00304891">
      <w:r w:rsidRPr="00972961">
        <w:t>To support its commitment to put women at the centre of policy and decision</w:t>
      </w:r>
      <w:r w:rsidR="00BC3259" w:rsidRPr="00972961">
        <w:t>-</w:t>
      </w:r>
      <w:r w:rsidRPr="00972961">
        <w:t>making, in September 2022 the Government delivered on its election commitment to establish the independent Women</w:t>
      </w:r>
      <w:r w:rsidR="008644B4" w:rsidRPr="00972961">
        <w:t>’</w:t>
      </w:r>
      <w:r w:rsidRPr="00972961">
        <w:t>s Economic Equality Taskforce (Taskforce). The Taskforce was made up of 13 eminent women, who drew on their own deep expertise, and their consultations with diverse women around Australia</w:t>
      </w:r>
      <w:r w:rsidR="00BC3259" w:rsidRPr="00972961">
        <w:t>,</w:t>
      </w:r>
      <w:r w:rsidRPr="00972961">
        <w:t xml:space="preserve"> to inform their advice</w:t>
      </w:r>
      <w:r w:rsidR="008644B4" w:rsidRPr="00972961">
        <w:t xml:space="preserve">. </w:t>
      </w:r>
      <w:r w:rsidRPr="00972961">
        <w:t xml:space="preserve">The Taskforce has been a valued source of advice to Government early in its </w:t>
      </w:r>
      <w:r w:rsidR="00747CB0" w:rsidRPr="00972961">
        <w:t xml:space="preserve">first year of delivering on its commitment </w:t>
      </w:r>
      <w:r w:rsidRPr="00972961">
        <w:t xml:space="preserve">term as </w:t>
      </w:r>
      <w:r w:rsidR="0B56653D" w:rsidRPr="00972961">
        <w:t xml:space="preserve">it sets </w:t>
      </w:r>
      <w:r w:rsidR="00CC4DB8" w:rsidRPr="00972961">
        <w:t>its</w:t>
      </w:r>
      <w:r w:rsidR="0B56653D" w:rsidRPr="00972961">
        <w:t xml:space="preserve"> path </w:t>
      </w:r>
      <w:r w:rsidRPr="00972961">
        <w:t xml:space="preserve">to gender equality. </w:t>
      </w:r>
    </w:p>
    <w:p w14:paraId="4838F9FE" w14:textId="4C38C35C" w:rsidR="00304891" w:rsidRPr="00972961" w:rsidRDefault="00304891" w:rsidP="007E1572">
      <w:pPr>
        <w:rPr>
          <w:sz w:val="22"/>
        </w:rPr>
      </w:pPr>
      <w:r w:rsidRPr="00972961">
        <w:t>Ahead of the Budget, the Taskforce provided its short</w:t>
      </w:r>
      <w:r w:rsidR="008644B4" w:rsidRPr="00972961">
        <w:noBreakHyphen/>
      </w:r>
      <w:r w:rsidR="00B23E8D" w:rsidRPr="00972961">
        <w:t>term</w:t>
      </w:r>
      <w:r w:rsidRPr="00972961">
        <w:t xml:space="preserve"> priorities to the Government to improve women</w:t>
      </w:r>
      <w:r w:rsidR="008644B4" w:rsidRPr="00972961">
        <w:t>’</w:t>
      </w:r>
      <w:r w:rsidRPr="00972961">
        <w:t xml:space="preserve">s economic equality with a strong focus on women currently experiencing disadvantage and women from traditionally marginalised backgrounds. </w:t>
      </w:r>
    </w:p>
    <w:p w14:paraId="4CDB5E96" w14:textId="4D8BFE3A" w:rsidR="00304891" w:rsidRPr="00972961" w:rsidRDefault="00DC5D1D" w:rsidP="0013710E">
      <w:pPr>
        <w:rPr>
          <w:sz w:val="22"/>
          <w:szCs w:val="22"/>
        </w:rPr>
      </w:pPr>
      <w:r w:rsidRPr="00972961">
        <w:t>Final</w:t>
      </w:r>
      <w:r w:rsidR="00304891" w:rsidRPr="00972961">
        <w:t xml:space="preserve"> advice </w:t>
      </w:r>
      <w:r w:rsidR="00C609CE" w:rsidRPr="00972961">
        <w:t>from the</w:t>
      </w:r>
      <w:r w:rsidR="00304891" w:rsidRPr="00972961">
        <w:t xml:space="preserve"> Taskforce </w:t>
      </w:r>
      <w:r w:rsidR="002870D1" w:rsidRPr="00972961">
        <w:t>will include</w:t>
      </w:r>
      <w:r w:rsidR="00304891" w:rsidRPr="00972961">
        <w:t xml:space="preserve"> recommendations to inform Government</w:t>
      </w:r>
      <w:r w:rsidR="008644B4" w:rsidRPr="00972961">
        <w:t>’</w:t>
      </w:r>
      <w:r w:rsidR="00304891" w:rsidRPr="00972961">
        <w:t>s future efforts to improve the lives of women in Australia</w:t>
      </w:r>
      <w:r w:rsidR="00A86623" w:rsidRPr="00972961">
        <w:t>.</w:t>
      </w:r>
      <w:r w:rsidR="00304891" w:rsidRPr="00972961">
        <w:t xml:space="preserve"> The Government will consider the final report and its recommendations, along with options for any replacement body in the context of the Strategy due late</w:t>
      </w:r>
      <w:r w:rsidR="000A465B" w:rsidRPr="00972961">
        <w:t>r</w:t>
      </w:r>
      <w:r w:rsidR="00304891" w:rsidRPr="00972961">
        <w:t xml:space="preserve"> this year. The Government has acted on a number of the Taskforce</w:t>
      </w:r>
      <w:r w:rsidR="008644B4" w:rsidRPr="00972961">
        <w:t>’</w:t>
      </w:r>
      <w:r w:rsidR="00304891" w:rsidRPr="00972961">
        <w:t>s recommendations through this Budget.</w:t>
      </w:r>
    </w:p>
    <w:p w14:paraId="0726E55A" w14:textId="78BACE21" w:rsidR="009D77E4" w:rsidRPr="00972961" w:rsidRDefault="001B3A6D" w:rsidP="00C304A0">
      <w:pPr>
        <w:pStyle w:val="Heading2"/>
      </w:pPr>
      <w:bookmarkStart w:id="77" w:name="_Toc132996034"/>
      <w:bookmarkStart w:id="78" w:name="_Toc134293328"/>
      <w:r w:rsidRPr="00972961">
        <w:t xml:space="preserve">Embedding </w:t>
      </w:r>
      <w:r w:rsidR="00EE4AEC" w:rsidRPr="00972961">
        <w:t xml:space="preserve">a </w:t>
      </w:r>
      <w:r w:rsidRPr="00972961">
        <w:t xml:space="preserve">gender </w:t>
      </w:r>
      <w:r w:rsidR="00EE4AEC" w:rsidRPr="00972961">
        <w:t xml:space="preserve">perspective </w:t>
      </w:r>
      <w:r w:rsidR="00D351AB" w:rsidRPr="00972961">
        <w:t xml:space="preserve">in </w:t>
      </w:r>
      <w:r w:rsidR="005352E1" w:rsidRPr="00972961">
        <w:t>g</w:t>
      </w:r>
      <w:r w:rsidR="009D77E4" w:rsidRPr="00972961">
        <w:t xml:space="preserve">overnment </w:t>
      </w:r>
      <w:r w:rsidR="00D351AB" w:rsidRPr="00972961">
        <w:t>d</w:t>
      </w:r>
      <w:r w:rsidR="009D77E4" w:rsidRPr="00972961">
        <w:t>ecision</w:t>
      </w:r>
      <w:r w:rsidR="008644B4" w:rsidRPr="00972961">
        <w:noBreakHyphen/>
      </w:r>
      <w:r w:rsidR="00D351AB" w:rsidRPr="00972961">
        <w:t>m</w:t>
      </w:r>
      <w:r w:rsidR="009D77E4" w:rsidRPr="00972961">
        <w:t>aking</w:t>
      </w:r>
      <w:bookmarkEnd w:id="77"/>
      <w:bookmarkEnd w:id="78"/>
      <w:r w:rsidR="00D351AB" w:rsidRPr="00972961">
        <w:t xml:space="preserve"> </w:t>
      </w:r>
    </w:p>
    <w:p w14:paraId="7A395375" w14:textId="156D3F2E" w:rsidR="009D77E4" w:rsidRPr="00972961" w:rsidRDefault="00E023FC" w:rsidP="00C304A0">
      <w:pPr>
        <w:pStyle w:val="Heading3"/>
      </w:pPr>
      <w:bookmarkStart w:id="79" w:name="_Toc132996035"/>
      <w:r w:rsidRPr="00972961">
        <w:t xml:space="preserve">Establishing a </w:t>
      </w:r>
      <w:r w:rsidR="001436F7" w:rsidRPr="00972961">
        <w:t>g</w:t>
      </w:r>
      <w:r w:rsidR="009D77E4" w:rsidRPr="00972961">
        <w:t>ender responsive budgeting</w:t>
      </w:r>
      <w:bookmarkEnd w:id="79"/>
      <w:r w:rsidR="009D77E4" w:rsidRPr="00972961">
        <w:t> </w:t>
      </w:r>
      <w:r w:rsidR="001436F7" w:rsidRPr="00972961">
        <w:t>system</w:t>
      </w:r>
    </w:p>
    <w:p w14:paraId="04439E54" w14:textId="64624724" w:rsidR="009D77E4" w:rsidRPr="00972961" w:rsidRDefault="005F0828" w:rsidP="00F47650">
      <w:pPr>
        <w:rPr>
          <w:rFonts w:eastAsia="Segoe UI"/>
        </w:rPr>
      </w:pPr>
      <w:r w:rsidRPr="00972961">
        <w:rPr>
          <w:rFonts w:eastAsia="Segoe UI"/>
        </w:rPr>
        <w:t>Gender responsive budgeting weaves consideration of gender impact through the budget process and is a key way governments can identify and fund measures that close gender gaps</w:t>
      </w:r>
      <w:r w:rsidR="00A24716" w:rsidRPr="00972961">
        <w:rPr>
          <w:rFonts w:eastAsia="Segoe UI"/>
        </w:rPr>
        <w:t xml:space="preserve">. </w:t>
      </w:r>
      <w:r w:rsidR="009D77E4" w:rsidRPr="00972961">
        <w:rPr>
          <w:rFonts w:eastAsia="Segoe UI"/>
        </w:rPr>
        <w:t xml:space="preserve">Just as importantly, gender budgeting helps governments avoid measures </w:t>
      </w:r>
      <w:r w:rsidR="00FB719F" w:rsidRPr="00972961">
        <w:rPr>
          <w:rFonts w:eastAsia="Segoe UI"/>
        </w:rPr>
        <w:t xml:space="preserve">that </w:t>
      </w:r>
      <w:r w:rsidR="009D77E4" w:rsidRPr="00972961">
        <w:rPr>
          <w:rFonts w:eastAsia="Segoe UI"/>
        </w:rPr>
        <w:t xml:space="preserve">inadvertently exacerbate gender inequality. It helps shine a light on the distributional impacts of </w:t>
      </w:r>
      <w:r w:rsidR="00085DEF" w:rsidRPr="00972961">
        <w:rPr>
          <w:rFonts w:eastAsia="Segoe UI"/>
        </w:rPr>
        <w:t>government actions</w:t>
      </w:r>
      <w:r w:rsidR="009D77E4" w:rsidRPr="00972961">
        <w:rPr>
          <w:rFonts w:eastAsia="Segoe UI"/>
        </w:rPr>
        <w:t xml:space="preserve"> so that decision</w:t>
      </w:r>
      <w:r w:rsidR="008644B4" w:rsidRPr="00972961">
        <w:rPr>
          <w:rFonts w:eastAsia="Segoe UI"/>
        </w:rPr>
        <w:noBreakHyphen/>
      </w:r>
      <w:r w:rsidR="009D77E4" w:rsidRPr="00972961">
        <w:rPr>
          <w:rFonts w:eastAsia="Segoe UI"/>
        </w:rPr>
        <w:t xml:space="preserve">makers can make choices based on the best information available about how potential budget measures support gender </w:t>
      </w:r>
      <w:r w:rsidR="0042440E" w:rsidRPr="00972961">
        <w:rPr>
          <w:rFonts w:eastAsia="Segoe UI"/>
        </w:rPr>
        <w:t>e</w:t>
      </w:r>
      <w:r w:rsidR="009D77E4" w:rsidRPr="00972961">
        <w:rPr>
          <w:rFonts w:eastAsia="Segoe UI"/>
        </w:rPr>
        <w:t>quality along with other priorities like boosting economic growth. Because government tax and spend</w:t>
      </w:r>
      <w:r w:rsidR="00D7603C" w:rsidRPr="00972961">
        <w:rPr>
          <w:rFonts w:eastAsia="Segoe UI"/>
        </w:rPr>
        <w:t>ing</w:t>
      </w:r>
      <w:r w:rsidR="009D77E4" w:rsidRPr="00972961">
        <w:rPr>
          <w:rFonts w:eastAsia="Segoe UI"/>
        </w:rPr>
        <w:t xml:space="preserve"> </w:t>
      </w:r>
      <w:r w:rsidR="009D77E4" w:rsidRPr="00972961">
        <w:rPr>
          <w:rFonts w:eastAsia="Segoe UI"/>
        </w:rPr>
        <w:lastRenderedPageBreak/>
        <w:t>decisions shape people</w:t>
      </w:r>
      <w:r w:rsidR="008644B4" w:rsidRPr="00972961">
        <w:rPr>
          <w:rFonts w:eastAsia="Segoe UI"/>
        </w:rPr>
        <w:t>’</w:t>
      </w:r>
      <w:r w:rsidR="009D77E4" w:rsidRPr="00972961">
        <w:rPr>
          <w:rFonts w:eastAsia="Segoe UI"/>
        </w:rPr>
        <w:t xml:space="preserve">s choices regarding work and economic participation, gender equality should be a core consideration of the budget process. </w:t>
      </w:r>
    </w:p>
    <w:p w14:paraId="311DA281" w14:textId="757F5C60" w:rsidR="009D77E4" w:rsidRPr="00972961" w:rsidRDefault="009D77E4" w:rsidP="00F47650">
      <w:pPr>
        <w:rPr>
          <w:rFonts w:eastAsia="Segoe UI"/>
        </w:rPr>
      </w:pPr>
      <w:r w:rsidRPr="00972961">
        <w:rPr>
          <w:rFonts w:eastAsia="Segoe UI"/>
        </w:rPr>
        <w:t>The benefits of gender budgeting include:  </w:t>
      </w:r>
    </w:p>
    <w:p w14:paraId="58F00C39" w14:textId="0355575C" w:rsidR="009D77E4" w:rsidRPr="00972961" w:rsidRDefault="00964CA9" w:rsidP="002E5BBB">
      <w:pPr>
        <w:pStyle w:val="Bullet"/>
        <w:rPr>
          <w:rFonts w:eastAsia="Segoe UI"/>
        </w:rPr>
      </w:pPr>
      <w:r w:rsidRPr="00972961">
        <w:rPr>
          <w:rFonts w:eastAsia="Segoe UI"/>
        </w:rPr>
        <w:t>i</w:t>
      </w:r>
      <w:r w:rsidR="009D77E4" w:rsidRPr="00972961">
        <w:rPr>
          <w:rFonts w:eastAsia="Segoe UI"/>
        </w:rPr>
        <w:t xml:space="preserve">mproving the evidence base to inform resource allocation decisions </w:t>
      </w:r>
    </w:p>
    <w:p w14:paraId="0C11CCFD" w14:textId="6A6FC45B" w:rsidR="009D77E4" w:rsidRPr="00972961" w:rsidRDefault="00964CA9" w:rsidP="002E5BBB">
      <w:pPr>
        <w:pStyle w:val="Bullet"/>
        <w:rPr>
          <w:rFonts w:eastAsia="Segoe UI"/>
        </w:rPr>
      </w:pPr>
      <w:r w:rsidRPr="00972961">
        <w:rPr>
          <w:rFonts w:eastAsia="Segoe UI"/>
        </w:rPr>
        <w:t>u</w:t>
      </w:r>
      <w:r w:rsidR="009D77E4" w:rsidRPr="00972961">
        <w:rPr>
          <w:rFonts w:eastAsia="Segoe UI"/>
        </w:rPr>
        <w:t>sing the budget to close gender gaps </w:t>
      </w:r>
    </w:p>
    <w:p w14:paraId="21F1B711" w14:textId="37AA8B30" w:rsidR="009D77E4" w:rsidRPr="00972961" w:rsidRDefault="00964CA9" w:rsidP="002E5BBB">
      <w:pPr>
        <w:pStyle w:val="Bullet"/>
        <w:rPr>
          <w:rFonts w:eastAsia="Segoe UI"/>
        </w:rPr>
      </w:pPr>
      <w:r w:rsidRPr="00972961">
        <w:rPr>
          <w:rFonts w:eastAsia="Segoe UI"/>
        </w:rPr>
        <w:t>g</w:t>
      </w:r>
      <w:r w:rsidR="009D77E4" w:rsidRPr="00972961">
        <w:rPr>
          <w:rFonts w:eastAsia="Segoe UI"/>
        </w:rPr>
        <w:t>reater transparency on the impact of the budget on different groups across the population</w:t>
      </w:r>
    </w:p>
    <w:p w14:paraId="5108C0A5" w14:textId="24AA808A" w:rsidR="009D77E4" w:rsidRPr="00972961" w:rsidRDefault="00964CA9" w:rsidP="002E5BBB">
      <w:pPr>
        <w:pStyle w:val="Bullet"/>
      </w:pPr>
      <w:r w:rsidRPr="00972961">
        <w:rPr>
          <w:rFonts w:eastAsia="Segoe UI"/>
        </w:rPr>
        <w:t>c</w:t>
      </w:r>
      <w:r w:rsidR="009D77E4" w:rsidRPr="00972961">
        <w:rPr>
          <w:rFonts w:eastAsia="Segoe UI"/>
        </w:rPr>
        <w:t>reating better and fairer outcomes, so all people have access to opportunities and resources.</w:t>
      </w:r>
    </w:p>
    <w:p w14:paraId="3962A3AE" w14:textId="63E465B1" w:rsidR="00326939" w:rsidRPr="00972961" w:rsidRDefault="00326939" w:rsidP="0013710E">
      <w:pPr>
        <w:rPr>
          <w:rStyle w:val="normaltextrun"/>
        </w:rPr>
      </w:pPr>
      <w:r w:rsidRPr="00972961">
        <w:rPr>
          <w:rFonts w:eastAsia="Segoe UI"/>
        </w:rPr>
        <w:t xml:space="preserve">The Government is expanding its gender budgeting </w:t>
      </w:r>
      <w:r w:rsidR="000F658D" w:rsidRPr="00972961">
        <w:rPr>
          <w:rFonts w:eastAsia="Segoe UI"/>
        </w:rPr>
        <w:t>approach</w:t>
      </w:r>
      <w:r w:rsidRPr="00972961">
        <w:rPr>
          <w:rFonts w:eastAsia="Segoe UI"/>
        </w:rPr>
        <w:t>. From 2023</w:t>
      </w:r>
      <w:r w:rsidR="006D5D46" w:rsidRPr="00972961">
        <w:rPr>
          <w:rFonts w:eastAsia="Segoe UI"/>
        </w:rPr>
        <w:t>–</w:t>
      </w:r>
      <w:r w:rsidRPr="00972961">
        <w:rPr>
          <w:rFonts w:eastAsia="Segoe UI"/>
        </w:rPr>
        <w:t xml:space="preserve">24 MYEFO, </w:t>
      </w:r>
      <w:r w:rsidR="00987069" w:rsidRPr="00972961">
        <w:rPr>
          <w:rFonts w:eastAsia="Segoe UI"/>
        </w:rPr>
        <w:t>g</w:t>
      </w:r>
      <w:r w:rsidR="00B30BEF" w:rsidRPr="00972961">
        <w:rPr>
          <w:rFonts w:eastAsia="Segoe UI"/>
        </w:rPr>
        <w:t xml:space="preserve">ender </w:t>
      </w:r>
      <w:r w:rsidR="00987069" w:rsidRPr="00972961">
        <w:rPr>
          <w:rFonts w:eastAsia="Segoe UI"/>
        </w:rPr>
        <w:t>r</w:t>
      </w:r>
      <w:r w:rsidR="00B30BEF" w:rsidRPr="00972961">
        <w:rPr>
          <w:rFonts w:eastAsia="Segoe UI"/>
        </w:rPr>
        <w:t xml:space="preserve">esponse </w:t>
      </w:r>
      <w:r w:rsidR="00987069" w:rsidRPr="00972961">
        <w:rPr>
          <w:rFonts w:eastAsia="Segoe UI"/>
        </w:rPr>
        <w:t>b</w:t>
      </w:r>
      <w:r w:rsidR="00B30BEF" w:rsidRPr="00972961">
        <w:rPr>
          <w:rFonts w:eastAsia="Segoe UI"/>
        </w:rPr>
        <w:t xml:space="preserve">udgeting </w:t>
      </w:r>
      <w:r w:rsidR="00C65BB4" w:rsidRPr="00972961">
        <w:rPr>
          <w:rFonts w:eastAsia="Segoe UI"/>
        </w:rPr>
        <w:t>will be embedded across the budget processes</w:t>
      </w:r>
      <w:r w:rsidR="00450D96" w:rsidRPr="00972961">
        <w:rPr>
          <w:rFonts w:eastAsia="Segoe UI"/>
        </w:rPr>
        <w:t xml:space="preserve">, implementing the </w:t>
      </w:r>
      <w:r w:rsidR="00987069" w:rsidRPr="00972961">
        <w:rPr>
          <w:rFonts w:eastAsia="Segoe UI"/>
        </w:rPr>
        <w:t>G</w:t>
      </w:r>
      <w:r w:rsidR="00450D96" w:rsidRPr="00972961">
        <w:rPr>
          <w:rFonts w:eastAsia="Segoe UI"/>
        </w:rPr>
        <w:t>overnment</w:t>
      </w:r>
      <w:r w:rsidR="00987069" w:rsidRPr="00972961">
        <w:rPr>
          <w:rFonts w:eastAsia="Segoe UI"/>
        </w:rPr>
        <w:t>’s</w:t>
      </w:r>
      <w:r w:rsidR="00450D96" w:rsidRPr="00972961">
        <w:rPr>
          <w:rFonts w:eastAsia="Segoe UI"/>
        </w:rPr>
        <w:t xml:space="preserve"> election commitment to reintroduce this important gender equality practice</w:t>
      </w:r>
      <w:r w:rsidR="00322DBF" w:rsidRPr="00972961">
        <w:rPr>
          <w:rFonts w:eastAsia="Segoe UI"/>
        </w:rPr>
        <w:t>.</w:t>
      </w:r>
      <w:r w:rsidRPr="00972961">
        <w:rPr>
          <w:rFonts w:eastAsia="Segoe UI"/>
        </w:rPr>
        <w:t xml:space="preserve"> All agencies will play a greater role in delivering gender equality outcomes through undertaking gender impact assessments </w:t>
      </w:r>
      <w:r w:rsidR="00873CA0" w:rsidRPr="00972961">
        <w:rPr>
          <w:rFonts w:eastAsia="Segoe UI"/>
        </w:rPr>
        <w:t xml:space="preserve">and will be required to conduct gender impact assessments </w:t>
      </w:r>
      <w:r w:rsidRPr="00972961">
        <w:rPr>
          <w:rFonts w:eastAsia="Segoe UI"/>
        </w:rPr>
        <w:t xml:space="preserve">on policy proposals that meet a set of criteria. </w:t>
      </w:r>
      <w:r w:rsidR="0044573A" w:rsidRPr="00972961">
        <w:rPr>
          <w:rFonts w:eastAsia="Segoe UI"/>
        </w:rPr>
        <w:t xml:space="preserve">The key steps and processes for gender assessment and gender impact analysis </w:t>
      </w:r>
      <w:r w:rsidR="007B273E" w:rsidRPr="00972961">
        <w:rPr>
          <w:rFonts w:eastAsia="Segoe UI"/>
        </w:rPr>
        <w:t>will be</w:t>
      </w:r>
      <w:r w:rsidR="0028116A" w:rsidRPr="00972961">
        <w:rPr>
          <w:rFonts w:eastAsia="Segoe UI"/>
        </w:rPr>
        <w:t xml:space="preserve"> </w:t>
      </w:r>
      <w:r w:rsidR="00CF6DC2" w:rsidRPr="00972961">
        <w:rPr>
          <w:rFonts w:eastAsia="Segoe UI"/>
        </w:rPr>
        <w:t xml:space="preserve">incorporated into formal </w:t>
      </w:r>
      <w:r w:rsidR="007B273E" w:rsidRPr="00972961">
        <w:rPr>
          <w:rFonts w:eastAsia="Segoe UI"/>
        </w:rPr>
        <w:t>budget and Cabinet processes</w:t>
      </w:r>
      <w:r w:rsidR="0044573A" w:rsidRPr="00972961">
        <w:rPr>
          <w:rFonts w:eastAsia="Segoe UI"/>
        </w:rPr>
        <w:t>.</w:t>
      </w:r>
      <w:r w:rsidR="007C3D62" w:rsidRPr="00972961">
        <w:rPr>
          <w:rFonts w:eastAsia="Segoe UI"/>
        </w:rPr>
        <w:t xml:space="preserve"> </w:t>
      </w:r>
      <w:r w:rsidRPr="00972961">
        <w:rPr>
          <w:rFonts w:eastAsia="Segoe UI"/>
        </w:rPr>
        <w:t xml:space="preserve">Office for Women </w:t>
      </w:r>
      <w:r w:rsidR="0014138A" w:rsidRPr="00972961">
        <w:rPr>
          <w:rFonts w:eastAsia="Segoe UI"/>
        </w:rPr>
        <w:t>leads</w:t>
      </w:r>
      <w:r w:rsidR="007B593B" w:rsidRPr="00972961">
        <w:rPr>
          <w:rFonts w:eastAsia="Segoe UI"/>
        </w:rPr>
        <w:t xml:space="preserve"> implementation of gender responsive budgeting and</w:t>
      </w:r>
      <w:r w:rsidR="0066331A" w:rsidRPr="00972961">
        <w:rPr>
          <w:rFonts w:eastAsia="Segoe UI"/>
        </w:rPr>
        <w:t xml:space="preserve"> </w:t>
      </w:r>
      <w:r w:rsidRPr="00972961">
        <w:rPr>
          <w:rFonts w:eastAsia="Segoe UI"/>
        </w:rPr>
        <w:t>will continue to provide policy leadership for gender impact assessments, and monitor the gender equality outcomes across the budget cycle.</w:t>
      </w:r>
    </w:p>
    <w:p w14:paraId="70A96915" w14:textId="6C5D6E85" w:rsidR="009D77E4" w:rsidRPr="00972961" w:rsidRDefault="008339A4" w:rsidP="00C304A0">
      <w:pPr>
        <w:pStyle w:val="Heading3"/>
      </w:pPr>
      <w:r w:rsidRPr="00972961">
        <w:t>E</w:t>
      </w:r>
      <w:r w:rsidR="00283EC0" w:rsidRPr="00972961">
        <w:t>x</w:t>
      </w:r>
      <w:r w:rsidRPr="00972961">
        <w:t xml:space="preserve">panding the scope of </w:t>
      </w:r>
      <w:r w:rsidR="00B13170" w:rsidRPr="00972961">
        <w:t>g</w:t>
      </w:r>
      <w:r w:rsidR="009D77E4" w:rsidRPr="00972961">
        <w:t xml:space="preserve">ender </w:t>
      </w:r>
      <w:r w:rsidR="00B13170" w:rsidRPr="00972961">
        <w:t>i</w:t>
      </w:r>
      <w:r w:rsidR="009D77E4" w:rsidRPr="00972961">
        <w:t xml:space="preserve">mpact </w:t>
      </w:r>
      <w:r w:rsidR="00B13170" w:rsidRPr="00972961">
        <w:t>a</w:t>
      </w:r>
      <w:r w:rsidR="009D77E4" w:rsidRPr="00972961">
        <w:t>ssessment </w:t>
      </w:r>
    </w:p>
    <w:p w14:paraId="2E312F8F" w14:textId="61239E3A" w:rsidR="009D77E4" w:rsidRPr="00972961" w:rsidRDefault="00266D58" w:rsidP="00F47650">
      <w:pPr>
        <w:rPr>
          <w:rFonts w:eastAsia="Segoe UI"/>
        </w:rPr>
      </w:pPr>
      <w:r w:rsidRPr="00972961">
        <w:rPr>
          <w:rFonts w:eastAsia="Segoe UI"/>
        </w:rPr>
        <w:t>Gender impact assessment builds on gender assessment to identify the gender</w:t>
      </w:r>
      <w:r w:rsidR="008644B4" w:rsidRPr="00972961">
        <w:rPr>
          <w:rFonts w:eastAsia="Segoe UI"/>
        </w:rPr>
        <w:noBreakHyphen/>
      </w:r>
      <w:r w:rsidRPr="00972961">
        <w:rPr>
          <w:rFonts w:eastAsia="Segoe UI"/>
        </w:rPr>
        <w:t>specific impacts of a proposal and then uses this information to design policy that improves gender equality outcomes.</w:t>
      </w:r>
      <w:r w:rsidR="003D6892" w:rsidRPr="00972961">
        <w:rPr>
          <w:rFonts w:eastAsia="Segoe UI"/>
        </w:rPr>
        <w:t xml:space="preserve"> </w:t>
      </w:r>
      <w:r w:rsidR="00203EBD" w:rsidRPr="00972961">
        <w:rPr>
          <w:rFonts w:eastAsia="Segoe UI"/>
        </w:rPr>
        <w:t xml:space="preserve">Gender impact assessment </w:t>
      </w:r>
      <w:r w:rsidR="009D77E4" w:rsidRPr="00972961">
        <w:rPr>
          <w:rFonts w:eastAsia="Segoe UI"/>
        </w:rPr>
        <w:t xml:space="preserve">is a </w:t>
      </w:r>
      <w:r w:rsidR="0022566F" w:rsidRPr="00972961">
        <w:rPr>
          <w:rFonts w:eastAsia="Segoe UI"/>
        </w:rPr>
        <w:t>practical way of embedding gender equality into the design of policy and the decision making process</w:t>
      </w:r>
      <w:r w:rsidR="00766634" w:rsidRPr="00972961">
        <w:rPr>
          <w:rFonts w:eastAsia="Segoe UI"/>
        </w:rPr>
        <w:t xml:space="preserve">. </w:t>
      </w:r>
      <w:r w:rsidR="00203EBD" w:rsidRPr="00972961">
        <w:rPr>
          <w:rFonts w:eastAsia="Segoe UI"/>
        </w:rPr>
        <w:t xml:space="preserve">Gender impact assessment </w:t>
      </w:r>
      <w:r w:rsidR="009D77E4" w:rsidRPr="00972961">
        <w:rPr>
          <w:rFonts w:eastAsia="Segoe UI"/>
        </w:rPr>
        <w:t>is a well</w:t>
      </w:r>
      <w:r w:rsidR="008644B4" w:rsidRPr="00972961">
        <w:rPr>
          <w:rFonts w:eastAsia="Segoe UI"/>
        </w:rPr>
        <w:noBreakHyphen/>
      </w:r>
      <w:r w:rsidR="009D77E4" w:rsidRPr="00972961">
        <w:rPr>
          <w:rFonts w:eastAsia="Segoe UI"/>
        </w:rPr>
        <w:t xml:space="preserve">established tool for implementing gender responsive budgeting. As of 2021, 26 out of 34 </w:t>
      </w:r>
      <w:r w:rsidR="00987069" w:rsidRPr="00972961">
        <w:rPr>
          <w:rFonts w:eastAsia="Segoe UI"/>
        </w:rPr>
        <w:t>OECD</w:t>
      </w:r>
      <w:r w:rsidR="009D77E4" w:rsidRPr="00972961">
        <w:rPr>
          <w:rFonts w:eastAsia="Segoe UI"/>
        </w:rPr>
        <w:t xml:space="preserve"> countries reported </w:t>
      </w:r>
      <w:r w:rsidR="00667E3A" w:rsidRPr="00972961">
        <w:rPr>
          <w:rFonts w:eastAsia="Segoe UI"/>
        </w:rPr>
        <w:t xml:space="preserve">that they have </w:t>
      </w:r>
      <w:r w:rsidR="009D77E4" w:rsidRPr="00972961">
        <w:rPr>
          <w:rFonts w:eastAsia="Segoe UI"/>
        </w:rPr>
        <w:t xml:space="preserve">a formal requirement for gender impact assessment in place. </w:t>
      </w:r>
    </w:p>
    <w:p w14:paraId="2FFA4E34" w14:textId="43FF2285" w:rsidR="009D77E4" w:rsidRPr="00972961" w:rsidRDefault="009D77E4" w:rsidP="00F47650">
      <w:pPr>
        <w:rPr>
          <w:rFonts w:eastAsia="Segoe UI"/>
        </w:rPr>
      </w:pPr>
      <w:r w:rsidRPr="00972961">
        <w:rPr>
          <w:rFonts w:eastAsia="Segoe UI"/>
        </w:rPr>
        <w:t xml:space="preserve">Government continued its pilot of gender impact assessment </w:t>
      </w:r>
      <w:r w:rsidR="003A567E" w:rsidRPr="00972961">
        <w:rPr>
          <w:rFonts w:eastAsia="Segoe UI"/>
        </w:rPr>
        <w:t>during</w:t>
      </w:r>
      <w:r w:rsidRPr="00972961">
        <w:rPr>
          <w:rFonts w:eastAsia="Segoe UI"/>
        </w:rPr>
        <w:t xml:space="preserve"> this budget</w:t>
      </w:r>
      <w:r w:rsidR="008644B4" w:rsidRPr="00972961">
        <w:rPr>
          <w:rFonts w:eastAsia="Segoe UI"/>
        </w:rPr>
        <w:t xml:space="preserve">. </w:t>
      </w:r>
      <w:r w:rsidR="005C6BD4" w:rsidRPr="00972961">
        <w:rPr>
          <w:rFonts w:eastAsia="Segoe UI"/>
        </w:rPr>
        <w:t>This builds</w:t>
      </w:r>
      <w:r w:rsidRPr="00972961">
        <w:rPr>
          <w:rFonts w:eastAsia="Segoe UI"/>
        </w:rPr>
        <w:t xml:space="preserve"> on the</w:t>
      </w:r>
      <w:r w:rsidR="00F724A0" w:rsidRPr="00972961">
        <w:rPr>
          <w:rFonts w:eastAsia="Segoe UI"/>
        </w:rPr>
        <w:t xml:space="preserve"> early</w:t>
      </w:r>
      <w:r w:rsidRPr="00972961">
        <w:rPr>
          <w:rFonts w:eastAsia="Segoe UI"/>
        </w:rPr>
        <w:t xml:space="preserve"> work undertaken through the October 2022–23 Budget. For the </w:t>
      </w:r>
      <w:r w:rsidR="002E0443">
        <w:rPr>
          <w:rFonts w:eastAsia="Segoe UI"/>
        </w:rPr>
        <w:br/>
      </w:r>
      <w:r w:rsidRPr="00972961">
        <w:rPr>
          <w:rFonts w:eastAsia="Segoe UI"/>
        </w:rPr>
        <w:t xml:space="preserve">2023–24 Budget, gender impact assessments continued largely in the areas of jobs and skills, housing and the care economy. </w:t>
      </w:r>
      <w:r w:rsidR="00823903" w:rsidRPr="00972961">
        <w:rPr>
          <w:rFonts w:eastAsia="Segoe UI"/>
        </w:rPr>
        <w:t>The</w:t>
      </w:r>
      <w:r w:rsidR="00CD42BC" w:rsidRPr="00972961">
        <w:rPr>
          <w:rFonts w:eastAsia="Segoe UI"/>
        </w:rPr>
        <w:t xml:space="preserve"> pilots</w:t>
      </w:r>
      <w:r w:rsidR="00671F64" w:rsidRPr="00972961">
        <w:rPr>
          <w:rFonts w:eastAsia="Segoe UI"/>
        </w:rPr>
        <w:t xml:space="preserve"> </w:t>
      </w:r>
      <w:r w:rsidR="00D76CB7" w:rsidRPr="00972961">
        <w:rPr>
          <w:rFonts w:eastAsia="Segoe UI"/>
        </w:rPr>
        <w:t>provided important insight and testing to</w:t>
      </w:r>
      <w:r w:rsidR="00671F64" w:rsidRPr="00972961">
        <w:rPr>
          <w:rFonts w:eastAsia="Segoe UI"/>
        </w:rPr>
        <w:t xml:space="preserve"> </w:t>
      </w:r>
      <w:r w:rsidR="00EB2DB6" w:rsidRPr="00972961">
        <w:rPr>
          <w:rFonts w:eastAsia="Segoe UI"/>
        </w:rPr>
        <w:t xml:space="preserve">inform </w:t>
      </w:r>
      <w:r w:rsidR="00AC4000" w:rsidRPr="00972961">
        <w:rPr>
          <w:rFonts w:eastAsia="Segoe UI"/>
        </w:rPr>
        <w:t>the development and implementation of the Government</w:t>
      </w:r>
      <w:r w:rsidR="008644B4" w:rsidRPr="00972961">
        <w:rPr>
          <w:rFonts w:eastAsia="Segoe UI"/>
        </w:rPr>
        <w:t>’</w:t>
      </w:r>
      <w:r w:rsidR="00AC4000" w:rsidRPr="00972961">
        <w:rPr>
          <w:rFonts w:eastAsia="Segoe UI"/>
        </w:rPr>
        <w:t>s full</w:t>
      </w:r>
      <w:r w:rsidR="008644B4" w:rsidRPr="00972961">
        <w:rPr>
          <w:rFonts w:eastAsia="Segoe UI"/>
        </w:rPr>
        <w:noBreakHyphen/>
      </w:r>
      <w:r w:rsidR="00AC4000" w:rsidRPr="00972961">
        <w:rPr>
          <w:rFonts w:eastAsia="Segoe UI"/>
        </w:rPr>
        <w:t>scale approach to gender responsive budgeting.</w:t>
      </w:r>
    </w:p>
    <w:p w14:paraId="3096DEC8" w14:textId="222FB2B9" w:rsidR="009D77E4" w:rsidRPr="00972961" w:rsidRDefault="006E3885" w:rsidP="00F47650">
      <w:pPr>
        <w:rPr>
          <w:rFonts w:eastAsia="Segoe UI"/>
        </w:rPr>
      </w:pPr>
      <w:r w:rsidRPr="00972961">
        <w:rPr>
          <w:rFonts w:eastAsia="Segoe UI"/>
        </w:rPr>
        <w:t xml:space="preserve">With the roll out of </w:t>
      </w:r>
      <w:r w:rsidR="00DA15D4" w:rsidRPr="00972961">
        <w:rPr>
          <w:rFonts w:eastAsia="Segoe UI"/>
        </w:rPr>
        <w:t>g</w:t>
      </w:r>
      <w:r w:rsidRPr="00972961">
        <w:rPr>
          <w:rFonts w:eastAsia="Segoe UI"/>
        </w:rPr>
        <w:t xml:space="preserve">ender </w:t>
      </w:r>
      <w:r w:rsidR="00DA15D4" w:rsidRPr="00972961">
        <w:rPr>
          <w:rFonts w:eastAsia="Segoe UI"/>
        </w:rPr>
        <w:t>r</w:t>
      </w:r>
      <w:r w:rsidRPr="00972961">
        <w:rPr>
          <w:rFonts w:eastAsia="Segoe UI"/>
        </w:rPr>
        <w:t xml:space="preserve">esponsive </w:t>
      </w:r>
      <w:r w:rsidR="00DA15D4" w:rsidRPr="00972961">
        <w:rPr>
          <w:rFonts w:eastAsia="Segoe UI"/>
        </w:rPr>
        <w:t>b</w:t>
      </w:r>
      <w:r w:rsidRPr="00972961">
        <w:rPr>
          <w:rFonts w:eastAsia="Segoe UI"/>
        </w:rPr>
        <w:t>udgeting, f</w:t>
      </w:r>
      <w:r w:rsidR="009D77E4" w:rsidRPr="00972961">
        <w:rPr>
          <w:rFonts w:eastAsia="Segoe UI"/>
        </w:rPr>
        <w:t xml:space="preserve">rom </w:t>
      </w:r>
      <w:r w:rsidR="002B3789" w:rsidRPr="00972961">
        <w:rPr>
          <w:rFonts w:eastAsia="Segoe UI"/>
        </w:rPr>
        <w:t>2023</w:t>
      </w:r>
      <w:r w:rsidR="00E65C4E" w:rsidRPr="00972961">
        <w:rPr>
          <w:rFonts w:eastAsia="Segoe UI"/>
        </w:rPr>
        <w:t>–</w:t>
      </w:r>
      <w:r w:rsidR="002B3789" w:rsidRPr="00972961">
        <w:rPr>
          <w:rFonts w:eastAsia="Segoe UI"/>
        </w:rPr>
        <w:t xml:space="preserve">24 </w:t>
      </w:r>
      <w:r w:rsidR="009D77E4" w:rsidRPr="00972961">
        <w:rPr>
          <w:rFonts w:eastAsia="Segoe UI"/>
        </w:rPr>
        <w:t xml:space="preserve">MYEFO, </w:t>
      </w:r>
      <w:r w:rsidR="0023600B" w:rsidRPr="00972961">
        <w:rPr>
          <w:rFonts w:eastAsia="Segoe UI"/>
        </w:rPr>
        <w:t>a wider range of proposals, across different portfolios</w:t>
      </w:r>
      <w:r w:rsidR="008144C5" w:rsidRPr="00972961">
        <w:rPr>
          <w:rFonts w:eastAsia="Segoe UI"/>
        </w:rPr>
        <w:t xml:space="preserve">, will have a </w:t>
      </w:r>
      <w:r w:rsidR="007B66E0" w:rsidRPr="00972961">
        <w:rPr>
          <w:rFonts w:eastAsia="Segoe UI"/>
        </w:rPr>
        <w:t>full gender impact assessmen</w:t>
      </w:r>
      <w:r w:rsidR="00653261" w:rsidRPr="00972961">
        <w:rPr>
          <w:rFonts w:eastAsia="Segoe UI"/>
        </w:rPr>
        <w:t xml:space="preserve">t if they </w:t>
      </w:r>
      <w:r w:rsidR="009D77E4" w:rsidRPr="00972961">
        <w:rPr>
          <w:rFonts w:eastAsia="Segoe UI"/>
        </w:rPr>
        <w:t xml:space="preserve">meet </w:t>
      </w:r>
      <w:r w:rsidR="00A54835" w:rsidRPr="00972961">
        <w:rPr>
          <w:rFonts w:eastAsia="Segoe UI"/>
        </w:rPr>
        <w:t xml:space="preserve">certain </w:t>
      </w:r>
      <w:r w:rsidR="009D77E4" w:rsidRPr="00972961">
        <w:rPr>
          <w:rFonts w:eastAsia="Segoe UI"/>
        </w:rPr>
        <w:t>criteria.</w:t>
      </w:r>
      <w:r w:rsidR="000011B0" w:rsidRPr="00972961">
        <w:rPr>
          <w:rFonts w:eastAsia="Segoe UI"/>
        </w:rPr>
        <w:t xml:space="preserve"> </w:t>
      </w:r>
    </w:p>
    <w:p w14:paraId="26ED79D9" w14:textId="30D5490E" w:rsidR="009D77E4" w:rsidRPr="00972961" w:rsidRDefault="009D77E4" w:rsidP="00F47650">
      <w:pPr>
        <w:rPr>
          <w:rFonts w:eastAsia="Segoe UI"/>
        </w:rPr>
      </w:pPr>
      <w:r w:rsidRPr="00972961">
        <w:rPr>
          <w:rFonts w:eastAsia="Segoe UI"/>
        </w:rPr>
        <w:lastRenderedPageBreak/>
        <w:t xml:space="preserve">The criteria to identify gender impact assessments have been designed to capture proposals that can </w:t>
      </w:r>
      <w:r w:rsidR="00A20222" w:rsidRPr="00972961">
        <w:rPr>
          <w:rFonts w:eastAsia="Segoe UI"/>
        </w:rPr>
        <w:t>have a significant impact on</w:t>
      </w:r>
      <w:r w:rsidRPr="00972961">
        <w:rPr>
          <w:rFonts w:eastAsia="Segoe UI"/>
        </w:rPr>
        <w:t xml:space="preserve"> gender equality. </w:t>
      </w:r>
      <w:r w:rsidR="000350D6" w:rsidRPr="00972961">
        <w:rPr>
          <w:rFonts w:eastAsia="Segoe UI"/>
        </w:rPr>
        <w:t>The criteria will also consider factors like:</w:t>
      </w:r>
      <w:r w:rsidRPr="00972961">
        <w:rPr>
          <w:rFonts w:eastAsia="Segoe UI"/>
        </w:rPr>
        <w:t xml:space="preserve"> </w:t>
      </w:r>
    </w:p>
    <w:p w14:paraId="5AF25D9F" w14:textId="69DA78CB" w:rsidR="009D77E4" w:rsidRPr="00972961" w:rsidRDefault="009D77E4">
      <w:pPr>
        <w:pStyle w:val="Bullet"/>
        <w:numPr>
          <w:ilvl w:val="0"/>
          <w:numId w:val="7"/>
        </w:numPr>
        <w:rPr>
          <w:rFonts w:eastAsia="Segoe UI"/>
        </w:rPr>
      </w:pPr>
      <w:r w:rsidRPr="00972961">
        <w:rPr>
          <w:rFonts w:eastAsia="Segoe UI"/>
        </w:rPr>
        <w:t xml:space="preserve">the total value of the proposal </w:t>
      </w:r>
      <w:r w:rsidR="00836C94" w:rsidRPr="00972961">
        <w:rPr>
          <w:rFonts w:eastAsia="Segoe UI"/>
        </w:rPr>
        <w:t>being</w:t>
      </w:r>
      <w:r w:rsidRPr="00972961">
        <w:rPr>
          <w:rFonts w:eastAsia="Segoe UI"/>
        </w:rPr>
        <w:t xml:space="preserve"> $250 million or more over the forwards  </w:t>
      </w:r>
    </w:p>
    <w:p w14:paraId="1EFE71CF" w14:textId="7D58E41A" w:rsidR="009D77E4" w:rsidRPr="00972961" w:rsidRDefault="009D77E4">
      <w:pPr>
        <w:pStyle w:val="Bullet"/>
        <w:numPr>
          <w:ilvl w:val="0"/>
          <w:numId w:val="7"/>
        </w:numPr>
        <w:rPr>
          <w:rFonts w:eastAsia="Segoe UI"/>
        </w:rPr>
      </w:pPr>
      <w:r w:rsidRPr="00972961">
        <w:rPr>
          <w:rFonts w:eastAsia="Segoe UI"/>
        </w:rPr>
        <w:t>the proposal targets cohorts of people who can be typically disadvantaged  </w:t>
      </w:r>
    </w:p>
    <w:p w14:paraId="2260CBE5" w14:textId="1FFCFE34" w:rsidR="009D77E4" w:rsidRPr="00972961" w:rsidRDefault="009D77E4">
      <w:pPr>
        <w:pStyle w:val="Bullet"/>
        <w:numPr>
          <w:ilvl w:val="0"/>
          <w:numId w:val="7"/>
        </w:numPr>
        <w:rPr>
          <w:rFonts w:eastAsia="Segoe UI"/>
        </w:rPr>
      </w:pPr>
      <w:r w:rsidRPr="00972961">
        <w:rPr>
          <w:rFonts w:eastAsia="Segoe UI"/>
        </w:rPr>
        <w:t>the proposal relates to a gender</w:t>
      </w:r>
      <w:r w:rsidR="008644B4" w:rsidRPr="00972961">
        <w:rPr>
          <w:rFonts w:eastAsia="Segoe UI"/>
        </w:rPr>
        <w:noBreakHyphen/>
      </w:r>
      <w:r w:rsidRPr="00972961">
        <w:rPr>
          <w:rFonts w:eastAsia="Segoe UI"/>
        </w:rPr>
        <w:t xml:space="preserve">segregated industry </w:t>
      </w:r>
    </w:p>
    <w:p w14:paraId="767AE4C8" w14:textId="3AD4271C" w:rsidR="009D77E4" w:rsidRPr="00972961" w:rsidRDefault="009D77E4">
      <w:pPr>
        <w:pStyle w:val="Bullet"/>
        <w:numPr>
          <w:ilvl w:val="0"/>
          <w:numId w:val="7"/>
        </w:numPr>
        <w:rPr>
          <w:rFonts w:eastAsia="Segoe UI"/>
        </w:rPr>
      </w:pPr>
      <w:r w:rsidRPr="00972961">
        <w:rPr>
          <w:rFonts w:eastAsia="Segoe UI"/>
        </w:rPr>
        <w:t>the proposal establishes a National Partnership Agreement or like agreement</w:t>
      </w:r>
      <w:r w:rsidR="008644B4" w:rsidRPr="00972961">
        <w:rPr>
          <w:rFonts w:eastAsia="Segoe UI"/>
        </w:rPr>
        <w:t xml:space="preserve">. </w:t>
      </w:r>
    </w:p>
    <w:p w14:paraId="1A1C1214" w14:textId="6552C5D5" w:rsidR="00E11393" w:rsidRPr="00972961" w:rsidRDefault="008E6AE3" w:rsidP="00F47650">
      <w:pPr>
        <w:rPr>
          <w:rFonts w:eastAsia="Segoe UI"/>
        </w:rPr>
      </w:pPr>
      <w:r w:rsidRPr="00972961">
        <w:rPr>
          <w:rFonts w:eastAsia="Segoe UI"/>
        </w:rPr>
        <w:t>Agencies will be required to self</w:t>
      </w:r>
      <w:r w:rsidR="008644B4" w:rsidRPr="00972961">
        <w:rPr>
          <w:rFonts w:eastAsia="Segoe UI"/>
        </w:rPr>
        <w:noBreakHyphen/>
      </w:r>
      <w:r w:rsidRPr="00972961">
        <w:rPr>
          <w:rFonts w:eastAsia="Segoe UI"/>
        </w:rPr>
        <w:t>assess against the criteria</w:t>
      </w:r>
      <w:r w:rsidR="008644B4" w:rsidRPr="00972961">
        <w:rPr>
          <w:rFonts w:eastAsia="Segoe UI"/>
        </w:rPr>
        <w:t xml:space="preserve">. </w:t>
      </w:r>
      <w:r w:rsidRPr="00972961">
        <w:rPr>
          <w:rFonts w:eastAsia="Segoe UI"/>
        </w:rPr>
        <w:t xml:space="preserve">Where a proposal does not meet the criteria for a detailed gender impact assessment, agencies will still apply </w:t>
      </w:r>
      <w:r w:rsidR="00E11393" w:rsidRPr="00972961">
        <w:rPr>
          <w:rFonts w:eastAsia="Segoe UI"/>
        </w:rPr>
        <w:t xml:space="preserve">preliminary gender analysis as part of their policy design. </w:t>
      </w:r>
    </w:p>
    <w:p w14:paraId="37D540CF" w14:textId="0718A814" w:rsidR="009D77E4" w:rsidRPr="00972961" w:rsidRDefault="009D77E4" w:rsidP="00F47650">
      <w:pPr>
        <w:rPr>
          <w:rFonts w:eastAsia="Segoe UI"/>
        </w:rPr>
      </w:pPr>
      <w:r w:rsidRPr="00972961">
        <w:rPr>
          <w:rFonts w:eastAsia="Segoe UI"/>
        </w:rPr>
        <w:t xml:space="preserve">The </w:t>
      </w:r>
      <w:r w:rsidR="00EB3931" w:rsidRPr="00972961">
        <w:rPr>
          <w:rFonts w:eastAsia="Segoe UI"/>
        </w:rPr>
        <w:t xml:space="preserve">gender impact assessment </w:t>
      </w:r>
      <w:r w:rsidRPr="00972961">
        <w:rPr>
          <w:rFonts w:eastAsia="Segoe UI"/>
        </w:rPr>
        <w:t xml:space="preserve">criteria will be refined following the 2023–24 MYEFO process, in time for the 2024–25 Budget, to ensure the criteria are capturing the proposals that can </w:t>
      </w:r>
      <w:r w:rsidR="00E11393" w:rsidRPr="00972961">
        <w:rPr>
          <w:rFonts w:eastAsia="Segoe UI"/>
        </w:rPr>
        <w:t>advance</w:t>
      </w:r>
      <w:r w:rsidRPr="00972961">
        <w:rPr>
          <w:rFonts w:eastAsia="Segoe UI"/>
        </w:rPr>
        <w:t xml:space="preserve"> gender equality.</w:t>
      </w:r>
      <w:r w:rsidR="00E11393" w:rsidRPr="00972961">
        <w:rPr>
          <w:rFonts w:eastAsia="Segoe UI"/>
        </w:rPr>
        <w:t xml:space="preserve"> The Office for Women will monitor implementation of gender impact assessment to support ongoing refinement of the approach and the tools and guidance that support it.</w:t>
      </w:r>
    </w:p>
    <w:p w14:paraId="03072A95" w14:textId="7C40200A" w:rsidR="00AB72BE" w:rsidRPr="00972961" w:rsidRDefault="00AB72BE" w:rsidP="00AB72BE">
      <w:pPr>
        <w:pStyle w:val="Heading3"/>
      </w:pPr>
      <w:r w:rsidRPr="00972961">
        <w:t>Strengthening gender analysis </w:t>
      </w:r>
    </w:p>
    <w:p w14:paraId="5E41F2FB" w14:textId="2E79F15C" w:rsidR="009D77E4" w:rsidRPr="00972961" w:rsidRDefault="00AB72BE" w:rsidP="007D0467">
      <w:pPr>
        <w:rPr>
          <w:rFonts w:eastAsia="Segoe UI"/>
        </w:rPr>
      </w:pPr>
      <w:r w:rsidRPr="00972961">
        <w:rPr>
          <w:rFonts w:eastAsia="Segoe UI"/>
        </w:rPr>
        <w:t xml:space="preserve">Gender analysis highlights how a policy proposal might impact </w:t>
      </w:r>
      <w:r w:rsidR="008E4A18" w:rsidRPr="00972961">
        <w:rPr>
          <w:rFonts w:eastAsia="Segoe UI"/>
        </w:rPr>
        <w:t>people</w:t>
      </w:r>
      <w:r w:rsidRPr="00972961">
        <w:rPr>
          <w:rFonts w:eastAsia="Segoe UI"/>
        </w:rPr>
        <w:t xml:space="preserve"> in different ways based on gender. All proposals considered as part of this Budget included some gender analysis, with select measures subject to a more </w:t>
      </w:r>
      <w:r w:rsidR="008E4A18" w:rsidRPr="00972961">
        <w:rPr>
          <w:rFonts w:eastAsia="Segoe UI"/>
        </w:rPr>
        <w:t xml:space="preserve">detailed </w:t>
      </w:r>
      <w:r w:rsidRPr="00972961">
        <w:rPr>
          <w:rFonts w:eastAsia="Segoe UI"/>
        </w:rPr>
        <w:t>gender impact assessment</w:t>
      </w:r>
      <w:r w:rsidR="008644B4" w:rsidRPr="00972961">
        <w:rPr>
          <w:rFonts w:eastAsia="Segoe UI"/>
        </w:rPr>
        <w:t xml:space="preserve">. </w:t>
      </w:r>
      <w:r w:rsidRPr="00972961">
        <w:rPr>
          <w:rFonts w:eastAsia="Segoe UI"/>
        </w:rPr>
        <w:t>The Government will continue to strengthen the quality and use of gender analysis for proposals that do not meet the criteria for a gender impact assessment.</w:t>
      </w:r>
      <w:r w:rsidR="00874E16" w:rsidRPr="00972961">
        <w:rPr>
          <w:rFonts w:eastAsia="Segoe UI"/>
        </w:rPr>
        <w:t xml:space="preserve"> </w:t>
      </w:r>
    </w:p>
    <w:p w14:paraId="7026B0CB" w14:textId="69B04436" w:rsidR="003247A1" w:rsidRPr="00972961" w:rsidRDefault="003247A1" w:rsidP="003247A1">
      <w:pPr>
        <w:pStyle w:val="Heading3"/>
      </w:pPr>
      <w:r w:rsidRPr="00972961">
        <w:t>Building APS capability and improving data</w:t>
      </w:r>
    </w:p>
    <w:p w14:paraId="17594878" w14:textId="172D2B8B" w:rsidR="003247A1" w:rsidRPr="00972961" w:rsidRDefault="003247A1" w:rsidP="003247A1">
      <w:pPr>
        <w:rPr>
          <w:rFonts w:eastAsia="Segoe UI"/>
        </w:rPr>
      </w:pPr>
      <w:r w:rsidRPr="00972961">
        <w:rPr>
          <w:rStyle w:val="normaltextrun"/>
          <w:rFonts w:cs="Segoe UI"/>
          <w:szCs w:val="22"/>
        </w:rPr>
        <w:t>Data initiatives to support gender responsive budgeting</w:t>
      </w:r>
      <w:r w:rsidRPr="00972961">
        <w:rPr>
          <w:rFonts w:eastAsia="Segoe UI"/>
        </w:rPr>
        <w:t xml:space="preserve"> and gender impact assessment require robust gender disaggregated data and related research and analysis. The Department of the Prime Minister and Cabinet and the </w:t>
      </w:r>
      <w:r w:rsidR="008E4A18" w:rsidRPr="00972961">
        <w:rPr>
          <w:rFonts w:eastAsia="Segoe UI"/>
        </w:rPr>
        <w:t>ABS</w:t>
      </w:r>
      <w:r w:rsidRPr="00972961">
        <w:rPr>
          <w:rFonts w:eastAsia="Segoe UI"/>
        </w:rPr>
        <w:t xml:space="preserve"> convene the Gender Data Steering Group which is working to maximise the impact of the government</w:t>
      </w:r>
      <w:r w:rsidR="008644B4" w:rsidRPr="00972961">
        <w:rPr>
          <w:rFonts w:eastAsia="Segoe UI"/>
        </w:rPr>
        <w:t>’</w:t>
      </w:r>
      <w:r w:rsidRPr="00972961">
        <w:rPr>
          <w:rFonts w:eastAsia="Segoe UI"/>
        </w:rPr>
        <w:t xml:space="preserve">s major data holdings as an evidence base for gender equality policy. </w:t>
      </w:r>
    </w:p>
    <w:p w14:paraId="042CF339" w14:textId="01025FEE" w:rsidR="00D341BF" w:rsidRPr="00972961" w:rsidRDefault="003247A1" w:rsidP="00D341BF">
      <w:pPr>
        <w:rPr>
          <w:rFonts w:eastAsia="Segoe UI"/>
        </w:rPr>
      </w:pPr>
      <w:r w:rsidRPr="00972961">
        <w:rPr>
          <w:rFonts w:eastAsia="Segoe UI"/>
        </w:rPr>
        <w:t>In 2020–21, the ABS conducted the first Time Use Survey in 14 years. This collection is the only survey in Australia to provide accurate estimates of time spent on unpaid work and care, as well as employment, study, leisure and personal care. It is critical to understanding the gap in unpaid work and care done by women and men. The results were published in October 2022 and show that women of all ages spend over 9 hours a week more than men on unpaid work and care.</w:t>
      </w:r>
      <w:r w:rsidR="00ED4D6E" w:rsidRPr="00972961">
        <w:rPr>
          <w:rFonts w:eastAsia="Segoe UI"/>
        </w:rPr>
        <w:t xml:space="preserve"> </w:t>
      </w:r>
      <w:r w:rsidRPr="00972961">
        <w:rPr>
          <w:rFonts w:eastAsia="Segoe UI"/>
        </w:rPr>
        <w:t>Prior to 2020–21, the Time Use Survey had only been administered 3 times</w:t>
      </w:r>
      <w:r w:rsidR="00D00DC0" w:rsidRPr="00972961">
        <w:rPr>
          <w:rFonts w:eastAsia="Segoe UI"/>
        </w:rPr>
        <w:t>:</w:t>
      </w:r>
      <w:r w:rsidR="00ED4D6E" w:rsidRPr="00972961">
        <w:rPr>
          <w:rFonts w:eastAsia="Segoe UI"/>
        </w:rPr>
        <w:t xml:space="preserve"> </w:t>
      </w:r>
      <w:r w:rsidRPr="00972961">
        <w:rPr>
          <w:rFonts w:eastAsia="Segoe UI"/>
        </w:rPr>
        <w:t xml:space="preserve">in 1992, 1997 and 2006. The ABS has now received funding to ensure the Time Use Survey is an ongoing and regular collection and the next survey will be administered in 2024. This regular time use assessment will provide a rich and </w:t>
      </w:r>
      <w:r w:rsidRPr="00972961">
        <w:rPr>
          <w:rFonts w:eastAsia="Segoe UI"/>
        </w:rPr>
        <w:lastRenderedPageBreak/>
        <w:t>contemporary source of information on the division of paid and unpaid work in Australia and how these patterns are changing.</w:t>
      </w:r>
    </w:p>
    <w:p w14:paraId="0B53009D" w14:textId="5B41BFD9" w:rsidR="00272519" w:rsidRPr="00972961" w:rsidRDefault="00272519" w:rsidP="00D341BF">
      <w:pPr>
        <w:pStyle w:val="Heading2"/>
      </w:pPr>
      <w:bookmarkStart w:id="80" w:name="_Toc134293329"/>
      <w:bookmarkStart w:id="81" w:name="_Toc132996036"/>
      <w:bookmarkStart w:id="82" w:name="_Toc132795506"/>
      <w:r w:rsidRPr="00972961">
        <w:t xml:space="preserve">Strong </w:t>
      </w:r>
      <w:r w:rsidR="001B3922" w:rsidRPr="00972961">
        <w:t>g</w:t>
      </w:r>
      <w:r w:rsidRPr="00972961">
        <w:t>overnment structure</w:t>
      </w:r>
      <w:r w:rsidR="0090556C" w:rsidRPr="00972961">
        <w:t>s</w:t>
      </w:r>
      <w:r w:rsidRPr="00972961">
        <w:t xml:space="preserve"> to drive gender equality</w:t>
      </w:r>
      <w:bookmarkEnd w:id="80"/>
    </w:p>
    <w:p w14:paraId="2DCBE89D" w14:textId="4944AFA8" w:rsidR="00460DA8" w:rsidRPr="00972961" w:rsidRDefault="00460DA8" w:rsidP="00460DA8">
      <w:pPr>
        <w:pStyle w:val="Heading3"/>
      </w:pPr>
      <w:r w:rsidRPr="00972961">
        <w:t>Women and Women</w:t>
      </w:r>
      <w:r w:rsidR="008644B4" w:rsidRPr="00972961">
        <w:t>’</w:t>
      </w:r>
      <w:r w:rsidRPr="00972961">
        <w:t>s Safety Ministerial Council</w:t>
      </w:r>
    </w:p>
    <w:p w14:paraId="02A7988B" w14:textId="2CC94F2B" w:rsidR="00460DA8" w:rsidRPr="00972961" w:rsidRDefault="00460DA8" w:rsidP="00460DA8">
      <w:pPr>
        <w:rPr>
          <w:rFonts w:eastAsia="Segoe UI"/>
        </w:rPr>
      </w:pPr>
      <w:r w:rsidRPr="00972961">
        <w:rPr>
          <w:rFonts w:eastAsia="Segoe UI"/>
        </w:rPr>
        <w:t>The Women and Women</w:t>
      </w:r>
      <w:r w:rsidR="008644B4" w:rsidRPr="00972961">
        <w:rPr>
          <w:rFonts w:eastAsia="Segoe UI"/>
        </w:rPr>
        <w:t>’</w:t>
      </w:r>
      <w:r w:rsidRPr="00972961">
        <w:rPr>
          <w:rFonts w:eastAsia="Segoe UI"/>
        </w:rPr>
        <w:t>s Safety Ministerial Council (the Council), formally established as part of a renewed federal relations architecture, provides a forum for the states and territories, and the Australian Government, to drive national progress on gender equality and women</w:t>
      </w:r>
      <w:r w:rsidR="008644B4" w:rsidRPr="00972961">
        <w:rPr>
          <w:rFonts w:eastAsia="Segoe UI"/>
        </w:rPr>
        <w:t>’</w:t>
      </w:r>
      <w:r w:rsidRPr="00972961">
        <w:rPr>
          <w:rFonts w:eastAsia="Segoe UI"/>
        </w:rPr>
        <w:t>s safety</w:t>
      </w:r>
      <w:r w:rsidR="004742E5" w:rsidRPr="00972961">
        <w:rPr>
          <w:rFonts w:eastAsia="Segoe UI"/>
        </w:rPr>
        <w:t>.</w:t>
      </w:r>
    </w:p>
    <w:p w14:paraId="2A4F5897" w14:textId="56163FF4" w:rsidR="00460DA8" w:rsidRPr="00972961" w:rsidRDefault="004742E5" w:rsidP="00460DA8">
      <w:pPr>
        <w:rPr>
          <w:rFonts w:eastAsia="Segoe UI"/>
        </w:rPr>
      </w:pPr>
      <w:r w:rsidRPr="00972961">
        <w:rPr>
          <w:rFonts w:eastAsia="Segoe UI"/>
        </w:rPr>
        <w:t xml:space="preserve">In addition to its work supporting the implementation of the National Plan to End Violence Against Women and Children, </w:t>
      </w:r>
      <w:r w:rsidR="00E84D7E" w:rsidRPr="00972961">
        <w:rPr>
          <w:rFonts w:eastAsia="Segoe UI"/>
        </w:rPr>
        <w:t>t</w:t>
      </w:r>
      <w:r w:rsidR="00460DA8" w:rsidRPr="00972961">
        <w:rPr>
          <w:rFonts w:eastAsia="Segoe UI"/>
        </w:rPr>
        <w:t>he Council is driving and supporting the implementation of the National Cabinet</w:t>
      </w:r>
      <w:r w:rsidR="008644B4" w:rsidRPr="00972961">
        <w:rPr>
          <w:rFonts w:eastAsia="Segoe UI"/>
        </w:rPr>
        <w:t>’</w:t>
      </w:r>
      <w:r w:rsidR="00460DA8" w:rsidRPr="00972961">
        <w:rPr>
          <w:rFonts w:eastAsia="Segoe UI"/>
        </w:rPr>
        <w:t xml:space="preserve">s commitment to provide public sector workforce data on </w:t>
      </w:r>
      <w:r w:rsidR="00BE5FB8" w:rsidRPr="00972961">
        <w:rPr>
          <w:rFonts w:eastAsia="Segoe UI"/>
        </w:rPr>
        <w:t>6</w:t>
      </w:r>
      <w:r w:rsidR="00460DA8" w:rsidRPr="00972961">
        <w:rPr>
          <w:rFonts w:eastAsia="Segoe UI"/>
        </w:rPr>
        <w:t xml:space="preserve"> Gender Equality Indicators to the Workplace Gender Equality Agency.</w:t>
      </w:r>
      <w:r w:rsidR="00460DA8" w:rsidRPr="00972961">
        <w:rPr>
          <w:rFonts w:ascii="Times New Roman" w:eastAsia="Segoe UI" w:hAnsi="Times New Roman"/>
        </w:rPr>
        <w:t> </w:t>
      </w:r>
      <w:r w:rsidR="00460DA8" w:rsidRPr="00972961">
        <w:rPr>
          <w:rFonts w:eastAsia="Segoe UI"/>
        </w:rPr>
        <w:t> </w:t>
      </w:r>
    </w:p>
    <w:p w14:paraId="410652C6" w14:textId="55F791A3" w:rsidR="00460DA8" w:rsidRPr="00972961" w:rsidRDefault="00460DA8" w:rsidP="00460DA8">
      <w:pPr>
        <w:rPr>
          <w:rFonts w:eastAsia="Segoe UI"/>
        </w:rPr>
      </w:pPr>
      <w:r w:rsidRPr="00972961">
        <w:rPr>
          <w:rFonts w:eastAsia="Segoe UI"/>
        </w:rPr>
        <w:t xml:space="preserve">The National Cabinet has </w:t>
      </w:r>
      <w:r w:rsidR="004742E5" w:rsidRPr="00972961">
        <w:rPr>
          <w:rFonts w:eastAsia="Segoe UI"/>
        </w:rPr>
        <w:t>also</w:t>
      </w:r>
      <w:r w:rsidRPr="00972961">
        <w:rPr>
          <w:rFonts w:eastAsia="Segoe UI"/>
        </w:rPr>
        <w:t xml:space="preserve"> tasked the Council to explore opportunities to increase gender balance across the labour market through identifying appropriate targets which promote gender balance in the most highly gender segregated industries, and also consider how procurement can support gender equality outcomes. To deliver this priority the Council will work with the Council on Federal Financial Relations Women</w:t>
      </w:r>
      <w:r w:rsidR="008644B4" w:rsidRPr="00972961">
        <w:rPr>
          <w:rFonts w:eastAsia="Segoe UI"/>
        </w:rPr>
        <w:t>’</w:t>
      </w:r>
      <w:r w:rsidRPr="00972961">
        <w:rPr>
          <w:rFonts w:eastAsia="Segoe UI"/>
        </w:rPr>
        <w:t>s Economic Outcomes Senior Officials Working Group, and consider the recommendations of the Women</w:t>
      </w:r>
      <w:r w:rsidR="008644B4" w:rsidRPr="00972961">
        <w:rPr>
          <w:rFonts w:eastAsia="Segoe UI"/>
        </w:rPr>
        <w:t>’</w:t>
      </w:r>
      <w:r w:rsidRPr="00972961">
        <w:rPr>
          <w:rFonts w:eastAsia="Segoe UI"/>
        </w:rPr>
        <w:t>s Economic Equality Taskforce. A key element of this work will be consideration of the drivers of women</w:t>
      </w:r>
      <w:r w:rsidR="008644B4" w:rsidRPr="00972961">
        <w:rPr>
          <w:rFonts w:eastAsia="Segoe UI"/>
        </w:rPr>
        <w:t>’</w:t>
      </w:r>
      <w:r w:rsidRPr="00972961">
        <w:rPr>
          <w:rFonts w:eastAsia="Segoe UI"/>
        </w:rPr>
        <w:t>s economic inequality and the necessary cultural change and conditions required to address industry gender segregation and improve women</w:t>
      </w:r>
      <w:r w:rsidR="008644B4" w:rsidRPr="00972961">
        <w:rPr>
          <w:rFonts w:eastAsia="Segoe UI"/>
        </w:rPr>
        <w:t>’</w:t>
      </w:r>
      <w:r w:rsidRPr="00972961">
        <w:rPr>
          <w:rFonts w:eastAsia="Segoe UI"/>
        </w:rPr>
        <w:t>s economic equality.</w:t>
      </w:r>
    </w:p>
    <w:p w14:paraId="2AA25F6E" w14:textId="7377DB6E" w:rsidR="00460DA8" w:rsidRPr="00972961" w:rsidRDefault="00460DA8" w:rsidP="00460DA8">
      <w:pPr>
        <w:rPr>
          <w:rFonts w:eastAsia="Segoe UI"/>
        </w:rPr>
      </w:pPr>
      <w:r w:rsidRPr="00972961">
        <w:rPr>
          <w:rFonts w:eastAsia="Segoe UI"/>
        </w:rPr>
        <w:t>The Council will also work together to see the Government</w:t>
      </w:r>
      <w:r w:rsidR="008644B4" w:rsidRPr="00972961">
        <w:rPr>
          <w:rFonts w:eastAsia="Segoe UI"/>
        </w:rPr>
        <w:t>’</w:t>
      </w:r>
      <w:r w:rsidRPr="00972961">
        <w:rPr>
          <w:rFonts w:eastAsia="Segoe UI"/>
        </w:rPr>
        <w:t xml:space="preserve">s development and implementation of the forthcoming National Strategy to Achieve Gender Equality aligns with and is informed by state and territory gender equality strategies and frameworks. </w:t>
      </w:r>
    </w:p>
    <w:p w14:paraId="3233CF36" w14:textId="5D323C13" w:rsidR="00460DA8" w:rsidRPr="00972961" w:rsidRDefault="00460DA8" w:rsidP="00460DA8">
      <w:pPr>
        <w:rPr>
          <w:rFonts w:eastAsia="Segoe UI"/>
        </w:rPr>
      </w:pPr>
      <w:r w:rsidRPr="00972961">
        <w:rPr>
          <w:spacing w:val="-1"/>
          <w:szCs w:val="19"/>
        </w:rPr>
        <w:t xml:space="preserve">The </w:t>
      </w:r>
      <w:r w:rsidRPr="00972961">
        <w:rPr>
          <w:rFonts w:cstheme="minorHAnsi"/>
          <w:szCs w:val="19"/>
        </w:rPr>
        <w:t>Council</w:t>
      </w:r>
      <w:r w:rsidRPr="00972961">
        <w:rPr>
          <w:spacing w:val="-1"/>
          <w:szCs w:val="19"/>
        </w:rPr>
        <w:t xml:space="preserve"> will report annually to National Cabinet on their priorities and annual work plans and on other key national priorities affecting women and women</w:t>
      </w:r>
      <w:r w:rsidR="008644B4" w:rsidRPr="00972961">
        <w:rPr>
          <w:spacing w:val="-1"/>
          <w:szCs w:val="19"/>
        </w:rPr>
        <w:t>’</w:t>
      </w:r>
      <w:r w:rsidRPr="00972961">
        <w:rPr>
          <w:spacing w:val="-1"/>
          <w:szCs w:val="19"/>
        </w:rPr>
        <w:t>s safety.</w:t>
      </w:r>
    </w:p>
    <w:p w14:paraId="00F73571" w14:textId="6243B9F4" w:rsidR="009D77E4" w:rsidRPr="00972961" w:rsidRDefault="00D14F7A" w:rsidP="00D14F7A">
      <w:pPr>
        <w:pStyle w:val="Heading3"/>
      </w:pPr>
      <w:r w:rsidRPr="00972961">
        <w:t>Next steps</w:t>
      </w:r>
      <w:r w:rsidR="009D77E4" w:rsidRPr="00972961">
        <w:t xml:space="preserve"> to drive progress</w:t>
      </w:r>
      <w:bookmarkEnd w:id="81"/>
      <w:r w:rsidR="009D77E4" w:rsidRPr="00972961">
        <w:t> </w:t>
      </w:r>
      <w:bookmarkEnd w:id="82"/>
    </w:p>
    <w:p w14:paraId="26C9DE22" w14:textId="77777777" w:rsidR="009D77E4" w:rsidRPr="00972961" w:rsidRDefault="009D77E4" w:rsidP="004E45C5">
      <w:pPr>
        <w:pStyle w:val="Heading4"/>
      </w:pPr>
      <w:bookmarkStart w:id="83" w:name="_Toc132795507"/>
      <w:bookmarkStart w:id="84" w:name="_Toc132996037"/>
      <w:r w:rsidRPr="00972961">
        <w:t>National Strategy to Achieve Gender Equality</w:t>
      </w:r>
      <w:bookmarkEnd w:id="83"/>
      <w:bookmarkEnd w:id="84"/>
      <w:r w:rsidRPr="00972961">
        <w:t> </w:t>
      </w:r>
    </w:p>
    <w:p w14:paraId="295B8D07" w14:textId="0FC27C19" w:rsidR="009D77E4" w:rsidRPr="00972961" w:rsidRDefault="009D77E4" w:rsidP="00F47650">
      <w:pPr>
        <w:rPr>
          <w:rFonts w:eastAsia="Segoe UI"/>
        </w:rPr>
      </w:pPr>
      <w:r w:rsidRPr="00972961">
        <w:rPr>
          <w:rFonts w:eastAsia="Segoe UI"/>
        </w:rPr>
        <w:t>The Australian Government is developing the National Strategy to Achieve Gender Equality (the</w:t>
      </w:r>
      <w:r w:rsidRPr="00972961">
        <w:rPr>
          <w:rFonts w:ascii="Times New Roman" w:eastAsia="Segoe UI" w:hAnsi="Times New Roman"/>
        </w:rPr>
        <w:t> </w:t>
      </w:r>
      <w:r w:rsidRPr="00972961">
        <w:rPr>
          <w:rFonts w:eastAsia="Segoe UI"/>
        </w:rPr>
        <w:t xml:space="preserve">Strategy) to make Australia one of the best countries in the world to be a woman. </w:t>
      </w:r>
    </w:p>
    <w:p w14:paraId="7F3D7CD7" w14:textId="77777777" w:rsidR="00E87D7D" w:rsidRPr="00972961" w:rsidRDefault="009D77E4" w:rsidP="00F47650">
      <w:pPr>
        <w:rPr>
          <w:rFonts w:eastAsia="Segoe UI"/>
        </w:rPr>
      </w:pPr>
      <w:r w:rsidRPr="00972961">
        <w:rPr>
          <w:rFonts w:eastAsia="Segoe UI"/>
        </w:rPr>
        <w:t>The Strategy will complement other efforts across the Government contributing to gender equality in Australia, including</w:t>
      </w:r>
      <w:r w:rsidR="00E87D7D" w:rsidRPr="00972961">
        <w:rPr>
          <w:rFonts w:eastAsia="Segoe UI"/>
        </w:rPr>
        <w:t>:</w:t>
      </w:r>
      <w:r w:rsidRPr="00972961">
        <w:rPr>
          <w:rFonts w:eastAsia="Segoe UI"/>
        </w:rPr>
        <w:t xml:space="preserve"> </w:t>
      </w:r>
    </w:p>
    <w:p w14:paraId="47C1A033" w14:textId="1FB8A82D" w:rsidR="00E87D7D" w:rsidRPr="00972961" w:rsidRDefault="009D77E4">
      <w:pPr>
        <w:pStyle w:val="Bullet"/>
        <w:rPr>
          <w:rFonts w:eastAsia="Segoe UI"/>
        </w:rPr>
      </w:pPr>
      <w:r w:rsidRPr="00972961">
        <w:rPr>
          <w:rFonts w:eastAsia="Segoe UI"/>
        </w:rPr>
        <w:t xml:space="preserve">the National Plan to End Violence Against Women and Children 2022–2032 </w:t>
      </w:r>
    </w:p>
    <w:p w14:paraId="62C0FEFD" w14:textId="6A72FCDE" w:rsidR="00FF21CD" w:rsidRPr="00972961" w:rsidRDefault="00FF21CD">
      <w:pPr>
        <w:pStyle w:val="Bullet"/>
        <w:rPr>
          <w:rFonts w:eastAsia="Segoe UI"/>
        </w:rPr>
      </w:pPr>
      <w:r w:rsidRPr="00972961">
        <w:rPr>
          <w:rFonts w:eastAsia="Segoe UI"/>
        </w:rPr>
        <w:lastRenderedPageBreak/>
        <w:t>the Employment White Paper</w:t>
      </w:r>
    </w:p>
    <w:p w14:paraId="57A1FFCB" w14:textId="758BB52B" w:rsidR="00FF21CD" w:rsidRPr="00972961" w:rsidRDefault="009D77E4">
      <w:pPr>
        <w:pStyle w:val="Bullet"/>
        <w:rPr>
          <w:rFonts w:eastAsia="Segoe UI"/>
        </w:rPr>
      </w:pPr>
      <w:r w:rsidRPr="00972961">
        <w:rPr>
          <w:rFonts w:eastAsia="Segoe UI"/>
        </w:rPr>
        <w:t xml:space="preserve">the implementation of the Respect@Work Report </w:t>
      </w:r>
    </w:p>
    <w:p w14:paraId="2877AEA7" w14:textId="56135408" w:rsidR="007A7373" w:rsidRPr="00972961" w:rsidRDefault="009D77E4">
      <w:pPr>
        <w:pStyle w:val="Bullet"/>
        <w:rPr>
          <w:rFonts w:eastAsia="Segoe UI"/>
        </w:rPr>
      </w:pPr>
      <w:r w:rsidRPr="00972961">
        <w:rPr>
          <w:rFonts w:eastAsia="Segoe UI"/>
        </w:rPr>
        <w:t>the National Women</w:t>
      </w:r>
      <w:r w:rsidR="008644B4" w:rsidRPr="00972961">
        <w:rPr>
          <w:rFonts w:eastAsia="Segoe UI"/>
        </w:rPr>
        <w:t>’</w:t>
      </w:r>
      <w:r w:rsidRPr="00972961">
        <w:rPr>
          <w:rFonts w:eastAsia="Segoe UI"/>
        </w:rPr>
        <w:t>s Health Strategy 2020–2030</w:t>
      </w:r>
    </w:p>
    <w:p w14:paraId="281DB999" w14:textId="3E7D232D" w:rsidR="00C23475" w:rsidRPr="00972961" w:rsidRDefault="009D77E4">
      <w:pPr>
        <w:pStyle w:val="Bullet"/>
        <w:rPr>
          <w:rFonts w:eastAsia="Segoe UI"/>
        </w:rPr>
      </w:pPr>
      <w:r w:rsidRPr="00972961">
        <w:rPr>
          <w:rFonts w:eastAsia="Segoe UI"/>
        </w:rPr>
        <w:t xml:space="preserve"> the National Housing and Homelessness Plan being developed. </w:t>
      </w:r>
    </w:p>
    <w:p w14:paraId="383E203F" w14:textId="009A0956" w:rsidR="009D77E4" w:rsidRPr="00972961" w:rsidRDefault="009D77E4" w:rsidP="00043D61">
      <w:pPr>
        <w:rPr>
          <w:rFonts w:eastAsia="Segoe UI"/>
        </w:rPr>
      </w:pPr>
      <w:r w:rsidRPr="00972961">
        <w:rPr>
          <w:rFonts w:eastAsia="Segoe UI"/>
        </w:rPr>
        <w:t>The development of the Strategy is also being informed by the Wiyi Yani U Thangani (Women</w:t>
      </w:r>
      <w:r w:rsidR="008644B4" w:rsidRPr="00972961">
        <w:rPr>
          <w:rFonts w:eastAsia="Segoe UI"/>
        </w:rPr>
        <w:t>’</w:t>
      </w:r>
      <w:r w:rsidRPr="00972961">
        <w:rPr>
          <w:rFonts w:eastAsia="Segoe UI"/>
        </w:rPr>
        <w:t>s Voices) Report, which highlights the needs and voices of</w:t>
      </w:r>
      <w:r w:rsidR="00DF10CC" w:rsidRPr="00972961">
        <w:rPr>
          <w:rFonts w:eastAsia="Segoe UI"/>
        </w:rPr>
        <w:t xml:space="preserve"> First Nations</w:t>
      </w:r>
      <w:r w:rsidRPr="00972961" w:rsidDel="00DF10CC">
        <w:rPr>
          <w:rFonts w:eastAsia="Segoe UI"/>
        </w:rPr>
        <w:t xml:space="preserve"> </w:t>
      </w:r>
      <w:r w:rsidRPr="00972961">
        <w:rPr>
          <w:rFonts w:eastAsia="Segoe UI"/>
        </w:rPr>
        <w:t>women and girls. </w:t>
      </w:r>
    </w:p>
    <w:p w14:paraId="68CC6C32" w14:textId="68C547A4" w:rsidR="00C07C34" w:rsidRPr="00972961" w:rsidRDefault="009D77E4" w:rsidP="00A94785">
      <w:pPr>
        <w:rPr>
          <w:rFonts w:asciiTheme="minorHAnsi" w:eastAsia="Segoe UI" w:hAnsiTheme="minorHAnsi"/>
        </w:rPr>
      </w:pPr>
      <w:r w:rsidRPr="00972961">
        <w:rPr>
          <w:rFonts w:eastAsia="Segoe UI"/>
        </w:rPr>
        <w:t xml:space="preserve">There have been </w:t>
      </w:r>
      <w:r w:rsidR="00790CD7" w:rsidRPr="00972961">
        <w:rPr>
          <w:rFonts w:asciiTheme="minorHAnsi" w:eastAsia="Segoe UI" w:hAnsiTheme="minorHAnsi"/>
        </w:rPr>
        <w:t>2</w:t>
      </w:r>
      <w:r w:rsidRPr="00972961">
        <w:rPr>
          <w:rFonts w:asciiTheme="minorHAnsi" w:eastAsia="Segoe UI" w:hAnsiTheme="minorHAnsi"/>
        </w:rPr>
        <w:t xml:space="preserve"> rounds of consultations so far – a targeted consultation with stakeholders and advocates in late 2022 and public consultations in early 2023.</w:t>
      </w:r>
      <w:r w:rsidR="004B5234" w:rsidRPr="00972961">
        <w:rPr>
          <w:rFonts w:asciiTheme="minorHAnsi" w:eastAsia="Segoe UI" w:hAnsiTheme="minorHAnsi"/>
        </w:rPr>
        <w:t xml:space="preserve"> So far there have been over 3000 contributions from individuals and organisations</w:t>
      </w:r>
      <w:r w:rsidR="008644B4" w:rsidRPr="00972961">
        <w:rPr>
          <w:rFonts w:asciiTheme="minorHAnsi" w:eastAsia="Segoe UI" w:hAnsiTheme="minorHAnsi"/>
        </w:rPr>
        <w:t xml:space="preserve">. </w:t>
      </w:r>
      <w:r w:rsidR="004B5234" w:rsidRPr="00972961">
        <w:rPr>
          <w:rFonts w:asciiTheme="minorHAnsi" w:eastAsia="Segoe UI" w:hAnsiTheme="minorHAnsi"/>
        </w:rPr>
        <w:t>The Strategy will be released in the second half of 2023.</w:t>
      </w:r>
      <w:bookmarkStart w:id="85" w:name="_Toc132996038"/>
    </w:p>
    <w:p w14:paraId="77E5F9BF" w14:textId="77777777" w:rsidR="00C07C34" w:rsidRPr="00972961" w:rsidRDefault="00C07C34" w:rsidP="00A94785">
      <w:pPr>
        <w:sectPr w:rsidR="00C07C34" w:rsidRPr="00972961" w:rsidSect="00B677FE">
          <w:endnotePr>
            <w:numFmt w:val="decimal"/>
          </w:endnotePr>
          <w:type w:val="oddPage"/>
          <w:pgSz w:w="11906" w:h="16838" w:code="9"/>
          <w:pgMar w:top="2835" w:right="2098" w:bottom="2466" w:left="2098" w:header="1814" w:footer="1814" w:gutter="0"/>
          <w:cols w:space="708"/>
          <w:titlePg/>
          <w:docGrid w:linePitch="360"/>
        </w:sectPr>
      </w:pPr>
    </w:p>
    <w:p w14:paraId="47918D8C" w14:textId="6A681C90" w:rsidR="009D77E4" w:rsidRPr="00972961" w:rsidRDefault="009D77E4" w:rsidP="00C07C34">
      <w:pPr>
        <w:pStyle w:val="Heading1"/>
      </w:pPr>
      <w:bookmarkStart w:id="86" w:name="_Toc134293330"/>
      <w:r w:rsidRPr="00972961">
        <w:lastRenderedPageBreak/>
        <w:t>Women</w:t>
      </w:r>
      <w:r w:rsidR="008644B4" w:rsidRPr="00972961">
        <w:t>’</w:t>
      </w:r>
      <w:r w:rsidRPr="00972961">
        <w:t>s health and wellbeing</w:t>
      </w:r>
      <w:bookmarkEnd w:id="85"/>
      <w:bookmarkEnd w:id="86"/>
      <w:r w:rsidRPr="00972961">
        <w:t xml:space="preserve"> </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677954" w14:paraId="53591F89" w14:textId="77777777">
        <w:trPr>
          <w:cantSplit/>
        </w:trPr>
        <w:tc>
          <w:tcPr>
            <w:tcW w:w="5000" w:type="pct"/>
            <w:shd w:val="clear" w:color="auto" w:fill="E6F2FF"/>
            <w:hideMark/>
          </w:tcPr>
          <w:p w14:paraId="16420FCB" w14:textId="0B230723" w:rsidR="00293B53" w:rsidRPr="00972961" w:rsidRDefault="009D77E4" w:rsidP="00043D61">
            <w:pPr>
              <w:pStyle w:val="BoxText"/>
            </w:pPr>
            <w:r w:rsidRPr="00972961">
              <w:t>Gender</w:t>
            </w:r>
            <w:r w:rsidRPr="00972961">
              <w:rPr>
                <w:lang w:eastAsia="en-US"/>
              </w:rPr>
              <w:t xml:space="preserve"> and sex</w:t>
            </w:r>
            <w:r w:rsidRPr="00972961">
              <w:t xml:space="preserve"> are significant determinants of a person</w:t>
            </w:r>
            <w:r w:rsidR="008644B4" w:rsidRPr="00972961">
              <w:t>’</w:t>
            </w:r>
            <w:r w:rsidRPr="00972961">
              <w:t xml:space="preserve">s experience of the health system. Health and wellbeing outcomes can affect their economic and social participation. A tailored evidence base, targeted health care, and specialised services are all required to achieve better health outcomes for women and girls. </w:t>
            </w:r>
          </w:p>
          <w:p w14:paraId="667F5AB6" w14:textId="27ACF652" w:rsidR="00562729" w:rsidRPr="00972961" w:rsidRDefault="00562729" w:rsidP="00043D61">
            <w:pPr>
              <w:pStyle w:val="BoxText"/>
            </w:pPr>
            <w:r w:rsidRPr="00972961">
              <w:t>The Government is enhancing the evidence base to improve women</w:t>
            </w:r>
            <w:r w:rsidR="008644B4" w:rsidRPr="00972961">
              <w:t>’</w:t>
            </w:r>
            <w:r w:rsidRPr="00972961">
              <w:t xml:space="preserve">s health by investing </w:t>
            </w:r>
            <w:r w:rsidR="008C31B0" w:rsidRPr="00972961">
              <w:t>$26.4</w:t>
            </w:r>
            <w:r w:rsidR="00712BC4" w:rsidRPr="00972961">
              <w:t xml:space="preserve"> million to extend support for research and data collection activities</w:t>
            </w:r>
            <w:r w:rsidR="004C0826" w:rsidRPr="00972961">
              <w:t xml:space="preserve">, including the Australian Longitudinal Study on </w:t>
            </w:r>
            <w:r w:rsidR="0090764B" w:rsidRPr="00972961">
              <w:t>Women</w:t>
            </w:r>
            <w:r w:rsidR="008644B4" w:rsidRPr="00972961">
              <w:t>’</w:t>
            </w:r>
            <w:r w:rsidR="0090764B" w:rsidRPr="00972961">
              <w:t>s Health,</w:t>
            </w:r>
            <w:r w:rsidR="004C0826" w:rsidRPr="00972961">
              <w:t xml:space="preserve"> that support women and girls</w:t>
            </w:r>
            <w:r w:rsidR="008644B4" w:rsidRPr="00972961">
              <w:t>’</w:t>
            </w:r>
            <w:r w:rsidR="004C0826" w:rsidRPr="00972961">
              <w:t xml:space="preserve"> health outcomes</w:t>
            </w:r>
            <w:r w:rsidRPr="00972961">
              <w:t>. The introduction of new supports under Medicare, including longer GP consultations, will</w:t>
            </w:r>
            <w:r w:rsidR="001E1218" w:rsidRPr="00972961">
              <w:t xml:space="preserve"> also</w:t>
            </w:r>
            <w:r w:rsidRPr="00972961">
              <w:t xml:space="preserve"> assist women to access appropriate physical and mental health services</w:t>
            </w:r>
            <w:r w:rsidR="008644B4" w:rsidRPr="00972961">
              <w:t xml:space="preserve">. </w:t>
            </w:r>
            <w:r w:rsidRPr="00972961">
              <w:t xml:space="preserve"> </w:t>
            </w:r>
          </w:p>
          <w:p w14:paraId="35F000BD" w14:textId="1B09C3F3" w:rsidR="009D77E4" w:rsidRPr="00972961" w:rsidRDefault="009D77E4" w:rsidP="00043D61">
            <w:pPr>
              <w:pStyle w:val="BoxText"/>
            </w:pPr>
            <w:r w:rsidRPr="00972961">
              <w:t xml:space="preserve">This chapter recognises that improving gender equality, addressing intersectional </w:t>
            </w:r>
            <w:r w:rsidRPr="00972961" w:rsidDel="00A84ECC">
              <w:t>barriers</w:t>
            </w:r>
            <w:r w:rsidRPr="00972961">
              <w:t xml:space="preserve">, and increasing our understanding of the different health experiences </w:t>
            </w:r>
            <w:r w:rsidRPr="00972961">
              <w:rPr>
                <w:lang w:eastAsia="en-US"/>
              </w:rPr>
              <w:t>due to gender or sex</w:t>
            </w:r>
            <w:r w:rsidRPr="00972961">
              <w:t xml:space="preserve"> is essential to address the significant health disparities experienced by women and girls in Australia.</w:t>
            </w:r>
          </w:p>
        </w:tc>
      </w:tr>
    </w:tbl>
    <w:p w14:paraId="1D1BB28C" w14:textId="7F34846E" w:rsidR="009D77E4" w:rsidRPr="00972961" w:rsidRDefault="009D77E4" w:rsidP="00F47650">
      <w:r w:rsidRPr="00972961">
        <w:t>Improving women</w:t>
      </w:r>
      <w:r w:rsidR="008644B4" w:rsidRPr="00972961">
        <w:t>’</w:t>
      </w:r>
      <w:r w:rsidRPr="00972961">
        <w:t xml:space="preserve">s access to tailored health care is essential to the wellbeing of women and girls in Australia and their economic success. Poor health outcomes lead to reduced economic and social participation, which can exacerbate the prevalence of physical and psychological health concerns. </w:t>
      </w:r>
    </w:p>
    <w:p w14:paraId="149CE706" w14:textId="760656D5" w:rsidR="009D77E4" w:rsidRPr="00972961" w:rsidRDefault="009D77E4" w:rsidP="00B04AA7">
      <w:r w:rsidRPr="00972961">
        <w:t xml:space="preserve">Gender bias, a shortage of targeted services and a lack of appropriate research and data contribute to the structural obstacles to </w:t>
      </w:r>
      <w:r w:rsidR="00962E6F" w:rsidRPr="00972961">
        <w:t>improving women</w:t>
      </w:r>
      <w:r w:rsidR="008644B4" w:rsidRPr="00972961">
        <w:t>’</w:t>
      </w:r>
      <w:r w:rsidR="00962E6F" w:rsidRPr="00972961">
        <w:t>s health outcomes</w:t>
      </w:r>
      <w:r w:rsidRPr="00972961">
        <w:t xml:space="preserve">. </w:t>
      </w:r>
      <w:r w:rsidRPr="00972961">
        <w:rPr>
          <w:rFonts w:cs="Book Antiqua"/>
          <w:szCs w:val="19"/>
        </w:rPr>
        <w:t xml:space="preserve">The Government recognises there are a range of health needs, risks, and influences that </w:t>
      </w:r>
      <w:r w:rsidR="00E50CBE" w:rsidRPr="00972961">
        <w:rPr>
          <w:rFonts w:cs="Book Antiqua"/>
          <w:szCs w:val="19"/>
        </w:rPr>
        <w:t>women and girls</w:t>
      </w:r>
      <w:r w:rsidRPr="00972961">
        <w:rPr>
          <w:rFonts w:cs="Book Antiqua"/>
          <w:szCs w:val="19"/>
        </w:rPr>
        <w:t xml:space="preserve"> experience at different stages of life. </w:t>
      </w:r>
    </w:p>
    <w:p w14:paraId="6257985C" w14:textId="643E97C8" w:rsidR="009D77E4" w:rsidRPr="00972961" w:rsidRDefault="009D77E4" w:rsidP="00F47650">
      <w:pPr>
        <w:pStyle w:val="Heading2"/>
        <w:rPr>
          <w:rFonts w:ascii="Book Antiqua" w:hAnsi="Book Antiqua"/>
          <w:sz w:val="19"/>
        </w:rPr>
      </w:pPr>
      <w:bookmarkStart w:id="87" w:name="_Toc134293331"/>
      <w:r w:rsidRPr="00972961">
        <w:lastRenderedPageBreak/>
        <w:t>Gender equity and health – key statistics</w:t>
      </w:r>
      <w:bookmarkEnd w:id="87"/>
    </w:p>
    <w:tbl>
      <w:tblPr>
        <w:tblStyle w:val="TableGrid1"/>
        <w:tblW w:w="5000"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002A54" w:themeFill="text2"/>
        <w:tblCellMar>
          <w:top w:w="170" w:type="dxa"/>
          <w:left w:w="113" w:type="dxa"/>
          <w:bottom w:w="170" w:type="dxa"/>
          <w:right w:w="113" w:type="dxa"/>
        </w:tblCellMar>
        <w:tblLook w:val="0600" w:firstRow="0" w:lastRow="0" w:firstColumn="0" w:lastColumn="0" w:noHBand="1" w:noVBand="1"/>
      </w:tblPr>
      <w:tblGrid>
        <w:gridCol w:w="3844"/>
        <w:gridCol w:w="3843"/>
      </w:tblGrid>
      <w:tr w:rsidR="00E81E86" w:rsidRPr="00677954" w14:paraId="307CC356"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1F2CD1D4" w14:textId="77777777" w:rsidR="00E81E86" w:rsidRPr="00972961" w:rsidRDefault="00E81E86">
            <w:pPr>
              <w:pStyle w:val="Boxheading-centred"/>
            </w:pPr>
            <w:r w:rsidRPr="00972961">
              <w:t>Life expectancy for people born in 2019–21</w:t>
            </w:r>
          </w:p>
          <w:p w14:paraId="157A7B60" w14:textId="77777777" w:rsidR="00E81E86" w:rsidRPr="00972961" w:rsidRDefault="00E81E86">
            <w:pPr>
              <w:pStyle w:val="Boxtext-whitecentred"/>
              <w:rPr>
                <w:color w:val="auto"/>
              </w:rPr>
            </w:pPr>
            <w:r w:rsidRPr="00972961">
              <w:rPr>
                <w:color w:val="auto"/>
              </w:rPr>
              <w:t>Females: 85.4 years</w:t>
            </w:r>
          </w:p>
          <w:p w14:paraId="16DBBEAF" w14:textId="77777777" w:rsidR="00E81E86" w:rsidRPr="007E51C1" w:rsidRDefault="00E81E86">
            <w:pPr>
              <w:pStyle w:val="Boxtext-whitecentred"/>
              <w:rPr>
                <w:color w:val="00FFFF"/>
                <w:highlight w:val="darkGreen"/>
              </w:rPr>
            </w:pPr>
            <w:r w:rsidRPr="00972961">
              <w:rPr>
                <w:color w:val="auto"/>
              </w:rPr>
              <w:t>Males: 81.3 years</w:t>
            </w:r>
          </w:p>
        </w:tc>
        <w:tc>
          <w:tcPr>
            <w:tcW w:w="3855" w:type="dxa"/>
            <w:tcBorders>
              <w:top w:val="single" w:sz="48" w:space="0" w:color="FFFFFF" w:themeColor="background1"/>
              <w:left w:val="single" w:sz="48" w:space="0" w:color="FFFFFF" w:themeColor="background1"/>
              <w:bottom w:val="single" w:sz="48" w:space="0" w:color="FFFFFF" w:themeColor="background1"/>
              <w:right w:val="single" w:sz="18" w:space="0" w:color="FFFFFF" w:themeColor="background1"/>
            </w:tcBorders>
            <w:shd w:val="clear" w:color="auto" w:fill="002A54" w:themeFill="text2"/>
            <w:vAlign w:val="center"/>
          </w:tcPr>
          <w:p w14:paraId="072F0AE2" w14:textId="77777777" w:rsidR="00E81E86" w:rsidRPr="00972961" w:rsidRDefault="00E81E86">
            <w:pPr>
              <w:pStyle w:val="Boxheading-centred"/>
            </w:pPr>
            <w:r w:rsidRPr="00972961">
              <w:t>Life expectancy for First Nations people born in 2015–17</w:t>
            </w:r>
          </w:p>
          <w:p w14:paraId="32C12245" w14:textId="77777777" w:rsidR="00E81E86" w:rsidRPr="00972961" w:rsidRDefault="00E81E86">
            <w:pPr>
              <w:pStyle w:val="Boxtext-whitecentred"/>
              <w:rPr>
                <w:color w:val="auto"/>
              </w:rPr>
            </w:pPr>
            <w:r w:rsidRPr="00972961">
              <w:rPr>
                <w:color w:val="auto"/>
              </w:rPr>
              <w:t>Females: 75.6 years</w:t>
            </w:r>
          </w:p>
          <w:p w14:paraId="364C8450" w14:textId="77777777" w:rsidR="00E81E86" w:rsidRPr="00972961" w:rsidRDefault="00E81E86">
            <w:pPr>
              <w:pStyle w:val="Boxtext-whitecentred"/>
              <w:rPr>
                <w:b/>
                <w:color w:val="auto"/>
              </w:rPr>
            </w:pPr>
            <w:r w:rsidRPr="00972961">
              <w:rPr>
                <w:color w:val="auto"/>
              </w:rPr>
              <w:t>Males: 71.6 years</w:t>
            </w:r>
          </w:p>
        </w:tc>
      </w:tr>
      <w:tr w:rsidR="00E81E86" w:rsidRPr="00677954" w14:paraId="2F673253" w14:textId="77777777">
        <w:trPr>
          <w:trHeight w:val="1015"/>
        </w:trPr>
        <w:tc>
          <w:tcPr>
            <w:tcW w:w="3855" w:type="dxa"/>
            <w:tcBorders>
              <w:top w:val="single" w:sz="48" w:space="0" w:color="FFFFFF" w:themeColor="background1"/>
              <w:left w:val="nil"/>
              <w:bottom w:val="single" w:sz="48" w:space="0" w:color="FFFFFF" w:themeColor="background1"/>
              <w:right w:val="single" w:sz="48" w:space="0" w:color="FFFFFF" w:themeColor="background1"/>
            </w:tcBorders>
            <w:shd w:val="clear" w:color="auto" w:fill="002A54" w:themeFill="text2"/>
            <w:vAlign w:val="center"/>
          </w:tcPr>
          <w:p w14:paraId="3D5E7EA7" w14:textId="77777777" w:rsidR="00E81E86" w:rsidRPr="00972961" w:rsidRDefault="00E81E86">
            <w:pPr>
              <w:pStyle w:val="Boxheading-centred"/>
            </w:pPr>
            <w:r w:rsidRPr="00972961">
              <w:t>Proportion of people experiencing a mental health disorder in the past 12 months (2020–21)</w:t>
            </w:r>
          </w:p>
          <w:p w14:paraId="6D2DA049" w14:textId="77777777" w:rsidR="00E81E86" w:rsidRPr="00972961" w:rsidRDefault="00E81E86">
            <w:pPr>
              <w:pStyle w:val="Boxtext-whitecentred"/>
              <w:rPr>
                <w:color w:val="auto"/>
              </w:rPr>
            </w:pPr>
            <w:r w:rsidRPr="00972961">
              <w:rPr>
                <w:color w:val="auto"/>
              </w:rPr>
              <w:t>Females: 24.6%</w:t>
            </w:r>
          </w:p>
          <w:p w14:paraId="0A6B05A3" w14:textId="77777777" w:rsidR="00E81E86" w:rsidRPr="007E51C1" w:rsidRDefault="00E81E86">
            <w:pPr>
              <w:pStyle w:val="Boxtext-whitecentred"/>
              <w:rPr>
                <w:color w:val="00FFFF"/>
                <w:highlight w:val="darkGreen"/>
              </w:rPr>
            </w:pPr>
            <w:r w:rsidRPr="00972961">
              <w:rPr>
                <w:color w:val="auto"/>
              </w:rPr>
              <w:t>Males: 18.0%</w:t>
            </w:r>
          </w:p>
        </w:tc>
        <w:tc>
          <w:tcPr>
            <w:tcW w:w="3855" w:type="dxa"/>
            <w:tcBorders>
              <w:top w:val="single" w:sz="48" w:space="0" w:color="FFFFFF" w:themeColor="background1"/>
              <w:left w:val="single" w:sz="48" w:space="0" w:color="FFFFFF" w:themeColor="background1"/>
              <w:bottom w:val="single" w:sz="48" w:space="0" w:color="FFFFFF" w:themeColor="background1"/>
              <w:right w:val="single" w:sz="18" w:space="0" w:color="FFFFFF" w:themeColor="background1"/>
            </w:tcBorders>
            <w:shd w:val="clear" w:color="auto" w:fill="002A54" w:themeFill="text2"/>
            <w:vAlign w:val="center"/>
          </w:tcPr>
          <w:p w14:paraId="46C3EE18" w14:textId="77777777" w:rsidR="00E81E86" w:rsidRPr="00972961" w:rsidRDefault="00E81E86">
            <w:pPr>
              <w:pStyle w:val="Boxheading-centred"/>
            </w:pPr>
            <w:r w:rsidRPr="00972961">
              <w:t>Likelihood of having one or more chronic health conditions (2020–21)</w:t>
            </w:r>
          </w:p>
          <w:p w14:paraId="6591EB2E" w14:textId="77777777" w:rsidR="00E81E86" w:rsidRPr="00972961" w:rsidRDefault="00E81E86">
            <w:pPr>
              <w:pStyle w:val="Boxtext-whitecentred"/>
              <w:rPr>
                <w:color w:val="auto"/>
              </w:rPr>
            </w:pPr>
            <w:r w:rsidRPr="00972961">
              <w:rPr>
                <w:color w:val="auto"/>
              </w:rPr>
              <w:t>Females: 49.0%</w:t>
            </w:r>
          </w:p>
          <w:p w14:paraId="29F82319" w14:textId="77777777" w:rsidR="00E81E86" w:rsidRPr="00972961" w:rsidRDefault="00E81E86">
            <w:pPr>
              <w:pStyle w:val="Boxtext-whitecentred"/>
              <w:rPr>
                <w:color w:val="auto"/>
              </w:rPr>
            </w:pPr>
            <w:r w:rsidRPr="00972961">
              <w:rPr>
                <w:color w:val="auto"/>
              </w:rPr>
              <w:t>Males: 43.9%</w:t>
            </w:r>
          </w:p>
        </w:tc>
      </w:tr>
      <w:tr w:rsidR="00E81E86" w:rsidRPr="00677954" w14:paraId="3E28339E" w14:textId="77777777">
        <w:trPr>
          <w:trHeight w:val="1015"/>
        </w:trPr>
        <w:tc>
          <w:tcPr>
            <w:tcW w:w="7710" w:type="dxa"/>
            <w:gridSpan w:val="2"/>
            <w:tcBorders>
              <w:top w:val="single" w:sz="48" w:space="0" w:color="FFFFFF" w:themeColor="background1"/>
              <w:left w:val="nil"/>
              <w:bottom w:val="single" w:sz="48" w:space="0" w:color="FFFFFF" w:themeColor="background1"/>
              <w:right w:val="single" w:sz="18" w:space="0" w:color="FFFFFF" w:themeColor="background1"/>
            </w:tcBorders>
            <w:shd w:val="clear" w:color="auto" w:fill="002A54" w:themeFill="text2"/>
            <w:vAlign w:val="center"/>
          </w:tcPr>
          <w:p w14:paraId="2502757E" w14:textId="77777777" w:rsidR="00E81E86" w:rsidRPr="00972961" w:rsidRDefault="00E81E86">
            <w:pPr>
              <w:pStyle w:val="Boxheading-centred"/>
            </w:pPr>
            <w:r w:rsidRPr="00972961">
              <w:t>Prevalence of adults experiencing pain (2020–21)</w:t>
            </w:r>
          </w:p>
          <w:p w14:paraId="6A62265B" w14:textId="77777777" w:rsidR="00E81E86" w:rsidRPr="00972961" w:rsidRDefault="00E81E86">
            <w:pPr>
              <w:pStyle w:val="Boxtext-whitecentred"/>
              <w:rPr>
                <w:color w:val="auto"/>
              </w:rPr>
            </w:pPr>
            <w:r w:rsidRPr="00972961">
              <w:rPr>
                <w:color w:val="auto"/>
              </w:rPr>
              <w:t>Females: 73.9%</w:t>
            </w:r>
          </w:p>
          <w:p w14:paraId="52666B1E" w14:textId="77777777" w:rsidR="00E81E86" w:rsidRPr="00972961" w:rsidRDefault="00E81E86">
            <w:pPr>
              <w:pStyle w:val="Boxtext-whitecentred"/>
              <w:rPr>
                <w:b/>
                <w:color w:val="auto"/>
              </w:rPr>
            </w:pPr>
            <w:r w:rsidRPr="00972961">
              <w:rPr>
                <w:color w:val="auto"/>
              </w:rPr>
              <w:t>Males: 68.2%</w:t>
            </w:r>
          </w:p>
        </w:tc>
      </w:tr>
      <w:tr w:rsidR="00E81E86" w:rsidRPr="00677954" w14:paraId="6A711948" w14:textId="77777777">
        <w:trPr>
          <w:trHeight w:val="170"/>
        </w:trPr>
        <w:tc>
          <w:tcPr>
            <w:tcW w:w="7710" w:type="dxa"/>
            <w:gridSpan w:val="2"/>
            <w:tcBorders>
              <w:top w:val="single" w:sz="48" w:space="0" w:color="FFFFFF" w:themeColor="background1"/>
              <w:left w:val="nil"/>
              <w:bottom w:val="nil"/>
              <w:right w:val="single" w:sz="18" w:space="0" w:color="FFFFFF" w:themeColor="background1"/>
            </w:tcBorders>
            <w:shd w:val="clear" w:color="auto" w:fill="002A54" w:themeFill="text2"/>
            <w:vAlign w:val="bottom"/>
          </w:tcPr>
          <w:p w14:paraId="27510672" w14:textId="77777777" w:rsidR="00E81E86" w:rsidRPr="00972961" w:rsidRDefault="00E81E86">
            <w:pPr>
              <w:pStyle w:val="Boxheading-centred"/>
              <w:spacing w:before="0" w:after="0"/>
            </w:pPr>
            <w:r w:rsidRPr="00972961">
              <w:t>Top 3 leading causes of death in 2021</w:t>
            </w:r>
          </w:p>
        </w:tc>
      </w:tr>
      <w:tr w:rsidR="00E81E86" w:rsidRPr="00677954" w14:paraId="0FC4C02B" w14:textId="77777777">
        <w:trPr>
          <w:trHeight w:val="1417"/>
        </w:trPr>
        <w:tc>
          <w:tcPr>
            <w:tcW w:w="3855" w:type="dxa"/>
            <w:tcBorders>
              <w:top w:val="nil"/>
              <w:left w:val="nil"/>
              <w:bottom w:val="nil"/>
              <w:right w:val="nil"/>
            </w:tcBorders>
            <w:shd w:val="clear" w:color="auto" w:fill="002A54" w:themeFill="text2"/>
          </w:tcPr>
          <w:p w14:paraId="0FE3BF25" w14:textId="77777777" w:rsidR="00E81E86" w:rsidRPr="00972961" w:rsidRDefault="00E81E86">
            <w:pPr>
              <w:pStyle w:val="Boxheading-centred"/>
              <w:spacing w:before="0"/>
            </w:pPr>
            <w:r w:rsidRPr="00972961">
              <w:t>Females:</w:t>
            </w:r>
          </w:p>
          <w:p w14:paraId="2F2895B5" w14:textId="23F9D70E" w:rsidR="00E81E86" w:rsidRPr="00972961" w:rsidRDefault="00E81E86">
            <w:pPr>
              <w:pStyle w:val="Boxtext-whitecentred"/>
              <w:rPr>
                <w:color w:val="auto"/>
              </w:rPr>
            </w:pPr>
            <w:r w:rsidRPr="00972961">
              <w:rPr>
                <w:color w:val="auto"/>
              </w:rPr>
              <w:t>Dementia (including Alzheimer</w:t>
            </w:r>
            <w:r w:rsidR="008644B4" w:rsidRPr="00972961">
              <w:rPr>
                <w:color w:val="auto"/>
              </w:rPr>
              <w:t>’</w:t>
            </w:r>
            <w:r w:rsidRPr="00972961">
              <w:rPr>
                <w:color w:val="auto"/>
              </w:rPr>
              <w:t>s)</w:t>
            </w:r>
          </w:p>
          <w:p w14:paraId="4303FB20" w14:textId="77777777" w:rsidR="00E81E86" w:rsidRPr="00972961" w:rsidRDefault="00E81E86">
            <w:pPr>
              <w:pStyle w:val="Boxtext-whitecentred"/>
              <w:rPr>
                <w:color w:val="auto"/>
              </w:rPr>
            </w:pPr>
            <w:r w:rsidRPr="00972961">
              <w:rPr>
                <w:color w:val="auto"/>
              </w:rPr>
              <w:t>Coronary heart disease</w:t>
            </w:r>
          </w:p>
          <w:p w14:paraId="0AC5C136" w14:textId="77777777" w:rsidR="00E81E86" w:rsidRPr="007E51C1" w:rsidRDefault="00E81E86">
            <w:pPr>
              <w:pStyle w:val="Boxtext-whitecentred"/>
              <w:rPr>
                <w:color w:val="00FFFF"/>
                <w:highlight w:val="darkGreen"/>
              </w:rPr>
            </w:pPr>
            <w:r w:rsidRPr="00972961">
              <w:rPr>
                <w:color w:val="auto"/>
              </w:rPr>
              <w:t>Cerebrovascular disease</w:t>
            </w:r>
          </w:p>
        </w:tc>
        <w:tc>
          <w:tcPr>
            <w:tcW w:w="3855" w:type="dxa"/>
            <w:tcBorders>
              <w:top w:val="nil"/>
              <w:left w:val="nil"/>
              <w:bottom w:val="nil"/>
              <w:right w:val="single" w:sz="18" w:space="0" w:color="FFFFFF" w:themeColor="background1"/>
            </w:tcBorders>
            <w:shd w:val="clear" w:color="auto" w:fill="002A54" w:themeFill="text2"/>
          </w:tcPr>
          <w:p w14:paraId="5F91EC23" w14:textId="77777777" w:rsidR="00E81E86" w:rsidRPr="00972961" w:rsidRDefault="00E81E86">
            <w:pPr>
              <w:pStyle w:val="Boxheading-centred"/>
              <w:spacing w:before="0"/>
            </w:pPr>
            <w:r w:rsidRPr="00972961">
              <w:t>Males:</w:t>
            </w:r>
          </w:p>
          <w:p w14:paraId="7C1CEB67" w14:textId="77777777" w:rsidR="00E81E86" w:rsidRPr="00972961" w:rsidRDefault="00E81E86">
            <w:pPr>
              <w:pStyle w:val="Boxtext-whitecentred"/>
              <w:rPr>
                <w:color w:val="auto"/>
              </w:rPr>
            </w:pPr>
            <w:r w:rsidRPr="00972961">
              <w:rPr>
                <w:color w:val="auto"/>
              </w:rPr>
              <w:t>Coronary heart disease</w:t>
            </w:r>
          </w:p>
          <w:p w14:paraId="7C7FD5CF" w14:textId="3D985205" w:rsidR="00E81E86" w:rsidRPr="00972961" w:rsidRDefault="00E81E86">
            <w:pPr>
              <w:pStyle w:val="Boxtext-whitecentred"/>
              <w:rPr>
                <w:color w:val="auto"/>
              </w:rPr>
            </w:pPr>
            <w:r w:rsidRPr="00972961">
              <w:rPr>
                <w:color w:val="auto"/>
              </w:rPr>
              <w:t>Dementia (including Alzheimer</w:t>
            </w:r>
            <w:r w:rsidR="008644B4" w:rsidRPr="00972961">
              <w:rPr>
                <w:color w:val="auto"/>
              </w:rPr>
              <w:t>’</w:t>
            </w:r>
            <w:r w:rsidRPr="00972961">
              <w:rPr>
                <w:color w:val="auto"/>
              </w:rPr>
              <w:t>s)</w:t>
            </w:r>
          </w:p>
          <w:p w14:paraId="4F3A6F18" w14:textId="77777777" w:rsidR="00E81E86" w:rsidRPr="00972961" w:rsidRDefault="00E81E86">
            <w:pPr>
              <w:pStyle w:val="Boxtext-whitecentred"/>
              <w:rPr>
                <w:color w:val="auto"/>
              </w:rPr>
            </w:pPr>
            <w:r w:rsidRPr="00972961">
              <w:rPr>
                <w:color w:val="auto"/>
              </w:rPr>
              <w:t>Lung cancer</w:t>
            </w:r>
          </w:p>
        </w:tc>
      </w:tr>
    </w:tbl>
    <w:p w14:paraId="7B77933B" w14:textId="2CE6B9AF" w:rsidR="009D77E4" w:rsidRPr="00972961" w:rsidRDefault="009D77E4" w:rsidP="00F47650">
      <w:r w:rsidRPr="00972961">
        <w:t>Australian women and girls have good general health outcomes, but there is still work to be done to improve their quality of life. Women are more likely to experience multiple chronic health conditions as many conditions only impact women (for example, endometriosis) or affect women more frequently than men (for example, autoimmune diseases) due to differences in biology, genetics and hormones, as well as having a longer life expectancy.</w:t>
      </w:r>
      <w:r w:rsidR="005D22FF" w:rsidRPr="00972961">
        <w:rPr>
          <w:rStyle w:val="EndnoteReference"/>
        </w:rPr>
        <w:endnoteReference w:id="46"/>
      </w:r>
      <w:r w:rsidR="005D22FF" w:rsidRPr="00972961">
        <w:t xml:space="preserve"> </w:t>
      </w:r>
      <w:r w:rsidR="001760B5" w:rsidRPr="00972961">
        <w:t>People living with chronic pain are also more likely to have chronic health conditions.</w:t>
      </w:r>
    </w:p>
    <w:p w14:paraId="55D059FE" w14:textId="720EBFCA" w:rsidR="009D77E4" w:rsidRPr="00972961" w:rsidRDefault="00BB6497" w:rsidP="009535E1">
      <w:bookmarkStart w:id="88" w:name="_Toc132996040"/>
      <w:r w:rsidRPr="00972961">
        <w:t>The</w:t>
      </w:r>
      <w:r w:rsidR="009D77E4" w:rsidRPr="00972961">
        <w:t xml:space="preserve"> Government </w:t>
      </w:r>
      <w:r w:rsidRPr="00972961">
        <w:t xml:space="preserve">is progressing efforts </w:t>
      </w:r>
      <w:r w:rsidR="009D77E4" w:rsidRPr="00972961">
        <w:t>to remove barriers to accessing women</w:t>
      </w:r>
      <w:r w:rsidR="008644B4" w:rsidRPr="00972961">
        <w:t>’</w:t>
      </w:r>
      <w:r w:rsidR="009D77E4" w:rsidRPr="00972961">
        <w:t>s health care and services, provide care for an ageing female population and address high rates of chronic health conditions and mental health conditions</w:t>
      </w:r>
      <w:r w:rsidR="007B65A2" w:rsidRPr="00972961">
        <w:t>.</w:t>
      </w:r>
    </w:p>
    <w:p w14:paraId="128572CA" w14:textId="4807E4AB" w:rsidR="009D77E4" w:rsidRPr="00972961" w:rsidRDefault="009D77E4" w:rsidP="00F47650">
      <w:pPr>
        <w:pStyle w:val="Heading2"/>
      </w:pPr>
      <w:bookmarkStart w:id="89" w:name="_Toc134293332"/>
      <w:r w:rsidRPr="00972961">
        <w:lastRenderedPageBreak/>
        <w:t>Significance of gender as a determinant of health and wellbeing</w:t>
      </w:r>
      <w:bookmarkEnd w:id="88"/>
      <w:bookmarkEnd w:id="89"/>
    </w:p>
    <w:p w14:paraId="249174FE" w14:textId="7996A576" w:rsidR="001760B5" w:rsidRPr="00972961" w:rsidRDefault="001760B5" w:rsidP="00F47650">
      <w:pPr>
        <w:rPr>
          <w:rFonts w:eastAsiaTheme="minorEastAsia"/>
        </w:rPr>
      </w:pPr>
      <w:r w:rsidRPr="00972961">
        <w:rPr>
          <w:rFonts w:eastAsiaTheme="minorEastAsia"/>
        </w:rPr>
        <w:t xml:space="preserve">The </w:t>
      </w:r>
      <w:r w:rsidRPr="00972961">
        <w:rPr>
          <w:rFonts w:eastAsiaTheme="minorEastAsia"/>
          <w:i/>
        </w:rPr>
        <w:t>National Women</w:t>
      </w:r>
      <w:r w:rsidR="008644B4" w:rsidRPr="00972961">
        <w:rPr>
          <w:rFonts w:eastAsiaTheme="minorEastAsia"/>
          <w:i/>
        </w:rPr>
        <w:t>’</w:t>
      </w:r>
      <w:r w:rsidRPr="00972961">
        <w:rPr>
          <w:rFonts w:eastAsiaTheme="minorEastAsia"/>
          <w:i/>
        </w:rPr>
        <w:t>s Health Strategy 2020–2030</w:t>
      </w:r>
      <w:r w:rsidRPr="00972961">
        <w:rPr>
          <w:rFonts w:eastAsiaTheme="minorEastAsia"/>
        </w:rPr>
        <w:t xml:space="preserve"> (Women</w:t>
      </w:r>
      <w:r w:rsidR="008644B4" w:rsidRPr="00972961">
        <w:rPr>
          <w:rFonts w:eastAsiaTheme="minorEastAsia"/>
        </w:rPr>
        <w:t>’</w:t>
      </w:r>
      <w:r w:rsidRPr="00972961">
        <w:rPr>
          <w:rFonts w:eastAsiaTheme="minorEastAsia"/>
        </w:rPr>
        <w:t>s Health Strategy) highlights the significance of gender as a key determinant of women</w:t>
      </w:r>
      <w:r w:rsidR="008644B4" w:rsidRPr="00972961">
        <w:rPr>
          <w:rFonts w:eastAsiaTheme="minorEastAsia"/>
        </w:rPr>
        <w:t>’</w:t>
      </w:r>
      <w:r w:rsidRPr="00972961">
        <w:rPr>
          <w:rFonts w:eastAsiaTheme="minorEastAsia"/>
        </w:rPr>
        <w:t>s health and wellbeing. It aims to strengthen gender equity and enhance women</w:t>
      </w:r>
      <w:r w:rsidR="008644B4" w:rsidRPr="00972961">
        <w:rPr>
          <w:rFonts w:eastAsiaTheme="minorEastAsia"/>
        </w:rPr>
        <w:t>’</w:t>
      </w:r>
      <w:r w:rsidRPr="00972961">
        <w:rPr>
          <w:rFonts w:eastAsiaTheme="minorEastAsia"/>
        </w:rPr>
        <w:t>s and girls</w:t>
      </w:r>
      <w:r w:rsidR="008644B4" w:rsidRPr="00972961">
        <w:rPr>
          <w:rFonts w:eastAsiaTheme="minorEastAsia"/>
        </w:rPr>
        <w:t>’</w:t>
      </w:r>
      <w:r w:rsidRPr="00972961">
        <w:rPr>
          <w:rFonts w:eastAsiaTheme="minorEastAsia"/>
        </w:rPr>
        <w:t xml:space="preserve"> engagement with the health system. </w:t>
      </w:r>
    </w:p>
    <w:p w14:paraId="7B42044B" w14:textId="6470BEEF" w:rsidR="001760B5" w:rsidRPr="00972961" w:rsidRDefault="001760B5" w:rsidP="006D2666">
      <w:r w:rsidRPr="00972961">
        <w:rPr>
          <w:rFonts w:eastAsiaTheme="minorEastAsia"/>
        </w:rPr>
        <w:t>There is an increasing body of research on the health disparities between women and men and the impacts of gender bias in health care and data.</w:t>
      </w:r>
      <w:r w:rsidR="005D22FF" w:rsidRPr="00972961">
        <w:rPr>
          <w:rStyle w:val="EndnoteReference"/>
          <w:rFonts w:eastAsiaTheme="minorEastAsia"/>
        </w:rPr>
        <w:endnoteReference w:id="47"/>
      </w:r>
      <w:r w:rsidR="005D22FF" w:rsidRPr="00972961">
        <w:rPr>
          <w:rFonts w:eastAsiaTheme="minorEastAsia"/>
        </w:rPr>
        <w:t xml:space="preserve"> </w:t>
      </w:r>
      <w:r w:rsidRPr="00972961">
        <w:rPr>
          <w:rFonts w:eastAsiaTheme="minorEastAsia"/>
        </w:rPr>
        <w:t>This includes misdiagnosis, delayed diagnosis and under</w:t>
      </w:r>
      <w:r w:rsidR="008644B4" w:rsidRPr="00972961">
        <w:rPr>
          <w:rFonts w:eastAsiaTheme="minorEastAsia"/>
        </w:rPr>
        <w:noBreakHyphen/>
      </w:r>
      <w:r w:rsidRPr="00972961">
        <w:rPr>
          <w:rFonts w:eastAsiaTheme="minorEastAsia"/>
        </w:rPr>
        <w:t xml:space="preserve">diagnosis of some diseases and chronic conditions for women and girls. </w:t>
      </w:r>
      <w:r w:rsidRPr="00972961">
        <w:rPr>
          <w:szCs w:val="19"/>
          <w:lang w:eastAsia="en-US"/>
        </w:rPr>
        <w:t xml:space="preserve">For example, women and girls are more likely to experience delayed diagnosis across a wide range of conditions and diseases, including but not limited to cardiovascular disease, ADHD, autism, and endometriosis. </w:t>
      </w:r>
      <w:r w:rsidRPr="00972961">
        <w:t xml:space="preserve">We also know that certain population groups experience worse health care and health outcomes than the general female population. </w:t>
      </w:r>
    </w:p>
    <w:p w14:paraId="2EABB126" w14:textId="0C466451" w:rsidR="001760B5" w:rsidRPr="00972961" w:rsidRDefault="001760B5" w:rsidP="006D2666">
      <w:r w:rsidRPr="00972961">
        <w:t xml:space="preserve">First Nations women experience poorer health outcomes across many areas compared to </w:t>
      </w:r>
      <w:r w:rsidR="00FA6B30" w:rsidRPr="00972961">
        <w:t>other Australian</w:t>
      </w:r>
      <w:r w:rsidRPr="00972961">
        <w:t xml:space="preserve"> women. This includes suicide rates, incidences of chronic conditions, sexual health, maternal health and hospitalisations. The impacts of intergenerational trauma, systemic racism and a lack of cultural safety remain significant barriers to health system access for First Nations women. Wider determinants of health, such as employment and housing adequacy, are also more likely to affect First Nations people. </w:t>
      </w:r>
    </w:p>
    <w:p w14:paraId="0BB7DB0C" w14:textId="66ED2CA0" w:rsidR="001760B5" w:rsidRPr="00972961" w:rsidRDefault="001760B5" w:rsidP="006D2666">
      <w:r w:rsidRPr="00972961">
        <w:t xml:space="preserve">Funding to strengthen the Aboriginal Community Controlled Health </w:t>
      </w:r>
      <w:r w:rsidR="00291796" w:rsidRPr="00972961">
        <w:t>s</w:t>
      </w:r>
      <w:r w:rsidRPr="00972961">
        <w:t xml:space="preserve">ector and support prevention and treatment of chronic disease will help support strong health outcomes for First Nations women. In addition, the Government is continuing to deliver the investment of $22.5 million over </w:t>
      </w:r>
      <w:r w:rsidR="00554F25" w:rsidRPr="00972961">
        <w:t>3</w:t>
      </w:r>
      <w:r w:rsidRPr="00972961">
        <w:t xml:space="preserve"> years (202</w:t>
      </w:r>
      <w:r w:rsidRPr="00972961">
        <w:rPr>
          <w:rFonts w:eastAsia="Segoe UI"/>
        </w:rPr>
        <w:t>2–</w:t>
      </w:r>
      <w:r w:rsidRPr="00972961">
        <w:t>23 to 24</w:t>
      </w:r>
      <w:r w:rsidR="00E65C4E" w:rsidRPr="00972961">
        <w:t>–</w:t>
      </w:r>
      <w:r w:rsidRPr="00972961">
        <w:t>25) to build a dedicated Birthing on Country Centre of Excellence in Nowra, New South Wales to ensure First Nations babies are born healthy and strong in a culturally safe environment. Birthing on Country returns maternity services to First Nations communities and enables self</w:t>
      </w:r>
      <w:r w:rsidR="008644B4" w:rsidRPr="00972961">
        <w:noBreakHyphen/>
      </w:r>
      <w:r w:rsidRPr="00972961">
        <w:t>determination, connection to family, culture and community throughout pregnancy and birth.</w:t>
      </w:r>
    </w:p>
    <w:p w14:paraId="275AFF7A" w14:textId="3E55C4AD" w:rsidR="001760B5" w:rsidRPr="00972961" w:rsidRDefault="001760B5" w:rsidP="00EC67A3">
      <w:pPr>
        <w:spacing w:before="120" w:after="120" w:line="240" w:lineRule="auto"/>
      </w:pPr>
      <w:r w:rsidRPr="00972961">
        <w:t>In 2020–21, 17</w:t>
      </w:r>
      <w:r w:rsidR="006B3333" w:rsidRPr="00972961">
        <w:t> per cent</w:t>
      </w:r>
      <w:r w:rsidRPr="00972961">
        <w:t xml:space="preserve"> of clients seeking </w:t>
      </w:r>
      <w:r w:rsidR="0031264B" w:rsidRPr="00972961">
        <w:t>a</w:t>
      </w:r>
      <w:r w:rsidRPr="00972961">
        <w:t xml:space="preserve">lcohol and </w:t>
      </w:r>
      <w:r w:rsidR="0031264B" w:rsidRPr="00972961">
        <w:t>o</w:t>
      </w:r>
      <w:r w:rsidRPr="00972961">
        <w:t xml:space="preserve">ther </w:t>
      </w:r>
      <w:r w:rsidR="0031264B" w:rsidRPr="00972961">
        <w:t>d</w:t>
      </w:r>
      <w:r w:rsidRPr="00972961">
        <w:t xml:space="preserve">rug treatment services aged 10 and over were First Nations people. </w:t>
      </w:r>
      <w:r w:rsidR="00E36991" w:rsidRPr="00972961">
        <w:t xml:space="preserve">First Nations </w:t>
      </w:r>
      <w:r w:rsidR="00B40956" w:rsidRPr="00972961">
        <w:t xml:space="preserve">Australians were nearly </w:t>
      </w:r>
      <w:r w:rsidR="00BE5FB8" w:rsidRPr="00972961">
        <w:t>7</w:t>
      </w:r>
      <w:r w:rsidR="00B40956" w:rsidRPr="00972961">
        <w:t xml:space="preserve"> times </w:t>
      </w:r>
      <w:r w:rsidR="0031264B" w:rsidRPr="00972961">
        <w:t>more</w:t>
      </w:r>
      <w:r w:rsidR="00B40956" w:rsidRPr="00972961">
        <w:t xml:space="preserve"> likely to receive treatment for alcohol or drug use as </w:t>
      </w:r>
      <w:r w:rsidR="00D27807" w:rsidRPr="00972961">
        <w:t xml:space="preserve">other </w:t>
      </w:r>
      <w:r w:rsidR="00B40956" w:rsidRPr="00972961">
        <w:t>Australians after adjusting for differences in age</w:t>
      </w:r>
      <w:r w:rsidR="00703DB6" w:rsidRPr="00972961">
        <w:t xml:space="preserve"> </w:t>
      </w:r>
      <w:r w:rsidR="00B40956" w:rsidRPr="00972961">
        <w:t>structure.</w:t>
      </w:r>
    </w:p>
    <w:p w14:paraId="6907B3EC" w14:textId="4C420FFB" w:rsidR="001760B5" w:rsidRPr="00972961" w:rsidRDefault="001760B5" w:rsidP="00EC67A3">
      <w:pPr>
        <w:spacing w:before="120" w:after="120" w:line="240" w:lineRule="auto"/>
        <w:rPr>
          <w:rFonts w:ascii="Calibri" w:hAnsi="Calibri"/>
          <w:sz w:val="22"/>
        </w:rPr>
      </w:pPr>
      <w:r w:rsidRPr="00972961">
        <w:t>The Glen for Women is a 20</w:t>
      </w:r>
      <w:r w:rsidR="008644B4" w:rsidRPr="00972961">
        <w:noBreakHyphen/>
      </w:r>
      <w:r w:rsidRPr="00972961">
        <w:t xml:space="preserve">bed residential program that provides a holistic approach to treatment, addressing the physical, emotional, spiritual, and cultural aspects of addiction. Ongoing funding to </w:t>
      </w:r>
      <w:r w:rsidR="00792279" w:rsidRPr="00972961">
        <w:t>T</w:t>
      </w:r>
      <w:r w:rsidRPr="00972961">
        <w:t>he Glen for Women will ensure continuity of critical service provision for First Nations women and enhance the Government</w:t>
      </w:r>
      <w:r w:rsidR="008644B4" w:rsidRPr="00972961">
        <w:t>’</w:t>
      </w:r>
      <w:r w:rsidRPr="00972961">
        <w:t>s commitment to the National Agreement on Closing the Gap.</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2B1B60" w:rsidRPr="00BA1758" w14:paraId="76D08E28" w14:textId="77777777">
        <w:trPr>
          <w:cantSplit/>
          <w:trHeight w:val="1568"/>
        </w:trPr>
        <w:tc>
          <w:tcPr>
            <w:tcW w:w="5000" w:type="pct"/>
            <w:shd w:val="clear" w:color="auto" w:fill="E6F2FF"/>
            <w:hideMark/>
          </w:tcPr>
          <w:p w14:paraId="1235C54A" w14:textId="5E429FCD" w:rsidR="002B1B60" w:rsidRPr="00972961" w:rsidRDefault="002B1B60">
            <w:pPr>
              <w:pStyle w:val="BoxHeading"/>
              <w:rPr>
                <w:rFonts w:ascii="Book Antiqua" w:eastAsia="Book Antiqua" w:hAnsi="Book Antiqua"/>
                <w:b w:val="0"/>
                <w:sz w:val="19"/>
              </w:rPr>
            </w:pPr>
            <w:r w:rsidRPr="00972961">
              <w:lastRenderedPageBreak/>
              <w:t>Budget highlight</w:t>
            </w:r>
            <w:r w:rsidR="004965B8" w:rsidRPr="00972961">
              <w:t>s</w:t>
            </w:r>
            <w:r w:rsidRPr="00972961">
              <w:t xml:space="preserve">: </w:t>
            </w:r>
            <w:r w:rsidR="00C32788">
              <w:t>Extending alcohol and drug programs</w:t>
            </w:r>
            <w:r w:rsidRPr="00972961">
              <w:t xml:space="preserve"> </w:t>
            </w:r>
          </w:p>
          <w:p w14:paraId="33DE6B8B" w14:textId="1A511769" w:rsidR="002B1B60" w:rsidRPr="00BA1758" w:rsidRDefault="007D664F" w:rsidP="00043D61">
            <w:pPr>
              <w:pStyle w:val="BoxText"/>
              <w:rPr>
                <w:rFonts w:eastAsia="Book Antiqua"/>
              </w:rPr>
            </w:pPr>
            <w:r w:rsidRPr="00972961">
              <w:rPr>
                <w:rFonts w:eastAsia="Book Antiqua"/>
              </w:rPr>
              <w:t>The Government is improving health outcomes through extending existing alcohol and drug programs in the community, including $</w:t>
            </w:r>
            <w:r w:rsidR="00E74275" w:rsidRPr="00972961">
              <w:rPr>
                <w:rFonts w:eastAsia="Book Antiqua"/>
              </w:rPr>
              <w:t>3.5</w:t>
            </w:r>
            <w:r w:rsidRPr="00972961">
              <w:rPr>
                <w:rFonts w:eastAsia="Book Antiqua"/>
              </w:rPr>
              <w:t xml:space="preserve"> million to </w:t>
            </w:r>
            <w:r w:rsidR="00A2767F" w:rsidRPr="00972961">
              <w:rPr>
                <w:rFonts w:eastAsia="Book Antiqua"/>
              </w:rPr>
              <w:t>T</w:t>
            </w:r>
            <w:r w:rsidRPr="00972961">
              <w:rPr>
                <w:rFonts w:eastAsia="Book Antiqua"/>
              </w:rPr>
              <w:t>he Glen for Women, which provides culturally appropriate alcohol and other drug treatment services to First Nations women.</w:t>
            </w:r>
          </w:p>
        </w:tc>
      </w:tr>
    </w:tbl>
    <w:p w14:paraId="266E0D60" w14:textId="686C3599" w:rsidR="009D77E4" w:rsidRPr="00972961" w:rsidRDefault="009D77E4" w:rsidP="00F47650">
      <w:pPr>
        <w:rPr>
          <w:rFonts w:asciiTheme="minorHAnsi" w:hAnsiTheme="minorHAnsi" w:cstheme="minorHAnsi"/>
          <w:szCs w:val="19"/>
        </w:rPr>
      </w:pPr>
      <w:r w:rsidRPr="00972961">
        <w:rPr>
          <w:rFonts w:asciiTheme="minorHAnsi" w:hAnsiTheme="minorHAnsi" w:cstheme="minorHAnsi"/>
          <w:szCs w:val="19"/>
        </w:rPr>
        <w:t>Women and girls with disabilities, and their carers, also have a higher risk of poor mental health, early onset of chronic conditions, and social and economic disadvantage compared to the general population.</w:t>
      </w:r>
    </w:p>
    <w:p w14:paraId="738A4DD1" w14:textId="2F49E95E" w:rsidR="009D77E4" w:rsidRPr="00972961" w:rsidRDefault="009D77E4" w:rsidP="00F7428D">
      <w:pPr>
        <w:rPr>
          <w:rFonts w:asciiTheme="minorHAnsi" w:hAnsiTheme="minorHAnsi"/>
          <w:szCs w:val="19"/>
        </w:rPr>
      </w:pPr>
      <w:r w:rsidRPr="00972961">
        <w:rPr>
          <w:rFonts w:asciiTheme="minorHAnsi" w:hAnsiTheme="minorHAnsi"/>
        </w:rPr>
        <w:t xml:space="preserve">The Government is committed to seeing that every woman and girl in Australia </w:t>
      </w:r>
      <w:r w:rsidR="009821AC" w:rsidRPr="00972961">
        <w:rPr>
          <w:rFonts w:asciiTheme="minorHAnsi" w:hAnsiTheme="minorHAnsi"/>
        </w:rPr>
        <w:t xml:space="preserve">has </w:t>
      </w:r>
      <w:r w:rsidRPr="00972961">
        <w:rPr>
          <w:rFonts w:asciiTheme="minorHAnsi" w:hAnsiTheme="minorHAnsi"/>
        </w:rPr>
        <w:t>access to appropriate, safe, and tailored health care and services to ensure the best health outcomes.</w:t>
      </w:r>
    </w:p>
    <w:tbl>
      <w:tblPr>
        <w:tblW w:w="5000" w:type="pct"/>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496D2D72" w14:textId="77777777">
        <w:trPr>
          <w:cantSplit/>
        </w:trPr>
        <w:tc>
          <w:tcPr>
            <w:tcW w:w="5000" w:type="pct"/>
            <w:shd w:val="clear" w:color="auto" w:fill="F2F2F2" w:themeFill="background1" w:themeFillShade="F2"/>
            <w:hideMark/>
          </w:tcPr>
          <w:p w14:paraId="196173EC" w14:textId="5B9B1B1E" w:rsidR="009D77E4" w:rsidRPr="00972961" w:rsidRDefault="009D77E4" w:rsidP="00DE521A">
            <w:pPr>
              <w:pStyle w:val="BoxHeading"/>
            </w:pPr>
            <w:r w:rsidRPr="00972961">
              <w:t xml:space="preserve">Box </w:t>
            </w:r>
            <w:r w:rsidR="00B04AC4" w:rsidRPr="00972961">
              <w:t>8</w:t>
            </w:r>
            <w:r w:rsidRPr="00972961">
              <w:t xml:space="preserve">: Addressing gender bias in the health system </w:t>
            </w:r>
          </w:p>
          <w:p w14:paraId="4AA8D12B" w14:textId="4E7E4456" w:rsidR="009D77E4" w:rsidRPr="00BA1758" w:rsidRDefault="009D77E4" w:rsidP="00DE521A">
            <w:pPr>
              <w:pStyle w:val="BoxText"/>
              <w:rPr>
                <w:rFonts w:eastAsiaTheme="minorEastAsia"/>
              </w:rPr>
            </w:pPr>
            <w:r w:rsidRPr="00972961">
              <w:rPr>
                <w:rFonts w:eastAsiaTheme="minorEastAsia"/>
              </w:rPr>
              <w:t>The Government has established the National Women</w:t>
            </w:r>
            <w:r w:rsidR="008644B4" w:rsidRPr="00972961">
              <w:rPr>
                <w:rFonts w:eastAsiaTheme="minorEastAsia"/>
              </w:rPr>
              <w:t>’</w:t>
            </w:r>
            <w:r w:rsidRPr="00972961">
              <w:rPr>
                <w:rFonts w:eastAsiaTheme="minorEastAsia"/>
              </w:rPr>
              <w:t>s Health Advisory Council (the Council), which will consider gender equity in the health system, including gender bias. The Council will advise the Government on targeted and effective healthcare options for Australian women to improve health outcomes, reduce health complications post</w:t>
            </w:r>
            <w:r w:rsidR="008644B4" w:rsidRPr="00972961">
              <w:rPr>
                <w:rFonts w:eastAsiaTheme="minorEastAsia"/>
              </w:rPr>
              <w:noBreakHyphen/>
            </w:r>
            <w:r w:rsidRPr="00972961">
              <w:rPr>
                <w:rFonts w:eastAsiaTheme="minorEastAsia"/>
              </w:rPr>
              <w:t>treatment, and invest more effectively in the nation</w:t>
            </w:r>
            <w:r w:rsidR="008644B4" w:rsidRPr="00972961">
              <w:rPr>
                <w:rFonts w:eastAsiaTheme="minorEastAsia"/>
              </w:rPr>
              <w:t>’</w:t>
            </w:r>
            <w:r w:rsidRPr="00972961">
              <w:rPr>
                <w:rFonts w:eastAsiaTheme="minorEastAsia"/>
              </w:rPr>
              <w:t>s health. The Council also supports the implementation of the Women</w:t>
            </w:r>
            <w:r w:rsidR="008644B4" w:rsidRPr="00972961">
              <w:rPr>
                <w:rFonts w:eastAsiaTheme="minorEastAsia"/>
              </w:rPr>
              <w:t>’</w:t>
            </w:r>
            <w:r w:rsidRPr="00972961">
              <w:rPr>
                <w:rFonts w:eastAsiaTheme="minorEastAsia"/>
              </w:rPr>
              <w:t xml:space="preserve">s Health Strategy. </w:t>
            </w:r>
          </w:p>
        </w:tc>
      </w:tr>
    </w:tbl>
    <w:p w14:paraId="678E654F" w14:textId="77777777" w:rsidR="00AE13C3" w:rsidRPr="00BA1758" w:rsidRDefault="00AE13C3" w:rsidP="00AE13C3">
      <w:pPr>
        <w:pStyle w:val="SingleParagraph"/>
      </w:pPr>
      <w:bookmarkStart w:id="90" w:name="_Toc132996041"/>
    </w:p>
    <w:p w14:paraId="5CD17C36" w14:textId="2496F694" w:rsidR="009D77E4" w:rsidRPr="00972961" w:rsidRDefault="009D77E4" w:rsidP="00F47650">
      <w:pPr>
        <w:pStyle w:val="Heading2"/>
      </w:pPr>
      <w:bookmarkStart w:id="91" w:name="_Toc134293333"/>
      <w:r w:rsidRPr="00972961">
        <w:t>Building the women</w:t>
      </w:r>
      <w:r w:rsidR="008644B4" w:rsidRPr="00972961">
        <w:t>’</w:t>
      </w:r>
      <w:r w:rsidRPr="00972961">
        <w:t>s health evidence base</w:t>
      </w:r>
      <w:bookmarkEnd w:id="90"/>
      <w:bookmarkEnd w:id="91"/>
      <w:r w:rsidRPr="00972961">
        <w:t xml:space="preserve"> </w:t>
      </w:r>
    </w:p>
    <w:p w14:paraId="6B970EC3" w14:textId="77F37416" w:rsidR="009D77E4" w:rsidRPr="00972961" w:rsidRDefault="00D61BB1" w:rsidP="006D2666">
      <w:pPr>
        <w:rPr>
          <w:rStyle w:val="normaltextrun"/>
          <w:rFonts w:cstheme="minorBidi"/>
        </w:rPr>
      </w:pPr>
      <w:r w:rsidRPr="00972961">
        <w:rPr>
          <w:rStyle w:val="normaltextrun"/>
          <w:rFonts w:asciiTheme="minorHAnsi" w:hAnsiTheme="minorHAnsi" w:cstheme="minorBidi"/>
        </w:rPr>
        <w:t>Women</w:t>
      </w:r>
      <w:r w:rsidR="008644B4" w:rsidRPr="00972961">
        <w:rPr>
          <w:rStyle w:val="normaltextrun"/>
          <w:rFonts w:asciiTheme="minorHAnsi" w:hAnsiTheme="minorHAnsi" w:cstheme="minorBidi"/>
        </w:rPr>
        <w:t>’</w:t>
      </w:r>
      <w:r w:rsidRPr="00972961">
        <w:rPr>
          <w:rStyle w:val="normaltextrun"/>
          <w:rFonts w:asciiTheme="minorHAnsi" w:hAnsiTheme="minorHAnsi" w:cstheme="minorBidi"/>
        </w:rPr>
        <w:t xml:space="preserve">s health needs and outcomes shift as they move through different </w:t>
      </w:r>
      <w:r w:rsidR="00175535" w:rsidRPr="00972961">
        <w:rPr>
          <w:rStyle w:val="normaltextrun"/>
          <w:rFonts w:asciiTheme="minorHAnsi" w:hAnsiTheme="minorHAnsi" w:cstheme="minorBidi"/>
        </w:rPr>
        <w:t>stages</w:t>
      </w:r>
      <w:r w:rsidRPr="00972961">
        <w:rPr>
          <w:rStyle w:val="normaltextrun"/>
          <w:rFonts w:asciiTheme="minorHAnsi" w:hAnsiTheme="minorHAnsi" w:cstheme="minorBidi"/>
        </w:rPr>
        <w:t xml:space="preserve"> of life. This affects their health priorities </w:t>
      </w:r>
      <w:r w:rsidR="00CF55FB" w:rsidRPr="00972961">
        <w:rPr>
          <w:rStyle w:val="normaltextrun"/>
          <w:rFonts w:asciiTheme="minorHAnsi" w:hAnsiTheme="minorHAnsi" w:cstheme="minorBidi"/>
        </w:rPr>
        <w:t>and</w:t>
      </w:r>
      <w:r w:rsidRPr="00972961">
        <w:rPr>
          <w:rStyle w:val="normaltextrun"/>
          <w:rFonts w:asciiTheme="minorHAnsi" w:hAnsiTheme="minorHAnsi" w:cstheme="minorBidi"/>
        </w:rPr>
        <w:t xml:space="preserve"> access to appropriate care and services</w:t>
      </w:r>
      <w:r w:rsidR="00175535" w:rsidRPr="00972961">
        <w:rPr>
          <w:rStyle w:val="normaltextrun"/>
          <w:rFonts w:asciiTheme="minorHAnsi" w:hAnsiTheme="minorHAnsi" w:cstheme="minorBidi"/>
        </w:rPr>
        <w:t>. Improving</w:t>
      </w:r>
      <w:r w:rsidR="00271C73" w:rsidRPr="00972961">
        <w:rPr>
          <w:rStyle w:val="normaltextrun"/>
          <w:rFonts w:asciiTheme="minorHAnsi" w:hAnsiTheme="minorHAnsi" w:cstheme="minorBidi"/>
        </w:rPr>
        <w:t xml:space="preserve"> the</w:t>
      </w:r>
      <w:r w:rsidR="009D77E4" w:rsidRPr="00972961">
        <w:rPr>
          <w:rStyle w:val="normaltextrun"/>
          <w:rFonts w:asciiTheme="minorHAnsi" w:hAnsiTheme="minorHAnsi" w:cstheme="minorBidi"/>
        </w:rPr>
        <w:t xml:space="preserve"> evidence base, including gender</w:t>
      </w:r>
      <w:r w:rsidR="00435896" w:rsidRPr="00972961">
        <w:rPr>
          <w:rStyle w:val="normaltextrun"/>
          <w:rFonts w:asciiTheme="minorHAnsi" w:hAnsiTheme="minorHAnsi" w:cstheme="minorBidi"/>
        </w:rPr>
        <w:t>-</w:t>
      </w:r>
      <w:r w:rsidR="009D77E4" w:rsidRPr="00972961">
        <w:rPr>
          <w:rStyle w:val="normaltextrun"/>
          <w:rFonts w:asciiTheme="minorHAnsi" w:hAnsiTheme="minorHAnsi" w:cstheme="minorBidi"/>
        </w:rPr>
        <w:t xml:space="preserve">disaggregated health data on the diverse health needs and risks across lifespans, is required to ensure appropriate and accessible health services and timely identification of preventive health interventions. </w:t>
      </w:r>
    </w:p>
    <w:p w14:paraId="1D1E454E" w14:textId="4FC79A4B" w:rsidR="009D77E4" w:rsidRPr="00972961" w:rsidRDefault="009D77E4" w:rsidP="006D2666">
      <w:pPr>
        <w:rPr>
          <w:rStyle w:val="normaltextrun"/>
          <w:rFonts w:cstheme="minorHAnsi"/>
        </w:rPr>
      </w:pPr>
      <w:r w:rsidRPr="00972961">
        <w:rPr>
          <w:rStyle w:val="normaltextrun"/>
          <w:rFonts w:cstheme="minorHAnsi"/>
        </w:rPr>
        <w:t>The Government provides funding for health and medical research, including research on diseases or issues relevant to women</w:t>
      </w:r>
      <w:r w:rsidR="008644B4" w:rsidRPr="00972961">
        <w:rPr>
          <w:rStyle w:val="normaltextrun"/>
          <w:rFonts w:cstheme="minorHAnsi"/>
        </w:rPr>
        <w:t>’</w:t>
      </w:r>
      <w:r w:rsidRPr="00972961">
        <w:rPr>
          <w:rStyle w:val="normaltextrun"/>
          <w:rFonts w:cstheme="minorHAnsi"/>
        </w:rPr>
        <w:t xml:space="preserve">s health, through the National Health and Medical Research Council (NHMRC) and the Medical Research Future Fund (MRFF). </w:t>
      </w:r>
      <w:r w:rsidRPr="00972961">
        <w:t>NHMRC and the Department of Health and Aged Care (responsible for the implementation of the MRFF) are developing a Statement on sex and gender in health and medical research, reflecting a joint commitment by funders to improve the integration of sex and gender considerations in health and medical research.</w:t>
      </w:r>
      <w:r w:rsidRPr="00972961">
        <w:rPr>
          <w:rStyle w:val="normaltextrun"/>
          <w:rFonts w:cstheme="minorHAnsi"/>
        </w:rPr>
        <w:t xml:space="preserve"> The Statement seeks to improve health outcomes by promoting greater </w:t>
      </w:r>
      <w:r w:rsidR="00A96BD5" w:rsidRPr="00972961">
        <w:rPr>
          <w:rStyle w:val="normaltextrun"/>
          <w:rFonts w:cstheme="minorHAnsi"/>
        </w:rPr>
        <w:t>diversity</w:t>
      </w:r>
      <w:r w:rsidRPr="00972961">
        <w:rPr>
          <w:rStyle w:val="normaltextrun"/>
          <w:rFonts w:cstheme="minorHAnsi"/>
        </w:rPr>
        <w:t xml:space="preserve"> in research</w:t>
      </w:r>
      <w:r w:rsidR="00375E10" w:rsidRPr="00972961">
        <w:rPr>
          <w:rStyle w:val="normaltextrun"/>
          <w:rFonts w:cstheme="minorHAnsi"/>
        </w:rPr>
        <w:t>,</w:t>
      </w:r>
      <w:r w:rsidRPr="00972961">
        <w:rPr>
          <w:rStyle w:val="normaltextrun"/>
          <w:rFonts w:cstheme="minorHAnsi"/>
        </w:rPr>
        <w:t xml:space="preserve"> more analysis and reporting of sex and gender </w:t>
      </w:r>
      <w:r w:rsidRPr="00972961">
        <w:rPr>
          <w:rStyle w:val="normaltextrun"/>
          <w:rFonts w:cstheme="minorHAnsi"/>
        </w:rPr>
        <w:lastRenderedPageBreak/>
        <w:t>considerations in research</w:t>
      </w:r>
      <w:r w:rsidR="00375E10" w:rsidRPr="00972961">
        <w:rPr>
          <w:rStyle w:val="normaltextrun"/>
          <w:rFonts w:cstheme="minorHAnsi"/>
        </w:rPr>
        <w:t>,</w:t>
      </w:r>
      <w:r w:rsidRPr="00972961">
        <w:rPr>
          <w:rStyle w:val="normaltextrun"/>
          <w:rFonts w:cstheme="minorHAnsi"/>
        </w:rPr>
        <w:t xml:space="preserve"> and greater consideration of inclusive, appropriate, and targeted implementation of research.</w:t>
      </w:r>
      <w:r w:rsidRPr="00972961">
        <w:rPr>
          <w:rStyle w:val="normaltextrun"/>
          <w:rFonts w:ascii="Times New Roman" w:hAnsi="Times New Roman"/>
        </w:rPr>
        <w:t> </w:t>
      </w:r>
    </w:p>
    <w:p w14:paraId="2D557B8F" w14:textId="21D9ECFA" w:rsidR="009D77E4" w:rsidRPr="00972961" w:rsidRDefault="009D77E4" w:rsidP="006D2666">
      <w:pPr>
        <w:rPr>
          <w:rStyle w:val="normaltextrun"/>
          <w:rFonts w:cstheme="minorHAnsi"/>
        </w:rPr>
      </w:pPr>
      <w:r w:rsidRPr="00972961">
        <w:rPr>
          <w:rStyle w:val="normaltextrun"/>
          <w:rFonts w:cstheme="minorHAnsi"/>
        </w:rPr>
        <w:t>Between 2015 and 2022, the NHMRC awarded $734.4 million for 737 new grants with a focus on women</w:t>
      </w:r>
      <w:r w:rsidR="008644B4" w:rsidRPr="00972961">
        <w:rPr>
          <w:rStyle w:val="normaltextrun"/>
          <w:rFonts w:cstheme="minorHAnsi"/>
        </w:rPr>
        <w:t>’</w:t>
      </w:r>
      <w:r w:rsidRPr="00972961">
        <w:rPr>
          <w:rStyle w:val="normaltextrun"/>
          <w:rFonts w:cstheme="minorHAnsi"/>
        </w:rPr>
        <w:t>s health. These grants cover a broad range of research relevant to women</w:t>
      </w:r>
      <w:r w:rsidR="008644B4" w:rsidRPr="00972961">
        <w:rPr>
          <w:rStyle w:val="normaltextrun"/>
          <w:rFonts w:cstheme="minorHAnsi"/>
        </w:rPr>
        <w:t>’</w:t>
      </w:r>
      <w:r w:rsidRPr="00972961">
        <w:rPr>
          <w:rStyle w:val="normaltextrun"/>
          <w:rFonts w:cstheme="minorHAnsi"/>
        </w:rPr>
        <w:t>s health, from discovery science through to clinical research, health services and public health research.</w:t>
      </w:r>
    </w:p>
    <w:p w14:paraId="4371D598" w14:textId="5B88C4E4" w:rsidR="009D77E4" w:rsidRPr="00972961" w:rsidRDefault="009D77E4" w:rsidP="00DE521A">
      <w:pPr>
        <w:rPr>
          <w:rFonts w:eastAsiaTheme="minorEastAsia"/>
        </w:rPr>
      </w:pPr>
      <w:r w:rsidRPr="00972961">
        <w:rPr>
          <w:rStyle w:val="normaltextrun"/>
          <w:rFonts w:asciiTheme="minorHAnsi" w:hAnsiTheme="minorHAnsi"/>
          <w:szCs w:val="19"/>
        </w:rPr>
        <w:t>Over the same period, the Government provided $196.4 million for 92 grants with a focus on women</w:t>
      </w:r>
      <w:r w:rsidR="008644B4" w:rsidRPr="00972961">
        <w:rPr>
          <w:rStyle w:val="normaltextrun"/>
          <w:rFonts w:asciiTheme="minorHAnsi" w:hAnsiTheme="minorHAnsi"/>
          <w:szCs w:val="19"/>
        </w:rPr>
        <w:t>’</w:t>
      </w:r>
      <w:r w:rsidRPr="00972961">
        <w:rPr>
          <w:rStyle w:val="normaltextrun"/>
          <w:rFonts w:asciiTheme="minorHAnsi" w:hAnsiTheme="minorHAnsi"/>
          <w:szCs w:val="19"/>
        </w:rPr>
        <w:t>s health research through the MRFF. This constitutes 8.4</w:t>
      </w:r>
      <w:r w:rsidR="006B3333" w:rsidRPr="00972961">
        <w:rPr>
          <w:rStyle w:val="normaltextrun"/>
          <w:rFonts w:asciiTheme="minorHAnsi" w:hAnsiTheme="minorHAnsi"/>
          <w:szCs w:val="19"/>
        </w:rPr>
        <w:t> per cent</w:t>
      </w:r>
      <w:r w:rsidRPr="00972961">
        <w:rPr>
          <w:rStyle w:val="normaltextrun"/>
          <w:rFonts w:asciiTheme="minorHAnsi" w:hAnsiTheme="minorHAnsi"/>
          <w:szCs w:val="19"/>
        </w:rPr>
        <w:t xml:space="preserve"> of the total number of MRFF grants (1</w:t>
      </w:r>
      <w:r w:rsidR="00861783" w:rsidRPr="00972961">
        <w:rPr>
          <w:rStyle w:val="normaltextrun"/>
          <w:rFonts w:asciiTheme="minorHAnsi" w:hAnsiTheme="minorHAnsi"/>
          <w:szCs w:val="19"/>
        </w:rPr>
        <w:t>,</w:t>
      </w:r>
      <w:r w:rsidRPr="00972961">
        <w:rPr>
          <w:rStyle w:val="normaltextrun"/>
          <w:rFonts w:asciiTheme="minorHAnsi" w:hAnsiTheme="minorHAnsi"/>
          <w:szCs w:val="19"/>
        </w:rPr>
        <w:t>100) and 7.4</w:t>
      </w:r>
      <w:r w:rsidR="006B3333" w:rsidRPr="00972961">
        <w:rPr>
          <w:rStyle w:val="normaltextrun"/>
          <w:rFonts w:asciiTheme="minorHAnsi" w:hAnsiTheme="minorHAnsi"/>
          <w:szCs w:val="19"/>
        </w:rPr>
        <w:t> per cent</w:t>
      </w:r>
      <w:r w:rsidRPr="00972961">
        <w:rPr>
          <w:rStyle w:val="normaltextrun"/>
          <w:rFonts w:asciiTheme="minorHAnsi" w:hAnsiTheme="minorHAnsi"/>
          <w:szCs w:val="19"/>
        </w:rPr>
        <w:t xml:space="preserve"> of the total value awarded ($2.7 billion) to date. </w:t>
      </w:r>
    </w:p>
    <w:p w14:paraId="011C0E5A" w14:textId="37770C4F" w:rsidR="009D77E4" w:rsidRPr="00972961" w:rsidRDefault="009D77E4" w:rsidP="00DE521A">
      <w:pPr>
        <w:rPr>
          <w:rFonts w:eastAsiaTheme="minorEastAsia"/>
        </w:rPr>
      </w:pPr>
      <w:r w:rsidRPr="00972961">
        <w:rPr>
          <w:rFonts w:eastAsiaTheme="minorEastAsia"/>
        </w:rPr>
        <w:t>MRFF investments in research that addresses issues impacting women</w:t>
      </w:r>
      <w:r w:rsidR="008644B4" w:rsidRPr="00972961">
        <w:rPr>
          <w:rFonts w:eastAsiaTheme="minorEastAsia"/>
        </w:rPr>
        <w:t>’</w:t>
      </w:r>
      <w:r w:rsidRPr="00972961">
        <w:rPr>
          <w:rFonts w:eastAsiaTheme="minorEastAsia"/>
        </w:rPr>
        <w:t>s health will continue through the second 10</w:t>
      </w:r>
      <w:r w:rsidR="008644B4" w:rsidRPr="00972961">
        <w:rPr>
          <w:rFonts w:eastAsiaTheme="minorEastAsia"/>
        </w:rPr>
        <w:noBreakHyphen/>
      </w:r>
      <w:r w:rsidRPr="00972961">
        <w:rPr>
          <w:rFonts w:eastAsiaTheme="minorEastAsia"/>
        </w:rPr>
        <w:t>year Investment Plan. In particular, the MRFF</w:t>
      </w:r>
      <w:r w:rsidR="008644B4" w:rsidRPr="00972961">
        <w:rPr>
          <w:rFonts w:eastAsiaTheme="minorEastAsia"/>
        </w:rPr>
        <w:t>’</w:t>
      </w:r>
      <w:r w:rsidRPr="00972961">
        <w:rPr>
          <w:rFonts w:eastAsiaTheme="minorEastAsia"/>
        </w:rPr>
        <w:t xml:space="preserve">s Preventive and Public Health Research Initiative will provide $75 million over 10 years for research focused on improving maternal and early childhood outcomes, including those for vulnerable populations. </w:t>
      </w:r>
    </w:p>
    <w:tbl>
      <w:tblPr>
        <w:tblW w:w="5000" w:type="pct"/>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5338764A" w14:textId="77777777">
        <w:trPr>
          <w:cantSplit/>
        </w:trPr>
        <w:tc>
          <w:tcPr>
            <w:tcW w:w="5000" w:type="pct"/>
            <w:shd w:val="clear" w:color="auto" w:fill="F2F2F2" w:themeFill="background1" w:themeFillShade="F2"/>
            <w:hideMark/>
          </w:tcPr>
          <w:p w14:paraId="2C5F35EA" w14:textId="61376127" w:rsidR="009D77E4" w:rsidRPr="00972961" w:rsidRDefault="009D77E4" w:rsidP="002E5BBB">
            <w:pPr>
              <w:pStyle w:val="BoxHeading"/>
            </w:pPr>
            <w:r w:rsidRPr="00972961">
              <w:lastRenderedPageBreak/>
              <w:t xml:space="preserve">Box </w:t>
            </w:r>
            <w:r w:rsidR="00B04AC4" w:rsidRPr="00972961">
              <w:t>9</w:t>
            </w:r>
            <w:r w:rsidRPr="00972961">
              <w:t>: Australian Longitudinal Study on Women</w:t>
            </w:r>
            <w:r w:rsidR="008644B4" w:rsidRPr="00972961">
              <w:t>’</w:t>
            </w:r>
            <w:r w:rsidRPr="00972961">
              <w:t xml:space="preserve">s Health </w:t>
            </w:r>
          </w:p>
          <w:p w14:paraId="5BA413B8" w14:textId="7F3DB671" w:rsidR="009D77E4" w:rsidRPr="00972961" w:rsidRDefault="009D77E4" w:rsidP="00043D61">
            <w:pPr>
              <w:pStyle w:val="BoxText"/>
            </w:pPr>
            <w:r w:rsidRPr="00972961">
              <w:t>The Australian Longitudinal Study on Women</w:t>
            </w:r>
            <w:r w:rsidR="008644B4" w:rsidRPr="00972961">
              <w:t>’</w:t>
            </w:r>
            <w:r w:rsidRPr="00972961">
              <w:t>s Health is a national population</w:t>
            </w:r>
            <w:r w:rsidR="00D96136" w:rsidRPr="00972961">
              <w:noBreakHyphen/>
            </w:r>
            <w:r w:rsidRPr="00972961">
              <w:t>based study that has been running for 27 years and explores factors that influence health across the lifespan of over 57,000 women in 4 age cohorts. This study provides insights into a wide range of health behaviours and outcomes, including contraception preferences, health experiences during COVID</w:t>
            </w:r>
            <w:r w:rsidR="008644B4" w:rsidRPr="00972961">
              <w:noBreakHyphen/>
            </w:r>
            <w:r w:rsidRPr="00972961">
              <w:t>19, menopause, chronic conditions, ageing and health service use.</w:t>
            </w:r>
          </w:p>
          <w:p w14:paraId="40956AA6" w14:textId="5BA11FF0" w:rsidR="009D77E4" w:rsidRPr="00972961" w:rsidRDefault="00E71E14" w:rsidP="007121B2">
            <w:pPr>
              <w:pStyle w:val="BoxText"/>
              <w:rPr>
                <w:rStyle w:val="normaltextrun"/>
                <w:rFonts w:asciiTheme="minorHAnsi" w:hAnsiTheme="minorHAnsi" w:cstheme="minorHAnsi"/>
                <w:szCs w:val="19"/>
              </w:rPr>
            </w:pPr>
            <w:r>
              <w:t>Key f</w:t>
            </w:r>
            <w:r w:rsidR="009D77E4" w:rsidRPr="00972961">
              <w:t>indings from the Australian Longitudinal Study on Women</w:t>
            </w:r>
            <w:r w:rsidR="008644B4" w:rsidRPr="00972961">
              <w:t>’</w:t>
            </w:r>
            <w:r w:rsidR="009D77E4" w:rsidRPr="00972961">
              <w:t>s Health</w:t>
            </w:r>
            <w:r>
              <w:t xml:space="preserve"> can be found below:</w:t>
            </w:r>
          </w:p>
          <w:tbl>
            <w:tblPr>
              <w:tblStyle w:val="TableGrid1"/>
              <w:tblW w:w="4961" w:type="pct"/>
              <w:tblBorders>
                <w:top w:val="single" w:sz="48" w:space="0" w:color="FFFFFF" w:themeColor="background1"/>
                <w:left w:val="none" w:sz="0" w:space="0" w:color="auto"/>
                <w:bottom w:val="single" w:sz="48" w:space="0" w:color="FFFFFF" w:themeColor="background1"/>
                <w:right w:val="none" w:sz="0" w:space="0" w:color="auto"/>
                <w:insideH w:val="single" w:sz="48" w:space="0" w:color="FFFFFF" w:themeColor="background1"/>
                <w:insideV w:val="single" w:sz="48" w:space="0" w:color="FFFFFF" w:themeColor="background1"/>
              </w:tblBorders>
              <w:shd w:val="clear" w:color="auto" w:fill="002A54" w:themeFill="text2"/>
              <w:tblCellMar>
                <w:top w:w="340" w:type="dxa"/>
                <w:left w:w="113" w:type="dxa"/>
                <w:bottom w:w="340" w:type="dxa"/>
                <w:right w:w="113" w:type="dxa"/>
              </w:tblCellMar>
              <w:tblLook w:val="0600" w:firstRow="0" w:lastRow="0" w:firstColumn="0" w:lastColumn="0" w:noHBand="1" w:noVBand="1"/>
            </w:tblPr>
            <w:tblGrid>
              <w:gridCol w:w="3543"/>
              <w:gridCol w:w="3543"/>
            </w:tblGrid>
            <w:tr w:rsidR="009D77E4" w:rsidRPr="00677954" w14:paraId="4C1FA13B" w14:textId="77777777" w:rsidTr="007A5C74">
              <w:trPr>
                <w:trHeight w:val="1015"/>
              </w:trPr>
              <w:tc>
                <w:tcPr>
                  <w:tcW w:w="3543" w:type="dxa"/>
                  <w:tcBorders>
                    <w:top w:val="single" w:sz="48" w:space="0" w:color="F2F2F2"/>
                    <w:bottom w:val="single" w:sz="48" w:space="0" w:color="F2F2F2"/>
                    <w:right w:val="single" w:sz="48" w:space="0" w:color="F2F2F2"/>
                  </w:tcBorders>
                  <w:shd w:val="clear" w:color="auto" w:fill="002A54" w:themeFill="text2"/>
                  <w:vAlign w:val="center"/>
                </w:tcPr>
                <w:p w14:paraId="3F293A92" w14:textId="77777777" w:rsidR="009D77E4" w:rsidRPr="007E51C1" w:rsidRDefault="009D77E4" w:rsidP="007121B2">
                  <w:pPr>
                    <w:pStyle w:val="Boxtext-whitecentred"/>
                    <w:rPr>
                      <w:color w:val="00FFFF"/>
                      <w:highlight w:val="darkGreen"/>
                    </w:rPr>
                  </w:pPr>
                  <w:r w:rsidRPr="00972961">
                    <w:rPr>
                      <w:color w:val="auto"/>
                    </w:rPr>
                    <w:t>1 in 5 women aged in their 20s who spoke a language other than English at home did not know how to access cervical screening</w:t>
                  </w:r>
                </w:p>
              </w:tc>
              <w:tc>
                <w:tcPr>
                  <w:tcW w:w="3543" w:type="dxa"/>
                  <w:tcBorders>
                    <w:top w:val="single" w:sz="48" w:space="0" w:color="F2F2F2"/>
                    <w:left w:val="single" w:sz="48" w:space="0" w:color="F2F2F2"/>
                    <w:bottom w:val="single" w:sz="48" w:space="0" w:color="F2F2F2"/>
                  </w:tcBorders>
                  <w:shd w:val="clear" w:color="auto" w:fill="002A54" w:themeFill="text2"/>
                  <w:vAlign w:val="center"/>
                </w:tcPr>
                <w:p w14:paraId="2BB8CBD5" w14:textId="77777777" w:rsidR="009D77E4" w:rsidRPr="00972961" w:rsidRDefault="009D77E4" w:rsidP="006119A6">
                  <w:pPr>
                    <w:pStyle w:val="Boxtext-whitecentred"/>
                    <w:rPr>
                      <w:color w:val="auto"/>
                    </w:rPr>
                  </w:pPr>
                  <w:r w:rsidRPr="00972961">
                    <w:rPr>
                      <w:color w:val="auto"/>
                    </w:rPr>
                    <w:t>Proportion of women</w:t>
                  </w:r>
                  <w:r w:rsidR="006119A6" w:rsidRPr="00972961">
                    <w:rPr>
                      <w:color w:val="auto"/>
                      <w:vertAlign w:val="superscript"/>
                    </w:rPr>
                    <w:t>a</w:t>
                  </w:r>
                  <w:r w:rsidR="00AD029D" w:rsidRPr="00972961">
                    <w:rPr>
                      <w:color w:val="auto"/>
                      <w:vertAlign w:val="superscript"/>
                    </w:rPr>
                    <w:t>)</w:t>
                  </w:r>
                  <w:r w:rsidRPr="00972961">
                    <w:rPr>
                      <w:color w:val="auto"/>
                    </w:rPr>
                    <w:t xml:space="preserve"> who rated their access to a female GP as fair or poor:</w:t>
                  </w:r>
                </w:p>
                <w:p w14:paraId="6B706738" w14:textId="77777777" w:rsidR="009D77E4" w:rsidRPr="00972961" w:rsidRDefault="009D77E4" w:rsidP="007121B2">
                  <w:pPr>
                    <w:pStyle w:val="Boxtext-whitecentred"/>
                    <w:rPr>
                      <w:color w:val="auto"/>
                    </w:rPr>
                  </w:pPr>
                  <w:r w:rsidRPr="00972961">
                    <w:rPr>
                      <w:color w:val="auto"/>
                    </w:rPr>
                    <w:t>Rural or remote: 1 in 3 women</w:t>
                  </w:r>
                </w:p>
                <w:p w14:paraId="5234BC10" w14:textId="77777777" w:rsidR="009D77E4" w:rsidRPr="00972961" w:rsidRDefault="009D77E4" w:rsidP="007121B2">
                  <w:pPr>
                    <w:pStyle w:val="Boxtext-whitecentred"/>
                    <w:rPr>
                      <w:color w:val="auto"/>
                    </w:rPr>
                  </w:pPr>
                  <w:r w:rsidRPr="00972961">
                    <w:rPr>
                      <w:color w:val="auto"/>
                    </w:rPr>
                    <w:t>Major cities: 1 in 10 women</w:t>
                  </w:r>
                </w:p>
              </w:tc>
            </w:tr>
            <w:tr w:rsidR="009D77E4" w:rsidRPr="00677954" w14:paraId="5C9AAD2D" w14:textId="77777777" w:rsidTr="007A5C74">
              <w:trPr>
                <w:trHeight w:val="1015"/>
              </w:trPr>
              <w:tc>
                <w:tcPr>
                  <w:tcW w:w="3543" w:type="dxa"/>
                  <w:tcBorders>
                    <w:top w:val="single" w:sz="48" w:space="0" w:color="F2F2F2"/>
                    <w:bottom w:val="single" w:sz="48" w:space="0" w:color="F2F2F2"/>
                    <w:right w:val="single" w:sz="48" w:space="0" w:color="F2F2F2"/>
                  </w:tcBorders>
                  <w:shd w:val="clear" w:color="auto" w:fill="002A54" w:themeFill="text2"/>
                </w:tcPr>
                <w:p w14:paraId="74793217" w14:textId="1B0C4703" w:rsidR="009D77E4" w:rsidRPr="007E51C1" w:rsidRDefault="009D77E4" w:rsidP="007121B2">
                  <w:pPr>
                    <w:pStyle w:val="Boxtext-whitecentred"/>
                    <w:rPr>
                      <w:color w:val="00FFFF"/>
                      <w:highlight w:val="darkGreen"/>
                    </w:rPr>
                  </w:pPr>
                  <w:r w:rsidRPr="00972961">
                    <w:rPr>
                      <w:color w:val="auto"/>
                    </w:rPr>
                    <w:t xml:space="preserve">Women with premature, or early menopause have higher risk of cardiovascular disease than women </w:t>
                  </w:r>
                  <w:r w:rsidR="007C272B" w:rsidRPr="00972961">
                    <w:rPr>
                      <w:color w:val="auto"/>
                    </w:rPr>
                    <w:t>who go through menopause later</w:t>
                  </w:r>
                </w:p>
              </w:tc>
              <w:tc>
                <w:tcPr>
                  <w:tcW w:w="3543" w:type="dxa"/>
                  <w:tcBorders>
                    <w:top w:val="single" w:sz="48" w:space="0" w:color="F2F2F2"/>
                    <w:left w:val="single" w:sz="48" w:space="0" w:color="F2F2F2"/>
                    <w:bottom w:val="single" w:sz="48" w:space="0" w:color="F2F2F2"/>
                  </w:tcBorders>
                  <w:shd w:val="clear" w:color="auto" w:fill="002A54" w:themeFill="text2"/>
                  <w:vAlign w:val="center"/>
                </w:tcPr>
                <w:p w14:paraId="68839E81" w14:textId="77777777" w:rsidR="009D77E4" w:rsidRPr="00972961" w:rsidRDefault="009D77E4" w:rsidP="007121B2">
                  <w:pPr>
                    <w:pStyle w:val="Boxtext-whitecentred"/>
                    <w:rPr>
                      <w:color w:val="auto"/>
                    </w:rPr>
                  </w:pPr>
                  <w:r w:rsidRPr="00972961">
                    <w:rPr>
                      <w:color w:val="auto"/>
                    </w:rPr>
                    <w:t xml:space="preserve">1 in 3 women born 1973–78 </w:t>
                  </w:r>
                </w:p>
                <w:p w14:paraId="1C64A856" w14:textId="77777777" w:rsidR="009D77E4" w:rsidRPr="00972961" w:rsidRDefault="009D77E4" w:rsidP="007121B2">
                  <w:pPr>
                    <w:pStyle w:val="Boxtext-whitecentred"/>
                    <w:rPr>
                      <w:color w:val="auto"/>
                    </w:rPr>
                  </w:pPr>
                  <w:r w:rsidRPr="00972961">
                    <w:rPr>
                      <w:color w:val="auto"/>
                    </w:rPr>
                    <w:t>reported fertility issues</w:t>
                  </w:r>
                </w:p>
              </w:tc>
            </w:tr>
            <w:tr w:rsidR="009D77E4" w:rsidRPr="00677954" w14:paraId="5F628C54" w14:textId="77777777" w:rsidTr="007A5C74">
              <w:trPr>
                <w:trHeight w:val="1015"/>
              </w:trPr>
              <w:tc>
                <w:tcPr>
                  <w:tcW w:w="3543" w:type="dxa"/>
                  <w:tcBorders>
                    <w:top w:val="single" w:sz="48" w:space="0" w:color="F2F2F2"/>
                    <w:bottom w:val="single" w:sz="48" w:space="0" w:color="F2F2F2"/>
                    <w:right w:val="single" w:sz="48" w:space="0" w:color="F2F2F2"/>
                  </w:tcBorders>
                  <w:shd w:val="clear" w:color="auto" w:fill="002A54" w:themeFill="text2"/>
                  <w:vAlign w:val="center"/>
                </w:tcPr>
                <w:p w14:paraId="34F2918F" w14:textId="5047D581" w:rsidR="009D77E4" w:rsidRPr="007E51C1" w:rsidRDefault="009D77E4" w:rsidP="007121B2">
                  <w:pPr>
                    <w:pStyle w:val="Boxtext-whitecentred"/>
                    <w:rPr>
                      <w:color w:val="00FFFF"/>
                      <w:highlight w:val="darkGreen"/>
                    </w:rPr>
                  </w:pPr>
                  <w:r w:rsidRPr="00972961">
                    <w:rPr>
                      <w:color w:val="auto"/>
                    </w:rPr>
                    <w:t>Women who have experienced pregnancy loss are more likely to experience a stroke: 5.1% of women who experienced 2 or more stillbirths had a non</w:t>
                  </w:r>
                  <w:r w:rsidR="008644B4" w:rsidRPr="00972961">
                    <w:rPr>
                      <w:color w:val="auto"/>
                    </w:rPr>
                    <w:noBreakHyphen/>
                  </w:r>
                  <w:r w:rsidRPr="00972961">
                    <w:rPr>
                      <w:color w:val="auto"/>
                    </w:rPr>
                    <w:t>fatal stroke and 3.6% of women who experienced 2 or more stillbirths had a fatal stroke</w:t>
                  </w:r>
                </w:p>
              </w:tc>
              <w:tc>
                <w:tcPr>
                  <w:tcW w:w="3543" w:type="dxa"/>
                  <w:tcBorders>
                    <w:top w:val="single" w:sz="48" w:space="0" w:color="F2F2F2"/>
                    <w:left w:val="single" w:sz="48" w:space="0" w:color="F2F2F2"/>
                    <w:bottom w:val="single" w:sz="48" w:space="0" w:color="F2F2F2"/>
                  </w:tcBorders>
                  <w:shd w:val="clear" w:color="auto" w:fill="002A54" w:themeFill="text2"/>
                  <w:vAlign w:val="center"/>
                </w:tcPr>
                <w:p w14:paraId="58C6D83D" w14:textId="083A5406" w:rsidR="009D77E4" w:rsidRPr="00972961" w:rsidRDefault="009D77E4" w:rsidP="007121B2">
                  <w:pPr>
                    <w:pStyle w:val="Boxtext-whitecentred"/>
                    <w:rPr>
                      <w:color w:val="auto"/>
                    </w:rPr>
                  </w:pPr>
                  <w:r w:rsidRPr="00972961">
                    <w:rPr>
                      <w:color w:val="auto"/>
                    </w:rPr>
                    <w:t>4</w:t>
                  </w:r>
                  <w:r w:rsidR="00A2767F" w:rsidRPr="00972961">
                    <w:rPr>
                      <w:color w:val="auto"/>
                    </w:rPr>
                    <w:t>6</w:t>
                  </w:r>
                  <w:r w:rsidRPr="00972961">
                    <w:rPr>
                      <w:color w:val="auto"/>
                    </w:rPr>
                    <w:t>% of women born 1989–95 experienced a traumatic first birth</w:t>
                  </w:r>
                </w:p>
              </w:tc>
            </w:tr>
          </w:tbl>
          <w:p w14:paraId="62AE4922" w14:textId="7E014EDB" w:rsidR="009D77E4" w:rsidRPr="00BA1758" w:rsidRDefault="00A1146D">
            <w:pPr>
              <w:pStyle w:val="ChartandTableFootnoteAlpha"/>
            </w:pPr>
            <w:r w:rsidRPr="00972961">
              <w:rPr>
                <w:color w:val="auto"/>
              </w:rPr>
              <w:t>Women in their 20s and 40s.</w:t>
            </w:r>
          </w:p>
        </w:tc>
      </w:tr>
    </w:tbl>
    <w:p w14:paraId="381EE606" w14:textId="77777777" w:rsidR="009D77E4" w:rsidRPr="00BA1758" w:rsidRDefault="009D77E4" w:rsidP="00F47650"/>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A27DA4" w:rsidRPr="00BA1758" w14:paraId="60AD5A0C" w14:textId="77777777" w:rsidTr="005B5190">
        <w:trPr>
          <w:cantSplit/>
          <w:trHeight w:val="2787"/>
        </w:trPr>
        <w:tc>
          <w:tcPr>
            <w:tcW w:w="5000" w:type="pct"/>
            <w:shd w:val="clear" w:color="auto" w:fill="E6F2FF"/>
            <w:hideMark/>
          </w:tcPr>
          <w:p w14:paraId="146B58A9" w14:textId="5E00A804" w:rsidR="009D77E4" w:rsidRPr="00BA1758" w:rsidRDefault="009D77E4" w:rsidP="007121B2">
            <w:pPr>
              <w:pStyle w:val="BoxHeading"/>
              <w:rPr>
                <w:rFonts w:eastAsia="Segoe UI"/>
                <w:color w:val="000000" w:themeColor="text1"/>
              </w:rPr>
            </w:pPr>
            <w:r w:rsidRPr="00BA1758">
              <w:rPr>
                <w:color w:val="000000" w:themeColor="text1"/>
              </w:rPr>
              <w:lastRenderedPageBreak/>
              <w:t>Budget highlights:</w:t>
            </w:r>
            <w:r w:rsidR="00D45AB7">
              <w:rPr>
                <w:color w:val="000000" w:themeColor="text1"/>
              </w:rPr>
              <w:t xml:space="preserve"> </w:t>
            </w:r>
            <w:r w:rsidR="00D45AB7">
              <w:t>Support for research and data activities</w:t>
            </w:r>
            <w:r w:rsidRPr="00BA1758">
              <w:rPr>
                <w:color w:val="000000" w:themeColor="text1"/>
              </w:rPr>
              <w:t xml:space="preserve"> </w:t>
            </w:r>
          </w:p>
          <w:p w14:paraId="7AE3D31D" w14:textId="621C9808" w:rsidR="009316BB" w:rsidRPr="00972961" w:rsidRDefault="009316BB" w:rsidP="00043D61">
            <w:pPr>
              <w:pStyle w:val="BoxText"/>
            </w:pPr>
            <w:r w:rsidRPr="00972961">
              <w:rPr>
                <w:rFonts w:eastAsiaTheme="minorEastAsia"/>
              </w:rPr>
              <w:t>The Government will provide $</w:t>
            </w:r>
            <w:r w:rsidR="00E74275" w:rsidRPr="00972961">
              <w:rPr>
                <w:rFonts w:eastAsiaTheme="minorEastAsia"/>
              </w:rPr>
              <w:t>2</w:t>
            </w:r>
            <w:r w:rsidR="00DD19A7" w:rsidRPr="00972961">
              <w:rPr>
                <w:rFonts w:eastAsiaTheme="minorEastAsia"/>
              </w:rPr>
              <w:t>6.4</w:t>
            </w:r>
            <w:r w:rsidR="00E74275" w:rsidRPr="00972961">
              <w:rPr>
                <w:rFonts w:eastAsiaTheme="minorEastAsia"/>
              </w:rPr>
              <w:t xml:space="preserve"> million</w:t>
            </w:r>
            <w:r w:rsidRPr="00972961">
              <w:rPr>
                <w:rFonts w:eastAsiaTheme="minorEastAsia"/>
              </w:rPr>
              <w:t xml:space="preserve"> to extend support for research and data collection activities that support women and girls</w:t>
            </w:r>
            <w:r w:rsidR="008644B4" w:rsidRPr="00972961">
              <w:rPr>
                <w:rFonts w:eastAsiaTheme="minorEastAsia"/>
              </w:rPr>
              <w:t>’</w:t>
            </w:r>
            <w:r w:rsidRPr="00972961">
              <w:rPr>
                <w:rFonts w:eastAsiaTheme="minorEastAsia"/>
              </w:rPr>
              <w:t xml:space="preserve"> health outcomes. This includes:</w:t>
            </w:r>
          </w:p>
          <w:p w14:paraId="7535151F" w14:textId="7D8D11BF" w:rsidR="009316BB" w:rsidRPr="00972961" w:rsidRDefault="009316BB" w:rsidP="00043D61">
            <w:pPr>
              <w:pStyle w:val="BoxBullet"/>
            </w:pPr>
            <w:r w:rsidRPr="00972961">
              <w:rPr>
                <w:rFonts w:eastAsiaTheme="minorEastAsia"/>
              </w:rPr>
              <w:t>funding to continue and strengthen the Australian Longitudinal Study on Women</w:t>
            </w:r>
            <w:r w:rsidR="008644B4" w:rsidRPr="00972961">
              <w:rPr>
                <w:rFonts w:eastAsiaTheme="minorEastAsia"/>
              </w:rPr>
              <w:t>’</w:t>
            </w:r>
            <w:r w:rsidRPr="00972961">
              <w:rPr>
                <w:rFonts w:eastAsiaTheme="minorEastAsia"/>
              </w:rPr>
              <w:t xml:space="preserve">s Health (ALSWH) by establishing </w:t>
            </w:r>
            <w:r w:rsidR="00E23C10" w:rsidRPr="00972961">
              <w:rPr>
                <w:rFonts w:eastAsiaTheme="minorEastAsia"/>
              </w:rPr>
              <w:t xml:space="preserve">a </w:t>
            </w:r>
            <w:r w:rsidRPr="00972961">
              <w:rPr>
                <w:rFonts w:eastAsiaTheme="minorEastAsia"/>
              </w:rPr>
              <w:t xml:space="preserve">First Nations data access strategy and governance mechanism, increasing the diversity of participants, and expanding the collection of comprehensive maternal and perinatal data </w:t>
            </w:r>
          </w:p>
          <w:p w14:paraId="6FAD2690" w14:textId="294BF5AC" w:rsidR="009D77E4" w:rsidRPr="00BA1758" w:rsidRDefault="39384919" w:rsidP="00043D61">
            <w:pPr>
              <w:pStyle w:val="BoxBullet"/>
              <w:rPr>
                <w:color w:val="000000" w:themeColor="text1"/>
              </w:rPr>
            </w:pPr>
            <w:r w:rsidRPr="00972961">
              <w:t xml:space="preserve">support for the implementation, monitoring and evaluation of </w:t>
            </w:r>
            <w:r w:rsidRPr="00972961">
              <w:rPr>
                <w:i/>
              </w:rPr>
              <w:t>Woman</w:t>
            </w:r>
            <w:r w:rsidR="5E880B7A" w:rsidRPr="00972961">
              <w:rPr>
                <w:i/>
              </w:rPr>
              <w:t xml:space="preserve"> </w:t>
            </w:r>
            <w:r w:rsidRPr="00972961">
              <w:rPr>
                <w:i/>
              </w:rPr>
              <w:t>centred care: Strategic directions for Australian maternity services,</w:t>
            </w:r>
            <w:r w:rsidRPr="00972961">
              <w:t xml:space="preserve"> to ensure Australian maternity services are equitable, safe, </w:t>
            </w:r>
            <w:r w:rsidR="141BD23B" w:rsidRPr="00972961">
              <w:t>woman centred</w:t>
            </w:r>
            <w:r w:rsidRPr="00972961">
              <w:t>, informed and evidenced</w:t>
            </w:r>
            <w:r w:rsidR="005742FA" w:rsidRPr="00972961">
              <w:noBreakHyphen/>
            </w:r>
            <w:r w:rsidRPr="00972961">
              <w:t xml:space="preserve">based. </w:t>
            </w:r>
          </w:p>
        </w:tc>
      </w:tr>
    </w:tbl>
    <w:p w14:paraId="75646263" w14:textId="700274E9" w:rsidR="009D77E4" w:rsidRPr="00972961" w:rsidRDefault="009D77E4" w:rsidP="007121B2">
      <w:pPr>
        <w:pStyle w:val="Heading2"/>
      </w:pPr>
      <w:bookmarkStart w:id="92" w:name="_Toc134293334"/>
      <w:r w:rsidRPr="00972961">
        <w:t>Mental health</w:t>
      </w:r>
      <w:bookmarkEnd w:id="92"/>
    </w:p>
    <w:p w14:paraId="271F5C9D" w14:textId="0C8FFDEE" w:rsidR="009D77E4" w:rsidRPr="00972961" w:rsidRDefault="009D77E4" w:rsidP="007121B2">
      <w:r w:rsidRPr="00972961">
        <w:t>Mental health is essential to overall health and wellbeing, and it is well</w:t>
      </w:r>
      <w:r w:rsidR="008644B4" w:rsidRPr="00972961">
        <w:noBreakHyphen/>
      </w:r>
      <w:r w:rsidRPr="00972961">
        <w:t xml:space="preserve">recognised that poor mental health can have profound effects on social and economic outcomes. Mental health system reform will produce significant benefits, primarily from improvements to quality of life (up to $18 billion annually) and increased economic participation (up to $1.3 billion annually). </w:t>
      </w:r>
    </w:p>
    <w:p w14:paraId="7930B532" w14:textId="0B0D39D4" w:rsidR="009D77E4" w:rsidRPr="00972961" w:rsidRDefault="00F435AD" w:rsidP="007121B2">
      <w:r w:rsidRPr="00972961">
        <w:t xml:space="preserve">More than </w:t>
      </w:r>
      <w:r w:rsidR="00790CD7" w:rsidRPr="00972961">
        <w:t>2</w:t>
      </w:r>
      <w:r w:rsidRPr="00972961">
        <w:t xml:space="preserve"> in </w:t>
      </w:r>
      <w:r w:rsidR="00790CD7" w:rsidRPr="00972961">
        <w:t>5</w:t>
      </w:r>
      <w:r w:rsidRPr="00972961">
        <w:t xml:space="preserve"> Australians</w:t>
      </w:r>
      <w:r w:rsidR="00404539" w:rsidRPr="00972961">
        <w:t xml:space="preserve"> aged 16–85 years</w:t>
      </w:r>
      <w:r w:rsidRPr="00972961">
        <w:t xml:space="preserve"> (43.7</w:t>
      </w:r>
      <w:r w:rsidR="006B3333" w:rsidRPr="00972961">
        <w:t> per cent</w:t>
      </w:r>
      <w:r w:rsidRPr="00972961">
        <w:t>)</w:t>
      </w:r>
      <w:r w:rsidR="009D77E4" w:rsidRPr="00972961">
        <w:t xml:space="preserve"> have experienced a mental health disorder at some time in their life. In 2020–21, 21.4</w:t>
      </w:r>
      <w:r w:rsidR="006B3333" w:rsidRPr="00972961">
        <w:t> per cent</w:t>
      </w:r>
      <w:r w:rsidR="009D77E4" w:rsidRPr="00972961">
        <w:t xml:space="preserve"> of Australians </w:t>
      </w:r>
      <w:r w:rsidR="00404539" w:rsidRPr="00972961">
        <w:t xml:space="preserve">aged 16–85 years </w:t>
      </w:r>
      <w:r w:rsidR="009D77E4" w:rsidRPr="00972961">
        <w:t>had a mental disorder. Females are more likely to experience a 12</w:t>
      </w:r>
      <w:r w:rsidR="008644B4" w:rsidRPr="00972961">
        <w:noBreakHyphen/>
      </w:r>
      <w:r w:rsidR="009D77E4" w:rsidRPr="00972961">
        <w:t>month mental disorder than males (24.6</w:t>
      </w:r>
      <w:r w:rsidR="006B3333" w:rsidRPr="00972961">
        <w:t> per cent</w:t>
      </w:r>
      <w:r w:rsidR="009D77E4" w:rsidRPr="00972961">
        <w:t xml:space="preserve"> compared to 18.0</w:t>
      </w:r>
      <w:r w:rsidR="006B3333" w:rsidRPr="00972961">
        <w:t> per cent</w:t>
      </w:r>
      <w:r w:rsidR="009D77E4" w:rsidRPr="00972961">
        <w:t>) and have higher rates of anxiety disorder (21.0</w:t>
      </w:r>
      <w:r w:rsidR="006B3333" w:rsidRPr="00972961">
        <w:t> per cent</w:t>
      </w:r>
      <w:r w:rsidR="009D77E4" w:rsidRPr="00972961">
        <w:t xml:space="preserve"> of females compared to 12.4</w:t>
      </w:r>
      <w:r w:rsidR="006B3333" w:rsidRPr="00972961">
        <w:t> per cent</w:t>
      </w:r>
      <w:r w:rsidR="009D77E4" w:rsidRPr="00972961">
        <w:t xml:space="preserve"> of males). In 2020–21, people who identify as LGBTIQA+ were also more likely to report </w:t>
      </w:r>
      <w:r w:rsidRPr="00972961">
        <w:t>an anxiety</w:t>
      </w:r>
      <w:r w:rsidR="009D77E4" w:rsidRPr="00972961">
        <w:t xml:space="preserve"> disorder in the previous 12 months.</w:t>
      </w:r>
    </w:p>
    <w:p w14:paraId="5C408560" w14:textId="0D5FA34C" w:rsidR="009D77E4" w:rsidRPr="00972961" w:rsidRDefault="005D22FF" w:rsidP="0028279A">
      <w:r w:rsidRPr="00972961">
        <w:rPr>
          <w:rStyle w:val="null1"/>
        </w:rPr>
        <w:t xml:space="preserve">Supporting a strong, responsive and adaptable mental health workforce is critical to supporting mental health outcomes for women, girls and all Australians, particularly to meet the changing needs and expectations of increasingly diverse </w:t>
      </w:r>
      <w:r w:rsidRPr="00972961">
        <w:t>consumers and emerging challenges, noting around 82</w:t>
      </w:r>
      <w:r w:rsidR="006B3333" w:rsidRPr="00972961">
        <w:t> per cent</w:t>
      </w:r>
      <w:r w:rsidRPr="00972961">
        <w:t xml:space="preserve"> of the mental health workforce is female</w:t>
      </w:r>
      <w:r w:rsidR="003166C1" w:rsidRPr="00972961">
        <w:t>.</w:t>
      </w:r>
      <w:r w:rsidR="00300814" w:rsidRPr="00972961">
        <w:rPr>
          <w:rStyle w:val="EndnoteReference"/>
        </w:rPr>
        <w:endnoteReference w:id="48"/>
      </w:r>
      <w:r w:rsidR="00300814" w:rsidRPr="00972961">
        <w:rPr>
          <w:vertAlign w:val="superscript"/>
        </w:rPr>
        <w:t xml:space="preserve"> </w:t>
      </w:r>
    </w:p>
    <w:p w14:paraId="1FC764F0" w14:textId="209EB19C" w:rsidR="009D77E4" w:rsidRPr="00972961" w:rsidRDefault="001760B5" w:rsidP="007121B2">
      <w:r w:rsidRPr="00972961">
        <w:t xml:space="preserve">There is a strong link between experiences of </w:t>
      </w:r>
      <w:r w:rsidR="008644B4" w:rsidRPr="00972961">
        <w:t>‘</w:t>
      </w:r>
      <w:r w:rsidR="00556971" w:rsidRPr="00972961">
        <w:t>body</w:t>
      </w:r>
      <w:r w:rsidRPr="00972961">
        <w:t xml:space="preserve"> discrimination</w:t>
      </w:r>
      <w:r w:rsidR="008644B4" w:rsidRPr="00972961">
        <w:t>’</w:t>
      </w:r>
      <w:r w:rsidRPr="00972961">
        <w:t xml:space="preserve"> (due to body size, shape, or physical appearance) and negative mental health consequences.</w:t>
      </w:r>
      <w:r w:rsidR="00A4459C" w:rsidRPr="00972961">
        <w:rPr>
          <w:rStyle w:val="EndnoteReference"/>
        </w:rPr>
        <w:endnoteReference w:id="49"/>
      </w:r>
      <w:r w:rsidR="00A4459C" w:rsidRPr="00972961">
        <w:t xml:space="preserve"> </w:t>
      </w:r>
      <w:r w:rsidR="009D77E4" w:rsidRPr="00972961">
        <w:t>Research indicates that 67</w:t>
      </w:r>
      <w:r w:rsidR="006B3333" w:rsidRPr="00972961">
        <w:t> per cent</w:t>
      </w:r>
      <w:r w:rsidR="009D77E4" w:rsidRPr="00972961">
        <w:t xml:space="preserve"> of those experiencing repeated body discrimination can be expected to develop depressive symptoms, with around half (48</w:t>
      </w:r>
      <w:r w:rsidR="006B3333" w:rsidRPr="00972961">
        <w:t> per cent</w:t>
      </w:r>
      <w:r w:rsidR="009D77E4" w:rsidRPr="00972961">
        <w:t>) developing high levels of anxiety, and just over a quarter (26</w:t>
      </w:r>
      <w:r w:rsidR="006B3333" w:rsidRPr="00972961">
        <w:t> per cent</w:t>
      </w:r>
      <w:r w:rsidR="009D77E4" w:rsidRPr="00972961">
        <w:t>) injuring themselves or attempting suicide.</w:t>
      </w:r>
      <w:r w:rsidR="005D22FF" w:rsidRPr="00972961">
        <w:rPr>
          <w:rStyle w:val="EndnoteReference"/>
        </w:rPr>
        <w:endnoteReference w:id="50"/>
      </w:r>
    </w:p>
    <w:p w14:paraId="7FE9C818" w14:textId="7E8E583B" w:rsidR="002D1B4D" w:rsidRPr="00972961" w:rsidRDefault="009124EB" w:rsidP="007121B2">
      <w:r w:rsidRPr="00972961">
        <w:t>Supporting</w:t>
      </w:r>
      <w:r w:rsidR="00550AE0" w:rsidRPr="00972961">
        <w:t xml:space="preserve"> more young people – and </w:t>
      </w:r>
      <w:r w:rsidR="009B7A3A" w:rsidRPr="00972961">
        <w:t xml:space="preserve">young </w:t>
      </w:r>
      <w:r w:rsidR="00550AE0" w:rsidRPr="00972961">
        <w:t xml:space="preserve">women in particular – to </w:t>
      </w:r>
      <w:r w:rsidR="0001218A" w:rsidRPr="00972961">
        <w:t>have a positive body image</w:t>
      </w:r>
      <w:r w:rsidR="00550AE0" w:rsidRPr="00972961">
        <w:t xml:space="preserve"> is important </w:t>
      </w:r>
      <w:r w:rsidR="00E73731" w:rsidRPr="00972961">
        <w:t>for</w:t>
      </w:r>
      <w:r w:rsidR="0091129D" w:rsidRPr="00972961">
        <w:t xml:space="preserve"> </w:t>
      </w:r>
      <w:r w:rsidR="00B63D24" w:rsidRPr="00972961">
        <w:t>improving</w:t>
      </w:r>
      <w:r w:rsidR="00FE419C" w:rsidRPr="00972961">
        <w:t xml:space="preserve"> </w:t>
      </w:r>
      <w:r w:rsidR="00A56EFF" w:rsidRPr="00972961">
        <w:t>mental health</w:t>
      </w:r>
      <w:r w:rsidR="00862391" w:rsidRPr="00972961">
        <w:t xml:space="preserve">, </w:t>
      </w:r>
      <w:r w:rsidR="0008108F" w:rsidRPr="00972961">
        <w:t>wellbeing</w:t>
      </w:r>
      <w:r w:rsidR="00862391" w:rsidRPr="00972961">
        <w:t xml:space="preserve"> and quality of life.</w:t>
      </w:r>
      <w:r w:rsidR="00AD3286" w:rsidRPr="00972961">
        <w:t xml:space="preserve"> </w:t>
      </w:r>
    </w:p>
    <w:p w14:paraId="3F780ED9" w14:textId="6091E502" w:rsidR="009D77E4" w:rsidRPr="00972961" w:rsidRDefault="004E229E" w:rsidP="007121B2">
      <w:r w:rsidRPr="00972961">
        <w:lastRenderedPageBreak/>
        <w:t>H</w:t>
      </w:r>
      <w:r w:rsidR="005347B3" w:rsidRPr="00972961">
        <w:t xml:space="preserve">aving a sustained unhealthy body image can </w:t>
      </w:r>
      <w:r w:rsidR="0012000F" w:rsidRPr="00972961">
        <w:t xml:space="preserve">also </w:t>
      </w:r>
      <w:r w:rsidR="005347B3" w:rsidRPr="00972961">
        <w:t>have a harmful effect on a person</w:t>
      </w:r>
      <w:r w:rsidR="008644B4" w:rsidRPr="00972961">
        <w:t>’</w:t>
      </w:r>
      <w:r w:rsidR="005347B3" w:rsidRPr="00972961">
        <w:t>s mental health. Almost one</w:t>
      </w:r>
      <w:r w:rsidR="008644B4" w:rsidRPr="00972961">
        <w:noBreakHyphen/>
      </w:r>
      <w:r w:rsidR="005347B3" w:rsidRPr="00972961">
        <w:t>third (31.9</w:t>
      </w:r>
      <w:r w:rsidR="006B3333" w:rsidRPr="00972961">
        <w:t> per cent</w:t>
      </w:r>
      <w:r w:rsidR="005347B3" w:rsidRPr="00972961">
        <w:t>) of females aged 16</w:t>
      </w:r>
      <w:r w:rsidR="009E6824" w:rsidRPr="00972961">
        <w:t>–</w:t>
      </w:r>
      <w:r w:rsidR="005347B3" w:rsidRPr="00972961">
        <w:t>34</w:t>
      </w:r>
      <w:r w:rsidR="009E6824" w:rsidRPr="00972961">
        <w:t xml:space="preserve"> </w:t>
      </w:r>
      <w:r w:rsidR="005347B3" w:rsidRPr="00972961">
        <w:t>years rated their weight and/or shape as being very or extremely important</w:t>
      </w:r>
      <w:bookmarkStart w:id="93" w:name="_Hlk134037160"/>
      <w:r w:rsidR="00675262" w:rsidRPr="00972961">
        <w:t>, with dissatisfaction about body image further heightened by exposure to social media</w:t>
      </w:r>
      <w:r w:rsidR="00FF50DA" w:rsidRPr="00972961">
        <w:t>.</w:t>
      </w:r>
      <w:bookmarkEnd w:id="93"/>
      <w:r w:rsidR="008B03E8" w:rsidRPr="00972961">
        <w:t xml:space="preserve"> </w:t>
      </w:r>
      <w:r w:rsidR="00820407" w:rsidRPr="00972961">
        <w:t>Research indicates a clear relationship between social media usage and disordered eating behaviours, particularly for adolescent girls.</w:t>
      </w:r>
      <w:r w:rsidR="00820407" w:rsidRPr="00972961">
        <w:rPr>
          <w:rStyle w:val="EndnoteReference"/>
        </w:rPr>
        <w:endnoteReference w:id="51"/>
      </w:r>
      <w:r w:rsidR="00820407" w:rsidRPr="00972961">
        <w:t xml:space="preserve"> Having an unhealthy body image</w:t>
      </w:r>
      <w:r w:rsidR="0004065A" w:rsidRPr="00972961">
        <w:t xml:space="preserve"> can also increase the susceptibility of developing an eating disorder and has broader impacts on </w:t>
      </w:r>
      <w:r w:rsidR="00805579" w:rsidRPr="00972961">
        <w:t xml:space="preserve">social participation </w:t>
      </w:r>
      <w:r w:rsidR="00FF50DA" w:rsidRPr="00972961">
        <w:t>and wellbeing.</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9D77E4" w:rsidRPr="00BA1758" w14:paraId="78FBB0CA" w14:textId="77777777">
        <w:trPr>
          <w:cantSplit/>
          <w:trHeight w:val="1568"/>
        </w:trPr>
        <w:tc>
          <w:tcPr>
            <w:tcW w:w="5000" w:type="pct"/>
            <w:shd w:val="clear" w:color="auto" w:fill="E6F2FF"/>
            <w:hideMark/>
          </w:tcPr>
          <w:p w14:paraId="7BDE757E" w14:textId="79453B57" w:rsidR="009D77E4" w:rsidRPr="00972961" w:rsidRDefault="009D77E4" w:rsidP="007121B2">
            <w:pPr>
              <w:pStyle w:val="BoxHeading"/>
              <w:rPr>
                <w:rFonts w:eastAsia="Segoe UI"/>
              </w:rPr>
            </w:pPr>
            <w:r w:rsidRPr="00972961">
              <w:t>Budget highlight</w:t>
            </w:r>
            <w:r w:rsidR="00234066" w:rsidRPr="00972961">
              <w:t>s</w:t>
            </w:r>
            <w:r w:rsidRPr="00972961">
              <w:t xml:space="preserve">: </w:t>
            </w:r>
            <w:r w:rsidR="001856C5">
              <w:t>Strengthening existing mental health supports for Australians and their families</w:t>
            </w:r>
          </w:p>
          <w:p w14:paraId="26451908" w14:textId="63804ACD" w:rsidR="00811F91" w:rsidRPr="00972961" w:rsidRDefault="00105031" w:rsidP="00043D61">
            <w:pPr>
              <w:pStyle w:val="BoxText"/>
              <w:rPr>
                <w:rFonts w:eastAsiaTheme="minorEastAsia"/>
              </w:rPr>
            </w:pPr>
            <w:r w:rsidRPr="00972961">
              <w:rPr>
                <w:rFonts w:eastAsia="Book Antiqua"/>
              </w:rPr>
              <w:t>T</w:t>
            </w:r>
            <w:r w:rsidR="00811F91" w:rsidRPr="00972961">
              <w:rPr>
                <w:rFonts w:eastAsia="Book Antiqua"/>
              </w:rPr>
              <w:t xml:space="preserve">he Government </w:t>
            </w:r>
            <w:r w:rsidR="00F94B51" w:rsidRPr="00972961">
              <w:rPr>
                <w:rFonts w:eastAsia="Book Antiqua"/>
              </w:rPr>
              <w:t>will provide</w:t>
            </w:r>
            <w:r w:rsidR="00811F91" w:rsidRPr="00972961">
              <w:rPr>
                <w:rFonts w:eastAsia="Book Antiqua"/>
              </w:rPr>
              <w:t xml:space="preserve"> $2.8</w:t>
            </w:r>
            <w:r w:rsidR="00B9356C" w:rsidRPr="00972961">
              <w:rPr>
                <w:rFonts w:eastAsia="Book Antiqua"/>
              </w:rPr>
              <w:t xml:space="preserve"> million</w:t>
            </w:r>
            <w:r w:rsidR="00811F91" w:rsidRPr="00972961">
              <w:rPr>
                <w:rFonts w:eastAsia="Book Antiqua"/>
              </w:rPr>
              <w:t xml:space="preserve"> to extend mental health supports for Australians living with eating disorders and their families. This includes:</w:t>
            </w:r>
          </w:p>
          <w:p w14:paraId="43DE0EB7" w14:textId="44A6EDD1" w:rsidR="00811F91" w:rsidRPr="00972961" w:rsidRDefault="00811F91" w:rsidP="00043D61">
            <w:pPr>
              <w:pStyle w:val="BoxBullet"/>
              <w:rPr>
                <w:rFonts w:eastAsiaTheme="minorEastAsia"/>
              </w:rPr>
            </w:pPr>
            <w:r w:rsidRPr="00972961">
              <w:rPr>
                <w:rFonts w:eastAsiaTheme="minorEastAsia"/>
              </w:rPr>
              <w:t>Wandi Nerida residential recovery centre</w:t>
            </w:r>
          </w:p>
          <w:p w14:paraId="38E74EE8" w14:textId="5E22F03B" w:rsidR="00811F91" w:rsidRPr="00972961" w:rsidRDefault="00811F91" w:rsidP="00043D61">
            <w:pPr>
              <w:pStyle w:val="BoxBullet"/>
              <w:rPr>
                <w:rFonts w:eastAsiaTheme="minorEastAsia"/>
              </w:rPr>
            </w:pPr>
            <w:r w:rsidRPr="00972961">
              <w:rPr>
                <w:rFonts w:eastAsiaTheme="minorEastAsia"/>
              </w:rPr>
              <w:t>the National Eating Disorder Collaboration</w:t>
            </w:r>
          </w:p>
          <w:p w14:paraId="1CCAFE9D" w14:textId="7EDCB511" w:rsidR="00811F91" w:rsidRPr="00972961" w:rsidRDefault="00811F91" w:rsidP="00043D61">
            <w:pPr>
              <w:pStyle w:val="BoxBullet"/>
              <w:rPr>
                <w:rFonts w:eastAsiaTheme="minorEastAsia"/>
              </w:rPr>
            </w:pPr>
            <w:r w:rsidRPr="00972961">
              <w:rPr>
                <w:rFonts w:eastAsiaTheme="minorEastAsia"/>
              </w:rPr>
              <w:t>the Eating Disorders Families Australia</w:t>
            </w:r>
            <w:r w:rsidR="008644B4" w:rsidRPr="00972961">
              <w:rPr>
                <w:rFonts w:eastAsiaTheme="minorEastAsia"/>
              </w:rPr>
              <w:t>’</w:t>
            </w:r>
            <w:r w:rsidRPr="00972961">
              <w:rPr>
                <w:rFonts w:eastAsiaTheme="minorEastAsia"/>
              </w:rPr>
              <w:t>s Strive program, offering online carer support and education groups</w:t>
            </w:r>
          </w:p>
          <w:p w14:paraId="329688D4" w14:textId="2B17ACEF" w:rsidR="00811F91" w:rsidRPr="00972961" w:rsidRDefault="00811F91" w:rsidP="00043D61">
            <w:pPr>
              <w:pStyle w:val="BoxBullet"/>
              <w:rPr>
                <w:rFonts w:eastAsiaTheme="minorEastAsia"/>
              </w:rPr>
            </w:pPr>
            <w:r w:rsidRPr="00972961">
              <w:rPr>
                <w:rFonts w:eastAsiaTheme="minorEastAsia"/>
              </w:rPr>
              <w:t>the Butterfly Foundation</w:t>
            </w:r>
            <w:r w:rsidR="008644B4" w:rsidRPr="00972961">
              <w:rPr>
                <w:rFonts w:eastAsiaTheme="minorEastAsia"/>
              </w:rPr>
              <w:t>’</w:t>
            </w:r>
            <w:r w:rsidRPr="00972961">
              <w:rPr>
                <w:rFonts w:eastAsiaTheme="minorEastAsia"/>
              </w:rPr>
              <w:t>s Butterfly Body Bright program promoting healthy attitudes towards body image, eating and exercise in schools</w:t>
            </w:r>
          </w:p>
          <w:p w14:paraId="540C04E8" w14:textId="4E59E8C6" w:rsidR="00811F91" w:rsidRPr="00972961" w:rsidRDefault="00811F91" w:rsidP="00043D61">
            <w:pPr>
              <w:pStyle w:val="BoxBullet"/>
              <w:rPr>
                <w:rFonts w:eastAsiaTheme="minorEastAsia"/>
              </w:rPr>
            </w:pPr>
            <w:r w:rsidRPr="00972961">
              <w:rPr>
                <w:rFonts w:eastAsiaTheme="minorEastAsia"/>
              </w:rPr>
              <w:t>the Australian and New Zealand Academy for Eating Disorders (ANZAED) to continue operating the Eating Disorder Credential and expand its remit to include GPs.</w:t>
            </w:r>
          </w:p>
          <w:p w14:paraId="054BA09B" w14:textId="01F72492" w:rsidR="00371442" w:rsidRPr="00D306CC" w:rsidRDefault="00B303B5" w:rsidP="00043D61">
            <w:pPr>
              <w:pStyle w:val="BoxText"/>
              <w:rPr>
                <w:rFonts w:eastAsiaTheme="minorEastAsia"/>
              </w:rPr>
            </w:pPr>
            <w:r w:rsidRPr="00D306CC">
              <w:rPr>
                <w:rFonts w:eastAsiaTheme="minorEastAsia"/>
              </w:rPr>
              <w:t>The Government will provide $6.2 million to support children to build and maintain a positive body image and reduce body dissatisfaction and appearance pressures</w:t>
            </w:r>
            <w:r w:rsidR="00371442" w:rsidRPr="00D306CC">
              <w:rPr>
                <w:rFonts w:eastAsiaTheme="minorEastAsia"/>
              </w:rPr>
              <w:t>.</w:t>
            </w:r>
          </w:p>
          <w:p w14:paraId="204E5ABC" w14:textId="408FE65E" w:rsidR="009D77E4" w:rsidRPr="00BA1758" w:rsidRDefault="00811F91" w:rsidP="00043D61">
            <w:pPr>
              <w:pStyle w:val="BoxText"/>
              <w:rPr>
                <w:szCs w:val="19"/>
              </w:rPr>
            </w:pPr>
            <w:r w:rsidRPr="00972961">
              <w:rPr>
                <w:rFonts w:eastAsiaTheme="minorEastAsia"/>
              </w:rPr>
              <w:t>The Government is also providing $91.3 million in funding to support the mental health workforce, including an additional 500 psychology postgraduate placements and other training programs.</w:t>
            </w:r>
          </w:p>
        </w:tc>
      </w:tr>
    </w:tbl>
    <w:p w14:paraId="6ABA350F" w14:textId="78BE88B8" w:rsidR="009D77E4" w:rsidRPr="00972961" w:rsidRDefault="009D77E4" w:rsidP="00F47650">
      <w:pPr>
        <w:pStyle w:val="Heading2"/>
      </w:pPr>
      <w:bookmarkStart w:id="94" w:name="_Toc132996043"/>
      <w:bookmarkStart w:id="95" w:name="_Toc134293335"/>
      <w:r w:rsidRPr="00972961">
        <w:t>The importance of tailored women</w:t>
      </w:r>
      <w:r w:rsidR="008644B4" w:rsidRPr="00972961">
        <w:t>’</w:t>
      </w:r>
      <w:r w:rsidRPr="00972961">
        <w:t>s health care</w:t>
      </w:r>
      <w:bookmarkEnd w:id="94"/>
      <w:bookmarkEnd w:id="95"/>
    </w:p>
    <w:p w14:paraId="04926E13" w14:textId="6E845C3C" w:rsidR="009D77E4" w:rsidRPr="00972961" w:rsidRDefault="009D77E4" w:rsidP="007121B2">
      <w:pPr>
        <w:rPr>
          <w:rStyle w:val="normaltextrun"/>
          <w:rFonts w:asciiTheme="minorHAnsi" w:hAnsiTheme="minorHAnsi" w:cstheme="minorHAnsi"/>
          <w:szCs w:val="19"/>
        </w:rPr>
      </w:pPr>
      <w:r w:rsidRPr="00972961">
        <w:rPr>
          <w:rStyle w:val="normaltextrun"/>
          <w:rFonts w:asciiTheme="minorHAnsi" w:hAnsiTheme="minorHAnsi" w:cstheme="minorHAnsi"/>
          <w:szCs w:val="19"/>
        </w:rPr>
        <w:t>In addition to the impact of broader inequalities on women</w:t>
      </w:r>
      <w:r w:rsidR="008644B4" w:rsidRPr="00972961">
        <w:rPr>
          <w:rStyle w:val="normaltextrun"/>
          <w:rFonts w:asciiTheme="minorHAnsi" w:hAnsiTheme="minorHAnsi" w:cstheme="minorHAnsi"/>
          <w:szCs w:val="19"/>
        </w:rPr>
        <w:t>’</w:t>
      </w:r>
      <w:r w:rsidRPr="00972961">
        <w:rPr>
          <w:rStyle w:val="normaltextrun"/>
          <w:rFonts w:asciiTheme="minorHAnsi" w:hAnsiTheme="minorHAnsi" w:cstheme="minorHAnsi"/>
          <w:szCs w:val="19"/>
        </w:rPr>
        <w:t>s health, distinct biological</w:t>
      </w:r>
      <w:r w:rsidR="00DB4204" w:rsidRPr="00972961">
        <w:rPr>
          <w:rStyle w:val="normaltextrun"/>
          <w:rFonts w:asciiTheme="minorHAnsi" w:hAnsiTheme="minorHAnsi" w:cstheme="minorHAnsi"/>
          <w:szCs w:val="19"/>
        </w:rPr>
        <w:t>,</w:t>
      </w:r>
      <w:r w:rsidRPr="00972961">
        <w:rPr>
          <w:rStyle w:val="normaltextrun"/>
          <w:rFonts w:asciiTheme="minorHAnsi" w:hAnsiTheme="minorHAnsi" w:cstheme="minorHAnsi"/>
          <w:szCs w:val="19"/>
        </w:rPr>
        <w:t xml:space="preserve"> sexual and reproductive health needs for women require targeted supports to improve health outcomes. </w:t>
      </w:r>
      <w:r w:rsidRPr="00972961">
        <w:rPr>
          <w:rFonts w:cs="Book Antiqua"/>
        </w:rPr>
        <w:t xml:space="preserve">Evidence indicates that better health outcomes for women occur when there are improvements in detections, treatment and care, and increased community understanding of risk factors. </w:t>
      </w:r>
      <w:r w:rsidRPr="00972961">
        <w:t>For example, the 5</w:t>
      </w:r>
      <w:r w:rsidR="008644B4" w:rsidRPr="00972961">
        <w:noBreakHyphen/>
      </w:r>
      <w:r w:rsidRPr="00972961">
        <w:t xml:space="preserve">year cancer </w:t>
      </w:r>
      <w:r w:rsidR="00282107" w:rsidRPr="00972961">
        <w:t>relative survival rates are improving with 71.7</w:t>
      </w:r>
      <w:r w:rsidR="006B3333" w:rsidRPr="00972961">
        <w:t> per cent</w:t>
      </w:r>
      <w:r w:rsidR="00282107" w:rsidRPr="00972961">
        <w:t xml:space="preserve"> of women having survived a cancer diagnosis from 2014–18, up from 64.2</w:t>
      </w:r>
      <w:r w:rsidR="006B3333" w:rsidRPr="00972961">
        <w:t> per cent</w:t>
      </w:r>
      <w:r w:rsidR="00282107" w:rsidRPr="00972961">
        <w:t xml:space="preserve"> in 1999–2003.</w:t>
      </w:r>
    </w:p>
    <w:p w14:paraId="738A7CCC" w14:textId="76215B75" w:rsidR="009D77E4" w:rsidRPr="00972961" w:rsidRDefault="009D77E4" w:rsidP="00C3776B">
      <w:pPr>
        <w:pStyle w:val="ChartMainHeading"/>
        <w:rPr>
          <w:rFonts w:ascii="Arial" w:hAnsi="Arial"/>
        </w:rPr>
      </w:pPr>
      <w:r w:rsidRPr="00972961">
        <w:lastRenderedPageBreak/>
        <w:t xml:space="preserve">Chart </w:t>
      </w:r>
      <w:r w:rsidR="00A927FE" w:rsidRPr="00972961">
        <w:rPr>
          <w:rFonts w:ascii="Arial" w:hAnsi="Arial"/>
        </w:rPr>
        <w:t>4.1</w:t>
      </w:r>
      <w:r w:rsidRPr="00972961">
        <w:rPr>
          <w:rFonts w:ascii="Arial" w:hAnsi="Arial"/>
        </w:rPr>
        <w:t>: 5</w:t>
      </w:r>
      <w:r w:rsidR="008644B4" w:rsidRPr="00972961">
        <w:rPr>
          <w:rFonts w:ascii="Arial" w:hAnsi="Arial"/>
        </w:rPr>
        <w:noBreakHyphen/>
      </w:r>
      <w:r w:rsidRPr="00972961">
        <w:rPr>
          <w:rFonts w:ascii="Arial" w:hAnsi="Arial"/>
        </w:rPr>
        <w:t>year relative survival</w:t>
      </w:r>
      <w:r w:rsidR="00CD5A2F" w:rsidRPr="00972961">
        <w:rPr>
          <w:rFonts w:ascii="Arial" w:hAnsi="Arial"/>
        </w:rPr>
        <w:t>*</w:t>
      </w:r>
      <w:r w:rsidRPr="00972961">
        <w:rPr>
          <w:rFonts w:ascii="Arial" w:hAnsi="Arial"/>
        </w:rPr>
        <w:t xml:space="preserve"> in females for all cancers combined, </w:t>
      </w:r>
      <w:r w:rsidR="00A4476B" w:rsidRPr="00972961">
        <w:rPr>
          <w:rFonts w:ascii="Arial" w:hAnsi="Arial"/>
        </w:rPr>
        <w:br/>
      </w:r>
      <w:r w:rsidRPr="00972961">
        <w:rPr>
          <w:rFonts w:ascii="Arial" w:hAnsi="Arial"/>
        </w:rPr>
        <w:t>19</w:t>
      </w:r>
      <w:r w:rsidR="00E65DA9" w:rsidRPr="00972961">
        <w:rPr>
          <w:rFonts w:ascii="Arial" w:hAnsi="Arial"/>
        </w:rPr>
        <w:t>8</w:t>
      </w:r>
      <w:r w:rsidRPr="00972961">
        <w:rPr>
          <w:rFonts w:ascii="Arial" w:hAnsi="Arial"/>
        </w:rPr>
        <w:t>9–</w:t>
      </w:r>
      <w:r w:rsidR="00E65DA9" w:rsidRPr="00972961">
        <w:rPr>
          <w:rFonts w:ascii="Arial" w:hAnsi="Arial"/>
        </w:rPr>
        <w:t>1993</w:t>
      </w:r>
      <w:r w:rsidRPr="00972961">
        <w:rPr>
          <w:rFonts w:ascii="Arial" w:hAnsi="Arial"/>
        </w:rPr>
        <w:t xml:space="preserve"> to 2014–2018</w:t>
      </w:r>
    </w:p>
    <w:p w14:paraId="2E95629F" w14:textId="6E8CD23C" w:rsidR="009D77E4" w:rsidRPr="00972961" w:rsidRDefault="0068680F" w:rsidP="00F00530">
      <w:pPr>
        <w:pStyle w:val="ChartGraphic"/>
      </w:pPr>
      <w:r>
        <w:pict w14:anchorId="0F864A9E">
          <v:shape id="_x0000_i1039" type="#_x0000_t75" alt="1. Relative survival was calculated with the period method, using 5-year periods from 1989-1993 to 2014–2018. Note that the 2014–2018 period does not contain estimated incidence data. Estimated data includes death certificate only cases for New South Wales in 2018, and national estimates of late-registrations in 2018.&#10;2. Records with unknown age at diagnosis and/or those who identify as intersex, non-binary or other were excluded from the analysis." style="width:365.6pt;height:191.7pt">
            <v:imagedata r:id="rId63" o:title=""/>
          </v:shape>
        </w:pict>
      </w:r>
    </w:p>
    <w:p w14:paraId="1075AAB3" w14:textId="6A262D15" w:rsidR="00EC65F7" w:rsidRPr="00972961" w:rsidRDefault="009D77E4" w:rsidP="00C3776B">
      <w:pPr>
        <w:pStyle w:val="ChartandTableFootnote"/>
        <w:rPr>
          <w:color w:val="auto"/>
        </w:rPr>
      </w:pPr>
      <w:r w:rsidRPr="00972961">
        <w:rPr>
          <w:color w:val="auto"/>
        </w:rPr>
        <w:t xml:space="preserve">Notes: </w:t>
      </w:r>
      <w:r w:rsidRPr="00972961">
        <w:rPr>
          <w:color w:val="auto"/>
        </w:rPr>
        <w:tab/>
      </w:r>
      <w:r w:rsidR="00CD5A2F" w:rsidRPr="00972961">
        <w:rPr>
          <w:color w:val="auto"/>
        </w:rPr>
        <w:t>*</w:t>
      </w:r>
      <w:r w:rsidR="00554F25" w:rsidRPr="00972961">
        <w:rPr>
          <w:color w:val="auto"/>
        </w:rPr>
        <w:t>5</w:t>
      </w:r>
      <w:r w:rsidR="008644B4" w:rsidRPr="00972961">
        <w:rPr>
          <w:color w:val="auto"/>
        </w:rPr>
        <w:noBreakHyphen/>
      </w:r>
      <w:r w:rsidR="00EC65F7" w:rsidRPr="00972961">
        <w:rPr>
          <w:color w:val="auto"/>
        </w:rPr>
        <w:t>year relative survival is the percentage of people diagnosed with a cancer who survived for at least 5 years after diagnosis, relative to people of the same age and sex in the population.</w:t>
      </w:r>
    </w:p>
    <w:p w14:paraId="0139461D" w14:textId="5A382E68" w:rsidR="009D77E4" w:rsidRPr="00972961" w:rsidRDefault="00EC65F7" w:rsidP="00C3776B">
      <w:pPr>
        <w:pStyle w:val="ChartandTableFootnote"/>
        <w:rPr>
          <w:color w:val="auto"/>
        </w:rPr>
      </w:pPr>
      <w:r w:rsidRPr="00972961">
        <w:rPr>
          <w:color w:val="auto"/>
        </w:rPr>
        <w:tab/>
        <w:t>1.</w:t>
      </w:r>
      <w:r w:rsidR="009D77E4" w:rsidRPr="00972961">
        <w:rPr>
          <w:color w:val="auto"/>
        </w:rPr>
        <w:t xml:space="preserve"> Relative survival was calculated with the period method, using 5</w:t>
      </w:r>
      <w:r w:rsidR="008644B4" w:rsidRPr="00972961">
        <w:rPr>
          <w:color w:val="auto"/>
        </w:rPr>
        <w:noBreakHyphen/>
      </w:r>
      <w:r w:rsidR="009D77E4" w:rsidRPr="00972961">
        <w:rPr>
          <w:color w:val="auto"/>
        </w:rPr>
        <w:t>year periods from 1999–2003 to 2014–2018. Note that the 2014–2018 period does not contain estimated incidence data. Estimated data include death certificate only cases for New South Wales in 2018, and national estimates of late</w:t>
      </w:r>
      <w:r w:rsidR="008644B4" w:rsidRPr="00972961">
        <w:rPr>
          <w:color w:val="auto"/>
        </w:rPr>
        <w:noBreakHyphen/>
      </w:r>
      <w:r w:rsidR="009D77E4" w:rsidRPr="00972961">
        <w:rPr>
          <w:color w:val="auto"/>
        </w:rPr>
        <w:t>registrations in 2018.</w:t>
      </w:r>
      <w:r w:rsidR="009D77E4" w:rsidRPr="00972961">
        <w:rPr>
          <w:color w:val="auto"/>
        </w:rPr>
        <w:br/>
        <w:t>2. Records with unknown age at diagnosis and/or those who identify as intersex, non</w:t>
      </w:r>
      <w:r w:rsidR="008644B4" w:rsidRPr="00972961">
        <w:rPr>
          <w:color w:val="auto"/>
        </w:rPr>
        <w:noBreakHyphen/>
      </w:r>
      <w:r w:rsidR="009D77E4" w:rsidRPr="00972961">
        <w:rPr>
          <w:color w:val="auto"/>
        </w:rPr>
        <w:t>binary or other were excluded from the analysis.</w:t>
      </w:r>
    </w:p>
    <w:p w14:paraId="0D438495" w14:textId="740F20BB" w:rsidR="009D77E4" w:rsidRPr="00972961" w:rsidRDefault="009D77E4" w:rsidP="00C3776B">
      <w:pPr>
        <w:pStyle w:val="ChartandTableFootnote"/>
        <w:rPr>
          <w:color w:val="auto"/>
        </w:rPr>
      </w:pPr>
      <w:r w:rsidRPr="00972961">
        <w:rPr>
          <w:color w:val="auto"/>
        </w:rPr>
        <w:t xml:space="preserve">Source: </w:t>
      </w:r>
      <w:r w:rsidRPr="00972961">
        <w:rPr>
          <w:color w:val="auto"/>
        </w:rPr>
        <w:tab/>
      </w:r>
      <w:hyperlink r:id="rId64" w:history="1">
        <w:r w:rsidRPr="00972961">
          <w:rPr>
            <w:rStyle w:val="Hyperlink"/>
          </w:rPr>
          <w:t>Australian Institute of Health and Welfare, Cancer date in Australia 2022</w:t>
        </w:r>
      </w:hyperlink>
      <w:r w:rsidRPr="00972961">
        <w:rPr>
          <w:color w:val="auto"/>
        </w:rPr>
        <w:t>.</w:t>
      </w:r>
    </w:p>
    <w:p w14:paraId="042B91E9" w14:textId="77777777" w:rsidR="00C3776B" w:rsidRPr="00972961" w:rsidRDefault="00C3776B" w:rsidP="00C3776B">
      <w:pPr>
        <w:pStyle w:val="ChartLine"/>
      </w:pPr>
    </w:p>
    <w:p w14:paraId="5C9EC219" w14:textId="5E7C0F1D" w:rsidR="00E03441" w:rsidRPr="00972961" w:rsidRDefault="009D77E4" w:rsidP="00DA32FA">
      <w:pPr>
        <w:rPr>
          <w:rFonts w:cs="Book Antiqua"/>
          <w:szCs w:val="19"/>
        </w:rPr>
      </w:pPr>
      <w:r w:rsidRPr="00972961">
        <w:rPr>
          <w:rFonts w:cs="Book Antiqua"/>
          <w:szCs w:val="19"/>
        </w:rPr>
        <w:t xml:space="preserve">While the </w:t>
      </w:r>
      <w:r w:rsidR="008A1BFE" w:rsidRPr="00972961">
        <w:rPr>
          <w:rFonts w:cs="Book Antiqua"/>
          <w:szCs w:val="19"/>
        </w:rPr>
        <w:t>improvement</w:t>
      </w:r>
      <w:r w:rsidRPr="00972961">
        <w:rPr>
          <w:rFonts w:cs="Book Antiqua"/>
          <w:szCs w:val="19"/>
        </w:rPr>
        <w:t xml:space="preserve"> is encouraging, further support for women</w:t>
      </w:r>
      <w:r w:rsidR="008644B4" w:rsidRPr="00972961">
        <w:rPr>
          <w:rFonts w:cs="Book Antiqua"/>
          <w:szCs w:val="19"/>
        </w:rPr>
        <w:t>’</w:t>
      </w:r>
      <w:r w:rsidRPr="00972961">
        <w:rPr>
          <w:rFonts w:cs="Book Antiqua"/>
          <w:szCs w:val="19"/>
        </w:rPr>
        <w:t xml:space="preserve">s health is still required to achieve better outcomes for women. </w:t>
      </w:r>
      <w:r w:rsidR="00405F3D" w:rsidRPr="00972961">
        <w:rPr>
          <w:rFonts w:cs="Book Antiqua"/>
          <w:szCs w:val="19"/>
        </w:rPr>
        <w:t>T</w:t>
      </w:r>
      <w:r w:rsidR="00E611F5" w:rsidRPr="00972961">
        <w:rPr>
          <w:rFonts w:cs="Book Antiqua"/>
          <w:szCs w:val="19"/>
        </w:rPr>
        <w:t>o achieve these outcomes</w:t>
      </w:r>
      <w:r w:rsidR="00FB4998" w:rsidRPr="00972961">
        <w:rPr>
          <w:rFonts w:cs="Book Antiqua"/>
          <w:szCs w:val="19"/>
        </w:rPr>
        <w:t>,</w:t>
      </w:r>
      <w:r w:rsidR="00E611F5" w:rsidRPr="00972961">
        <w:rPr>
          <w:rFonts w:cs="Book Antiqua"/>
          <w:szCs w:val="19"/>
        </w:rPr>
        <w:t xml:space="preserve"> the Government </w:t>
      </w:r>
      <w:r w:rsidR="00405F3D" w:rsidRPr="00972961">
        <w:rPr>
          <w:rFonts w:cs="Book Antiqua"/>
          <w:szCs w:val="19"/>
        </w:rPr>
        <w:t xml:space="preserve">is </w:t>
      </w:r>
      <w:r w:rsidR="00E03441" w:rsidRPr="00972961">
        <w:rPr>
          <w:rFonts w:cs="Book Antiqua"/>
          <w:szCs w:val="19"/>
        </w:rPr>
        <w:t>increasing support for</w:t>
      </w:r>
      <w:r w:rsidR="00E611F5" w:rsidRPr="00972961">
        <w:rPr>
          <w:rFonts w:cs="Book Antiqua"/>
          <w:szCs w:val="19"/>
        </w:rPr>
        <w:t xml:space="preserve"> longer</w:t>
      </w:r>
      <w:r w:rsidR="00F617C9" w:rsidRPr="00972961">
        <w:rPr>
          <w:rFonts w:cs="Book Antiqua"/>
          <w:szCs w:val="19"/>
        </w:rPr>
        <w:t xml:space="preserve"> GP</w:t>
      </w:r>
      <w:r w:rsidR="00E611F5" w:rsidRPr="00972961">
        <w:rPr>
          <w:rFonts w:cs="Book Antiqua"/>
          <w:szCs w:val="19"/>
        </w:rPr>
        <w:t xml:space="preserve"> consultations to ensure quality care of complex conditions.</w:t>
      </w:r>
      <w:r w:rsidR="00FB4998" w:rsidRPr="00972961">
        <w:rPr>
          <w:rFonts w:cs="Book Antiqua"/>
          <w:szCs w:val="19"/>
        </w:rPr>
        <w:t xml:space="preserve"> </w:t>
      </w:r>
    </w:p>
    <w:p w14:paraId="6C681A30" w14:textId="30E2CB2A" w:rsidR="00DA32FA" w:rsidRPr="00972961" w:rsidRDefault="003D4C3D" w:rsidP="00DA32FA">
      <w:r w:rsidRPr="00972961">
        <w:t>Over 6</w:t>
      </w:r>
      <w:r w:rsidR="00405F3D" w:rsidRPr="00972961">
        <w:t>0</w:t>
      </w:r>
      <w:r w:rsidR="006B3333" w:rsidRPr="00972961">
        <w:t> per cent</w:t>
      </w:r>
      <w:r w:rsidR="00DA32FA" w:rsidRPr="00972961">
        <w:t xml:space="preserve"> of longer Medicare Benefits Schedule (MBS) consultations (</w:t>
      </w:r>
      <w:r w:rsidRPr="00972961">
        <w:t xml:space="preserve">over </w:t>
      </w:r>
      <w:r w:rsidR="00737F91" w:rsidRPr="00972961">
        <w:t>20</w:t>
      </w:r>
      <w:r w:rsidR="002E0443">
        <w:t> </w:t>
      </w:r>
      <w:r w:rsidR="00737F91" w:rsidRPr="00972961">
        <w:t xml:space="preserve">minutes </w:t>
      </w:r>
      <w:r w:rsidR="00EF2551" w:rsidRPr="00972961">
        <w:t>under</w:t>
      </w:r>
      <w:r w:rsidR="00737F91" w:rsidRPr="00972961">
        <w:t xml:space="preserve"> </w:t>
      </w:r>
      <w:r w:rsidR="00DA32FA" w:rsidRPr="00972961">
        <w:t>level C</w:t>
      </w:r>
      <w:r w:rsidR="00180C81" w:rsidRPr="00972961">
        <w:t xml:space="preserve"> items</w:t>
      </w:r>
      <w:r w:rsidR="003B5B78" w:rsidRPr="00972961">
        <w:t xml:space="preserve">, </w:t>
      </w:r>
      <w:r w:rsidRPr="00972961">
        <w:t xml:space="preserve">over </w:t>
      </w:r>
      <w:r w:rsidR="00180C81" w:rsidRPr="00972961">
        <w:t xml:space="preserve">40 minutes </w:t>
      </w:r>
      <w:r w:rsidR="00EF2551" w:rsidRPr="00972961">
        <w:t>under</w:t>
      </w:r>
      <w:r w:rsidR="00180C81" w:rsidRPr="00972961">
        <w:t xml:space="preserve"> level </w:t>
      </w:r>
      <w:r w:rsidR="00DA32FA" w:rsidRPr="00972961">
        <w:t>D</w:t>
      </w:r>
      <w:r w:rsidR="003B5B78" w:rsidRPr="00972961">
        <w:t xml:space="preserve"> items</w:t>
      </w:r>
      <w:r w:rsidR="00DA32FA" w:rsidRPr="00972961">
        <w:t xml:space="preserve">) are used by women. </w:t>
      </w:r>
      <w:r w:rsidR="00E55109" w:rsidRPr="00972961">
        <w:t xml:space="preserve">The new </w:t>
      </w:r>
      <w:r w:rsidR="00BC797A" w:rsidRPr="00972961">
        <w:t>l</w:t>
      </w:r>
      <w:r w:rsidR="00E55109" w:rsidRPr="00972961">
        <w:t xml:space="preserve">evel E item will allow for </w:t>
      </w:r>
      <w:r w:rsidR="00A33C04" w:rsidRPr="00972961">
        <w:t xml:space="preserve">consultations of </w:t>
      </w:r>
      <w:r w:rsidR="00E55109" w:rsidRPr="00972961">
        <w:t>60</w:t>
      </w:r>
      <w:r w:rsidR="008644B4" w:rsidRPr="00972961">
        <w:noBreakHyphen/>
      </w:r>
      <w:r w:rsidR="00A33C04" w:rsidRPr="00972961">
        <w:t>minutes</w:t>
      </w:r>
      <w:r w:rsidR="00E55109" w:rsidRPr="00972961">
        <w:t xml:space="preserve"> </w:t>
      </w:r>
      <w:r w:rsidR="00A33C04" w:rsidRPr="00972961">
        <w:t xml:space="preserve">or more </w:t>
      </w:r>
      <w:r w:rsidR="009665A4" w:rsidRPr="00972961">
        <w:t>and</w:t>
      </w:r>
      <w:r w:rsidR="00DA32FA" w:rsidRPr="00972961">
        <w:t xml:space="preserve"> will </w:t>
      </w:r>
      <w:r w:rsidR="00A33C04" w:rsidRPr="00972961">
        <w:t xml:space="preserve">enable </w:t>
      </w:r>
      <w:r w:rsidR="00DA32FA" w:rsidRPr="00972961">
        <w:t xml:space="preserve">access to </w:t>
      </w:r>
      <w:r w:rsidR="00A33C04" w:rsidRPr="00972961">
        <w:t>higher rebates</w:t>
      </w:r>
      <w:r w:rsidR="0030374D" w:rsidRPr="00972961">
        <w:t xml:space="preserve"> for </w:t>
      </w:r>
      <w:r w:rsidR="00A33C04" w:rsidRPr="00972961">
        <w:t xml:space="preserve">longer consultations, for those with complex conditions and needs such as those </w:t>
      </w:r>
      <w:r w:rsidR="00DA32FA" w:rsidRPr="00972961">
        <w:t>related to mental health conditions, family</w:t>
      </w:r>
      <w:r w:rsidR="00952B57" w:rsidRPr="00972961">
        <w:t>,</w:t>
      </w:r>
      <w:r w:rsidR="00DA32FA" w:rsidRPr="00972961">
        <w:t xml:space="preserve"> domestic and sexual violence, chronic conditions as well as reproductive health matters like menopause.</w:t>
      </w:r>
    </w:p>
    <w:p w14:paraId="70C19E04" w14:textId="318449A9" w:rsidR="00DA32FA" w:rsidRPr="00972961" w:rsidRDefault="00CB67A9" w:rsidP="00DA32FA">
      <w:r w:rsidRPr="00972961">
        <w:t>The higher</w:t>
      </w:r>
      <w:r w:rsidR="00C271A1" w:rsidRPr="00972961">
        <w:t xml:space="preserve"> Medicare</w:t>
      </w:r>
      <w:r w:rsidRPr="00972961">
        <w:t xml:space="preserve"> rebate for </w:t>
      </w:r>
      <w:r w:rsidR="00EC6941" w:rsidRPr="00972961">
        <w:t>the</w:t>
      </w:r>
      <w:r w:rsidR="00C271A1" w:rsidRPr="00972961">
        <w:t>se</w:t>
      </w:r>
      <w:r w:rsidR="00EC6941" w:rsidRPr="00972961">
        <w:t xml:space="preserve"> 60</w:t>
      </w:r>
      <w:r w:rsidR="008644B4" w:rsidRPr="00972961">
        <w:noBreakHyphen/>
      </w:r>
      <w:r w:rsidR="00EC6941" w:rsidRPr="00972961">
        <w:t xml:space="preserve">minute consultations </w:t>
      </w:r>
      <w:r w:rsidR="0044049F" w:rsidRPr="00972961">
        <w:t xml:space="preserve">may </w:t>
      </w:r>
      <w:r w:rsidR="00DA32FA" w:rsidRPr="00972961">
        <w:t>also better support female GPs</w:t>
      </w:r>
      <w:r w:rsidR="0028440B" w:rsidRPr="00972961">
        <w:t>,</w:t>
      </w:r>
      <w:r w:rsidR="00DA32FA" w:rsidRPr="00972961">
        <w:t xml:space="preserve"> </w:t>
      </w:r>
      <w:r w:rsidR="0028440B" w:rsidRPr="00972961">
        <w:t xml:space="preserve">many of </w:t>
      </w:r>
      <w:r w:rsidR="00E025F2" w:rsidRPr="00972961">
        <w:t>whom</w:t>
      </w:r>
      <w:r w:rsidR="0028440B" w:rsidRPr="00972961">
        <w:t xml:space="preserve"> support</w:t>
      </w:r>
      <w:r w:rsidR="00DA32FA" w:rsidRPr="00972961">
        <w:t xml:space="preserve"> more patients with mental health and more complex </w:t>
      </w:r>
      <w:r w:rsidR="0044049F" w:rsidRPr="00972961">
        <w:t xml:space="preserve">care needs </w:t>
      </w:r>
      <w:r w:rsidR="003908B3" w:rsidRPr="00972961">
        <w:t>than male GPs</w:t>
      </w:r>
      <w:r w:rsidRPr="00972961">
        <w:t xml:space="preserve">. </w:t>
      </w:r>
    </w:p>
    <w:tbl>
      <w:tblPr>
        <w:tblW w:w="5000" w:type="pct"/>
        <w:shd w:val="clear" w:color="auto" w:fill="E6F2FF"/>
        <w:tblCellMar>
          <w:top w:w="284" w:type="dxa"/>
          <w:left w:w="284" w:type="dxa"/>
          <w:bottom w:w="284" w:type="dxa"/>
          <w:right w:w="284" w:type="dxa"/>
        </w:tblCellMar>
        <w:tblLook w:val="04A0" w:firstRow="1" w:lastRow="0" w:firstColumn="1" w:lastColumn="0" w:noHBand="0" w:noVBand="1"/>
      </w:tblPr>
      <w:tblGrid>
        <w:gridCol w:w="7710"/>
      </w:tblGrid>
      <w:tr w:rsidR="00E13E6D" w:rsidRPr="00BA1758" w14:paraId="24AC9714" w14:textId="77777777" w:rsidTr="002038B7">
        <w:trPr>
          <w:cantSplit/>
        </w:trPr>
        <w:tc>
          <w:tcPr>
            <w:tcW w:w="5000" w:type="pct"/>
            <w:shd w:val="clear" w:color="auto" w:fill="E6F2FF"/>
            <w:hideMark/>
          </w:tcPr>
          <w:p w14:paraId="11CD5FED" w14:textId="5B0A8B72" w:rsidR="00E13E6D" w:rsidRPr="00972961" w:rsidRDefault="00E13E6D" w:rsidP="002038B7">
            <w:pPr>
              <w:pStyle w:val="BoxHeading"/>
              <w:rPr>
                <w:rFonts w:eastAsia="Segoe UI"/>
              </w:rPr>
            </w:pPr>
            <w:r w:rsidRPr="00972961">
              <w:lastRenderedPageBreak/>
              <w:t xml:space="preserve">Budget highlights: </w:t>
            </w:r>
            <w:r w:rsidR="003F0EA8">
              <w:t>Strengthening Medicare and women’s health</w:t>
            </w:r>
            <w:r w:rsidRPr="00972961">
              <w:t xml:space="preserve"> </w:t>
            </w:r>
          </w:p>
          <w:p w14:paraId="1D4E6440" w14:textId="5013DB52" w:rsidR="00417199" w:rsidRPr="00972961" w:rsidRDefault="00417199" w:rsidP="00043D61">
            <w:pPr>
              <w:pStyle w:val="BoxBullet"/>
            </w:pPr>
            <w:r w:rsidRPr="00972961">
              <w:t>The Government has committed $3.5 billion to address the decline in general practitioners</w:t>
            </w:r>
            <w:r w:rsidR="008644B4" w:rsidRPr="00972961">
              <w:t>’</w:t>
            </w:r>
            <w:r w:rsidRPr="00972961">
              <w:t xml:space="preserve"> bulk billing of patients on low incomes, and children. This funding will triple the bulk billing incentive benefits for consultations for Commonwealth concession card holders and patients aged under 16 years of age. </w:t>
            </w:r>
          </w:p>
          <w:p w14:paraId="0EE5C777" w14:textId="1D680906" w:rsidR="00E13E6D" w:rsidRPr="00972961" w:rsidRDefault="00E13E6D" w:rsidP="00043D61">
            <w:pPr>
              <w:pStyle w:val="BoxBullet"/>
            </w:pPr>
            <w:r w:rsidRPr="00972961">
              <w:t>The Government will provide over $</w:t>
            </w:r>
            <w:r w:rsidR="00117EA4" w:rsidRPr="00972961">
              <w:t>99.1</w:t>
            </w:r>
            <w:r w:rsidR="00725B78" w:rsidRPr="00972961">
              <w:t xml:space="preserve"> million</w:t>
            </w:r>
            <w:r w:rsidRPr="00972961">
              <w:t xml:space="preserve"> to introduce a new</w:t>
            </w:r>
            <w:r w:rsidR="007830B1" w:rsidRPr="00972961">
              <w:t xml:space="preserve"> Medicare Benefits Schedule (MBS)</w:t>
            </w:r>
            <w:r w:rsidRPr="00972961">
              <w:t xml:space="preserve"> item for consultations </w:t>
            </w:r>
            <w:r w:rsidR="007830B1" w:rsidRPr="00972961">
              <w:t xml:space="preserve">of </w:t>
            </w:r>
            <w:r w:rsidRPr="00972961">
              <w:t>60 minutes</w:t>
            </w:r>
            <w:r w:rsidR="007830B1" w:rsidRPr="00972961">
              <w:t xml:space="preserve"> or more</w:t>
            </w:r>
            <w:r w:rsidR="00FD5B66" w:rsidRPr="00972961">
              <w:t xml:space="preserve"> to support improved access </w:t>
            </w:r>
            <w:r w:rsidR="003C15B4" w:rsidRPr="00972961">
              <w:t xml:space="preserve">and affordability for patients with chronic conditions and complex needs. </w:t>
            </w:r>
          </w:p>
          <w:p w14:paraId="2021D4D5" w14:textId="49F7582A" w:rsidR="00E13E6D" w:rsidRPr="00972961" w:rsidRDefault="00E13E6D" w:rsidP="00043D61">
            <w:pPr>
              <w:pStyle w:val="BoxBullet"/>
            </w:pPr>
            <w:r w:rsidRPr="00972961">
              <w:t>From 1 September, the Government will phase</w:t>
            </w:r>
            <w:r w:rsidR="008644B4" w:rsidRPr="00972961">
              <w:noBreakHyphen/>
            </w:r>
            <w:r w:rsidRPr="00972961">
              <w:t>in increases to the maximum dispensing quantities allowed for more than 3</w:t>
            </w:r>
            <w:r w:rsidR="000C2BC4" w:rsidRPr="00972961">
              <w:t>00</w:t>
            </w:r>
            <w:r w:rsidRPr="00972961">
              <w:t xml:space="preserve"> Pharmaceutical Benefits Scheme (PBS) medicines. This change will reduce the number of visits to a pharmacy and general practitioner, saving Australians time and more than $1.6 billion in out</w:t>
            </w:r>
            <w:r w:rsidR="008644B4" w:rsidRPr="00972961">
              <w:noBreakHyphen/>
            </w:r>
            <w:r w:rsidRPr="00972961">
              <w:t>of</w:t>
            </w:r>
            <w:r w:rsidR="008644B4" w:rsidRPr="00972961">
              <w:noBreakHyphen/>
            </w:r>
            <w:r w:rsidRPr="00972961">
              <w:t>pocket costs over the next 4 years</w:t>
            </w:r>
            <w:r w:rsidR="008644B4" w:rsidRPr="00972961">
              <w:t xml:space="preserve">. </w:t>
            </w:r>
          </w:p>
          <w:p w14:paraId="4CEEB67C" w14:textId="29085BCC" w:rsidR="00E13E6D" w:rsidRPr="00972961" w:rsidRDefault="005F5856" w:rsidP="00043D61">
            <w:pPr>
              <w:pStyle w:val="BoxBullet"/>
            </w:pPr>
            <w:r w:rsidRPr="00972961">
              <w:t>From 1 July 2023, t</w:t>
            </w:r>
            <w:r w:rsidR="00E13E6D" w:rsidRPr="00972961">
              <w:t xml:space="preserve">he Government will subsidise the </w:t>
            </w:r>
            <w:r w:rsidR="0038353E" w:rsidRPr="00972961">
              <w:t xml:space="preserve">storage </w:t>
            </w:r>
            <w:r w:rsidR="00E13E6D" w:rsidRPr="00972961">
              <w:t xml:space="preserve">costs of eggs, sperm or embryos for Australians with cancer, and those at risk of passing on genetic diseases or conditions who have undergone </w:t>
            </w:r>
            <w:r w:rsidR="004D56F0" w:rsidRPr="00972961">
              <w:t>MBS</w:t>
            </w:r>
            <w:r w:rsidR="008546CE" w:rsidRPr="00972961">
              <w:t>-</w:t>
            </w:r>
            <w:r w:rsidR="006A58E0" w:rsidRPr="00972961">
              <w:t>covered</w:t>
            </w:r>
            <w:r w:rsidR="00E13E6D" w:rsidRPr="00972961">
              <w:t xml:space="preserve"> genetic testing.</w:t>
            </w:r>
          </w:p>
          <w:p w14:paraId="7CDB9B58" w14:textId="18393E36" w:rsidR="00E13E6D" w:rsidRPr="00972961" w:rsidRDefault="00E13E6D" w:rsidP="00043D61">
            <w:pPr>
              <w:pStyle w:val="BoxBullet"/>
            </w:pPr>
            <w:r w:rsidRPr="00972961">
              <w:t>The Government will also provide $</w:t>
            </w:r>
            <w:r w:rsidR="00267C21" w:rsidRPr="00972961">
              <w:t>16.8</w:t>
            </w:r>
            <w:r w:rsidRPr="00972961">
              <w:t xml:space="preserve"> million to introduce a new </w:t>
            </w:r>
            <w:r w:rsidR="005E1A83" w:rsidRPr="00972961">
              <w:t>MBS</w:t>
            </w:r>
            <w:r w:rsidRPr="00972961">
              <w:t xml:space="preserve"> item for an EndoPredict® </w:t>
            </w:r>
            <w:r w:rsidR="00417199" w:rsidRPr="00972961">
              <w:t xml:space="preserve">brand </w:t>
            </w:r>
            <w:r w:rsidRPr="00972961">
              <w:t>gene expression profiling test to determine a patient</w:t>
            </w:r>
            <w:r w:rsidR="008644B4" w:rsidRPr="00972961">
              <w:t>’</w:t>
            </w:r>
            <w:r w:rsidRPr="00972961">
              <w:t xml:space="preserve">s risk of recurrent breast cancer. The new item will commence on </w:t>
            </w:r>
            <w:r w:rsidR="00DA1181" w:rsidRPr="00972961">
              <w:t xml:space="preserve">1 November 2023 </w:t>
            </w:r>
            <w:r w:rsidRPr="00972961">
              <w:t xml:space="preserve">and will assist an additional 18,000 patients over 4 years. </w:t>
            </w:r>
          </w:p>
          <w:p w14:paraId="2AE37AF3" w14:textId="537BD6C8" w:rsidR="00BD7DB5" w:rsidRPr="00972961" w:rsidRDefault="00E13E6D" w:rsidP="00043D61">
            <w:pPr>
              <w:pStyle w:val="BoxBullet"/>
            </w:pPr>
            <w:r w:rsidRPr="00972961">
              <w:t>The Government is Strengthening Medicare with $</w:t>
            </w:r>
            <w:r w:rsidR="00BF5333" w:rsidRPr="00972961">
              <w:t>98.9</w:t>
            </w:r>
            <w:r w:rsidR="001158EE" w:rsidRPr="00972961">
              <w:t xml:space="preserve"> million</w:t>
            </w:r>
            <w:r w:rsidRPr="00972961">
              <w:t xml:space="preserve"> to implement a model of care that connects frequent hospital users with general practices to receive </w:t>
            </w:r>
            <w:r w:rsidR="00983BF2" w:rsidRPr="00972961">
              <w:t>comprehensive, multidisciplinary care in the community which will reduce the likelihood of hospital readmission</w:t>
            </w:r>
            <w:r w:rsidRPr="00972961">
              <w:t>. The Government is</w:t>
            </w:r>
            <w:r w:rsidR="00983BF2" w:rsidRPr="00972961">
              <w:t xml:space="preserve"> also</w:t>
            </w:r>
            <w:r w:rsidRPr="00972961">
              <w:t xml:space="preserve"> increasing access to team</w:t>
            </w:r>
            <w:r w:rsidR="008644B4" w:rsidRPr="00972961">
              <w:noBreakHyphen/>
            </w:r>
            <w:r w:rsidRPr="00972961">
              <w:t>based care by providing an additional $</w:t>
            </w:r>
            <w:r w:rsidR="00983BF2" w:rsidRPr="00972961">
              <w:t>445.1</w:t>
            </w:r>
            <w:r w:rsidRPr="00972961">
              <w:t xml:space="preserve"> million </w:t>
            </w:r>
            <w:r w:rsidR="00983BF2" w:rsidRPr="00972961">
              <w:t xml:space="preserve">to increase funding for </w:t>
            </w:r>
            <w:r w:rsidRPr="00972961">
              <w:t>the Workforce Incentive Program</w:t>
            </w:r>
            <w:r w:rsidR="008644B4" w:rsidRPr="00972961">
              <w:noBreakHyphen/>
            </w:r>
            <w:r w:rsidRPr="00972961">
              <w:t xml:space="preserve">Practice Stream to support general practices to engage multidisciplinary </w:t>
            </w:r>
            <w:r w:rsidR="003F0EA8" w:rsidRPr="00972961">
              <w:t>teams</w:t>
            </w:r>
            <w:r w:rsidRPr="00972961">
              <w:t xml:space="preserve">. </w:t>
            </w:r>
          </w:p>
          <w:p w14:paraId="2806FC44" w14:textId="43FD087C" w:rsidR="0057475F" w:rsidRPr="00972961" w:rsidRDefault="00BD7DB5" w:rsidP="00043D61">
            <w:pPr>
              <w:pStyle w:val="BoxBullet"/>
            </w:pPr>
            <w:r w:rsidRPr="00972961">
              <w:t>The Government will provide funding of $</w:t>
            </w:r>
            <w:r w:rsidR="004E3932" w:rsidRPr="00972961">
              <w:t>5.3</w:t>
            </w:r>
            <w:r w:rsidR="00402B76" w:rsidRPr="00972961">
              <w:t xml:space="preserve"> </w:t>
            </w:r>
            <w:r w:rsidRPr="00972961">
              <w:t>m</w:t>
            </w:r>
            <w:r w:rsidR="00402B76" w:rsidRPr="00972961">
              <w:t>illion</w:t>
            </w:r>
            <w:r w:rsidRPr="00972961">
              <w:t xml:space="preserve"> to </w:t>
            </w:r>
            <w:r w:rsidR="00012678" w:rsidRPr="00972961">
              <w:t xml:space="preserve">continue support for </w:t>
            </w:r>
            <w:r w:rsidRPr="00972961">
              <w:t>the Australian Breastfeeding Association</w:t>
            </w:r>
            <w:r w:rsidR="008644B4" w:rsidRPr="00972961">
              <w:t>’</w:t>
            </w:r>
            <w:r w:rsidR="00012678" w:rsidRPr="00972961">
              <w:t>s</w:t>
            </w:r>
            <w:r w:rsidR="00F06F21" w:rsidRPr="00972961">
              <w:t xml:space="preserve"> (ABA)</w:t>
            </w:r>
            <w:r w:rsidRPr="00972961">
              <w:t xml:space="preserve"> National Breastfeeding Helpline. </w:t>
            </w:r>
          </w:p>
          <w:p w14:paraId="0FE3792E" w14:textId="045D0509" w:rsidR="00E13E6D" w:rsidRPr="00BA1758" w:rsidRDefault="00BB7D9B" w:rsidP="00043D61">
            <w:pPr>
              <w:pStyle w:val="BoxBullet"/>
              <w:rPr>
                <w:szCs w:val="19"/>
              </w:rPr>
            </w:pPr>
            <w:r w:rsidRPr="00972961">
              <w:t>The Government will provide $6.0 million to extend the Australian Red Cross Lifeblood</w:t>
            </w:r>
            <w:r w:rsidR="008644B4" w:rsidRPr="00972961">
              <w:t>’</w:t>
            </w:r>
            <w:r w:rsidRPr="00972961">
              <w:t xml:space="preserve">s role to maintain and expand delivery of donor milk across Australia. </w:t>
            </w:r>
          </w:p>
        </w:tc>
      </w:tr>
    </w:tbl>
    <w:p w14:paraId="6D68448F" w14:textId="77777777" w:rsidR="00927808" w:rsidRPr="00BA1758" w:rsidRDefault="00927808" w:rsidP="00F47650">
      <w:pPr>
        <w:spacing w:before="0" w:after="160" w:line="256" w:lineRule="auto"/>
        <w:rPr>
          <w:szCs w:val="19"/>
        </w:rPr>
      </w:pPr>
    </w:p>
    <w:tbl>
      <w:tblPr>
        <w:tblW w:w="5000" w:type="pct"/>
        <w:shd w:val="clear" w:color="auto" w:fill="F2F2F2" w:themeFill="background1" w:themeFillShade="F2"/>
        <w:tblCellMar>
          <w:top w:w="284" w:type="dxa"/>
          <w:left w:w="284" w:type="dxa"/>
          <w:bottom w:w="284" w:type="dxa"/>
          <w:right w:w="284" w:type="dxa"/>
        </w:tblCellMar>
        <w:tblLook w:val="04A0" w:firstRow="1" w:lastRow="0" w:firstColumn="1" w:lastColumn="0" w:noHBand="0" w:noVBand="1"/>
      </w:tblPr>
      <w:tblGrid>
        <w:gridCol w:w="7710"/>
      </w:tblGrid>
      <w:tr w:rsidR="00927808" w:rsidRPr="00BA1758" w14:paraId="05A14F9C" w14:textId="77777777" w:rsidTr="208E3A71">
        <w:trPr>
          <w:cantSplit/>
        </w:trPr>
        <w:tc>
          <w:tcPr>
            <w:tcW w:w="5000" w:type="pct"/>
            <w:shd w:val="clear" w:color="auto" w:fill="F2F2F2" w:themeFill="background1" w:themeFillShade="F2"/>
            <w:hideMark/>
          </w:tcPr>
          <w:p w14:paraId="541B1D94" w14:textId="56729222" w:rsidR="00927808" w:rsidRPr="00972961" w:rsidRDefault="3C2F6BD9" w:rsidP="002038B7">
            <w:pPr>
              <w:pStyle w:val="BoxHeading"/>
            </w:pPr>
            <w:r w:rsidRPr="00972961">
              <w:lastRenderedPageBreak/>
              <w:t xml:space="preserve">Box </w:t>
            </w:r>
            <w:r w:rsidR="00B04AC4" w:rsidRPr="00972961">
              <w:t>10</w:t>
            </w:r>
            <w:r w:rsidR="008B538A" w:rsidRPr="00972961">
              <w:t>:</w:t>
            </w:r>
            <w:r w:rsidRPr="00972961">
              <w:t xml:space="preserve"> </w:t>
            </w:r>
            <w:r w:rsidR="00FA79B9" w:rsidRPr="00972961">
              <w:t>Improving women</w:t>
            </w:r>
            <w:r w:rsidR="008644B4" w:rsidRPr="00972961">
              <w:t>’</w:t>
            </w:r>
            <w:r w:rsidR="00FA79B9" w:rsidRPr="00972961">
              <w:t>s access to appropriate health care</w:t>
            </w:r>
            <w:r w:rsidRPr="00972961">
              <w:t xml:space="preserve"> </w:t>
            </w:r>
          </w:p>
          <w:p w14:paraId="4A478453" w14:textId="5E471F2D" w:rsidR="00122159" w:rsidRPr="00972961" w:rsidRDefault="00122159" w:rsidP="00122159">
            <w:pPr>
              <w:pStyle w:val="BoxText"/>
              <w:rPr>
                <w:rFonts w:eastAsiaTheme="minorEastAsia"/>
              </w:rPr>
            </w:pPr>
            <w:r w:rsidRPr="00972961">
              <w:rPr>
                <w:rFonts w:eastAsiaTheme="minorEastAsia"/>
              </w:rPr>
              <w:t xml:space="preserve">The Government is ensuring women </w:t>
            </w:r>
            <w:r w:rsidR="002852D0" w:rsidRPr="00972961">
              <w:rPr>
                <w:rFonts w:eastAsiaTheme="minorEastAsia"/>
              </w:rPr>
              <w:t>have access to</w:t>
            </w:r>
            <w:r w:rsidRPr="00972961">
              <w:rPr>
                <w:rFonts w:eastAsiaTheme="minorEastAsia"/>
              </w:rPr>
              <w:t xml:space="preserve"> appropriate health services and support. Longer GP consultations, cheaper medicines and increases to the maximum dispensing quantities will ease financial pressure</w:t>
            </w:r>
            <w:r w:rsidR="00615B4F" w:rsidRPr="00972961">
              <w:rPr>
                <w:rFonts w:eastAsiaTheme="minorEastAsia"/>
              </w:rPr>
              <w:t>s</w:t>
            </w:r>
            <w:r w:rsidRPr="00972961">
              <w:rPr>
                <w:rFonts w:eastAsiaTheme="minorEastAsia"/>
              </w:rPr>
              <w:t xml:space="preserve"> for women. In applying a gender equity lens to its work, the National Women</w:t>
            </w:r>
            <w:r w:rsidR="008644B4" w:rsidRPr="00972961">
              <w:rPr>
                <w:rFonts w:eastAsiaTheme="minorEastAsia"/>
              </w:rPr>
              <w:t>’</w:t>
            </w:r>
            <w:r w:rsidRPr="00972961">
              <w:rPr>
                <w:rFonts w:eastAsiaTheme="minorEastAsia"/>
              </w:rPr>
              <w:t>s Health Advisory Council will also work to improve access to timely, quality care for women in order to address known health disparities and delayed diagnoses, and increase awareness of women</w:t>
            </w:r>
            <w:r w:rsidR="008644B4" w:rsidRPr="00972961">
              <w:rPr>
                <w:rFonts w:eastAsiaTheme="minorEastAsia"/>
              </w:rPr>
              <w:t>’</w:t>
            </w:r>
            <w:r w:rsidRPr="00972961">
              <w:rPr>
                <w:rFonts w:eastAsiaTheme="minorEastAsia"/>
              </w:rPr>
              <w:t xml:space="preserve">s health matters. </w:t>
            </w:r>
          </w:p>
          <w:p w14:paraId="34AC451C" w14:textId="03EC818F" w:rsidR="00122159" w:rsidRPr="00972961" w:rsidRDefault="00122159" w:rsidP="00043D61">
            <w:pPr>
              <w:pStyle w:val="BoxText"/>
              <w:rPr>
                <w:rFonts w:ascii="Calibri" w:hAnsi="Calibri"/>
                <w:sz w:val="22"/>
              </w:rPr>
            </w:pPr>
            <w:r w:rsidRPr="00972961">
              <w:t xml:space="preserve">From 1 September 2023, many Australians living with chronic conditions will be able to buy </w:t>
            </w:r>
            <w:r w:rsidR="00790CD7" w:rsidRPr="00972961">
              <w:t>2</w:t>
            </w:r>
            <w:r w:rsidRPr="00972961">
              <w:t xml:space="preserve"> months</w:t>
            </w:r>
            <w:r w:rsidR="0051637B" w:rsidRPr="00972961">
              <w:t>’</w:t>
            </w:r>
            <w:r w:rsidRPr="00972961">
              <w:t xml:space="preserve"> worth of Pharmaceutical Benefits Scheme medicines in a single visit to the pharmacy</w:t>
            </w:r>
            <w:r w:rsidR="00A109F7" w:rsidRPr="00972961">
              <w:t>.</w:t>
            </w:r>
            <w:r w:rsidRPr="00972961">
              <w:t xml:space="preserve"> </w:t>
            </w:r>
            <w:r w:rsidR="00A109F7" w:rsidRPr="00972961">
              <w:t>T</w:t>
            </w:r>
            <w:r w:rsidRPr="00972961">
              <w:t>his is particularly important for women as 49</w:t>
            </w:r>
            <w:r w:rsidR="006B3333" w:rsidRPr="00972961">
              <w:t> per cent</w:t>
            </w:r>
            <w:r w:rsidRPr="00972961">
              <w:t xml:space="preserve"> are estimated to have one or more common chronic conditions</w:t>
            </w:r>
            <w:r w:rsidRPr="00972961">
              <w:rPr>
                <w:rStyle w:val="CommentReference"/>
              </w:rPr>
              <w:t xml:space="preserve">. </w:t>
            </w:r>
            <w:r w:rsidRPr="00972961">
              <w:t>A range of medicines that treat conditions that disproportionately affect women will be cheaper and easier to access under the cheaper medicines measure</w:t>
            </w:r>
            <w:r w:rsidR="005B6CBC" w:rsidRPr="00972961">
              <w:t>,</w:t>
            </w:r>
            <w:r w:rsidRPr="00972961">
              <w:t xml:space="preserve"> </w:t>
            </w:r>
            <w:r w:rsidR="005B6CBC" w:rsidRPr="00972961">
              <w:t>i</w:t>
            </w:r>
            <w:r w:rsidRPr="00972961">
              <w:t>ncluding medications like raloxifene for the treatment of post</w:t>
            </w:r>
            <w:r w:rsidR="008644B4" w:rsidRPr="00972961">
              <w:noBreakHyphen/>
            </w:r>
            <w:r w:rsidRPr="00972961">
              <w:t>menopausal osteoporosis and tamoxifen to reduce the risk of breast cancer</w:t>
            </w:r>
            <w:r w:rsidR="00113F69" w:rsidRPr="00972961">
              <w:t xml:space="preserve">. </w:t>
            </w:r>
          </w:p>
          <w:p w14:paraId="7D790AEA" w14:textId="46DF6BB3" w:rsidR="00122159" w:rsidRPr="00972961" w:rsidRDefault="00122159" w:rsidP="00122159">
            <w:pPr>
              <w:pStyle w:val="BoxText"/>
              <w:rPr>
                <w:rFonts w:eastAsiaTheme="minorEastAsia"/>
              </w:rPr>
            </w:pPr>
            <w:r w:rsidRPr="00972961">
              <w:t xml:space="preserve">These medicines are in addition to the oral contraceptive medicines which have had, for many years, arrangements in place that allow women to receive 48 weeks of treatment with a single prescription and </w:t>
            </w:r>
            <w:r w:rsidR="00554F25" w:rsidRPr="00972961">
              <w:t>2</w:t>
            </w:r>
            <w:r w:rsidRPr="00972961">
              <w:t xml:space="preserve"> repeats. </w:t>
            </w:r>
            <w:r w:rsidRPr="00972961">
              <w:rPr>
                <w:rFonts w:eastAsiaTheme="minorEastAsia"/>
              </w:rPr>
              <w:t xml:space="preserve">The Government </w:t>
            </w:r>
            <w:r w:rsidR="00D74B65" w:rsidRPr="00972961">
              <w:rPr>
                <w:rFonts w:eastAsiaTheme="minorEastAsia"/>
              </w:rPr>
              <w:t>has established</w:t>
            </w:r>
            <w:r w:rsidRPr="00972961">
              <w:rPr>
                <w:rFonts w:eastAsiaTheme="minorEastAsia"/>
              </w:rPr>
              <w:t xml:space="preserve"> 20 Endometriosis and Pelvic Pain GP Clinics (GP clinics) across Australia at a cost of $16.4 million, to support those experiencing endometriosis and pelvic pain. </w:t>
            </w:r>
          </w:p>
          <w:p w14:paraId="27A4A4D3" w14:textId="459935CB" w:rsidR="00122159" w:rsidRPr="00972961" w:rsidRDefault="00122159" w:rsidP="00122159">
            <w:pPr>
              <w:pStyle w:val="BoxText"/>
              <w:rPr>
                <w:rFonts w:eastAsiaTheme="minorEastAsia"/>
              </w:rPr>
            </w:pPr>
            <w:r w:rsidRPr="00972961">
              <w:rPr>
                <w:rFonts w:eastAsiaTheme="minorEastAsia"/>
              </w:rPr>
              <w:t>The GP clinics</w:t>
            </w:r>
            <w:r w:rsidR="000D2D74" w:rsidRPr="00972961">
              <w:rPr>
                <w:rFonts w:eastAsiaTheme="minorEastAsia"/>
              </w:rPr>
              <w:t>,</w:t>
            </w:r>
            <w:r w:rsidRPr="00972961">
              <w:rPr>
                <w:rFonts w:eastAsiaTheme="minorEastAsia"/>
              </w:rPr>
              <w:t xml:space="preserve"> across regional and metropolitan locations</w:t>
            </w:r>
            <w:r w:rsidR="000D2D74" w:rsidRPr="00972961">
              <w:rPr>
                <w:rFonts w:eastAsiaTheme="minorEastAsia"/>
              </w:rPr>
              <w:t>,</w:t>
            </w:r>
            <w:r w:rsidR="00927808" w:rsidRPr="00972961">
              <w:rPr>
                <w:rFonts w:eastAsiaTheme="minorEastAsia"/>
              </w:rPr>
              <w:t xml:space="preserve"> will improve access to multi</w:t>
            </w:r>
            <w:r w:rsidR="008644B4" w:rsidRPr="00972961">
              <w:rPr>
                <w:rFonts w:eastAsiaTheme="minorEastAsia"/>
              </w:rPr>
              <w:noBreakHyphen/>
            </w:r>
            <w:r w:rsidR="00927808" w:rsidRPr="00972961">
              <w:rPr>
                <w:rFonts w:eastAsiaTheme="minorEastAsia"/>
              </w:rPr>
              <w:t>disciplinary care, focusing on improving diagnostic delay and promoting early access to intervention, care, and treatment</w:t>
            </w:r>
            <w:r w:rsidRPr="00972961">
              <w:rPr>
                <w:rFonts w:eastAsiaTheme="minorEastAsia"/>
              </w:rPr>
              <w:t xml:space="preserve"> of endometriosis.</w:t>
            </w:r>
          </w:p>
          <w:p w14:paraId="10276A4F" w14:textId="587022D5" w:rsidR="00025657" w:rsidRPr="00972961" w:rsidRDefault="00025657" w:rsidP="00025657">
            <w:pPr>
              <w:pStyle w:val="BoxText"/>
              <w:rPr>
                <w:rFonts w:eastAsiaTheme="minorEastAsia"/>
              </w:rPr>
            </w:pPr>
            <w:r w:rsidRPr="00972961">
              <w:rPr>
                <w:rFonts w:eastAsiaTheme="minorEastAsia"/>
              </w:rPr>
              <w:t xml:space="preserve">The GP clinics are part of a $58.3 million suite of initiatives aimed at improving approaches to endometriosis and pelvic pain including establishing a digital platform for key resources and developing a new endometriosis management plan. </w:t>
            </w:r>
          </w:p>
          <w:p w14:paraId="7D56CA71" w14:textId="218DC2B0" w:rsidR="00927808" w:rsidRPr="00BA1758" w:rsidRDefault="3C2F6BD9" w:rsidP="002038B7">
            <w:pPr>
              <w:pStyle w:val="BoxText"/>
            </w:pPr>
            <w:r w:rsidRPr="00972961">
              <w:rPr>
                <w:rFonts w:eastAsiaTheme="minorEastAsia"/>
              </w:rPr>
              <w:t xml:space="preserve">Support is also being provided through Medicare for women having difficulty conceiving by listing a new magnetic resonance imaging (MRI) scan, following a recommendation of the Medicare Benefits Schedule Review Taskforce. </w:t>
            </w:r>
          </w:p>
        </w:tc>
      </w:tr>
    </w:tbl>
    <w:p w14:paraId="26939BDE" w14:textId="0D1949F1" w:rsidR="009D77E4" w:rsidRPr="00BA1758" w:rsidRDefault="009D77E4" w:rsidP="00C93A11">
      <w:pPr>
        <w:pStyle w:val="SingleParagraph"/>
      </w:pPr>
    </w:p>
    <w:p w14:paraId="598F3C2B" w14:textId="50672F48" w:rsidR="009D77E4" w:rsidRPr="00972961" w:rsidRDefault="009D77E4" w:rsidP="00F47650">
      <w:pPr>
        <w:pStyle w:val="Heading2"/>
      </w:pPr>
      <w:bookmarkStart w:id="96" w:name="_Toc132996044"/>
      <w:bookmarkStart w:id="97" w:name="_Toc134293336"/>
      <w:r w:rsidRPr="00972961">
        <w:t>How health outcomes for women affect economic and social participation</w:t>
      </w:r>
      <w:bookmarkEnd w:id="96"/>
      <w:bookmarkEnd w:id="97"/>
      <w:r w:rsidRPr="00972961">
        <w:t xml:space="preserve"> </w:t>
      </w:r>
    </w:p>
    <w:p w14:paraId="6704162F" w14:textId="60074722" w:rsidR="00F47650" w:rsidRPr="00972961" w:rsidRDefault="00E9084E" w:rsidP="00F47650">
      <w:r w:rsidRPr="00972961">
        <w:t>Achieving</w:t>
      </w:r>
      <w:r w:rsidR="009D77E4" w:rsidRPr="00972961">
        <w:t xml:space="preserve"> health equity is a priority for the Government. </w:t>
      </w:r>
      <w:r w:rsidR="001760B5" w:rsidRPr="00972961">
        <w:t>Poor physical and mental health reduces the ability of women to participate meaningfully in the labour force, lowers income, reduces wealth and limits access to healthcare services, creating a cycle of disadvantage</w:t>
      </w:r>
      <w:r w:rsidR="000418E2" w:rsidRPr="00972961">
        <w:t xml:space="preserve"> and diminishes qual</w:t>
      </w:r>
      <w:r w:rsidR="00093ABC" w:rsidRPr="00972961">
        <w:t>ity of life</w:t>
      </w:r>
      <w:r w:rsidR="001760B5" w:rsidRPr="00972961">
        <w:t xml:space="preserve"> for women in Australia.</w:t>
      </w:r>
      <w:r w:rsidR="00A4459C" w:rsidRPr="00972961">
        <w:rPr>
          <w:rStyle w:val="EndnoteReference"/>
        </w:rPr>
        <w:endnoteReference w:id="52"/>
      </w:r>
      <w:r w:rsidR="006F53F3" w:rsidRPr="00972961">
        <w:t xml:space="preserve"> </w:t>
      </w:r>
      <w:r w:rsidR="00F47650" w:rsidRPr="00972961">
        <w:t>We also know that lower socio</w:t>
      </w:r>
      <w:r w:rsidR="008644B4" w:rsidRPr="00972961">
        <w:noBreakHyphen/>
      </w:r>
      <w:r w:rsidR="00F47650" w:rsidRPr="00972961">
        <w:t xml:space="preserve">economic status is associated with higher morbidity, mortality rates, and health </w:t>
      </w:r>
      <w:r w:rsidR="00F47650" w:rsidRPr="00972961">
        <w:lastRenderedPageBreak/>
        <w:t>risk behaviours</w:t>
      </w:r>
      <w:r w:rsidR="004C56DF" w:rsidRPr="00972961">
        <w:t>,</w:t>
      </w:r>
      <w:r w:rsidR="00F47650" w:rsidRPr="00972961">
        <w:t xml:space="preserve"> increased social isolation, low levels of health literacy and poorer access to health services. </w:t>
      </w:r>
    </w:p>
    <w:p w14:paraId="22D3FDBD" w14:textId="500A06BE" w:rsidR="00F47650" w:rsidRPr="00972961" w:rsidRDefault="00F47650" w:rsidP="00F47650">
      <w:pPr>
        <w:rPr>
          <w:szCs w:val="19"/>
        </w:rPr>
      </w:pPr>
      <w:r w:rsidRPr="00972961">
        <w:rPr>
          <w:szCs w:val="19"/>
        </w:rPr>
        <w:t>Lower incomes, poorer job conditions and insecure work are risk factors for ill mental health, with women experiencing greater socio</w:t>
      </w:r>
      <w:r w:rsidR="008644B4" w:rsidRPr="00972961">
        <w:rPr>
          <w:szCs w:val="19"/>
        </w:rPr>
        <w:noBreakHyphen/>
      </w:r>
      <w:r w:rsidRPr="00972961">
        <w:rPr>
          <w:szCs w:val="19"/>
        </w:rPr>
        <w:t xml:space="preserve">economic risk factors. Evidence shows that </w:t>
      </w:r>
      <w:r w:rsidRPr="00D306CC">
        <w:rPr>
          <w:szCs w:val="19"/>
        </w:rPr>
        <w:t>economic downturns have the biggest impact on young women</w:t>
      </w:r>
      <w:r w:rsidR="008644B4" w:rsidRPr="00D306CC">
        <w:rPr>
          <w:szCs w:val="19"/>
        </w:rPr>
        <w:t>’</w:t>
      </w:r>
      <w:r w:rsidRPr="00D306CC">
        <w:rPr>
          <w:szCs w:val="19"/>
        </w:rPr>
        <w:t xml:space="preserve">s psychological distress </w:t>
      </w:r>
      <w:r w:rsidR="00615FE1" w:rsidRPr="00D306CC">
        <w:rPr>
          <w:szCs w:val="19"/>
        </w:rPr>
        <w:t xml:space="preserve">especially for </w:t>
      </w:r>
      <w:r w:rsidRPr="00D306CC">
        <w:rPr>
          <w:szCs w:val="19"/>
        </w:rPr>
        <w:t>women from lower socio</w:t>
      </w:r>
      <w:r w:rsidR="008644B4" w:rsidRPr="00D306CC">
        <w:rPr>
          <w:szCs w:val="19"/>
        </w:rPr>
        <w:noBreakHyphen/>
      </w:r>
      <w:r w:rsidRPr="00D306CC">
        <w:rPr>
          <w:szCs w:val="19"/>
        </w:rPr>
        <w:t xml:space="preserve">economic backgrounds </w:t>
      </w:r>
      <w:r w:rsidR="00E2659A" w:rsidRPr="00D306CC">
        <w:rPr>
          <w:szCs w:val="19"/>
        </w:rPr>
        <w:t xml:space="preserve">who are </w:t>
      </w:r>
      <w:r w:rsidRPr="00D306CC">
        <w:rPr>
          <w:szCs w:val="19"/>
        </w:rPr>
        <w:t>in insecure work.</w:t>
      </w:r>
      <w:r w:rsidR="003166C1" w:rsidRPr="00D306CC">
        <w:rPr>
          <w:rStyle w:val="EndnoteReference"/>
          <w:szCs w:val="19"/>
        </w:rPr>
        <w:endnoteReference w:id="53"/>
      </w:r>
      <w:r w:rsidRPr="00D306CC">
        <w:rPr>
          <w:szCs w:val="19"/>
        </w:rPr>
        <w:t xml:space="preserve"> </w:t>
      </w:r>
      <w:r w:rsidR="00822A3B" w:rsidRPr="00D306CC">
        <w:rPr>
          <w:szCs w:val="19"/>
        </w:rPr>
        <w:t>Primary carers, who are predominantly female (71.8 per cent) also experience adverse changes to their health and wellbeing, with 27 per cent having high psychological distress</w:t>
      </w:r>
      <w:r w:rsidRPr="00972961">
        <w:rPr>
          <w:szCs w:val="19"/>
        </w:rPr>
        <w:t>.</w:t>
      </w:r>
    </w:p>
    <w:p w14:paraId="1A367025" w14:textId="7832D01F" w:rsidR="00F47650" w:rsidRPr="00972961" w:rsidRDefault="00F47650" w:rsidP="00F47650">
      <w:pPr>
        <w:pStyle w:val="Heading2"/>
      </w:pPr>
      <w:bookmarkStart w:id="98" w:name="_Toc132996045"/>
      <w:bookmarkStart w:id="99" w:name="_Toc134293337"/>
      <w:r w:rsidRPr="00972961">
        <w:t>Women in sport</w:t>
      </w:r>
      <w:bookmarkEnd w:id="98"/>
      <w:bookmarkEnd w:id="99"/>
    </w:p>
    <w:p w14:paraId="35790865" w14:textId="7162E2AF" w:rsidR="00F47650" w:rsidRPr="00972961" w:rsidRDefault="00F47650" w:rsidP="00F47650">
      <w:pPr>
        <w:rPr>
          <w:szCs w:val="19"/>
        </w:rPr>
      </w:pPr>
      <w:r w:rsidRPr="00972961">
        <w:rPr>
          <w:szCs w:val="19"/>
        </w:rPr>
        <w:t>Women and girls</w:t>
      </w:r>
      <w:r w:rsidR="008644B4" w:rsidRPr="00972961">
        <w:rPr>
          <w:szCs w:val="19"/>
        </w:rPr>
        <w:t>’</w:t>
      </w:r>
      <w:r w:rsidRPr="00972961">
        <w:rPr>
          <w:szCs w:val="19"/>
        </w:rPr>
        <w:t xml:space="preserve"> participation in sport is important for health, social and economic benefits, and as a driver of gender equality. Women and girls, however, still face distinctive challenges to participation in the sports industry, including caring responsibilities, socio</w:t>
      </w:r>
      <w:r w:rsidR="002E0443">
        <w:rPr>
          <w:szCs w:val="19"/>
        </w:rPr>
        <w:noBreakHyphen/>
      </w:r>
      <w:r w:rsidRPr="00972961">
        <w:rPr>
          <w:szCs w:val="19"/>
        </w:rPr>
        <w:t>cultural factors and lack of female role models within the industry to serve as motivators. In Australia, girls</w:t>
      </w:r>
      <w:r w:rsidR="008644B4" w:rsidRPr="00972961">
        <w:rPr>
          <w:szCs w:val="19"/>
        </w:rPr>
        <w:t>’</w:t>
      </w:r>
      <w:r w:rsidRPr="00972961">
        <w:rPr>
          <w:szCs w:val="19"/>
        </w:rPr>
        <w:t xml:space="preserve"> participation in sport and physical activity is significantly lower than that of boys of a similar age.</w:t>
      </w:r>
      <w:r w:rsidRPr="00972961">
        <w:t xml:space="preserve"> Only 5</w:t>
      </w:r>
      <w:r w:rsidR="00E54205" w:rsidRPr="00972961">
        <w:t>6.4</w:t>
      </w:r>
      <w:r w:rsidR="006B3333" w:rsidRPr="00972961">
        <w:t> per cent</w:t>
      </w:r>
      <w:r w:rsidRPr="00972961">
        <w:t xml:space="preserve"> of Australian girls aged 0</w:t>
      </w:r>
      <w:r w:rsidR="00EE0B73" w:rsidRPr="00972961">
        <w:t>–</w:t>
      </w:r>
      <w:r w:rsidRPr="00972961">
        <w:t>14 play sport compared to 66.</w:t>
      </w:r>
      <w:r w:rsidR="008309F7" w:rsidRPr="00972961">
        <w:t>5</w:t>
      </w:r>
      <w:r w:rsidR="006B3333" w:rsidRPr="00972961">
        <w:t> per cent</w:t>
      </w:r>
      <w:r w:rsidRPr="00972961">
        <w:t xml:space="preserve"> of boys of the same age.</w:t>
      </w:r>
    </w:p>
    <w:p w14:paraId="2E2CFEDC" w14:textId="5DFF7ED9" w:rsidR="008C56E1" w:rsidRPr="00972961" w:rsidRDefault="00F47650" w:rsidP="003509C2">
      <w:pPr>
        <w:keepLines/>
        <w:rPr>
          <w:rFonts w:eastAsia="Calibri"/>
        </w:rPr>
      </w:pPr>
      <w:r w:rsidRPr="00972961">
        <w:rPr>
          <w:szCs w:val="19"/>
        </w:rPr>
        <w:t>Throughout the</w:t>
      </w:r>
      <w:r w:rsidR="00274639" w:rsidRPr="00972961">
        <w:rPr>
          <w:szCs w:val="19"/>
        </w:rPr>
        <w:t xml:space="preserve"> next</w:t>
      </w:r>
      <w:r w:rsidRPr="00972961">
        <w:rPr>
          <w:szCs w:val="19"/>
        </w:rPr>
        <w:t xml:space="preserve"> decade, Australia will host a number of events that showcase women</w:t>
      </w:r>
      <w:r w:rsidR="008644B4" w:rsidRPr="00972961">
        <w:rPr>
          <w:szCs w:val="19"/>
        </w:rPr>
        <w:t>’</w:t>
      </w:r>
      <w:r w:rsidRPr="00972961">
        <w:rPr>
          <w:szCs w:val="19"/>
        </w:rPr>
        <w:t>s participation in sport at the most elite level and inspire women and girls to get involved in sport. Australia is set to host the FIFA Women</w:t>
      </w:r>
      <w:r w:rsidR="008644B4" w:rsidRPr="00972961">
        <w:rPr>
          <w:szCs w:val="19"/>
        </w:rPr>
        <w:t>’</w:t>
      </w:r>
      <w:r w:rsidRPr="00972961">
        <w:rPr>
          <w:szCs w:val="19"/>
        </w:rPr>
        <w:t>s World Cup 2023, Netball World Cup 2027 and the Women</w:t>
      </w:r>
      <w:r w:rsidR="008644B4" w:rsidRPr="00972961">
        <w:rPr>
          <w:szCs w:val="19"/>
        </w:rPr>
        <w:t>’</w:t>
      </w:r>
      <w:r w:rsidRPr="00972961">
        <w:rPr>
          <w:szCs w:val="19"/>
        </w:rPr>
        <w:t xml:space="preserve">s Rugby World Cup 2029. </w:t>
      </w:r>
      <w:r w:rsidRPr="00972961">
        <w:rPr>
          <w:rFonts w:eastAsia="Calibri"/>
          <w:szCs w:val="19"/>
        </w:rPr>
        <w:t>The Government is investing in programs to ensure the benefits of hosting these events are maximised, including sports participation programs for women and girls</w:t>
      </w:r>
      <w:bookmarkEnd w:id="27"/>
      <w:r w:rsidR="001F7178" w:rsidRPr="00972961">
        <w:rPr>
          <w:rFonts w:eastAsia="Calibri"/>
          <w:szCs w:val="19"/>
        </w:rPr>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18495E" w14:paraId="5A14CB91" w14:textId="77777777" w:rsidTr="007913DD">
        <w:trPr>
          <w:cantSplit/>
        </w:trPr>
        <w:tc>
          <w:tcPr>
            <w:tcW w:w="5000" w:type="pct"/>
            <w:shd w:val="clear" w:color="auto" w:fill="E6F2FF"/>
          </w:tcPr>
          <w:p w14:paraId="0D77CC51" w14:textId="018D06D8" w:rsidR="0018495E" w:rsidRPr="00972961" w:rsidRDefault="0018495E">
            <w:pPr>
              <w:pStyle w:val="BoxHeading"/>
            </w:pPr>
            <w:r w:rsidRPr="00972961">
              <w:t>Budget highlight</w:t>
            </w:r>
            <w:r w:rsidR="00234066" w:rsidRPr="00972961">
              <w:t>s</w:t>
            </w:r>
            <w:r w:rsidRPr="00972961">
              <w:t xml:space="preserve">: </w:t>
            </w:r>
            <w:r w:rsidR="00E51B1E" w:rsidRPr="00972961">
              <w:t>Supporting women</w:t>
            </w:r>
            <w:r w:rsidR="008644B4" w:rsidRPr="00972961">
              <w:t>’</w:t>
            </w:r>
            <w:r w:rsidR="00E51B1E" w:rsidRPr="00972961">
              <w:t>s representation</w:t>
            </w:r>
            <w:r w:rsidR="001A19E8" w:rsidRPr="00972961">
              <w:t xml:space="preserve"> </w:t>
            </w:r>
            <w:r w:rsidR="00E51B1E" w:rsidRPr="00972961">
              <w:t>in sport</w:t>
            </w:r>
          </w:p>
          <w:p w14:paraId="47E5E87D" w14:textId="0C376E47" w:rsidR="0018495E" w:rsidRDefault="00E956DB" w:rsidP="00043D61">
            <w:pPr>
              <w:pStyle w:val="BoxText"/>
            </w:pPr>
            <w:r w:rsidRPr="00972961">
              <w:t>$</w:t>
            </w:r>
            <w:r w:rsidR="004E451A" w:rsidRPr="00972961">
              <w:t>2.1</w:t>
            </w:r>
            <w:r w:rsidRPr="00972961">
              <w:t xml:space="preserve"> million </w:t>
            </w:r>
            <w:r w:rsidR="00735E9B" w:rsidRPr="00972961">
              <w:t>to the Department of Health and Aged Care and the Australian Sports Commission to support women and girls</w:t>
            </w:r>
            <w:r w:rsidR="00472D21" w:rsidRPr="00972961">
              <w:t>’</w:t>
            </w:r>
            <w:r w:rsidR="00735E9B" w:rsidRPr="00972961">
              <w:t xml:space="preserve"> participation in talent and development programs to increase female representation in coaching, officiating and sports administration.</w:t>
            </w:r>
          </w:p>
        </w:tc>
      </w:tr>
    </w:tbl>
    <w:p w14:paraId="00A8C1BB" w14:textId="77777777" w:rsidR="002048CA" w:rsidRDefault="002048CA">
      <w:pPr>
        <w:spacing w:before="0" w:after="160" w:line="259" w:lineRule="auto"/>
        <w:sectPr w:rsidR="002048CA" w:rsidSect="007A5C74">
          <w:endnotePr>
            <w:numFmt w:val="decimal"/>
          </w:endnotePr>
          <w:type w:val="oddPage"/>
          <w:pgSz w:w="11906" w:h="16838" w:code="9"/>
          <w:pgMar w:top="2835" w:right="2098" w:bottom="2466" w:left="2098" w:header="1814" w:footer="1814" w:gutter="0"/>
          <w:cols w:space="708"/>
          <w:titlePg/>
          <w:docGrid w:linePitch="360"/>
        </w:sectPr>
      </w:pPr>
    </w:p>
    <w:p w14:paraId="4B36DEBD" w14:textId="5E340E20" w:rsidR="00796EC6" w:rsidRDefault="00796EC6" w:rsidP="00796EC6">
      <w:pPr>
        <w:pStyle w:val="GhostLine"/>
      </w:pPr>
      <w:r>
        <w:lastRenderedPageBreak/>
        <w:tab/>
      </w:r>
    </w:p>
    <w:sectPr w:rsidR="00796EC6" w:rsidSect="002048CA">
      <w:footerReference w:type="even" r:id="rId65"/>
      <w:footerReference w:type="default" r:id="rId66"/>
      <w:endnotePr>
        <w:numFmt w:val="decimal"/>
      </w:endnotePr>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5F6DC" w14:textId="77777777" w:rsidR="00EC2BC2" w:rsidRDefault="00EC2BC2" w:rsidP="00E40261">
      <w:pPr>
        <w:spacing w:after="0" w:line="240" w:lineRule="auto"/>
      </w:pPr>
      <w:r>
        <w:separator/>
      </w:r>
    </w:p>
  </w:endnote>
  <w:endnote w:type="continuationSeparator" w:id="0">
    <w:p w14:paraId="5182C44F" w14:textId="77777777" w:rsidR="00EC2BC2" w:rsidRDefault="00EC2BC2" w:rsidP="00E40261">
      <w:pPr>
        <w:spacing w:after="0" w:line="240" w:lineRule="auto"/>
      </w:pPr>
      <w:r>
        <w:continuationSeparator/>
      </w:r>
    </w:p>
  </w:endnote>
  <w:endnote w:type="continuationNotice" w:id="1">
    <w:p w14:paraId="64DB4551" w14:textId="77777777" w:rsidR="00EC2BC2" w:rsidRDefault="00EC2BC2">
      <w:pPr>
        <w:spacing w:before="0" w:after="0" w:line="240" w:lineRule="auto"/>
      </w:pPr>
    </w:p>
  </w:endnote>
  <w:endnote w:id="2">
    <w:p w14:paraId="70FD40D6" w14:textId="7F05A44B" w:rsidR="00731856" w:rsidRPr="00CF41F6" w:rsidRDefault="00731856" w:rsidP="00E6565A">
      <w:pPr>
        <w:pStyle w:val="FootnoteText"/>
      </w:pPr>
      <w:r w:rsidRPr="00E6565A">
        <w:rPr>
          <w:rStyle w:val="EndnoteReference"/>
          <w:szCs w:val="18"/>
          <w:vertAlign w:val="baseline"/>
        </w:rPr>
        <w:endnoteRef/>
      </w:r>
      <w:r w:rsidRPr="006576AE">
        <w:t xml:space="preserve"> </w:t>
      </w:r>
      <w:r w:rsidR="0034098D">
        <w:tab/>
      </w:r>
      <w:r w:rsidRPr="006576AE">
        <w:t xml:space="preserve">E Bahar, N Bradshaw, N Deutscher and M Montaigne, </w:t>
      </w:r>
      <w:r w:rsidR="008644B4">
        <w:t>‘</w:t>
      </w:r>
      <w:hyperlink r:id="rId1" w:history="1">
        <w:r w:rsidR="001F7C58" w:rsidRPr="006576AE">
          <w:rPr>
            <w:rStyle w:val="Hyperlink"/>
            <w:szCs w:val="18"/>
          </w:rPr>
          <w:t>Children and the Gender Earnings Gap: Evidence for Australia</w:t>
        </w:r>
        <w:r w:rsidR="001F7C58" w:rsidRPr="00EC7BC0">
          <w:rPr>
            <w:rStyle w:val="Hyperlink"/>
            <w:rFonts w:hint="eastAsia"/>
            <w:szCs w:val="18"/>
            <w:u w:val="none"/>
          </w:rPr>
          <w:t>’</w:t>
        </w:r>
      </w:hyperlink>
      <w:r w:rsidR="001F7C58" w:rsidRPr="006576AE">
        <w:rPr>
          <w:szCs w:val="18"/>
        </w:rPr>
        <w:t xml:space="preserve">, </w:t>
      </w:r>
      <w:r w:rsidR="001F7C58" w:rsidRPr="006576AE">
        <w:rPr>
          <w:i/>
          <w:szCs w:val="18"/>
        </w:rPr>
        <w:t>Department of the Treasury</w:t>
      </w:r>
      <w:r w:rsidR="001F7C58" w:rsidRPr="006576AE">
        <w:rPr>
          <w:szCs w:val="18"/>
        </w:rPr>
        <w:t>, 2023.</w:t>
      </w:r>
    </w:p>
  </w:endnote>
  <w:endnote w:id="3">
    <w:p w14:paraId="4F4790CD" w14:textId="167CD619"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AIHW, </w:t>
      </w:r>
      <w:r w:rsidR="008644B4">
        <w:t>‘</w:t>
      </w:r>
      <w:hyperlink r:id="rId2" w:history="1">
        <w:r w:rsidRPr="006576AE">
          <w:rPr>
            <w:rStyle w:val="Hyperlink"/>
            <w:szCs w:val="18"/>
          </w:rPr>
          <w:t>Older Australians: Housing and living arrangements</w:t>
        </w:r>
      </w:hyperlink>
      <w:r w:rsidR="00731E78">
        <w:t>’</w:t>
      </w:r>
      <w:r w:rsidRPr="006576AE">
        <w:t xml:space="preserve">, </w:t>
      </w:r>
      <w:r w:rsidR="00E25C56" w:rsidRPr="00EC7BC0">
        <w:rPr>
          <w:i/>
        </w:rPr>
        <w:t>Australian Institute of Health and Welfare</w:t>
      </w:r>
      <w:r w:rsidR="00992CE4">
        <w:t>,</w:t>
      </w:r>
      <w:r w:rsidR="00E25C56" w:rsidRPr="006576AE">
        <w:t xml:space="preserve"> </w:t>
      </w:r>
      <w:r w:rsidRPr="006576AE">
        <w:t xml:space="preserve">2021, accessed 1 May 2023. </w:t>
      </w:r>
      <w:hyperlink r:id="rId3" w:history="1">
        <w:r w:rsidRPr="006576AE">
          <w:rPr>
            <w:rStyle w:val="Hyperlink"/>
            <w:szCs w:val="18"/>
          </w:rPr>
          <w:t xml:space="preserve"> </w:t>
        </w:r>
      </w:hyperlink>
    </w:p>
  </w:endnote>
  <w:endnote w:id="4">
    <w:p w14:paraId="6A1F53A8" w14:textId="7EBEF496"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Melbourne Institute, </w:t>
      </w:r>
      <w:r w:rsidR="008644B4">
        <w:t>‘</w:t>
      </w:r>
      <w:hyperlink r:id="rId4" w:history="1">
        <w:r w:rsidRPr="00E95E97">
          <w:rPr>
            <w:rStyle w:val="Hyperlink"/>
          </w:rPr>
          <w:t>The Household, Income and Labour Dynamics in Australia Survey: Selected Findings from Waves 1 to 20</w:t>
        </w:r>
      </w:hyperlink>
      <w:r w:rsidR="008644B4">
        <w:t>’</w:t>
      </w:r>
      <w:r w:rsidRPr="006576AE">
        <w:t xml:space="preserve">, </w:t>
      </w:r>
      <w:r w:rsidRPr="00EC7BC0">
        <w:rPr>
          <w:i/>
        </w:rPr>
        <w:t>University of Melbourne</w:t>
      </w:r>
      <w:r w:rsidRPr="006576AE">
        <w:t>, 2022</w:t>
      </w:r>
      <w:r w:rsidR="00684F42" w:rsidRPr="006576AE">
        <w:t>.</w:t>
      </w:r>
    </w:p>
  </w:endnote>
  <w:endnote w:id="5">
    <w:p w14:paraId="4CB2A4DD" w14:textId="545CB8F6"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A Summers, </w:t>
      </w:r>
      <w:r w:rsidR="008644B4">
        <w:t>‘</w:t>
      </w:r>
      <w:hyperlink r:id="rId5" w:history="1">
        <w:r w:rsidRPr="006576AE">
          <w:rPr>
            <w:rStyle w:val="Hyperlink"/>
            <w:szCs w:val="18"/>
          </w:rPr>
          <w:t>The Choice: Violence or Poverty</w:t>
        </w:r>
        <w:r w:rsidR="008644B4" w:rsidRPr="00EC7BC0">
          <w:rPr>
            <w:rStyle w:val="Hyperlink"/>
            <w:rFonts w:hint="eastAsia"/>
            <w:szCs w:val="18"/>
            <w:u w:val="none"/>
          </w:rPr>
          <w:t>’</w:t>
        </w:r>
      </w:hyperlink>
      <w:r w:rsidRPr="006576AE">
        <w:t xml:space="preserve">, </w:t>
      </w:r>
      <w:r w:rsidRPr="00EC7BC0">
        <w:rPr>
          <w:i/>
        </w:rPr>
        <w:t>University of Technology Sydney</w:t>
      </w:r>
      <w:r w:rsidRPr="006576AE">
        <w:t>, 2022.</w:t>
      </w:r>
      <w:r w:rsidRPr="00CF41F6">
        <w:t xml:space="preserve"> </w:t>
      </w:r>
    </w:p>
  </w:endnote>
  <w:endnote w:id="6">
    <w:p w14:paraId="086CE5DC" w14:textId="0430914F"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K Cook, A Byrt, R Burgin, T Edwards, A Coen and G Dimopolous, </w:t>
      </w:r>
      <w:r w:rsidR="008644B4">
        <w:t>‘</w:t>
      </w:r>
      <w:hyperlink r:id="rId6" w:history="1">
        <w:r w:rsidRPr="006576AE">
          <w:rPr>
            <w:rStyle w:val="Hyperlink"/>
            <w:szCs w:val="18"/>
          </w:rPr>
          <w:t>Financial Abuse: The Weaponisation of Child Support in Australia</w:t>
        </w:r>
      </w:hyperlink>
      <w:r w:rsidR="00731E78">
        <w:t>’</w:t>
      </w:r>
      <w:r w:rsidR="00523AD4">
        <w:t>,</w:t>
      </w:r>
      <w:r w:rsidRPr="006576AE">
        <w:t xml:space="preserve"> </w:t>
      </w:r>
      <w:r w:rsidRPr="006576AE">
        <w:rPr>
          <w:i/>
        </w:rPr>
        <w:t xml:space="preserve">Swinburne University of Technology and the National Council of Single Mothers and their Children, </w:t>
      </w:r>
      <w:r w:rsidRPr="006576AE">
        <w:t>2023.</w:t>
      </w:r>
    </w:p>
  </w:endnote>
  <w:endnote w:id="7">
    <w:p w14:paraId="654701D9" w14:textId="5AD19CAC" w:rsidR="00731856" w:rsidRPr="00CF41F6" w:rsidRDefault="00731856" w:rsidP="00E6565A">
      <w:pPr>
        <w:pStyle w:val="FootnoteText"/>
      </w:pPr>
      <w:r w:rsidRPr="009C2654">
        <w:rPr>
          <w:rStyle w:val="EndnoteReference"/>
          <w:szCs w:val="18"/>
          <w:vertAlign w:val="baseline"/>
        </w:rPr>
        <w:endnoteRef/>
      </w:r>
      <w:r w:rsidRPr="006576AE">
        <w:rPr>
          <w:vertAlign w:val="superscript"/>
        </w:rPr>
        <w:t xml:space="preserve"> </w:t>
      </w:r>
      <w:r w:rsidR="00E6565A">
        <w:rPr>
          <w:vertAlign w:val="superscript"/>
        </w:rPr>
        <w:tab/>
      </w:r>
      <w:r w:rsidRPr="006576AE">
        <w:t xml:space="preserve">Australian Human Rights Commission, </w:t>
      </w:r>
      <w:hyperlink r:id="rId7" w:history="1">
        <w:r w:rsidRPr="00EC7BC0">
          <w:rPr>
            <w:rStyle w:val="Hyperlink"/>
            <w:i/>
          </w:rPr>
          <w:t>Employing and retaining older wo</w:t>
        </w:r>
        <w:bookmarkStart w:id="42" w:name="_Hlt134224760"/>
        <w:bookmarkStart w:id="43" w:name="_Hlt134224761"/>
        <w:bookmarkEnd w:id="42"/>
        <w:bookmarkEnd w:id="43"/>
        <w:r w:rsidRPr="00EC7BC0">
          <w:rPr>
            <w:rStyle w:val="Hyperlink"/>
            <w:i/>
          </w:rPr>
          <w:t>rkers 2021</w:t>
        </w:r>
      </w:hyperlink>
      <w:r w:rsidRPr="006576AE">
        <w:t>, Australian Human Rights Commission, 2021.</w:t>
      </w:r>
    </w:p>
  </w:endnote>
  <w:endnote w:id="8">
    <w:p w14:paraId="701ED90A" w14:textId="628DE311"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Australian Human Rights Commission, </w:t>
      </w:r>
      <w:hyperlink r:id="rId8" w:history="1">
        <w:r w:rsidRPr="00EC7BC0">
          <w:rPr>
            <w:rStyle w:val="Hyperlink"/>
            <w:i/>
          </w:rPr>
          <w:t>National prevalence survey of age discrimination in the workplace 2015</w:t>
        </w:r>
      </w:hyperlink>
      <w:r w:rsidRPr="006576AE">
        <w:t>, Australian Human Rights Commission, 2015.</w:t>
      </w:r>
    </w:p>
  </w:endnote>
  <w:endnote w:id="9">
    <w:p w14:paraId="1F4040E3" w14:textId="4263657C" w:rsidR="00731856" w:rsidRPr="006576AE"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Workplace Gender Equality Agency, </w:t>
      </w:r>
      <w:r w:rsidR="000C0FA4">
        <w:t>‘</w:t>
      </w:r>
      <w:hyperlink r:id="rId9" w:history="1">
        <w:r w:rsidRPr="00EC7BC0">
          <w:rPr>
            <w:rStyle w:val="Hyperlink"/>
            <w:szCs w:val="18"/>
          </w:rPr>
          <w:t>WGEA Scorecard 2022: The state of gender equality in Australia</w:t>
        </w:r>
      </w:hyperlink>
      <w:r w:rsidR="000C0FA4" w:rsidRPr="00EC7BC0">
        <w:rPr>
          <w:rStyle w:val="Hyperlink"/>
          <w:rFonts w:hint="eastAsia"/>
          <w:szCs w:val="18"/>
          <w:u w:val="none"/>
        </w:rPr>
        <w:t>’</w:t>
      </w:r>
      <w:r w:rsidRPr="006576AE">
        <w:t>, WGEA website, 2022, accessed 1 May 2023.</w:t>
      </w:r>
    </w:p>
  </w:endnote>
  <w:endnote w:id="10">
    <w:p w14:paraId="6DF6B901" w14:textId="5643324E" w:rsidR="00731856" w:rsidRPr="006576AE"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A Duncan, A Mavisakalyan, S Salazar, </w:t>
      </w:r>
      <w:r w:rsidR="008644B4">
        <w:t>‘</w:t>
      </w:r>
      <w:hyperlink r:id="rId10" w:anchor="the-gender-pay-gap-differs-by-location" w:history="1">
        <w:r w:rsidRPr="006576AE">
          <w:rPr>
            <w:rStyle w:val="Hyperlink"/>
            <w:szCs w:val="18"/>
          </w:rPr>
          <w:t>Gender Equity Insights 2022: The state of inequality in Australia</w:t>
        </w:r>
      </w:hyperlink>
      <w:r w:rsidR="00F01ABE">
        <w:t>’</w:t>
      </w:r>
      <w:r w:rsidRPr="006576AE">
        <w:t xml:space="preserve">, </w:t>
      </w:r>
      <w:r w:rsidRPr="006576AE">
        <w:rPr>
          <w:i/>
        </w:rPr>
        <w:t>BCEC|WGEA Gender Equity Series</w:t>
      </w:r>
      <w:r w:rsidRPr="006576AE">
        <w:t xml:space="preserve">, </w:t>
      </w:r>
      <w:r w:rsidRPr="006576AE">
        <w:rPr>
          <w:i/>
        </w:rPr>
        <w:t>Issue #7</w:t>
      </w:r>
      <w:r w:rsidRPr="006576AE">
        <w:t>, 2022, accessed 1 May 2023.</w:t>
      </w:r>
    </w:p>
  </w:endnote>
  <w:endnote w:id="11">
    <w:p w14:paraId="215A6BC6" w14:textId="6AEDB36C" w:rsidR="00731856" w:rsidRPr="006576AE"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A Duncan, A Mavisakalyan, S Salazar, </w:t>
      </w:r>
      <w:r w:rsidR="008644B4">
        <w:t>‘</w:t>
      </w:r>
      <w:hyperlink r:id="rId11" w:anchor="the-gender-pay-gap-differs-by-location" w:history="1">
        <w:r w:rsidRPr="006576AE">
          <w:rPr>
            <w:rStyle w:val="Hyperlink"/>
            <w:szCs w:val="18"/>
          </w:rPr>
          <w:t>Gender Equity Insights 2022: The state of inequality in Australia</w:t>
        </w:r>
      </w:hyperlink>
      <w:r w:rsidR="00F01ABE">
        <w:t>’</w:t>
      </w:r>
      <w:r w:rsidRPr="006576AE">
        <w:t xml:space="preserve">, </w:t>
      </w:r>
      <w:r w:rsidRPr="006576AE">
        <w:rPr>
          <w:i/>
        </w:rPr>
        <w:t>BCEC|WGEA Gender Equity Series</w:t>
      </w:r>
      <w:r w:rsidRPr="006576AE">
        <w:t xml:space="preserve">, </w:t>
      </w:r>
      <w:r w:rsidRPr="006576AE">
        <w:rPr>
          <w:i/>
        </w:rPr>
        <w:t>Issue #7</w:t>
      </w:r>
      <w:r w:rsidRPr="006576AE">
        <w:t>, 2022, accessed 1 May 2023.</w:t>
      </w:r>
    </w:p>
  </w:endnote>
  <w:endnote w:id="12">
    <w:p w14:paraId="75ED9776" w14:textId="3C093550"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QILT (Quality Indicators for Learning and Teaching), </w:t>
      </w:r>
      <w:r w:rsidR="008644B4">
        <w:t>‘</w:t>
      </w:r>
      <w:hyperlink r:id="rId12" w:anchor="anchor-1" w:history="1">
        <w:r w:rsidRPr="006576AE">
          <w:rPr>
            <w:rStyle w:val="Hyperlink"/>
            <w:szCs w:val="18"/>
          </w:rPr>
          <w:t>2022 Domestic Results</w:t>
        </w:r>
      </w:hyperlink>
      <w:r w:rsidR="00F01ABE">
        <w:t>’</w:t>
      </w:r>
      <w:r w:rsidRPr="006576AE">
        <w:t xml:space="preserve">, </w:t>
      </w:r>
      <w:r w:rsidRPr="006576AE">
        <w:rPr>
          <w:i/>
        </w:rPr>
        <w:t>Graduate Outcomes Survey</w:t>
      </w:r>
      <w:r w:rsidRPr="006576AE">
        <w:t>, 2022, accessed 1 May 2023</w:t>
      </w:r>
      <w:r w:rsidRPr="00CF41F6">
        <w:t>.</w:t>
      </w:r>
    </w:p>
  </w:endnote>
  <w:endnote w:id="13">
    <w:p w14:paraId="666588EC" w14:textId="0FFBAA0A" w:rsidR="00731856" w:rsidRPr="00CF41F6" w:rsidRDefault="00731856" w:rsidP="00E6565A">
      <w:pPr>
        <w:pStyle w:val="FootnoteText"/>
      </w:pPr>
      <w:r w:rsidRPr="009C2654">
        <w:rPr>
          <w:rStyle w:val="EndnoteReference"/>
          <w:szCs w:val="18"/>
          <w:vertAlign w:val="baseline"/>
        </w:rPr>
        <w:endnoteRef/>
      </w:r>
      <w:r w:rsidRPr="009C2654">
        <w:t xml:space="preserve"> </w:t>
      </w:r>
      <w:r w:rsidR="00E6565A">
        <w:tab/>
      </w:r>
      <w:r w:rsidRPr="006576AE">
        <w:t>Global Institute for Women</w:t>
      </w:r>
      <w:r w:rsidR="008644B4">
        <w:t>’</w:t>
      </w:r>
      <w:r w:rsidRPr="006576AE">
        <w:t xml:space="preserve">s Leadership, Fawcett Society, </w:t>
      </w:r>
      <w:r w:rsidR="008644B4">
        <w:t>‘</w:t>
      </w:r>
      <w:hyperlink r:id="rId13" w:history="1">
        <w:r w:rsidRPr="006576AE">
          <w:rPr>
            <w:rStyle w:val="Hyperlink"/>
            <w:szCs w:val="18"/>
          </w:rPr>
          <w:t>Gender pay gap reporting: a comparative analysis</w:t>
        </w:r>
      </w:hyperlink>
      <w:r w:rsidR="00F01ABE">
        <w:t>’</w:t>
      </w:r>
      <w:r w:rsidRPr="006576AE">
        <w:rPr>
          <w:i/>
        </w:rPr>
        <w:t>, King</w:t>
      </w:r>
      <w:r w:rsidR="008644B4">
        <w:rPr>
          <w:i/>
        </w:rPr>
        <w:t>’</w:t>
      </w:r>
      <w:r w:rsidRPr="006576AE">
        <w:rPr>
          <w:i/>
        </w:rPr>
        <w:t>s College London, Thomson Reuters Foundation</w:t>
      </w:r>
      <w:r w:rsidRPr="006576AE">
        <w:t>, 2020, accessed 11</w:t>
      </w:r>
      <w:r w:rsidR="002E0443">
        <w:t> </w:t>
      </w:r>
      <w:r w:rsidRPr="006576AE">
        <w:t>April 2023.</w:t>
      </w:r>
    </w:p>
  </w:endnote>
  <w:endnote w:id="14">
    <w:p w14:paraId="6042A857" w14:textId="1DB0C674" w:rsidR="00731856" w:rsidRPr="006576AE" w:rsidRDefault="00731856" w:rsidP="00E6565A">
      <w:pPr>
        <w:pStyle w:val="FootnoteText"/>
      </w:pPr>
      <w:r w:rsidRPr="009C2654">
        <w:rPr>
          <w:rStyle w:val="EndnoteReference"/>
          <w:szCs w:val="18"/>
          <w:vertAlign w:val="baseline"/>
        </w:rPr>
        <w:endnoteRef/>
      </w:r>
      <w:r w:rsidRPr="009C2654">
        <w:t xml:space="preserve"> </w:t>
      </w:r>
      <w:r w:rsidR="00E6565A">
        <w:tab/>
      </w:r>
      <w:r w:rsidRPr="006576AE">
        <w:t xml:space="preserve">J Blundell, </w:t>
      </w:r>
      <w:r w:rsidR="008644B4">
        <w:t>‘</w:t>
      </w:r>
      <w:hyperlink r:id="rId14" w:history="1">
        <w:r w:rsidRPr="006576AE">
          <w:rPr>
            <w:rStyle w:val="Hyperlink"/>
            <w:szCs w:val="18"/>
          </w:rPr>
          <w:t>Wage responses to gender pay gap reporting requirements</w:t>
        </w:r>
      </w:hyperlink>
      <w:r w:rsidR="00F30AE6">
        <w:t>’</w:t>
      </w:r>
      <w:r w:rsidRPr="006576AE">
        <w:t xml:space="preserve">, </w:t>
      </w:r>
      <w:r w:rsidRPr="006576AE">
        <w:rPr>
          <w:i/>
        </w:rPr>
        <w:t>Centre for Economic Performance</w:t>
      </w:r>
      <w:r w:rsidRPr="006576AE">
        <w:t>, 5 March 2021, accessed 11 April 2023.</w:t>
      </w:r>
    </w:p>
  </w:endnote>
  <w:endnote w:id="15">
    <w:p w14:paraId="79E96F87" w14:textId="0AAF94DA" w:rsidR="00731856" w:rsidRPr="00CF41F6" w:rsidRDefault="00731856" w:rsidP="00E6565A">
      <w:pPr>
        <w:pStyle w:val="FootnoteText"/>
      </w:pPr>
      <w:r w:rsidRPr="009C2654">
        <w:rPr>
          <w:rStyle w:val="EndnoteReference"/>
          <w:szCs w:val="18"/>
          <w:vertAlign w:val="baseline"/>
        </w:rPr>
        <w:endnoteRef/>
      </w:r>
      <w:r w:rsidRPr="006576AE">
        <w:t xml:space="preserve"> </w:t>
      </w:r>
      <w:r w:rsidR="00E6565A">
        <w:tab/>
      </w:r>
      <w:r w:rsidRPr="006576AE">
        <w:t xml:space="preserve">Workplace Gender Equality Agency, </w:t>
      </w:r>
      <w:r w:rsidR="000237FD">
        <w:t>‘</w:t>
      </w:r>
      <w:hyperlink r:id="rId15" w:history="1">
        <w:r w:rsidRPr="006576AE">
          <w:rPr>
            <w:rStyle w:val="Hyperlink"/>
            <w:szCs w:val="18"/>
          </w:rPr>
          <w:t>Gender segregation in Australia</w:t>
        </w:r>
        <w:r w:rsidR="008644B4">
          <w:rPr>
            <w:rStyle w:val="Hyperlink"/>
            <w:szCs w:val="18"/>
          </w:rPr>
          <w:t>’</w:t>
        </w:r>
        <w:r w:rsidRPr="006576AE">
          <w:rPr>
            <w:rStyle w:val="Hyperlink"/>
            <w:szCs w:val="18"/>
          </w:rPr>
          <w:t>s workforce</w:t>
        </w:r>
      </w:hyperlink>
      <w:r w:rsidR="000237FD">
        <w:rPr>
          <w:rStyle w:val="Hyperlink"/>
          <w:szCs w:val="18"/>
        </w:rPr>
        <w:t>’</w:t>
      </w:r>
      <w:r w:rsidRPr="006576AE">
        <w:t>, 2019, accessed 28 April 2023.</w:t>
      </w:r>
    </w:p>
  </w:endnote>
  <w:endnote w:id="16">
    <w:p w14:paraId="0AF78AFF" w14:textId="7D3BAC11" w:rsidR="00731856" w:rsidRPr="006576AE" w:rsidRDefault="00731856" w:rsidP="00E6565A">
      <w:pPr>
        <w:pStyle w:val="FootnoteText"/>
      </w:pPr>
      <w:r w:rsidRPr="009C2654">
        <w:rPr>
          <w:rStyle w:val="EndnoteReference"/>
          <w:szCs w:val="18"/>
          <w:vertAlign w:val="baseline"/>
        </w:rPr>
        <w:endnoteRef/>
      </w:r>
      <w:r w:rsidRPr="009C2654">
        <w:t xml:space="preserve"> </w:t>
      </w:r>
      <w:r w:rsidR="00E6565A">
        <w:tab/>
      </w:r>
      <w:r w:rsidRPr="006576AE">
        <w:t xml:space="preserve">Jobs and Skills Australia, </w:t>
      </w:r>
      <w:r w:rsidR="00E42F9E" w:rsidRPr="00E42F9E">
        <w:t>‘</w:t>
      </w:r>
      <w:hyperlink r:id="rId16" w:history="1">
        <w:r w:rsidRPr="00B7311E">
          <w:rPr>
            <w:rStyle w:val="Hyperlink"/>
            <w:szCs w:val="18"/>
          </w:rPr>
          <w:t>Australian Labour Market Research Workshop 2022</w:t>
        </w:r>
      </w:hyperlink>
      <w:r w:rsidR="00E42F9E" w:rsidRPr="00B7311E">
        <w:rPr>
          <w:rStyle w:val="Hyperlink"/>
          <w:rFonts w:hint="eastAsia"/>
          <w:szCs w:val="18"/>
        </w:rPr>
        <w:t>’</w:t>
      </w:r>
      <w:r w:rsidRPr="006576AE">
        <w:t>, 2022, accessed 1 May 2023.</w:t>
      </w:r>
    </w:p>
  </w:endnote>
  <w:endnote w:id="17">
    <w:p w14:paraId="6FBEF3C6" w14:textId="785D708D" w:rsidR="00731856" w:rsidRPr="006576AE" w:rsidRDefault="00731856" w:rsidP="00E6565A">
      <w:pPr>
        <w:pStyle w:val="FootnoteText"/>
      </w:pPr>
      <w:r w:rsidRPr="009C2654">
        <w:rPr>
          <w:rStyle w:val="EndnoteReference"/>
          <w:szCs w:val="18"/>
          <w:vertAlign w:val="baseline"/>
        </w:rPr>
        <w:endnoteRef/>
      </w:r>
      <w:r w:rsidRPr="009C2654">
        <w:t xml:space="preserve"> </w:t>
      </w:r>
      <w:r w:rsidR="00E6565A">
        <w:tab/>
      </w:r>
      <w:r w:rsidRPr="006576AE">
        <w:t xml:space="preserve">R Cassells and A Duncan, </w:t>
      </w:r>
      <w:r w:rsidR="008644B4">
        <w:t>‘</w:t>
      </w:r>
      <w:hyperlink r:id="rId17" w:history="1">
        <w:r w:rsidRPr="006576AE">
          <w:rPr>
            <w:rStyle w:val="Hyperlink"/>
            <w:szCs w:val="18"/>
          </w:rPr>
          <w:t>More women at the top proves better for business</w:t>
        </w:r>
      </w:hyperlink>
      <w:r w:rsidR="00AA28F7">
        <w:t>’</w:t>
      </w:r>
      <w:r w:rsidRPr="006576AE">
        <w:t xml:space="preserve">, </w:t>
      </w:r>
      <w:r w:rsidRPr="006576AE">
        <w:rPr>
          <w:i/>
        </w:rPr>
        <w:t>BCEC|WGEA Gender Equity Series</w:t>
      </w:r>
      <w:r w:rsidRPr="006576AE">
        <w:t xml:space="preserve">, </w:t>
      </w:r>
      <w:r w:rsidRPr="006576AE">
        <w:rPr>
          <w:i/>
        </w:rPr>
        <w:t>Issue #5</w:t>
      </w:r>
      <w:r w:rsidRPr="006576AE">
        <w:t>, 2020, accessed 1 May 2023.</w:t>
      </w:r>
    </w:p>
  </w:endnote>
  <w:endnote w:id="18">
    <w:p w14:paraId="3E33EFDC" w14:textId="33B3C5F6" w:rsidR="00731856" w:rsidRPr="00CF41F6" w:rsidRDefault="00731856" w:rsidP="00E6565A">
      <w:pPr>
        <w:pStyle w:val="FootnoteText"/>
        <w:rPr>
          <w:szCs w:val="18"/>
        </w:rPr>
      </w:pPr>
      <w:r w:rsidRPr="009C2654">
        <w:rPr>
          <w:rStyle w:val="EndnoteReference"/>
          <w:szCs w:val="18"/>
          <w:vertAlign w:val="baseline"/>
        </w:rPr>
        <w:endnoteRef/>
      </w:r>
      <w:r w:rsidRPr="006576AE">
        <w:rPr>
          <w:szCs w:val="18"/>
        </w:rPr>
        <w:t xml:space="preserve"> </w:t>
      </w:r>
      <w:r w:rsidR="00E6565A">
        <w:rPr>
          <w:szCs w:val="18"/>
        </w:rPr>
        <w:tab/>
      </w:r>
      <w:r w:rsidRPr="006576AE">
        <w:rPr>
          <w:szCs w:val="18"/>
        </w:rPr>
        <w:t xml:space="preserve">R Cassells and A Duncan, </w:t>
      </w:r>
      <w:r w:rsidR="008644B4">
        <w:rPr>
          <w:szCs w:val="18"/>
        </w:rPr>
        <w:t>‘</w:t>
      </w:r>
      <w:hyperlink r:id="rId18" w:history="1">
        <w:r w:rsidRPr="006576AE">
          <w:rPr>
            <w:rStyle w:val="Hyperlink"/>
            <w:szCs w:val="18"/>
          </w:rPr>
          <w:t>More women at the top proves better for business</w:t>
        </w:r>
      </w:hyperlink>
      <w:r w:rsidR="00AA28F7">
        <w:rPr>
          <w:szCs w:val="18"/>
        </w:rPr>
        <w:t>’</w:t>
      </w:r>
      <w:r w:rsidRPr="006576AE">
        <w:rPr>
          <w:szCs w:val="18"/>
        </w:rPr>
        <w:t xml:space="preserve">, </w:t>
      </w:r>
      <w:r w:rsidRPr="006576AE">
        <w:rPr>
          <w:i/>
          <w:szCs w:val="18"/>
        </w:rPr>
        <w:t>BCEC|WGEA Gender Equity Series</w:t>
      </w:r>
      <w:r w:rsidRPr="006576AE">
        <w:rPr>
          <w:szCs w:val="18"/>
        </w:rPr>
        <w:t xml:space="preserve">, </w:t>
      </w:r>
      <w:r w:rsidRPr="006576AE">
        <w:rPr>
          <w:i/>
          <w:szCs w:val="18"/>
        </w:rPr>
        <w:t>Issue #5</w:t>
      </w:r>
      <w:r w:rsidRPr="006576AE">
        <w:rPr>
          <w:szCs w:val="18"/>
        </w:rPr>
        <w:t>, 2020, accessed 1 May 2023.</w:t>
      </w:r>
    </w:p>
  </w:endnote>
  <w:endnote w:id="19">
    <w:p w14:paraId="50DA7A11" w14:textId="12BE4836" w:rsidR="00731856" w:rsidRPr="00CF41F6" w:rsidRDefault="00731856" w:rsidP="00E6565A">
      <w:pPr>
        <w:pStyle w:val="FootnoteText"/>
        <w:rPr>
          <w:szCs w:val="18"/>
        </w:rPr>
      </w:pPr>
      <w:r w:rsidRPr="009C2654">
        <w:rPr>
          <w:rStyle w:val="EndnoteReference"/>
          <w:szCs w:val="18"/>
          <w:vertAlign w:val="baseline"/>
        </w:rPr>
        <w:endnoteRef/>
      </w:r>
      <w:r w:rsidRPr="009C2654">
        <w:rPr>
          <w:szCs w:val="18"/>
        </w:rPr>
        <w:t xml:space="preserve"> </w:t>
      </w:r>
      <w:r w:rsidR="00E6565A">
        <w:rPr>
          <w:szCs w:val="18"/>
        </w:rPr>
        <w:tab/>
      </w:r>
      <w:r w:rsidRPr="006576AE">
        <w:rPr>
          <w:szCs w:val="18"/>
        </w:rPr>
        <w:t xml:space="preserve">A Levanon, P England and P Allison, </w:t>
      </w:r>
      <w:r w:rsidR="008644B4">
        <w:rPr>
          <w:szCs w:val="18"/>
        </w:rPr>
        <w:t>‘</w:t>
      </w:r>
      <w:hyperlink r:id="rId19" w:history="1">
        <w:r w:rsidRPr="006576AE">
          <w:rPr>
            <w:rStyle w:val="Hyperlink"/>
            <w:szCs w:val="18"/>
          </w:rPr>
          <w:t>Occupational Feminization and Pay: Assessing Causal Dynamics Using 1950–2000 U.S. Census Data</w:t>
        </w:r>
      </w:hyperlink>
      <w:r w:rsidR="00AA28F7">
        <w:rPr>
          <w:szCs w:val="18"/>
        </w:rPr>
        <w:t>’</w:t>
      </w:r>
      <w:r w:rsidRPr="006576AE">
        <w:rPr>
          <w:szCs w:val="18"/>
        </w:rPr>
        <w:t xml:space="preserve">, </w:t>
      </w:r>
      <w:r w:rsidRPr="00B7311E">
        <w:rPr>
          <w:i/>
          <w:szCs w:val="18"/>
        </w:rPr>
        <w:t>Social Forces</w:t>
      </w:r>
      <w:r w:rsidRPr="006576AE">
        <w:rPr>
          <w:szCs w:val="18"/>
        </w:rPr>
        <w:t>, 2009, 88(2):865</w:t>
      </w:r>
      <w:r w:rsidR="008644B4">
        <w:rPr>
          <w:szCs w:val="18"/>
        </w:rPr>
        <w:noBreakHyphen/>
      </w:r>
      <w:r w:rsidRPr="006576AE">
        <w:rPr>
          <w:szCs w:val="18"/>
        </w:rPr>
        <w:t>891, doi:10.1353/sof.0.0264</w:t>
      </w:r>
    </w:p>
  </w:endnote>
  <w:endnote w:id="20">
    <w:p w14:paraId="6889B53E" w14:textId="75003B8C" w:rsidR="00731856" w:rsidRPr="00CF41F6" w:rsidRDefault="00731856" w:rsidP="00E6565A">
      <w:pPr>
        <w:pStyle w:val="FootnoteText"/>
        <w:rPr>
          <w:szCs w:val="18"/>
        </w:rPr>
      </w:pPr>
      <w:r w:rsidRPr="009C2654">
        <w:rPr>
          <w:rStyle w:val="EndnoteReference"/>
          <w:szCs w:val="18"/>
          <w:vertAlign w:val="baseline"/>
        </w:rPr>
        <w:endnoteRef/>
      </w:r>
      <w:r w:rsidRPr="006576AE">
        <w:rPr>
          <w:szCs w:val="18"/>
        </w:rPr>
        <w:t xml:space="preserve"> </w:t>
      </w:r>
      <w:r w:rsidR="00E6565A">
        <w:rPr>
          <w:szCs w:val="18"/>
        </w:rPr>
        <w:tab/>
      </w:r>
      <w:r w:rsidRPr="006576AE">
        <w:rPr>
          <w:szCs w:val="18"/>
        </w:rPr>
        <w:t xml:space="preserve">J Pan, </w:t>
      </w:r>
      <w:r w:rsidR="008644B4">
        <w:rPr>
          <w:szCs w:val="18"/>
        </w:rPr>
        <w:t>‘</w:t>
      </w:r>
      <w:hyperlink r:id="rId20" w:history="1">
        <w:r w:rsidRPr="006576AE">
          <w:rPr>
            <w:rStyle w:val="Hyperlink"/>
            <w:szCs w:val="18"/>
          </w:rPr>
          <w:t>Gender Segregation in Occupations: The Role of Tipping and Social Interactions</w:t>
        </w:r>
        <w:r w:rsidR="008644B4" w:rsidRPr="00B7311E">
          <w:rPr>
            <w:rStyle w:val="Hyperlink"/>
            <w:rFonts w:hint="eastAsia"/>
            <w:szCs w:val="18"/>
            <w:u w:val="none"/>
          </w:rPr>
          <w:t>’</w:t>
        </w:r>
      </w:hyperlink>
      <w:r w:rsidRPr="006576AE">
        <w:rPr>
          <w:szCs w:val="18"/>
        </w:rPr>
        <w:t xml:space="preserve">, </w:t>
      </w:r>
      <w:r w:rsidRPr="006576AE">
        <w:rPr>
          <w:i/>
          <w:szCs w:val="18"/>
        </w:rPr>
        <w:t>Journal of Labor Economics</w:t>
      </w:r>
      <w:r w:rsidRPr="006576AE">
        <w:rPr>
          <w:szCs w:val="18"/>
        </w:rPr>
        <w:t>, 2015, 33(2):365</w:t>
      </w:r>
      <w:r w:rsidR="008644B4">
        <w:rPr>
          <w:szCs w:val="18"/>
        </w:rPr>
        <w:noBreakHyphen/>
      </w:r>
      <w:r w:rsidRPr="006576AE">
        <w:rPr>
          <w:szCs w:val="18"/>
        </w:rPr>
        <w:t>408, doi:10.1086/678518</w:t>
      </w:r>
    </w:p>
  </w:endnote>
  <w:endnote w:id="21">
    <w:p w14:paraId="05FAE7EA" w14:textId="0E37AA59" w:rsidR="00731856" w:rsidRPr="00CF41F6" w:rsidRDefault="00731856" w:rsidP="00E6565A">
      <w:pPr>
        <w:pStyle w:val="FootnoteText"/>
        <w:rPr>
          <w:i/>
          <w:szCs w:val="18"/>
        </w:rPr>
      </w:pPr>
      <w:r w:rsidRPr="00E6565A">
        <w:rPr>
          <w:rStyle w:val="EndnoteReference"/>
          <w:szCs w:val="18"/>
          <w:vertAlign w:val="baseline"/>
        </w:rPr>
        <w:endnoteRef/>
      </w:r>
      <w:r w:rsidRPr="006576AE">
        <w:rPr>
          <w:szCs w:val="18"/>
        </w:rPr>
        <w:t xml:space="preserve"> </w:t>
      </w:r>
      <w:r w:rsidR="00E6565A">
        <w:rPr>
          <w:szCs w:val="18"/>
        </w:rPr>
        <w:tab/>
      </w:r>
      <w:r w:rsidRPr="006576AE">
        <w:rPr>
          <w:szCs w:val="18"/>
        </w:rPr>
        <w:t xml:space="preserve">See </w:t>
      </w:r>
      <w:r w:rsidRPr="006576AE">
        <w:rPr>
          <w:i/>
          <w:szCs w:val="18"/>
        </w:rPr>
        <w:t>Budget Statement 4: Structural Shifts Shaping the Economy.</w:t>
      </w:r>
    </w:p>
  </w:endnote>
  <w:endnote w:id="22">
    <w:p w14:paraId="33D5F23E" w14:textId="359C4345" w:rsidR="00731856" w:rsidRPr="006576AE" w:rsidRDefault="00731856" w:rsidP="00E6565A">
      <w:pPr>
        <w:pStyle w:val="FootnoteText"/>
        <w:rPr>
          <w:szCs w:val="18"/>
        </w:rPr>
      </w:pPr>
      <w:r w:rsidRPr="00E6565A">
        <w:rPr>
          <w:rStyle w:val="EndnoteReference"/>
          <w:szCs w:val="18"/>
          <w:vertAlign w:val="baseline"/>
        </w:rPr>
        <w:endnoteRef/>
      </w:r>
      <w:r w:rsidRPr="00E6565A">
        <w:rPr>
          <w:szCs w:val="18"/>
        </w:rPr>
        <w:t xml:space="preserve"> </w:t>
      </w:r>
      <w:r w:rsidR="00E6565A">
        <w:rPr>
          <w:szCs w:val="18"/>
        </w:rPr>
        <w:tab/>
      </w:r>
      <w:r w:rsidRPr="006576AE">
        <w:rPr>
          <w:szCs w:val="18"/>
        </w:rPr>
        <w:t xml:space="preserve">E Bahar, N Bradshaw, N Deutscher and M Montaigne, </w:t>
      </w:r>
      <w:r w:rsidR="008644B4">
        <w:rPr>
          <w:szCs w:val="18"/>
        </w:rPr>
        <w:t>‘</w:t>
      </w:r>
      <w:hyperlink r:id="rId21" w:history="1">
        <w:r w:rsidRPr="006576AE">
          <w:rPr>
            <w:rStyle w:val="Hyperlink"/>
            <w:szCs w:val="18"/>
          </w:rPr>
          <w:t>Children and the Gender Earnings Gap: Evidence for Australia</w:t>
        </w:r>
        <w:r w:rsidR="008644B4" w:rsidRPr="00B7311E">
          <w:rPr>
            <w:rStyle w:val="Hyperlink"/>
            <w:rFonts w:hint="eastAsia"/>
            <w:szCs w:val="18"/>
            <w:u w:val="none"/>
          </w:rPr>
          <w:t>’</w:t>
        </w:r>
      </w:hyperlink>
      <w:r w:rsidRPr="006576AE">
        <w:rPr>
          <w:szCs w:val="18"/>
        </w:rPr>
        <w:t xml:space="preserve">, </w:t>
      </w:r>
      <w:r w:rsidRPr="006576AE">
        <w:rPr>
          <w:i/>
          <w:szCs w:val="18"/>
        </w:rPr>
        <w:t>Department of the Treasury</w:t>
      </w:r>
      <w:r w:rsidRPr="006576AE">
        <w:rPr>
          <w:szCs w:val="18"/>
        </w:rPr>
        <w:t>, 2023.</w:t>
      </w:r>
    </w:p>
  </w:endnote>
  <w:endnote w:id="23">
    <w:p w14:paraId="6DC27779" w14:textId="77F1E48C" w:rsidR="00731856" w:rsidRPr="00CF41F6" w:rsidRDefault="00731856" w:rsidP="00E6565A">
      <w:pPr>
        <w:pStyle w:val="FootnoteText"/>
        <w:rPr>
          <w:szCs w:val="18"/>
        </w:rPr>
      </w:pPr>
      <w:r w:rsidRPr="00E6565A">
        <w:rPr>
          <w:rStyle w:val="EndnoteReference"/>
          <w:szCs w:val="18"/>
          <w:vertAlign w:val="baseline"/>
        </w:rPr>
        <w:endnoteRef/>
      </w:r>
      <w:r w:rsidRPr="00E6565A">
        <w:rPr>
          <w:szCs w:val="18"/>
        </w:rPr>
        <w:t xml:space="preserve"> </w:t>
      </w:r>
      <w:r w:rsidR="00E6565A">
        <w:rPr>
          <w:szCs w:val="18"/>
        </w:rPr>
        <w:tab/>
      </w:r>
      <w:r w:rsidRPr="006576AE">
        <w:rPr>
          <w:szCs w:val="18"/>
        </w:rPr>
        <w:t xml:space="preserve">K Sobeck, </w:t>
      </w:r>
      <w:r w:rsidR="008644B4">
        <w:rPr>
          <w:szCs w:val="18"/>
        </w:rPr>
        <w:t>‘</w:t>
      </w:r>
      <w:hyperlink r:id="rId22" w:history="1">
        <w:r w:rsidRPr="006576AE">
          <w:rPr>
            <w:rStyle w:val="Hyperlink"/>
            <w:szCs w:val="18"/>
          </w:rPr>
          <w:t>Greedy jobs, labour market institutions, and the gender pay gap</w:t>
        </w:r>
        <w:r w:rsidR="008644B4" w:rsidRPr="00B7311E">
          <w:rPr>
            <w:rStyle w:val="Hyperlink"/>
            <w:rFonts w:hint="eastAsia"/>
            <w:szCs w:val="18"/>
            <w:u w:val="none"/>
          </w:rPr>
          <w:t>’</w:t>
        </w:r>
      </w:hyperlink>
      <w:r w:rsidRPr="006576AE">
        <w:rPr>
          <w:szCs w:val="18"/>
        </w:rPr>
        <w:t xml:space="preserve">, </w:t>
      </w:r>
      <w:r w:rsidRPr="006576AE">
        <w:rPr>
          <w:i/>
          <w:szCs w:val="18"/>
        </w:rPr>
        <w:t>Australian National University</w:t>
      </w:r>
      <w:r w:rsidRPr="006576AE">
        <w:rPr>
          <w:szCs w:val="18"/>
        </w:rPr>
        <w:t>, 2022, vol 15</w:t>
      </w:r>
      <w:r w:rsidRPr="00CF41F6">
        <w:rPr>
          <w:szCs w:val="18"/>
        </w:rPr>
        <w:t>.</w:t>
      </w:r>
    </w:p>
  </w:endnote>
  <w:endnote w:id="24">
    <w:p w14:paraId="6D71EBAF" w14:textId="5B258996" w:rsidR="00731856" w:rsidRPr="006576AE" w:rsidRDefault="00731856" w:rsidP="00E6565A">
      <w:pPr>
        <w:pStyle w:val="FootnoteText"/>
        <w:rPr>
          <w:szCs w:val="18"/>
        </w:rPr>
      </w:pPr>
      <w:r w:rsidRPr="00E6565A">
        <w:rPr>
          <w:rStyle w:val="EndnoteReference"/>
          <w:szCs w:val="18"/>
          <w:vertAlign w:val="baseline"/>
        </w:rPr>
        <w:endnoteRef/>
      </w:r>
      <w:r w:rsidRPr="006576AE">
        <w:rPr>
          <w:szCs w:val="18"/>
        </w:rPr>
        <w:t xml:space="preserve"> </w:t>
      </w:r>
      <w:r w:rsidR="00E6565A">
        <w:rPr>
          <w:szCs w:val="18"/>
        </w:rPr>
        <w:tab/>
      </w:r>
      <w:r w:rsidRPr="006576AE">
        <w:rPr>
          <w:szCs w:val="18"/>
          <w:lang w:eastAsia="en-US"/>
        </w:rPr>
        <w:t xml:space="preserve">N Skinner, A Cathcart and B Pocock, </w:t>
      </w:r>
      <w:r w:rsidR="008644B4">
        <w:rPr>
          <w:szCs w:val="18"/>
          <w:lang w:eastAsia="en-US"/>
        </w:rPr>
        <w:t>‘</w:t>
      </w:r>
      <w:hyperlink r:id="rId23" w:history="1">
        <w:r w:rsidRPr="006576AE">
          <w:rPr>
            <w:rStyle w:val="Hyperlink"/>
            <w:szCs w:val="18"/>
            <w:lang w:eastAsia="en-US"/>
          </w:rPr>
          <w:t>To ask or not to ask?</w:t>
        </w:r>
        <w:r w:rsidRPr="006576AE">
          <w:rPr>
            <w:rStyle w:val="Hyperlink"/>
            <w:rFonts w:eastAsiaTheme="minorHAnsi"/>
            <w:szCs w:val="18"/>
          </w:rPr>
          <w:t xml:space="preserve"> </w:t>
        </w:r>
        <w:r w:rsidRPr="006576AE">
          <w:rPr>
            <w:rStyle w:val="Hyperlink"/>
            <w:szCs w:val="18"/>
            <w:lang w:eastAsia="en-US"/>
          </w:rPr>
          <w:t>Investigating workers</w:t>
        </w:r>
        <w:r w:rsidR="008644B4">
          <w:rPr>
            <w:rStyle w:val="Hyperlink"/>
            <w:szCs w:val="18"/>
            <w:lang w:eastAsia="en-US"/>
          </w:rPr>
          <w:t>’</w:t>
        </w:r>
        <w:r w:rsidRPr="006576AE">
          <w:rPr>
            <w:rStyle w:val="Hyperlink"/>
            <w:rFonts w:eastAsiaTheme="minorHAnsi"/>
            <w:szCs w:val="18"/>
          </w:rPr>
          <w:t xml:space="preserve"> </w:t>
        </w:r>
        <w:r w:rsidRPr="006576AE">
          <w:rPr>
            <w:rStyle w:val="Hyperlink"/>
            <w:szCs w:val="18"/>
          </w:rPr>
          <w:t>flexibility requests and the phenomenon of discontented non</w:t>
        </w:r>
        <w:r w:rsidR="008644B4">
          <w:rPr>
            <w:rStyle w:val="Hyperlink"/>
            <w:szCs w:val="18"/>
          </w:rPr>
          <w:noBreakHyphen/>
        </w:r>
        <w:r w:rsidRPr="006576AE">
          <w:rPr>
            <w:rStyle w:val="Hyperlink"/>
            <w:szCs w:val="18"/>
          </w:rPr>
          <w:t>requesters</w:t>
        </w:r>
        <w:r w:rsidR="008644B4" w:rsidRPr="00B7311E">
          <w:rPr>
            <w:rStyle w:val="Hyperlink"/>
            <w:rFonts w:hint="eastAsia"/>
            <w:szCs w:val="18"/>
            <w:u w:val="none"/>
          </w:rPr>
          <w:t>’</w:t>
        </w:r>
      </w:hyperlink>
      <w:r w:rsidRPr="006576AE">
        <w:rPr>
          <w:szCs w:val="18"/>
        </w:rPr>
        <w:t xml:space="preserve">, </w:t>
      </w:r>
      <w:r w:rsidRPr="006576AE">
        <w:rPr>
          <w:i/>
          <w:szCs w:val="18"/>
        </w:rPr>
        <w:t>Labour &amp; Industry a journal of the social and economic relations of work</w:t>
      </w:r>
      <w:r w:rsidRPr="006576AE">
        <w:rPr>
          <w:szCs w:val="18"/>
        </w:rPr>
        <w:t>, 2016, 26(2):103</w:t>
      </w:r>
      <w:r w:rsidR="008644B4">
        <w:rPr>
          <w:szCs w:val="18"/>
        </w:rPr>
        <w:noBreakHyphen/>
      </w:r>
      <w:r w:rsidRPr="006576AE">
        <w:rPr>
          <w:szCs w:val="18"/>
        </w:rPr>
        <w:t>119, doi: 10.1080/10301763.2016.1157677</w:t>
      </w:r>
    </w:p>
  </w:endnote>
  <w:endnote w:id="25">
    <w:p w14:paraId="1800A412" w14:textId="5D785BBA" w:rsidR="00731856" w:rsidRPr="006576AE" w:rsidRDefault="00731856" w:rsidP="009C2654">
      <w:pPr>
        <w:pStyle w:val="FootnoteText"/>
      </w:pPr>
      <w:r w:rsidRPr="00AB6864">
        <w:rPr>
          <w:rStyle w:val="EndnoteReference"/>
          <w:szCs w:val="18"/>
          <w:vertAlign w:val="baseline"/>
        </w:rPr>
        <w:endnoteRef/>
      </w:r>
      <w:r w:rsidRPr="00AB6864">
        <w:t xml:space="preserve"> </w:t>
      </w:r>
      <w:r w:rsidR="009C2654" w:rsidRPr="00AB6864">
        <w:tab/>
      </w:r>
      <w:r w:rsidRPr="006576AE">
        <w:t xml:space="preserve">Workplace Gender Equality Agency, </w:t>
      </w:r>
      <w:r w:rsidR="00073F5E">
        <w:t>‘</w:t>
      </w:r>
      <w:hyperlink r:id="rId24" w:history="1">
        <w:r w:rsidRPr="00B7311E">
          <w:rPr>
            <w:rStyle w:val="Hyperlink"/>
            <w:rFonts w:cstheme="minorHAnsi"/>
            <w:szCs w:val="18"/>
          </w:rPr>
          <w:t>WGEA Scorecard 2022: The state of gender equality in Australia</w:t>
        </w:r>
      </w:hyperlink>
      <w:r w:rsidR="00073F5E" w:rsidRPr="00B7311E">
        <w:rPr>
          <w:rStyle w:val="Hyperlink"/>
          <w:rFonts w:cstheme="minorHAnsi"/>
          <w:szCs w:val="18"/>
          <w:u w:val="none"/>
        </w:rPr>
        <w:t>’</w:t>
      </w:r>
      <w:r w:rsidRPr="006576AE">
        <w:t>, 2022, accessed 1 May 2023.</w:t>
      </w:r>
    </w:p>
  </w:endnote>
  <w:endnote w:id="26">
    <w:p w14:paraId="0EC4007E" w14:textId="2300CABB" w:rsidR="00731856" w:rsidRPr="00CF41F6" w:rsidRDefault="00731856" w:rsidP="009C2654">
      <w:pPr>
        <w:pStyle w:val="FootnoteText"/>
      </w:pPr>
      <w:r w:rsidRPr="00AB6864">
        <w:rPr>
          <w:rStyle w:val="EndnoteReference"/>
          <w:szCs w:val="18"/>
          <w:vertAlign w:val="baseline"/>
        </w:rPr>
        <w:endnoteRef/>
      </w:r>
      <w:r w:rsidRPr="00AB6864">
        <w:t xml:space="preserve"> </w:t>
      </w:r>
      <w:r w:rsidR="009C2654" w:rsidRPr="00AB6864">
        <w:tab/>
      </w:r>
      <w:r w:rsidRPr="006576AE">
        <w:t xml:space="preserve">Australian Human Rights Commission, </w:t>
      </w:r>
      <w:hyperlink r:id="rId25" w:history="1">
        <w:r w:rsidRPr="00B7311E">
          <w:rPr>
            <w:rStyle w:val="Hyperlink"/>
            <w:i/>
            <w:szCs w:val="18"/>
          </w:rPr>
          <w:t>Supporting Working Parents: Pregnancy and Return to Work National Review</w:t>
        </w:r>
      </w:hyperlink>
      <w:r w:rsidRPr="006576AE">
        <w:t xml:space="preserve">, </w:t>
      </w:r>
      <w:r w:rsidRPr="00B7311E">
        <w:t>Australian Human Rights Commission</w:t>
      </w:r>
      <w:r w:rsidRPr="006576AE">
        <w:t>, 2014, accessed on 1 May 2023.</w:t>
      </w:r>
    </w:p>
  </w:endnote>
  <w:endnote w:id="27">
    <w:p w14:paraId="4E5829B2" w14:textId="71155F7C" w:rsidR="00731856" w:rsidRPr="006576AE" w:rsidRDefault="00731856" w:rsidP="009C2654">
      <w:pPr>
        <w:pStyle w:val="FootnoteText"/>
      </w:pPr>
      <w:r w:rsidRPr="00AB6864">
        <w:rPr>
          <w:rStyle w:val="EndnoteReference"/>
          <w:szCs w:val="18"/>
          <w:vertAlign w:val="baseline"/>
        </w:rPr>
        <w:endnoteRef/>
      </w:r>
      <w:r w:rsidRPr="00AB6864">
        <w:t xml:space="preserve"> </w:t>
      </w:r>
      <w:r w:rsidR="009C2654">
        <w:tab/>
      </w:r>
      <w:r w:rsidRPr="006576AE">
        <w:t xml:space="preserve">Productivity Commission, </w:t>
      </w:r>
      <w:r w:rsidR="006C78EF">
        <w:t>‘</w:t>
      </w:r>
      <w:hyperlink r:id="rId26" w:history="1">
        <w:r w:rsidRPr="00B7311E">
          <w:rPr>
            <w:rStyle w:val="Hyperlink"/>
            <w:szCs w:val="18"/>
          </w:rPr>
          <w:t>Socioeconomic outcome area 5: Aboriginal and Torres Strait Islander students achieve their full learning potential</w:t>
        </w:r>
        <w:r w:rsidR="006C78EF" w:rsidRPr="00B7311E">
          <w:rPr>
            <w:rStyle w:val="Hyperlink"/>
            <w:rFonts w:hint="eastAsia"/>
            <w:szCs w:val="18"/>
            <w:u w:val="none"/>
          </w:rPr>
          <w:t>’</w:t>
        </w:r>
        <w:r w:rsidRPr="00B7311E">
          <w:rPr>
            <w:rStyle w:val="Hyperlink"/>
            <w:szCs w:val="18"/>
            <w:u w:val="none"/>
          </w:rPr>
          <w:t>,</w:t>
        </w:r>
      </w:hyperlink>
      <w:r w:rsidRPr="006576AE">
        <w:t xml:space="preserve"> Productivity Commission website, viewed 26 April</w:t>
      </w:r>
      <w:r w:rsidR="00355070">
        <w:t>.</w:t>
      </w:r>
    </w:p>
  </w:endnote>
  <w:endnote w:id="28">
    <w:p w14:paraId="77CD6D27" w14:textId="7E14B9E8" w:rsidR="00731856" w:rsidRPr="006576AE" w:rsidRDefault="00731856" w:rsidP="009C2654">
      <w:pPr>
        <w:pStyle w:val="FootnoteText"/>
      </w:pPr>
      <w:r w:rsidRPr="00AB6864">
        <w:rPr>
          <w:rStyle w:val="EndnoteReference"/>
          <w:szCs w:val="18"/>
          <w:vertAlign w:val="baseline"/>
        </w:rPr>
        <w:endnoteRef/>
      </w:r>
      <w:r w:rsidRPr="006576AE">
        <w:t xml:space="preserve"> </w:t>
      </w:r>
      <w:r w:rsidR="009C2654">
        <w:tab/>
      </w:r>
      <w:r w:rsidRPr="006576AE">
        <w:t xml:space="preserve">J Tan, </w:t>
      </w:r>
      <w:r w:rsidR="008644B4">
        <w:t>‘</w:t>
      </w:r>
      <w:hyperlink r:id="rId27" w:history="1">
        <w:r w:rsidRPr="006576AE">
          <w:rPr>
            <w:rStyle w:val="Hyperlink"/>
            <w:szCs w:val="18"/>
          </w:rPr>
          <w:t xml:space="preserve">Exploring the </w:t>
        </w:r>
        <w:r w:rsidR="008644B4">
          <w:rPr>
            <w:rStyle w:val="Hyperlink"/>
            <w:szCs w:val="18"/>
          </w:rPr>
          <w:t>‘</w:t>
        </w:r>
        <w:r w:rsidRPr="006576AE">
          <w:rPr>
            <w:rStyle w:val="Hyperlink"/>
            <w:szCs w:val="18"/>
          </w:rPr>
          <w:t>Confidence Gap</w:t>
        </w:r>
        <w:r w:rsidR="008644B4" w:rsidRPr="00B7311E">
          <w:rPr>
            <w:rStyle w:val="Hyperlink"/>
            <w:rFonts w:hint="eastAsia"/>
            <w:szCs w:val="18"/>
            <w:u w:val="none"/>
          </w:rPr>
          <w:t>’</w:t>
        </w:r>
      </w:hyperlink>
      <w:r w:rsidRPr="006576AE">
        <w:t xml:space="preserve">, </w:t>
      </w:r>
      <w:r w:rsidRPr="006576AE">
        <w:rPr>
          <w:i/>
        </w:rPr>
        <w:t>Reserve Bank of Australia</w:t>
      </w:r>
      <w:r w:rsidRPr="006576AE">
        <w:t xml:space="preserve"> </w:t>
      </w:r>
      <w:r w:rsidRPr="006576AE">
        <w:rPr>
          <w:i/>
        </w:rPr>
        <w:t>Bulletin</w:t>
      </w:r>
      <w:r w:rsidRPr="006576AE">
        <w:t>, 2022, accessed 1</w:t>
      </w:r>
      <w:r w:rsidR="002E0443">
        <w:t> </w:t>
      </w:r>
      <w:r w:rsidRPr="006576AE">
        <w:t>May 2023.</w:t>
      </w:r>
    </w:p>
  </w:endnote>
  <w:endnote w:id="29">
    <w:p w14:paraId="0D9C935C" w14:textId="2DB6AC75" w:rsidR="00731856" w:rsidRPr="006576AE" w:rsidRDefault="00731856" w:rsidP="009C2654">
      <w:pPr>
        <w:pStyle w:val="FootnoteText"/>
      </w:pPr>
      <w:r w:rsidRPr="00AB6864">
        <w:rPr>
          <w:rStyle w:val="EndnoteReference"/>
          <w:szCs w:val="18"/>
          <w:vertAlign w:val="baseline"/>
        </w:rPr>
        <w:endnoteRef/>
      </w:r>
      <w:r w:rsidRPr="006576AE">
        <w:t xml:space="preserve"> </w:t>
      </w:r>
      <w:r w:rsidR="009C2654">
        <w:tab/>
      </w:r>
      <w:r w:rsidRPr="006576AE">
        <w:t xml:space="preserve">Department of Education, Enrolments time series, </w:t>
      </w:r>
      <w:r w:rsidR="006C78EF">
        <w:t>‘</w:t>
      </w:r>
      <w:hyperlink r:id="rId28" w:history="1">
        <w:r w:rsidRPr="006576AE">
          <w:rPr>
            <w:rStyle w:val="Hyperlink"/>
            <w:szCs w:val="18"/>
          </w:rPr>
          <w:t>Selected Higher Education Statistics – 2021 Student data</w:t>
        </w:r>
      </w:hyperlink>
      <w:r w:rsidR="006C78EF" w:rsidRPr="00B7311E">
        <w:rPr>
          <w:rStyle w:val="Hyperlink"/>
          <w:rFonts w:hint="eastAsia"/>
          <w:szCs w:val="18"/>
          <w:u w:val="none"/>
        </w:rPr>
        <w:t>’</w:t>
      </w:r>
      <w:r w:rsidRPr="006576AE">
        <w:t>, accessed 1 May 2023.</w:t>
      </w:r>
    </w:p>
  </w:endnote>
  <w:endnote w:id="30">
    <w:p w14:paraId="02145D28" w14:textId="7BA11458" w:rsidR="00731856" w:rsidRPr="00CF41F6" w:rsidRDefault="00731856" w:rsidP="009C2654">
      <w:pPr>
        <w:pStyle w:val="FootnoteText"/>
      </w:pPr>
      <w:r w:rsidRPr="00237682">
        <w:rPr>
          <w:rStyle w:val="EndnoteReference"/>
          <w:szCs w:val="18"/>
          <w:vertAlign w:val="baseline"/>
        </w:rPr>
        <w:endnoteRef/>
      </w:r>
      <w:r w:rsidRPr="006576AE">
        <w:t xml:space="preserve"> </w:t>
      </w:r>
      <w:r w:rsidR="009C2654">
        <w:tab/>
      </w:r>
      <w:r w:rsidRPr="006576AE">
        <w:t>NCVER 2022, </w:t>
      </w:r>
      <w:r w:rsidR="00CA53C8">
        <w:t>‘</w:t>
      </w:r>
      <w:hyperlink r:id="rId29" w:anchor="tva-students" w:history="1">
        <w:r w:rsidRPr="006576AE">
          <w:rPr>
            <w:u w:val="single"/>
          </w:rPr>
          <w:t>Total VET students and courses 2021</w:t>
        </w:r>
      </w:hyperlink>
      <w:r w:rsidR="00355070">
        <w:t>’</w:t>
      </w:r>
      <w:r w:rsidRPr="006576AE">
        <w:t xml:space="preserve">, </w:t>
      </w:r>
      <w:r w:rsidRPr="006576AE">
        <w:rPr>
          <w:i/>
        </w:rPr>
        <w:t>NCVER</w:t>
      </w:r>
      <w:r w:rsidRPr="006576AE">
        <w:t>, Adelaide, accessed 1</w:t>
      </w:r>
      <w:r w:rsidR="002E0443">
        <w:t> </w:t>
      </w:r>
      <w:r w:rsidRPr="006576AE">
        <w:t>May</w:t>
      </w:r>
      <w:r w:rsidR="002E0443">
        <w:t> </w:t>
      </w:r>
      <w:r w:rsidRPr="006576AE">
        <w:t>2023.</w:t>
      </w:r>
    </w:p>
  </w:endnote>
  <w:endnote w:id="31">
    <w:p w14:paraId="72DD58AE" w14:textId="51B85D77" w:rsidR="00731856" w:rsidRPr="006576AE" w:rsidRDefault="00731856" w:rsidP="009C2654">
      <w:pPr>
        <w:pStyle w:val="FootnoteText"/>
      </w:pPr>
      <w:r w:rsidRPr="00237682">
        <w:rPr>
          <w:rStyle w:val="EndnoteReference"/>
          <w:szCs w:val="18"/>
          <w:vertAlign w:val="baseline"/>
        </w:rPr>
        <w:endnoteRef/>
      </w:r>
      <w:r w:rsidRPr="006576AE">
        <w:t xml:space="preserve"> </w:t>
      </w:r>
      <w:r w:rsidR="009C2654">
        <w:tab/>
      </w:r>
      <w:r w:rsidRPr="006576AE">
        <w:t xml:space="preserve">NCVER 2022, </w:t>
      </w:r>
      <w:r w:rsidR="008644B4">
        <w:t>‘</w:t>
      </w:r>
      <w:hyperlink r:id="rId30" w:anchor="sos-tva" w:history="1">
        <w:r w:rsidRPr="006576AE">
          <w:rPr>
            <w:rStyle w:val="Hyperlink"/>
            <w:szCs w:val="18"/>
          </w:rPr>
          <w:t>VET student outcomes 2022</w:t>
        </w:r>
        <w:r w:rsidR="008644B4" w:rsidRPr="00B7311E">
          <w:rPr>
            <w:rStyle w:val="Hyperlink"/>
            <w:rFonts w:hint="eastAsia"/>
            <w:szCs w:val="18"/>
            <w:u w:val="none"/>
          </w:rPr>
          <w:t>’</w:t>
        </w:r>
      </w:hyperlink>
      <w:r w:rsidRPr="006576AE">
        <w:t xml:space="preserve">, </w:t>
      </w:r>
      <w:r w:rsidRPr="006576AE">
        <w:rPr>
          <w:i/>
        </w:rPr>
        <w:t>NCVER</w:t>
      </w:r>
      <w:r w:rsidRPr="006576AE">
        <w:t>, Adelaide, accessed 1 May 2023.</w:t>
      </w:r>
    </w:p>
  </w:endnote>
  <w:endnote w:id="32">
    <w:p w14:paraId="07BD57C2" w14:textId="52C98548" w:rsidR="00731856" w:rsidRPr="006576AE" w:rsidRDefault="00731856" w:rsidP="009C2654">
      <w:pPr>
        <w:pStyle w:val="FootnoteText"/>
      </w:pPr>
      <w:r w:rsidRPr="00237682">
        <w:rPr>
          <w:rStyle w:val="EndnoteReference"/>
          <w:szCs w:val="18"/>
          <w:vertAlign w:val="baseline"/>
        </w:rPr>
        <w:endnoteRef/>
      </w:r>
      <w:r w:rsidRPr="006576AE">
        <w:t xml:space="preserve"> </w:t>
      </w:r>
      <w:r w:rsidR="009C2654">
        <w:tab/>
      </w:r>
      <w:r w:rsidRPr="006576AE">
        <w:t xml:space="preserve">D Oliver, P McDonald, A Stewart and A Hewitt, </w:t>
      </w:r>
      <w:r w:rsidR="008644B4">
        <w:t>‘</w:t>
      </w:r>
      <w:hyperlink r:id="rId31" w:history="1">
        <w:r w:rsidRPr="006576AE">
          <w:rPr>
            <w:rStyle w:val="Hyperlink"/>
            <w:szCs w:val="18"/>
          </w:rPr>
          <w:t>Unpaid work experience in Australia: prevalence, nature and impact</w:t>
        </w:r>
        <w:r w:rsidR="008644B4" w:rsidRPr="00B7311E">
          <w:rPr>
            <w:rStyle w:val="Hyperlink"/>
            <w:rFonts w:hint="eastAsia"/>
            <w:szCs w:val="18"/>
            <w:u w:val="none"/>
          </w:rPr>
          <w:t>’</w:t>
        </w:r>
      </w:hyperlink>
      <w:r w:rsidRPr="006576AE">
        <w:t xml:space="preserve">, </w:t>
      </w:r>
      <w:r w:rsidRPr="006576AE">
        <w:rPr>
          <w:i/>
        </w:rPr>
        <w:t>Department of Employment and Workplace Relations</w:t>
      </w:r>
      <w:r w:rsidRPr="006576AE">
        <w:t>, 2016.</w:t>
      </w:r>
    </w:p>
  </w:endnote>
  <w:endnote w:id="33">
    <w:p w14:paraId="33986E40" w14:textId="049E5FF9" w:rsidR="00731856" w:rsidRPr="006576AE" w:rsidRDefault="00731856" w:rsidP="009C2654">
      <w:pPr>
        <w:pStyle w:val="FootnoteText"/>
      </w:pPr>
      <w:r w:rsidRPr="00237682">
        <w:endnoteRef/>
      </w:r>
      <w:r w:rsidRPr="006576AE">
        <w:t xml:space="preserve"> </w:t>
      </w:r>
      <w:r w:rsidR="009C2654">
        <w:tab/>
      </w:r>
      <w:r w:rsidRPr="006576AE">
        <w:t xml:space="preserve">NCVER (September 2022) </w:t>
      </w:r>
      <w:r w:rsidR="00B23607">
        <w:t>‘</w:t>
      </w:r>
      <w:hyperlink r:id="rId32" w:history="1">
        <w:r w:rsidRPr="006576AE">
          <w:rPr>
            <w:rStyle w:val="Hyperlink"/>
            <w:szCs w:val="18"/>
          </w:rPr>
          <w:t>Appr</w:t>
        </w:r>
        <w:bookmarkStart w:id="46" w:name="_Hlt134225157"/>
        <w:bookmarkStart w:id="47" w:name="_Hlt134225158"/>
        <w:bookmarkEnd w:id="46"/>
        <w:bookmarkEnd w:id="47"/>
        <w:r w:rsidRPr="006576AE">
          <w:rPr>
            <w:rStyle w:val="Hyperlink"/>
            <w:szCs w:val="18"/>
          </w:rPr>
          <w:t>entices and trainees 2022</w:t>
        </w:r>
      </w:hyperlink>
      <w:r w:rsidR="00B23607" w:rsidRPr="00B7311E">
        <w:rPr>
          <w:rStyle w:val="Hyperlink"/>
          <w:rFonts w:hint="eastAsia"/>
          <w:szCs w:val="18"/>
          <w:u w:val="none"/>
        </w:rPr>
        <w:t>’</w:t>
      </w:r>
      <w:r w:rsidRPr="006576AE">
        <w:t xml:space="preserve">, </w:t>
      </w:r>
      <w:r w:rsidRPr="006576AE">
        <w:rPr>
          <w:i/>
        </w:rPr>
        <w:t xml:space="preserve">NCVER, </w:t>
      </w:r>
      <w:r w:rsidRPr="006576AE">
        <w:t>Adelaide, accessed 1 May 2023.</w:t>
      </w:r>
    </w:p>
  </w:endnote>
  <w:endnote w:id="34">
    <w:p w14:paraId="4093CFEB" w14:textId="52B57D0C" w:rsidR="00731856" w:rsidRPr="00CF41F6" w:rsidRDefault="00731856" w:rsidP="009C2654">
      <w:pPr>
        <w:pStyle w:val="FootnoteText"/>
      </w:pPr>
      <w:r w:rsidRPr="00237682">
        <w:rPr>
          <w:rStyle w:val="EndnoteReference"/>
          <w:szCs w:val="18"/>
          <w:vertAlign w:val="baseline"/>
        </w:rPr>
        <w:endnoteRef/>
      </w:r>
      <w:r w:rsidRPr="006576AE">
        <w:t xml:space="preserve"> </w:t>
      </w:r>
      <w:r w:rsidR="009C2654">
        <w:tab/>
      </w:r>
      <w:r w:rsidRPr="006576AE">
        <w:t xml:space="preserve">NCVER (September 2022) </w:t>
      </w:r>
      <w:r w:rsidR="00B23607">
        <w:t>‘</w:t>
      </w:r>
      <w:hyperlink r:id="rId33" w:history="1">
        <w:r w:rsidRPr="006576AE">
          <w:rPr>
            <w:rStyle w:val="Hyperlink"/>
            <w:szCs w:val="18"/>
          </w:rPr>
          <w:t>Apprentices and trainees 2022</w:t>
        </w:r>
      </w:hyperlink>
      <w:r w:rsidR="00B23607" w:rsidRPr="00B7311E">
        <w:rPr>
          <w:rStyle w:val="Hyperlink"/>
          <w:rFonts w:hint="eastAsia"/>
          <w:szCs w:val="18"/>
          <w:u w:val="none"/>
        </w:rPr>
        <w:t>’</w:t>
      </w:r>
      <w:r w:rsidRPr="006576AE">
        <w:t xml:space="preserve">, </w:t>
      </w:r>
      <w:r w:rsidRPr="006576AE">
        <w:rPr>
          <w:i/>
        </w:rPr>
        <w:t xml:space="preserve">NCVER, </w:t>
      </w:r>
      <w:r w:rsidRPr="006576AE">
        <w:t>Adelaide, accessed 1</w:t>
      </w:r>
      <w:r w:rsidR="002E0443">
        <w:t> </w:t>
      </w:r>
      <w:r w:rsidRPr="006576AE">
        <w:t>May 2023.</w:t>
      </w:r>
    </w:p>
  </w:endnote>
  <w:endnote w:id="35">
    <w:p w14:paraId="51EDC102" w14:textId="33C382EE" w:rsidR="00731856" w:rsidRPr="00477EAC" w:rsidRDefault="00E42338" w:rsidP="009C2654">
      <w:pPr>
        <w:pStyle w:val="FootnoteText"/>
      </w:pPr>
      <w:r w:rsidRPr="00237682">
        <w:rPr>
          <w:rStyle w:val="EndnoteReference"/>
          <w:szCs w:val="18"/>
          <w:vertAlign w:val="baseline"/>
        </w:rPr>
        <w:endnoteRef/>
      </w:r>
      <w:r w:rsidRPr="00477EAC">
        <w:t xml:space="preserve"> </w:t>
      </w:r>
      <w:r w:rsidR="009C2654">
        <w:tab/>
      </w:r>
      <w:r w:rsidR="008176FD" w:rsidRPr="00477EAC">
        <w:t xml:space="preserve">S Bricknell, </w:t>
      </w:r>
      <w:r w:rsidR="00B23607">
        <w:t>‘</w:t>
      </w:r>
      <w:hyperlink r:id="rId34" w:history="1">
        <w:r w:rsidR="008176FD" w:rsidRPr="0040152C">
          <w:rPr>
            <w:rStyle w:val="Hyperlink"/>
          </w:rPr>
          <w:t>Homicide in Australia 2021</w:t>
        </w:r>
        <w:r w:rsidR="008644B4" w:rsidRPr="0040152C">
          <w:rPr>
            <w:rStyle w:val="Hyperlink"/>
          </w:rPr>
          <w:noBreakHyphen/>
        </w:r>
        <w:r w:rsidR="008176FD" w:rsidRPr="0040152C">
          <w:rPr>
            <w:rStyle w:val="Hyperlink"/>
          </w:rPr>
          <w:t>21. Statistical Report no. 42</w:t>
        </w:r>
      </w:hyperlink>
      <w:r w:rsidR="00B23607">
        <w:t>’</w:t>
      </w:r>
      <w:r w:rsidR="008176FD" w:rsidRPr="00477EAC">
        <w:t>, Australian Institute of Criminology, 2023.</w:t>
      </w:r>
      <w:r w:rsidR="00510184" w:rsidRPr="00477EAC">
        <w:t xml:space="preserve"> </w:t>
      </w:r>
    </w:p>
  </w:endnote>
  <w:endnote w:id="36">
    <w:p w14:paraId="2D394946" w14:textId="6308354A" w:rsidR="00731856" w:rsidRPr="00CF41F6" w:rsidRDefault="00731856" w:rsidP="009C2654">
      <w:pPr>
        <w:pStyle w:val="FootnoteText"/>
      </w:pPr>
      <w:r w:rsidRPr="00237682">
        <w:rPr>
          <w:rStyle w:val="EndnoteReference"/>
          <w:szCs w:val="18"/>
          <w:vertAlign w:val="baseline"/>
        </w:rPr>
        <w:endnoteRef/>
      </w:r>
      <w:r w:rsidRPr="00477EAC">
        <w:t xml:space="preserve"> </w:t>
      </w:r>
      <w:r w:rsidR="009C2654">
        <w:tab/>
      </w:r>
      <w:r w:rsidRPr="00477EAC">
        <w:t>C Coumarelos, N Weeks, S Bernstein, N Roberts, N Honey, K Minter</w:t>
      </w:r>
      <w:r w:rsidRPr="006576AE">
        <w:t xml:space="preserve"> and E Carlisle, </w:t>
      </w:r>
      <w:r w:rsidR="00B23607">
        <w:t>‘</w:t>
      </w:r>
      <w:hyperlink r:id="rId35" w:history="1">
        <w:r w:rsidRPr="00864049">
          <w:rPr>
            <w:rStyle w:val="Hyperlink"/>
          </w:rPr>
          <w:t>Attitudes matter: The 2021 National Community Attitudes towards Violence against Women Survey</w:t>
        </w:r>
        <w:r w:rsidRPr="00F615A2">
          <w:rPr>
            <w:rStyle w:val="Hyperlink"/>
          </w:rPr>
          <w:t xml:space="preserve"> (NCAS), Findings for Australia</w:t>
        </w:r>
      </w:hyperlink>
      <w:r w:rsidR="00B23607">
        <w:t>’</w:t>
      </w:r>
      <w:r w:rsidRPr="006576AE">
        <w:t>, ANROWS, 2023.</w:t>
      </w:r>
    </w:p>
  </w:endnote>
  <w:endnote w:id="37">
    <w:p w14:paraId="7323888B" w14:textId="7D91BA11" w:rsidR="00731856" w:rsidRPr="00DD6369" w:rsidRDefault="00731856" w:rsidP="009C2654">
      <w:pPr>
        <w:pStyle w:val="FootnoteText"/>
      </w:pPr>
      <w:r w:rsidRPr="009C2654">
        <w:rPr>
          <w:rStyle w:val="EndnoteReference"/>
          <w:szCs w:val="18"/>
          <w:vertAlign w:val="baseline"/>
        </w:rPr>
        <w:endnoteRef/>
      </w:r>
      <w:r w:rsidRPr="006576AE">
        <w:t xml:space="preserve"> </w:t>
      </w:r>
      <w:r w:rsidR="009C2654">
        <w:tab/>
      </w:r>
      <w:r w:rsidR="00B83087">
        <w:t>AIHW</w:t>
      </w:r>
      <w:r w:rsidRPr="006576AE">
        <w:t xml:space="preserve">, </w:t>
      </w:r>
      <w:r w:rsidR="00B23607">
        <w:t>‘</w:t>
      </w:r>
      <w:hyperlink r:id="rId36" w:history="1">
        <w:r w:rsidRPr="006627FF">
          <w:rPr>
            <w:rStyle w:val="Hyperlink"/>
          </w:rPr>
          <w:t xml:space="preserve">Violence against people with disability, </w:t>
        </w:r>
        <w:r w:rsidRPr="00B7311E">
          <w:rPr>
            <w:rStyle w:val="Hyperlink"/>
            <w:iCs/>
          </w:rPr>
          <w:t>People with disability in Australia</w:t>
        </w:r>
      </w:hyperlink>
      <w:r w:rsidR="00B23607">
        <w:t>’</w:t>
      </w:r>
      <w:r w:rsidRPr="006576AE">
        <w:t>, Australian Institute of Health and Welfare, 2022.</w:t>
      </w:r>
    </w:p>
  </w:endnote>
  <w:endnote w:id="38">
    <w:p w14:paraId="66837AFD" w14:textId="6B6B5C35" w:rsidR="00731856" w:rsidRPr="00CF41F6"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Australian Human Rights Commission, </w:t>
      </w:r>
      <w:hyperlink r:id="rId37" w:history="1">
        <w:r w:rsidRPr="00B7311E">
          <w:rPr>
            <w:rStyle w:val="Hyperlink"/>
            <w:i/>
          </w:rPr>
          <w:t>Wiyi Yani U Thangani (Women</w:t>
        </w:r>
        <w:r w:rsidR="008644B4" w:rsidRPr="00B7311E">
          <w:rPr>
            <w:rStyle w:val="Hyperlink"/>
            <w:i/>
          </w:rPr>
          <w:t>’</w:t>
        </w:r>
        <w:r w:rsidRPr="00B7311E">
          <w:rPr>
            <w:rStyle w:val="Hyperlink"/>
            <w:i/>
          </w:rPr>
          <w:t>s Voices): Securing Our Rights, Securing Our Future Report</w:t>
        </w:r>
      </w:hyperlink>
      <w:r w:rsidRPr="006576AE">
        <w:t>, Australian Human Rights Commission, 2020.</w:t>
      </w:r>
      <w:r w:rsidRPr="00CF41F6">
        <w:t xml:space="preserve"> </w:t>
      </w:r>
    </w:p>
  </w:endnote>
  <w:endnote w:id="39">
    <w:p w14:paraId="1DCAA46D" w14:textId="4278E3E0" w:rsidR="00731856" w:rsidRPr="006576AE"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M Segrave, R Wickes and C Keel, </w:t>
      </w:r>
      <w:r w:rsidR="00B23607">
        <w:t>‘</w:t>
      </w:r>
      <w:hyperlink r:id="rId38" w:history="1">
        <w:r w:rsidRPr="00F90C89">
          <w:rPr>
            <w:rStyle w:val="Hyperlink"/>
          </w:rPr>
          <w:t>Migrant and refugee women in Australia: The safety and security study</w:t>
        </w:r>
      </w:hyperlink>
      <w:r w:rsidR="00B23607">
        <w:t>’</w:t>
      </w:r>
      <w:r w:rsidRPr="006576AE">
        <w:t>, Monash University, 2021.</w:t>
      </w:r>
    </w:p>
  </w:endnote>
  <w:endnote w:id="40">
    <w:p w14:paraId="28E61C07" w14:textId="11F8A416" w:rsidR="00731856" w:rsidRPr="00CF41F6"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M Segrave, R Wickes and C Keel, </w:t>
      </w:r>
      <w:r w:rsidR="00B23607">
        <w:t>‘</w:t>
      </w:r>
      <w:hyperlink r:id="rId39" w:history="1">
        <w:r w:rsidRPr="00F90C89">
          <w:rPr>
            <w:rStyle w:val="Hyperlink"/>
          </w:rPr>
          <w:t>Migrant and refugee women in Australia: The safety and security study</w:t>
        </w:r>
      </w:hyperlink>
      <w:r w:rsidR="00B23607">
        <w:t>’</w:t>
      </w:r>
      <w:r w:rsidRPr="006576AE">
        <w:t>, Monash University, 2021.</w:t>
      </w:r>
    </w:p>
  </w:endnote>
  <w:endnote w:id="41">
    <w:p w14:paraId="230BC774" w14:textId="4F18A37B" w:rsidR="00731856" w:rsidRPr="006576AE" w:rsidRDefault="00731856" w:rsidP="009C2654">
      <w:pPr>
        <w:pStyle w:val="FootnoteText"/>
      </w:pPr>
      <w:r w:rsidRPr="009C2654">
        <w:rPr>
          <w:rStyle w:val="EndnoteReference"/>
          <w:szCs w:val="18"/>
          <w:vertAlign w:val="baseline"/>
        </w:rPr>
        <w:endnoteRef/>
      </w:r>
      <w:r w:rsidRPr="006576AE">
        <w:t xml:space="preserve"> </w:t>
      </w:r>
      <w:r w:rsidR="009C2654">
        <w:tab/>
      </w:r>
      <w:r w:rsidRPr="006576AE">
        <w:rPr>
          <w:rFonts w:eastAsia="Calibri Light"/>
        </w:rPr>
        <w:t>Parliament of the Commonwealth of Australia, A Better Family Law System to Support and Protected Those Affected by Family Violence, House of Representatives Standing Committee on Social Policy and Legal Affairs, 2017.</w:t>
      </w:r>
    </w:p>
  </w:endnote>
  <w:endnote w:id="42">
    <w:p w14:paraId="2E63C7FC" w14:textId="78E26202" w:rsidR="00731856" w:rsidRPr="00CF41F6" w:rsidRDefault="00731856" w:rsidP="009C2654">
      <w:pPr>
        <w:pStyle w:val="FootnoteText"/>
      </w:pPr>
      <w:r w:rsidRPr="009C2654">
        <w:endnoteRef/>
      </w:r>
      <w:r w:rsidRPr="006576AE">
        <w:t xml:space="preserve"> </w:t>
      </w:r>
      <w:r w:rsidR="009C2654">
        <w:tab/>
      </w:r>
      <w:r w:rsidRPr="006576AE">
        <w:t xml:space="preserve">Australian Human Rights Commission, </w:t>
      </w:r>
      <w:hyperlink r:id="rId40" w:history="1">
        <w:r w:rsidRPr="00B7311E">
          <w:rPr>
            <w:rStyle w:val="Hyperlink"/>
            <w:i/>
          </w:rPr>
          <w:t>Time for respect: Fifth national survey on sexual harassment in Australian workplaces</w:t>
        </w:r>
      </w:hyperlink>
      <w:r w:rsidRPr="006576AE">
        <w:t>, Australian Human Rights Commission, 2022.</w:t>
      </w:r>
      <w:r w:rsidRPr="00CF41F6">
        <w:t xml:space="preserve"> </w:t>
      </w:r>
    </w:p>
  </w:endnote>
  <w:endnote w:id="43">
    <w:p w14:paraId="44FBD0A2" w14:textId="0D724158" w:rsidR="00731856" w:rsidRPr="006576AE"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Australian Human Rights Commission, </w:t>
      </w:r>
      <w:hyperlink r:id="rId41" w:history="1">
        <w:r w:rsidRPr="00B7311E">
          <w:rPr>
            <w:rStyle w:val="Hyperlink"/>
            <w:i/>
          </w:rPr>
          <w:t>Respect@Work: Sexual Harassment National Inquiry Report</w:t>
        </w:r>
      </w:hyperlink>
      <w:r w:rsidRPr="006576AE">
        <w:t xml:space="preserve">, Australian Human Rights Commission, 2020. </w:t>
      </w:r>
    </w:p>
  </w:endnote>
  <w:endnote w:id="44">
    <w:p w14:paraId="14BFCD42" w14:textId="358FA96E" w:rsidR="00731856" w:rsidRPr="006576AE"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Australian Human Rights Commission, </w:t>
      </w:r>
      <w:hyperlink r:id="rId42" w:history="1">
        <w:r w:rsidRPr="00B7311E">
          <w:rPr>
            <w:rStyle w:val="Hyperlink"/>
            <w:i/>
            <w:iCs/>
          </w:rPr>
          <w:t>Set the Standard: Report on the Independent Review into Commonwealth Parliamentary Workplaces</w:t>
        </w:r>
      </w:hyperlink>
      <w:r w:rsidRPr="006576AE">
        <w:t xml:space="preserve">, Australian Human Rights Commission, 2021. </w:t>
      </w:r>
    </w:p>
  </w:endnote>
  <w:endnote w:id="45">
    <w:p w14:paraId="7B941B68" w14:textId="5A9C256C" w:rsidR="00731856" w:rsidRPr="00CF41F6" w:rsidRDefault="00731856" w:rsidP="009C2654">
      <w:pPr>
        <w:pStyle w:val="FootnoteText"/>
      </w:pPr>
      <w:r w:rsidRPr="009C2654">
        <w:rPr>
          <w:rStyle w:val="EndnoteReference"/>
          <w:szCs w:val="18"/>
          <w:vertAlign w:val="baseline"/>
        </w:rPr>
        <w:endnoteRef/>
      </w:r>
      <w:r w:rsidRPr="006576AE">
        <w:t xml:space="preserve"> </w:t>
      </w:r>
      <w:r w:rsidR="009C2654">
        <w:tab/>
      </w:r>
      <w:r w:rsidRPr="006576AE">
        <w:t xml:space="preserve">Chief Executive Women, </w:t>
      </w:r>
      <w:r w:rsidR="0014637B">
        <w:t>‘</w:t>
      </w:r>
      <w:hyperlink r:id="rId43" w:history="1">
        <w:r w:rsidRPr="00B7311E">
          <w:rPr>
            <w:rStyle w:val="Hyperlink"/>
            <w:szCs w:val="18"/>
          </w:rPr>
          <w:t>CEW Senior Executive Census</w:t>
        </w:r>
      </w:hyperlink>
      <w:r w:rsidR="0014637B">
        <w:rPr>
          <w:rStyle w:val="Hyperlink"/>
          <w:szCs w:val="18"/>
          <w:u w:val="none"/>
        </w:rPr>
        <w:t>’</w:t>
      </w:r>
      <w:r w:rsidRPr="006576AE">
        <w:t>, Chief Executive Women, 2022, accessed 26 April 2023.</w:t>
      </w:r>
    </w:p>
  </w:endnote>
  <w:endnote w:id="46">
    <w:p w14:paraId="21383803" w14:textId="005A8A67" w:rsidR="00731856" w:rsidRPr="00CF41F6" w:rsidRDefault="00731856" w:rsidP="00AB6864">
      <w:pPr>
        <w:pStyle w:val="FootnoteText"/>
        <w:rPr>
          <w:rStyle w:val="EndnoteReference"/>
          <w:szCs w:val="18"/>
        </w:rPr>
      </w:pPr>
      <w:r w:rsidRPr="00AB6864">
        <w:rPr>
          <w:rStyle w:val="EndnoteReference"/>
          <w:szCs w:val="18"/>
          <w:vertAlign w:val="baseline"/>
        </w:rPr>
        <w:endnoteRef/>
      </w:r>
      <w:r w:rsidRPr="00AB6864">
        <w:rPr>
          <w:rStyle w:val="EndnoteReference"/>
          <w:szCs w:val="18"/>
          <w:vertAlign w:val="baseline"/>
        </w:rPr>
        <w:t xml:space="preserve"> </w:t>
      </w:r>
      <w:r w:rsidR="00AB6864" w:rsidRPr="00AB6864">
        <w:rPr>
          <w:rStyle w:val="EndnoteReference"/>
          <w:szCs w:val="18"/>
          <w:vertAlign w:val="baseline"/>
        </w:rPr>
        <w:tab/>
      </w:r>
      <w:r w:rsidRPr="00CF41F6">
        <w:rPr>
          <w:rStyle w:val="EndnoteReference"/>
          <w:szCs w:val="18"/>
          <w:vertAlign w:val="baseline"/>
        </w:rPr>
        <w:t xml:space="preserve">A Samulowitz, I Gremyr, E Eriksson and G Hensing, </w:t>
      </w:r>
      <w:hyperlink r:id="rId44" w:history="1">
        <w:r w:rsidR="008644B4" w:rsidRPr="00FF0498">
          <w:rPr>
            <w:rStyle w:val="Hyperlink"/>
            <w:szCs w:val="18"/>
          </w:rPr>
          <w:t>‘“</w:t>
        </w:r>
        <w:r w:rsidRPr="00FF0498">
          <w:rPr>
            <w:rStyle w:val="Hyperlink"/>
            <w:szCs w:val="18"/>
          </w:rPr>
          <w:t>Brave men</w:t>
        </w:r>
        <w:r w:rsidR="008644B4" w:rsidRPr="00FF0498">
          <w:rPr>
            <w:rStyle w:val="Hyperlink"/>
            <w:szCs w:val="18"/>
          </w:rPr>
          <w:t>”</w:t>
        </w:r>
        <w:r w:rsidRPr="00FF0498">
          <w:rPr>
            <w:rStyle w:val="Hyperlink"/>
            <w:szCs w:val="18"/>
          </w:rPr>
          <w:t xml:space="preserve"> and </w:t>
        </w:r>
        <w:r w:rsidR="008644B4" w:rsidRPr="00FF0498">
          <w:rPr>
            <w:rStyle w:val="Hyperlink"/>
            <w:szCs w:val="18"/>
          </w:rPr>
          <w:t>“</w:t>
        </w:r>
        <w:r w:rsidRPr="00FF0498">
          <w:rPr>
            <w:rStyle w:val="Hyperlink"/>
            <w:szCs w:val="18"/>
          </w:rPr>
          <w:t>Emotional women</w:t>
        </w:r>
        <w:r w:rsidR="008644B4" w:rsidRPr="00FF0498">
          <w:rPr>
            <w:rStyle w:val="Hyperlink"/>
            <w:szCs w:val="18"/>
          </w:rPr>
          <w:t>”</w:t>
        </w:r>
        <w:r w:rsidRPr="00FF0498">
          <w:rPr>
            <w:rStyle w:val="Hyperlink"/>
            <w:szCs w:val="18"/>
          </w:rPr>
          <w:t>: A theory guided literature review on gender bias in health care and gendered norms towards patients with chronic pain</w:t>
        </w:r>
        <w:r w:rsidR="008644B4" w:rsidRPr="00B7311E">
          <w:rPr>
            <w:rStyle w:val="Hyperlink"/>
            <w:szCs w:val="18"/>
            <w:u w:val="none"/>
          </w:rPr>
          <w:t>’</w:t>
        </w:r>
      </w:hyperlink>
      <w:r w:rsidRPr="00CF41F6">
        <w:rPr>
          <w:rStyle w:val="EndnoteReference"/>
          <w:szCs w:val="18"/>
          <w:vertAlign w:val="baseline"/>
        </w:rPr>
        <w:t xml:space="preserve">, </w:t>
      </w:r>
      <w:r w:rsidRPr="00B7311E">
        <w:rPr>
          <w:rStyle w:val="EndnoteReference"/>
          <w:i/>
          <w:szCs w:val="18"/>
          <w:vertAlign w:val="baseline"/>
        </w:rPr>
        <w:t>Pain Research and Management</w:t>
      </w:r>
      <w:r w:rsidRPr="00CF41F6">
        <w:rPr>
          <w:rStyle w:val="EndnoteReference"/>
          <w:szCs w:val="18"/>
          <w:vertAlign w:val="baseline"/>
        </w:rPr>
        <w:t>, 2018.</w:t>
      </w:r>
    </w:p>
  </w:endnote>
  <w:endnote w:id="47">
    <w:p w14:paraId="25441B3C" w14:textId="3698BA63" w:rsidR="00731856" w:rsidRPr="00CF41F6" w:rsidRDefault="00731856" w:rsidP="00AB6864">
      <w:pPr>
        <w:pStyle w:val="FootnoteText"/>
        <w:rPr>
          <w:rStyle w:val="EndnoteReference"/>
          <w:szCs w:val="18"/>
        </w:rPr>
      </w:pPr>
      <w:r w:rsidRPr="00AB6864">
        <w:rPr>
          <w:rStyle w:val="EndnoteReference"/>
          <w:szCs w:val="18"/>
          <w:vertAlign w:val="baseline"/>
        </w:rPr>
        <w:endnoteRef/>
      </w:r>
      <w:r w:rsidRPr="00AB6864">
        <w:rPr>
          <w:rStyle w:val="EndnoteReference"/>
          <w:szCs w:val="18"/>
          <w:vertAlign w:val="baseline"/>
        </w:rPr>
        <w:t xml:space="preserve"> </w:t>
      </w:r>
      <w:r w:rsidR="00AB6864" w:rsidRPr="00AB6864">
        <w:rPr>
          <w:rStyle w:val="EndnoteReference"/>
          <w:szCs w:val="18"/>
          <w:vertAlign w:val="baseline"/>
        </w:rPr>
        <w:tab/>
      </w:r>
      <w:r w:rsidRPr="00CF41F6">
        <w:rPr>
          <w:rStyle w:val="EndnoteReference"/>
          <w:szCs w:val="18"/>
          <w:vertAlign w:val="baseline"/>
        </w:rPr>
        <w:t xml:space="preserve">Yoon D, Mansukhani N, Stubbs V, Helenowski I, Woodruff T and Kibbe M, </w:t>
      </w:r>
      <w:r w:rsidR="008644B4">
        <w:rPr>
          <w:rStyle w:val="EndnoteReference"/>
          <w:szCs w:val="18"/>
          <w:vertAlign w:val="baseline"/>
        </w:rPr>
        <w:t>‘</w:t>
      </w:r>
      <w:hyperlink r:id="rId45" w:history="1">
        <w:r w:rsidRPr="00994955">
          <w:rPr>
            <w:rStyle w:val="Hyperlink"/>
            <w:szCs w:val="18"/>
          </w:rPr>
          <w:t>Sex bias exists in basic science and translational surgical research</w:t>
        </w:r>
      </w:hyperlink>
      <w:r w:rsidR="008644B4">
        <w:rPr>
          <w:rStyle w:val="EndnoteReference"/>
          <w:szCs w:val="18"/>
          <w:vertAlign w:val="baseline"/>
        </w:rPr>
        <w:t>’</w:t>
      </w:r>
      <w:r w:rsidRPr="00CF41F6">
        <w:rPr>
          <w:rStyle w:val="EndnoteReference"/>
          <w:szCs w:val="18"/>
          <w:vertAlign w:val="baseline"/>
        </w:rPr>
        <w:t xml:space="preserve">, </w:t>
      </w:r>
      <w:r w:rsidRPr="00B7311E">
        <w:rPr>
          <w:rStyle w:val="EndnoteReference"/>
          <w:i/>
          <w:szCs w:val="18"/>
          <w:vertAlign w:val="baseline"/>
        </w:rPr>
        <w:t>Surgery</w:t>
      </w:r>
      <w:r w:rsidRPr="00CF41F6">
        <w:rPr>
          <w:rStyle w:val="EndnoteReference"/>
          <w:szCs w:val="18"/>
          <w:vertAlign w:val="baseline"/>
        </w:rPr>
        <w:t>, 2014, 156(3): 508–16.</w:t>
      </w:r>
    </w:p>
  </w:endnote>
  <w:endnote w:id="48">
    <w:p w14:paraId="6A1FDF65" w14:textId="494EB961" w:rsidR="00731856" w:rsidRPr="00CF41F6" w:rsidRDefault="00731856" w:rsidP="00AB6864">
      <w:pPr>
        <w:pStyle w:val="FootnoteText"/>
        <w:rPr>
          <w:rStyle w:val="EndnoteReference"/>
          <w:szCs w:val="18"/>
          <w:vertAlign w:val="baseline"/>
        </w:rPr>
      </w:pPr>
      <w:r w:rsidRPr="00AB6864">
        <w:rPr>
          <w:rStyle w:val="EndnoteReference"/>
          <w:szCs w:val="18"/>
          <w:vertAlign w:val="baseline"/>
        </w:rPr>
        <w:endnoteRef/>
      </w:r>
      <w:r w:rsidRPr="00AB6864">
        <w:rPr>
          <w:rStyle w:val="EndnoteReference"/>
          <w:szCs w:val="18"/>
          <w:vertAlign w:val="baseline"/>
        </w:rPr>
        <w:t xml:space="preserve"> </w:t>
      </w:r>
      <w:r w:rsidR="00AB6864" w:rsidRPr="00AB6864">
        <w:rPr>
          <w:rStyle w:val="EndnoteReference"/>
          <w:szCs w:val="18"/>
          <w:vertAlign w:val="baseline"/>
        </w:rPr>
        <w:tab/>
      </w:r>
      <w:r w:rsidRPr="00CF41F6">
        <w:rPr>
          <w:rStyle w:val="EndnoteReference"/>
          <w:szCs w:val="18"/>
          <w:vertAlign w:val="baseline"/>
        </w:rPr>
        <w:t xml:space="preserve">National Skills Commission, </w:t>
      </w:r>
      <w:r w:rsidR="00EC17E4">
        <w:rPr>
          <w:szCs w:val="18"/>
        </w:rPr>
        <w:t>‘</w:t>
      </w:r>
      <w:hyperlink r:id="rId46" w:history="1">
        <w:r w:rsidRPr="00B7311E">
          <w:rPr>
            <w:rStyle w:val="EndnoteReference"/>
            <w:szCs w:val="18"/>
            <w:u w:val="single"/>
            <w:vertAlign w:val="baseline"/>
          </w:rPr>
          <w:t xml:space="preserve">Care Workforce Labour Market Study </w:t>
        </w:r>
        <w:r w:rsidRPr="00B7311E">
          <w:rPr>
            <w:rStyle w:val="EndnoteReference"/>
            <w:rFonts w:hint="eastAsia"/>
            <w:szCs w:val="18"/>
            <w:u w:val="single"/>
            <w:vertAlign w:val="baseline"/>
          </w:rPr>
          <w:t>–</w:t>
        </w:r>
        <w:r w:rsidRPr="00B7311E">
          <w:rPr>
            <w:rStyle w:val="EndnoteReference"/>
            <w:szCs w:val="18"/>
            <w:u w:val="single"/>
            <w:vertAlign w:val="baseline"/>
          </w:rPr>
          <w:t xml:space="preserve"> Final Report</w:t>
        </w:r>
      </w:hyperlink>
      <w:r w:rsidR="00EC17E4" w:rsidRPr="00B7311E">
        <w:rPr>
          <w:rFonts w:hint="eastAsia"/>
          <w:szCs w:val="18"/>
        </w:rPr>
        <w:t>’</w:t>
      </w:r>
      <w:r w:rsidRPr="00CF41F6">
        <w:rPr>
          <w:rStyle w:val="EndnoteReference"/>
          <w:szCs w:val="18"/>
          <w:vertAlign w:val="baseline"/>
        </w:rPr>
        <w:t>, Australian Government, 2021, accessed 1 May</w:t>
      </w:r>
      <w:r>
        <w:t xml:space="preserve">; </w:t>
      </w:r>
      <w:r w:rsidRPr="00CF41F6">
        <w:rPr>
          <w:rStyle w:val="EndnoteReference"/>
          <w:szCs w:val="18"/>
          <w:vertAlign w:val="baseline"/>
        </w:rPr>
        <w:t xml:space="preserve">Institute for Social Science Research, </w:t>
      </w:r>
      <w:r w:rsidR="00EC17E4">
        <w:rPr>
          <w:szCs w:val="18"/>
        </w:rPr>
        <w:t>‘</w:t>
      </w:r>
      <w:hyperlink r:id="rId47" w:history="1">
        <w:r w:rsidRPr="00B7311E">
          <w:rPr>
            <w:rStyle w:val="EndnoteReference"/>
            <w:szCs w:val="18"/>
            <w:u w:val="single"/>
            <w:vertAlign w:val="baseline"/>
          </w:rPr>
          <w:t xml:space="preserve">National Mental Health Workforce Strategy </w:t>
        </w:r>
        <w:r w:rsidRPr="00B7311E">
          <w:rPr>
            <w:rStyle w:val="EndnoteReference"/>
            <w:rFonts w:hint="eastAsia"/>
            <w:szCs w:val="18"/>
            <w:u w:val="single"/>
            <w:vertAlign w:val="baseline"/>
          </w:rPr>
          <w:t>–</w:t>
        </w:r>
        <w:r w:rsidRPr="00B7311E">
          <w:rPr>
            <w:rStyle w:val="EndnoteReference"/>
            <w:szCs w:val="18"/>
            <w:u w:val="single"/>
            <w:vertAlign w:val="baseline"/>
          </w:rPr>
          <w:t xml:space="preserve"> A literature review of existing national and jurisdictional workforce strategies relevant to the mental health workforce and recent findings of mental health reviews and inquiries </w:t>
        </w:r>
        <w:r w:rsidRPr="00B7311E">
          <w:rPr>
            <w:rStyle w:val="EndnoteReference"/>
            <w:rFonts w:hint="eastAsia"/>
            <w:szCs w:val="18"/>
            <w:u w:val="single"/>
            <w:vertAlign w:val="baseline"/>
          </w:rPr>
          <w:t>–</w:t>
        </w:r>
        <w:r w:rsidRPr="00B7311E">
          <w:rPr>
            <w:rStyle w:val="EndnoteReference"/>
            <w:szCs w:val="18"/>
            <w:u w:val="single"/>
            <w:vertAlign w:val="baseline"/>
          </w:rPr>
          <w:t xml:space="preserve"> Final Report</w:t>
        </w:r>
      </w:hyperlink>
      <w:r w:rsidR="00EC17E4" w:rsidRPr="00B7311E">
        <w:rPr>
          <w:rFonts w:hint="eastAsia"/>
          <w:szCs w:val="18"/>
        </w:rPr>
        <w:t>’</w:t>
      </w:r>
      <w:r w:rsidRPr="00CF41F6">
        <w:rPr>
          <w:rStyle w:val="EndnoteReference"/>
          <w:szCs w:val="18"/>
          <w:vertAlign w:val="baseline"/>
        </w:rPr>
        <w:t>, 2020, accessed 1 May.</w:t>
      </w:r>
    </w:p>
  </w:endnote>
  <w:endnote w:id="49">
    <w:p w14:paraId="5F8504E4" w14:textId="6ED22A7F" w:rsidR="00731856" w:rsidRPr="00CF41F6" w:rsidRDefault="00731856" w:rsidP="00AB6864">
      <w:pPr>
        <w:pStyle w:val="FootnoteText"/>
        <w:rPr>
          <w:rStyle w:val="EndnoteReference"/>
          <w:szCs w:val="18"/>
          <w:vertAlign w:val="baseline"/>
        </w:rPr>
      </w:pPr>
      <w:r w:rsidRPr="00AB6864">
        <w:rPr>
          <w:rStyle w:val="EndnoteReference"/>
          <w:szCs w:val="18"/>
          <w:vertAlign w:val="baseline"/>
        </w:rPr>
        <w:endnoteRef/>
      </w:r>
      <w:r w:rsidRPr="00AB6864">
        <w:rPr>
          <w:rStyle w:val="EndnoteReference"/>
          <w:szCs w:val="18"/>
          <w:vertAlign w:val="baseline"/>
        </w:rPr>
        <w:t xml:space="preserve"> </w:t>
      </w:r>
      <w:r w:rsidR="00AB6864">
        <w:rPr>
          <w:rStyle w:val="EndnoteReference"/>
          <w:szCs w:val="18"/>
          <w:vertAlign w:val="baseline"/>
        </w:rPr>
        <w:tab/>
      </w:r>
      <w:r w:rsidRPr="00CF41F6">
        <w:rPr>
          <w:rStyle w:val="EndnoteReference"/>
          <w:szCs w:val="18"/>
          <w:vertAlign w:val="baseline"/>
        </w:rPr>
        <w:t>Cohrdes C, Holling H, Kajikhina K, and Santos</w:t>
      </w:r>
      <w:r w:rsidR="008644B4">
        <w:rPr>
          <w:rStyle w:val="EndnoteReference"/>
          <w:szCs w:val="18"/>
          <w:vertAlign w:val="baseline"/>
        </w:rPr>
        <w:noBreakHyphen/>
      </w:r>
      <w:r w:rsidRPr="00CF41F6">
        <w:rPr>
          <w:rStyle w:val="EndnoteReference"/>
          <w:szCs w:val="18"/>
          <w:vertAlign w:val="baseline"/>
        </w:rPr>
        <w:t xml:space="preserve">Hovener C, </w:t>
      </w:r>
      <w:r w:rsidR="008644B4">
        <w:rPr>
          <w:rStyle w:val="EndnoteReference"/>
          <w:szCs w:val="18"/>
          <w:vertAlign w:val="baseline"/>
        </w:rPr>
        <w:t>‘</w:t>
      </w:r>
      <w:hyperlink r:id="rId48" w:history="1">
        <w:r w:rsidRPr="008E1425">
          <w:rPr>
            <w:rStyle w:val="Hyperlink"/>
            <w:szCs w:val="18"/>
          </w:rPr>
          <w:t>The role of weight and appearance</w:t>
        </w:r>
        <w:r w:rsidR="008644B4" w:rsidRPr="008E1425">
          <w:rPr>
            <w:rStyle w:val="Hyperlink"/>
            <w:szCs w:val="18"/>
          </w:rPr>
          <w:noBreakHyphen/>
        </w:r>
        <w:r w:rsidRPr="008E1425">
          <w:rPr>
            <w:rStyle w:val="Hyperlink"/>
            <w:szCs w:val="18"/>
          </w:rPr>
          <w:t>related discrimination on eating disorder symptoms among adolescents and emerging adults</w:t>
        </w:r>
      </w:hyperlink>
      <w:r w:rsidR="008644B4">
        <w:rPr>
          <w:rStyle w:val="EndnoteReference"/>
          <w:szCs w:val="18"/>
          <w:vertAlign w:val="baseline"/>
        </w:rPr>
        <w:t>’</w:t>
      </w:r>
      <w:r w:rsidR="00F37435">
        <w:rPr>
          <w:szCs w:val="18"/>
        </w:rPr>
        <w:t>,</w:t>
      </w:r>
      <w:r w:rsidRPr="00CF41F6">
        <w:rPr>
          <w:rStyle w:val="EndnoteReference"/>
          <w:szCs w:val="18"/>
          <w:vertAlign w:val="baseline"/>
        </w:rPr>
        <w:t xml:space="preserve"> </w:t>
      </w:r>
      <w:r w:rsidRPr="00B7311E">
        <w:rPr>
          <w:rStyle w:val="EndnoteReference"/>
          <w:i/>
          <w:szCs w:val="18"/>
          <w:vertAlign w:val="baseline"/>
        </w:rPr>
        <w:t>BMC Public Health</w:t>
      </w:r>
      <w:r w:rsidRPr="00CF41F6">
        <w:rPr>
          <w:rStyle w:val="EndnoteReference"/>
          <w:szCs w:val="18"/>
          <w:vertAlign w:val="baseline"/>
        </w:rPr>
        <w:t>, 2021, 1751.</w:t>
      </w:r>
    </w:p>
  </w:endnote>
  <w:endnote w:id="50">
    <w:p w14:paraId="12933436" w14:textId="3A77B929" w:rsidR="00731856" w:rsidRPr="00CF41F6" w:rsidRDefault="00731856" w:rsidP="00AB6864">
      <w:pPr>
        <w:pStyle w:val="FootnoteText"/>
        <w:rPr>
          <w:rStyle w:val="EndnoteReference"/>
          <w:szCs w:val="18"/>
          <w:vertAlign w:val="baseline"/>
        </w:rPr>
      </w:pPr>
      <w:r w:rsidRPr="00AB6864">
        <w:rPr>
          <w:rStyle w:val="EndnoteReference"/>
          <w:szCs w:val="18"/>
          <w:vertAlign w:val="baseline"/>
        </w:rPr>
        <w:endnoteRef/>
      </w:r>
      <w:r w:rsidRPr="00AB6864">
        <w:rPr>
          <w:rStyle w:val="EndnoteReference"/>
          <w:szCs w:val="18"/>
          <w:vertAlign w:val="baseline"/>
        </w:rPr>
        <w:t xml:space="preserve"> </w:t>
      </w:r>
      <w:r w:rsidR="00AB6864">
        <w:rPr>
          <w:rStyle w:val="EndnoteReference"/>
          <w:szCs w:val="18"/>
          <w:vertAlign w:val="baseline"/>
        </w:rPr>
        <w:tab/>
      </w:r>
      <w:r w:rsidRPr="00CF41F6">
        <w:rPr>
          <w:rStyle w:val="EndnoteReference"/>
          <w:szCs w:val="18"/>
          <w:vertAlign w:val="baseline"/>
        </w:rPr>
        <w:t>Australian Institute of Family Studies</w:t>
      </w:r>
      <w:r w:rsidR="00051FC8">
        <w:rPr>
          <w:szCs w:val="18"/>
        </w:rPr>
        <w:t>,</w:t>
      </w:r>
      <w:r w:rsidRPr="00CF41F6">
        <w:rPr>
          <w:rStyle w:val="EndnoteReference"/>
          <w:szCs w:val="18"/>
          <w:vertAlign w:val="baseline"/>
        </w:rPr>
        <w:t xml:space="preserve"> </w:t>
      </w:r>
      <w:r w:rsidR="008644B4">
        <w:rPr>
          <w:rStyle w:val="EndnoteReference"/>
          <w:szCs w:val="18"/>
          <w:vertAlign w:val="baseline"/>
        </w:rPr>
        <w:t>‘</w:t>
      </w:r>
      <w:r w:rsidRPr="00B7311E">
        <w:rPr>
          <w:rStyle w:val="EndnoteReference"/>
          <w:szCs w:val="18"/>
          <w:u w:val="single"/>
          <w:vertAlign w:val="baseline"/>
        </w:rPr>
        <w:t xml:space="preserve">Longitudinal Study of Australian Children, </w:t>
      </w:r>
      <w:hyperlink r:id="rId49" w:history="1">
        <w:r w:rsidRPr="00B7311E">
          <w:rPr>
            <w:rStyle w:val="EndnoteReference"/>
            <w:szCs w:val="18"/>
            <w:u w:val="single"/>
            <w:vertAlign w:val="baseline"/>
          </w:rPr>
          <w:t>Teenagers</w:t>
        </w:r>
        <w:r w:rsidR="008644B4" w:rsidRPr="00B7311E">
          <w:rPr>
            <w:rStyle w:val="EndnoteReference"/>
            <w:rFonts w:hint="eastAsia"/>
            <w:szCs w:val="18"/>
            <w:u w:val="single"/>
            <w:vertAlign w:val="baseline"/>
          </w:rPr>
          <w:t>’</w:t>
        </w:r>
        <w:r w:rsidRPr="00B7311E">
          <w:rPr>
            <w:rStyle w:val="EndnoteReference"/>
            <w:szCs w:val="18"/>
            <w:u w:val="single"/>
            <w:vertAlign w:val="baseline"/>
          </w:rPr>
          <w:t xml:space="preserve"> experience of discrimination</w:t>
        </w:r>
      </w:hyperlink>
      <w:r w:rsidR="0026112B">
        <w:rPr>
          <w:szCs w:val="18"/>
        </w:rPr>
        <w:t>’</w:t>
      </w:r>
      <w:r w:rsidRPr="00CF41F6">
        <w:rPr>
          <w:rStyle w:val="EndnoteReference"/>
          <w:szCs w:val="18"/>
          <w:vertAlign w:val="baseline"/>
        </w:rPr>
        <w:t xml:space="preserve">, </w:t>
      </w:r>
      <w:r w:rsidRPr="00CF41F6">
        <w:rPr>
          <w:rStyle w:val="EndnoteReference"/>
          <w:i/>
          <w:szCs w:val="18"/>
          <w:vertAlign w:val="baseline"/>
        </w:rPr>
        <w:t>Snapshot Series, Issue 1</w:t>
      </w:r>
      <w:r w:rsidRPr="00CF41F6">
        <w:rPr>
          <w:rStyle w:val="EndnoteReference"/>
          <w:szCs w:val="18"/>
          <w:vertAlign w:val="baseline"/>
        </w:rPr>
        <w:t>, 2021, accessed 29 March 2023</w:t>
      </w:r>
      <w:r w:rsidR="006576AE" w:rsidRPr="006576AE">
        <w:t>.</w:t>
      </w:r>
    </w:p>
  </w:endnote>
  <w:endnote w:id="51">
    <w:p w14:paraId="70236AFC" w14:textId="5D7D2C2D" w:rsidR="00820407" w:rsidRDefault="00820407" w:rsidP="00AB6864">
      <w:pPr>
        <w:pStyle w:val="FootnoteText"/>
      </w:pPr>
      <w:r w:rsidRPr="00AB6864">
        <w:rPr>
          <w:rStyle w:val="EndnoteReference"/>
          <w:vertAlign w:val="baseline"/>
        </w:rPr>
        <w:endnoteRef/>
      </w:r>
      <w:r>
        <w:t xml:space="preserve"> </w:t>
      </w:r>
      <w:r w:rsidR="00AB6864">
        <w:tab/>
      </w:r>
      <w:r>
        <w:t>Wilksch S, O</w:t>
      </w:r>
      <w:r w:rsidR="008644B4">
        <w:t>’</w:t>
      </w:r>
      <w:r>
        <w:t xml:space="preserve">Shea A, Ho P, and Tracey D, </w:t>
      </w:r>
      <w:r w:rsidR="008644B4">
        <w:t>‘</w:t>
      </w:r>
      <w:hyperlink r:id="rId50" w:history="1">
        <w:r w:rsidRPr="00CE2201">
          <w:rPr>
            <w:rStyle w:val="Hyperlink"/>
          </w:rPr>
          <w:t>The relationship between social media use and disordered eating in young adolescents</w:t>
        </w:r>
      </w:hyperlink>
      <w:r w:rsidR="008644B4">
        <w:t>’</w:t>
      </w:r>
      <w:r>
        <w:t xml:space="preserve">, </w:t>
      </w:r>
      <w:r>
        <w:rPr>
          <w:i/>
          <w:iCs/>
        </w:rPr>
        <w:t>International Journal of Eating Disorders</w:t>
      </w:r>
      <w:r>
        <w:t xml:space="preserve">, 2019, accessed 5 May. </w:t>
      </w:r>
    </w:p>
  </w:endnote>
  <w:endnote w:id="52">
    <w:p w14:paraId="2FFF58BC" w14:textId="0D1C4E44" w:rsidR="00731856" w:rsidRPr="00CF41F6" w:rsidRDefault="00731856" w:rsidP="00AB6864">
      <w:pPr>
        <w:pStyle w:val="FootnoteText"/>
      </w:pPr>
      <w:r w:rsidRPr="00AB6864">
        <w:rPr>
          <w:rStyle w:val="EndnoteReference"/>
          <w:szCs w:val="18"/>
          <w:vertAlign w:val="baseline"/>
        </w:rPr>
        <w:endnoteRef/>
      </w:r>
      <w:r w:rsidRPr="00AB6864">
        <w:rPr>
          <w:rStyle w:val="EndnoteReference"/>
          <w:szCs w:val="18"/>
          <w:vertAlign w:val="baseline"/>
        </w:rPr>
        <w:t xml:space="preserve"> </w:t>
      </w:r>
      <w:r w:rsidR="00AB6864" w:rsidRPr="00AB6864">
        <w:rPr>
          <w:rStyle w:val="EndnoteReference"/>
          <w:szCs w:val="18"/>
          <w:vertAlign w:val="baseline"/>
        </w:rPr>
        <w:tab/>
      </w:r>
      <w:r w:rsidRPr="00CF41F6">
        <w:rPr>
          <w:rStyle w:val="EndnoteReference"/>
          <w:szCs w:val="18"/>
          <w:vertAlign w:val="baseline"/>
        </w:rPr>
        <w:t xml:space="preserve">Callander E, Enticott J, Garad R, Hamilton A and Teede H, </w:t>
      </w:r>
      <w:r w:rsidR="00042BEE">
        <w:rPr>
          <w:szCs w:val="18"/>
        </w:rPr>
        <w:t>‘</w:t>
      </w:r>
      <w:r w:rsidRPr="00B7311E">
        <w:rPr>
          <w:rStyle w:val="EndnoteReference"/>
          <w:szCs w:val="18"/>
          <w:u w:val="single"/>
          <w:vertAlign w:val="baseline"/>
        </w:rPr>
        <w:t>Women</w:t>
      </w:r>
      <w:r w:rsidR="008644B4" w:rsidRPr="00B7311E">
        <w:rPr>
          <w:rStyle w:val="EndnoteReference"/>
          <w:szCs w:val="18"/>
          <w:u w:val="single"/>
          <w:vertAlign w:val="baseline"/>
        </w:rPr>
        <w:t>’</w:t>
      </w:r>
      <w:r w:rsidRPr="00B7311E">
        <w:rPr>
          <w:rStyle w:val="EndnoteReference"/>
          <w:szCs w:val="18"/>
          <w:u w:val="single"/>
          <w:vertAlign w:val="baseline"/>
        </w:rPr>
        <w:t>s Health and Wellbeing Report 2022</w:t>
      </w:r>
      <w:r w:rsidR="00042BEE">
        <w:rPr>
          <w:szCs w:val="18"/>
        </w:rPr>
        <w:t>’</w:t>
      </w:r>
      <w:r w:rsidRPr="00CF41F6">
        <w:rPr>
          <w:rStyle w:val="EndnoteReference"/>
          <w:szCs w:val="18"/>
          <w:vertAlign w:val="baseline"/>
        </w:rPr>
        <w:t xml:space="preserve">, </w:t>
      </w:r>
      <w:r w:rsidRPr="00B7311E">
        <w:rPr>
          <w:rStyle w:val="EndnoteReference"/>
          <w:i/>
          <w:szCs w:val="18"/>
          <w:vertAlign w:val="baseline"/>
        </w:rPr>
        <w:t>Monash Centre for Health Research and Implementation</w:t>
      </w:r>
      <w:r w:rsidRPr="00CF41F6">
        <w:rPr>
          <w:rStyle w:val="EndnoteReference"/>
          <w:szCs w:val="18"/>
          <w:vertAlign w:val="baseline"/>
        </w:rPr>
        <w:t>, Melbourne, 2022.</w:t>
      </w:r>
    </w:p>
  </w:endnote>
  <w:endnote w:id="53">
    <w:p w14:paraId="3D02F2AB" w14:textId="21ACCD50" w:rsidR="00731856" w:rsidRPr="00CF41F6" w:rsidRDefault="00731856" w:rsidP="00AB6864">
      <w:pPr>
        <w:pStyle w:val="FootnoteText"/>
      </w:pPr>
      <w:r w:rsidRPr="00AB6864">
        <w:rPr>
          <w:rStyle w:val="EndnoteReference"/>
          <w:szCs w:val="18"/>
          <w:vertAlign w:val="baseline"/>
        </w:rPr>
        <w:endnoteRef/>
      </w:r>
      <w:r w:rsidRPr="00CF41F6">
        <w:rPr>
          <w:rStyle w:val="EndnoteReference"/>
          <w:szCs w:val="18"/>
        </w:rPr>
        <w:t xml:space="preserve"> </w:t>
      </w:r>
      <w:r w:rsidR="00AB6864">
        <w:rPr>
          <w:rStyle w:val="EndnoteReference"/>
          <w:szCs w:val="18"/>
        </w:rPr>
        <w:tab/>
      </w:r>
      <w:r w:rsidRPr="00CF41F6">
        <w:rPr>
          <w:rStyle w:val="EndnoteReference"/>
          <w:szCs w:val="18"/>
          <w:vertAlign w:val="baseline"/>
        </w:rPr>
        <w:t>Black N, Jackson A, Johnston DW</w:t>
      </w:r>
      <w:r w:rsidR="00A16B38">
        <w:rPr>
          <w:szCs w:val="18"/>
        </w:rPr>
        <w:t>,</w:t>
      </w:r>
      <w:r w:rsidRPr="00CF41F6">
        <w:rPr>
          <w:rStyle w:val="EndnoteReference"/>
          <w:szCs w:val="18"/>
          <w:vertAlign w:val="baseline"/>
        </w:rPr>
        <w:t xml:space="preserve"> </w:t>
      </w:r>
      <w:hyperlink r:id="rId51" w:history="1">
        <w:r w:rsidR="008644B4">
          <w:rPr>
            <w:rStyle w:val="EndnoteReference"/>
            <w:szCs w:val="18"/>
            <w:vertAlign w:val="baseline"/>
          </w:rPr>
          <w:t>‘</w:t>
        </w:r>
        <w:r w:rsidRPr="00B7311E">
          <w:rPr>
            <w:rStyle w:val="EndnoteReference"/>
            <w:szCs w:val="18"/>
            <w:u w:val="single"/>
            <w:vertAlign w:val="baseline"/>
          </w:rPr>
          <w:t>Whose mental health declines during economic downturns?</w:t>
        </w:r>
        <w:r w:rsidR="008644B4">
          <w:rPr>
            <w:rStyle w:val="EndnoteReference"/>
            <w:szCs w:val="18"/>
            <w:vertAlign w:val="baseline"/>
          </w:rPr>
          <w:t>’</w:t>
        </w:r>
      </w:hyperlink>
      <w:r w:rsidRPr="00CF41F6">
        <w:rPr>
          <w:rStyle w:val="EndnoteReference"/>
          <w:szCs w:val="18"/>
          <w:vertAlign w:val="baseline"/>
        </w:rPr>
        <w:t xml:space="preserve">, </w:t>
      </w:r>
      <w:r w:rsidRPr="00CF41F6">
        <w:rPr>
          <w:rStyle w:val="EndnoteReference"/>
          <w:i/>
          <w:szCs w:val="18"/>
          <w:vertAlign w:val="baseline"/>
        </w:rPr>
        <w:t>Health Econ</w:t>
      </w:r>
      <w:r w:rsidRPr="00CF41F6">
        <w:rPr>
          <w:rStyle w:val="EndnoteReference"/>
          <w:szCs w:val="18"/>
          <w:vertAlign w:val="baseline"/>
        </w:rPr>
        <w:t>, 2022, accessed 1 May</w:t>
      </w:r>
      <w:r w:rsidR="006576AE" w:rsidRPr="006576AE">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wiss 721 B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F6D0" w14:textId="77894866" w:rsidR="00731856" w:rsidRDefault="00731856">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5536D3">
        <w:t>Budget 2023–24</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6F3BA" w14:textId="24042B66" w:rsidR="00731856" w:rsidRDefault="002803D7" w:rsidP="00360947">
    <w:pPr>
      <w:pStyle w:val="FooterOdd"/>
      <w:rPr>
        <w:b/>
        <w:bCs/>
      </w:rPr>
    </w:pPr>
    <w:fldSimple w:instr="STYLEREF  &quot;Heading 1&quot;  \* MERGEFORMAT">
      <w:r w:rsidR="0068680F">
        <w:rPr>
          <w:noProof/>
        </w:rPr>
        <w:t>Women’s economic equality</w:t>
      </w:r>
    </w:fldSimple>
    <w:r w:rsidR="00731856" w:rsidRPr="00B3705D">
      <w:t xml:space="preserve">  |  </w:t>
    </w:r>
    <w:r w:rsidR="00731856" w:rsidRPr="00B3705D">
      <w:rPr>
        <w:b/>
        <w:bCs/>
      </w:rPr>
      <w:t xml:space="preserve">Page </w:t>
    </w:r>
    <w:r w:rsidR="00731856" w:rsidRPr="00B3705D">
      <w:rPr>
        <w:b/>
        <w:bCs/>
      </w:rPr>
      <w:fldChar w:fldCharType="begin"/>
    </w:r>
    <w:r w:rsidR="00731856" w:rsidRPr="00B3705D">
      <w:rPr>
        <w:b/>
        <w:bCs/>
      </w:rPr>
      <w:instrText xml:space="preserve"> PAGE  \* Arabic  \* MERGEFORMAT </w:instrText>
    </w:r>
    <w:r w:rsidR="00731856" w:rsidRPr="00B3705D">
      <w:rPr>
        <w:b/>
        <w:bCs/>
      </w:rPr>
      <w:fldChar w:fldCharType="separate"/>
    </w:r>
    <w:r w:rsidR="00D7153C">
      <w:rPr>
        <w:b/>
        <w:bCs/>
        <w:noProof/>
      </w:rPr>
      <w:t>45</w:t>
    </w:r>
    <w:r w:rsidR="00731856" w:rsidRPr="00B3705D">
      <w:rPr>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36CA4" w14:textId="541B64A5" w:rsidR="00731856" w:rsidRDefault="00731856" w:rsidP="007121B2">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D7153C" w:rsidRPr="00D7153C">
      <w:rPr>
        <w:b/>
        <w:bCs/>
        <w:noProof/>
      </w:rPr>
      <w:t>84</w:t>
    </w:r>
    <w:r w:rsidRPr="00B3705D">
      <w:rPr>
        <w:b/>
        <w:bCs/>
      </w:rPr>
      <w:fldChar w:fldCharType="end"/>
    </w:r>
    <w:r w:rsidRPr="00B3705D">
      <w:t xml:space="preserve">  |  </w:t>
    </w:r>
    <w:fldSimple w:instr=" STYLEREF  &quot;Heading 1&quot;  \* MERGEFORMAT ">
      <w:r w:rsidR="0068680F">
        <w:rPr>
          <w:noProof/>
        </w:rPr>
        <w:t>Women’s health and wellbeing</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5FA5" w14:textId="6C9C36EF" w:rsidR="00731856" w:rsidRDefault="002803D7" w:rsidP="007121B2">
    <w:pPr>
      <w:pStyle w:val="FooterOdd"/>
    </w:pPr>
    <w:fldSimple w:instr=" STYLEREF  &quot;Heading 1&quot;  \* MERGEFORMAT ">
      <w:r w:rsidR="0068680F">
        <w:rPr>
          <w:noProof/>
        </w:rPr>
        <w:t>Women’s health and wellbeing</w:t>
      </w:r>
    </w:fldSimple>
    <w:r w:rsidR="00731856" w:rsidRPr="00B3705D">
      <w:t xml:space="preserve">  |  </w:t>
    </w:r>
    <w:r w:rsidR="00731856" w:rsidRPr="00B3705D">
      <w:rPr>
        <w:b/>
        <w:bCs/>
      </w:rPr>
      <w:t xml:space="preserve">Page </w:t>
    </w:r>
    <w:r w:rsidR="00731856" w:rsidRPr="00B3705D">
      <w:rPr>
        <w:b/>
        <w:bCs/>
      </w:rPr>
      <w:fldChar w:fldCharType="begin"/>
    </w:r>
    <w:r w:rsidR="00731856" w:rsidRPr="00B3705D">
      <w:rPr>
        <w:b/>
        <w:bCs/>
      </w:rPr>
      <w:instrText xml:space="preserve"> PAGE  \* Arabic  \* MERGEFORMAT </w:instrText>
    </w:r>
    <w:r w:rsidR="00731856" w:rsidRPr="00B3705D">
      <w:rPr>
        <w:b/>
        <w:bCs/>
      </w:rPr>
      <w:fldChar w:fldCharType="separate"/>
    </w:r>
    <w:r w:rsidR="00D7153C">
      <w:rPr>
        <w:b/>
        <w:bCs/>
        <w:noProof/>
      </w:rPr>
      <w:t>85</w:t>
    </w:r>
    <w:r w:rsidR="00731856" w:rsidRPr="00B3705D">
      <w:rPr>
        <w:b/>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83E5" w14:textId="44D990C0" w:rsidR="00731856" w:rsidRDefault="002803D7" w:rsidP="00D548A3">
    <w:pPr>
      <w:pStyle w:val="FooterOdd"/>
    </w:pPr>
    <w:fldSimple w:instr="STYLEREF  &quot;Heading 1&quot;  \* MERGEFORMAT">
      <w:r w:rsidR="0068680F">
        <w:rPr>
          <w:noProof/>
        </w:rPr>
        <w:t>Women’s health and wellbeing</w:t>
      </w:r>
    </w:fldSimple>
    <w:r w:rsidR="0052046D" w:rsidRPr="00B3705D">
      <w:t xml:space="preserve">  |  </w:t>
    </w:r>
    <w:r w:rsidR="00731856" w:rsidRPr="00B3705D">
      <w:rPr>
        <w:b/>
        <w:bCs/>
      </w:rPr>
      <w:t xml:space="preserve">Page </w:t>
    </w:r>
    <w:r w:rsidR="00731856" w:rsidRPr="00B3705D">
      <w:rPr>
        <w:b/>
        <w:bCs/>
      </w:rPr>
      <w:fldChar w:fldCharType="begin"/>
    </w:r>
    <w:r w:rsidR="00731856" w:rsidRPr="00B3705D">
      <w:rPr>
        <w:b/>
        <w:bCs/>
      </w:rPr>
      <w:instrText xml:space="preserve"> PAGE  \* Arabic  \* MERGEFORMAT </w:instrText>
    </w:r>
    <w:r w:rsidR="00731856" w:rsidRPr="00B3705D">
      <w:rPr>
        <w:b/>
        <w:bCs/>
      </w:rPr>
      <w:fldChar w:fldCharType="separate"/>
    </w:r>
    <w:r w:rsidR="00731856">
      <w:rPr>
        <w:b/>
        <w:bCs/>
      </w:rPr>
      <w:t>1</w:t>
    </w:r>
    <w:r w:rsidR="00731856" w:rsidRPr="00B3705D">
      <w:rPr>
        <w:b/>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AE9BA" w14:textId="1F522FCD" w:rsidR="002048CA" w:rsidRDefault="002048CA" w:rsidP="007121B2">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Pr="00D7153C">
      <w:rPr>
        <w:b/>
        <w:bCs/>
        <w:noProof/>
      </w:rPr>
      <w:t>84</w:t>
    </w:r>
    <w:r w:rsidRPr="00B3705D">
      <w:rPr>
        <w:b/>
        <w:bCs/>
      </w:rPr>
      <w:fldChar w:fldCharType="end"/>
    </w:r>
    <w:r w:rsidRPr="00B3705D">
      <w:t xml:space="preserve">  |  </w:t>
    </w:r>
    <w:r>
      <w:t>Endnotes</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F1C3" w14:textId="739BB78A" w:rsidR="002048CA" w:rsidRDefault="002048CA" w:rsidP="007121B2">
    <w:pPr>
      <w:pStyle w:val="FooterOdd"/>
    </w:pPr>
    <w:r>
      <w:t>Endnotes</w:t>
    </w:r>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noProof/>
      </w:rPr>
      <w:t>85</w:t>
    </w:r>
    <w:r w:rsidRPr="00B3705D">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C6E4" w14:textId="2C961146" w:rsidR="00731856" w:rsidRPr="000B4BC6" w:rsidRDefault="00731856" w:rsidP="000B4B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05B4" w14:textId="111CA5A5" w:rsidR="00731856" w:rsidRDefault="00731856">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5536D3">
        <w:t>Budget 2023–24</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132E" w14:textId="388C70DE" w:rsidR="00731856" w:rsidRPr="000B4BC6" w:rsidRDefault="00731856" w:rsidP="000B4B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B854" w14:textId="4B965B99" w:rsidR="00731856" w:rsidRDefault="00731856"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D7153C" w:rsidRPr="00D7153C">
      <w:rPr>
        <w:b/>
        <w:bCs/>
        <w:noProof/>
      </w:rPr>
      <w:t>42</w:t>
    </w:r>
    <w:r w:rsidRPr="00B3705D">
      <w:rPr>
        <w:b/>
        <w:bCs/>
      </w:rPr>
      <w:fldChar w:fldCharType="end"/>
    </w:r>
    <w:r w:rsidRPr="00B3705D">
      <w:t xml:space="preserve">  |  </w:t>
    </w:r>
    <w:fldSimple w:instr="STYLEREF  &quot;Heading 1&quot;  \* MERGEFORMAT">
      <w:r w:rsidR="0068680F">
        <w:rPr>
          <w:noProof/>
        </w:rPr>
        <w:t>Women’s economic equality</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EDA9" w14:textId="6AF24AF2" w:rsidR="00731856" w:rsidRDefault="00731856" w:rsidP="002A6A16">
    <w:pPr>
      <w:pStyle w:val="FooterOdd"/>
      <w:rPr>
        <w:b/>
        <w:bCs/>
      </w:rPr>
    </w:pPr>
    <w:r w:rsidRPr="00B3705D">
      <w:t xml:space="preserve">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11E2" w14:textId="266E2A46" w:rsidR="00731856" w:rsidRDefault="00731856" w:rsidP="00360947">
    <w:pPr>
      <w:pStyle w:val="FooterOdd"/>
      <w:rPr>
        <w:b/>
        <w:bCs/>
      </w:rPr>
    </w:pPr>
    <w:r w:rsidRPr="00B3705D">
      <w:t xml:space="preserve">  </w:t>
    </w:r>
    <w:r w:rsidRPr="00B3705D">
      <w:rPr>
        <w:b/>
        <w:bCs/>
      </w:rPr>
      <w:t xml:space="preserve">Page </w:t>
    </w:r>
    <w:r w:rsidR="00281EFA">
      <w:rPr>
        <w:b/>
        <w:bCs/>
      </w:rPr>
      <w:fldChar w:fldCharType="begin"/>
    </w:r>
    <w:r w:rsidR="00281EFA">
      <w:rPr>
        <w:b/>
        <w:bCs/>
      </w:rPr>
      <w:instrText xml:space="preserve"> PAGE  \* roman  \* MERGEFORMAT </w:instrText>
    </w:r>
    <w:r w:rsidR="00281EFA">
      <w:rPr>
        <w:b/>
        <w:bCs/>
      </w:rPr>
      <w:fldChar w:fldCharType="separate"/>
    </w:r>
    <w:r w:rsidR="00281EFA">
      <w:rPr>
        <w:b/>
        <w:bCs/>
        <w:noProof/>
      </w:rPr>
      <w:t>v</w:t>
    </w:r>
    <w:r w:rsidR="00281EFA">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F4FE" w14:textId="77777777" w:rsidR="00A77924" w:rsidRDefault="00A77924" w:rsidP="00360947">
    <w:pPr>
      <w:pStyle w:val="FooterOdd"/>
      <w:rPr>
        <w:b/>
        <w:bCs/>
      </w:rPr>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w:t>
    </w:r>
    <w:r>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9134" w14:textId="74865D53" w:rsidR="00731856" w:rsidRDefault="002803D7" w:rsidP="00547ED8">
    <w:pPr>
      <w:pStyle w:val="FooterOdd"/>
      <w:rPr>
        <w:b/>
        <w:bCs/>
      </w:rPr>
    </w:pPr>
    <w:fldSimple w:instr="STYLEREF  &quot;Heading 1&quot;  \* MERGEFORMAT">
      <w:r w:rsidR="0068680F">
        <w:rPr>
          <w:noProof/>
        </w:rPr>
        <w:t>Women’s economic equality</w:t>
      </w:r>
    </w:fldSimple>
    <w:r w:rsidR="00731856" w:rsidRPr="00B3705D">
      <w:t xml:space="preserve">  |  </w:t>
    </w:r>
    <w:r w:rsidR="00731856" w:rsidRPr="00B3705D">
      <w:rPr>
        <w:b/>
        <w:bCs/>
      </w:rPr>
      <w:t xml:space="preserve">Page </w:t>
    </w:r>
    <w:r w:rsidR="00731856" w:rsidRPr="00B3705D">
      <w:rPr>
        <w:b/>
        <w:bCs/>
      </w:rPr>
      <w:fldChar w:fldCharType="begin"/>
    </w:r>
    <w:r w:rsidR="00731856" w:rsidRPr="00B3705D">
      <w:rPr>
        <w:b/>
        <w:bCs/>
      </w:rPr>
      <w:instrText xml:space="preserve"> PAGE  \* Arabic  \* MERGEFORMAT </w:instrText>
    </w:r>
    <w:r w:rsidR="00731856" w:rsidRPr="00B3705D">
      <w:rPr>
        <w:b/>
        <w:bCs/>
      </w:rPr>
      <w:fldChar w:fldCharType="separate"/>
    </w:r>
    <w:r w:rsidR="00D7153C">
      <w:rPr>
        <w:b/>
        <w:bCs/>
        <w:noProof/>
      </w:rPr>
      <w:t>41</w:t>
    </w:r>
    <w:r w:rsidR="00731856"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C0CFE" w14:textId="77777777" w:rsidR="00EC2BC2" w:rsidRPr="003C1CA4" w:rsidRDefault="00EC2BC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8B6EA1C" w14:textId="77777777" w:rsidR="00EC2BC2" w:rsidRDefault="00EC2BC2" w:rsidP="00E40261">
      <w:pPr>
        <w:spacing w:after="0" w:line="240" w:lineRule="auto"/>
      </w:pPr>
      <w:r>
        <w:continuationSeparator/>
      </w:r>
    </w:p>
  </w:footnote>
  <w:footnote w:type="continuationNotice" w:id="1">
    <w:p w14:paraId="22044824" w14:textId="77777777" w:rsidR="00EC2BC2" w:rsidRDefault="00EC2B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E065A" w14:textId="1F090846" w:rsidR="00731856" w:rsidRPr="000B4BC6" w:rsidRDefault="00731856" w:rsidP="000B4BC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31856" w14:paraId="4DF7265C" w14:textId="77777777" w:rsidTr="008C56E1">
      <w:trPr>
        <w:trHeight w:hRule="exact" w:val="340"/>
      </w:trPr>
      <w:tc>
        <w:tcPr>
          <w:tcW w:w="7797" w:type="dxa"/>
        </w:tcPr>
        <w:p w14:paraId="2B329126" w14:textId="2ACB3D71" w:rsidR="00731856" w:rsidRPr="00D13BF9" w:rsidRDefault="002803D7" w:rsidP="00D13BF9">
          <w:pPr>
            <w:pStyle w:val="HeaderOdd"/>
          </w:pPr>
          <w:fldSimple w:instr="TITLE   \* MERGEFORMAT">
            <w:r w:rsidR="005536D3">
              <w:t>Women's Budget Statement</w:t>
            </w:r>
          </w:fldSimple>
          <w:r w:rsidR="00731856" w:rsidRPr="00D13BF9">
            <w:t xml:space="preserve">  |  </w:t>
          </w:r>
          <w:r w:rsidR="00731856" w:rsidRPr="00C9389A">
            <w:rPr>
              <w:noProof/>
              <w:position w:val="-8"/>
            </w:rPr>
            <w:drawing>
              <wp:inline distT="0" distB="0" distL="0" distR="0" wp14:anchorId="1D87832C" wp14:editId="591BD49A">
                <wp:extent cx="878400" cy="1980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967EED4" w14:textId="77777777" w:rsidR="00731856" w:rsidRPr="000B4BC6" w:rsidRDefault="00731856" w:rsidP="007121B2">
    <w:pPr>
      <w:pStyle w:val="HeaderOdd"/>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13C6" w14:textId="77777777" w:rsidR="00731856" w:rsidRPr="00A41EBF" w:rsidRDefault="00731856" w:rsidP="00A41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01CD" w14:textId="79998AE1" w:rsidR="00731856" w:rsidRPr="000B4BC6" w:rsidRDefault="00731856" w:rsidP="000B4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80C9A" w14:textId="279775BF" w:rsidR="00731856" w:rsidRPr="000B4BC6" w:rsidRDefault="00731856" w:rsidP="000B4B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37B7" w14:textId="216E3954" w:rsidR="00731856" w:rsidRPr="000B4BC6" w:rsidRDefault="00731856" w:rsidP="000B4B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299C" w14:textId="77777777" w:rsidR="00731856" w:rsidRPr="00AA5439" w:rsidRDefault="00731856"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E733" w14:textId="5D3AFDDD" w:rsidR="00731856" w:rsidRPr="000B4BC6" w:rsidRDefault="00731856" w:rsidP="003D4F71">
    <w:pPr>
      <w:pStyle w:val="HeaderOd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31856" w14:paraId="5143E1DC" w14:textId="77777777" w:rsidTr="00A85845">
      <w:trPr>
        <w:trHeight w:hRule="exact" w:val="340"/>
      </w:trPr>
      <w:tc>
        <w:tcPr>
          <w:tcW w:w="7797" w:type="dxa"/>
        </w:tcPr>
        <w:p w14:paraId="41115703" w14:textId="12E28DBD" w:rsidR="00731856" w:rsidRPr="00D13BF9" w:rsidRDefault="00731856" w:rsidP="00D13BF9">
          <w:pPr>
            <w:pStyle w:val="HeaderEven"/>
          </w:pPr>
          <w:r w:rsidRPr="00C9389A">
            <w:rPr>
              <w:noProof/>
              <w:position w:val="-8"/>
            </w:rPr>
            <w:drawing>
              <wp:inline distT="0" distB="0" distL="0" distR="0" wp14:anchorId="343C919C" wp14:editId="1D686013">
                <wp:extent cx="878400" cy="19800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D13BF9">
            <w:t xml:space="preserve">  |  </w:t>
          </w:r>
          <w:fldSimple w:instr="TITLE   \* MERGEFORMAT">
            <w:r w:rsidR="005536D3">
              <w:t>Women's Budget Statement</w:t>
            </w:r>
          </w:fldSimple>
        </w:p>
      </w:tc>
    </w:tr>
  </w:tbl>
  <w:p w14:paraId="3173F795" w14:textId="0D160BA5" w:rsidR="00731856" w:rsidRPr="007703C7" w:rsidRDefault="00731856" w:rsidP="008B2B41">
    <w:pPr>
      <w:pStyle w:val="HeaderEven"/>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31856" w14:paraId="70B67416" w14:textId="77777777" w:rsidTr="008C56E1">
      <w:trPr>
        <w:trHeight w:hRule="exact" w:val="340"/>
      </w:trPr>
      <w:tc>
        <w:tcPr>
          <w:tcW w:w="7797" w:type="dxa"/>
        </w:tcPr>
        <w:p w14:paraId="5F23851C" w14:textId="5B8034BC" w:rsidR="00731856" w:rsidRPr="00D13BF9" w:rsidRDefault="002803D7" w:rsidP="00D13BF9">
          <w:pPr>
            <w:pStyle w:val="HeaderOdd"/>
          </w:pPr>
          <w:fldSimple w:instr="TITLE   \* MERGEFORMAT">
            <w:r w:rsidR="005536D3">
              <w:t>Women's Budget Statement</w:t>
            </w:r>
          </w:fldSimple>
          <w:r w:rsidR="00731856" w:rsidRPr="00D13BF9">
            <w:t xml:space="preserve">  |  </w:t>
          </w:r>
          <w:r w:rsidR="00731856" w:rsidRPr="00C9389A">
            <w:rPr>
              <w:noProof/>
              <w:position w:val="-8"/>
            </w:rPr>
            <w:drawing>
              <wp:inline distT="0" distB="0" distL="0" distR="0" wp14:anchorId="229065EE" wp14:editId="00E69461">
                <wp:extent cx="878400" cy="198000"/>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1FE9837" w14:textId="007AA4ED" w:rsidR="00731856" w:rsidRPr="00AA5439" w:rsidRDefault="00731856"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C07C34" w14:paraId="7A0BFC2D" w14:textId="77777777" w:rsidTr="008C56E1">
      <w:trPr>
        <w:trHeight w:hRule="exact" w:val="340"/>
      </w:trPr>
      <w:tc>
        <w:tcPr>
          <w:tcW w:w="7797" w:type="dxa"/>
        </w:tcPr>
        <w:p w14:paraId="0895E8AD" w14:textId="73A83F0D" w:rsidR="00C07C34" w:rsidRPr="008C56E1" w:rsidRDefault="00C07C34" w:rsidP="008C56E1">
          <w:pPr>
            <w:pStyle w:val="HeaderEven"/>
          </w:pPr>
          <w:r w:rsidRPr="008C56E1">
            <w:rPr>
              <w:noProof/>
              <w:position w:val="-8"/>
            </w:rPr>
            <w:drawing>
              <wp:inline distT="0" distB="0" distL="0" distR="0" wp14:anchorId="38D6478E" wp14:editId="0C1F7D38">
                <wp:extent cx="878400" cy="1980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5536D3">
              <w:t>Women's Budget Statement</w:t>
            </w:r>
          </w:fldSimple>
        </w:p>
      </w:tc>
    </w:tr>
  </w:tbl>
  <w:p w14:paraId="4606AE3B" w14:textId="66E3394C" w:rsidR="00731856" w:rsidRDefault="00731856" w:rsidP="00E14D71">
    <w:pPr>
      <w:pStyle w:val="HeaderEv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77E0"/>
    <w:multiLevelType w:val="multilevel"/>
    <w:tmpl w:val="A782A108"/>
    <w:name w:val="StandardNumberedList"/>
    <w:lvl w:ilvl="0">
      <w:start w:val="1"/>
      <w:numFmt w:val="decimal"/>
      <w:lvlText w:val="%1."/>
      <w:lvlJc w:val="left"/>
      <w:pPr>
        <w:tabs>
          <w:tab w:val="num" w:pos="1960"/>
        </w:tabs>
        <w:ind w:left="1960" w:hanging="520"/>
      </w:pPr>
    </w:lvl>
    <w:lvl w:ilvl="1">
      <w:start w:val="1"/>
      <w:numFmt w:val="decimal"/>
      <w:lvlText w:val="%1.%2."/>
      <w:lvlJc w:val="left"/>
      <w:pPr>
        <w:tabs>
          <w:tab w:val="num" w:pos="2480"/>
        </w:tabs>
        <w:ind w:left="2480" w:hanging="520"/>
      </w:pPr>
    </w:lvl>
    <w:lvl w:ilvl="2">
      <w:start w:val="1"/>
      <w:numFmt w:val="decimal"/>
      <w:lvlText w:val="%1.%2.%3."/>
      <w:lvlJc w:val="left"/>
      <w:pPr>
        <w:tabs>
          <w:tab w:val="num" w:pos="3000"/>
        </w:tabs>
        <w:ind w:left="3000" w:hanging="520"/>
      </w:pPr>
    </w:lvl>
    <w:lvl w:ilvl="3">
      <w:start w:val="1"/>
      <w:numFmt w:val="decimal"/>
      <w:lvlText w:val="(%4)"/>
      <w:lvlJc w:val="left"/>
      <w:pPr>
        <w:ind w:left="3920" w:hanging="360"/>
      </w:pPr>
    </w:lvl>
    <w:lvl w:ilvl="4">
      <w:start w:val="1"/>
      <w:numFmt w:val="lowerLetter"/>
      <w:lvlText w:val="(%5)"/>
      <w:lvlJc w:val="left"/>
      <w:pPr>
        <w:ind w:left="4280" w:hanging="360"/>
      </w:pPr>
    </w:lvl>
    <w:lvl w:ilvl="5">
      <w:start w:val="1"/>
      <w:numFmt w:val="lowerRoman"/>
      <w:lvlText w:val="(%6)"/>
      <w:lvlJc w:val="left"/>
      <w:pPr>
        <w:ind w:left="4640" w:hanging="360"/>
      </w:pPr>
    </w:lvl>
    <w:lvl w:ilvl="6">
      <w:start w:val="1"/>
      <w:numFmt w:val="decimal"/>
      <w:lvlText w:val="%7."/>
      <w:lvlJc w:val="left"/>
      <w:pPr>
        <w:ind w:left="5000" w:hanging="360"/>
      </w:pPr>
    </w:lvl>
    <w:lvl w:ilvl="7">
      <w:start w:val="1"/>
      <w:numFmt w:val="lowerLetter"/>
      <w:lvlText w:val="%8."/>
      <w:lvlJc w:val="left"/>
      <w:pPr>
        <w:ind w:left="5360" w:hanging="360"/>
      </w:pPr>
    </w:lvl>
    <w:lvl w:ilvl="8">
      <w:start w:val="1"/>
      <w:numFmt w:val="lowerRoman"/>
      <w:lvlText w:val="%9."/>
      <w:lvlJc w:val="left"/>
      <w:pPr>
        <w:ind w:left="5720" w:hanging="360"/>
      </w:pPr>
    </w:lvl>
  </w:abstractNum>
  <w:abstractNum w:abstractNumId="1" w15:restartNumberingAfterBreak="0">
    <w:nsid w:val="095B1CF1"/>
    <w:multiLevelType w:val="hybridMultilevel"/>
    <w:tmpl w:val="2BEA1CAE"/>
    <w:lvl w:ilvl="0" w:tplc="63287C9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637FB"/>
    <w:multiLevelType w:val="hybridMultilevel"/>
    <w:tmpl w:val="53321DF8"/>
    <w:lvl w:ilvl="0" w:tplc="CCF4207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B466731"/>
    <w:multiLevelType w:val="hybridMultilevel"/>
    <w:tmpl w:val="7A269936"/>
    <w:styleLink w:val="Listnumberedmultilevel"/>
    <w:lvl w:ilvl="0" w:tplc="54C4339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2E195E"/>
    <w:multiLevelType w:val="hybridMultilevel"/>
    <w:tmpl w:val="A90E32BE"/>
    <w:lvl w:ilvl="0" w:tplc="38D822D6">
      <w:numFmt w:val="bullet"/>
      <w:pStyle w:val="Boxdash"/>
      <w:lvlText w:val="–"/>
      <w:lvlJc w:val="left"/>
      <w:pPr>
        <w:ind w:left="1287" w:hanging="360"/>
      </w:pPr>
      <w:rPr>
        <w:rFonts w:ascii="Book Antiqua" w:eastAsia="Times New Roman" w:hAnsi="Book Antiqua" w:cs="Times New Roman"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3D273A6B"/>
    <w:multiLevelType w:val="multilevel"/>
    <w:tmpl w:val="E3140780"/>
    <w:lvl w:ilvl="0">
      <w:start w:val="1"/>
      <w:numFmt w:val="decimal"/>
      <w:pStyle w:val="OutlineNumbered1"/>
      <w:lvlText w:val="%1."/>
      <w:lvlJc w:val="left"/>
      <w:pPr>
        <w:tabs>
          <w:tab w:val="num" w:pos="520"/>
        </w:tabs>
        <w:ind w:left="520" w:hanging="520"/>
      </w:pPr>
    </w:lvl>
    <w:lvl w:ilvl="1">
      <w:start w:val="1"/>
      <w:numFmt w:val="decimal"/>
      <w:pStyle w:val="OutlineNumbered2"/>
      <w:lvlText w:val="%1.%2."/>
      <w:lvlJc w:val="left"/>
      <w:pPr>
        <w:tabs>
          <w:tab w:val="num" w:pos="1040"/>
        </w:tabs>
        <w:ind w:left="1040" w:hanging="520"/>
      </w:pPr>
    </w:lvl>
    <w:lvl w:ilvl="2">
      <w:start w:val="1"/>
      <w:numFmt w:val="decimal"/>
      <w:pStyle w:val="OutlineNumbered3"/>
      <w:lvlText w:val="%1.%2.%3."/>
      <w:lvlJc w:val="left"/>
      <w:pPr>
        <w:tabs>
          <w:tab w:val="num" w:pos="1560"/>
        </w:tabs>
        <w:ind w:left="1560" w:hanging="5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15:restartNumberingAfterBreak="0">
    <w:nsid w:val="4EB42214"/>
    <w:multiLevelType w:val="multilevel"/>
    <w:tmpl w:val="300A6E3A"/>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540922"/>
    <w:multiLevelType w:val="hybridMultilevel"/>
    <w:tmpl w:val="4EA47C6E"/>
    <w:lvl w:ilvl="0" w:tplc="25988C6C">
      <w:start w:val="1"/>
      <w:numFmt w:val="lowerLetter"/>
      <w:pStyle w:val="TextSubpoint1"/>
      <w:lvlText w:val="%1)"/>
      <w:lvlJc w:val="left"/>
      <w:pPr>
        <w:ind w:left="786" w:hanging="360"/>
      </w:pPr>
    </w:lvl>
    <w:lvl w:ilvl="1" w:tplc="A650E6F2">
      <w:start w:val="1"/>
      <w:numFmt w:val="lowerRoman"/>
      <w:lvlText w:val="%2."/>
      <w:lvlJc w:val="righ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12" w15:restartNumberingAfterBreak="0">
    <w:nsid w:val="632B3547"/>
    <w:multiLevelType w:val="hybridMultilevel"/>
    <w:tmpl w:val="18CEF438"/>
    <w:lvl w:ilvl="0" w:tplc="41A83BDA">
      <w:start w:val="1"/>
      <w:numFmt w:val="lowerLetter"/>
      <w:pStyle w:val="CABList"/>
      <w:lvlText w:val="%1)"/>
      <w:lvlJc w:val="left"/>
      <w:pPr>
        <w:ind w:left="720" w:hanging="360"/>
      </w:pPr>
    </w:lvl>
    <w:lvl w:ilvl="1" w:tplc="6472F7D6" w:tentative="1">
      <w:start w:val="1"/>
      <w:numFmt w:val="lowerLetter"/>
      <w:lvlText w:val="%2."/>
      <w:lvlJc w:val="left"/>
      <w:pPr>
        <w:ind w:left="1440" w:hanging="360"/>
      </w:pPr>
    </w:lvl>
    <w:lvl w:ilvl="2" w:tplc="6EF07428" w:tentative="1">
      <w:start w:val="1"/>
      <w:numFmt w:val="lowerRoman"/>
      <w:lvlText w:val="%3."/>
      <w:lvlJc w:val="right"/>
      <w:pPr>
        <w:ind w:left="2160" w:hanging="180"/>
      </w:pPr>
    </w:lvl>
    <w:lvl w:ilvl="3" w:tplc="95CEA5E0" w:tentative="1">
      <w:start w:val="1"/>
      <w:numFmt w:val="decimal"/>
      <w:lvlText w:val="%4."/>
      <w:lvlJc w:val="left"/>
      <w:pPr>
        <w:ind w:left="2880" w:hanging="360"/>
      </w:pPr>
    </w:lvl>
    <w:lvl w:ilvl="4" w:tplc="12BAB484" w:tentative="1">
      <w:start w:val="1"/>
      <w:numFmt w:val="lowerLetter"/>
      <w:lvlText w:val="%5."/>
      <w:lvlJc w:val="left"/>
      <w:pPr>
        <w:ind w:left="3600" w:hanging="360"/>
      </w:pPr>
    </w:lvl>
    <w:lvl w:ilvl="5" w:tplc="A10A6B8A" w:tentative="1">
      <w:start w:val="1"/>
      <w:numFmt w:val="lowerRoman"/>
      <w:lvlText w:val="%6."/>
      <w:lvlJc w:val="right"/>
      <w:pPr>
        <w:ind w:left="4320" w:hanging="180"/>
      </w:pPr>
    </w:lvl>
    <w:lvl w:ilvl="6" w:tplc="E87EC494" w:tentative="1">
      <w:start w:val="1"/>
      <w:numFmt w:val="decimal"/>
      <w:lvlText w:val="%7."/>
      <w:lvlJc w:val="left"/>
      <w:pPr>
        <w:ind w:left="5040" w:hanging="360"/>
      </w:pPr>
    </w:lvl>
    <w:lvl w:ilvl="7" w:tplc="E0CEB96A" w:tentative="1">
      <w:start w:val="1"/>
      <w:numFmt w:val="lowerLetter"/>
      <w:lvlText w:val="%8."/>
      <w:lvlJc w:val="left"/>
      <w:pPr>
        <w:ind w:left="5760" w:hanging="360"/>
      </w:pPr>
    </w:lvl>
    <w:lvl w:ilvl="8" w:tplc="CE7E6030" w:tentative="1">
      <w:start w:val="1"/>
      <w:numFmt w:val="lowerRoman"/>
      <w:lvlText w:val="%9."/>
      <w:lvlJc w:val="right"/>
      <w:pPr>
        <w:ind w:left="6480" w:hanging="180"/>
      </w:pPr>
    </w:lvl>
  </w:abstractNum>
  <w:abstractNum w:abstractNumId="13" w15:restartNumberingAfterBreak="0">
    <w:nsid w:val="6A4F3230"/>
    <w:multiLevelType w:val="multilevel"/>
    <w:tmpl w:val="E63AF964"/>
    <w:lvl w:ilvl="0">
      <w:numFmt w:val="decimal"/>
      <w:lvlText w:val="•"/>
      <w:lvlJc w:val="left"/>
      <w:pPr>
        <w:tabs>
          <w:tab w:val="num" w:pos="283"/>
        </w:tabs>
        <w:ind w:left="283" w:hanging="283"/>
      </w:pPr>
      <w:rPr>
        <w:rFonts w:ascii="Times New Roman" w:hAnsi="Times New Roman" w:cs="Times New Roman"/>
        <w:b w:val="0"/>
        <w:i w:val="0"/>
      </w:rPr>
    </w:lvl>
    <w:lvl w:ilvl="1">
      <w:numFmt w:val="decimal"/>
      <w:lvlText w:val="o"/>
      <w:lvlJc w:val="left"/>
      <w:pPr>
        <w:ind w:left="643" w:hanging="360"/>
      </w:pPr>
      <w:rPr>
        <w:rFonts w:ascii="Courier New" w:hAnsi="Courier New" w:cs="Courier New" w:hint="default"/>
      </w:rPr>
    </w:lvl>
    <w:lvl w:ilvl="2">
      <w:numFmt w:val="decimal"/>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2062"/>
        </w:tabs>
        <w:ind w:left="2062"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7AD63B7C"/>
    <w:multiLevelType w:val="multilevel"/>
    <w:tmpl w:val="E63AF964"/>
    <w:lvl w:ilvl="0">
      <w:numFmt w:val="decimal"/>
      <w:lvlText w:val="•"/>
      <w:lvlJc w:val="left"/>
      <w:pPr>
        <w:tabs>
          <w:tab w:val="num" w:pos="283"/>
        </w:tabs>
        <w:ind w:left="283" w:hanging="283"/>
      </w:pPr>
      <w:rPr>
        <w:rFonts w:ascii="Times New Roman" w:hAnsi="Times New Roman" w:cs="Times New Roman"/>
        <w:b w:val="0"/>
        <w:i w:val="0"/>
      </w:rPr>
    </w:lvl>
    <w:lvl w:ilvl="1">
      <w:numFmt w:val="decimal"/>
      <w:lvlText w:val="o"/>
      <w:lvlJc w:val="left"/>
      <w:pPr>
        <w:ind w:left="643" w:hanging="360"/>
      </w:pPr>
      <w:rPr>
        <w:rFonts w:ascii="Courier New" w:hAnsi="Courier New" w:cs="Courier New" w:hint="default"/>
      </w:rPr>
    </w:lvl>
    <w:lvl w:ilvl="2">
      <w:numFmt w:val="decimal"/>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2062"/>
        </w:tabs>
        <w:ind w:left="2062"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num w:numId="1" w16cid:durableId="1349793220">
    <w:abstractNumId w:val="9"/>
  </w:num>
  <w:num w:numId="2" w16cid:durableId="2133865625">
    <w:abstractNumId w:val="4"/>
  </w:num>
  <w:num w:numId="3" w16cid:durableId="1557472376">
    <w:abstractNumId w:val="3"/>
  </w:num>
  <w:num w:numId="4" w16cid:durableId="1646272416">
    <w:abstractNumId w:val="12"/>
  </w:num>
  <w:num w:numId="5" w16cid:durableId="154928210">
    <w:abstractNumId w:val="11"/>
  </w:num>
  <w:num w:numId="6" w16cid:durableId="1909489040">
    <w:abstractNumId w:val="8"/>
  </w:num>
  <w:num w:numId="7" w16cid:durableId="1768228959">
    <w:abstractNumId w:val="13"/>
  </w:num>
  <w:num w:numId="8" w16cid:durableId="1069613290">
    <w:abstractNumId w:val="6"/>
  </w:num>
  <w:num w:numId="9" w16cid:durableId="1813017275">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4135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2072345">
    <w:abstractNumId w:val="7"/>
  </w:num>
  <w:num w:numId="12" w16cid:durableId="1000812925">
    <w:abstractNumId w:val="1"/>
  </w:num>
  <w:num w:numId="13" w16cid:durableId="7382119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SortMethod w:val="0000"/>
  <w:documentProtection w:edit="comments" w:enforcement="0"/>
  <w:defaultTabStop w:val="720"/>
  <w:evenAndOddHeaders/>
  <w:characterSpacingControl w:val="doNotCompress"/>
  <w:hdrShapeDefaults>
    <o:shapedefaults v:ext="edit" spidmax="2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D742DE"/>
    <w:rsid w:val="0000005F"/>
    <w:rsid w:val="00000069"/>
    <w:rsid w:val="0000014E"/>
    <w:rsid w:val="00000191"/>
    <w:rsid w:val="000001C9"/>
    <w:rsid w:val="000001F3"/>
    <w:rsid w:val="00000231"/>
    <w:rsid w:val="00000305"/>
    <w:rsid w:val="0000031F"/>
    <w:rsid w:val="00000344"/>
    <w:rsid w:val="000004EA"/>
    <w:rsid w:val="0000055C"/>
    <w:rsid w:val="000007D8"/>
    <w:rsid w:val="0000084E"/>
    <w:rsid w:val="000009C7"/>
    <w:rsid w:val="00000A2C"/>
    <w:rsid w:val="00000A72"/>
    <w:rsid w:val="00000B09"/>
    <w:rsid w:val="00000B5A"/>
    <w:rsid w:val="00000BFE"/>
    <w:rsid w:val="00000CC8"/>
    <w:rsid w:val="00000CEF"/>
    <w:rsid w:val="00000EF0"/>
    <w:rsid w:val="00000F25"/>
    <w:rsid w:val="00001034"/>
    <w:rsid w:val="000011A5"/>
    <w:rsid w:val="000011B0"/>
    <w:rsid w:val="0000129E"/>
    <w:rsid w:val="000012C2"/>
    <w:rsid w:val="00001402"/>
    <w:rsid w:val="0000152D"/>
    <w:rsid w:val="00001553"/>
    <w:rsid w:val="000015B0"/>
    <w:rsid w:val="000015D0"/>
    <w:rsid w:val="000015DA"/>
    <w:rsid w:val="000017BC"/>
    <w:rsid w:val="00001849"/>
    <w:rsid w:val="000018D3"/>
    <w:rsid w:val="0000193D"/>
    <w:rsid w:val="0000196A"/>
    <w:rsid w:val="00001991"/>
    <w:rsid w:val="00001A08"/>
    <w:rsid w:val="00001A81"/>
    <w:rsid w:val="00001ACB"/>
    <w:rsid w:val="00001ADB"/>
    <w:rsid w:val="00001B7F"/>
    <w:rsid w:val="00001BBC"/>
    <w:rsid w:val="00001BDA"/>
    <w:rsid w:val="00001BE3"/>
    <w:rsid w:val="00001C3A"/>
    <w:rsid w:val="00001C69"/>
    <w:rsid w:val="00001C93"/>
    <w:rsid w:val="00001E9C"/>
    <w:rsid w:val="00001F07"/>
    <w:rsid w:val="00002006"/>
    <w:rsid w:val="00002031"/>
    <w:rsid w:val="0000207F"/>
    <w:rsid w:val="00002087"/>
    <w:rsid w:val="00002195"/>
    <w:rsid w:val="000021EE"/>
    <w:rsid w:val="00002303"/>
    <w:rsid w:val="0000230B"/>
    <w:rsid w:val="00002328"/>
    <w:rsid w:val="000024AE"/>
    <w:rsid w:val="00002543"/>
    <w:rsid w:val="0000254F"/>
    <w:rsid w:val="000025DC"/>
    <w:rsid w:val="000026D9"/>
    <w:rsid w:val="000026EA"/>
    <w:rsid w:val="000027F6"/>
    <w:rsid w:val="000027FA"/>
    <w:rsid w:val="00002848"/>
    <w:rsid w:val="0000286C"/>
    <w:rsid w:val="000028C4"/>
    <w:rsid w:val="000028D3"/>
    <w:rsid w:val="00002932"/>
    <w:rsid w:val="00002950"/>
    <w:rsid w:val="000029DB"/>
    <w:rsid w:val="00002A19"/>
    <w:rsid w:val="00002A67"/>
    <w:rsid w:val="00002B38"/>
    <w:rsid w:val="00002BB8"/>
    <w:rsid w:val="00002BD1"/>
    <w:rsid w:val="00002C26"/>
    <w:rsid w:val="00002C32"/>
    <w:rsid w:val="00002C9D"/>
    <w:rsid w:val="00002CCB"/>
    <w:rsid w:val="00002D04"/>
    <w:rsid w:val="00002E1B"/>
    <w:rsid w:val="00002E24"/>
    <w:rsid w:val="00002E3A"/>
    <w:rsid w:val="00002EA9"/>
    <w:rsid w:val="00002F1F"/>
    <w:rsid w:val="00002F9C"/>
    <w:rsid w:val="00003064"/>
    <w:rsid w:val="0000306E"/>
    <w:rsid w:val="000030E6"/>
    <w:rsid w:val="000031AB"/>
    <w:rsid w:val="000031F1"/>
    <w:rsid w:val="00003204"/>
    <w:rsid w:val="0000330E"/>
    <w:rsid w:val="000033DC"/>
    <w:rsid w:val="00003402"/>
    <w:rsid w:val="00003446"/>
    <w:rsid w:val="00003492"/>
    <w:rsid w:val="000034DE"/>
    <w:rsid w:val="0000369F"/>
    <w:rsid w:val="000036A1"/>
    <w:rsid w:val="000036F2"/>
    <w:rsid w:val="00003711"/>
    <w:rsid w:val="0000379C"/>
    <w:rsid w:val="00003813"/>
    <w:rsid w:val="00003840"/>
    <w:rsid w:val="00003890"/>
    <w:rsid w:val="000038EE"/>
    <w:rsid w:val="00003927"/>
    <w:rsid w:val="00003939"/>
    <w:rsid w:val="00003990"/>
    <w:rsid w:val="000039C3"/>
    <w:rsid w:val="00003A0F"/>
    <w:rsid w:val="00003BAD"/>
    <w:rsid w:val="00003C66"/>
    <w:rsid w:val="00003D19"/>
    <w:rsid w:val="00003DD3"/>
    <w:rsid w:val="00003EF3"/>
    <w:rsid w:val="0000400F"/>
    <w:rsid w:val="00004064"/>
    <w:rsid w:val="000040C5"/>
    <w:rsid w:val="000041A4"/>
    <w:rsid w:val="000042A5"/>
    <w:rsid w:val="00004316"/>
    <w:rsid w:val="00004356"/>
    <w:rsid w:val="00004357"/>
    <w:rsid w:val="00004428"/>
    <w:rsid w:val="00004450"/>
    <w:rsid w:val="000044EB"/>
    <w:rsid w:val="00004544"/>
    <w:rsid w:val="00004574"/>
    <w:rsid w:val="000045DD"/>
    <w:rsid w:val="000045EE"/>
    <w:rsid w:val="00004783"/>
    <w:rsid w:val="00004A4C"/>
    <w:rsid w:val="00004B98"/>
    <w:rsid w:val="00004BE4"/>
    <w:rsid w:val="00004C99"/>
    <w:rsid w:val="00004D5E"/>
    <w:rsid w:val="00004EA0"/>
    <w:rsid w:val="00004ECB"/>
    <w:rsid w:val="00004EE0"/>
    <w:rsid w:val="00004EEF"/>
    <w:rsid w:val="00004F21"/>
    <w:rsid w:val="00004FAC"/>
    <w:rsid w:val="00005005"/>
    <w:rsid w:val="00005007"/>
    <w:rsid w:val="0000501A"/>
    <w:rsid w:val="000050E2"/>
    <w:rsid w:val="000050E9"/>
    <w:rsid w:val="00005173"/>
    <w:rsid w:val="000051C2"/>
    <w:rsid w:val="000051CB"/>
    <w:rsid w:val="00005237"/>
    <w:rsid w:val="00005329"/>
    <w:rsid w:val="00005367"/>
    <w:rsid w:val="00005388"/>
    <w:rsid w:val="0000540A"/>
    <w:rsid w:val="0000542A"/>
    <w:rsid w:val="000054ED"/>
    <w:rsid w:val="00005558"/>
    <w:rsid w:val="000055F0"/>
    <w:rsid w:val="00005626"/>
    <w:rsid w:val="0000563B"/>
    <w:rsid w:val="00005777"/>
    <w:rsid w:val="00005783"/>
    <w:rsid w:val="00005821"/>
    <w:rsid w:val="00005875"/>
    <w:rsid w:val="00005888"/>
    <w:rsid w:val="000058DC"/>
    <w:rsid w:val="00005939"/>
    <w:rsid w:val="000059FB"/>
    <w:rsid w:val="00005A23"/>
    <w:rsid w:val="00005A9B"/>
    <w:rsid w:val="00005B11"/>
    <w:rsid w:val="00005BCF"/>
    <w:rsid w:val="00005C8D"/>
    <w:rsid w:val="00005CA3"/>
    <w:rsid w:val="00005CC5"/>
    <w:rsid w:val="00005DE2"/>
    <w:rsid w:val="00005DFD"/>
    <w:rsid w:val="00005E03"/>
    <w:rsid w:val="00005E9E"/>
    <w:rsid w:val="00005FE0"/>
    <w:rsid w:val="0000615B"/>
    <w:rsid w:val="0000616E"/>
    <w:rsid w:val="000061B2"/>
    <w:rsid w:val="00006235"/>
    <w:rsid w:val="000062D9"/>
    <w:rsid w:val="00006382"/>
    <w:rsid w:val="000063C5"/>
    <w:rsid w:val="0000648E"/>
    <w:rsid w:val="000064B0"/>
    <w:rsid w:val="00006511"/>
    <w:rsid w:val="000065D8"/>
    <w:rsid w:val="000066F4"/>
    <w:rsid w:val="0000677D"/>
    <w:rsid w:val="000067B3"/>
    <w:rsid w:val="000067D5"/>
    <w:rsid w:val="000068D4"/>
    <w:rsid w:val="000068F4"/>
    <w:rsid w:val="00006940"/>
    <w:rsid w:val="000069A6"/>
    <w:rsid w:val="00006A14"/>
    <w:rsid w:val="00006B80"/>
    <w:rsid w:val="00006C74"/>
    <w:rsid w:val="00006C76"/>
    <w:rsid w:val="00006DF8"/>
    <w:rsid w:val="00006E4E"/>
    <w:rsid w:val="00006F2D"/>
    <w:rsid w:val="00006F4A"/>
    <w:rsid w:val="00006FA9"/>
    <w:rsid w:val="00007066"/>
    <w:rsid w:val="00007089"/>
    <w:rsid w:val="000070EA"/>
    <w:rsid w:val="00007183"/>
    <w:rsid w:val="000072E4"/>
    <w:rsid w:val="00007307"/>
    <w:rsid w:val="00007313"/>
    <w:rsid w:val="000073F4"/>
    <w:rsid w:val="00007533"/>
    <w:rsid w:val="000075AC"/>
    <w:rsid w:val="000075F0"/>
    <w:rsid w:val="000075F3"/>
    <w:rsid w:val="0000768C"/>
    <w:rsid w:val="000076BA"/>
    <w:rsid w:val="00007780"/>
    <w:rsid w:val="000077A0"/>
    <w:rsid w:val="00007810"/>
    <w:rsid w:val="00007830"/>
    <w:rsid w:val="0000789D"/>
    <w:rsid w:val="00007989"/>
    <w:rsid w:val="000079AE"/>
    <w:rsid w:val="00007AB6"/>
    <w:rsid w:val="00007AF2"/>
    <w:rsid w:val="00007B68"/>
    <w:rsid w:val="00007BA9"/>
    <w:rsid w:val="00007C50"/>
    <w:rsid w:val="00007CFF"/>
    <w:rsid w:val="00007D13"/>
    <w:rsid w:val="00007E46"/>
    <w:rsid w:val="00007E74"/>
    <w:rsid w:val="00007FA8"/>
    <w:rsid w:val="0001037B"/>
    <w:rsid w:val="0001038F"/>
    <w:rsid w:val="0001039C"/>
    <w:rsid w:val="000103CC"/>
    <w:rsid w:val="0001045F"/>
    <w:rsid w:val="00010463"/>
    <w:rsid w:val="00010468"/>
    <w:rsid w:val="00010474"/>
    <w:rsid w:val="00010567"/>
    <w:rsid w:val="000105B5"/>
    <w:rsid w:val="000105E4"/>
    <w:rsid w:val="00010670"/>
    <w:rsid w:val="0001068B"/>
    <w:rsid w:val="000106F3"/>
    <w:rsid w:val="00010720"/>
    <w:rsid w:val="00010736"/>
    <w:rsid w:val="0001078E"/>
    <w:rsid w:val="000107C9"/>
    <w:rsid w:val="0001080C"/>
    <w:rsid w:val="0001082A"/>
    <w:rsid w:val="00010946"/>
    <w:rsid w:val="0001097B"/>
    <w:rsid w:val="00010A03"/>
    <w:rsid w:val="00010B8B"/>
    <w:rsid w:val="00010BE9"/>
    <w:rsid w:val="00010DB0"/>
    <w:rsid w:val="00010E75"/>
    <w:rsid w:val="00010EDA"/>
    <w:rsid w:val="00010EFB"/>
    <w:rsid w:val="00010F6A"/>
    <w:rsid w:val="00010F73"/>
    <w:rsid w:val="00010FB9"/>
    <w:rsid w:val="000110A4"/>
    <w:rsid w:val="000110C3"/>
    <w:rsid w:val="000110C5"/>
    <w:rsid w:val="00011188"/>
    <w:rsid w:val="000111CC"/>
    <w:rsid w:val="00011275"/>
    <w:rsid w:val="000112AE"/>
    <w:rsid w:val="0001134B"/>
    <w:rsid w:val="00011398"/>
    <w:rsid w:val="0001147B"/>
    <w:rsid w:val="000114C2"/>
    <w:rsid w:val="000114DA"/>
    <w:rsid w:val="00011666"/>
    <w:rsid w:val="000117B8"/>
    <w:rsid w:val="000117E4"/>
    <w:rsid w:val="00011819"/>
    <w:rsid w:val="000118CA"/>
    <w:rsid w:val="000118D7"/>
    <w:rsid w:val="000119A2"/>
    <w:rsid w:val="00011A34"/>
    <w:rsid w:val="00011A51"/>
    <w:rsid w:val="00011B42"/>
    <w:rsid w:val="00011B4E"/>
    <w:rsid w:val="00011C23"/>
    <w:rsid w:val="00011C38"/>
    <w:rsid w:val="00011CBF"/>
    <w:rsid w:val="00011CD3"/>
    <w:rsid w:val="00011DBB"/>
    <w:rsid w:val="00011E3B"/>
    <w:rsid w:val="00011E9D"/>
    <w:rsid w:val="00011F00"/>
    <w:rsid w:val="00011FCA"/>
    <w:rsid w:val="00012036"/>
    <w:rsid w:val="0001208D"/>
    <w:rsid w:val="0001211B"/>
    <w:rsid w:val="0001218A"/>
    <w:rsid w:val="000121D2"/>
    <w:rsid w:val="000123AE"/>
    <w:rsid w:val="0001243A"/>
    <w:rsid w:val="000124DD"/>
    <w:rsid w:val="000125A6"/>
    <w:rsid w:val="00012678"/>
    <w:rsid w:val="00012680"/>
    <w:rsid w:val="000126BF"/>
    <w:rsid w:val="000126D7"/>
    <w:rsid w:val="000128FE"/>
    <w:rsid w:val="00012907"/>
    <w:rsid w:val="000129DB"/>
    <w:rsid w:val="00012A1C"/>
    <w:rsid w:val="00012A60"/>
    <w:rsid w:val="00012AA3"/>
    <w:rsid w:val="00012AEF"/>
    <w:rsid w:val="00012B53"/>
    <w:rsid w:val="00012D0E"/>
    <w:rsid w:val="00012D73"/>
    <w:rsid w:val="00012DC0"/>
    <w:rsid w:val="00012DF3"/>
    <w:rsid w:val="00012E17"/>
    <w:rsid w:val="00012EC7"/>
    <w:rsid w:val="00012F2D"/>
    <w:rsid w:val="00013089"/>
    <w:rsid w:val="000130B4"/>
    <w:rsid w:val="000130BE"/>
    <w:rsid w:val="000130C0"/>
    <w:rsid w:val="000130D3"/>
    <w:rsid w:val="00013141"/>
    <w:rsid w:val="000131EA"/>
    <w:rsid w:val="0001322E"/>
    <w:rsid w:val="00013285"/>
    <w:rsid w:val="00013314"/>
    <w:rsid w:val="0001334E"/>
    <w:rsid w:val="0001342E"/>
    <w:rsid w:val="00013458"/>
    <w:rsid w:val="0001356C"/>
    <w:rsid w:val="000135D7"/>
    <w:rsid w:val="000135E1"/>
    <w:rsid w:val="00013662"/>
    <w:rsid w:val="0001372B"/>
    <w:rsid w:val="000137B4"/>
    <w:rsid w:val="0001392E"/>
    <w:rsid w:val="0001392F"/>
    <w:rsid w:val="000139EE"/>
    <w:rsid w:val="00013B5E"/>
    <w:rsid w:val="00013B9E"/>
    <w:rsid w:val="00013BE3"/>
    <w:rsid w:val="00013C09"/>
    <w:rsid w:val="00013C90"/>
    <w:rsid w:val="00013E2E"/>
    <w:rsid w:val="00013E4D"/>
    <w:rsid w:val="00013E86"/>
    <w:rsid w:val="00013EA8"/>
    <w:rsid w:val="00013F00"/>
    <w:rsid w:val="00013FE8"/>
    <w:rsid w:val="00014140"/>
    <w:rsid w:val="000141D2"/>
    <w:rsid w:val="000142C9"/>
    <w:rsid w:val="0001441D"/>
    <w:rsid w:val="0001451D"/>
    <w:rsid w:val="000145AA"/>
    <w:rsid w:val="000145EC"/>
    <w:rsid w:val="0001469A"/>
    <w:rsid w:val="000146B6"/>
    <w:rsid w:val="0001470C"/>
    <w:rsid w:val="00014733"/>
    <w:rsid w:val="0001474A"/>
    <w:rsid w:val="0001488C"/>
    <w:rsid w:val="000148AD"/>
    <w:rsid w:val="0001490B"/>
    <w:rsid w:val="000149A8"/>
    <w:rsid w:val="00014A2A"/>
    <w:rsid w:val="00014A93"/>
    <w:rsid w:val="00014B3C"/>
    <w:rsid w:val="00014BB6"/>
    <w:rsid w:val="00014C8D"/>
    <w:rsid w:val="00014DA9"/>
    <w:rsid w:val="00014E30"/>
    <w:rsid w:val="00014EE0"/>
    <w:rsid w:val="00014EF2"/>
    <w:rsid w:val="00014F2B"/>
    <w:rsid w:val="00014F61"/>
    <w:rsid w:val="00014FEA"/>
    <w:rsid w:val="00015004"/>
    <w:rsid w:val="000151DE"/>
    <w:rsid w:val="000151F7"/>
    <w:rsid w:val="0001529A"/>
    <w:rsid w:val="00015365"/>
    <w:rsid w:val="00015390"/>
    <w:rsid w:val="00015395"/>
    <w:rsid w:val="00015413"/>
    <w:rsid w:val="0001546E"/>
    <w:rsid w:val="000154A7"/>
    <w:rsid w:val="000155BA"/>
    <w:rsid w:val="000155C1"/>
    <w:rsid w:val="000155DE"/>
    <w:rsid w:val="000156A9"/>
    <w:rsid w:val="0001570A"/>
    <w:rsid w:val="00015712"/>
    <w:rsid w:val="00015741"/>
    <w:rsid w:val="0001576D"/>
    <w:rsid w:val="000157C4"/>
    <w:rsid w:val="000159EA"/>
    <w:rsid w:val="00015A4F"/>
    <w:rsid w:val="00015A8F"/>
    <w:rsid w:val="00015A96"/>
    <w:rsid w:val="00015AA7"/>
    <w:rsid w:val="00015B3D"/>
    <w:rsid w:val="00015B51"/>
    <w:rsid w:val="00015B94"/>
    <w:rsid w:val="00015BD8"/>
    <w:rsid w:val="00015BF2"/>
    <w:rsid w:val="00015C49"/>
    <w:rsid w:val="00015CA4"/>
    <w:rsid w:val="00015D23"/>
    <w:rsid w:val="00015DCF"/>
    <w:rsid w:val="00015DD2"/>
    <w:rsid w:val="00015E2D"/>
    <w:rsid w:val="00015E42"/>
    <w:rsid w:val="00015E49"/>
    <w:rsid w:val="00015E6F"/>
    <w:rsid w:val="00015E85"/>
    <w:rsid w:val="00016040"/>
    <w:rsid w:val="0001604F"/>
    <w:rsid w:val="0001607C"/>
    <w:rsid w:val="000160B3"/>
    <w:rsid w:val="000162AC"/>
    <w:rsid w:val="000163C0"/>
    <w:rsid w:val="0001640D"/>
    <w:rsid w:val="00016432"/>
    <w:rsid w:val="000164E1"/>
    <w:rsid w:val="00016521"/>
    <w:rsid w:val="000165F9"/>
    <w:rsid w:val="00016600"/>
    <w:rsid w:val="000166DC"/>
    <w:rsid w:val="000167BE"/>
    <w:rsid w:val="000167D4"/>
    <w:rsid w:val="00016821"/>
    <w:rsid w:val="000168AC"/>
    <w:rsid w:val="000168BC"/>
    <w:rsid w:val="0001699B"/>
    <w:rsid w:val="000169D3"/>
    <w:rsid w:val="00016A29"/>
    <w:rsid w:val="00016ADA"/>
    <w:rsid w:val="00016B16"/>
    <w:rsid w:val="00016B9B"/>
    <w:rsid w:val="00016BC3"/>
    <w:rsid w:val="00016C14"/>
    <w:rsid w:val="00016C1E"/>
    <w:rsid w:val="00016C6E"/>
    <w:rsid w:val="00016DB4"/>
    <w:rsid w:val="00016DFC"/>
    <w:rsid w:val="00016DFD"/>
    <w:rsid w:val="00016E74"/>
    <w:rsid w:val="0001704A"/>
    <w:rsid w:val="00017170"/>
    <w:rsid w:val="00017180"/>
    <w:rsid w:val="00017317"/>
    <w:rsid w:val="00017360"/>
    <w:rsid w:val="000173BF"/>
    <w:rsid w:val="00017406"/>
    <w:rsid w:val="000175E9"/>
    <w:rsid w:val="00017677"/>
    <w:rsid w:val="00017857"/>
    <w:rsid w:val="000178D0"/>
    <w:rsid w:val="00017908"/>
    <w:rsid w:val="00017909"/>
    <w:rsid w:val="000179CC"/>
    <w:rsid w:val="000179F9"/>
    <w:rsid w:val="00017BB9"/>
    <w:rsid w:val="00017BD0"/>
    <w:rsid w:val="00017C38"/>
    <w:rsid w:val="00017CAF"/>
    <w:rsid w:val="00017CBA"/>
    <w:rsid w:val="00017F13"/>
    <w:rsid w:val="00017F46"/>
    <w:rsid w:val="00017F4C"/>
    <w:rsid w:val="00017FC0"/>
    <w:rsid w:val="0002007E"/>
    <w:rsid w:val="000200FA"/>
    <w:rsid w:val="00020121"/>
    <w:rsid w:val="00020195"/>
    <w:rsid w:val="00020212"/>
    <w:rsid w:val="00020307"/>
    <w:rsid w:val="00020342"/>
    <w:rsid w:val="0002035A"/>
    <w:rsid w:val="00020431"/>
    <w:rsid w:val="0002056E"/>
    <w:rsid w:val="000205B1"/>
    <w:rsid w:val="000205D0"/>
    <w:rsid w:val="000205DB"/>
    <w:rsid w:val="000206BD"/>
    <w:rsid w:val="000207B7"/>
    <w:rsid w:val="000207CC"/>
    <w:rsid w:val="0002080E"/>
    <w:rsid w:val="00020942"/>
    <w:rsid w:val="00020951"/>
    <w:rsid w:val="00020996"/>
    <w:rsid w:val="00020A5D"/>
    <w:rsid w:val="00020A94"/>
    <w:rsid w:val="00020A9D"/>
    <w:rsid w:val="00020AD6"/>
    <w:rsid w:val="00020BA3"/>
    <w:rsid w:val="00020BC0"/>
    <w:rsid w:val="00020CC1"/>
    <w:rsid w:val="00020DEC"/>
    <w:rsid w:val="00020F35"/>
    <w:rsid w:val="00020F88"/>
    <w:rsid w:val="00020FC2"/>
    <w:rsid w:val="00020FED"/>
    <w:rsid w:val="00021043"/>
    <w:rsid w:val="00021070"/>
    <w:rsid w:val="0002107D"/>
    <w:rsid w:val="000210E4"/>
    <w:rsid w:val="00021211"/>
    <w:rsid w:val="00021287"/>
    <w:rsid w:val="00021291"/>
    <w:rsid w:val="000212E3"/>
    <w:rsid w:val="00021341"/>
    <w:rsid w:val="000213AF"/>
    <w:rsid w:val="000213DD"/>
    <w:rsid w:val="0002144B"/>
    <w:rsid w:val="000214C3"/>
    <w:rsid w:val="000214CE"/>
    <w:rsid w:val="00021571"/>
    <w:rsid w:val="000215EB"/>
    <w:rsid w:val="00021646"/>
    <w:rsid w:val="000216E6"/>
    <w:rsid w:val="000217DC"/>
    <w:rsid w:val="00021846"/>
    <w:rsid w:val="0002185D"/>
    <w:rsid w:val="000218C1"/>
    <w:rsid w:val="0002190A"/>
    <w:rsid w:val="00021969"/>
    <w:rsid w:val="00021990"/>
    <w:rsid w:val="000219D2"/>
    <w:rsid w:val="000219F1"/>
    <w:rsid w:val="00021A30"/>
    <w:rsid w:val="00021A94"/>
    <w:rsid w:val="00021ADF"/>
    <w:rsid w:val="00021B93"/>
    <w:rsid w:val="00021BAC"/>
    <w:rsid w:val="00021C75"/>
    <w:rsid w:val="00021E3E"/>
    <w:rsid w:val="00021E92"/>
    <w:rsid w:val="00021F0E"/>
    <w:rsid w:val="00021F2F"/>
    <w:rsid w:val="00021FDA"/>
    <w:rsid w:val="0002201A"/>
    <w:rsid w:val="0002209A"/>
    <w:rsid w:val="000220BB"/>
    <w:rsid w:val="000220F7"/>
    <w:rsid w:val="000221BE"/>
    <w:rsid w:val="000222C5"/>
    <w:rsid w:val="000224EB"/>
    <w:rsid w:val="000224EC"/>
    <w:rsid w:val="000224F5"/>
    <w:rsid w:val="00022518"/>
    <w:rsid w:val="0002251B"/>
    <w:rsid w:val="000225E6"/>
    <w:rsid w:val="0002268D"/>
    <w:rsid w:val="00022792"/>
    <w:rsid w:val="000227E5"/>
    <w:rsid w:val="00022829"/>
    <w:rsid w:val="000228D9"/>
    <w:rsid w:val="0002290B"/>
    <w:rsid w:val="0002296A"/>
    <w:rsid w:val="000229E2"/>
    <w:rsid w:val="00022A46"/>
    <w:rsid w:val="00022AA6"/>
    <w:rsid w:val="00022B32"/>
    <w:rsid w:val="00022B4A"/>
    <w:rsid w:val="00022C7E"/>
    <w:rsid w:val="00022DED"/>
    <w:rsid w:val="00022F31"/>
    <w:rsid w:val="00022F71"/>
    <w:rsid w:val="0002306E"/>
    <w:rsid w:val="000230F0"/>
    <w:rsid w:val="000231C4"/>
    <w:rsid w:val="00023292"/>
    <w:rsid w:val="00023382"/>
    <w:rsid w:val="000233FE"/>
    <w:rsid w:val="0002345F"/>
    <w:rsid w:val="00023483"/>
    <w:rsid w:val="00023486"/>
    <w:rsid w:val="000234C6"/>
    <w:rsid w:val="000234F9"/>
    <w:rsid w:val="00023524"/>
    <w:rsid w:val="00023557"/>
    <w:rsid w:val="000235FA"/>
    <w:rsid w:val="00023673"/>
    <w:rsid w:val="0002370B"/>
    <w:rsid w:val="00023726"/>
    <w:rsid w:val="000237FD"/>
    <w:rsid w:val="000238C8"/>
    <w:rsid w:val="000238CF"/>
    <w:rsid w:val="0002390D"/>
    <w:rsid w:val="00023964"/>
    <w:rsid w:val="000239C3"/>
    <w:rsid w:val="000239DC"/>
    <w:rsid w:val="00023A3B"/>
    <w:rsid w:val="00023A72"/>
    <w:rsid w:val="00023B5E"/>
    <w:rsid w:val="00023C4E"/>
    <w:rsid w:val="00023CE8"/>
    <w:rsid w:val="00023D3B"/>
    <w:rsid w:val="00023D42"/>
    <w:rsid w:val="00023DD3"/>
    <w:rsid w:val="00023E48"/>
    <w:rsid w:val="00023ED2"/>
    <w:rsid w:val="00023F1D"/>
    <w:rsid w:val="00023FB6"/>
    <w:rsid w:val="00024038"/>
    <w:rsid w:val="000240D9"/>
    <w:rsid w:val="00024122"/>
    <w:rsid w:val="0002412C"/>
    <w:rsid w:val="00024154"/>
    <w:rsid w:val="00024160"/>
    <w:rsid w:val="0002416D"/>
    <w:rsid w:val="000241FD"/>
    <w:rsid w:val="00024229"/>
    <w:rsid w:val="000244C2"/>
    <w:rsid w:val="00024570"/>
    <w:rsid w:val="000245A3"/>
    <w:rsid w:val="000245F3"/>
    <w:rsid w:val="000246C5"/>
    <w:rsid w:val="00024745"/>
    <w:rsid w:val="0002479A"/>
    <w:rsid w:val="0002480E"/>
    <w:rsid w:val="0002489C"/>
    <w:rsid w:val="000248B4"/>
    <w:rsid w:val="000248FF"/>
    <w:rsid w:val="000249B3"/>
    <w:rsid w:val="000249B9"/>
    <w:rsid w:val="00024A1B"/>
    <w:rsid w:val="00024A51"/>
    <w:rsid w:val="00024AE0"/>
    <w:rsid w:val="00024BA4"/>
    <w:rsid w:val="00024BB0"/>
    <w:rsid w:val="00024BC8"/>
    <w:rsid w:val="00024C0A"/>
    <w:rsid w:val="00024CAD"/>
    <w:rsid w:val="00024D58"/>
    <w:rsid w:val="00024DA0"/>
    <w:rsid w:val="00024DF0"/>
    <w:rsid w:val="00024DF4"/>
    <w:rsid w:val="00024EE7"/>
    <w:rsid w:val="00024EFE"/>
    <w:rsid w:val="00024F79"/>
    <w:rsid w:val="00024F86"/>
    <w:rsid w:val="00024F8E"/>
    <w:rsid w:val="00024F90"/>
    <w:rsid w:val="00024FC4"/>
    <w:rsid w:val="00024FF4"/>
    <w:rsid w:val="00025046"/>
    <w:rsid w:val="00025054"/>
    <w:rsid w:val="00025073"/>
    <w:rsid w:val="0002509A"/>
    <w:rsid w:val="0002522F"/>
    <w:rsid w:val="000252BB"/>
    <w:rsid w:val="000253BA"/>
    <w:rsid w:val="000253E0"/>
    <w:rsid w:val="00025548"/>
    <w:rsid w:val="000255E1"/>
    <w:rsid w:val="000255FD"/>
    <w:rsid w:val="00025602"/>
    <w:rsid w:val="00025657"/>
    <w:rsid w:val="00025664"/>
    <w:rsid w:val="000256B9"/>
    <w:rsid w:val="00025722"/>
    <w:rsid w:val="00025747"/>
    <w:rsid w:val="0002585B"/>
    <w:rsid w:val="00025865"/>
    <w:rsid w:val="000258C7"/>
    <w:rsid w:val="00025927"/>
    <w:rsid w:val="00025A71"/>
    <w:rsid w:val="00025A7F"/>
    <w:rsid w:val="00025AD1"/>
    <w:rsid w:val="00025B2A"/>
    <w:rsid w:val="00025BA3"/>
    <w:rsid w:val="00025C8A"/>
    <w:rsid w:val="00025CD6"/>
    <w:rsid w:val="00025D66"/>
    <w:rsid w:val="00025D73"/>
    <w:rsid w:val="00025DCC"/>
    <w:rsid w:val="00025E23"/>
    <w:rsid w:val="00025E7E"/>
    <w:rsid w:val="00025EA3"/>
    <w:rsid w:val="00025EC8"/>
    <w:rsid w:val="00025EE2"/>
    <w:rsid w:val="00025F7E"/>
    <w:rsid w:val="00026005"/>
    <w:rsid w:val="00026006"/>
    <w:rsid w:val="0002603A"/>
    <w:rsid w:val="00026046"/>
    <w:rsid w:val="00026141"/>
    <w:rsid w:val="000261FB"/>
    <w:rsid w:val="0002621F"/>
    <w:rsid w:val="00026232"/>
    <w:rsid w:val="0002623B"/>
    <w:rsid w:val="000262A1"/>
    <w:rsid w:val="000262C0"/>
    <w:rsid w:val="0002637B"/>
    <w:rsid w:val="0002648E"/>
    <w:rsid w:val="000264A1"/>
    <w:rsid w:val="0002650C"/>
    <w:rsid w:val="0002652A"/>
    <w:rsid w:val="000265CA"/>
    <w:rsid w:val="0002667D"/>
    <w:rsid w:val="000266E1"/>
    <w:rsid w:val="000267B0"/>
    <w:rsid w:val="00026A28"/>
    <w:rsid w:val="00026AC6"/>
    <w:rsid w:val="00026AD9"/>
    <w:rsid w:val="00026B41"/>
    <w:rsid w:val="00026BBD"/>
    <w:rsid w:val="00026BCD"/>
    <w:rsid w:val="00026C04"/>
    <w:rsid w:val="00026E33"/>
    <w:rsid w:val="00026ECA"/>
    <w:rsid w:val="00026F08"/>
    <w:rsid w:val="00026F1D"/>
    <w:rsid w:val="00026F83"/>
    <w:rsid w:val="00026F9E"/>
    <w:rsid w:val="00027039"/>
    <w:rsid w:val="00027048"/>
    <w:rsid w:val="0002706D"/>
    <w:rsid w:val="000270A0"/>
    <w:rsid w:val="0002715A"/>
    <w:rsid w:val="0002715E"/>
    <w:rsid w:val="000272AB"/>
    <w:rsid w:val="00027315"/>
    <w:rsid w:val="000273C2"/>
    <w:rsid w:val="000273D7"/>
    <w:rsid w:val="00027439"/>
    <w:rsid w:val="0002745D"/>
    <w:rsid w:val="000274A1"/>
    <w:rsid w:val="000274B3"/>
    <w:rsid w:val="000274C7"/>
    <w:rsid w:val="000275FC"/>
    <w:rsid w:val="00027833"/>
    <w:rsid w:val="0002785B"/>
    <w:rsid w:val="000278A8"/>
    <w:rsid w:val="000278E4"/>
    <w:rsid w:val="00027A12"/>
    <w:rsid w:val="00027AD4"/>
    <w:rsid w:val="00027BC5"/>
    <w:rsid w:val="00027C0A"/>
    <w:rsid w:val="00027CB2"/>
    <w:rsid w:val="00027CE0"/>
    <w:rsid w:val="00027EEE"/>
    <w:rsid w:val="00027F16"/>
    <w:rsid w:val="00030009"/>
    <w:rsid w:val="00030033"/>
    <w:rsid w:val="0003004E"/>
    <w:rsid w:val="00030065"/>
    <w:rsid w:val="00030160"/>
    <w:rsid w:val="0003025E"/>
    <w:rsid w:val="000302C3"/>
    <w:rsid w:val="00030341"/>
    <w:rsid w:val="0003038A"/>
    <w:rsid w:val="000303C2"/>
    <w:rsid w:val="00030631"/>
    <w:rsid w:val="0003074C"/>
    <w:rsid w:val="000308A0"/>
    <w:rsid w:val="00030932"/>
    <w:rsid w:val="00030977"/>
    <w:rsid w:val="00030A16"/>
    <w:rsid w:val="00030A1F"/>
    <w:rsid w:val="00030AF8"/>
    <w:rsid w:val="00030C25"/>
    <w:rsid w:val="00030C28"/>
    <w:rsid w:val="00030D34"/>
    <w:rsid w:val="00030D9A"/>
    <w:rsid w:val="00030F0D"/>
    <w:rsid w:val="00030F92"/>
    <w:rsid w:val="0003107F"/>
    <w:rsid w:val="000310B2"/>
    <w:rsid w:val="000310EE"/>
    <w:rsid w:val="000311A3"/>
    <w:rsid w:val="000311B6"/>
    <w:rsid w:val="000311BC"/>
    <w:rsid w:val="000312F6"/>
    <w:rsid w:val="000314B9"/>
    <w:rsid w:val="00031544"/>
    <w:rsid w:val="00031554"/>
    <w:rsid w:val="000315C9"/>
    <w:rsid w:val="0003165D"/>
    <w:rsid w:val="000317AD"/>
    <w:rsid w:val="000317CC"/>
    <w:rsid w:val="000317F6"/>
    <w:rsid w:val="0003180D"/>
    <w:rsid w:val="00031829"/>
    <w:rsid w:val="00031855"/>
    <w:rsid w:val="0003186D"/>
    <w:rsid w:val="000318A9"/>
    <w:rsid w:val="0003192C"/>
    <w:rsid w:val="000319B6"/>
    <w:rsid w:val="000319C9"/>
    <w:rsid w:val="00031A0C"/>
    <w:rsid w:val="00031A39"/>
    <w:rsid w:val="00031A93"/>
    <w:rsid w:val="00031B1D"/>
    <w:rsid w:val="00031B6E"/>
    <w:rsid w:val="00031BDD"/>
    <w:rsid w:val="00031BE5"/>
    <w:rsid w:val="00031BF7"/>
    <w:rsid w:val="00031D6F"/>
    <w:rsid w:val="00031DCC"/>
    <w:rsid w:val="00031E59"/>
    <w:rsid w:val="00031ED5"/>
    <w:rsid w:val="00031F3B"/>
    <w:rsid w:val="0003208D"/>
    <w:rsid w:val="00032164"/>
    <w:rsid w:val="0003221F"/>
    <w:rsid w:val="0003225B"/>
    <w:rsid w:val="00032295"/>
    <w:rsid w:val="0003229C"/>
    <w:rsid w:val="0003244D"/>
    <w:rsid w:val="00032520"/>
    <w:rsid w:val="00032633"/>
    <w:rsid w:val="00032671"/>
    <w:rsid w:val="000326BD"/>
    <w:rsid w:val="00032789"/>
    <w:rsid w:val="000327A4"/>
    <w:rsid w:val="0003280B"/>
    <w:rsid w:val="00032823"/>
    <w:rsid w:val="00032856"/>
    <w:rsid w:val="0003288A"/>
    <w:rsid w:val="000328E0"/>
    <w:rsid w:val="000328FC"/>
    <w:rsid w:val="000329A4"/>
    <w:rsid w:val="00032ABA"/>
    <w:rsid w:val="00032B48"/>
    <w:rsid w:val="00032BB3"/>
    <w:rsid w:val="00032CC5"/>
    <w:rsid w:val="00032D02"/>
    <w:rsid w:val="00032D14"/>
    <w:rsid w:val="00032DA8"/>
    <w:rsid w:val="00032DB9"/>
    <w:rsid w:val="00032F41"/>
    <w:rsid w:val="00032F57"/>
    <w:rsid w:val="00032FE8"/>
    <w:rsid w:val="000330C6"/>
    <w:rsid w:val="00033106"/>
    <w:rsid w:val="00033185"/>
    <w:rsid w:val="000331F6"/>
    <w:rsid w:val="0003323B"/>
    <w:rsid w:val="00033271"/>
    <w:rsid w:val="00033330"/>
    <w:rsid w:val="000333B2"/>
    <w:rsid w:val="000333E8"/>
    <w:rsid w:val="00033437"/>
    <w:rsid w:val="000334A5"/>
    <w:rsid w:val="000334C4"/>
    <w:rsid w:val="0003366F"/>
    <w:rsid w:val="00033683"/>
    <w:rsid w:val="000336AA"/>
    <w:rsid w:val="000336E6"/>
    <w:rsid w:val="000336F0"/>
    <w:rsid w:val="00033765"/>
    <w:rsid w:val="0003380A"/>
    <w:rsid w:val="000338D9"/>
    <w:rsid w:val="0003392D"/>
    <w:rsid w:val="00033989"/>
    <w:rsid w:val="000339B4"/>
    <w:rsid w:val="000339BA"/>
    <w:rsid w:val="00033B5A"/>
    <w:rsid w:val="00033B78"/>
    <w:rsid w:val="00033BE3"/>
    <w:rsid w:val="00033CB0"/>
    <w:rsid w:val="00033D05"/>
    <w:rsid w:val="00033DFB"/>
    <w:rsid w:val="00033E6B"/>
    <w:rsid w:val="00033E6D"/>
    <w:rsid w:val="00033E72"/>
    <w:rsid w:val="00033EA1"/>
    <w:rsid w:val="00033F16"/>
    <w:rsid w:val="00033F25"/>
    <w:rsid w:val="00033FE9"/>
    <w:rsid w:val="0003400E"/>
    <w:rsid w:val="00034016"/>
    <w:rsid w:val="00034045"/>
    <w:rsid w:val="00034096"/>
    <w:rsid w:val="000340AC"/>
    <w:rsid w:val="00034108"/>
    <w:rsid w:val="00034137"/>
    <w:rsid w:val="000341DE"/>
    <w:rsid w:val="00034328"/>
    <w:rsid w:val="00034373"/>
    <w:rsid w:val="0003440A"/>
    <w:rsid w:val="0003441A"/>
    <w:rsid w:val="0003458A"/>
    <w:rsid w:val="000346A4"/>
    <w:rsid w:val="000346BA"/>
    <w:rsid w:val="00034702"/>
    <w:rsid w:val="0003470C"/>
    <w:rsid w:val="00034741"/>
    <w:rsid w:val="000347B0"/>
    <w:rsid w:val="000347E6"/>
    <w:rsid w:val="00034919"/>
    <w:rsid w:val="00034925"/>
    <w:rsid w:val="00034A25"/>
    <w:rsid w:val="00034A2E"/>
    <w:rsid w:val="00034A4F"/>
    <w:rsid w:val="00034B38"/>
    <w:rsid w:val="00034B86"/>
    <w:rsid w:val="00034BB1"/>
    <w:rsid w:val="00034C6C"/>
    <w:rsid w:val="00034CB8"/>
    <w:rsid w:val="00034D64"/>
    <w:rsid w:val="00034D7C"/>
    <w:rsid w:val="00034DA2"/>
    <w:rsid w:val="00034DDB"/>
    <w:rsid w:val="00034E72"/>
    <w:rsid w:val="00034EAC"/>
    <w:rsid w:val="00034F6E"/>
    <w:rsid w:val="00035088"/>
    <w:rsid w:val="000350D6"/>
    <w:rsid w:val="00035138"/>
    <w:rsid w:val="00035149"/>
    <w:rsid w:val="00035188"/>
    <w:rsid w:val="00035208"/>
    <w:rsid w:val="00035239"/>
    <w:rsid w:val="000352A2"/>
    <w:rsid w:val="0003530B"/>
    <w:rsid w:val="0003535C"/>
    <w:rsid w:val="0003535D"/>
    <w:rsid w:val="000353B3"/>
    <w:rsid w:val="00035414"/>
    <w:rsid w:val="0003543D"/>
    <w:rsid w:val="00035468"/>
    <w:rsid w:val="0003548E"/>
    <w:rsid w:val="000354BF"/>
    <w:rsid w:val="000355E5"/>
    <w:rsid w:val="000355EB"/>
    <w:rsid w:val="000355FC"/>
    <w:rsid w:val="00035835"/>
    <w:rsid w:val="000358AE"/>
    <w:rsid w:val="0003599B"/>
    <w:rsid w:val="00035AE5"/>
    <w:rsid w:val="00035B12"/>
    <w:rsid w:val="00035BDA"/>
    <w:rsid w:val="00035BE6"/>
    <w:rsid w:val="00035C40"/>
    <w:rsid w:val="00035CC9"/>
    <w:rsid w:val="00035D8D"/>
    <w:rsid w:val="00035D9D"/>
    <w:rsid w:val="00035DA5"/>
    <w:rsid w:val="00035E27"/>
    <w:rsid w:val="00035ECD"/>
    <w:rsid w:val="00035F56"/>
    <w:rsid w:val="00035F75"/>
    <w:rsid w:val="00036153"/>
    <w:rsid w:val="00036215"/>
    <w:rsid w:val="0003630D"/>
    <w:rsid w:val="00036312"/>
    <w:rsid w:val="0003639C"/>
    <w:rsid w:val="000363C2"/>
    <w:rsid w:val="000363EC"/>
    <w:rsid w:val="0003644B"/>
    <w:rsid w:val="00036462"/>
    <w:rsid w:val="0003664B"/>
    <w:rsid w:val="00036670"/>
    <w:rsid w:val="0003667A"/>
    <w:rsid w:val="00036721"/>
    <w:rsid w:val="00036797"/>
    <w:rsid w:val="00036817"/>
    <w:rsid w:val="000368DD"/>
    <w:rsid w:val="000368FA"/>
    <w:rsid w:val="000369D6"/>
    <w:rsid w:val="000369DD"/>
    <w:rsid w:val="00036A3A"/>
    <w:rsid w:val="00036A6B"/>
    <w:rsid w:val="00036C2F"/>
    <w:rsid w:val="00036C3E"/>
    <w:rsid w:val="00036C6F"/>
    <w:rsid w:val="00036CA0"/>
    <w:rsid w:val="00036D4D"/>
    <w:rsid w:val="00036D73"/>
    <w:rsid w:val="00036E15"/>
    <w:rsid w:val="00037131"/>
    <w:rsid w:val="00037132"/>
    <w:rsid w:val="000372CA"/>
    <w:rsid w:val="00037315"/>
    <w:rsid w:val="00037405"/>
    <w:rsid w:val="000374EF"/>
    <w:rsid w:val="0003754E"/>
    <w:rsid w:val="00037593"/>
    <w:rsid w:val="000375D0"/>
    <w:rsid w:val="000375DA"/>
    <w:rsid w:val="00037660"/>
    <w:rsid w:val="00037706"/>
    <w:rsid w:val="0003777F"/>
    <w:rsid w:val="000377A9"/>
    <w:rsid w:val="000378B0"/>
    <w:rsid w:val="0003796E"/>
    <w:rsid w:val="000379F4"/>
    <w:rsid w:val="00037A41"/>
    <w:rsid w:val="00037A69"/>
    <w:rsid w:val="00037AD6"/>
    <w:rsid w:val="00037C0A"/>
    <w:rsid w:val="00037C44"/>
    <w:rsid w:val="00037CF3"/>
    <w:rsid w:val="00037DC4"/>
    <w:rsid w:val="00037DFF"/>
    <w:rsid w:val="00037E45"/>
    <w:rsid w:val="00037FA9"/>
    <w:rsid w:val="00040064"/>
    <w:rsid w:val="00040099"/>
    <w:rsid w:val="000400FC"/>
    <w:rsid w:val="0004016D"/>
    <w:rsid w:val="00040185"/>
    <w:rsid w:val="000401D7"/>
    <w:rsid w:val="00040314"/>
    <w:rsid w:val="0004032A"/>
    <w:rsid w:val="0004038E"/>
    <w:rsid w:val="00040390"/>
    <w:rsid w:val="00040413"/>
    <w:rsid w:val="0004041C"/>
    <w:rsid w:val="00040439"/>
    <w:rsid w:val="00040464"/>
    <w:rsid w:val="00040487"/>
    <w:rsid w:val="00040526"/>
    <w:rsid w:val="00040541"/>
    <w:rsid w:val="0004065A"/>
    <w:rsid w:val="000406BC"/>
    <w:rsid w:val="00040771"/>
    <w:rsid w:val="00040798"/>
    <w:rsid w:val="0004079D"/>
    <w:rsid w:val="000408BB"/>
    <w:rsid w:val="0004096F"/>
    <w:rsid w:val="000409DA"/>
    <w:rsid w:val="000409DB"/>
    <w:rsid w:val="000409E9"/>
    <w:rsid w:val="00040A7D"/>
    <w:rsid w:val="00040AD6"/>
    <w:rsid w:val="00040B2D"/>
    <w:rsid w:val="00040B82"/>
    <w:rsid w:val="00040C6E"/>
    <w:rsid w:val="00040CCB"/>
    <w:rsid w:val="00040CD4"/>
    <w:rsid w:val="00040D1C"/>
    <w:rsid w:val="00040FA8"/>
    <w:rsid w:val="00040FD9"/>
    <w:rsid w:val="00040FFF"/>
    <w:rsid w:val="00041001"/>
    <w:rsid w:val="00041028"/>
    <w:rsid w:val="00041064"/>
    <w:rsid w:val="0004118B"/>
    <w:rsid w:val="000411B9"/>
    <w:rsid w:val="000411E3"/>
    <w:rsid w:val="000411E4"/>
    <w:rsid w:val="00041230"/>
    <w:rsid w:val="000412B4"/>
    <w:rsid w:val="000413C4"/>
    <w:rsid w:val="000413E2"/>
    <w:rsid w:val="000414F1"/>
    <w:rsid w:val="00041507"/>
    <w:rsid w:val="000415F1"/>
    <w:rsid w:val="000416AD"/>
    <w:rsid w:val="000416D5"/>
    <w:rsid w:val="000416F1"/>
    <w:rsid w:val="0004174B"/>
    <w:rsid w:val="0004175B"/>
    <w:rsid w:val="000418C8"/>
    <w:rsid w:val="000418E2"/>
    <w:rsid w:val="00041978"/>
    <w:rsid w:val="000419C2"/>
    <w:rsid w:val="00041A4B"/>
    <w:rsid w:val="00041A93"/>
    <w:rsid w:val="00041B00"/>
    <w:rsid w:val="00041B0D"/>
    <w:rsid w:val="00041DD4"/>
    <w:rsid w:val="00041DDC"/>
    <w:rsid w:val="00041E22"/>
    <w:rsid w:val="00041E2B"/>
    <w:rsid w:val="00041EC2"/>
    <w:rsid w:val="00041F23"/>
    <w:rsid w:val="00041F6B"/>
    <w:rsid w:val="00041F76"/>
    <w:rsid w:val="00042001"/>
    <w:rsid w:val="000420A2"/>
    <w:rsid w:val="00042126"/>
    <w:rsid w:val="000421A2"/>
    <w:rsid w:val="00042302"/>
    <w:rsid w:val="000423A6"/>
    <w:rsid w:val="000423BF"/>
    <w:rsid w:val="000425FE"/>
    <w:rsid w:val="000426AA"/>
    <w:rsid w:val="000426F7"/>
    <w:rsid w:val="00042739"/>
    <w:rsid w:val="00042840"/>
    <w:rsid w:val="0004285E"/>
    <w:rsid w:val="000428BB"/>
    <w:rsid w:val="000428C6"/>
    <w:rsid w:val="0004292B"/>
    <w:rsid w:val="000429EA"/>
    <w:rsid w:val="00042ADE"/>
    <w:rsid w:val="00042B05"/>
    <w:rsid w:val="00042BB5"/>
    <w:rsid w:val="00042BDC"/>
    <w:rsid w:val="00042BEE"/>
    <w:rsid w:val="00042CDC"/>
    <w:rsid w:val="00042DE0"/>
    <w:rsid w:val="00042DE3"/>
    <w:rsid w:val="00042E1F"/>
    <w:rsid w:val="00042E86"/>
    <w:rsid w:val="00042EA7"/>
    <w:rsid w:val="00042F06"/>
    <w:rsid w:val="00042F16"/>
    <w:rsid w:val="00042F5D"/>
    <w:rsid w:val="00042FD7"/>
    <w:rsid w:val="0004306A"/>
    <w:rsid w:val="0004307C"/>
    <w:rsid w:val="00043113"/>
    <w:rsid w:val="000431B3"/>
    <w:rsid w:val="000431FE"/>
    <w:rsid w:val="000432B7"/>
    <w:rsid w:val="000432DA"/>
    <w:rsid w:val="000433A9"/>
    <w:rsid w:val="00043437"/>
    <w:rsid w:val="0004350B"/>
    <w:rsid w:val="000439E2"/>
    <w:rsid w:val="00043A57"/>
    <w:rsid w:val="00043A83"/>
    <w:rsid w:val="00043A96"/>
    <w:rsid w:val="00043AA2"/>
    <w:rsid w:val="00043ABA"/>
    <w:rsid w:val="00043B1F"/>
    <w:rsid w:val="00043C25"/>
    <w:rsid w:val="00043C7C"/>
    <w:rsid w:val="00043C96"/>
    <w:rsid w:val="00043D1A"/>
    <w:rsid w:val="00043D28"/>
    <w:rsid w:val="00043D61"/>
    <w:rsid w:val="00043DCE"/>
    <w:rsid w:val="00043DF5"/>
    <w:rsid w:val="00043E2C"/>
    <w:rsid w:val="00043E30"/>
    <w:rsid w:val="00043E5E"/>
    <w:rsid w:val="00043E80"/>
    <w:rsid w:val="00043F3A"/>
    <w:rsid w:val="00043F6B"/>
    <w:rsid w:val="00043F87"/>
    <w:rsid w:val="00043FB2"/>
    <w:rsid w:val="00043FE1"/>
    <w:rsid w:val="00044002"/>
    <w:rsid w:val="00044087"/>
    <w:rsid w:val="00044096"/>
    <w:rsid w:val="000440C4"/>
    <w:rsid w:val="000442EB"/>
    <w:rsid w:val="000443B2"/>
    <w:rsid w:val="0004445E"/>
    <w:rsid w:val="000445C2"/>
    <w:rsid w:val="00044809"/>
    <w:rsid w:val="00044850"/>
    <w:rsid w:val="0004493F"/>
    <w:rsid w:val="0004494E"/>
    <w:rsid w:val="000449A4"/>
    <w:rsid w:val="00044A61"/>
    <w:rsid w:val="00044A80"/>
    <w:rsid w:val="00044C0D"/>
    <w:rsid w:val="00044C3C"/>
    <w:rsid w:val="00044D18"/>
    <w:rsid w:val="00044DB9"/>
    <w:rsid w:val="00044DEF"/>
    <w:rsid w:val="00044E9D"/>
    <w:rsid w:val="00044ED1"/>
    <w:rsid w:val="00044F7C"/>
    <w:rsid w:val="00044F86"/>
    <w:rsid w:val="00044F9D"/>
    <w:rsid w:val="0004517C"/>
    <w:rsid w:val="000451AC"/>
    <w:rsid w:val="000451DE"/>
    <w:rsid w:val="000451F1"/>
    <w:rsid w:val="0004521E"/>
    <w:rsid w:val="0004533A"/>
    <w:rsid w:val="0004542B"/>
    <w:rsid w:val="000454EB"/>
    <w:rsid w:val="0004551D"/>
    <w:rsid w:val="0004560D"/>
    <w:rsid w:val="000456AB"/>
    <w:rsid w:val="000456B1"/>
    <w:rsid w:val="0004571C"/>
    <w:rsid w:val="000457CA"/>
    <w:rsid w:val="00045808"/>
    <w:rsid w:val="00045924"/>
    <w:rsid w:val="00045AD6"/>
    <w:rsid w:val="00045B8C"/>
    <w:rsid w:val="00045C3F"/>
    <w:rsid w:val="00045CF9"/>
    <w:rsid w:val="00045D7A"/>
    <w:rsid w:val="00045D99"/>
    <w:rsid w:val="00045EAC"/>
    <w:rsid w:val="00045EB2"/>
    <w:rsid w:val="00045F27"/>
    <w:rsid w:val="00045FE2"/>
    <w:rsid w:val="00046067"/>
    <w:rsid w:val="00046097"/>
    <w:rsid w:val="000460AE"/>
    <w:rsid w:val="0004618B"/>
    <w:rsid w:val="000461DF"/>
    <w:rsid w:val="000463BB"/>
    <w:rsid w:val="000463BE"/>
    <w:rsid w:val="0004647D"/>
    <w:rsid w:val="000464B9"/>
    <w:rsid w:val="00046677"/>
    <w:rsid w:val="00046726"/>
    <w:rsid w:val="00046774"/>
    <w:rsid w:val="00046878"/>
    <w:rsid w:val="00046897"/>
    <w:rsid w:val="000468D7"/>
    <w:rsid w:val="00046AAB"/>
    <w:rsid w:val="00046B00"/>
    <w:rsid w:val="00046B10"/>
    <w:rsid w:val="00046C15"/>
    <w:rsid w:val="00046C26"/>
    <w:rsid w:val="00046C38"/>
    <w:rsid w:val="00046CA1"/>
    <w:rsid w:val="00046CBE"/>
    <w:rsid w:val="00046CE3"/>
    <w:rsid w:val="00046E84"/>
    <w:rsid w:val="00046E88"/>
    <w:rsid w:val="00046F04"/>
    <w:rsid w:val="00046F35"/>
    <w:rsid w:val="00046F6B"/>
    <w:rsid w:val="00047004"/>
    <w:rsid w:val="0004703D"/>
    <w:rsid w:val="00047047"/>
    <w:rsid w:val="000470CA"/>
    <w:rsid w:val="00047271"/>
    <w:rsid w:val="000472F4"/>
    <w:rsid w:val="00047354"/>
    <w:rsid w:val="0004744B"/>
    <w:rsid w:val="0004750C"/>
    <w:rsid w:val="00047544"/>
    <w:rsid w:val="000475E9"/>
    <w:rsid w:val="000476C2"/>
    <w:rsid w:val="000476DF"/>
    <w:rsid w:val="0004774D"/>
    <w:rsid w:val="0004780D"/>
    <w:rsid w:val="00047A00"/>
    <w:rsid w:val="00047A46"/>
    <w:rsid w:val="00047AE7"/>
    <w:rsid w:val="00047B89"/>
    <w:rsid w:val="00047B9F"/>
    <w:rsid w:val="00047BAC"/>
    <w:rsid w:val="00047C0D"/>
    <w:rsid w:val="00047C72"/>
    <w:rsid w:val="00047C79"/>
    <w:rsid w:val="00047CAF"/>
    <w:rsid w:val="00047D02"/>
    <w:rsid w:val="00047D46"/>
    <w:rsid w:val="00047D66"/>
    <w:rsid w:val="00047DC0"/>
    <w:rsid w:val="00047FD3"/>
    <w:rsid w:val="000500A8"/>
    <w:rsid w:val="000501B4"/>
    <w:rsid w:val="000502FB"/>
    <w:rsid w:val="00050305"/>
    <w:rsid w:val="00050309"/>
    <w:rsid w:val="00050361"/>
    <w:rsid w:val="000503A4"/>
    <w:rsid w:val="0005041A"/>
    <w:rsid w:val="00050477"/>
    <w:rsid w:val="00050481"/>
    <w:rsid w:val="000504DC"/>
    <w:rsid w:val="000504E1"/>
    <w:rsid w:val="0005053D"/>
    <w:rsid w:val="00050543"/>
    <w:rsid w:val="000505EE"/>
    <w:rsid w:val="000506D1"/>
    <w:rsid w:val="00050765"/>
    <w:rsid w:val="000507AE"/>
    <w:rsid w:val="000508C5"/>
    <w:rsid w:val="000508EF"/>
    <w:rsid w:val="000508F5"/>
    <w:rsid w:val="000509F3"/>
    <w:rsid w:val="00050A6D"/>
    <w:rsid w:val="00050AE4"/>
    <w:rsid w:val="00050AFA"/>
    <w:rsid w:val="00050AFB"/>
    <w:rsid w:val="00050B37"/>
    <w:rsid w:val="00050DFC"/>
    <w:rsid w:val="00050E0E"/>
    <w:rsid w:val="00050F1D"/>
    <w:rsid w:val="00050F27"/>
    <w:rsid w:val="0005109D"/>
    <w:rsid w:val="000510AE"/>
    <w:rsid w:val="00051169"/>
    <w:rsid w:val="000513CB"/>
    <w:rsid w:val="0005145B"/>
    <w:rsid w:val="0005148A"/>
    <w:rsid w:val="00051491"/>
    <w:rsid w:val="000516C4"/>
    <w:rsid w:val="000516D0"/>
    <w:rsid w:val="000517CC"/>
    <w:rsid w:val="00051877"/>
    <w:rsid w:val="000518A2"/>
    <w:rsid w:val="00051B59"/>
    <w:rsid w:val="00051B62"/>
    <w:rsid w:val="00051BC3"/>
    <w:rsid w:val="00051CDF"/>
    <w:rsid w:val="00051E1A"/>
    <w:rsid w:val="00051E47"/>
    <w:rsid w:val="00051EDB"/>
    <w:rsid w:val="00051FC8"/>
    <w:rsid w:val="0005204D"/>
    <w:rsid w:val="0005213C"/>
    <w:rsid w:val="0005216B"/>
    <w:rsid w:val="000521B3"/>
    <w:rsid w:val="000522DD"/>
    <w:rsid w:val="000522F5"/>
    <w:rsid w:val="0005243D"/>
    <w:rsid w:val="000524E2"/>
    <w:rsid w:val="00052573"/>
    <w:rsid w:val="00052580"/>
    <w:rsid w:val="000525C8"/>
    <w:rsid w:val="00052621"/>
    <w:rsid w:val="00052698"/>
    <w:rsid w:val="000526BE"/>
    <w:rsid w:val="000526EF"/>
    <w:rsid w:val="00052704"/>
    <w:rsid w:val="000527AA"/>
    <w:rsid w:val="000527DD"/>
    <w:rsid w:val="0005284C"/>
    <w:rsid w:val="000528DD"/>
    <w:rsid w:val="00052A42"/>
    <w:rsid w:val="00052A6B"/>
    <w:rsid w:val="00052A83"/>
    <w:rsid w:val="00052AD2"/>
    <w:rsid w:val="00052AEB"/>
    <w:rsid w:val="00052B62"/>
    <w:rsid w:val="00052B7A"/>
    <w:rsid w:val="00052B7C"/>
    <w:rsid w:val="00052BD5"/>
    <w:rsid w:val="00052C07"/>
    <w:rsid w:val="00052C3C"/>
    <w:rsid w:val="00052C4A"/>
    <w:rsid w:val="00052C85"/>
    <w:rsid w:val="00052D08"/>
    <w:rsid w:val="00052E3C"/>
    <w:rsid w:val="00052F60"/>
    <w:rsid w:val="00052F62"/>
    <w:rsid w:val="00052F81"/>
    <w:rsid w:val="0005312E"/>
    <w:rsid w:val="00053138"/>
    <w:rsid w:val="0005318F"/>
    <w:rsid w:val="00053356"/>
    <w:rsid w:val="000533A4"/>
    <w:rsid w:val="00053449"/>
    <w:rsid w:val="0005346E"/>
    <w:rsid w:val="00053478"/>
    <w:rsid w:val="000534C0"/>
    <w:rsid w:val="0005356A"/>
    <w:rsid w:val="0005365E"/>
    <w:rsid w:val="00053746"/>
    <w:rsid w:val="0005379E"/>
    <w:rsid w:val="000537D8"/>
    <w:rsid w:val="000537F6"/>
    <w:rsid w:val="00053810"/>
    <w:rsid w:val="000538E5"/>
    <w:rsid w:val="000538E6"/>
    <w:rsid w:val="000539BF"/>
    <w:rsid w:val="00053AC6"/>
    <w:rsid w:val="00053ADE"/>
    <w:rsid w:val="00053B44"/>
    <w:rsid w:val="00053C7B"/>
    <w:rsid w:val="00053C8C"/>
    <w:rsid w:val="00053D79"/>
    <w:rsid w:val="00053E51"/>
    <w:rsid w:val="00053E7A"/>
    <w:rsid w:val="00053ECC"/>
    <w:rsid w:val="00053F69"/>
    <w:rsid w:val="00053FC5"/>
    <w:rsid w:val="0005414F"/>
    <w:rsid w:val="00054215"/>
    <w:rsid w:val="00054292"/>
    <w:rsid w:val="00054294"/>
    <w:rsid w:val="00054372"/>
    <w:rsid w:val="0005437D"/>
    <w:rsid w:val="000543A3"/>
    <w:rsid w:val="000543C6"/>
    <w:rsid w:val="00054542"/>
    <w:rsid w:val="00054553"/>
    <w:rsid w:val="00054567"/>
    <w:rsid w:val="000546EB"/>
    <w:rsid w:val="00054764"/>
    <w:rsid w:val="00054821"/>
    <w:rsid w:val="000548E9"/>
    <w:rsid w:val="0005490F"/>
    <w:rsid w:val="00054B59"/>
    <w:rsid w:val="00054B78"/>
    <w:rsid w:val="00054B85"/>
    <w:rsid w:val="00054BCE"/>
    <w:rsid w:val="00054BEC"/>
    <w:rsid w:val="00054C09"/>
    <w:rsid w:val="00054CC7"/>
    <w:rsid w:val="00054D12"/>
    <w:rsid w:val="00054DA4"/>
    <w:rsid w:val="00054DF8"/>
    <w:rsid w:val="00054F07"/>
    <w:rsid w:val="00054FC1"/>
    <w:rsid w:val="00055059"/>
    <w:rsid w:val="000550CB"/>
    <w:rsid w:val="00055156"/>
    <w:rsid w:val="0005520E"/>
    <w:rsid w:val="0005526C"/>
    <w:rsid w:val="0005527A"/>
    <w:rsid w:val="0005548B"/>
    <w:rsid w:val="000554AB"/>
    <w:rsid w:val="0005554A"/>
    <w:rsid w:val="00055553"/>
    <w:rsid w:val="000555A8"/>
    <w:rsid w:val="000555E0"/>
    <w:rsid w:val="0005561B"/>
    <w:rsid w:val="0005566B"/>
    <w:rsid w:val="00055673"/>
    <w:rsid w:val="000557E7"/>
    <w:rsid w:val="000557ED"/>
    <w:rsid w:val="0005583D"/>
    <w:rsid w:val="00055906"/>
    <w:rsid w:val="000559BB"/>
    <w:rsid w:val="00055A9B"/>
    <w:rsid w:val="00055ADC"/>
    <w:rsid w:val="00055B08"/>
    <w:rsid w:val="00055B09"/>
    <w:rsid w:val="00055B90"/>
    <w:rsid w:val="00055BF4"/>
    <w:rsid w:val="00055C0C"/>
    <w:rsid w:val="00055C1E"/>
    <w:rsid w:val="00055C72"/>
    <w:rsid w:val="00055CC1"/>
    <w:rsid w:val="00055CFD"/>
    <w:rsid w:val="00055D0B"/>
    <w:rsid w:val="00055D19"/>
    <w:rsid w:val="00055DCD"/>
    <w:rsid w:val="00055DE8"/>
    <w:rsid w:val="00055E8B"/>
    <w:rsid w:val="00055FC7"/>
    <w:rsid w:val="00055FDA"/>
    <w:rsid w:val="00056008"/>
    <w:rsid w:val="000560B8"/>
    <w:rsid w:val="00056215"/>
    <w:rsid w:val="0005623E"/>
    <w:rsid w:val="00056282"/>
    <w:rsid w:val="00056283"/>
    <w:rsid w:val="00056287"/>
    <w:rsid w:val="000562EC"/>
    <w:rsid w:val="000564E8"/>
    <w:rsid w:val="000564FC"/>
    <w:rsid w:val="000565C2"/>
    <w:rsid w:val="000565DD"/>
    <w:rsid w:val="00056755"/>
    <w:rsid w:val="00056791"/>
    <w:rsid w:val="000567BA"/>
    <w:rsid w:val="00056844"/>
    <w:rsid w:val="000569CB"/>
    <w:rsid w:val="000569CF"/>
    <w:rsid w:val="00056A10"/>
    <w:rsid w:val="00056AF7"/>
    <w:rsid w:val="00056AF9"/>
    <w:rsid w:val="00056B7F"/>
    <w:rsid w:val="00056DBD"/>
    <w:rsid w:val="00056DE2"/>
    <w:rsid w:val="00056E7E"/>
    <w:rsid w:val="00056F09"/>
    <w:rsid w:val="00056FF8"/>
    <w:rsid w:val="0005709F"/>
    <w:rsid w:val="00057124"/>
    <w:rsid w:val="00057158"/>
    <w:rsid w:val="00057194"/>
    <w:rsid w:val="0005720D"/>
    <w:rsid w:val="00057284"/>
    <w:rsid w:val="000572A8"/>
    <w:rsid w:val="00057309"/>
    <w:rsid w:val="00057325"/>
    <w:rsid w:val="000573B8"/>
    <w:rsid w:val="000574A0"/>
    <w:rsid w:val="000574DF"/>
    <w:rsid w:val="000574F9"/>
    <w:rsid w:val="00057506"/>
    <w:rsid w:val="000576A5"/>
    <w:rsid w:val="000577AB"/>
    <w:rsid w:val="000577B4"/>
    <w:rsid w:val="0005781E"/>
    <w:rsid w:val="0005782F"/>
    <w:rsid w:val="0005788B"/>
    <w:rsid w:val="00057957"/>
    <w:rsid w:val="00057B0A"/>
    <w:rsid w:val="00057C77"/>
    <w:rsid w:val="00057CD8"/>
    <w:rsid w:val="00057D01"/>
    <w:rsid w:val="00057E29"/>
    <w:rsid w:val="00057F39"/>
    <w:rsid w:val="00057F53"/>
    <w:rsid w:val="0006001D"/>
    <w:rsid w:val="000600B0"/>
    <w:rsid w:val="000600DF"/>
    <w:rsid w:val="00060377"/>
    <w:rsid w:val="0006045A"/>
    <w:rsid w:val="0006047B"/>
    <w:rsid w:val="000604F6"/>
    <w:rsid w:val="00060524"/>
    <w:rsid w:val="0006054F"/>
    <w:rsid w:val="00060555"/>
    <w:rsid w:val="00060583"/>
    <w:rsid w:val="00060602"/>
    <w:rsid w:val="00060637"/>
    <w:rsid w:val="00060644"/>
    <w:rsid w:val="00060673"/>
    <w:rsid w:val="0006072B"/>
    <w:rsid w:val="0006074A"/>
    <w:rsid w:val="000607A7"/>
    <w:rsid w:val="000607AE"/>
    <w:rsid w:val="000607E1"/>
    <w:rsid w:val="00060805"/>
    <w:rsid w:val="00060826"/>
    <w:rsid w:val="0006085B"/>
    <w:rsid w:val="000608E0"/>
    <w:rsid w:val="00060947"/>
    <w:rsid w:val="00060A13"/>
    <w:rsid w:val="00060A58"/>
    <w:rsid w:val="00060BB9"/>
    <w:rsid w:val="00060BD1"/>
    <w:rsid w:val="00060C4B"/>
    <w:rsid w:val="00060C8C"/>
    <w:rsid w:val="00060DB8"/>
    <w:rsid w:val="00060EBA"/>
    <w:rsid w:val="000611E9"/>
    <w:rsid w:val="00061210"/>
    <w:rsid w:val="0006127A"/>
    <w:rsid w:val="000612D6"/>
    <w:rsid w:val="00061451"/>
    <w:rsid w:val="0006148F"/>
    <w:rsid w:val="000614D0"/>
    <w:rsid w:val="0006154C"/>
    <w:rsid w:val="0006158E"/>
    <w:rsid w:val="000615EC"/>
    <w:rsid w:val="00061606"/>
    <w:rsid w:val="00061610"/>
    <w:rsid w:val="000616CA"/>
    <w:rsid w:val="00061777"/>
    <w:rsid w:val="000617B9"/>
    <w:rsid w:val="000617E9"/>
    <w:rsid w:val="000618C8"/>
    <w:rsid w:val="00061921"/>
    <w:rsid w:val="00061988"/>
    <w:rsid w:val="0006198F"/>
    <w:rsid w:val="00061A2B"/>
    <w:rsid w:val="00061A5C"/>
    <w:rsid w:val="00061B6B"/>
    <w:rsid w:val="00061B9A"/>
    <w:rsid w:val="00061C63"/>
    <w:rsid w:val="00061C66"/>
    <w:rsid w:val="00061CA2"/>
    <w:rsid w:val="00061CD5"/>
    <w:rsid w:val="00061D59"/>
    <w:rsid w:val="00061D7F"/>
    <w:rsid w:val="00061E27"/>
    <w:rsid w:val="00061F62"/>
    <w:rsid w:val="00061F69"/>
    <w:rsid w:val="00061F78"/>
    <w:rsid w:val="00061F79"/>
    <w:rsid w:val="00062075"/>
    <w:rsid w:val="000620BE"/>
    <w:rsid w:val="00062193"/>
    <w:rsid w:val="00062295"/>
    <w:rsid w:val="000622DA"/>
    <w:rsid w:val="000622E0"/>
    <w:rsid w:val="000622F9"/>
    <w:rsid w:val="000622FB"/>
    <w:rsid w:val="00062336"/>
    <w:rsid w:val="000623AE"/>
    <w:rsid w:val="00062471"/>
    <w:rsid w:val="0006259B"/>
    <w:rsid w:val="000625E0"/>
    <w:rsid w:val="00062641"/>
    <w:rsid w:val="00062667"/>
    <w:rsid w:val="0006268C"/>
    <w:rsid w:val="000626CE"/>
    <w:rsid w:val="0006272C"/>
    <w:rsid w:val="00062755"/>
    <w:rsid w:val="00062772"/>
    <w:rsid w:val="000629D0"/>
    <w:rsid w:val="00062A39"/>
    <w:rsid w:val="00062AB2"/>
    <w:rsid w:val="00062AB6"/>
    <w:rsid w:val="00062B99"/>
    <w:rsid w:val="00062BF2"/>
    <w:rsid w:val="00062C08"/>
    <w:rsid w:val="00062C0C"/>
    <w:rsid w:val="00062D56"/>
    <w:rsid w:val="00062DD1"/>
    <w:rsid w:val="00062E4F"/>
    <w:rsid w:val="00062EB5"/>
    <w:rsid w:val="00062EBD"/>
    <w:rsid w:val="00062EF1"/>
    <w:rsid w:val="00062EFA"/>
    <w:rsid w:val="00062FC7"/>
    <w:rsid w:val="000630A9"/>
    <w:rsid w:val="000630D2"/>
    <w:rsid w:val="000630F0"/>
    <w:rsid w:val="00063134"/>
    <w:rsid w:val="00063183"/>
    <w:rsid w:val="0006321D"/>
    <w:rsid w:val="00063296"/>
    <w:rsid w:val="00063302"/>
    <w:rsid w:val="00063303"/>
    <w:rsid w:val="00063313"/>
    <w:rsid w:val="0006333B"/>
    <w:rsid w:val="00063359"/>
    <w:rsid w:val="00063516"/>
    <w:rsid w:val="000635A4"/>
    <w:rsid w:val="000635B3"/>
    <w:rsid w:val="000635BE"/>
    <w:rsid w:val="0006360C"/>
    <w:rsid w:val="000636A5"/>
    <w:rsid w:val="00063818"/>
    <w:rsid w:val="0006387B"/>
    <w:rsid w:val="0006388E"/>
    <w:rsid w:val="000638C1"/>
    <w:rsid w:val="00063936"/>
    <w:rsid w:val="0006393B"/>
    <w:rsid w:val="0006398B"/>
    <w:rsid w:val="000639C5"/>
    <w:rsid w:val="000639D4"/>
    <w:rsid w:val="000639DD"/>
    <w:rsid w:val="00063AA8"/>
    <w:rsid w:val="00063B2F"/>
    <w:rsid w:val="00063B3A"/>
    <w:rsid w:val="00063B5E"/>
    <w:rsid w:val="00063BED"/>
    <w:rsid w:val="00063BF8"/>
    <w:rsid w:val="00063C44"/>
    <w:rsid w:val="00063D25"/>
    <w:rsid w:val="00063D8B"/>
    <w:rsid w:val="00063DC1"/>
    <w:rsid w:val="00063F8A"/>
    <w:rsid w:val="00064035"/>
    <w:rsid w:val="00064183"/>
    <w:rsid w:val="000643BF"/>
    <w:rsid w:val="00064465"/>
    <w:rsid w:val="0006451F"/>
    <w:rsid w:val="0006457A"/>
    <w:rsid w:val="0006462E"/>
    <w:rsid w:val="000646EC"/>
    <w:rsid w:val="0006478D"/>
    <w:rsid w:val="0006479F"/>
    <w:rsid w:val="000648A2"/>
    <w:rsid w:val="000648FC"/>
    <w:rsid w:val="00064955"/>
    <w:rsid w:val="0006496A"/>
    <w:rsid w:val="0006497C"/>
    <w:rsid w:val="000649F2"/>
    <w:rsid w:val="00064A06"/>
    <w:rsid w:val="00064A39"/>
    <w:rsid w:val="00064A3C"/>
    <w:rsid w:val="00064AC8"/>
    <w:rsid w:val="00064BD1"/>
    <w:rsid w:val="00064BD7"/>
    <w:rsid w:val="00064C0E"/>
    <w:rsid w:val="00064C78"/>
    <w:rsid w:val="00064CE6"/>
    <w:rsid w:val="00064CFF"/>
    <w:rsid w:val="00064D1D"/>
    <w:rsid w:val="00064D37"/>
    <w:rsid w:val="00064D63"/>
    <w:rsid w:val="00064DD0"/>
    <w:rsid w:val="00064EDE"/>
    <w:rsid w:val="00064EF0"/>
    <w:rsid w:val="00064F20"/>
    <w:rsid w:val="00065162"/>
    <w:rsid w:val="00065230"/>
    <w:rsid w:val="0006524A"/>
    <w:rsid w:val="00065265"/>
    <w:rsid w:val="00065281"/>
    <w:rsid w:val="0006560D"/>
    <w:rsid w:val="00065612"/>
    <w:rsid w:val="0006562C"/>
    <w:rsid w:val="000656CD"/>
    <w:rsid w:val="00065782"/>
    <w:rsid w:val="00065815"/>
    <w:rsid w:val="00065999"/>
    <w:rsid w:val="000659F9"/>
    <w:rsid w:val="00065A71"/>
    <w:rsid w:val="00065AFE"/>
    <w:rsid w:val="00065B19"/>
    <w:rsid w:val="00065BB1"/>
    <w:rsid w:val="00065C2C"/>
    <w:rsid w:val="00065C56"/>
    <w:rsid w:val="00065D1A"/>
    <w:rsid w:val="00065D37"/>
    <w:rsid w:val="00065D71"/>
    <w:rsid w:val="00065E10"/>
    <w:rsid w:val="00065F86"/>
    <w:rsid w:val="00066019"/>
    <w:rsid w:val="000661F4"/>
    <w:rsid w:val="000662AC"/>
    <w:rsid w:val="0006639A"/>
    <w:rsid w:val="0006640A"/>
    <w:rsid w:val="00066423"/>
    <w:rsid w:val="000664C8"/>
    <w:rsid w:val="000665EE"/>
    <w:rsid w:val="000666EA"/>
    <w:rsid w:val="00066767"/>
    <w:rsid w:val="0006678C"/>
    <w:rsid w:val="00066797"/>
    <w:rsid w:val="000667B8"/>
    <w:rsid w:val="00066801"/>
    <w:rsid w:val="000668CA"/>
    <w:rsid w:val="00066905"/>
    <w:rsid w:val="0006692E"/>
    <w:rsid w:val="000669DB"/>
    <w:rsid w:val="000669DE"/>
    <w:rsid w:val="00066A17"/>
    <w:rsid w:val="00066A1B"/>
    <w:rsid w:val="00066A6B"/>
    <w:rsid w:val="00066BBB"/>
    <w:rsid w:val="00066C03"/>
    <w:rsid w:val="00066C19"/>
    <w:rsid w:val="00066C31"/>
    <w:rsid w:val="00066C83"/>
    <w:rsid w:val="00066CA6"/>
    <w:rsid w:val="00066D38"/>
    <w:rsid w:val="00066D95"/>
    <w:rsid w:val="00066DF3"/>
    <w:rsid w:val="00066E1D"/>
    <w:rsid w:val="00066E6B"/>
    <w:rsid w:val="00066ED6"/>
    <w:rsid w:val="00067018"/>
    <w:rsid w:val="00067147"/>
    <w:rsid w:val="00067160"/>
    <w:rsid w:val="00067178"/>
    <w:rsid w:val="000671E2"/>
    <w:rsid w:val="00067210"/>
    <w:rsid w:val="000672E0"/>
    <w:rsid w:val="000672FF"/>
    <w:rsid w:val="000673ED"/>
    <w:rsid w:val="00067434"/>
    <w:rsid w:val="000674E9"/>
    <w:rsid w:val="000675FE"/>
    <w:rsid w:val="000676A9"/>
    <w:rsid w:val="00067732"/>
    <w:rsid w:val="000677D8"/>
    <w:rsid w:val="000678D5"/>
    <w:rsid w:val="00067B18"/>
    <w:rsid w:val="00067BE1"/>
    <w:rsid w:val="00067DBE"/>
    <w:rsid w:val="00067E08"/>
    <w:rsid w:val="00067E3C"/>
    <w:rsid w:val="00067E62"/>
    <w:rsid w:val="00067F10"/>
    <w:rsid w:val="00067FAA"/>
    <w:rsid w:val="00070022"/>
    <w:rsid w:val="0007002B"/>
    <w:rsid w:val="000700A1"/>
    <w:rsid w:val="00070158"/>
    <w:rsid w:val="00070286"/>
    <w:rsid w:val="000702B0"/>
    <w:rsid w:val="00070344"/>
    <w:rsid w:val="00070447"/>
    <w:rsid w:val="00070449"/>
    <w:rsid w:val="0007048F"/>
    <w:rsid w:val="00070538"/>
    <w:rsid w:val="0007053E"/>
    <w:rsid w:val="000705A2"/>
    <w:rsid w:val="000705CB"/>
    <w:rsid w:val="00070653"/>
    <w:rsid w:val="0007067A"/>
    <w:rsid w:val="000706CC"/>
    <w:rsid w:val="00070721"/>
    <w:rsid w:val="0007074D"/>
    <w:rsid w:val="0007082A"/>
    <w:rsid w:val="00070851"/>
    <w:rsid w:val="000708AF"/>
    <w:rsid w:val="000708EF"/>
    <w:rsid w:val="00070928"/>
    <w:rsid w:val="00070946"/>
    <w:rsid w:val="00070987"/>
    <w:rsid w:val="0007099C"/>
    <w:rsid w:val="00070A13"/>
    <w:rsid w:val="00070A27"/>
    <w:rsid w:val="00070A5A"/>
    <w:rsid w:val="00070A8D"/>
    <w:rsid w:val="00070AA4"/>
    <w:rsid w:val="00070B2F"/>
    <w:rsid w:val="00070C4C"/>
    <w:rsid w:val="00070CC0"/>
    <w:rsid w:val="00070D1F"/>
    <w:rsid w:val="00070DE3"/>
    <w:rsid w:val="00070E8A"/>
    <w:rsid w:val="00070F85"/>
    <w:rsid w:val="00071015"/>
    <w:rsid w:val="0007108F"/>
    <w:rsid w:val="00071209"/>
    <w:rsid w:val="00071257"/>
    <w:rsid w:val="00071325"/>
    <w:rsid w:val="0007138F"/>
    <w:rsid w:val="000713A6"/>
    <w:rsid w:val="000713D3"/>
    <w:rsid w:val="00071442"/>
    <w:rsid w:val="00071447"/>
    <w:rsid w:val="00071553"/>
    <w:rsid w:val="00071569"/>
    <w:rsid w:val="0007157D"/>
    <w:rsid w:val="0007159E"/>
    <w:rsid w:val="000715D3"/>
    <w:rsid w:val="000715FE"/>
    <w:rsid w:val="00071697"/>
    <w:rsid w:val="000716DC"/>
    <w:rsid w:val="00071701"/>
    <w:rsid w:val="00071708"/>
    <w:rsid w:val="00071751"/>
    <w:rsid w:val="000717C3"/>
    <w:rsid w:val="000717F6"/>
    <w:rsid w:val="00071821"/>
    <w:rsid w:val="00071875"/>
    <w:rsid w:val="00071898"/>
    <w:rsid w:val="0007198E"/>
    <w:rsid w:val="00071A6E"/>
    <w:rsid w:val="00071AA9"/>
    <w:rsid w:val="00071AF0"/>
    <w:rsid w:val="00071B7B"/>
    <w:rsid w:val="00071C2B"/>
    <w:rsid w:val="00071C33"/>
    <w:rsid w:val="00071CB4"/>
    <w:rsid w:val="00071D6A"/>
    <w:rsid w:val="00071ED9"/>
    <w:rsid w:val="00071F07"/>
    <w:rsid w:val="00071F76"/>
    <w:rsid w:val="00071FE6"/>
    <w:rsid w:val="00072027"/>
    <w:rsid w:val="0007208D"/>
    <w:rsid w:val="00072096"/>
    <w:rsid w:val="000720A8"/>
    <w:rsid w:val="000720E9"/>
    <w:rsid w:val="00072113"/>
    <w:rsid w:val="0007217B"/>
    <w:rsid w:val="00072380"/>
    <w:rsid w:val="000723CD"/>
    <w:rsid w:val="000723EC"/>
    <w:rsid w:val="0007243D"/>
    <w:rsid w:val="0007249E"/>
    <w:rsid w:val="000726DD"/>
    <w:rsid w:val="00072829"/>
    <w:rsid w:val="00072948"/>
    <w:rsid w:val="0007294C"/>
    <w:rsid w:val="00072A35"/>
    <w:rsid w:val="00072A45"/>
    <w:rsid w:val="00072A81"/>
    <w:rsid w:val="00072AB6"/>
    <w:rsid w:val="00072B3B"/>
    <w:rsid w:val="00072B7E"/>
    <w:rsid w:val="00072BD8"/>
    <w:rsid w:val="00072CFC"/>
    <w:rsid w:val="00072D65"/>
    <w:rsid w:val="00072DA2"/>
    <w:rsid w:val="00072DA6"/>
    <w:rsid w:val="00072E16"/>
    <w:rsid w:val="00072E1B"/>
    <w:rsid w:val="00072E56"/>
    <w:rsid w:val="00072E78"/>
    <w:rsid w:val="00072E95"/>
    <w:rsid w:val="00072F27"/>
    <w:rsid w:val="00072FA9"/>
    <w:rsid w:val="0007306D"/>
    <w:rsid w:val="00073190"/>
    <w:rsid w:val="00073212"/>
    <w:rsid w:val="0007321D"/>
    <w:rsid w:val="00073269"/>
    <w:rsid w:val="000732BB"/>
    <w:rsid w:val="00073316"/>
    <w:rsid w:val="0007331B"/>
    <w:rsid w:val="00073397"/>
    <w:rsid w:val="000733CD"/>
    <w:rsid w:val="00073449"/>
    <w:rsid w:val="00073502"/>
    <w:rsid w:val="0007350B"/>
    <w:rsid w:val="0007367F"/>
    <w:rsid w:val="000736F4"/>
    <w:rsid w:val="00073702"/>
    <w:rsid w:val="00073736"/>
    <w:rsid w:val="000737DF"/>
    <w:rsid w:val="00073997"/>
    <w:rsid w:val="000739CC"/>
    <w:rsid w:val="000739D7"/>
    <w:rsid w:val="00073A60"/>
    <w:rsid w:val="00073ADC"/>
    <w:rsid w:val="00073B0A"/>
    <w:rsid w:val="00073BDD"/>
    <w:rsid w:val="00073C4C"/>
    <w:rsid w:val="00073C91"/>
    <w:rsid w:val="00073CB3"/>
    <w:rsid w:val="00073CC7"/>
    <w:rsid w:val="00073D7E"/>
    <w:rsid w:val="00073E58"/>
    <w:rsid w:val="00073E99"/>
    <w:rsid w:val="00073F36"/>
    <w:rsid w:val="00073F5E"/>
    <w:rsid w:val="00073F62"/>
    <w:rsid w:val="00073FD0"/>
    <w:rsid w:val="00073FE4"/>
    <w:rsid w:val="00074098"/>
    <w:rsid w:val="0007416B"/>
    <w:rsid w:val="000741B9"/>
    <w:rsid w:val="0007423A"/>
    <w:rsid w:val="00074264"/>
    <w:rsid w:val="0007438F"/>
    <w:rsid w:val="000743BC"/>
    <w:rsid w:val="000744B6"/>
    <w:rsid w:val="000744E1"/>
    <w:rsid w:val="000744F7"/>
    <w:rsid w:val="00074526"/>
    <w:rsid w:val="000745AB"/>
    <w:rsid w:val="000746D9"/>
    <w:rsid w:val="00074712"/>
    <w:rsid w:val="0007477D"/>
    <w:rsid w:val="0007478F"/>
    <w:rsid w:val="000747CF"/>
    <w:rsid w:val="00074821"/>
    <w:rsid w:val="0007483D"/>
    <w:rsid w:val="00074A17"/>
    <w:rsid w:val="00074A27"/>
    <w:rsid w:val="00074A49"/>
    <w:rsid w:val="00074A7A"/>
    <w:rsid w:val="00074BFA"/>
    <w:rsid w:val="00074C15"/>
    <w:rsid w:val="00074C22"/>
    <w:rsid w:val="00074D35"/>
    <w:rsid w:val="00074E2F"/>
    <w:rsid w:val="00074E4A"/>
    <w:rsid w:val="00074EDA"/>
    <w:rsid w:val="00074F94"/>
    <w:rsid w:val="00074FB5"/>
    <w:rsid w:val="0007502F"/>
    <w:rsid w:val="00075181"/>
    <w:rsid w:val="000753A3"/>
    <w:rsid w:val="00075423"/>
    <w:rsid w:val="00075464"/>
    <w:rsid w:val="000754C7"/>
    <w:rsid w:val="000754D3"/>
    <w:rsid w:val="00075688"/>
    <w:rsid w:val="00075697"/>
    <w:rsid w:val="00075790"/>
    <w:rsid w:val="00075793"/>
    <w:rsid w:val="000757BA"/>
    <w:rsid w:val="00075887"/>
    <w:rsid w:val="00075888"/>
    <w:rsid w:val="00075895"/>
    <w:rsid w:val="00075896"/>
    <w:rsid w:val="000758A8"/>
    <w:rsid w:val="000758AE"/>
    <w:rsid w:val="000758AF"/>
    <w:rsid w:val="00075949"/>
    <w:rsid w:val="00075A19"/>
    <w:rsid w:val="00075A90"/>
    <w:rsid w:val="00075A92"/>
    <w:rsid w:val="00075AC6"/>
    <w:rsid w:val="00075B41"/>
    <w:rsid w:val="00075BDA"/>
    <w:rsid w:val="00075D43"/>
    <w:rsid w:val="00075D63"/>
    <w:rsid w:val="00075DF1"/>
    <w:rsid w:val="00075DF6"/>
    <w:rsid w:val="00075E84"/>
    <w:rsid w:val="00076028"/>
    <w:rsid w:val="00076074"/>
    <w:rsid w:val="00076076"/>
    <w:rsid w:val="000760C5"/>
    <w:rsid w:val="00076153"/>
    <w:rsid w:val="00076172"/>
    <w:rsid w:val="00076246"/>
    <w:rsid w:val="0007630E"/>
    <w:rsid w:val="00076517"/>
    <w:rsid w:val="0007651D"/>
    <w:rsid w:val="00076526"/>
    <w:rsid w:val="000765B0"/>
    <w:rsid w:val="000765D9"/>
    <w:rsid w:val="00076659"/>
    <w:rsid w:val="000766F5"/>
    <w:rsid w:val="000766FA"/>
    <w:rsid w:val="00076841"/>
    <w:rsid w:val="00076A8E"/>
    <w:rsid w:val="00076A9B"/>
    <w:rsid w:val="00076AFA"/>
    <w:rsid w:val="00076C74"/>
    <w:rsid w:val="00076D50"/>
    <w:rsid w:val="00076D6A"/>
    <w:rsid w:val="00076D8F"/>
    <w:rsid w:val="00076DFB"/>
    <w:rsid w:val="00076E0A"/>
    <w:rsid w:val="00076E12"/>
    <w:rsid w:val="00076E49"/>
    <w:rsid w:val="00076E99"/>
    <w:rsid w:val="00076EB4"/>
    <w:rsid w:val="00076EF0"/>
    <w:rsid w:val="00077198"/>
    <w:rsid w:val="000771BB"/>
    <w:rsid w:val="000771EB"/>
    <w:rsid w:val="00077298"/>
    <w:rsid w:val="000772B9"/>
    <w:rsid w:val="000772BD"/>
    <w:rsid w:val="000773DD"/>
    <w:rsid w:val="000773F3"/>
    <w:rsid w:val="000773F6"/>
    <w:rsid w:val="0007753D"/>
    <w:rsid w:val="00077567"/>
    <w:rsid w:val="0007756F"/>
    <w:rsid w:val="00077573"/>
    <w:rsid w:val="00077588"/>
    <w:rsid w:val="00077668"/>
    <w:rsid w:val="000776B0"/>
    <w:rsid w:val="000776C7"/>
    <w:rsid w:val="000776DF"/>
    <w:rsid w:val="00077715"/>
    <w:rsid w:val="0007774A"/>
    <w:rsid w:val="000777DD"/>
    <w:rsid w:val="00077882"/>
    <w:rsid w:val="000778CA"/>
    <w:rsid w:val="00077906"/>
    <w:rsid w:val="00077919"/>
    <w:rsid w:val="000779FF"/>
    <w:rsid w:val="00077A62"/>
    <w:rsid w:val="00077BE1"/>
    <w:rsid w:val="00077CA1"/>
    <w:rsid w:val="00077CDE"/>
    <w:rsid w:val="00077D27"/>
    <w:rsid w:val="00077D2C"/>
    <w:rsid w:val="00077D7A"/>
    <w:rsid w:val="00077D99"/>
    <w:rsid w:val="00077DAE"/>
    <w:rsid w:val="00077DB1"/>
    <w:rsid w:val="00077DB5"/>
    <w:rsid w:val="00077EF1"/>
    <w:rsid w:val="00077F46"/>
    <w:rsid w:val="00080087"/>
    <w:rsid w:val="00080170"/>
    <w:rsid w:val="00080203"/>
    <w:rsid w:val="0008020F"/>
    <w:rsid w:val="00080244"/>
    <w:rsid w:val="00080294"/>
    <w:rsid w:val="00080395"/>
    <w:rsid w:val="000803DC"/>
    <w:rsid w:val="00080474"/>
    <w:rsid w:val="00080495"/>
    <w:rsid w:val="000804B2"/>
    <w:rsid w:val="000804CC"/>
    <w:rsid w:val="000805C4"/>
    <w:rsid w:val="00080727"/>
    <w:rsid w:val="00080866"/>
    <w:rsid w:val="00080877"/>
    <w:rsid w:val="0008097B"/>
    <w:rsid w:val="00080A06"/>
    <w:rsid w:val="00080A1B"/>
    <w:rsid w:val="00080A36"/>
    <w:rsid w:val="00080A76"/>
    <w:rsid w:val="00080A86"/>
    <w:rsid w:val="00080B75"/>
    <w:rsid w:val="00080B7B"/>
    <w:rsid w:val="00080B80"/>
    <w:rsid w:val="00080BF5"/>
    <w:rsid w:val="00080C6B"/>
    <w:rsid w:val="00080D8A"/>
    <w:rsid w:val="00080DE0"/>
    <w:rsid w:val="00080E61"/>
    <w:rsid w:val="00080E70"/>
    <w:rsid w:val="00080F64"/>
    <w:rsid w:val="00080FB2"/>
    <w:rsid w:val="0008104F"/>
    <w:rsid w:val="0008108F"/>
    <w:rsid w:val="00081124"/>
    <w:rsid w:val="00081185"/>
    <w:rsid w:val="000811BD"/>
    <w:rsid w:val="000811E2"/>
    <w:rsid w:val="00081210"/>
    <w:rsid w:val="00081241"/>
    <w:rsid w:val="00081284"/>
    <w:rsid w:val="0008131D"/>
    <w:rsid w:val="0008136B"/>
    <w:rsid w:val="00081415"/>
    <w:rsid w:val="0008151D"/>
    <w:rsid w:val="00081540"/>
    <w:rsid w:val="000816AC"/>
    <w:rsid w:val="000816EA"/>
    <w:rsid w:val="00081780"/>
    <w:rsid w:val="000817DF"/>
    <w:rsid w:val="000817F8"/>
    <w:rsid w:val="00081839"/>
    <w:rsid w:val="00081868"/>
    <w:rsid w:val="0008194A"/>
    <w:rsid w:val="00081A32"/>
    <w:rsid w:val="00081AA2"/>
    <w:rsid w:val="00081AA8"/>
    <w:rsid w:val="00081BCB"/>
    <w:rsid w:val="00081D5B"/>
    <w:rsid w:val="00081D6E"/>
    <w:rsid w:val="00081D70"/>
    <w:rsid w:val="00081DCF"/>
    <w:rsid w:val="00081E24"/>
    <w:rsid w:val="00081E3B"/>
    <w:rsid w:val="00081EE6"/>
    <w:rsid w:val="00081EF2"/>
    <w:rsid w:val="000821DF"/>
    <w:rsid w:val="00082278"/>
    <w:rsid w:val="00082429"/>
    <w:rsid w:val="00082544"/>
    <w:rsid w:val="0008262B"/>
    <w:rsid w:val="00082638"/>
    <w:rsid w:val="00082658"/>
    <w:rsid w:val="000826A0"/>
    <w:rsid w:val="000826C8"/>
    <w:rsid w:val="000826CC"/>
    <w:rsid w:val="00082776"/>
    <w:rsid w:val="000827A9"/>
    <w:rsid w:val="0008287E"/>
    <w:rsid w:val="0008288D"/>
    <w:rsid w:val="000829D2"/>
    <w:rsid w:val="00082A37"/>
    <w:rsid w:val="00082A6F"/>
    <w:rsid w:val="00082AF7"/>
    <w:rsid w:val="00082B80"/>
    <w:rsid w:val="00082B9E"/>
    <w:rsid w:val="00082BA5"/>
    <w:rsid w:val="00082CAB"/>
    <w:rsid w:val="00082CD1"/>
    <w:rsid w:val="00082D40"/>
    <w:rsid w:val="00082D66"/>
    <w:rsid w:val="00082D69"/>
    <w:rsid w:val="00082E3E"/>
    <w:rsid w:val="00082F1D"/>
    <w:rsid w:val="00082F34"/>
    <w:rsid w:val="00082FB5"/>
    <w:rsid w:val="00083122"/>
    <w:rsid w:val="0008323E"/>
    <w:rsid w:val="00083375"/>
    <w:rsid w:val="000833B3"/>
    <w:rsid w:val="0008349D"/>
    <w:rsid w:val="0008361F"/>
    <w:rsid w:val="000836D7"/>
    <w:rsid w:val="000837F5"/>
    <w:rsid w:val="000838F1"/>
    <w:rsid w:val="00083972"/>
    <w:rsid w:val="0008399A"/>
    <w:rsid w:val="000839B1"/>
    <w:rsid w:val="00083A35"/>
    <w:rsid w:val="00083AA3"/>
    <w:rsid w:val="00083C18"/>
    <w:rsid w:val="00083CAF"/>
    <w:rsid w:val="00083E01"/>
    <w:rsid w:val="00083F34"/>
    <w:rsid w:val="00083F4F"/>
    <w:rsid w:val="00083F5D"/>
    <w:rsid w:val="00083F95"/>
    <w:rsid w:val="0008401C"/>
    <w:rsid w:val="00084037"/>
    <w:rsid w:val="000842C9"/>
    <w:rsid w:val="000843AB"/>
    <w:rsid w:val="000843CE"/>
    <w:rsid w:val="000843DB"/>
    <w:rsid w:val="000843EC"/>
    <w:rsid w:val="0008441A"/>
    <w:rsid w:val="000844C4"/>
    <w:rsid w:val="000844EC"/>
    <w:rsid w:val="00084552"/>
    <w:rsid w:val="00084575"/>
    <w:rsid w:val="00084644"/>
    <w:rsid w:val="000846D6"/>
    <w:rsid w:val="000847C5"/>
    <w:rsid w:val="00084814"/>
    <w:rsid w:val="0008481E"/>
    <w:rsid w:val="000849F4"/>
    <w:rsid w:val="00084A0D"/>
    <w:rsid w:val="00084A10"/>
    <w:rsid w:val="00084A6A"/>
    <w:rsid w:val="00084AD6"/>
    <w:rsid w:val="00084B7D"/>
    <w:rsid w:val="00084C06"/>
    <w:rsid w:val="00084C61"/>
    <w:rsid w:val="00084E4B"/>
    <w:rsid w:val="00084ED1"/>
    <w:rsid w:val="00084F32"/>
    <w:rsid w:val="00084FD3"/>
    <w:rsid w:val="00085030"/>
    <w:rsid w:val="000851DB"/>
    <w:rsid w:val="000851DE"/>
    <w:rsid w:val="00085244"/>
    <w:rsid w:val="00085270"/>
    <w:rsid w:val="000853BD"/>
    <w:rsid w:val="000853D6"/>
    <w:rsid w:val="000853DC"/>
    <w:rsid w:val="00085460"/>
    <w:rsid w:val="00085480"/>
    <w:rsid w:val="000854B8"/>
    <w:rsid w:val="0008554A"/>
    <w:rsid w:val="0008566D"/>
    <w:rsid w:val="00085682"/>
    <w:rsid w:val="000856DF"/>
    <w:rsid w:val="000856E8"/>
    <w:rsid w:val="00085828"/>
    <w:rsid w:val="000858ED"/>
    <w:rsid w:val="0008597F"/>
    <w:rsid w:val="0008599E"/>
    <w:rsid w:val="000859D7"/>
    <w:rsid w:val="00085A54"/>
    <w:rsid w:val="00085A5A"/>
    <w:rsid w:val="00085B0A"/>
    <w:rsid w:val="00085B88"/>
    <w:rsid w:val="00085BA7"/>
    <w:rsid w:val="00085CC3"/>
    <w:rsid w:val="00085D28"/>
    <w:rsid w:val="00085D60"/>
    <w:rsid w:val="00085D7E"/>
    <w:rsid w:val="00085DEF"/>
    <w:rsid w:val="00085E0B"/>
    <w:rsid w:val="00085E1D"/>
    <w:rsid w:val="00085E62"/>
    <w:rsid w:val="00085F80"/>
    <w:rsid w:val="00086151"/>
    <w:rsid w:val="0008618C"/>
    <w:rsid w:val="00086242"/>
    <w:rsid w:val="0008626A"/>
    <w:rsid w:val="00086296"/>
    <w:rsid w:val="00086360"/>
    <w:rsid w:val="000863E8"/>
    <w:rsid w:val="00086406"/>
    <w:rsid w:val="00086436"/>
    <w:rsid w:val="000864EF"/>
    <w:rsid w:val="00086512"/>
    <w:rsid w:val="000865F0"/>
    <w:rsid w:val="00086629"/>
    <w:rsid w:val="0008663C"/>
    <w:rsid w:val="0008673D"/>
    <w:rsid w:val="0008674F"/>
    <w:rsid w:val="00086782"/>
    <w:rsid w:val="0008690E"/>
    <w:rsid w:val="0008690F"/>
    <w:rsid w:val="000869A3"/>
    <w:rsid w:val="00086A16"/>
    <w:rsid w:val="00086A1F"/>
    <w:rsid w:val="00086A46"/>
    <w:rsid w:val="00086B27"/>
    <w:rsid w:val="00086BE2"/>
    <w:rsid w:val="00086C67"/>
    <w:rsid w:val="00086D65"/>
    <w:rsid w:val="00086D9E"/>
    <w:rsid w:val="00086E31"/>
    <w:rsid w:val="00086F2B"/>
    <w:rsid w:val="00086F2F"/>
    <w:rsid w:val="00086F5B"/>
    <w:rsid w:val="00086FDC"/>
    <w:rsid w:val="000870EF"/>
    <w:rsid w:val="0008717C"/>
    <w:rsid w:val="00087216"/>
    <w:rsid w:val="0008724F"/>
    <w:rsid w:val="000873BC"/>
    <w:rsid w:val="000873BE"/>
    <w:rsid w:val="00087462"/>
    <w:rsid w:val="00087505"/>
    <w:rsid w:val="00087541"/>
    <w:rsid w:val="00087563"/>
    <w:rsid w:val="0008759F"/>
    <w:rsid w:val="0008780C"/>
    <w:rsid w:val="000878E0"/>
    <w:rsid w:val="0008796C"/>
    <w:rsid w:val="00087AA8"/>
    <w:rsid w:val="00087AE7"/>
    <w:rsid w:val="00087B31"/>
    <w:rsid w:val="00087B5B"/>
    <w:rsid w:val="00087B81"/>
    <w:rsid w:val="00087C26"/>
    <w:rsid w:val="00087CF4"/>
    <w:rsid w:val="00087D73"/>
    <w:rsid w:val="00087D98"/>
    <w:rsid w:val="00087DA7"/>
    <w:rsid w:val="00087DD0"/>
    <w:rsid w:val="00087E84"/>
    <w:rsid w:val="0008EBD0"/>
    <w:rsid w:val="00090005"/>
    <w:rsid w:val="0009001A"/>
    <w:rsid w:val="00090082"/>
    <w:rsid w:val="00090113"/>
    <w:rsid w:val="0009017C"/>
    <w:rsid w:val="00090193"/>
    <w:rsid w:val="000901EB"/>
    <w:rsid w:val="000901FB"/>
    <w:rsid w:val="00090236"/>
    <w:rsid w:val="00090273"/>
    <w:rsid w:val="00090277"/>
    <w:rsid w:val="0009028A"/>
    <w:rsid w:val="0009030E"/>
    <w:rsid w:val="0009033C"/>
    <w:rsid w:val="0009039C"/>
    <w:rsid w:val="000903E5"/>
    <w:rsid w:val="00090405"/>
    <w:rsid w:val="00090464"/>
    <w:rsid w:val="00090474"/>
    <w:rsid w:val="0009047F"/>
    <w:rsid w:val="000904F6"/>
    <w:rsid w:val="00090553"/>
    <w:rsid w:val="00090648"/>
    <w:rsid w:val="00090764"/>
    <w:rsid w:val="00090811"/>
    <w:rsid w:val="00090861"/>
    <w:rsid w:val="0009095C"/>
    <w:rsid w:val="000909E7"/>
    <w:rsid w:val="00090A5F"/>
    <w:rsid w:val="00090B32"/>
    <w:rsid w:val="00090B39"/>
    <w:rsid w:val="00090B40"/>
    <w:rsid w:val="00090E2E"/>
    <w:rsid w:val="00090EB8"/>
    <w:rsid w:val="00090ECF"/>
    <w:rsid w:val="00090EF7"/>
    <w:rsid w:val="00090FAE"/>
    <w:rsid w:val="000910A4"/>
    <w:rsid w:val="00091174"/>
    <w:rsid w:val="000911BC"/>
    <w:rsid w:val="00091221"/>
    <w:rsid w:val="000912D4"/>
    <w:rsid w:val="00091481"/>
    <w:rsid w:val="00091551"/>
    <w:rsid w:val="0009157A"/>
    <w:rsid w:val="000915ED"/>
    <w:rsid w:val="0009160C"/>
    <w:rsid w:val="000916E1"/>
    <w:rsid w:val="000917A6"/>
    <w:rsid w:val="000918BD"/>
    <w:rsid w:val="000919AC"/>
    <w:rsid w:val="000919D1"/>
    <w:rsid w:val="00091B35"/>
    <w:rsid w:val="00091BAA"/>
    <w:rsid w:val="00091C8D"/>
    <w:rsid w:val="00091D29"/>
    <w:rsid w:val="00091D5B"/>
    <w:rsid w:val="00091E85"/>
    <w:rsid w:val="00091F41"/>
    <w:rsid w:val="00091FDE"/>
    <w:rsid w:val="00091FF6"/>
    <w:rsid w:val="000920A0"/>
    <w:rsid w:val="00092125"/>
    <w:rsid w:val="00092199"/>
    <w:rsid w:val="000921DD"/>
    <w:rsid w:val="00092203"/>
    <w:rsid w:val="000923A2"/>
    <w:rsid w:val="00092501"/>
    <w:rsid w:val="0009250E"/>
    <w:rsid w:val="000925C1"/>
    <w:rsid w:val="000925C4"/>
    <w:rsid w:val="000925D8"/>
    <w:rsid w:val="000925E2"/>
    <w:rsid w:val="00092848"/>
    <w:rsid w:val="000928B2"/>
    <w:rsid w:val="0009290B"/>
    <w:rsid w:val="0009294A"/>
    <w:rsid w:val="00092984"/>
    <w:rsid w:val="00092A01"/>
    <w:rsid w:val="00092A62"/>
    <w:rsid w:val="00092A90"/>
    <w:rsid w:val="00092A97"/>
    <w:rsid w:val="00092AE7"/>
    <w:rsid w:val="00092B56"/>
    <w:rsid w:val="00092BBD"/>
    <w:rsid w:val="00092C76"/>
    <w:rsid w:val="00092C82"/>
    <w:rsid w:val="00092D85"/>
    <w:rsid w:val="00092DDF"/>
    <w:rsid w:val="00092E4E"/>
    <w:rsid w:val="00092E70"/>
    <w:rsid w:val="00092EED"/>
    <w:rsid w:val="00092F0C"/>
    <w:rsid w:val="00092F2E"/>
    <w:rsid w:val="00092F43"/>
    <w:rsid w:val="00092FF1"/>
    <w:rsid w:val="000930D5"/>
    <w:rsid w:val="00093166"/>
    <w:rsid w:val="000931A1"/>
    <w:rsid w:val="000931C4"/>
    <w:rsid w:val="0009320D"/>
    <w:rsid w:val="00093213"/>
    <w:rsid w:val="00093365"/>
    <w:rsid w:val="000933A6"/>
    <w:rsid w:val="0009340D"/>
    <w:rsid w:val="0009353A"/>
    <w:rsid w:val="0009354F"/>
    <w:rsid w:val="000935C4"/>
    <w:rsid w:val="00093723"/>
    <w:rsid w:val="00093729"/>
    <w:rsid w:val="000937EC"/>
    <w:rsid w:val="00093853"/>
    <w:rsid w:val="00093868"/>
    <w:rsid w:val="0009386E"/>
    <w:rsid w:val="000938AD"/>
    <w:rsid w:val="00093996"/>
    <w:rsid w:val="000939BB"/>
    <w:rsid w:val="00093A30"/>
    <w:rsid w:val="00093AB0"/>
    <w:rsid w:val="00093ABC"/>
    <w:rsid w:val="00093B56"/>
    <w:rsid w:val="00093B6E"/>
    <w:rsid w:val="00093BC4"/>
    <w:rsid w:val="00093C98"/>
    <w:rsid w:val="00093CAB"/>
    <w:rsid w:val="00093D28"/>
    <w:rsid w:val="00093D5A"/>
    <w:rsid w:val="00093DE4"/>
    <w:rsid w:val="00093E10"/>
    <w:rsid w:val="00093EA0"/>
    <w:rsid w:val="00093F12"/>
    <w:rsid w:val="00093F67"/>
    <w:rsid w:val="00093FAC"/>
    <w:rsid w:val="00093FEE"/>
    <w:rsid w:val="00094083"/>
    <w:rsid w:val="00094114"/>
    <w:rsid w:val="00094125"/>
    <w:rsid w:val="0009415E"/>
    <w:rsid w:val="00094243"/>
    <w:rsid w:val="00094277"/>
    <w:rsid w:val="00094370"/>
    <w:rsid w:val="00094571"/>
    <w:rsid w:val="000946D1"/>
    <w:rsid w:val="0009478D"/>
    <w:rsid w:val="000947F3"/>
    <w:rsid w:val="00094856"/>
    <w:rsid w:val="000948E8"/>
    <w:rsid w:val="00094A4E"/>
    <w:rsid w:val="00094B10"/>
    <w:rsid w:val="00094B65"/>
    <w:rsid w:val="00094BED"/>
    <w:rsid w:val="00094C43"/>
    <w:rsid w:val="00094C4F"/>
    <w:rsid w:val="00094CB6"/>
    <w:rsid w:val="00094EDD"/>
    <w:rsid w:val="00094FD9"/>
    <w:rsid w:val="00095017"/>
    <w:rsid w:val="00095179"/>
    <w:rsid w:val="00095273"/>
    <w:rsid w:val="000952CE"/>
    <w:rsid w:val="000953CA"/>
    <w:rsid w:val="00095410"/>
    <w:rsid w:val="0009548B"/>
    <w:rsid w:val="000954E5"/>
    <w:rsid w:val="000954EF"/>
    <w:rsid w:val="000954F2"/>
    <w:rsid w:val="0009554C"/>
    <w:rsid w:val="00095563"/>
    <w:rsid w:val="0009557D"/>
    <w:rsid w:val="00095627"/>
    <w:rsid w:val="000958C0"/>
    <w:rsid w:val="00095967"/>
    <w:rsid w:val="00095B1C"/>
    <w:rsid w:val="00095C17"/>
    <w:rsid w:val="00095C25"/>
    <w:rsid w:val="00095C31"/>
    <w:rsid w:val="00095C70"/>
    <w:rsid w:val="00095D84"/>
    <w:rsid w:val="00095D94"/>
    <w:rsid w:val="00095D9F"/>
    <w:rsid w:val="00095DCE"/>
    <w:rsid w:val="00095F1A"/>
    <w:rsid w:val="00095F73"/>
    <w:rsid w:val="00095F83"/>
    <w:rsid w:val="00095F88"/>
    <w:rsid w:val="00096040"/>
    <w:rsid w:val="000960F1"/>
    <w:rsid w:val="00096597"/>
    <w:rsid w:val="00096599"/>
    <w:rsid w:val="00096606"/>
    <w:rsid w:val="0009665C"/>
    <w:rsid w:val="000966E4"/>
    <w:rsid w:val="0009679D"/>
    <w:rsid w:val="000967DA"/>
    <w:rsid w:val="00096817"/>
    <w:rsid w:val="0009683F"/>
    <w:rsid w:val="000968FC"/>
    <w:rsid w:val="0009695A"/>
    <w:rsid w:val="00096A1D"/>
    <w:rsid w:val="00096B18"/>
    <w:rsid w:val="00096B1A"/>
    <w:rsid w:val="00096B8A"/>
    <w:rsid w:val="00096C2E"/>
    <w:rsid w:val="00096C3A"/>
    <w:rsid w:val="00096C57"/>
    <w:rsid w:val="00096C99"/>
    <w:rsid w:val="00096CAC"/>
    <w:rsid w:val="00096D37"/>
    <w:rsid w:val="00096D6F"/>
    <w:rsid w:val="00096E48"/>
    <w:rsid w:val="00096E7A"/>
    <w:rsid w:val="00096E7B"/>
    <w:rsid w:val="00096FA1"/>
    <w:rsid w:val="00097020"/>
    <w:rsid w:val="0009703D"/>
    <w:rsid w:val="0009710B"/>
    <w:rsid w:val="0009712D"/>
    <w:rsid w:val="000971C0"/>
    <w:rsid w:val="00097256"/>
    <w:rsid w:val="000972DF"/>
    <w:rsid w:val="000973CD"/>
    <w:rsid w:val="000973DC"/>
    <w:rsid w:val="00097432"/>
    <w:rsid w:val="00097458"/>
    <w:rsid w:val="00097469"/>
    <w:rsid w:val="0009754B"/>
    <w:rsid w:val="00097582"/>
    <w:rsid w:val="00097598"/>
    <w:rsid w:val="0009763D"/>
    <w:rsid w:val="00097648"/>
    <w:rsid w:val="000976A4"/>
    <w:rsid w:val="00097703"/>
    <w:rsid w:val="0009778F"/>
    <w:rsid w:val="000977C0"/>
    <w:rsid w:val="0009787E"/>
    <w:rsid w:val="000978F6"/>
    <w:rsid w:val="00097927"/>
    <w:rsid w:val="00097959"/>
    <w:rsid w:val="00097981"/>
    <w:rsid w:val="000979B5"/>
    <w:rsid w:val="00097A64"/>
    <w:rsid w:val="00097BBA"/>
    <w:rsid w:val="00097BE4"/>
    <w:rsid w:val="00097BE8"/>
    <w:rsid w:val="00097C8B"/>
    <w:rsid w:val="00097D55"/>
    <w:rsid w:val="00097E2B"/>
    <w:rsid w:val="00097E59"/>
    <w:rsid w:val="00097E9D"/>
    <w:rsid w:val="00097F1E"/>
    <w:rsid w:val="00097FF0"/>
    <w:rsid w:val="000A00D8"/>
    <w:rsid w:val="000A025E"/>
    <w:rsid w:val="000A02B3"/>
    <w:rsid w:val="000A030A"/>
    <w:rsid w:val="000A03BD"/>
    <w:rsid w:val="000A0411"/>
    <w:rsid w:val="000A0423"/>
    <w:rsid w:val="000A04B8"/>
    <w:rsid w:val="000A04E6"/>
    <w:rsid w:val="000A0543"/>
    <w:rsid w:val="000A0648"/>
    <w:rsid w:val="000A0667"/>
    <w:rsid w:val="000A0687"/>
    <w:rsid w:val="000A0873"/>
    <w:rsid w:val="000A08B4"/>
    <w:rsid w:val="000A09B5"/>
    <w:rsid w:val="000A09BC"/>
    <w:rsid w:val="000A0A07"/>
    <w:rsid w:val="000A0A78"/>
    <w:rsid w:val="000A0AEE"/>
    <w:rsid w:val="000A0AFB"/>
    <w:rsid w:val="000A0B1A"/>
    <w:rsid w:val="000A0B8E"/>
    <w:rsid w:val="000A0C9A"/>
    <w:rsid w:val="000A0CD8"/>
    <w:rsid w:val="000A0D3B"/>
    <w:rsid w:val="000A0D93"/>
    <w:rsid w:val="000A0E1B"/>
    <w:rsid w:val="000A0E20"/>
    <w:rsid w:val="000A0EAE"/>
    <w:rsid w:val="000A0EB7"/>
    <w:rsid w:val="000A0EF1"/>
    <w:rsid w:val="000A1069"/>
    <w:rsid w:val="000A109A"/>
    <w:rsid w:val="000A1150"/>
    <w:rsid w:val="000A12CA"/>
    <w:rsid w:val="000A12E5"/>
    <w:rsid w:val="000A1324"/>
    <w:rsid w:val="000A1331"/>
    <w:rsid w:val="000A1364"/>
    <w:rsid w:val="000A1378"/>
    <w:rsid w:val="000A1388"/>
    <w:rsid w:val="000A13B3"/>
    <w:rsid w:val="000A13EC"/>
    <w:rsid w:val="000A141C"/>
    <w:rsid w:val="000A1463"/>
    <w:rsid w:val="000A1468"/>
    <w:rsid w:val="000A159E"/>
    <w:rsid w:val="000A1612"/>
    <w:rsid w:val="000A1763"/>
    <w:rsid w:val="000A1799"/>
    <w:rsid w:val="000A17E3"/>
    <w:rsid w:val="000A187E"/>
    <w:rsid w:val="000A18B6"/>
    <w:rsid w:val="000A1A0D"/>
    <w:rsid w:val="000A1A46"/>
    <w:rsid w:val="000A1A49"/>
    <w:rsid w:val="000A1A64"/>
    <w:rsid w:val="000A1A87"/>
    <w:rsid w:val="000A1AA1"/>
    <w:rsid w:val="000A1BBA"/>
    <w:rsid w:val="000A1BC1"/>
    <w:rsid w:val="000A1D28"/>
    <w:rsid w:val="000A1D37"/>
    <w:rsid w:val="000A1EA8"/>
    <w:rsid w:val="000A1F77"/>
    <w:rsid w:val="000A212B"/>
    <w:rsid w:val="000A2162"/>
    <w:rsid w:val="000A219E"/>
    <w:rsid w:val="000A21AC"/>
    <w:rsid w:val="000A21B0"/>
    <w:rsid w:val="000A22B0"/>
    <w:rsid w:val="000A22D6"/>
    <w:rsid w:val="000A2310"/>
    <w:rsid w:val="000A2343"/>
    <w:rsid w:val="000A23A6"/>
    <w:rsid w:val="000A2474"/>
    <w:rsid w:val="000A2557"/>
    <w:rsid w:val="000A2607"/>
    <w:rsid w:val="000A2616"/>
    <w:rsid w:val="000A263D"/>
    <w:rsid w:val="000A2642"/>
    <w:rsid w:val="000A268C"/>
    <w:rsid w:val="000A2869"/>
    <w:rsid w:val="000A287C"/>
    <w:rsid w:val="000A289F"/>
    <w:rsid w:val="000A28A4"/>
    <w:rsid w:val="000A28D4"/>
    <w:rsid w:val="000A2936"/>
    <w:rsid w:val="000A2A4A"/>
    <w:rsid w:val="000A2ABB"/>
    <w:rsid w:val="000A2ABC"/>
    <w:rsid w:val="000A2AF6"/>
    <w:rsid w:val="000A2D4F"/>
    <w:rsid w:val="000A2D60"/>
    <w:rsid w:val="000A2D64"/>
    <w:rsid w:val="000A2D9A"/>
    <w:rsid w:val="000A2DD8"/>
    <w:rsid w:val="000A2DE4"/>
    <w:rsid w:val="000A2DEC"/>
    <w:rsid w:val="000A2E14"/>
    <w:rsid w:val="000A2E7B"/>
    <w:rsid w:val="000A2E8F"/>
    <w:rsid w:val="000A302E"/>
    <w:rsid w:val="000A30CA"/>
    <w:rsid w:val="000A320D"/>
    <w:rsid w:val="000A3273"/>
    <w:rsid w:val="000A3580"/>
    <w:rsid w:val="000A3626"/>
    <w:rsid w:val="000A368D"/>
    <w:rsid w:val="000A3693"/>
    <w:rsid w:val="000A370D"/>
    <w:rsid w:val="000A3838"/>
    <w:rsid w:val="000A38B5"/>
    <w:rsid w:val="000A3974"/>
    <w:rsid w:val="000A39BD"/>
    <w:rsid w:val="000A3A00"/>
    <w:rsid w:val="000A3B5C"/>
    <w:rsid w:val="000A3C05"/>
    <w:rsid w:val="000A3C83"/>
    <w:rsid w:val="000A3CC4"/>
    <w:rsid w:val="000A3D52"/>
    <w:rsid w:val="000A3D9C"/>
    <w:rsid w:val="000A3DF7"/>
    <w:rsid w:val="000A40D1"/>
    <w:rsid w:val="000A4114"/>
    <w:rsid w:val="000A4149"/>
    <w:rsid w:val="000A41BD"/>
    <w:rsid w:val="000A428A"/>
    <w:rsid w:val="000A42E6"/>
    <w:rsid w:val="000A4349"/>
    <w:rsid w:val="000A4351"/>
    <w:rsid w:val="000A442C"/>
    <w:rsid w:val="000A4530"/>
    <w:rsid w:val="000A453A"/>
    <w:rsid w:val="000A4612"/>
    <w:rsid w:val="000A465B"/>
    <w:rsid w:val="000A46E5"/>
    <w:rsid w:val="000A4890"/>
    <w:rsid w:val="000A48D9"/>
    <w:rsid w:val="000A497E"/>
    <w:rsid w:val="000A499B"/>
    <w:rsid w:val="000A4B3F"/>
    <w:rsid w:val="000A4B61"/>
    <w:rsid w:val="000A4B94"/>
    <w:rsid w:val="000A4BAF"/>
    <w:rsid w:val="000A4C3C"/>
    <w:rsid w:val="000A4C5E"/>
    <w:rsid w:val="000A4D94"/>
    <w:rsid w:val="000A4F05"/>
    <w:rsid w:val="000A4F34"/>
    <w:rsid w:val="000A4F5A"/>
    <w:rsid w:val="000A511E"/>
    <w:rsid w:val="000A5155"/>
    <w:rsid w:val="000A525C"/>
    <w:rsid w:val="000A526B"/>
    <w:rsid w:val="000A52B4"/>
    <w:rsid w:val="000A52DB"/>
    <w:rsid w:val="000A531C"/>
    <w:rsid w:val="000A5364"/>
    <w:rsid w:val="000A53DA"/>
    <w:rsid w:val="000A54DA"/>
    <w:rsid w:val="000A5592"/>
    <w:rsid w:val="000A5599"/>
    <w:rsid w:val="000A5639"/>
    <w:rsid w:val="000A568B"/>
    <w:rsid w:val="000A56A6"/>
    <w:rsid w:val="000A572E"/>
    <w:rsid w:val="000A5765"/>
    <w:rsid w:val="000A577E"/>
    <w:rsid w:val="000A57E3"/>
    <w:rsid w:val="000A587A"/>
    <w:rsid w:val="000A58A5"/>
    <w:rsid w:val="000A58C8"/>
    <w:rsid w:val="000A5903"/>
    <w:rsid w:val="000A59B4"/>
    <w:rsid w:val="000A5A16"/>
    <w:rsid w:val="000A5A32"/>
    <w:rsid w:val="000A5A71"/>
    <w:rsid w:val="000A5B42"/>
    <w:rsid w:val="000A5C77"/>
    <w:rsid w:val="000A5D19"/>
    <w:rsid w:val="000A5D34"/>
    <w:rsid w:val="000A5D6B"/>
    <w:rsid w:val="000A5DED"/>
    <w:rsid w:val="000A5E52"/>
    <w:rsid w:val="000A5F94"/>
    <w:rsid w:val="000A60F7"/>
    <w:rsid w:val="000A619E"/>
    <w:rsid w:val="000A6205"/>
    <w:rsid w:val="000A621F"/>
    <w:rsid w:val="000A6236"/>
    <w:rsid w:val="000A6319"/>
    <w:rsid w:val="000A631A"/>
    <w:rsid w:val="000A6423"/>
    <w:rsid w:val="000A64A0"/>
    <w:rsid w:val="000A65C3"/>
    <w:rsid w:val="000A65CA"/>
    <w:rsid w:val="000A667E"/>
    <w:rsid w:val="000A66E3"/>
    <w:rsid w:val="000A66FA"/>
    <w:rsid w:val="000A678F"/>
    <w:rsid w:val="000A679E"/>
    <w:rsid w:val="000A6825"/>
    <w:rsid w:val="000A68C6"/>
    <w:rsid w:val="000A6928"/>
    <w:rsid w:val="000A6986"/>
    <w:rsid w:val="000A69EC"/>
    <w:rsid w:val="000A6A49"/>
    <w:rsid w:val="000A6AD2"/>
    <w:rsid w:val="000A6AF4"/>
    <w:rsid w:val="000A6B9C"/>
    <w:rsid w:val="000A6C46"/>
    <w:rsid w:val="000A6CF0"/>
    <w:rsid w:val="000A6DE6"/>
    <w:rsid w:val="000A6E40"/>
    <w:rsid w:val="000A6E50"/>
    <w:rsid w:val="000A6F5B"/>
    <w:rsid w:val="000A6F68"/>
    <w:rsid w:val="000A6FC4"/>
    <w:rsid w:val="000A6FC7"/>
    <w:rsid w:val="000A713F"/>
    <w:rsid w:val="000A719E"/>
    <w:rsid w:val="000A71B0"/>
    <w:rsid w:val="000A71EB"/>
    <w:rsid w:val="000A7290"/>
    <w:rsid w:val="000A7301"/>
    <w:rsid w:val="000A7337"/>
    <w:rsid w:val="000A73BA"/>
    <w:rsid w:val="000A73F2"/>
    <w:rsid w:val="000A74B5"/>
    <w:rsid w:val="000A752C"/>
    <w:rsid w:val="000A75D2"/>
    <w:rsid w:val="000A75FA"/>
    <w:rsid w:val="000A7788"/>
    <w:rsid w:val="000A789C"/>
    <w:rsid w:val="000A78E3"/>
    <w:rsid w:val="000A790C"/>
    <w:rsid w:val="000A7933"/>
    <w:rsid w:val="000A79A6"/>
    <w:rsid w:val="000A7A65"/>
    <w:rsid w:val="000A7AA6"/>
    <w:rsid w:val="000A7AB6"/>
    <w:rsid w:val="000A7AD6"/>
    <w:rsid w:val="000A7AF4"/>
    <w:rsid w:val="000A7B0C"/>
    <w:rsid w:val="000A7B72"/>
    <w:rsid w:val="000A7BBC"/>
    <w:rsid w:val="000A7BD3"/>
    <w:rsid w:val="000A7BDE"/>
    <w:rsid w:val="000A7C2E"/>
    <w:rsid w:val="000A7C91"/>
    <w:rsid w:val="000A7CD8"/>
    <w:rsid w:val="000A7D11"/>
    <w:rsid w:val="000A7D67"/>
    <w:rsid w:val="000A7D8E"/>
    <w:rsid w:val="000A7DB1"/>
    <w:rsid w:val="000A7DDB"/>
    <w:rsid w:val="000A7DE6"/>
    <w:rsid w:val="000A7E27"/>
    <w:rsid w:val="000A7F2D"/>
    <w:rsid w:val="000A7F30"/>
    <w:rsid w:val="000B007B"/>
    <w:rsid w:val="000B0217"/>
    <w:rsid w:val="000B0244"/>
    <w:rsid w:val="000B041A"/>
    <w:rsid w:val="000B0563"/>
    <w:rsid w:val="000B059B"/>
    <w:rsid w:val="000B05A3"/>
    <w:rsid w:val="000B05F3"/>
    <w:rsid w:val="000B0630"/>
    <w:rsid w:val="000B066C"/>
    <w:rsid w:val="000B0682"/>
    <w:rsid w:val="000B06A1"/>
    <w:rsid w:val="000B06BA"/>
    <w:rsid w:val="000B0704"/>
    <w:rsid w:val="000B0803"/>
    <w:rsid w:val="000B088C"/>
    <w:rsid w:val="000B0949"/>
    <w:rsid w:val="000B0985"/>
    <w:rsid w:val="000B0A31"/>
    <w:rsid w:val="000B0A41"/>
    <w:rsid w:val="000B0A8C"/>
    <w:rsid w:val="000B0AAC"/>
    <w:rsid w:val="000B0AED"/>
    <w:rsid w:val="000B0BD3"/>
    <w:rsid w:val="000B0CA4"/>
    <w:rsid w:val="000B0CB2"/>
    <w:rsid w:val="000B0D82"/>
    <w:rsid w:val="000B0DEB"/>
    <w:rsid w:val="000B0E01"/>
    <w:rsid w:val="000B0E36"/>
    <w:rsid w:val="000B0E7C"/>
    <w:rsid w:val="000B0F4A"/>
    <w:rsid w:val="000B0FC8"/>
    <w:rsid w:val="000B0FF2"/>
    <w:rsid w:val="000B1015"/>
    <w:rsid w:val="000B1029"/>
    <w:rsid w:val="000B10CF"/>
    <w:rsid w:val="000B10E0"/>
    <w:rsid w:val="000B1198"/>
    <w:rsid w:val="000B11CC"/>
    <w:rsid w:val="000B12D4"/>
    <w:rsid w:val="000B12E9"/>
    <w:rsid w:val="000B132F"/>
    <w:rsid w:val="000B1431"/>
    <w:rsid w:val="000B14D4"/>
    <w:rsid w:val="000B14D8"/>
    <w:rsid w:val="000B14E2"/>
    <w:rsid w:val="000B161F"/>
    <w:rsid w:val="000B1639"/>
    <w:rsid w:val="000B1644"/>
    <w:rsid w:val="000B166B"/>
    <w:rsid w:val="000B1768"/>
    <w:rsid w:val="000B17AF"/>
    <w:rsid w:val="000B1803"/>
    <w:rsid w:val="000B1847"/>
    <w:rsid w:val="000B1887"/>
    <w:rsid w:val="000B18B7"/>
    <w:rsid w:val="000B1A36"/>
    <w:rsid w:val="000B1A52"/>
    <w:rsid w:val="000B1AE2"/>
    <w:rsid w:val="000B1BCA"/>
    <w:rsid w:val="000B1DC2"/>
    <w:rsid w:val="000B1E11"/>
    <w:rsid w:val="000B1E3E"/>
    <w:rsid w:val="000B1E63"/>
    <w:rsid w:val="000B204C"/>
    <w:rsid w:val="000B20B1"/>
    <w:rsid w:val="000B2139"/>
    <w:rsid w:val="000B218A"/>
    <w:rsid w:val="000B2191"/>
    <w:rsid w:val="000B22D2"/>
    <w:rsid w:val="000B23B9"/>
    <w:rsid w:val="000B23BD"/>
    <w:rsid w:val="000B23C2"/>
    <w:rsid w:val="000B2437"/>
    <w:rsid w:val="000B24A1"/>
    <w:rsid w:val="000B24E9"/>
    <w:rsid w:val="000B25FB"/>
    <w:rsid w:val="000B263D"/>
    <w:rsid w:val="000B265D"/>
    <w:rsid w:val="000B26CC"/>
    <w:rsid w:val="000B2799"/>
    <w:rsid w:val="000B27C4"/>
    <w:rsid w:val="000B27E8"/>
    <w:rsid w:val="000B27F4"/>
    <w:rsid w:val="000B2833"/>
    <w:rsid w:val="000B28B1"/>
    <w:rsid w:val="000B28EA"/>
    <w:rsid w:val="000B28EE"/>
    <w:rsid w:val="000B2983"/>
    <w:rsid w:val="000B2AB2"/>
    <w:rsid w:val="000B2B9E"/>
    <w:rsid w:val="000B2D94"/>
    <w:rsid w:val="000B2E09"/>
    <w:rsid w:val="000B2E3D"/>
    <w:rsid w:val="000B2E51"/>
    <w:rsid w:val="000B2E7F"/>
    <w:rsid w:val="000B3037"/>
    <w:rsid w:val="000B31BB"/>
    <w:rsid w:val="000B32B9"/>
    <w:rsid w:val="000B349D"/>
    <w:rsid w:val="000B34D6"/>
    <w:rsid w:val="000B350D"/>
    <w:rsid w:val="000B3556"/>
    <w:rsid w:val="000B35B6"/>
    <w:rsid w:val="000B36CC"/>
    <w:rsid w:val="000B3745"/>
    <w:rsid w:val="000B375A"/>
    <w:rsid w:val="000B38A8"/>
    <w:rsid w:val="000B3974"/>
    <w:rsid w:val="000B3980"/>
    <w:rsid w:val="000B39B1"/>
    <w:rsid w:val="000B3AF2"/>
    <w:rsid w:val="000B3C0C"/>
    <w:rsid w:val="000B3C25"/>
    <w:rsid w:val="000B3C36"/>
    <w:rsid w:val="000B3CDF"/>
    <w:rsid w:val="000B3D01"/>
    <w:rsid w:val="000B3D27"/>
    <w:rsid w:val="000B3DA1"/>
    <w:rsid w:val="000B3E1E"/>
    <w:rsid w:val="000B3E25"/>
    <w:rsid w:val="000B3E53"/>
    <w:rsid w:val="000B403C"/>
    <w:rsid w:val="000B4056"/>
    <w:rsid w:val="000B4094"/>
    <w:rsid w:val="000B4160"/>
    <w:rsid w:val="000B41D2"/>
    <w:rsid w:val="000B41DE"/>
    <w:rsid w:val="000B425D"/>
    <w:rsid w:val="000B4284"/>
    <w:rsid w:val="000B433A"/>
    <w:rsid w:val="000B4352"/>
    <w:rsid w:val="000B439C"/>
    <w:rsid w:val="000B43D3"/>
    <w:rsid w:val="000B4472"/>
    <w:rsid w:val="000B44B7"/>
    <w:rsid w:val="000B45A1"/>
    <w:rsid w:val="000B466B"/>
    <w:rsid w:val="000B46A2"/>
    <w:rsid w:val="000B46BD"/>
    <w:rsid w:val="000B4733"/>
    <w:rsid w:val="000B4763"/>
    <w:rsid w:val="000B476F"/>
    <w:rsid w:val="000B47DB"/>
    <w:rsid w:val="000B480F"/>
    <w:rsid w:val="000B4937"/>
    <w:rsid w:val="000B496B"/>
    <w:rsid w:val="000B4A47"/>
    <w:rsid w:val="000B4A71"/>
    <w:rsid w:val="000B4AAE"/>
    <w:rsid w:val="000B4AE7"/>
    <w:rsid w:val="000B4B8A"/>
    <w:rsid w:val="000B4BC6"/>
    <w:rsid w:val="000B4BF0"/>
    <w:rsid w:val="000B4C71"/>
    <w:rsid w:val="000B4CD3"/>
    <w:rsid w:val="000B4D30"/>
    <w:rsid w:val="000B4DF2"/>
    <w:rsid w:val="000B4EAD"/>
    <w:rsid w:val="000B4ED5"/>
    <w:rsid w:val="000B4EFE"/>
    <w:rsid w:val="000B4F1A"/>
    <w:rsid w:val="000B4F30"/>
    <w:rsid w:val="000B4FCD"/>
    <w:rsid w:val="000B50E4"/>
    <w:rsid w:val="000B50EC"/>
    <w:rsid w:val="000B5184"/>
    <w:rsid w:val="000B5227"/>
    <w:rsid w:val="000B5228"/>
    <w:rsid w:val="000B52CF"/>
    <w:rsid w:val="000B52D5"/>
    <w:rsid w:val="000B531B"/>
    <w:rsid w:val="000B5339"/>
    <w:rsid w:val="000B540E"/>
    <w:rsid w:val="000B5454"/>
    <w:rsid w:val="000B545B"/>
    <w:rsid w:val="000B5476"/>
    <w:rsid w:val="000B54AC"/>
    <w:rsid w:val="000B54F7"/>
    <w:rsid w:val="000B5675"/>
    <w:rsid w:val="000B56BA"/>
    <w:rsid w:val="000B56EE"/>
    <w:rsid w:val="000B5732"/>
    <w:rsid w:val="000B576B"/>
    <w:rsid w:val="000B5876"/>
    <w:rsid w:val="000B58BA"/>
    <w:rsid w:val="000B58CF"/>
    <w:rsid w:val="000B58F3"/>
    <w:rsid w:val="000B593F"/>
    <w:rsid w:val="000B5B62"/>
    <w:rsid w:val="000B5C08"/>
    <w:rsid w:val="000B5CFC"/>
    <w:rsid w:val="000B5D5D"/>
    <w:rsid w:val="000B5D93"/>
    <w:rsid w:val="000B5DCF"/>
    <w:rsid w:val="000B5DDA"/>
    <w:rsid w:val="000B5E2E"/>
    <w:rsid w:val="000B5EAF"/>
    <w:rsid w:val="000B5F87"/>
    <w:rsid w:val="000B5FFD"/>
    <w:rsid w:val="000B5FFF"/>
    <w:rsid w:val="000B605E"/>
    <w:rsid w:val="000B6091"/>
    <w:rsid w:val="000B6125"/>
    <w:rsid w:val="000B62B0"/>
    <w:rsid w:val="000B6439"/>
    <w:rsid w:val="000B6455"/>
    <w:rsid w:val="000B64D8"/>
    <w:rsid w:val="000B6587"/>
    <w:rsid w:val="000B658E"/>
    <w:rsid w:val="000B65B3"/>
    <w:rsid w:val="000B6682"/>
    <w:rsid w:val="000B6712"/>
    <w:rsid w:val="000B6715"/>
    <w:rsid w:val="000B6789"/>
    <w:rsid w:val="000B6862"/>
    <w:rsid w:val="000B687E"/>
    <w:rsid w:val="000B68DA"/>
    <w:rsid w:val="000B691B"/>
    <w:rsid w:val="000B6A2D"/>
    <w:rsid w:val="000B6B37"/>
    <w:rsid w:val="000B6B4C"/>
    <w:rsid w:val="000B6BCA"/>
    <w:rsid w:val="000B6C84"/>
    <w:rsid w:val="000B6D5F"/>
    <w:rsid w:val="000B6D61"/>
    <w:rsid w:val="000B6E46"/>
    <w:rsid w:val="000B6E87"/>
    <w:rsid w:val="000B6F5C"/>
    <w:rsid w:val="000B6FE6"/>
    <w:rsid w:val="000B706D"/>
    <w:rsid w:val="000B707B"/>
    <w:rsid w:val="000B70A3"/>
    <w:rsid w:val="000B70AF"/>
    <w:rsid w:val="000B70BB"/>
    <w:rsid w:val="000B7119"/>
    <w:rsid w:val="000B71A4"/>
    <w:rsid w:val="000B7290"/>
    <w:rsid w:val="000B72AE"/>
    <w:rsid w:val="000B72E2"/>
    <w:rsid w:val="000B7385"/>
    <w:rsid w:val="000B7433"/>
    <w:rsid w:val="000B7499"/>
    <w:rsid w:val="000B74B1"/>
    <w:rsid w:val="000B750A"/>
    <w:rsid w:val="000B7596"/>
    <w:rsid w:val="000B75F5"/>
    <w:rsid w:val="000B761D"/>
    <w:rsid w:val="000B76D5"/>
    <w:rsid w:val="000B76EB"/>
    <w:rsid w:val="000B7754"/>
    <w:rsid w:val="000B77AA"/>
    <w:rsid w:val="000B77D4"/>
    <w:rsid w:val="000B782C"/>
    <w:rsid w:val="000B78A8"/>
    <w:rsid w:val="000B7900"/>
    <w:rsid w:val="000B7960"/>
    <w:rsid w:val="000B7989"/>
    <w:rsid w:val="000B799D"/>
    <w:rsid w:val="000B79A4"/>
    <w:rsid w:val="000B7A39"/>
    <w:rsid w:val="000B7B31"/>
    <w:rsid w:val="000B7BD4"/>
    <w:rsid w:val="000B7CD5"/>
    <w:rsid w:val="000B7CDD"/>
    <w:rsid w:val="000B7D76"/>
    <w:rsid w:val="000B7DAD"/>
    <w:rsid w:val="000B7E93"/>
    <w:rsid w:val="000B7EB4"/>
    <w:rsid w:val="000B7F28"/>
    <w:rsid w:val="000B7F95"/>
    <w:rsid w:val="000B7FE3"/>
    <w:rsid w:val="000B7FE9"/>
    <w:rsid w:val="000C0001"/>
    <w:rsid w:val="000C00CD"/>
    <w:rsid w:val="000C00D5"/>
    <w:rsid w:val="000C0100"/>
    <w:rsid w:val="000C013E"/>
    <w:rsid w:val="000C01B9"/>
    <w:rsid w:val="000C01FF"/>
    <w:rsid w:val="000C0249"/>
    <w:rsid w:val="000C0290"/>
    <w:rsid w:val="000C02FE"/>
    <w:rsid w:val="000C0322"/>
    <w:rsid w:val="000C03AC"/>
    <w:rsid w:val="000C04FC"/>
    <w:rsid w:val="000C058F"/>
    <w:rsid w:val="000C059B"/>
    <w:rsid w:val="000C06C9"/>
    <w:rsid w:val="000C0797"/>
    <w:rsid w:val="000C07E4"/>
    <w:rsid w:val="000C080C"/>
    <w:rsid w:val="000C08CA"/>
    <w:rsid w:val="000C08CF"/>
    <w:rsid w:val="000C093E"/>
    <w:rsid w:val="000C09FE"/>
    <w:rsid w:val="000C0A57"/>
    <w:rsid w:val="000C0A65"/>
    <w:rsid w:val="000C0B79"/>
    <w:rsid w:val="000C0B88"/>
    <w:rsid w:val="000C0BE1"/>
    <w:rsid w:val="000C0C58"/>
    <w:rsid w:val="000C0EA3"/>
    <w:rsid w:val="000C0EF4"/>
    <w:rsid w:val="000C0F89"/>
    <w:rsid w:val="000C0FA4"/>
    <w:rsid w:val="000C1034"/>
    <w:rsid w:val="000C1113"/>
    <w:rsid w:val="000C1237"/>
    <w:rsid w:val="000C123E"/>
    <w:rsid w:val="000C1372"/>
    <w:rsid w:val="000C1376"/>
    <w:rsid w:val="000C1423"/>
    <w:rsid w:val="000C146C"/>
    <w:rsid w:val="000C14B2"/>
    <w:rsid w:val="000C165E"/>
    <w:rsid w:val="000C16E7"/>
    <w:rsid w:val="000C1752"/>
    <w:rsid w:val="000C177C"/>
    <w:rsid w:val="000C17BA"/>
    <w:rsid w:val="000C1864"/>
    <w:rsid w:val="000C1894"/>
    <w:rsid w:val="000C196D"/>
    <w:rsid w:val="000C1AA4"/>
    <w:rsid w:val="000C1B3D"/>
    <w:rsid w:val="000C1BBC"/>
    <w:rsid w:val="000C1BF5"/>
    <w:rsid w:val="000C1F21"/>
    <w:rsid w:val="000C1FA8"/>
    <w:rsid w:val="000C1FDA"/>
    <w:rsid w:val="000C22A9"/>
    <w:rsid w:val="000C2309"/>
    <w:rsid w:val="000C2479"/>
    <w:rsid w:val="000C247C"/>
    <w:rsid w:val="000C25C6"/>
    <w:rsid w:val="000C25D8"/>
    <w:rsid w:val="000C2606"/>
    <w:rsid w:val="000C260C"/>
    <w:rsid w:val="000C2626"/>
    <w:rsid w:val="000C27B6"/>
    <w:rsid w:val="000C2867"/>
    <w:rsid w:val="000C2958"/>
    <w:rsid w:val="000C296D"/>
    <w:rsid w:val="000C2B26"/>
    <w:rsid w:val="000C2BC4"/>
    <w:rsid w:val="000C2BDC"/>
    <w:rsid w:val="000C2C36"/>
    <w:rsid w:val="000C2DF8"/>
    <w:rsid w:val="000C2E8E"/>
    <w:rsid w:val="000C3209"/>
    <w:rsid w:val="000C3214"/>
    <w:rsid w:val="000C3247"/>
    <w:rsid w:val="000C32DF"/>
    <w:rsid w:val="000C340C"/>
    <w:rsid w:val="000C34B8"/>
    <w:rsid w:val="000C350F"/>
    <w:rsid w:val="000C3553"/>
    <w:rsid w:val="000C35A4"/>
    <w:rsid w:val="000C35A7"/>
    <w:rsid w:val="000C36BC"/>
    <w:rsid w:val="000C371D"/>
    <w:rsid w:val="000C37D4"/>
    <w:rsid w:val="000C383A"/>
    <w:rsid w:val="000C39A7"/>
    <w:rsid w:val="000C3A99"/>
    <w:rsid w:val="000C3B7B"/>
    <w:rsid w:val="000C3BEC"/>
    <w:rsid w:val="000C3C0B"/>
    <w:rsid w:val="000C3D83"/>
    <w:rsid w:val="000C3DD6"/>
    <w:rsid w:val="000C3E03"/>
    <w:rsid w:val="000C3E20"/>
    <w:rsid w:val="000C3FC9"/>
    <w:rsid w:val="000C4039"/>
    <w:rsid w:val="000C4073"/>
    <w:rsid w:val="000C40A5"/>
    <w:rsid w:val="000C4339"/>
    <w:rsid w:val="000C4343"/>
    <w:rsid w:val="000C43F1"/>
    <w:rsid w:val="000C4415"/>
    <w:rsid w:val="000C4474"/>
    <w:rsid w:val="000C45A3"/>
    <w:rsid w:val="000C4688"/>
    <w:rsid w:val="000C474C"/>
    <w:rsid w:val="000C4797"/>
    <w:rsid w:val="000C47D9"/>
    <w:rsid w:val="000C48CD"/>
    <w:rsid w:val="000C49A3"/>
    <w:rsid w:val="000C49FD"/>
    <w:rsid w:val="000C4B91"/>
    <w:rsid w:val="000C4C02"/>
    <w:rsid w:val="000C4C8F"/>
    <w:rsid w:val="000C4CA9"/>
    <w:rsid w:val="000C4CD6"/>
    <w:rsid w:val="000C4E05"/>
    <w:rsid w:val="000C4E3B"/>
    <w:rsid w:val="000C4E46"/>
    <w:rsid w:val="000C4E96"/>
    <w:rsid w:val="000C4EC4"/>
    <w:rsid w:val="000C4F98"/>
    <w:rsid w:val="000C4FF0"/>
    <w:rsid w:val="000C50B1"/>
    <w:rsid w:val="000C5222"/>
    <w:rsid w:val="000C5233"/>
    <w:rsid w:val="000C52FC"/>
    <w:rsid w:val="000C53D9"/>
    <w:rsid w:val="000C53DD"/>
    <w:rsid w:val="000C5465"/>
    <w:rsid w:val="000C5604"/>
    <w:rsid w:val="000C5649"/>
    <w:rsid w:val="000C5684"/>
    <w:rsid w:val="000C570A"/>
    <w:rsid w:val="000C57BE"/>
    <w:rsid w:val="000C57D2"/>
    <w:rsid w:val="000C57F2"/>
    <w:rsid w:val="000C592B"/>
    <w:rsid w:val="000C592F"/>
    <w:rsid w:val="000C5947"/>
    <w:rsid w:val="000C5961"/>
    <w:rsid w:val="000C5A16"/>
    <w:rsid w:val="000C5B5D"/>
    <w:rsid w:val="000C5CDF"/>
    <w:rsid w:val="000C5D18"/>
    <w:rsid w:val="000C5E04"/>
    <w:rsid w:val="000C5E56"/>
    <w:rsid w:val="000C5E69"/>
    <w:rsid w:val="000C5F00"/>
    <w:rsid w:val="000C5F75"/>
    <w:rsid w:val="000C5FF2"/>
    <w:rsid w:val="000C6023"/>
    <w:rsid w:val="000C6052"/>
    <w:rsid w:val="000C6086"/>
    <w:rsid w:val="000C60DE"/>
    <w:rsid w:val="000C6370"/>
    <w:rsid w:val="000C6398"/>
    <w:rsid w:val="000C64B7"/>
    <w:rsid w:val="000C6551"/>
    <w:rsid w:val="000C65A4"/>
    <w:rsid w:val="000C6695"/>
    <w:rsid w:val="000C669A"/>
    <w:rsid w:val="000C67F8"/>
    <w:rsid w:val="000C67FC"/>
    <w:rsid w:val="000C6821"/>
    <w:rsid w:val="000C6877"/>
    <w:rsid w:val="000C6897"/>
    <w:rsid w:val="000C68EE"/>
    <w:rsid w:val="000C6907"/>
    <w:rsid w:val="000C6B66"/>
    <w:rsid w:val="000C6B85"/>
    <w:rsid w:val="000C6C11"/>
    <w:rsid w:val="000C6C91"/>
    <w:rsid w:val="000C6CF5"/>
    <w:rsid w:val="000C6D10"/>
    <w:rsid w:val="000C6D3C"/>
    <w:rsid w:val="000C6D8F"/>
    <w:rsid w:val="000C6E78"/>
    <w:rsid w:val="000C6EE6"/>
    <w:rsid w:val="000C6F56"/>
    <w:rsid w:val="000C6FA0"/>
    <w:rsid w:val="000C709D"/>
    <w:rsid w:val="000C7122"/>
    <w:rsid w:val="000C713A"/>
    <w:rsid w:val="000C715F"/>
    <w:rsid w:val="000C72A5"/>
    <w:rsid w:val="000C72DD"/>
    <w:rsid w:val="000C72E7"/>
    <w:rsid w:val="000C738F"/>
    <w:rsid w:val="000C73FA"/>
    <w:rsid w:val="000C748C"/>
    <w:rsid w:val="000C7547"/>
    <w:rsid w:val="000C7559"/>
    <w:rsid w:val="000C760B"/>
    <w:rsid w:val="000C7753"/>
    <w:rsid w:val="000C7786"/>
    <w:rsid w:val="000C77C3"/>
    <w:rsid w:val="000C7839"/>
    <w:rsid w:val="000C791B"/>
    <w:rsid w:val="000C798F"/>
    <w:rsid w:val="000C79CB"/>
    <w:rsid w:val="000C79DE"/>
    <w:rsid w:val="000C7A55"/>
    <w:rsid w:val="000C7A8C"/>
    <w:rsid w:val="000C7AE2"/>
    <w:rsid w:val="000C7B6A"/>
    <w:rsid w:val="000C7B92"/>
    <w:rsid w:val="000C7CA8"/>
    <w:rsid w:val="000C7D76"/>
    <w:rsid w:val="000C7DE8"/>
    <w:rsid w:val="000C7E9F"/>
    <w:rsid w:val="000C7EDC"/>
    <w:rsid w:val="000C7F89"/>
    <w:rsid w:val="000C7FBF"/>
    <w:rsid w:val="000C7FFC"/>
    <w:rsid w:val="000D00DA"/>
    <w:rsid w:val="000D00DB"/>
    <w:rsid w:val="000D01D3"/>
    <w:rsid w:val="000D021C"/>
    <w:rsid w:val="000D0285"/>
    <w:rsid w:val="000D0298"/>
    <w:rsid w:val="000D029B"/>
    <w:rsid w:val="000D02EA"/>
    <w:rsid w:val="000D03B9"/>
    <w:rsid w:val="000D03E3"/>
    <w:rsid w:val="000D0425"/>
    <w:rsid w:val="000D044E"/>
    <w:rsid w:val="000D04B7"/>
    <w:rsid w:val="000D0532"/>
    <w:rsid w:val="000D05E7"/>
    <w:rsid w:val="000D06FE"/>
    <w:rsid w:val="000D076D"/>
    <w:rsid w:val="000D07C4"/>
    <w:rsid w:val="000D08C3"/>
    <w:rsid w:val="000D0A28"/>
    <w:rsid w:val="000D0A42"/>
    <w:rsid w:val="000D0AE7"/>
    <w:rsid w:val="000D0B3E"/>
    <w:rsid w:val="000D0B52"/>
    <w:rsid w:val="000D0B82"/>
    <w:rsid w:val="000D0C15"/>
    <w:rsid w:val="000D0CCE"/>
    <w:rsid w:val="000D0CD9"/>
    <w:rsid w:val="000D0D29"/>
    <w:rsid w:val="000D0DB7"/>
    <w:rsid w:val="000D0E52"/>
    <w:rsid w:val="000D0E61"/>
    <w:rsid w:val="000D0F03"/>
    <w:rsid w:val="000D0F16"/>
    <w:rsid w:val="000D0FEC"/>
    <w:rsid w:val="000D1180"/>
    <w:rsid w:val="000D1238"/>
    <w:rsid w:val="000D1309"/>
    <w:rsid w:val="000D133F"/>
    <w:rsid w:val="000D142E"/>
    <w:rsid w:val="000D14BA"/>
    <w:rsid w:val="000D1554"/>
    <w:rsid w:val="000D158A"/>
    <w:rsid w:val="000D17B1"/>
    <w:rsid w:val="000D1868"/>
    <w:rsid w:val="000D18A6"/>
    <w:rsid w:val="000D18AD"/>
    <w:rsid w:val="000D1B16"/>
    <w:rsid w:val="000D1BF3"/>
    <w:rsid w:val="000D1C36"/>
    <w:rsid w:val="000D1CD5"/>
    <w:rsid w:val="000D1D8C"/>
    <w:rsid w:val="000D1E46"/>
    <w:rsid w:val="000D1E59"/>
    <w:rsid w:val="000D2002"/>
    <w:rsid w:val="000D204E"/>
    <w:rsid w:val="000D205C"/>
    <w:rsid w:val="000D20A1"/>
    <w:rsid w:val="000D2120"/>
    <w:rsid w:val="000D2170"/>
    <w:rsid w:val="000D21A6"/>
    <w:rsid w:val="000D22F6"/>
    <w:rsid w:val="000D22FA"/>
    <w:rsid w:val="000D2326"/>
    <w:rsid w:val="000D23EC"/>
    <w:rsid w:val="000D2527"/>
    <w:rsid w:val="000D25F0"/>
    <w:rsid w:val="000D269C"/>
    <w:rsid w:val="000D2707"/>
    <w:rsid w:val="000D274A"/>
    <w:rsid w:val="000D27EE"/>
    <w:rsid w:val="000D2827"/>
    <w:rsid w:val="000D286F"/>
    <w:rsid w:val="000D2897"/>
    <w:rsid w:val="000D29FF"/>
    <w:rsid w:val="000D2A10"/>
    <w:rsid w:val="000D2A3F"/>
    <w:rsid w:val="000D2A64"/>
    <w:rsid w:val="000D2BF3"/>
    <w:rsid w:val="000D2C1B"/>
    <w:rsid w:val="000D2C20"/>
    <w:rsid w:val="000D2CA8"/>
    <w:rsid w:val="000D2CFC"/>
    <w:rsid w:val="000D2D74"/>
    <w:rsid w:val="000D2DD7"/>
    <w:rsid w:val="000D2E1C"/>
    <w:rsid w:val="000D2E4F"/>
    <w:rsid w:val="000D2F9A"/>
    <w:rsid w:val="000D30C5"/>
    <w:rsid w:val="000D311B"/>
    <w:rsid w:val="000D3169"/>
    <w:rsid w:val="000D3177"/>
    <w:rsid w:val="000D3289"/>
    <w:rsid w:val="000D32DE"/>
    <w:rsid w:val="000D32E8"/>
    <w:rsid w:val="000D332B"/>
    <w:rsid w:val="000D3338"/>
    <w:rsid w:val="000D334B"/>
    <w:rsid w:val="000D348E"/>
    <w:rsid w:val="000D3571"/>
    <w:rsid w:val="000D358F"/>
    <w:rsid w:val="000D3610"/>
    <w:rsid w:val="000D367E"/>
    <w:rsid w:val="000D36D9"/>
    <w:rsid w:val="000D3845"/>
    <w:rsid w:val="000D38F9"/>
    <w:rsid w:val="000D39E5"/>
    <w:rsid w:val="000D39FA"/>
    <w:rsid w:val="000D3A27"/>
    <w:rsid w:val="000D3A59"/>
    <w:rsid w:val="000D3BC1"/>
    <w:rsid w:val="000D3BDB"/>
    <w:rsid w:val="000D3BF0"/>
    <w:rsid w:val="000D3C0F"/>
    <w:rsid w:val="000D3C1D"/>
    <w:rsid w:val="000D3D7E"/>
    <w:rsid w:val="000D3D8E"/>
    <w:rsid w:val="000D3D9A"/>
    <w:rsid w:val="000D3E7D"/>
    <w:rsid w:val="000D3EEA"/>
    <w:rsid w:val="000D4011"/>
    <w:rsid w:val="000D402A"/>
    <w:rsid w:val="000D402B"/>
    <w:rsid w:val="000D4155"/>
    <w:rsid w:val="000D4244"/>
    <w:rsid w:val="000D4274"/>
    <w:rsid w:val="000D4293"/>
    <w:rsid w:val="000D4318"/>
    <w:rsid w:val="000D437B"/>
    <w:rsid w:val="000D43BA"/>
    <w:rsid w:val="000D43D9"/>
    <w:rsid w:val="000D4413"/>
    <w:rsid w:val="000D445E"/>
    <w:rsid w:val="000D44F5"/>
    <w:rsid w:val="000D4515"/>
    <w:rsid w:val="000D451E"/>
    <w:rsid w:val="000D4578"/>
    <w:rsid w:val="000D459A"/>
    <w:rsid w:val="000D45CC"/>
    <w:rsid w:val="000D46CC"/>
    <w:rsid w:val="000D46DE"/>
    <w:rsid w:val="000D46E6"/>
    <w:rsid w:val="000D4766"/>
    <w:rsid w:val="000D477E"/>
    <w:rsid w:val="000D478C"/>
    <w:rsid w:val="000D47D9"/>
    <w:rsid w:val="000D4973"/>
    <w:rsid w:val="000D49AB"/>
    <w:rsid w:val="000D49CE"/>
    <w:rsid w:val="000D4A87"/>
    <w:rsid w:val="000D4AFD"/>
    <w:rsid w:val="000D4B5F"/>
    <w:rsid w:val="000D4BEB"/>
    <w:rsid w:val="000D4C40"/>
    <w:rsid w:val="000D4C81"/>
    <w:rsid w:val="000D4D82"/>
    <w:rsid w:val="000D4DB6"/>
    <w:rsid w:val="000D4E23"/>
    <w:rsid w:val="000D4F22"/>
    <w:rsid w:val="000D4F66"/>
    <w:rsid w:val="000D4F6F"/>
    <w:rsid w:val="000D4F8E"/>
    <w:rsid w:val="000D50C5"/>
    <w:rsid w:val="000D50ED"/>
    <w:rsid w:val="000D5112"/>
    <w:rsid w:val="000D51F9"/>
    <w:rsid w:val="000D5248"/>
    <w:rsid w:val="000D528A"/>
    <w:rsid w:val="000D5397"/>
    <w:rsid w:val="000D5477"/>
    <w:rsid w:val="000D55F5"/>
    <w:rsid w:val="000D562A"/>
    <w:rsid w:val="000D5636"/>
    <w:rsid w:val="000D56DA"/>
    <w:rsid w:val="000D5702"/>
    <w:rsid w:val="000D576D"/>
    <w:rsid w:val="000D5770"/>
    <w:rsid w:val="000D5840"/>
    <w:rsid w:val="000D58AF"/>
    <w:rsid w:val="000D5942"/>
    <w:rsid w:val="000D5950"/>
    <w:rsid w:val="000D59C6"/>
    <w:rsid w:val="000D5A2B"/>
    <w:rsid w:val="000D5A2D"/>
    <w:rsid w:val="000D5A58"/>
    <w:rsid w:val="000D5A63"/>
    <w:rsid w:val="000D5AC1"/>
    <w:rsid w:val="000D5BC9"/>
    <w:rsid w:val="000D5BFD"/>
    <w:rsid w:val="000D5C6E"/>
    <w:rsid w:val="000D5D2A"/>
    <w:rsid w:val="000D5E62"/>
    <w:rsid w:val="000D5EC4"/>
    <w:rsid w:val="000D5F18"/>
    <w:rsid w:val="000D5F1B"/>
    <w:rsid w:val="000D60E7"/>
    <w:rsid w:val="000D60ED"/>
    <w:rsid w:val="000D61AA"/>
    <w:rsid w:val="000D6213"/>
    <w:rsid w:val="000D6231"/>
    <w:rsid w:val="000D6317"/>
    <w:rsid w:val="000D6319"/>
    <w:rsid w:val="000D638E"/>
    <w:rsid w:val="000D63A2"/>
    <w:rsid w:val="000D63D3"/>
    <w:rsid w:val="000D6425"/>
    <w:rsid w:val="000D642B"/>
    <w:rsid w:val="000D6482"/>
    <w:rsid w:val="000D64DF"/>
    <w:rsid w:val="000D6583"/>
    <w:rsid w:val="000D66E9"/>
    <w:rsid w:val="000D679C"/>
    <w:rsid w:val="000D67DE"/>
    <w:rsid w:val="000D67F3"/>
    <w:rsid w:val="000D67F6"/>
    <w:rsid w:val="000D6814"/>
    <w:rsid w:val="000D683D"/>
    <w:rsid w:val="000D68B5"/>
    <w:rsid w:val="000D68F1"/>
    <w:rsid w:val="000D698D"/>
    <w:rsid w:val="000D6B61"/>
    <w:rsid w:val="000D6C45"/>
    <w:rsid w:val="000D6C64"/>
    <w:rsid w:val="000D6C94"/>
    <w:rsid w:val="000D6CA1"/>
    <w:rsid w:val="000D6CE6"/>
    <w:rsid w:val="000D6D12"/>
    <w:rsid w:val="000D6F3F"/>
    <w:rsid w:val="000D7113"/>
    <w:rsid w:val="000D724B"/>
    <w:rsid w:val="000D7251"/>
    <w:rsid w:val="000D72A4"/>
    <w:rsid w:val="000D72B7"/>
    <w:rsid w:val="000D72DA"/>
    <w:rsid w:val="000D735F"/>
    <w:rsid w:val="000D739A"/>
    <w:rsid w:val="000D73B3"/>
    <w:rsid w:val="000D760C"/>
    <w:rsid w:val="000D763C"/>
    <w:rsid w:val="000D7669"/>
    <w:rsid w:val="000D766E"/>
    <w:rsid w:val="000D7692"/>
    <w:rsid w:val="000D77EB"/>
    <w:rsid w:val="000D78F4"/>
    <w:rsid w:val="000D79F9"/>
    <w:rsid w:val="000D7AB5"/>
    <w:rsid w:val="000D7B5C"/>
    <w:rsid w:val="000D7BD6"/>
    <w:rsid w:val="000D7BEC"/>
    <w:rsid w:val="000D7C7B"/>
    <w:rsid w:val="000D7CB5"/>
    <w:rsid w:val="000D7D25"/>
    <w:rsid w:val="000D7D4B"/>
    <w:rsid w:val="000D7E4A"/>
    <w:rsid w:val="000D7EA5"/>
    <w:rsid w:val="000E0072"/>
    <w:rsid w:val="000E01AD"/>
    <w:rsid w:val="000E0258"/>
    <w:rsid w:val="000E036A"/>
    <w:rsid w:val="000E0416"/>
    <w:rsid w:val="000E054D"/>
    <w:rsid w:val="000E05CB"/>
    <w:rsid w:val="000E0620"/>
    <w:rsid w:val="000E06B8"/>
    <w:rsid w:val="000E06BB"/>
    <w:rsid w:val="000E06C6"/>
    <w:rsid w:val="000E074E"/>
    <w:rsid w:val="000E077B"/>
    <w:rsid w:val="000E07F2"/>
    <w:rsid w:val="000E08B4"/>
    <w:rsid w:val="000E090E"/>
    <w:rsid w:val="000E09E8"/>
    <w:rsid w:val="000E0A37"/>
    <w:rsid w:val="000E0A75"/>
    <w:rsid w:val="000E0AB7"/>
    <w:rsid w:val="000E0AEE"/>
    <w:rsid w:val="000E0B16"/>
    <w:rsid w:val="000E0C3D"/>
    <w:rsid w:val="000E0C4E"/>
    <w:rsid w:val="000E0C88"/>
    <w:rsid w:val="000E0DC7"/>
    <w:rsid w:val="000E0DD2"/>
    <w:rsid w:val="000E0E87"/>
    <w:rsid w:val="000E0EE7"/>
    <w:rsid w:val="000E0FF6"/>
    <w:rsid w:val="000E1038"/>
    <w:rsid w:val="000E105B"/>
    <w:rsid w:val="000E1093"/>
    <w:rsid w:val="000E11A9"/>
    <w:rsid w:val="000E1257"/>
    <w:rsid w:val="000E1259"/>
    <w:rsid w:val="000E12E7"/>
    <w:rsid w:val="000E1322"/>
    <w:rsid w:val="000E1341"/>
    <w:rsid w:val="000E1484"/>
    <w:rsid w:val="000E149B"/>
    <w:rsid w:val="000E14A5"/>
    <w:rsid w:val="000E14C9"/>
    <w:rsid w:val="000E150A"/>
    <w:rsid w:val="000E1582"/>
    <w:rsid w:val="000E158B"/>
    <w:rsid w:val="000E158D"/>
    <w:rsid w:val="000E15BA"/>
    <w:rsid w:val="000E165F"/>
    <w:rsid w:val="000E1686"/>
    <w:rsid w:val="000E16E6"/>
    <w:rsid w:val="000E1722"/>
    <w:rsid w:val="000E17F0"/>
    <w:rsid w:val="000E188E"/>
    <w:rsid w:val="000E18A8"/>
    <w:rsid w:val="000E192C"/>
    <w:rsid w:val="000E19CB"/>
    <w:rsid w:val="000E1A97"/>
    <w:rsid w:val="000E1B65"/>
    <w:rsid w:val="000E1B8E"/>
    <w:rsid w:val="000E1B9C"/>
    <w:rsid w:val="000E1C1E"/>
    <w:rsid w:val="000E1C39"/>
    <w:rsid w:val="000E1D43"/>
    <w:rsid w:val="000E1DBE"/>
    <w:rsid w:val="000E1DF1"/>
    <w:rsid w:val="000E1F0C"/>
    <w:rsid w:val="000E1FB8"/>
    <w:rsid w:val="000E1FFA"/>
    <w:rsid w:val="000E2055"/>
    <w:rsid w:val="000E208F"/>
    <w:rsid w:val="000E2102"/>
    <w:rsid w:val="000E22C9"/>
    <w:rsid w:val="000E22F3"/>
    <w:rsid w:val="000E2371"/>
    <w:rsid w:val="000E2464"/>
    <w:rsid w:val="000E247A"/>
    <w:rsid w:val="000E2594"/>
    <w:rsid w:val="000E25DC"/>
    <w:rsid w:val="000E2671"/>
    <w:rsid w:val="000E26AC"/>
    <w:rsid w:val="000E276B"/>
    <w:rsid w:val="000E28AD"/>
    <w:rsid w:val="000E28BF"/>
    <w:rsid w:val="000E2901"/>
    <w:rsid w:val="000E29A1"/>
    <w:rsid w:val="000E2AC1"/>
    <w:rsid w:val="000E2AC9"/>
    <w:rsid w:val="000E2AF2"/>
    <w:rsid w:val="000E2B19"/>
    <w:rsid w:val="000E2B3F"/>
    <w:rsid w:val="000E2BE3"/>
    <w:rsid w:val="000E2D22"/>
    <w:rsid w:val="000E2D57"/>
    <w:rsid w:val="000E2DBB"/>
    <w:rsid w:val="000E2E0C"/>
    <w:rsid w:val="000E2E95"/>
    <w:rsid w:val="000E2F31"/>
    <w:rsid w:val="000E2F8A"/>
    <w:rsid w:val="000E2FF7"/>
    <w:rsid w:val="000E30AC"/>
    <w:rsid w:val="000E30CA"/>
    <w:rsid w:val="000E31C8"/>
    <w:rsid w:val="000E3241"/>
    <w:rsid w:val="000E3291"/>
    <w:rsid w:val="000E336F"/>
    <w:rsid w:val="000E343C"/>
    <w:rsid w:val="000E3501"/>
    <w:rsid w:val="000E3529"/>
    <w:rsid w:val="000E3546"/>
    <w:rsid w:val="000E36CC"/>
    <w:rsid w:val="000E38F7"/>
    <w:rsid w:val="000E3900"/>
    <w:rsid w:val="000E3A21"/>
    <w:rsid w:val="000E3A99"/>
    <w:rsid w:val="000E3B17"/>
    <w:rsid w:val="000E3B37"/>
    <w:rsid w:val="000E3BF7"/>
    <w:rsid w:val="000E3C51"/>
    <w:rsid w:val="000E3CFD"/>
    <w:rsid w:val="000E3E3D"/>
    <w:rsid w:val="000E3ECC"/>
    <w:rsid w:val="000E3F3B"/>
    <w:rsid w:val="000E3F4D"/>
    <w:rsid w:val="000E3FB1"/>
    <w:rsid w:val="000E3FC4"/>
    <w:rsid w:val="000E3FF8"/>
    <w:rsid w:val="000E4156"/>
    <w:rsid w:val="000E41A6"/>
    <w:rsid w:val="000E41DB"/>
    <w:rsid w:val="000E41FD"/>
    <w:rsid w:val="000E4271"/>
    <w:rsid w:val="000E4281"/>
    <w:rsid w:val="000E42D5"/>
    <w:rsid w:val="000E434C"/>
    <w:rsid w:val="000E43DE"/>
    <w:rsid w:val="000E4521"/>
    <w:rsid w:val="000E4558"/>
    <w:rsid w:val="000E4573"/>
    <w:rsid w:val="000E4585"/>
    <w:rsid w:val="000E4589"/>
    <w:rsid w:val="000E45D4"/>
    <w:rsid w:val="000E4674"/>
    <w:rsid w:val="000E483B"/>
    <w:rsid w:val="000E483D"/>
    <w:rsid w:val="000E4870"/>
    <w:rsid w:val="000E4972"/>
    <w:rsid w:val="000E49A8"/>
    <w:rsid w:val="000E49AE"/>
    <w:rsid w:val="000E49B9"/>
    <w:rsid w:val="000E4A18"/>
    <w:rsid w:val="000E4A54"/>
    <w:rsid w:val="000E4A8B"/>
    <w:rsid w:val="000E4B0B"/>
    <w:rsid w:val="000E4C1C"/>
    <w:rsid w:val="000E4DEE"/>
    <w:rsid w:val="000E4DF2"/>
    <w:rsid w:val="000E4E3D"/>
    <w:rsid w:val="000E4F25"/>
    <w:rsid w:val="000E4F62"/>
    <w:rsid w:val="000E4F76"/>
    <w:rsid w:val="000E5059"/>
    <w:rsid w:val="000E5089"/>
    <w:rsid w:val="000E50B2"/>
    <w:rsid w:val="000E50F7"/>
    <w:rsid w:val="000E516A"/>
    <w:rsid w:val="000E517D"/>
    <w:rsid w:val="000E51AD"/>
    <w:rsid w:val="000E51CC"/>
    <w:rsid w:val="000E52CE"/>
    <w:rsid w:val="000E5316"/>
    <w:rsid w:val="000E53EC"/>
    <w:rsid w:val="000E5440"/>
    <w:rsid w:val="000E5460"/>
    <w:rsid w:val="000E5465"/>
    <w:rsid w:val="000E5468"/>
    <w:rsid w:val="000E5473"/>
    <w:rsid w:val="000E54AB"/>
    <w:rsid w:val="000E559C"/>
    <w:rsid w:val="000E55B8"/>
    <w:rsid w:val="000E5606"/>
    <w:rsid w:val="000E5674"/>
    <w:rsid w:val="000E5676"/>
    <w:rsid w:val="000E56AD"/>
    <w:rsid w:val="000E5792"/>
    <w:rsid w:val="000E5890"/>
    <w:rsid w:val="000E589C"/>
    <w:rsid w:val="000E5913"/>
    <w:rsid w:val="000E5986"/>
    <w:rsid w:val="000E599A"/>
    <w:rsid w:val="000E5B03"/>
    <w:rsid w:val="000E5B15"/>
    <w:rsid w:val="000E5B1D"/>
    <w:rsid w:val="000E5BCC"/>
    <w:rsid w:val="000E5BE6"/>
    <w:rsid w:val="000E5C36"/>
    <w:rsid w:val="000E5D24"/>
    <w:rsid w:val="000E5D88"/>
    <w:rsid w:val="000E5DD1"/>
    <w:rsid w:val="000E5EA6"/>
    <w:rsid w:val="000E5ECA"/>
    <w:rsid w:val="000E5F40"/>
    <w:rsid w:val="000E5F6C"/>
    <w:rsid w:val="000E5FB5"/>
    <w:rsid w:val="000E5FCC"/>
    <w:rsid w:val="000E600F"/>
    <w:rsid w:val="000E6062"/>
    <w:rsid w:val="000E6244"/>
    <w:rsid w:val="000E62EF"/>
    <w:rsid w:val="000E6397"/>
    <w:rsid w:val="000E63B9"/>
    <w:rsid w:val="000E6436"/>
    <w:rsid w:val="000E645E"/>
    <w:rsid w:val="000E64C7"/>
    <w:rsid w:val="000E6570"/>
    <w:rsid w:val="000E6650"/>
    <w:rsid w:val="000E66EB"/>
    <w:rsid w:val="000E6738"/>
    <w:rsid w:val="000E6853"/>
    <w:rsid w:val="000E6A98"/>
    <w:rsid w:val="000E6ABF"/>
    <w:rsid w:val="000E6B51"/>
    <w:rsid w:val="000E6C18"/>
    <w:rsid w:val="000E6C63"/>
    <w:rsid w:val="000E6CEE"/>
    <w:rsid w:val="000E6D1D"/>
    <w:rsid w:val="000E6DF7"/>
    <w:rsid w:val="000E6E65"/>
    <w:rsid w:val="000E6F2B"/>
    <w:rsid w:val="000E6F64"/>
    <w:rsid w:val="000E6F9E"/>
    <w:rsid w:val="000E70F3"/>
    <w:rsid w:val="000E721D"/>
    <w:rsid w:val="000E7224"/>
    <w:rsid w:val="000E72AF"/>
    <w:rsid w:val="000E72B8"/>
    <w:rsid w:val="000E72E8"/>
    <w:rsid w:val="000E72EB"/>
    <w:rsid w:val="000E72FA"/>
    <w:rsid w:val="000E7364"/>
    <w:rsid w:val="000E73FF"/>
    <w:rsid w:val="000E746F"/>
    <w:rsid w:val="000E74A7"/>
    <w:rsid w:val="000E74C1"/>
    <w:rsid w:val="000E74D5"/>
    <w:rsid w:val="000E75AD"/>
    <w:rsid w:val="000E75C8"/>
    <w:rsid w:val="000E7604"/>
    <w:rsid w:val="000E7614"/>
    <w:rsid w:val="000E765D"/>
    <w:rsid w:val="000E7756"/>
    <w:rsid w:val="000E77C3"/>
    <w:rsid w:val="000E77FB"/>
    <w:rsid w:val="000E7808"/>
    <w:rsid w:val="000E7831"/>
    <w:rsid w:val="000E784F"/>
    <w:rsid w:val="000E78DC"/>
    <w:rsid w:val="000E78F4"/>
    <w:rsid w:val="000E7903"/>
    <w:rsid w:val="000E7928"/>
    <w:rsid w:val="000E7964"/>
    <w:rsid w:val="000E7A44"/>
    <w:rsid w:val="000E7B47"/>
    <w:rsid w:val="000E7B75"/>
    <w:rsid w:val="000E7C2C"/>
    <w:rsid w:val="000E7D2F"/>
    <w:rsid w:val="000E7DB9"/>
    <w:rsid w:val="000E7DDE"/>
    <w:rsid w:val="000E7E6E"/>
    <w:rsid w:val="000E7EB0"/>
    <w:rsid w:val="000E7ECE"/>
    <w:rsid w:val="000E7F10"/>
    <w:rsid w:val="000E7F5D"/>
    <w:rsid w:val="000E7FD8"/>
    <w:rsid w:val="000E7FEF"/>
    <w:rsid w:val="000F0066"/>
    <w:rsid w:val="000F0090"/>
    <w:rsid w:val="000F00AF"/>
    <w:rsid w:val="000F0103"/>
    <w:rsid w:val="000F018B"/>
    <w:rsid w:val="000F0202"/>
    <w:rsid w:val="000F020F"/>
    <w:rsid w:val="000F028E"/>
    <w:rsid w:val="000F03B1"/>
    <w:rsid w:val="000F044E"/>
    <w:rsid w:val="000F046A"/>
    <w:rsid w:val="000F04AC"/>
    <w:rsid w:val="000F053E"/>
    <w:rsid w:val="000F057E"/>
    <w:rsid w:val="000F06EA"/>
    <w:rsid w:val="000F0801"/>
    <w:rsid w:val="000F0897"/>
    <w:rsid w:val="000F0913"/>
    <w:rsid w:val="000F0936"/>
    <w:rsid w:val="000F09BA"/>
    <w:rsid w:val="000F09C1"/>
    <w:rsid w:val="000F0AAD"/>
    <w:rsid w:val="000F0AC4"/>
    <w:rsid w:val="000F0B7A"/>
    <w:rsid w:val="000F0D86"/>
    <w:rsid w:val="000F0DC0"/>
    <w:rsid w:val="000F0DC3"/>
    <w:rsid w:val="000F0DFE"/>
    <w:rsid w:val="000F0E38"/>
    <w:rsid w:val="000F0E4C"/>
    <w:rsid w:val="000F0E5E"/>
    <w:rsid w:val="000F0FAB"/>
    <w:rsid w:val="000F10A3"/>
    <w:rsid w:val="000F10E7"/>
    <w:rsid w:val="000F10F1"/>
    <w:rsid w:val="000F1235"/>
    <w:rsid w:val="000F1321"/>
    <w:rsid w:val="000F1354"/>
    <w:rsid w:val="000F14B6"/>
    <w:rsid w:val="000F158C"/>
    <w:rsid w:val="000F160E"/>
    <w:rsid w:val="000F1671"/>
    <w:rsid w:val="000F16D2"/>
    <w:rsid w:val="000F1782"/>
    <w:rsid w:val="000F18BA"/>
    <w:rsid w:val="000F18C0"/>
    <w:rsid w:val="000F1928"/>
    <w:rsid w:val="000F1949"/>
    <w:rsid w:val="000F1993"/>
    <w:rsid w:val="000F1A7E"/>
    <w:rsid w:val="000F1ACE"/>
    <w:rsid w:val="000F1ACF"/>
    <w:rsid w:val="000F1B38"/>
    <w:rsid w:val="000F1B3D"/>
    <w:rsid w:val="000F1B89"/>
    <w:rsid w:val="000F1C26"/>
    <w:rsid w:val="000F1C27"/>
    <w:rsid w:val="000F1C69"/>
    <w:rsid w:val="000F1C85"/>
    <w:rsid w:val="000F1CBA"/>
    <w:rsid w:val="000F1DEF"/>
    <w:rsid w:val="000F1DFA"/>
    <w:rsid w:val="000F1E2E"/>
    <w:rsid w:val="000F1E77"/>
    <w:rsid w:val="000F1EA5"/>
    <w:rsid w:val="000F1EA8"/>
    <w:rsid w:val="000F1EAE"/>
    <w:rsid w:val="000F205E"/>
    <w:rsid w:val="000F2078"/>
    <w:rsid w:val="000F20D2"/>
    <w:rsid w:val="000F2185"/>
    <w:rsid w:val="000F228E"/>
    <w:rsid w:val="000F2299"/>
    <w:rsid w:val="000F22A4"/>
    <w:rsid w:val="000F22B9"/>
    <w:rsid w:val="000F23C6"/>
    <w:rsid w:val="000F23C8"/>
    <w:rsid w:val="000F2407"/>
    <w:rsid w:val="000F245E"/>
    <w:rsid w:val="000F247D"/>
    <w:rsid w:val="000F24D9"/>
    <w:rsid w:val="000F2527"/>
    <w:rsid w:val="000F2548"/>
    <w:rsid w:val="000F2549"/>
    <w:rsid w:val="000F2570"/>
    <w:rsid w:val="000F2576"/>
    <w:rsid w:val="000F259A"/>
    <w:rsid w:val="000F25F7"/>
    <w:rsid w:val="000F260E"/>
    <w:rsid w:val="000F2773"/>
    <w:rsid w:val="000F2879"/>
    <w:rsid w:val="000F2912"/>
    <w:rsid w:val="000F2962"/>
    <w:rsid w:val="000F29AD"/>
    <w:rsid w:val="000F29E1"/>
    <w:rsid w:val="000F2A06"/>
    <w:rsid w:val="000F2A8C"/>
    <w:rsid w:val="000F2B7E"/>
    <w:rsid w:val="000F2BD7"/>
    <w:rsid w:val="000F2C7B"/>
    <w:rsid w:val="000F2C7F"/>
    <w:rsid w:val="000F2CD0"/>
    <w:rsid w:val="000F2D9F"/>
    <w:rsid w:val="000F2E3C"/>
    <w:rsid w:val="000F2FBC"/>
    <w:rsid w:val="000F2FCA"/>
    <w:rsid w:val="000F3041"/>
    <w:rsid w:val="000F3118"/>
    <w:rsid w:val="000F316B"/>
    <w:rsid w:val="000F3182"/>
    <w:rsid w:val="000F31ED"/>
    <w:rsid w:val="000F3237"/>
    <w:rsid w:val="000F3439"/>
    <w:rsid w:val="000F34E8"/>
    <w:rsid w:val="000F3627"/>
    <w:rsid w:val="000F36A0"/>
    <w:rsid w:val="000F36B2"/>
    <w:rsid w:val="000F36DB"/>
    <w:rsid w:val="000F3790"/>
    <w:rsid w:val="000F390A"/>
    <w:rsid w:val="000F39A2"/>
    <w:rsid w:val="000F39B2"/>
    <w:rsid w:val="000F39F4"/>
    <w:rsid w:val="000F3AC7"/>
    <w:rsid w:val="000F3AEC"/>
    <w:rsid w:val="000F3BE8"/>
    <w:rsid w:val="000F3C93"/>
    <w:rsid w:val="000F3CA9"/>
    <w:rsid w:val="000F3CC4"/>
    <w:rsid w:val="000F3CF9"/>
    <w:rsid w:val="000F3D58"/>
    <w:rsid w:val="000F3DFF"/>
    <w:rsid w:val="000F3EBA"/>
    <w:rsid w:val="000F3F07"/>
    <w:rsid w:val="000F3F25"/>
    <w:rsid w:val="000F3FAF"/>
    <w:rsid w:val="000F3FFD"/>
    <w:rsid w:val="000F4201"/>
    <w:rsid w:val="000F4214"/>
    <w:rsid w:val="000F421B"/>
    <w:rsid w:val="000F4225"/>
    <w:rsid w:val="000F4227"/>
    <w:rsid w:val="000F431D"/>
    <w:rsid w:val="000F445D"/>
    <w:rsid w:val="000F455A"/>
    <w:rsid w:val="000F4576"/>
    <w:rsid w:val="000F463E"/>
    <w:rsid w:val="000F4660"/>
    <w:rsid w:val="000F4757"/>
    <w:rsid w:val="000F4892"/>
    <w:rsid w:val="000F494D"/>
    <w:rsid w:val="000F4993"/>
    <w:rsid w:val="000F4A7C"/>
    <w:rsid w:val="000F4A8C"/>
    <w:rsid w:val="000F4AA9"/>
    <w:rsid w:val="000F4AC7"/>
    <w:rsid w:val="000F4B45"/>
    <w:rsid w:val="000F4B87"/>
    <w:rsid w:val="000F4BB1"/>
    <w:rsid w:val="000F4BD6"/>
    <w:rsid w:val="000F4BFF"/>
    <w:rsid w:val="000F4C1A"/>
    <w:rsid w:val="000F4C2B"/>
    <w:rsid w:val="000F4C58"/>
    <w:rsid w:val="000F4CAA"/>
    <w:rsid w:val="000F4D83"/>
    <w:rsid w:val="000F4D90"/>
    <w:rsid w:val="000F4D91"/>
    <w:rsid w:val="000F4E0A"/>
    <w:rsid w:val="000F4F21"/>
    <w:rsid w:val="000F4FAE"/>
    <w:rsid w:val="000F4FFE"/>
    <w:rsid w:val="000F5047"/>
    <w:rsid w:val="000F5247"/>
    <w:rsid w:val="000F5300"/>
    <w:rsid w:val="000F53E4"/>
    <w:rsid w:val="000F5455"/>
    <w:rsid w:val="000F548B"/>
    <w:rsid w:val="000F54C8"/>
    <w:rsid w:val="000F5541"/>
    <w:rsid w:val="000F56DF"/>
    <w:rsid w:val="000F56E9"/>
    <w:rsid w:val="000F57BA"/>
    <w:rsid w:val="000F57ED"/>
    <w:rsid w:val="000F583A"/>
    <w:rsid w:val="000F5899"/>
    <w:rsid w:val="000F58DD"/>
    <w:rsid w:val="000F598B"/>
    <w:rsid w:val="000F59D3"/>
    <w:rsid w:val="000F59FD"/>
    <w:rsid w:val="000F5A3D"/>
    <w:rsid w:val="000F5AF3"/>
    <w:rsid w:val="000F5B13"/>
    <w:rsid w:val="000F5C8C"/>
    <w:rsid w:val="000F5CD7"/>
    <w:rsid w:val="000F5D0B"/>
    <w:rsid w:val="000F5D5B"/>
    <w:rsid w:val="000F5DCE"/>
    <w:rsid w:val="000F5E85"/>
    <w:rsid w:val="000F5EB8"/>
    <w:rsid w:val="000F5EF1"/>
    <w:rsid w:val="000F5F87"/>
    <w:rsid w:val="000F5FC8"/>
    <w:rsid w:val="000F60C8"/>
    <w:rsid w:val="000F6197"/>
    <w:rsid w:val="000F6406"/>
    <w:rsid w:val="000F64B9"/>
    <w:rsid w:val="000F658A"/>
    <w:rsid w:val="000F658D"/>
    <w:rsid w:val="000F659F"/>
    <w:rsid w:val="000F6635"/>
    <w:rsid w:val="000F6912"/>
    <w:rsid w:val="000F69DF"/>
    <w:rsid w:val="000F6A15"/>
    <w:rsid w:val="000F6A83"/>
    <w:rsid w:val="000F6AAE"/>
    <w:rsid w:val="000F6B0A"/>
    <w:rsid w:val="000F6B76"/>
    <w:rsid w:val="000F6B91"/>
    <w:rsid w:val="000F6BA9"/>
    <w:rsid w:val="000F6BCF"/>
    <w:rsid w:val="000F6C91"/>
    <w:rsid w:val="000F6CC7"/>
    <w:rsid w:val="000F6E69"/>
    <w:rsid w:val="000F6E71"/>
    <w:rsid w:val="000F6E8D"/>
    <w:rsid w:val="000F6EBD"/>
    <w:rsid w:val="000F6EDD"/>
    <w:rsid w:val="000F6FB9"/>
    <w:rsid w:val="000F6FBA"/>
    <w:rsid w:val="000F719E"/>
    <w:rsid w:val="000F722A"/>
    <w:rsid w:val="000F7255"/>
    <w:rsid w:val="000F72CA"/>
    <w:rsid w:val="000F72D4"/>
    <w:rsid w:val="000F7312"/>
    <w:rsid w:val="000F7381"/>
    <w:rsid w:val="000F73DF"/>
    <w:rsid w:val="000F73FF"/>
    <w:rsid w:val="000F741A"/>
    <w:rsid w:val="000F74E5"/>
    <w:rsid w:val="000F750B"/>
    <w:rsid w:val="000F75F8"/>
    <w:rsid w:val="000F768C"/>
    <w:rsid w:val="000F7724"/>
    <w:rsid w:val="000F7752"/>
    <w:rsid w:val="000F77B8"/>
    <w:rsid w:val="000F7833"/>
    <w:rsid w:val="000F783B"/>
    <w:rsid w:val="000F79B3"/>
    <w:rsid w:val="000F7A7F"/>
    <w:rsid w:val="000F7AD9"/>
    <w:rsid w:val="000F7B23"/>
    <w:rsid w:val="000F7BFC"/>
    <w:rsid w:val="000F7C01"/>
    <w:rsid w:val="000F7C7D"/>
    <w:rsid w:val="000F7CE4"/>
    <w:rsid w:val="000F7CF6"/>
    <w:rsid w:val="000F7D12"/>
    <w:rsid w:val="000F7D38"/>
    <w:rsid w:val="000F7D58"/>
    <w:rsid w:val="000F7D5A"/>
    <w:rsid w:val="000F7E19"/>
    <w:rsid w:val="000F7E51"/>
    <w:rsid w:val="000F7ED2"/>
    <w:rsid w:val="000F7EF5"/>
    <w:rsid w:val="000F7F12"/>
    <w:rsid w:val="000F7F95"/>
    <w:rsid w:val="000F7FBE"/>
    <w:rsid w:val="000F7FE3"/>
    <w:rsid w:val="001001AE"/>
    <w:rsid w:val="001001C2"/>
    <w:rsid w:val="0010033B"/>
    <w:rsid w:val="00100364"/>
    <w:rsid w:val="00100377"/>
    <w:rsid w:val="0010038D"/>
    <w:rsid w:val="00100416"/>
    <w:rsid w:val="001005C4"/>
    <w:rsid w:val="001006E0"/>
    <w:rsid w:val="00100753"/>
    <w:rsid w:val="001007C7"/>
    <w:rsid w:val="0010094F"/>
    <w:rsid w:val="00100A10"/>
    <w:rsid w:val="00100B9F"/>
    <w:rsid w:val="00100BF6"/>
    <w:rsid w:val="00100D50"/>
    <w:rsid w:val="00100DB1"/>
    <w:rsid w:val="00100E00"/>
    <w:rsid w:val="00100ED9"/>
    <w:rsid w:val="00100F05"/>
    <w:rsid w:val="00100F86"/>
    <w:rsid w:val="00100FEE"/>
    <w:rsid w:val="00100FF1"/>
    <w:rsid w:val="0010102B"/>
    <w:rsid w:val="001010C8"/>
    <w:rsid w:val="0010124D"/>
    <w:rsid w:val="00101394"/>
    <w:rsid w:val="0010151E"/>
    <w:rsid w:val="0010153C"/>
    <w:rsid w:val="00101573"/>
    <w:rsid w:val="001015D7"/>
    <w:rsid w:val="00101623"/>
    <w:rsid w:val="00101628"/>
    <w:rsid w:val="00101644"/>
    <w:rsid w:val="001016E6"/>
    <w:rsid w:val="00101702"/>
    <w:rsid w:val="001017B7"/>
    <w:rsid w:val="00101892"/>
    <w:rsid w:val="00101923"/>
    <w:rsid w:val="001019A9"/>
    <w:rsid w:val="001019CE"/>
    <w:rsid w:val="00101A46"/>
    <w:rsid w:val="00101AA3"/>
    <w:rsid w:val="00101B1C"/>
    <w:rsid w:val="00101B7B"/>
    <w:rsid w:val="00101BC8"/>
    <w:rsid w:val="00101C3A"/>
    <w:rsid w:val="00101C84"/>
    <w:rsid w:val="00101CF6"/>
    <w:rsid w:val="00101D95"/>
    <w:rsid w:val="00101DA3"/>
    <w:rsid w:val="00101E80"/>
    <w:rsid w:val="00101EB8"/>
    <w:rsid w:val="00102081"/>
    <w:rsid w:val="00102135"/>
    <w:rsid w:val="0010229E"/>
    <w:rsid w:val="001023ED"/>
    <w:rsid w:val="00102557"/>
    <w:rsid w:val="00102582"/>
    <w:rsid w:val="001025F2"/>
    <w:rsid w:val="00102640"/>
    <w:rsid w:val="00102771"/>
    <w:rsid w:val="00102794"/>
    <w:rsid w:val="001027B6"/>
    <w:rsid w:val="001027D0"/>
    <w:rsid w:val="0010288F"/>
    <w:rsid w:val="00102950"/>
    <w:rsid w:val="00102986"/>
    <w:rsid w:val="00102A3B"/>
    <w:rsid w:val="00102ACC"/>
    <w:rsid w:val="00102BFC"/>
    <w:rsid w:val="00102C07"/>
    <w:rsid w:val="00102C66"/>
    <w:rsid w:val="00102CB0"/>
    <w:rsid w:val="00102CB5"/>
    <w:rsid w:val="00102CF5"/>
    <w:rsid w:val="00102D11"/>
    <w:rsid w:val="00102E63"/>
    <w:rsid w:val="00103087"/>
    <w:rsid w:val="00103110"/>
    <w:rsid w:val="0010315B"/>
    <w:rsid w:val="00103165"/>
    <w:rsid w:val="00103178"/>
    <w:rsid w:val="00103191"/>
    <w:rsid w:val="00103199"/>
    <w:rsid w:val="0010334C"/>
    <w:rsid w:val="00103388"/>
    <w:rsid w:val="0010342C"/>
    <w:rsid w:val="00103527"/>
    <w:rsid w:val="001035DB"/>
    <w:rsid w:val="0010364E"/>
    <w:rsid w:val="001036C6"/>
    <w:rsid w:val="001036E1"/>
    <w:rsid w:val="00103749"/>
    <w:rsid w:val="001037F4"/>
    <w:rsid w:val="0010381A"/>
    <w:rsid w:val="00103846"/>
    <w:rsid w:val="00103878"/>
    <w:rsid w:val="001038D1"/>
    <w:rsid w:val="001039A0"/>
    <w:rsid w:val="00103A16"/>
    <w:rsid w:val="00103B0B"/>
    <w:rsid w:val="00103BD7"/>
    <w:rsid w:val="00103BF4"/>
    <w:rsid w:val="00103D00"/>
    <w:rsid w:val="00103D21"/>
    <w:rsid w:val="00103DB8"/>
    <w:rsid w:val="00103DE9"/>
    <w:rsid w:val="00103E18"/>
    <w:rsid w:val="00103F01"/>
    <w:rsid w:val="00103F65"/>
    <w:rsid w:val="001041AC"/>
    <w:rsid w:val="00104336"/>
    <w:rsid w:val="0010434A"/>
    <w:rsid w:val="0010434F"/>
    <w:rsid w:val="00104378"/>
    <w:rsid w:val="001043C7"/>
    <w:rsid w:val="001043E8"/>
    <w:rsid w:val="00104471"/>
    <w:rsid w:val="001045E1"/>
    <w:rsid w:val="00104780"/>
    <w:rsid w:val="00104806"/>
    <w:rsid w:val="00104821"/>
    <w:rsid w:val="001048A3"/>
    <w:rsid w:val="0010499B"/>
    <w:rsid w:val="00104B18"/>
    <w:rsid w:val="00104B42"/>
    <w:rsid w:val="00104B64"/>
    <w:rsid w:val="00104C1A"/>
    <w:rsid w:val="00104C1D"/>
    <w:rsid w:val="00104C4F"/>
    <w:rsid w:val="00104C8E"/>
    <w:rsid w:val="00104D68"/>
    <w:rsid w:val="00104D6C"/>
    <w:rsid w:val="00105031"/>
    <w:rsid w:val="00105092"/>
    <w:rsid w:val="001050B8"/>
    <w:rsid w:val="0010524F"/>
    <w:rsid w:val="0010532E"/>
    <w:rsid w:val="0010545C"/>
    <w:rsid w:val="001054DE"/>
    <w:rsid w:val="00105569"/>
    <w:rsid w:val="001055CD"/>
    <w:rsid w:val="00105640"/>
    <w:rsid w:val="0010573D"/>
    <w:rsid w:val="0010576C"/>
    <w:rsid w:val="00105810"/>
    <w:rsid w:val="001058DC"/>
    <w:rsid w:val="00105A67"/>
    <w:rsid w:val="00105A9F"/>
    <w:rsid w:val="00105ACA"/>
    <w:rsid w:val="00105B06"/>
    <w:rsid w:val="00105C47"/>
    <w:rsid w:val="00105D0E"/>
    <w:rsid w:val="00105D2A"/>
    <w:rsid w:val="00105D38"/>
    <w:rsid w:val="00106026"/>
    <w:rsid w:val="001060AF"/>
    <w:rsid w:val="00106189"/>
    <w:rsid w:val="001061BF"/>
    <w:rsid w:val="00106240"/>
    <w:rsid w:val="00106241"/>
    <w:rsid w:val="001063E3"/>
    <w:rsid w:val="0010643E"/>
    <w:rsid w:val="0010649D"/>
    <w:rsid w:val="001064E6"/>
    <w:rsid w:val="00106577"/>
    <w:rsid w:val="0010675C"/>
    <w:rsid w:val="00106829"/>
    <w:rsid w:val="00106832"/>
    <w:rsid w:val="001068E9"/>
    <w:rsid w:val="0010696E"/>
    <w:rsid w:val="001069C3"/>
    <w:rsid w:val="00106A02"/>
    <w:rsid w:val="00106AA2"/>
    <w:rsid w:val="00106E1C"/>
    <w:rsid w:val="00106E40"/>
    <w:rsid w:val="00106ECE"/>
    <w:rsid w:val="00106ED9"/>
    <w:rsid w:val="00106F0C"/>
    <w:rsid w:val="001070F5"/>
    <w:rsid w:val="00107189"/>
    <w:rsid w:val="001071AD"/>
    <w:rsid w:val="001071C9"/>
    <w:rsid w:val="001071FC"/>
    <w:rsid w:val="0010730A"/>
    <w:rsid w:val="00107339"/>
    <w:rsid w:val="00107367"/>
    <w:rsid w:val="0010737A"/>
    <w:rsid w:val="0010739E"/>
    <w:rsid w:val="001073A6"/>
    <w:rsid w:val="00107441"/>
    <w:rsid w:val="0010748A"/>
    <w:rsid w:val="0010755F"/>
    <w:rsid w:val="001076B3"/>
    <w:rsid w:val="001076DD"/>
    <w:rsid w:val="001077A0"/>
    <w:rsid w:val="00107906"/>
    <w:rsid w:val="00107933"/>
    <w:rsid w:val="0010799D"/>
    <w:rsid w:val="001079E5"/>
    <w:rsid w:val="00107A2F"/>
    <w:rsid w:val="00107AA4"/>
    <w:rsid w:val="00107AA5"/>
    <w:rsid w:val="00107BF7"/>
    <w:rsid w:val="00107D02"/>
    <w:rsid w:val="00107DE8"/>
    <w:rsid w:val="00107F43"/>
    <w:rsid w:val="00107F99"/>
    <w:rsid w:val="00107FF5"/>
    <w:rsid w:val="0011008E"/>
    <w:rsid w:val="001101EA"/>
    <w:rsid w:val="0011028E"/>
    <w:rsid w:val="001102A5"/>
    <w:rsid w:val="001102DC"/>
    <w:rsid w:val="0011038D"/>
    <w:rsid w:val="0011052E"/>
    <w:rsid w:val="00110628"/>
    <w:rsid w:val="0011068B"/>
    <w:rsid w:val="00110711"/>
    <w:rsid w:val="0011076A"/>
    <w:rsid w:val="0011081A"/>
    <w:rsid w:val="00110953"/>
    <w:rsid w:val="001109D5"/>
    <w:rsid w:val="001109FF"/>
    <w:rsid w:val="00110A4B"/>
    <w:rsid w:val="00110B79"/>
    <w:rsid w:val="00110C9A"/>
    <w:rsid w:val="00110CB6"/>
    <w:rsid w:val="00110D58"/>
    <w:rsid w:val="00110DB5"/>
    <w:rsid w:val="00110DB8"/>
    <w:rsid w:val="00110DBA"/>
    <w:rsid w:val="00110DDE"/>
    <w:rsid w:val="00110EA0"/>
    <w:rsid w:val="00110FC7"/>
    <w:rsid w:val="00110FD2"/>
    <w:rsid w:val="0011116E"/>
    <w:rsid w:val="001111A4"/>
    <w:rsid w:val="001112A8"/>
    <w:rsid w:val="00111368"/>
    <w:rsid w:val="00111437"/>
    <w:rsid w:val="0011149D"/>
    <w:rsid w:val="001114C9"/>
    <w:rsid w:val="001114D7"/>
    <w:rsid w:val="001115F0"/>
    <w:rsid w:val="001116FD"/>
    <w:rsid w:val="0011175D"/>
    <w:rsid w:val="0011185D"/>
    <w:rsid w:val="00111870"/>
    <w:rsid w:val="00111878"/>
    <w:rsid w:val="001119F3"/>
    <w:rsid w:val="00111AFF"/>
    <w:rsid w:val="00111B27"/>
    <w:rsid w:val="00111B58"/>
    <w:rsid w:val="00111B61"/>
    <w:rsid w:val="00111B9D"/>
    <w:rsid w:val="00111BFC"/>
    <w:rsid w:val="00111C74"/>
    <w:rsid w:val="00111CBB"/>
    <w:rsid w:val="00111CE5"/>
    <w:rsid w:val="00111CE6"/>
    <w:rsid w:val="00111D01"/>
    <w:rsid w:val="00111D0C"/>
    <w:rsid w:val="00111D4B"/>
    <w:rsid w:val="00111DA4"/>
    <w:rsid w:val="00111DF2"/>
    <w:rsid w:val="00111E9E"/>
    <w:rsid w:val="00111F08"/>
    <w:rsid w:val="00111F0C"/>
    <w:rsid w:val="00111F2F"/>
    <w:rsid w:val="00111F5B"/>
    <w:rsid w:val="00111FC5"/>
    <w:rsid w:val="001120EC"/>
    <w:rsid w:val="00112115"/>
    <w:rsid w:val="0011221A"/>
    <w:rsid w:val="001123F5"/>
    <w:rsid w:val="001125B6"/>
    <w:rsid w:val="00112655"/>
    <w:rsid w:val="001126A9"/>
    <w:rsid w:val="00112700"/>
    <w:rsid w:val="00112735"/>
    <w:rsid w:val="00112771"/>
    <w:rsid w:val="001127F1"/>
    <w:rsid w:val="00112828"/>
    <w:rsid w:val="00112863"/>
    <w:rsid w:val="00112902"/>
    <w:rsid w:val="00112984"/>
    <w:rsid w:val="00112B73"/>
    <w:rsid w:val="00112B82"/>
    <w:rsid w:val="00112B94"/>
    <w:rsid w:val="00112BCB"/>
    <w:rsid w:val="00112C4D"/>
    <w:rsid w:val="00112D47"/>
    <w:rsid w:val="00112DC8"/>
    <w:rsid w:val="00112DD8"/>
    <w:rsid w:val="00112DE6"/>
    <w:rsid w:val="00112DFB"/>
    <w:rsid w:val="00112E3F"/>
    <w:rsid w:val="00112E4A"/>
    <w:rsid w:val="00112EB7"/>
    <w:rsid w:val="00112ECB"/>
    <w:rsid w:val="00112ED5"/>
    <w:rsid w:val="00112F36"/>
    <w:rsid w:val="00113023"/>
    <w:rsid w:val="001130F0"/>
    <w:rsid w:val="00113137"/>
    <w:rsid w:val="0011314F"/>
    <w:rsid w:val="0011328C"/>
    <w:rsid w:val="001132A8"/>
    <w:rsid w:val="00113306"/>
    <w:rsid w:val="001133A7"/>
    <w:rsid w:val="00113473"/>
    <w:rsid w:val="0011347D"/>
    <w:rsid w:val="001134A5"/>
    <w:rsid w:val="00113506"/>
    <w:rsid w:val="0011350D"/>
    <w:rsid w:val="001135BC"/>
    <w:rsid w:val="001135C9"/>
    <w:rsid w:val="001135D2"/>
    <w:rsid w:val="0011361C"/>
    <w:rsid w:val="00113679"/>
    <w:rsid w:val="001136B4"/>
    <w:rsid w:val="001136F3"/>
    <w:rsid w:val="001136F6"/>
    <w:rsid w:val="00113722"/>
    <w:rsid w:val="00113747"/>
    <w:rsid w:val="0011375D"/>
    <w:rsid w:val="00113904"/>
    <w:rsid w:val="0011395B"/>
    <w:rsid w:val="00113998"/>
    <w:rsid w:val="001139E6"/>
    <w:rsid w:val="00113A15"/>
    <w:rsid w:val="00113A1E"/>
    <w:rsid w:val="00113B2A"/>
    <w:rsid w:val="00113B47"/>
    <w:rsid w:val="00113C72"/>
    <w:rsid w:val="00113D94"/>
    <w:rsid w:val="00113DD8"/>
    <w:rsid w:val="00113ECB"/>
    <w:rsid w:val="00113F23"/>
    <w:rsid w:val="00113F69"/>
    <w:rsid w:val="00113F82"/>
    <w:rsid w:val="00113FB0"/>
    <w:rsid w:val="00113FE6"/>
    <w:rsid w:val="0011400F"/>
    <w:rsid w:val="00114325"/>
    <w:rsid w:val="00114329"/>
    <w:rsid w:val="0011441E"/>
    <w:rsid w:val="0011443B"/>
    <w:rsid w:val="0011445D"/>
    <w:rsid w:val="0011446C"/>
    <w:rsid w:val="0011447B"/>
    <w:rsid w:val="001144D0"/>
    <w:rsid w:val="00114505"/>
    <w:rsid w:val="001145F4"/>
    <w:rsid w:val="0011465E"/>
    <w:rsid w:val="001146B1"/>
    <w:rsid w:val="001147AE"/>
    <w:rsid w:val="001147CF"/>
    <w:rsid w:val="00114822"/>
    <w:rsid w:val="00114835"/>
    <w:rsid w:val="00114885"/>
    <w:rsid w:val="001148BC"/>
    <w:rsid w:val="0011491F"/>
    <w:rsid w:val="00114AA0"/>
    <w:rsid w:val="00114AB4"/>
    <w:rsid w:val="00114AB8"/>
    <w:rsid w:val="00114C24"/>
    <w:rsid w:val="00114D01"/>
    <w:rsid w:val="00114EF2"/>
    <w:rsid w:val="00114FC8"/>
    <w:rsid w:val="001150F2"/>
    <w:rsid w:val="001150F6"/>
    <w:rsid w:val="001150FD"/>
    <w:rsid w:val="00115102"/>
    <w:rsid w:val="00115122"/>
    <w:rsid w:val="0011512B"/>
    <w:rsid w:val="0011515B"/>
    <w:rsid w:val="001151D3"/>
    <w:rsid w:val="00115303"/>
    <w:rsid w:val="00115409"/>
    <w:rsid w:val="00115484"/>
    <w:rsid w:val="0011549C"/>
    <w:rsid w:val="001155B9"/>
    <w:rsid w:val="00115737"/>
    <w:rsid w:val="001158EE"/>
    <w:rsid w:val="0011592B"/>
    <w:rsid w:val="00115997"/>
    <w:rsid w:val="00115A3F"/>
    <w:rsid w:val="00115A90"/>
    <w:rsid w:val="00115AE6"/>
    <w:rsid w:val="00115B27"/>
    <w:rsid w:val="00115B2E"/>
    <w:rsid w:val="00115BC9"/>
    <w:rsid w:val="00115DE6"/>
    <w:rsid w:val="00115E32"/>
    <w:rsid w:val="00115F43"/>
    <w:rsid w:val="00115F8B"/>
    <w:rsid w:val="00116118"/>
    <w:rsid w:val="0011614D"/>
    <w:rsid w:val="0011618F"/>
    <w:rsid w:val="00116223"/>
    <w:rsid w:val="00116399"/>
    <w:rsid w:val="001163AD"/>
    <w:rsid w:val="00116407"/>
    <w:rsid w:val="00116484"/>
    <w:rsid w:val="001164E2"/>
    <w:rsid w:val="0011651C"/>
    <w:rsid w:val="00116576"/>
    <w:rsid w:val="001165B5"/>
    <w:rsid w:val="001165BB"/>
    <w:rsid w:val="00116685"/>
    <w:rsid w:val="00116703"/>
    <w:rsid w:val="00116726"/>
    <w:rsid w:val="00116738"/>
    <w:rsid w:val="0011676A"/>
    <w:rsid w:val="00116788"/>
    <w:rsid w:val="001167F7"/>
    <w:rsid w:val="001168B6"/>
    <w:rsid w:val="001168C1"/>
    <w:rsid w:val="001168DD"/>
    <w:rsid w:val="00116953"/>
    <w:rsid w:val="00116A80"/>
    <w:rsid w:val="00116A8B"/>
    <w:rsid w:val="00116A8C"/>
    <w:rsid w:val="00116BA4"/>
    <w:rsid w:val="00116C89"/>
    <w:rsid w:val="00116D38"/>
    <w:rsid w:val="00116E60"/>
    <w:rsid w:val="00116ECF"/>
    <w:rsid w:val="00117066"/>
    <w:rsid w:val="001170A9"/>
    <w:rsid w:val="001170BA"/>
    <w:rsid w:val="0011719E"/>
    <w:rsid w:val="001172AD"/>
    <w:rsid w:val="00117320"/>
    <w:rsid w:val="001173C5"/>
    <w:rsid w:val="00117470"/>
    <w:rsid w:val="001174A0"/>
    <w:rsid w:val="00117539"/>
    <w:rsid w:val="00117549"/>
    <w:rsid w:val="0011754D"/>
    <w:rsid w:val="00117573"/>
    <w:rsid w:val="001175B3"/>
    <w:rsid w:val="001175E0"/>
    <w:rsid w:val="00117694"/>
    <w:rsid w:val="001176E1"/>
    <w:rsid w:val="001176E9"/>
    <w:rsid w:val="0011775B"/>
    <w:rsid w:val="00117766"/>
    <w:rsid w:val="0011776B"/>
    <w:rsid w:val="001177A8"/>
    <w:rsid w:val="00117868"/>
    <w:rsid w:val="00117875"/>
    <w:rsid w:val="0011787C"/>
    <w:rsid w:val="00117932"/>
    <w:rsid w:val="00117949"/>
    <w:rsid w:val="001179BF"/>
    <w:rsid w:val="00117A13"/>
    <w:rsid w:val="00117A32"/>
    <w:rsid w:val="00117B3C"/>
    <w:rsid w:val="00117B4B"/>
    <w:rsid w:val="00117BC6"/>
    <w:rsid w:val="00117BDF"/>
    <w:rsid w:val="00117BE4"/>
    <w:rsid w:val="00117CF6"/>
    <w:rsid w:val="00117DDA"/>
    <w:rsid w:val="00117E35"/>
    <w:rsid w:val="00117EA4"/>
    <w:rsid w:val="00117F77"/>
    <w:rsid w:val="0012000F"/>
    <w:rsid w:val="001200C8"/>
    <w:rsid w:val="001201DD"/>
    <w:rsid w:val="0012028C"/>
    <w:rsid w:val="0012028E"/>
    <w:rsid w:val="001202A5"/>
    <w:rsid w:val="001202F8"/>
    <w:rsid w:val="001203F1"/>
    <w:rsid w:val="0012041E"/>
    <w:rsid w:val="00120485"/>
    <w:rsid w:val="00120506"/>
    <w:rsid w:val="00120546"/>
    <w:rsid w:val="00120548"/>
    <w:rsid w:val="0012054A"/>
    <w:rsid w:val="001205AF"/>
    <w:rsid w:val="001205BB"/>
    <w:rsid w:val="00120601"/>
    <w:rsid w:val="00120633"/>
    <w:rsid w:val="001206B9"/>
    <w:rsid w:val="0012074D"/>
    <w:rsid w:val="001207C9"/>
    <w:rsid w:val="001207E8"/>
    <w:rsid w:val="0012082D"/>
    <w:rsid w:val="0012089D"/>
    <w:rsid w:val="00120906"/>
    <w:rsid w:val="00120991"/>
    <w:rsid w:val="00120A50"/>
    <w:rsid w:val="00120AEE"/>
    <w:rsid w:val="00120B03"/>
    <w:rsid w:val="00120B40"/>
    <w:rsid w:val="00120B89"/>
    <w:rsid w:val="00120BC4"/>
    <w:rsid w:val="00120C1C"/>
    <w:rsid w:val="00120CF7"/>
    <w:rsid w:val="00120DF4"/>
    <w:rsid w:val="00120E2A"/>
    <w:rsid w:val="00120E39"/>
    <w:rsid w:val="00120EE9"/>
    <w:rsid w:val="00120EED"/>
    <w:rsid w:val="00120F29"/>
    <w:rsid w:val="00120F66"/>
    <w:rsid w:val="00120FA9"/>
    <w:rsid w:val="0012114D"/>
    <w:rsid w:val="001211E4"/>
    <w:rsid w:val="0012121E"/>
    <w:rsid w:val="00121296"/>
    <w:rsid w:val="001212B5"/>
    <w:rsid w:val="00121383"/>
    <w:rsid w:val="0012138A"/>
    <w:rsid w:val="001213F5"/>
    <w:rsid w:val="0012140A"/>
    <w:rsid w:val="00121463"/>
    <w:rsid w:val="001214BB"/>
    <w:rsid w:val="00121573"/>
    <w:rsid w:val="001215FD"/>
    <w:rsid w:val="0012160F"/>
    <w:rsid w:val="001218A6"/>
    <w:rsid w:val="001218C7"/>
    <w:rsid w:val="0012192C"/>
    <w:rsid w:val="00121B06"/>
    <w:rsid w:val="00121BB5"/>
    <w:rsid w:val="00121C2C"/>
    <w:rsid w:val="00121C95"/>
    <w:rsid w:val="00121D71"/>
    <w:rsid w:val="00121DEE"/>
    <w:rsid w:val="00121E3E"/>
    <w:rsid w:val="00121ECF"/>
    <w:rsid w:val="00121F0F"/>
    <w:rsid w:val="00121F96"/>
    <w:rsid w:val="001220CE"/>
    <w:rsid w:val="001220EC"/>
    <w:rsid w:val="001220ED"/>
    <w:rsid w:val="0012210F"/>
    <w:rsid w:val="00122126"/>
    <w:rsid w:val="00122159"/>
    <w:rsid w:val="0012217F"/>
    <w:rsid w:val="001221AA"/>
    <w:rsid w:val="001221B3"/>
    <w:rsid w:val="001221CC"/>
    <w:rsid w:val="00122333"/>
    <w:rsid w:val="001223E6"/>
    <w:rsid w:val="001223E8"/>
    <w:rsid w:val="00122453"/>
    <w:rsid w:val="0012257B"/>
    <w:rsid w:val="001225B9"/>
    <w:rsid w:val="001225E4"/>
    <w:rsid w:val="0012260F"/>
    <w:rsid w:val="0012267A"/>
    <w:rsid w:val="001227EC"/>
    <w:rsid w:val="001227FD"/>
    <w:rsid w:val="001228F1"/>
    <w:rsid w:val="001228F9"/>
    <w:rsid w:val="00122921"/>
    <w:rsid w:val="001229DB"/>
    <w:rsid w:val="00122A8B"/>
    <w:rsid w:val="00122B4B"/>
    <w:rsid w:val="00122B5D"/>
    <w:rsid w:val="00122BA7"/>
    <w:rsid w:val="00122BFA"/>
    <w:rsid w:val="00122DB5"/>
    <w:rsid w:val="00122E07"/>
    <w:rsid w:val="00122E92"/>
    <w:rsid w:val="00122EC0"/>
    <w:rsid w:val="00122F3C"/>
    <w:rsid w:val="00122F74"/>
    <w:rsid w:val="00122FD8"/>
    <w:rsid w:val="0012305C"/>
    <w:rsid w:val="00123061"/>
    <w:rsid w:val="00123064"/>
    <w:rsid w:val="00123088"/>
    <w:rsid w:val="00123115"/>
    <w:rsid w:val="001231B3"/>
    <w:rsid w:val="001231E2"/>
    <w:rsid w:val="001231E4"/>
    <w:rsid w:val="00123294"/>
    <w:rsid w:val="00123463"/>
    <w:rsid w:val="00123480"/>
    <w:rsid w:val="001234D4"/>
    <w:rsid w:val="00123517"/>
    <w:rsid w:val="001236F8"/>
    <w:rsid w:val="00123803"/>
    <w:rsid w:val="00123835"/>
    <w:rsid w:val="00123896"/>
    <w:rsid w:val="001238A3"/>
    <w:rsid w:val="001239B3"/>
    <w:rsid w:val="00123A49"/>
    <w:rsid w:val="00123A6E"/>
    <w:rsid w:val="00123B5F"/>
    <w:rsid w:val="00123C01"/>
    <w:rsid w:val="00123C0C"/>
    <w:rsid w:val="00123C31"/>
    <w:rsid w:val="00123C34"/>
    <w:rsid w:val="00123C57"/>
    <w:rsid w:val="00123D80"/>
    <w:rsid w:val="00123DE4"/>
    <w:rsid w:val="00123E06"/>
    <w:rsid w:val="00123E34"/>
    <w:rsid w:val="00123E5E"/>
    <w:rsid w:val="00123EA3"/>
    <w:rsid w:val="00123EC3"/>
    <w:rsid w:val="00123F5D"/>
    <w:rsid w:val="00123F65"/>
    <w:rsid w:val="00124008"/>
    <w:rsid w:val="00124071"/>
    <w:rsid w:val="001240E2"/>
    <w:rsid w:val="001242F8"/>
    <w:rsid w:val="0012432A"/>
    <w:rsid w:val="00124352"/>
    <w:rsid w:val="00124360"/>
    <w:rsid w:val="00124481"/>
    <w:rsid w:val="001244C0"/>
    <w:rsid w:val="001245D5"/>
    <w:rsid w:val="001245FE"/>
    <w:rsid w:val="001246C1"/>
    <w:rsid w:val="001246D4"/>
    <w:rsid w:val="00124856"/>
    <w:rsid w:val="0012486C"/>
    <w:rsid w:val="00124888"/>
    <w:rsid w:val="0012489E"/>
    <w:rsid w:val="00124950"/>
    <w:rsid w:val="00124B7F"/>
    <w:rsid w:val="00124BBC"/>
    <w:rsid w:val="00124C3E"/>
    <w:rsid w:val="00124CBE"/>
    <w:rsid w:val="00124CE8"/>
    <w:rsid w:val="00124D2F"/>
    <w:rsid w:val="00124DA4"/>
    <w:rsid w:val="00124E2A"/>
    <w:rsid w:val="00124E30"/>
    <w:rsid w:val="00124F23"/>
    <w:rsid w:val="00124F8F"/>
    <w:rsid w:val="0012500B"/>
    <w:rsid w:val="0012501B"/>
    <w:rsid w:val="00125112"/>
    <w:rsid w:val="0012517D"/>
    <w:rsid w:val="00125252"/>
    <w:rsid w:val="001254BC"/>
    <w:rsid w:val="001256E3"/>
    <w:rsid w:val="0012572E"/>
    <w:rsid w:val="00125740"/>
    <w:rsid w:val="001258C9"/>
    <w:rsid w:val="00125916"/>
    <w:rsid w:val="00125A08"/>
    <w:rsid w:val="00125A80"/>
    <w:rsid w:val="00125AD9"/>
    <w:rsid w:val="00125BCF"/>
    <w:rsid w:val="00125BE2"/>
    <w:rsid w:val="00125C28"/>
    <w:rsid w:val="00125C2F"/>
    <w:rsid w:val="00125C83"/>
    <w:rsid w:val="00125CBD"/>
    <w:rsid w:val="00125D48"/>
    <w:rsid w:val="00125D72"/>
    <w:rsid w:val="00125DBA"/>
    <w:rsid w:val="00125DC6"/>
    <w:rsid w:val="00125E11"/>
    <w:rsid w:val="00125E38"/>
    <w:rsid w:val="00125F1C"/>
    <w:rsid w:val="00125F41"/>
    <w:rsid w:val="00125F83"/>
    <w:rsid w:val="00125FDF"/>
    <w:rsid w:val="00125FEB"/>
    <w:rsid w:val="001260FD"/>
    <w:rsid w:val="001263E2"/>
    <w:rsid w:val="00126427"/>
    <w:rsid w:val="00126672"/>
    <w:rsid w:val="001266C0"/>
    <w:rsid w:val="00126754"/>
    <w:rsid w:val="00126795"/>
    <w:rsid w:val="00126891"/>
    <w:rsid w:val="00126997"/>
    <w:rsid w:val="001269A3"/>
    <w:rsid w:val="00126A85"/>
    <w:rsid w:val="00126AD7"/>
    <w:rsid w:val="00126B40"/>
    <w:rsid w:val="00126BC8"/>
    <w:rsid w:val="00126BEF"/>
    <w:rsid w:val="00126C19"/>
    <w:rsid w:val="00126D53"/>
    <w:rsid w:val="00126DC3"/>
    <w:rsid w:val="00126DD0"/>
    <w:rsid w:val="00126EB6"/>
    <w:rsid w:val="00126EFE"/>
    <w:rsid w:val="00126F8D"/>
    <w:rsid w:val="00127007"/>
    <w:rsid w:val="00127094"/>
    <w:rsid w:val="001270A4"/>
    <w:rsid w:val="00127272"/>
    <w:rsid w:val="00127298"/>
    <w:rsid w:val="001272B6"/>
    <w:rsid w:val="001272D2"/>
    <w:rsid w:val="001272D6"/>
    <w:rsid w:val="001272F4"/>
    <w:rsid w:val="00127302"/>
    <w:rsid w:val="00127411"/>
    <w:rsid w:val="00127485"/>
    <w:rsid w:val="001274F3"/>
    <w:rsid w:val="001274FB"/>
    <w:rsid w:val="001275B8"/>
    <w:rsid w:val="00127662"/>
    <w:rsid w:val="00127692"/>
    <w:rsid w:val="00127750"/>
    <w:rsid w:val="00127752"/>
    <w:rsid w:val="001277F9"/>
    <w:rsid w:val="0012786E"/>
    <w:rsid w:val="001278CA"/>
    <w:rsid w:val="001278F0"/>
    <w:rsid w:val="00127A07"/>
    <w:rsid w:val="00127A71"/>
    <w:rsid w:val="00127BD0"/>
    <w:rsid w:val="00127BEE"/>
    <w:rsid w:val="00127C25"/>
    <w:rsid w:val="00127D0B"/>
    <w:rsid w:val="00127D4A"/>
    <w:rsid w:val="00127E15"/>
    <w:rsid w:val="00127E37"/>
    <w:rsid w:val="00127E6C"/>
    <w:rsid w:val="001300C3"/>
    <w:rsid w:val="001300E6"/>
    <w:rsid w:val="00130113"/>
    <w:rsid w:val="0013016C"/>
    <w:rsid w:val="0013025D"/>
    <w:rsid w:val="001302AF"/>
    <w:rsid w:val="00130368"/>
    <w:rsid w:val="0013036C"/>
    <w:rsid w:val="001303A5"/>
    <w:rsid w:val="001303DB"/>
    <w:rsid w:val="001303E8"/>
    <w:rsid w:val="001304AE"/>
    <w:rsid w:val="0013053D"/>
    <w:rsid w:val="00130570"/>
    <w:rsid w:val="00130572"/>
    <w:rsid w:val="0013058D"/>
    <w:rsid w:val="001305A2"/>
    <w:rsid w:val="00130667"/>
    <w:rsid w:val="001306F7"/>
    <w:rsid w:val="00130700"/>
    <w:rsid w:val="00130714"/>
    <w:rsid w:val="0013076B"/>
    <w:rsid w:val="00130798"/>
    <w:rsid w:val="001307A0"/>
    <w:rsid w:val="001307D6"/>
    <w:rsid w:val="001308B6"/>
    <w:rsid w:val="001308FF"/>
    <w:rsid w:val="001309C0"/>
    <w:rsid w:val="00130A0D"/>
    <w:rsid w:val="00130A2D"/>
    <w:rsid w:val="00130A33"/>
    <w:rsid w:val="00130B03"/>
    <w:rsid w:val="00130B12"/>
    <w:rsid w:val="00130BAF"/>
    <w:rsid w:val="00130C89"/>
    <w:rsid w:val="00130D72"/>
    <w:rsid w:val="00130EEB"/>
    <w:rsid w:val="00130F84"/>
    <w:rsid w:val="00130FAD"/>
    <w:rsid w:val="00130FE0"/>
    <w:rsid w:val="00131065"/>
    <w:rsid w:val="0013112A"/>
    <w:rsid w:val="00131168"/>
    <w:rsid w:val="00131172"/>
    <w:rsid w:val="001311DB"/>
    <w:rsid w:val="00131209"/>
    <w:rsid w:val="00131279"/>
    <w:rsid w:val="00131320"/>
    <w:rsid w:val="0013136C"/>
    <w:rsid w:val="0013139A"/>
    <w:rsid w:val="001313A8"/>
    <w:rsid w:val="001313E9"/>
    <w:rsid w:val="00131404"/>
    <w:rsid w:val="00131423"/>
    <w:rsid w:val="001314D6"/>
    <w:rsid w:val="001314DE"/>
    <w:rsid w:val="0013151D"/>
    <w:rsid w:val="00131579"/>
    <w:rsid w:val="00131624"/>
    <w:rsid w:val="00131730"/>
    <w:rsid w:val="001317BC"/>
    <w:rsid w:val="00131868"/>
    <w:rsid w:val="00131951"/>
    <w:rsid w:val="001319C7"/>
    <w:rsid w:val="001319FC"/>
    <w:rsid w:val="00131AAC"/>
    <w:rsid w:val="00131AB0"/>
    <w:rsid w:val="00131AD9"/>
    <w:rsid w:val="00131B38"/>
    <w:rsid w:val="00131C7E"/>
    <w:rsid w:val="00131CAA"/>
    <w:rsid w:val="00131CD2"/>
    <w:rsid w:val="00131DEB"/>
    <w:rsid w:val="00131E36"/>
    <w:rsid w:val="00131F24"/>
    <w:rsid w:val="00131F85"/>
    <w:rsid w:val="00131F9C"/>
    <w:rsid w:val="00131F9F"/>
    <w:rsid w:val="00131FD6"/>
    <w:rsid w:val="0013202C"/>
    <w:rsid w:val="00132082"/>
    <w:rsid w:val="001321EB"/>
    <w:rsid w:val="001322A8"/>
    <w:rsid w:val="001322E5"/>
    <w:rsid w:val="0013234A"/>
    <w:rsid w:val="001323C1"/>
    <w:rsid w:val="0013242D"/>
    <w:rsid w:val="00132458"/>
    <w:rsid w:val="001325AC"/>
    <w:rsid w:val="0013265A"/>
    <w:rsid w:val="00132674"/>
    <w:rsid w:val="001327E5"/>
    <w:rsid w:val="001328CC"/>
    <w:rsid w:val="00132966"/>
    <w:rsid w:val="001329A9"/>
    <w:rsid w:val="00132A51"/>
    <w:rsid w:val="00132B1E"/>
    <w:rsid w:val="00132B75"/>
    <w:rsid w:val="00132B79"/>
    <w:rsid w:val="00132B84"/>
    <w:rsid w:val="00132B8F"/>
    <w:rsid w:val="00132CDA"/>
    <w:rsid w:val="00132D51"/>
    <w:rsid w:val="00132D8D"/>
    <w:rsid w:val="00132DAC"/>
    <w:rsid w:val="00132DAF"/>
    <w:rsid w:val="00132DB0"/>
    <w:rsid w:val="00132E77"/>
    <w:rsid w:val="00132EC9"/>
    <w:rsid w:val="00132F42"/>
    <w:rsid w:val="00132F90"/>
    <w:rsid w:val="00133013"/>
    <w:rsid w:val="0013313C"/>
    <w:rsid w:val="001331AF"/>
    <w:rsid w:val="001331E1"/>
    <w:rsid w:val="0013320D"/>
    <w:rsid w:val="0013325A"/>
    <w:rsid w:val="00133377"/>
    <w:rsid w:val="001333A6"/>
    <w:rsid w:val="001333CB"/>
    <w:rsid w:val="001333CD"/>
    <w:rsid w:val="0013341B"/>
    <w:rsid w:val="00133430"/>
    <w:rsid w:val="00133444"/>
    <w:rsid w:val="00133496"/>
    <w:rsid w:val="001334AA"/>
    <w:rsid w:val="00133627"/>
    <w:rsid w:val="0013372E"/>
    <w:rsid w:val="0013378B"/>
    <w:rsid w:val="001337A3"/>
    <w:rsid w:val="0013384A"/>
    <w:rsid w:val="00133893"/>
    <w:rsid w:val="001338CC"/>
    <w:rsid w:val="00133978"/>
    <w:rsid w:val="001339F2"/>
    <w:rsid w:val="00133AA7"/>
    <w:rsid w:val="00133AAA"/>
    <w:rsid w:val="00133AD9"/>
    <w:rsid w:val="00133B25"/>
    <w:rsid w:val="00133B39"/>
    <w:rsid w:val="00133B5D"/>
    <w:rsid w:val="00133BD7"/>
    <w:rsid w:val="00133BEB"/>
    <w:rsid w:val="00133C31"/>
    <w:rsid w:val="00133CC5"/>
    <w:rsid w:val="00133CD3"/>
    <w:rsid w:val="00133CFB"/>
    <w:rsid w:val="00133DD2"/>
    <w:rsid w:val="00133EC4"/>
    <w:rsid w:val="00133F5B"/>
    <w:rsid w:val="00134078"/>
    <w:rsid w:val="00134082"/>
    <w:rsid w:val="00134122"/>
    <w:rsid w:val="00134133"/>
    <w:rsid w:val="001341DA"/>
    <w:rsid w:val="001342AF"/>
    <w:rsid w:val="00134448"/>
    <w:rsid w:val="00134591"/>
    <w:rsid w:val="0013468C"/>
    <w:rsid w:val="0013468F"/>
    <w:rsid w:val="001346C6"/>
    <w:rsid w:val="001346DD"/>
    <w:rsid w:val="001346F3"/>
    <w:rsid w:val="00134840"/>
    <w:rsid w:val="001348D3"/>
    <w:rsid w:val="0013495A"/>
    <w:rsid w:val="00134A39"/>
    <w:rsid w:val="00134A87"/>
    <w:rsid w:val="00134AB2"/>
    <w:rsid w:val="00134AF1"/>
    <w:rsid w:val="00134B50"/>
    <w:rsid w:val="00134C02"/>
    <w:rsid w:val="00134D21"/>
    <w:rsid w:val="00134D5F"/>
    <w:rsid w:val="00134E52"/>
    <w:rsid w:val="00135008"/>
    <w:rsid w:val="00135059"/>
    <w:rsid w:val="00135089"/>
    <w:rsid w:val="0013509A"/>
    <w:rsid w:val="001350C4"/>
    <w:rsid w:val="00135141"/>
    <w:rsid w:val="00135155"/>
    <w:rsid w:val="001351B6"/>
    <w:rsid w:val="001351C0"/>
    <w:rsid w:val="001351D4"/>
    <w:rsid w:val="001351E7"/>
    <w:rsid w:val="00135245"/>
    <w:rsid w:val="00135326"/>
    <w:rsid w:val="00135378"/>
    <w:rsid w:val="00135390"/>
    <w:rsid w:val="001354C4"/>
    <w:rsid w:val="001354D7"/>
    <w:rsid w:val="00135518"/>
    <w:rsid w:val="0013557B"/>
    <w:rsid w:val="00135588"/>
    <w:rsid w:val="001355E7"/>
    <w:rsid w:val="00135631"/>
    <w:rsid w:val="00135788"/>
    <w:rsid w:val="001357DD"/>
    <w:rsid w:val="001357F3"/>
    <w:rsid w:val="001357FC"/>
    <w:rsid w:val="00135812"/>
    <w:rsid w:val="00135829"/>
    <w:rsid w:val="00135840"/>
    <w:rsid w:val="00135915"/>
    <w:rsid w:val="0013591B"/>
    <w:rsid w:val="00135944"/>
    <w:rsid w:val="0013599A"/>
    <w:rsid w:val="00135A34"/>
    <w:rsid w:val="00135A64"/>
    <w:rsid w:val="00135BFB"/>
    <w:rsid w:val="00135C04"/>
    <w:rsid w:val="00135C2B"/>
    <w:rsid w:val="00135C39"/>
    <w:rsid w:val="00135C61"/>
    <w:rsid w:val="00135C92"/>
    <w:rsid w:val="00135CA1"/>
    <w:rsid w:val="00135E80"/>
    <w:rsid w:val="00135EDE"/>
    <w:rsid w:val="00135EF6"/>
    <w:rsid w:val="00135FA6"/>
    <w:rsid w:val="00136054"/>
    <w:rsid w:val="00136070"/>
    <w:rsid w:val="00136087"/>
    <w:rsid w:val="00136142"/>
    <w:rsid w:val="0013616E"/>
    <w:rsid w:val="001361DA"/>
    <w:rsid w:val="00136287"/>
    <w:rsid w:val="001362AB"/>
    <w:rsid w:val="001362BE"/>
    <w:rsid w:val="00136365"/>
    <w:rsid w:val="001363EF"/>
    <w:rsid w:val="0013640E"/>
    <w:rsid w:val="001364C5"/>
    <w:rsid w:val="001364EA"/>
    <w:rsid w:val="0013655E"/>
    <w:rsid w:val="001366A9"/>
    <w:rsid w:val="001366B9"/>
    <w:rsid w:val="0013677F"/>
    <w:rsid w:val="00136886"/>
    <w:rsid w:val="001368A5"/>
    <w:rsid w:val="001368DC"/>
    <w:rsid w:val="00136AC9"/>
    <w:rsid w:val="00136AE9"/>
    <w:rsid w:val="00136AEF"/>
    <w:rsid w:val="00136B93"/>
    <w:rsid w:val="00136B99"/>
    <w:rsid w:val="00136BE3"/>
    <w:rsid w:val="00136C38"/>
    <w:rsid w:val="00136C74"/>
    <w:rsid w:val="00136D45"/>
    <w:rsid w:val="00136DCC"/>
    <w:rsid w:val="00136EAA"/>
    <w:rsid w:val="00136ED1"/>
    <w:rsid w:val="00136F48"/>
    <w:rsid w:val="0013707C"/>
    <w:rsid w:val="001370F7"/>
    <w:rsid w:val="0013710E"/>
    <w:rsid w:val="001371BF"/>
    <w:rsid w:val="00137253"/>
    <w:rsid w:val="001372E8"/>
    <w:rsid w:val="001373A6"/>
    <w:rsid w:val="001373BF"/>
    <w:rsid w:val="0013745C"/>
    <w:rsid w:val="00137466"/>
    <w:rsid w:val="0013746C"/>
    <w:rsid w:val="00137479"/>
    <w:rsid w:val="00137487"/>
    <w:rsid w:val="0013752C"/>
    <w:rsid w:val="0013770B"/>
    <w:rsid w:val="0013786A"/>
    <w:rsid w:val="001378A8"/>
    <w:rsid w:val="001378AA"/>
    <w:rsid w:val="00137915"/>
    <w:rsid w:val="00137940"/>
    <w:rsid w:val="00137947"/>
    <w:rsid w:val="00137A5C"/>
    <w:rsid w:val="00137A79"/>
    <w:rsid w:val="00137B2D"/>
    <w:rsid w:val="00137B4E"/>
    <w:rsid w:val="00137BAE"/>
    <w:rsid w:val="00137BCE"/>
    <w:rsid w:val="00137BEA"/>
    <w:rsid w:val="00137CC6"/>
    <w:rsid w:val="00137D92"/>
    <w:rsid w:val="00137D9A"/>
    <w:rsid w:val="00137EB2"/>
    <w:rsid w:val="0014000A"/>
    <w:rsid w:val="00140053"/>
    <w:rsid w:val="0014007A"/>
    <w:rsid w:val="0014009D"/>
    <w:rsid w:val="001400EB"/>
    <w:rsid w:val="00140145"/>
    <w:rsid w:val="0014017B"/>
    <w:rsid w:val="001401DF"/>
    <w:rsid w:val="00140206"/>
    <w:rsid w:val="001402C1"/>
    <w:rsid w:val="0014037A"/>
    <w:rsid w:val="0014040E"/>
    <w:rsid w:val="00140455"/>
    <w:rsid w:val="00140643"/>
    <w:rsid w:val="00140690"/>
    <w:rsid w:val="001407A7"/>
    <w:rsid w:val="001407C3"/>
    <w:rsid w:val="001407CD"/>
    <w:rsid w:val="00140858"/>
    <w:rsid w:val="0014091C"/>
    <w:rsid w:val="001409A6"/>
    <w:rsid w:val="00140A4A"/>
    <w:rsid w:val="00140BB1"/>
    <w:rsid w:val="00140CBF"/>
    <w:rsid w:val="00140CF2"/>
    <w:rsid w:val="00140CF7"/>
    <w:rsid w:val="00140D40"/>
    <w:rsid w:val="00140DDC"/>
    <w:rsid w:val="00140E17"/>
    <w:rsid w:val="00140E60"/>
    <w:rsid w:val="00140EE7"/>
    <w:rsid w:val="00140F43"/>
    <w:rsid w:val="00140F7B"/>
    <w:rsid w:val="00140FFE"/>
    <w:rsid w:val="00141024"/>
    <w:rsid w:val="00141119"/>
    <w:rsid w:val="001412E6"/>
    <w:rsid w:val="0014138A"/>
    <w:rsid w:val="00141392"/>
    <w:rsid w:val="00141517"/>
    <w:rsid w:val="00141581"/>
    <w:rsid w:val="001415CB"/>
    <w:rsid w:val="0014166A"/>
    <w:rsid w:val="0014168F"/>
    <w:rsid w:val="0014171C"/>
    <w:rsid w:val="0014175E"/>
    <w:rsid w:val="0014176A"/>
    <w:rsid w:val="00141776"/>
    <w:rsid w:val="001417EF"/>
    <w:rsid w:val="00141890"/>
    <w:rsid w:val="001418FA"/>
    <w:rsid w:val="00141939"/>
    <w:rsid w:val="00141A1A"/>
    <w:rsid w:val="00141A60"/>
    <w:rsid w:val="00141A91"/>
    <w:rsid w:val="00141B6F"/>
    <w:rsid w:val="00141BB6"/>
    <w:rsid w:val="00141BC2"/>
    <w:rsid w:val="00141BE5"/>
    <w:rsid w:val="00141C09"/>
    <w:rsid w:val="00141C2F"/>
    <w:rsid w:val="00141C50"/>
    <w:rsid w:val="00141C71"/>
    <w:rsid w:val="00141DEE"/>
    <w:rsid w:val="00141EDD"/>
    <w:rsid w:val="00141F3A"/>
    <w:rsid w:val="00141FB1"/>
    <w:rsid w:val="00142101"/>
    <w:rsid w:val="00142123"/>
    <w:rsid w:val="00142127"/>
    <w:rsid w:val="00142266"/>
    <w:rsid w:val="00142295"/>
    <w:rsid w:val="001424BA"/>
    <w:rsid w:val="00142505"/>
    <w:rsid w:val="00142563"/>
    <w:rsid w:val="00142687"/>
    <w:rsid w:val="00142694"/>
    <w:rsid w:val="001426B2"/>
    <w:rsid w:val="001426F4"/>
    <w:rsid w:val="00142718"/>
    <w:rsid w:val="0014276F"/>
    <w:rsid w:val="001427BD"/>
    <w:rsid w:val="0014283E"/>
    <w:rsid w:val="00142860"/>
    <w:rsid w:val="001428B5"/>
    <w:rsid w:val="001428DF"/>
    <w:rsid w:val="0014295D"/>
    <w:rsid w:val="00142A26"/>
    <w:rsid w:val="00142A4C"/>
    <w:rsid w:val="00142ACD"/>
    <w:rsid w:val="00142B71"/>
    <w:rsid w:val="00142B8D"/>
    <w:rsid w:val="00142C96"/>
    <w:rsid w:val="00142CC1"/>
    <w:rsid w:val="00142D3D"/>
    <w:rsid w:val="00142D49"/>
    <w:rsid w:val="00142E1A"/>
    <w:rsid w:val="00142E28"/>
    <w:rsid w:val="00142E73"/>
    <w:rsid w:val="00142EB6"/>
    <w:rsid w:val="00142EEA"/>
    <w:rsid w:val="00142F08"/>
    <w:rsid w:val="00142FAA"/>
    <w:rsid w:val="00142FC4"/>
    <w:rsid w:val="00142FE2"/>
    <w:rsid w:val="00143060"/>
    <w:rsid w:val="001430B2"/>
    <w:rsid w:val="0014311C"/>
    <w:rsid w:val="0014321C"/>
    <w:rsid w:val="00143270"/>
    <w:rsid w:val="00143279"/>
    <w:rsid w:val="00143343"/>
    <w:rsid w:val="00143448"/>
    <w:rsid w:val="001435A8"/>
    <w:rsid w:val="001435FB"/>
    <w:rsid w:val="001436B3"/>
    <w:rsid w:val="001436F7"/>
    <w:rsid w:val="00143722"/>
    <w:rsid w:val="00143775"/>
    <w:rsid w:val="0014377E"/>
    <w:rsid w:val="001437F0"/>
    <w:rsid w:val="001438E0"/>
    <w:rsid w:val="00143A20"/>
    <w:rsid w:val="00143A48"/>
    <w:rsid w:val="00143AD6"/>
    <w:rsid w:val="00143B29"/>
    <w:rsid w:val="00143B74"/>
    <w:rsid w:val="00143BF3"/>
    <w:rsid w:val="00143BFE"/>
    <w:rsid w:val="00143C3A"/>
    <w:rsid w:val="00143CD8"/>
    <w:rsid w:val="00143D21"/>
    <w:rsid w:val="00143D58"/>
    <w:rsid w:val="00143F39"/>
    <w:rsid w:val="00143F7D"/>
    <w:rsid w:val="00143FCA"/>
    <w:rsid w:val="0014401B"/>
    <w:rsid w:val="0014411B"/>
    <w:rsid w:val="001441EF"/>
    <w:rsid w:val="0014427B"/>
    <w:rsid w:val="00144384"/>
    <w:rsid w:val="001443F3"/>
    <w:rsid w:val="00144448"/>
    <w:rsid w:val="0014447B"/>
    <w:rsid w:val="001444E5"/>
    <w:rsid w:val="001445AD"/>
    <w:rsid w:val="00144613"/>
    <w:rsid w:val="00144665"/>
    <w:rsid w:val="0014477D"/>
    <w:rsid w:val="0014489A"/>
    <w:rsid w:val="001448D9"/>
    <w:rsid w:val="00144916"/>
    <w:rsid w:val="001449D7"/>
    <w:rsid w:val="00144A91"/>
    <w:rsid w:val="00144ABC"/>
    <w:rsid w:val="00144AC2"/>
    <w:rsid w:val="00144B57"/>
    <w:rsid w:val="00144BA5"/>
    <w:rsid w:val="00144BBC"/>
    <w:rsid w:val="00144BF0"/>
    <w:rsid w:val="00144C01"/>
    <w:rsid w:val="00144C56"/>
    <w:rsid w:val="00144C62"/>
    <w:rsid w:val="00144D65"/>
    <w:rsid w:val="00144DD9"/>
    <w:rsid w:val="00144EAE"/>
    <w:rsid w:val="00144EC0"/>
    <w:rsid w:val="00144F3E"/>
    <w:rsid w:val="001450CD"/>
    <w:rsid w:val="00145127"/>
    <w:rsid w:val="00145182"/>
    <w:rsid w:val="001451E7"/>
    <w:rsid w:val="00145221"/>
    <w:rsid w:val="00145408"/>
    <w:rsid w:val="00145522"/>
    <w:rsid w:val="001455D9"/>
    <w:rsid w:val="001455DD"/>
    <w:rsid w:val="001455DF"/>
    <w:rsid w:val="00145600"/>
    <w:rsid w:val="0014562D"/>
    <w:rsid w:val="001456C6"/>
    <w:rsid w:val="001458E8"/>
    <w:rsid w:val="0014593D"/>
    <w:rsid w:val="00145977"/>
    <w:rsid w:val="001459C9"/>
    <w:rsid w:val="001459EF"/>
    <w:rsid w:val="00145BE7"/>
    <w:rsid w:val="00145EFA"/>
    <w:rsid w:val="00145F23"/>
    <w:rsid w:val="00145FA2"/>
    <w:rsid w:val="00145FB9"/>
    <w:rsid w:val="00145FDD"/>
    <w:rsid w:val="00146003"/>
    <w:rsid w:val="0014603B"/>
    <w:rsid w:val="001460E2"/>
    <w:rsid w:val="00146127"/>
    <w:rsid w:val="001462B5"/>
    <w:rsid w:val="00146368"/>
    <w:rsid w:val="0014637B"/>
    <w:rsid w:val="00146430"/>
    <w:rsid w:val="00146507"/>
    <w:rsid w:val="00146547"/>
    <w:rsid w:val="0014656E"/>
    <w:rsid w:val="00146624"/>
    <w:rsid w:val="001467BC"/>
    <w:rsid w:val="00146877"/>
    <w:rsid w:val="00146967"/>
    <w:rsid w:val="0014697F"/>
    <w:rsid w:val="00146A0B"/>
    <w:rsid w:val="00146A59"/>
    <w:rsid w:val="00146B5E"/>
    <w:rsid w:val="00146B67"/>
    <w:rsid w:val="00146B79"/>
    <w:rsid w:val="00146CD2"/>
    <w:rsid w:val="00146CE9"/>
    <w:rsid w:val="00146DDF"/>
    <w:rsid w:val="00146E20"/>
    <w:rsid w:val="00146F75"/>
    <w:rsid w:val="00147042"/>
    <w:rsid w:val="0014705E"/>
    <w:rsid w:val="00147092"/>
    <w:rsid w:val="001470BB"/>
    <w:rsid w:val="00147199"/>
    <w:rsid w:val="001471B4"/>
    <w:rsid w:val="00147220"/>
    <w:rsid w:val="00147258"/>
    <w:rsid w:val="00147291"/>
    <w:rsid w:val="001472CA"/>
    <w:rsid w:val="00147363"/>
    <w:rsid w:val="0014742A"/>
    <w:rsid w:val="001474AD"/>
    <w:rsid w:val="001474B8"/>
    <w:rsid w:val="001474C4"/>
    <w:rsid w:val="001474D5"/>
    <w:rsid w:val="0014755A"/>
    <w:rsid w:val="001475E2"/>
    <w:rsid w:val="001475F0"/>
    <w:rsid w:val="0014760E"/>
    <w:rsid w:val="00147648"/>
    <w:rsid w:val="00147682"/>
    <w:rsid w:val="0014774F"/>
    <w:rsid w:val="0014783E"/>
    <w:rsid w:val="001478E8"/>
    <w:rsid w:val="00147A31"/>
    <w:rsid w:val="00147B3B"/>
    <w:rsid w:val="00147BA9"/>
    <w:rsid w:val="00147BCF"/>
    <w:rsid w:val="00147C0F"/>
    <w:rsid w:val="00147C3B"/>
    <w:rsid w:val="00147CA7"/>
    <w:rsid w:val="00147CEE"/>
    <w:rsid w:val="00147D09"/>
    <w:rsid w:val="00147D16"/>
    <w:rsid w:val="00147D9F"/>
    <w:rsid w:val="00147E6F"/>
    <w:rsid w:val="00147EBE"/>
    <w:rsid w:val="00147EC4"/>
    <w:rsid w:val="00147F18"/>
    <w:rsid w:val="0015002A"/>
    <w:rsid w:val="00150079"/>
    <w:rsid w:val="00150080"/>
    <w:rsid w:val="00150126"/>
    <w:rsid w:val="00150169"/>
    <w:rsid w:val="0015022A"/>
    <w:rsid w:val="00150256"/>
    <w:rsid w:val="00150293"/>
    <w:rsid w:val="00150299"/>
    <w:rsid w:val="001504AD"/>
    <w:rsid w:val="00150591"/>
    <w:rsid w:val="001505D0"/>
    <w:rsid w:val="00150647"/>
    <w:rsid w:val="00150651"/>
    <w:rsid w:val="001506D4"/>
    <w:rsid w:val="001507E0"/>
    <w:rsid w:val="0015086B"/>
    <w:rsid w:val="00150871"/>
    <w:rsid w:val="001508F6"/>
    <w:rsid w:val="00150B47"/>
    <w:rsid w:val="00150BA9"/>
    <w:rsid w:val="00150BED"/>
    <w:rsid w:val="00150CA4"/>
    <w:rsid w:val="00150CC8"/>
    <w:rsid w:val="00150CE6"/>
    <w:rsid w:val="00150D15"/>
    <w:rsid w:val="00150D69"/>
    <w:rsid w:val="00150DC7"/>
    <w:rsid w:val="00150F01"/>
    <w:rsid w:val="00150F99"/>
    <w:rsid w:val="00151092"/>
    <w:rsid w:val="00151096"/>
    <w:rsid w:val="001511C3"/>
    <w:rsid w:val="00151275"/>
    <w:rsid w:val="00151331"/>
    <w:rsid w:val="00151369"/>
    <w:rsid w:val="0015149C"/>
    <w:rsid w:val="001514D8"/>
    <w:rsid w:val="001515A3"/>
    <w:rsid w:val="001516CB"/>
    <w:rsid w:val="0015173A"/>
    <w:rsid w:val="00151766"/>
    <w:rsid w:val="001517A1"/>
    <w:rsid w:val="0015190F"/>
    <w:rsid w:val="00151937"/>
    <w:rsid w:val="00151942"/>
    <w:rsid w:val="00151946"/>
    <w:rsid w:val="00151B64"/>
    <w:rsid w:val="00151BC8"/>
    <w:rsid w:val="00151C41"/>
    <w:rsid w:val="00151C5C"/>
    <w:rsid w:val="00151C7F"/>
    <w:rsid w:val="00151C80"/>
    <w:rsid w:val="00151CE6"/>
    <w:rsid w:val="00151DE3"/>
    <w:rsid w:val="00151FD3"/>
    <w:rsid w:val="00151FFC"/>
    <w:rsid w:val="00152054"/>
    <w:rsid w:val="0015219A"/>
    <w:rsid w:val="00152216"/>
    <w:rsid w:val="00152234"/>
    <w:rsid w:val="00152279"/>
    <w:rsid w:val="00152288"/>
    <w:rsid w:val="00152358"/>
    <w:rsid w:val="001523CF"/>
    <w:rsid w:val="001523D3"/>
    <w:rsid w:val="0015240D"/>
    <w:rsid w:val="0015247E"/>
    <w:rsid w:val="00152484"/>
    <w:rsid w:val="0015250C"/>
    <w:rsid w:val="00152671"/>
    <w:rsid w:val="001526D0"/>
    <w:rsid w:val="0015271E"/>
    <w:rsid w:val="00152924"/>
    <w:rsid w:val="0015299F"/>
    <w:rsid w:val="001529BC"/>
    <w:rsid w:val="00152A9B"/>
    <w:rsid w:val="00152AF9"/>
    <w:rsid w:val="00152BCE"/>
    <w:rsid w:val="00152C2B"/>
    <w:rsid w:val="00152D1D"/>
    <w:rsid w:val="00152D6F"/>
    <w:rsid w:val="00152DD9"/>
    <w:rsid w:val="00152E5B"/>
    <w:rsid w:val="00152EC6"/>
    <w:rsid w:val="00152FD3"/>
    <w:rsid w:val="00153049"/>
    <w:rsid w:val="00153128"/>
    <w:rsid w:val="001531E5"/>
    <w:rsid w:val="001531FB"/>
    <w:rsid w:val="00153233"/>
    <w:rsid w:val="00153291"/>
    <w:rsid w:val="001532C4"/>
    <w:rsid w:val="00153389"/>
    <w:rsid w:val="0015339C"/>
    <w:rsid w:val="0015339E"/>
    <w:rsid w:val="001533B9"/>
    <w:rsid w:val="001533CF"/>
    <w:rsid w:val="00153422"/>
    <w:rsid w:val="00153426"/>
    <w:rsid w:val="001534AA"/>
    <w:rsid w:val="0015353D"/>
    <w:rsid w:val="0015354F"/>
    <w:rsid w:val="0015358C"/>
    <w:rsid w:val="001535ED"/>
    <w:rsid w:val="001536BE"/>
    <w:rsid w:val="001537BB"/>
    <w:rsid w:val="00153813"/>
    <w:rsid w:val="001538ED"/>
    <w:rsid w:val="001539BA"/>
    <w:rsid w:val="001539D3"/>
    <w:rsid w:val="00153B38"/>
    <w:rsid w:val="00153B5D"/>
    <w:rsid w:val="00153D8E"/>
    <w:rsid w:val="00153DF4"/>
    <w:rsid w:val="00153E74"/>
    <w:rsid w:val="00153E9C"/>
    <w:rsid w:val="00153EDF"/>
    <w:rsid w:val="00153F03"/>
    <w:rsid w:val="00153F2E"/>
    <w:rsid w:val="00153F36"/>
    <w:rsid w:val="00153FD7"/>
    <w:rsid w:val="00154046"/>
    <w:rsid w:val="001540C0"/>
    <w:rsid w:val="001541F4"/>
    <w:rsid w:val="001542A4"/>
    <w:rsid w:val="0015430F"/>
    <w:rsid w:val="0015431F"/>
    <w:rsid w:val="001543AB"/>
    <w:rsid w:val="00154498"/>
    <w:rsid w:val="001545E3"/>
    <w:rsid w:val="001545F0"/>
    <w:rsid w:val="00154634"/>
    <w:rsid w:val="0015466D"/>
    <w:rsid w:val="00154680"/>
    <w:rsid w:val="00154771"/>
    <w:rsid w:val="00154A05"/>
    <w:rsid w:val="00154A1B"/>
    <w:rsid w:val="00154A77"/>
    <w:rsid w:val="00154A8B"/>
    <w:rsid w:val="00154A91"/>
    <w:rsid w:val="00154AE7"/>
    <w:rsid w:val="00154B32"/>
    <w:rsid w:val="00154C1C"/>
    <w:rsid w:val="00154CDE"/>
    <w:rsid w:val="00154D4E"/>
    <w:rsid w:val="00154D90"/>
    <w:rsid w:val="00154E9C"/>
    <w:rsid w:val="00154F5E"/>
    <w:rsid w:val="00154FA3"/>
    <w:rsid w:val="00154FC1"/>
    <w:rsid w:val="00154FD3"/>
    <w:rsid w:val="001550E9"/>
    <w:rsid w:val="001551C4"/>
    <w:rsid w:val="001552C8"/>
    <w:rsid w:val="001552CC"/>
    <w:rsid w:val="0015538A"/>
    <w:rsid w:val="001553FB"/>
    <w:rsid w:val="0015541F"/>
    <w:rsid w:val="00155464"/>
    <w:rsid w:val="001554E1"/>
    <w:rsid w:val="00155522"/>
    <w:rsid w:val="00155532"/>
    <w:rsid w:val="0015554A"/>
    <w:rsid w:val="0015556B"/>
    <w:rsid w:val="00155572"/>
    <w:rsid w:val="0015558B"/>
    <w:rsid w:val="001555E4"/>
    <w:rsid w:val="00155607"/>
    <w:rsid w:val="0015562B"/>
    <w:rsid w:val="00155685"/>
    <w:rsid w:val="00155697"/>
    <w:rsid w:val="0015569C"/>
    <w:rsid w:val="001556DB"/>
    <w:rsid w:val="0015579B"/>
    <w:rsid w:val="0015581D"/>
    <w:rsid w:val="0015584C"/>
    <w:rsid w:val="00155853"/>
    <w:rsid w:val="00155914"/>
    <w:rsid w:val="0015592C"/>
    <w:rsid w:val="00155939"/>
    <w:rsid w:val="0015599C"/>
    <w:rsid w:val="001559CC"/>
    <w:rsid w:val="00155A30"/>
    <w:rsid w:val="00155A91"/>
    <w:rsid w:val="00155A9D"/>
    <w:rsid w:val="00155AA2"/>
    <w:rsid w:val="00155AB2"/>
    <w:rsid w:val="00155AB8"/>
    <w:rsid w:val="00155BA8"/>
    <w:rsid w:val="00155BC2"/>
    <w:rsid w:val="00155C2F"/>
    <w:rsid w:val="00155C9E"/>
    <w:rsid w:val="00155EE7"/>
    <w:rsid w:val="00155F70"/>
    <w:rsid w:val="00155FEF"/>
    <w:rsid w:val="00156000"/>
    <w:rsid w:val="0015608E"/>
    <w:rsid w:val="001560DC"/>
    <w:rsid w:val="001560EB"/>
    <w:rsid w:val="0015613B"/>
    <w:rsid w:val="00156145"/>
    <w:rsid w:val="00156146"/>
    <w:rsid w:val="00156174"/>
    <w:rsid w:val="001562F3"/>
    <w:rsid w:val="00156306"/>
    <w:rsid w:val="00156351"/>
    <w:rsid w:val="0015636D"/>
    <w:rsid w:val="00156532"/>
    <w:rsid w:val="001565F9"/>
    <w:rsid w:val="001566C1"/>
    <w:rsid w:val="001567E2"/>
    <w:rsid w:val="001567ED"/>
    <w:rsid w:val="0015682C"/>
    <w:rsid w:val="0015682F"/>
    <w:rsid w:val="001568B8"/>
    <w:rsid w:val="00156977"/>
    <w:rsid w:val="00156A72"/>
    <w:rsid w:val="00156A77"/>
    <w:rsid w:val="00156AC3"/>
    <w:rsid w:val="00156AE8"/>
    <w:rsid w:val="00156B47"/>
    <w:rsid w:val="00156C7C"/>
    <w:rsid w:val="00156C99"/>
    <w:rsid w:val="00156D07"/>
    <w:rsid w:val="00156D0B"/>
    <w:rsid w:val="00156DBE"/>
    <w:rsid w:val="00156DC2"/>
    <w:rsid w:val="00156F9E"/>
    <w:rsid w:val="00156FA9"/>
    <w:rsid w:val="00156FFE"/>
    <w:rsid w:val="00157065"/>
    <w:rsid w:val="00157069"/>
    <w:rsid w:val="00157130"/>
    <w:rsid w:val="001571A5"/>
    <w:rsid w:val="00157245"/>
    <w:rsid w:val="0015731C"/>
    <w:rsid w:val="00157356"/>
    <w:rsid w:val="001574A8"/>
    <w:rsid w:val="001574EC"/>
    <w:rsid w:val="001575FE"/>
    <w:rsid w:val="0015765D"/>
    <w:rsid w:val="0015771A"/>
    <w:rsid w:val="00157749"/>
    <w:rsid w:val="00157765"/>
    <w:rsid w:val="00157788"/>
    <w:rsid w:val="001577B0"/>
    <w:rsid w:val="00157934"/>
    <w:rsid w:val="001579ED"/>
    <w:rsid w:val="00157AD4"/>
    <w:rsid w:val="00157AEA"/>
    <w:rsid w:val="00157B69"/>
    <w:rsid w:val="00157B6A"/>
    <w:rsid w:val="00157B81"/>
    <w:rsid w:val="00157C06"/>
    <w:rsid w:val="00157C2C"/>
    <w:rsid w:val="00157CB2"/>
    <w:rsid w:val="00157DA2"/>
    <w:rsid w:val="00157DC5"/>
    <w:rsid w:val="00157E03"/>
    <w:rsid w:val="00157E81"/>
    <w:rsid w:val="00157F16"/>
    <w:rsid w:val="00157F1E"/>
    <w:rsid w:val="00157F68"/>
    <w:rsid w:val="00157F8F"/>
    <w:rsid w:val="00157FC4"/>
    <w:rsid w:val="00160069"/>
    <w:rsid w:val="001600E9"/>
    <w:rsid w:val="00160198"/>
    <w:rsid w:val="001601F0"/>
    <w:rsid w:val="00160233"/>
    <w:rsid w:val="00160334"/>
    <w:rsid w:val="00160368"/>
    <w:rsid w:val="001603A0"/>
    <w:rsid w:val="0016040A"/>
    <w:rsid w:val="0016044B"/>
    <w:rsid w:val="001605BC"/>
    <w:rsid w:val="00160739"/>
    <w:rsid w:val="001607C9"/>
    <w:rsid w:val="001607D4"/>
    <w:rsid w:val="001607FD"/>
    <w:rsid w:val="00160846"/>
    <w:rsid w:val="00160928"/>
    <w:rsid w:val="0016094B"/>
    <w:rsid w:val="001609A3"/>
    <w:rsid w:val="00160B50"/>
    <w:rsid w:val="00160B52"/>
    <w:rsid w:val="00160BF9"/>
    <w:rsid w:val="00160C50"/>
    <w:rsid w:val="00160CD3"/>
    <w:rsid w:val="00160CD6"/>
    <w:rsid w:val="00160D16"/>
    <w:rsid w:val="00160FE3"/>
    <w:rsid w:val="00161009"/>
    <w:rsid w:val="0016114A"/>
    <w:rsid w:val="00161174"/>
    <w:rsid w:val="00161219"/>
    <w:rsid w:val="00161230"/>
    <w:rsid w:val="0016125F"/>
    <w:rsid w:val="001612AF"/>
    <w:rsid w:val="001612D1"/>
    <w:rsid w:val="001613AD"/>
    <w:rsid w:val="00161442"/>
    <w:rsid w:val="0016144C"/>
    <w:rsid w:val="001614E3"/>
    <w:rsid w:val="0016158E"/>
    <w:rsid w:val="00161618"/>
    <w:rsid w:val="001617A8"/>
    <w:rsid w:val="001617F0"/>
    <w:rsid w:val="00161918"/>
    <w:rsid w:val="0016191C"/>
    <w:rsid w:val="00161BC7"/>
    <w:rsid w:val="00161BCA"/>
    <w:rsid w:val="00161C3C"/>
    <w:rsid w:val="00161CBE"/>
    <w:rsid w:val="00161D59"/>
    <w:rsid w:val="00161DC5"/>
    <w:rsid w:val="00161FC8"/>
    <w:rsid w:val="00161FE6"/>
    <w:rsid w:val="001620A5"/>
    <w:rsid w:val="001620CB"/>
    <w:rsid w:val="00162132"/>
    <w:rsid w:val="00162160"/>
    <w:rsid w:val="00162190"/>
    <w:rsid w:val="00162243"/>
    <w:rsid w:val="0016231B"/>
    <w:rsid w:val="0016235C"/>
    <w:rsid w:val="0016238A"/>
    <w:rsid w:val="0016241A"/>
    <w:rsid w:val="0016243F"/>
    <w:rsid w:val="00162497"/>
    <w:rsid w:val="0016249E"/>
    <w:rsid w:val="00162556"/>
    <w:rsid w:val="001625BD"/>
    <w:rsid w:val="001625D7"/>
    <w:rsid w:val="0016264C"/>
    <w:rsid w:val="00162668"/>
    <w:rsid w:val="0016266A"/>
    <w:rsid w:val="001626E6"/>
    <w:rsid w:val="0016282D"/>
    <w:rsid w:val="00162834"/>
    <w:rsid w:val="00162916"/>
    <w:rsid w:val="001629CC"/>
    <w:rsid w:val="00162A46"/>
    <w:rsid w:val="00162B98"/>
    <w:rsid w:val="00162B9C"/>
    <w:rsid w:val="00162C98"/>
    <w:rsid w:val="00162CFA"/>
    <w:rsid w:val="00162D0B"/>
    <w:rsid w:val="00162D2D"/>
    <w:rsid w:val="00162D7B"/>
    <w:rsid w:val="00162F1F"/>
    <w:rsid w:val="0016306F"/>
    <w:rsid w:val="00163093"/>
    <w:rsid w:val="001630E1"/>
    <w:rsid w:val="00163104"/>
    <w:rsid w:val="0016312E"/>
    <w:rsid w:val="001631D2"/>
    <w:rsid w:val="001631EB"/>
    <w:rsid w:val="00163232"/>
    <w:rsid w:val="001632B7"/>
    <w:rsid w:val="0016331F"/>
    <w:rsid w:val="00163334"/>
    <w:rsid w:val="001633AD"/>
    <w:rsid w:val="001633CD"/>
    <w:rsid w:val="001633E3"/>
    <w:rsid w:val="00163469"/>
    <w:rsid w:val="0016347B"/>
    <w:rsid w:val="00163497"/>
    <w:rsid w:val="00163559"/>
    <w:rsid w:val="001635F7"/>
    <w:rsid w:val="00163630"/>
    <w:rsid w:val="001636AA"/>
    <w:rsid w:val="001637CB"/>
    <w:rsid w:val="001638D6"/>
    <w:rsid w:val="001638DF"/>
    <w:rsid w:val="001639C4"/>
    <w:rsid w:val="001639CA"/>
    <w:rsid w:val="001639E9"/>
    <w:rsid w:val="00163A0F"/>
    <w:rsid w:val="00163B78"/>
    <w:rsid w:val="00163C32"/>
    <w:rsid w:val="00163D1A"/>
    <w:rsid w:val="00163D71"/>
    <w:rsid w:val="00163F40"/>
    <w:rsid w:val="00163FF8"/>
    <w:rsid w:val="00164098"/>
    <w:rsid w:val="001640D2"/>
    <w:rsid w:val="00164135"/>
    <w:rsid w:val="0016413A"/>
    <w:rsid w:val="00164251"/>
    <w:rsid w:val="00164300"/>
    <w:rsid w:val="00164321"/>
    <w:rsid w:val="0016435E"/>
    <w:rsid w:val="0016449F"/>
    <w:rsid w:val="001644BC"/>
    <w:rsid w:val="00164522"/>
    <w:rsid w:val="0016455C"/>
    <w:rsid w:val="001645B9"/>
    <w:rsid w:val="001645CE"/>
    <w:rsid w:val="00164638"/>
    <w:rsid w:val="0016464D"/>
    <w:rsid w:val="0016467D"/>
    <w:rsid w:val="00164694"/>
    <w:rsid w:val="001646B7"/>
    <w:rsid w:val="0016481B"/>
    <w:rsid w:val="0016487F"/>
    <w:rsid w:val="001649D0"/>
    <w:rsid w:val="00164B55"/>
    <w:rsid w:val="00164BDA"/>
    <w:rsid w:val="00164C21"/>
    <w:rsid w:val="00164C4B"/>
    <w:rsid w:val="00164CFF"/>
    <w:rsid w:val="00164DC0"/>
    <w:rsid w:val="00164E18"/>
    <w:rsid w:val="00164E5C"/>
    <w:rsid w:val="00164E73"/>
    <w:rsid w:val="00164E7F"/>
    <w:rsid w:val="00164EDA"/>
    <w:rsid w:val="00164F77"/>
    <w:rsid w:val="00164FB9"/>
    <w:rsid w:val="00165025"/>
    <w:rsid w:val="001650CB"/>
    <w:rsid w:val="00165163"/>
    <w:rsid w:val="001651BD"/>
    <w:rsid w:val="00165227"/>
    <w:rsid w:val="001652AF"/>
    <w:rsid w:val="001652D7"/>
    <w:rsid w:val="0016543D"/>
    <w:rsid w:val="0016552B"/>
    <w:rsid w:val="00165570"/>
    <w:rsid w:val="0016557A"/>
    <w:rsid w:val="0016558B"/>
    <w:rsid w:val="001655D2"/>
    <w:rsid w:val="0016563C"/>
    <w:rsid w:val="001656BE"/>
    <w:rsid w:val="00165732"/>
    <w:rsid w:val="00165763"/>
    <w:rsid w:val="00165842"/>
    <w:rsid w:val="001658CD"/>
    <w:rsid w:val="00165A01"/>
    <w:rsid w:val="00165B22"/>
    <w:rsid w:val="00165BE9"/>
    <w:rsid w:val="00165BED"/>
    <w:rsid w:val="00165C3A"/>
    <w:rsid w:val="00165D1B"/>
    <w:rsid w:val="00165DA1"/>
    <w:rsid w:val="00165E59"/>
    <w:rsid w:val="00165E92"/>
    <w:rsid w:val="00165F8F"/>
    <w:rsid w:val="00165FF3"/>
    <w:rsid w:val="00166034"/>
    <w:rsid w:val="0016607A"/>
    <w:rsid w:val="0016613F"/>
    <w:rsid w:val="00166147"/>
    <w:rsid w:val="001662AD"/>
    <w:rsid w:val="00166338"/>
    <w:rsid w:val="0016635F"/>
    <w:rsid w:val="001663AF"/>
    <w:rsid w:val="001663E5"/>
    <w:rsid w:val="001663F5"/>
    <w:rsid w:val="00166522"/>
    <w:rsid w:val="00166524"/>
    <w:rsid w:val="00166625"/>
    <w:rsid w:val="001666B0"/>
    <w:rsid w:val="001668DB"/>
    <w:rsid w:val="001668F3"/>
    <w:rsid w:val="0016697C"/>
    <w:rsid w:val="00166987"/>
    <w:rsid w:val="001669E1"/>
    <w:rsid w:val="00166C1E"/>
    <w:rsid w:val="00166CE1"/>
    <w:rsid w:val="00166D60"/>
    <w:rsid w:val="00166D9E"/>
    <w:rsid w:val="00166DB4"/>
    <w:rsid w:val="00166DC1"/>
    <w:rsid w:val="00166E15"/>
    <w:rsid w:val="00166E71"/>
    <w:rsid w:val="00166F5C"/>
    <w:rsid w:val="0016703C"/>
    <w:rsid w:val="00167048"/>
    <w:rsid w:val="0016704E"/>
    <w:rsid w:val="0016705D"/>
    <w:rsid w:val="00167063"/>
    <w:rsid w:val="00167248"/>
    <w:rsid w:val="00167252"/>
    <w:rsid w:val="001672C3"/>
    <w:rsid w:val="001672E5"/>
    <w:rsid w:val="001672FB"/>
    <w:rsid w:val="0016738D"/>
    <w:rsid w:val="001673B4"/>
    <w:rsid w:val="001673C3"/>
    <w:rsid w:val="001673EE"/>
    <w:rsid w:val="00167435"/>
    <w:rsid w:val="00167464"/>
    <w:rsid w:val="00167592"/>
    <w:rsid w:val="001676CA"/>
    <w:rsid w:val="0016770A"/>
    <w:rsid w:val="00167735"/>
    <w:rsid w:val="0016774B"/>
    <w:rsid w:val="0016790B"/>
    <w:rsid w:val="001679C8"/>
    <w:rsid w:val="00167A25"/>
    <w:rsid w:val="00167A5A"/>
    <w:rsid w:val="00167B1B"/>
    <w:rsid w:val="00167B20"/>
    <w:rsid w:val="00167B4B"/>
    <w:rsid w:val="00167C22"/>
    <w:rsid w:val="00167D50"/>
    <w:rsid w:val="00167DF3"/>
    <w:rsid w:val="00167EE1"/>
    <w:rsid w:val="00167F0E"/>
    <w:rsid w:val="00167F3F"/>
    <w:rsid w:val="00170024"/>
    <w:rsid w:val="001702AD"/>
    <w:rsid w:val="001702EF"/>
    <w:rsid w:val="0017033A"/>
    <w:rsid w:val="00170384"/>
    <w:rsid w:val="0017042E"/>
    <w:rsid w:val="00170441"/>
    <w:rsid w:val="00170674"/>
    <w:rsid w:val="001706AC"/>
    <w:rsid w:val="0017074A"/>
    <w:rsid w:val="001707D4"/>
    <w:rsid w:val="0017082D"/>
    <w:rsid w:val="001708AB"/>
    <w:rsid w:val="00170934"/>
    <w:rsid w:val="001709F9"/>
    <w:rsid w:val="00170BB0"/>
    <w:rsid w:val="00170BC3"/>
    <w:rsid w:val="00170BC6"/>
    <w:rsid w:val="00170C41"/>
    <w:rsid w:val="00170C58"/>
    <w:rsid w:val="00170D81"/>
    <w:rsid w:val="00170DA1"/>
    <w:rsid w:val="00170DDB"/>
    <w:rsid w:val="00170DE3"/>
    <w:rsid w:val="00170E6C"/>
    <w:rsid w:val="00170EF4"/>
    <w:rsid w:val="00170F0B"/>
    <w:rsid w:val="00170F67"/>
    <w:rsid w:val="00170FA6"/>
    <w:rsid w:val="0017103C"/>
    <w:rsid w:val="001710E2"/>
    <w:rsid w:val="00171142"/>
    <w:rsid w:val="001711DD"/>
    <w:rsid w:val="001712BC"/>
    <w:rsid w:val="001712E0"/>
    <w:rsid w:val="0017134D"/>
    <w:rsid w:val="0017140E"/>
    <w:rsid w:val="001714EC"/>
    <w:rsid w:val="0017150B"/>
    <w:rsid w:val="00171525"/>
    <w:rsid w:val="00171556"/>
    <w:rsid w:val="0017157C"/>
    <w:rsid w:val="001715A5"/>
    <w:rsid w:val="0017168C"/>
    <w:rsid w:val="0017169A"/>
    <w:rsid w:val="00171811"/>
    <w:rsid w:val="00171920"/>
    <w:rsid w:val="00171945"/>
    <w:rsid w:val="00171A1E"/>
    <w:rsid w:val="00171A25"/>
    <w:rsid w:val="00171A8B"/>
    <w:rsid w:val="00171AEA"/>
    <w:rsid w:val="00171BA4"/>
    <w:rsid w:val="00171BEE"/>
    <w:rsid w:val="00171C6C"/>
    <w:rsid w:val="00171C81"/>
    <w:rsid w:val="00171CB4"/>
    <w:rsid w:val="00171D9D"/>
    <w:rsid w:val="00171DE5"/>
    <w:rsid w:val="00171E7D"/>
    <w:rsid w:val="00171EC2"/>
    <w:rsid w:val="00171EF3"/>
    <w:rsid w:val="00171FC8"/>
    <w:rsid w:val="00171FF4"/>
    <w:rsid w:val="0017205F"/>
    <w:rsid w:val="001720B3"/>
    <w:rsid w:val="001720C0"/>
    <w:rsid w:val="001720E3"/>
    <w:rsid w:val="001722AA"/>
    <w:rsid w:val="001722CF"/>
    <w:rsid w:val="00172331"/>
    <w:rsid w:val="00172423"/>
    <w:rsid w:val="0017246F"/>
    <w:rsid w:val="001724D7"/>
    <w:rsid w:val="0017255E"/>
    <w:rsid w:val="0017259A"/>
    <w:rsid w:val="00172650"/>
    <w:rsid w:val="001727C3"/>
    <w:rsid w:val="001727F4"/>
    <w:rsid w:val="00172835"/>
    <w:rsid w:val="00172864"/>
    <w:rsid w:val="001728D4"/>
    <w:rsid w:val="00172919"/>
    <w:rsid w:val="001729B6"/>
    <w:rsid w:val="00172AA6"/>
    <w:rsid w:val="00172ADA"/>
    <w:rsid w:val="00172B52"/>
    <w:rsid w:val="00172C59"/>
    <w:rsid w:val="00172C6D"/>
    <w:rsid w:val="00172C8B"/>
    <w:rsid w:val="00172CFE"/>
    <w:rsid w:val="00172D46"/>
    <w:rsid w:val="00172E79"/>
    <w:rsid w:val="00172F63"/>
    <w:rsid w:val="0017300E"/>
    <w:rsid w:val="00173134"/>
    <w:rsid w:val="0017316A"/>
    <w:rsid w:val="00173188"/>
    <w:rsid w:val="001732D9"/>
    <w:rsid w:val="00173357"/>
    <w:rsid w:val="001734CF"/>
    <w:rsid w:val="001735DD"/>
    <w:rsid w:val="001736C9"/>
    <w:rsid w:val="001736E6"/>
    <w:rsid w:val="00173744"/>
    <w:rsid w:val="001737C7"/>
    <w:rsid w:val="00173821"/>
    <w:rsid w:val="001738B9"/>
    <w:rsid w:val="001739A3"/>
    <w:rsid w:val="00173A53"/>
    <w:rsid w:val="00173A58"/>
    <w:rsid w:val="00173A7B"/>
    <w:rsid w:val="00173AD7"/>
    <w:rsid w:val="00173AF1"/>
    <w:rsid w:val="00173B05"/>
    <w:rsid w:val="00173BA2"/>
    <w:rsid w:val="00173BE6"/>
    <w:rsid w:val="00173C15"/>
    <w:rsid w:val="00173C40"/>
    <w:rsid w:val="00173DD3"/>
    <w:rsid w:val="00173DFB"/>
    <w:rsid w:val="00173E16"/>
    <w:rsid w:val="00173E5F"/>
    <w:rsid w:val="00173E67"/>
    <w:rsid w:val="00173E72"/>
    <w:rsid w:val="00173E95"/>
    <w:rsid w:val="00173F3F"/>
    <w:rsid w:val="00173F9A"/>
    <w:rsid w:val="00173F9B"/>
    <w:rsid w:val="00174170"/>
    <w:rsid w:val="001741A1"/>
    <w:rsid w:val="00174263"/>
    <w:rsid w:val="00174272"/>
    <w:rsid w:val="0017428A"/>
    <w:rsid w:val="00174300"/>
    <w:rsid w:val="00174439"/>
    <w:rsid w:val="00174440"/>
    <w:rsid w:val="001744EA"/>
    <w:rsid w:val="0017451B"/>
    <w:rsid w:val="0017460F"/>
    <w:rsid w:val="001746F1"/>
    <w:rsid w:val="001747B8"/>
    <w:rsid w:val="001747FD"/>
    <w:rsid w:val="00174911"/>
    <w:rsid w:val="00174A1F"/>
    <w:rsid w:val="00174A4B"/>
    <w:rsid w:val="00174AC1"/>
    <w:rsid w:val="00174B38"/>
    <w:rsid w:val="00174B40"/>
    <w:rsid w:val="00174B88"/>
    <w:rsid w:val="00174BBC"/>
    <w:rsid w:val="00174CF1"/>
    <w:rsid w:val="00174CF3"/>
    <w:rsid w:val="00174D4A"/>
    <w:rsid w:val="00174D7C"/>
    <w:rsid w:val="00174E04"/>
    <w:rsid w:val="00174EBD"/>
    <w:rsid w:val="00174F1E"/>
    <w:rsid w:val="00174F23"/>
    <w:rsid w:val="00175034"/>
    <w:rsid w:val="001750C6"/>
    <w:rsid w:val="0017516C"/>
    <w:rsid w:val="00175359"/>
    <w:rsid w:val="0017542B"/>
    <w:rsid w:val="00175469"/>
    <w:rsid w:val="00175535"/>
    <w:rsid w:val="00175588"/>
    <w:rsid w:val="001755A3"/>
    <w:rsid w:val="00175783"/>
    <w:rsid w:val="0017579D"/>
    <w:rsid w:val="0017582F"/>
    <w:rsid w:val="001759FE"/>
    <w:rsid w:val="00175A18"/>
    <w:rsid w:val="00175AA6"/>
    <w:rsid w:val="00175ABC"/>
    <w:rsid w:val="00175B3E"/>
    <w:rsid w:val="00175C5A"/>
    <w:rsid w:val="00175D1B"/>
    <w:rsid w:val="00175DB8"/>
    <w:rsid w:val="00175E8B"/>
    <w:rsid w:val="00175F3D"/>
    <w:rsid w:val="001760B5"/>
    <w:rsid w:val="00176160"/>
    <w:rsid w:val="00176165"/>
    <w:rsid w:val="001761A0"/>
    <w:rsid w:val="001761D9"/>
    <w:rsid w:val="00176200"/>
    <w:rsid w:val="00176339"/>
    <w:rsid w:val="00176381"/>
    <w:rsid w:val="00176390"/>
    <w:rsid w:val="0017643F"/>
    <w:rsid w:val="0017653C"/>
    <w:rsid w:val="00176549"/>
    <w:rsid w:val="001765C3"/>
    <w:rsid w:val="0017665E"/>
    <w:rsid w:val="0017667C"/>
    <w:rsid w:val="0017668A"/>
    <w:rsid w:val="001766C2"/>
    <w:rsid w:val="00176736"/>
    <w:rsid w:val="0017677F"/>
    <w:rsid w:val="00176907"/>
    <w:rsid w:val="00176A0C"/>
    <w:rsid w:val="00176A55"/>
    <w:rsid w:val="00176B0B"/>
    <w:rsid w:val="00176B20"/>
    <w:rsid w:val="00176B2E"/>
    <w:rsid w:val="00176BE9"/>
    <w:rsid w:val="00176C1A"/>
    <w:rsid w:val="00176C32"/>
    <w:rsid w:val="00176CE3"/>
    <w:rsid w:val="00176CFA"/>
    <w:rsid w:val="00176D49"/>
    <w:rsid w:val="00176E25"/>
    <w:rsid w:val="00176E85"/>
    <w:rsid w:val="00176E87"/>
    <w:rsid w:val="001770BB"/>
    <w:rsid w:val="0017720B"/>
    <w:rsid w:val="00177233"/>
    <w:rsid w:val="00177237"/>
    <w:rsid w:val="00177266"/>
    <w:rsid w:val="00177286"/>
    <w:rsid w:val="00177328"/>
    <w:rsid w:val="0017738C"/>
    <w:rsid w:val="00177396"/>
    <w:rsid w:val="001774B3"/>
    <w:rsid w:val="001774C0"/>
    <w:rsid w:val="00177512"/>
    <w:rsid w:val="00177610"/>
    <w:rsid w:val="001776A0"/>
    <w:rsid w:val="001776B1"/>
    <w:rsid w:val="001776FA"/>
    <w:rsid w:val="0017779A"/>
    <w:rsid w:val="001777F1"/>
    <w:rsid w:val="001778BE"/>
    <w:rsid w:val="001779E5"/>
    <w:rsid w:val="00177A1D"/>
    <w:rsid w:val="00177BDA"/>
    <w:rsid w:val="00177C53"/>
    <w:rsid w:val="00177DE4"/>
    <w:rsid w:val="00177DFC"/>
    <w:rsid w:val="00177EA1"/>
    <w:rsid w:val="00177F8E"/>
    <w:rsid w:val="00177F90"/>
    <w:rsid w:val="00177F99"/>
    <w:rsid w:val="00180013"/>
    <w:rsid w:val="00180030"/>
    <w:rsid w:val="0018003C"/>
    <w:rsid w:val="00180058"/>
    <w:rsid w:val="001800CB"/>
    <w:rsid w:val="00180135"/>
    <w:rsid w:val="00180176"/>
    <w:rsid w:val="00180205"/>
    <w:rsid w:val="00180296"/>
    <w:rsid w:val="0018043A"/>
    <w:rsid w:val="001804D9"/>
    <w:rsid w:val="0018054F"/>
    <w:rsid w:val="00180675"/>
    <w:rsid w:val="00180698"/>
    <w:rsid w:val="001806EE"/>
    <w:rsid w:val="001807BD"/>
    <w:rsid w:val="001808E4"/>
    <w:rsid w:val="0018098F"/>
    <w:rsid w:val="00180990"/>
    <w:rsid w:val="00180A3F"/>
    <w:rsid w:val="00180C16"/>
    <w:rsid w:val="00180C81"/>
    <w:rsid w:val="00180CD0"/>
    <w:rsid w:val="00180D48"/>
    <w:rsid w:val="00180D6F"/>
    <w:rsid w:val="00180D8B"/>
    <w:rsid w:val="00180F13"/>
    <w:rsid w:val="00181033"/>
    <w:rsid w:val="0018104E"/>
    <w:rsid w:val="00181174"/>
    <w:rsid w:val="00181188"/>
    <w:rsid w:val="0018119A"/>
    <w:rsid w:val="001812A8"/>
    <w:rsid w:val="00181328"/>
    <w:rsid w:val="0018132F"/>
    <w:rsid w:val="00181331"/>
    <w:rsid w:val="00181364"/>
    <w:rsid w:val="00181383"/>
    <w:rsid w:val="00181491"/>
    <w:rsid w:val="00181500"/>
    <w:rsid w:val="00181699"/>
    <w:rsid w:val="001816BD"/>
    <w:rsid w:val="00181701"/>
    <w:rsid w:val="001817F9"/>
    <w:rsid w:val="00181850"/>
    <w:rsid w:val="0018191D"/>
    <w:rsid w:val="00181AC2"/>
    <w:rsid w:val="00181AFA"/>
    <w:rsid w:val="00181B74"/>
    <w:rsid w:val="00181B8D"/>
    <w:rsid w:val="00181D76"/>
    <w:rsid w:val="00181D7D"/>
    <w:rsid w:val="00181E4B"/>
    <w:rsid w:val="00181E50"/>
    <w:rsid w:val="00181E98"/>
    <w:rsid w:val="00181F08"/>
    <w:rsid w:val="00181F71"/>
    <w:rsid w:val="0018214D"/>
    <w:rsid w:val="00182249"/>
    <w:rsid w:val="001822E3"/>
    <w:rsid w:val="001823C0"/>
    <w:rsid w:val="0018240F"/>
    <w:rsid w:val="00182416"/>
    <w:rsid w:val="00182512"/>
    <w:rsid w:val="00182571"/>
    <w:rsid w:val="00182574"/>
    <w:rsid w:val="00182581"/>
    <w:rsid w:val="001825F4"/>
    <w:rsid w:val="00182610"/>
    <w:rsid w:val="0018265B"/>
    <w:rsid w:val="001826FD"/>
    <w:rsid w:val="001827B7"/>
    <w:rsid w:val="001827D2"/>
    <w:rsid w:val="00182837"/>
    <w:rsid w:val="001828BB"/>
    <w:rsid w:val="001828E5"/>
    <w:rsid w:val="00182943"/>
    <w:rsid w:val="00182989"/>
    <w:rsid w:val="00182A36"/>
    <w:rsid w:val="00182A79"/>
    <w:rsid w:val="00182A7C"/>
    <w:rsid w:val="00182A86"/>
    <w:rsid w:val="00182B60"/>
    <w:rsid w:val="00182B91"/>
    <w:rsid w:val="00182C06"/>
    <w:rsid w:val="00182CB5"/>
    <w:rsid w:val="00182CBD"/>
    <w:rsid w:val="00182CD1"/>
    <w:rsid w:val="00182D7F"/>
    <w:rsid w:val="00182DA8"/>
    <w:rsid w:val="00182DF0"/>
    <w:rsid w:val="00182E08"/>
    <w:rsid w:val="00182EB0"/>
    <w:rsid w:val="00182F2D"/>
    <w:rsid w:val="00182F46"/>
    <w:rsid w:val="00182F6E"/>
    <w:rsid w:val="00182FCF"/>
    <w:rsid w:val="0018316B"/>
    <w:rsid w:val="0018319C"/>
    <w:rsid w:val="001831BA"/>
    <w:rsid w:val="001832F5"/>
    <w:rsid w:val="001833A1"/>
    <w:rsid w:val="001833D8"/>
    <w:rsid w:val="00183488"/>
    <w:rsid w:val="001834DE"/>
    <w:rsid w:val="001835B9"/>
    <w:rsid w:val="00183616"/>
    <w:rsid w:val="001837F0"/>
    <w:rsid w:val="0018385F"/>
    <w:rsid w:val="00183959"/>
    <w:rsid w:val="00183998"/>
    <w:rsid w:val="001839C2"/>
    <w:rsid w:val="001839C7"/>
    <w:rsid w:val="001839CA"/>
    <w:rsid w:val="001839D9"/>
    <w:rsid w:val="00183A78"/>
    <w:rsid w:val="00183ABF"/>
    <w:rsid w:val="00183B32"/>
    <w:rsid w:val="00183B3A"/>
    <w:rsid w:val="00183B61"/>
    <w:rsid w:val="00183B73"/>
    <w:rsid w:val="00183BB9"/>
    <w:rsid w:val="00183BC7"/>
    <w:rsid w:val="00183BEE"/>
    <w:rsid w:val="00183D0E"/>
    <w:rsid w:val="00183D30"/>
    <w:rsid w:val="00183D87"/>
    <w:rsid w:val="00183D9C"/>
    <w:rsid w:val="00183DB3"/>
    <w:rsid w:val="00183EB9"/>
    <w:rsid w:val="00183EE1"/>
    <w:rsid w:val="00183EF2"/>
    <w:rsid w:val="00184043"/>
    <w:rsid w:val="00184153"/>
    <w:rsid w:val="001843B6"/>
    <w:rsid w:val="00184507"/>
    <w:rsid w:val="00184591"/>
    <w:rsid w:val="0018463A"/>
    <w:rsid w:val="00184671"/>
    <w:rsid w:val="001846F4"/>
    <w:rsid w:val="00184707"/>
    <w:rsid w:val="001847C9"/>
    <w:rsid w:val="00184873"/>
    <w:rsid w:val="00184889"/>
    <w:rsid w:val="001848B8"/>
    <w:rsid w:val="00184918"/>
    <w:rsid w:val="00184933"/>
    <w:rsid w:val="00184949"/>
    <w:rsid w:val="0018495E"/>
    <w:rsid w:val="001849A0"/>
    <w:rsid w:val="00184A29"/>
    <w:rsid w:val="00184A71"/>
    <w:rsid w:val="00184B27"/>
    <w:rsid w:val="00184C68"/>
    <w:rsid w:val="00184C69"/>
    <w:rsid w:val="00184CB8"/>
    <w:rsid w:val="00184CC9"/>
    <w:rsid w:val="00184D28"/>
    <w:rsid w:val="00184DB9"/>
    <w:rsid w:val="00184E1B"/>
    <w:rsid w:val="00184FA7"/>
    <w:rsid w:val="00184FCA"/>
    <w:rsid w:val="001850EC"/>
    <w:rsid w:val="001851A5"/>
    <w:rsid w:val="001851F5"/>
    <w:rsid w:val="00185260"/>
    <w:rsid w:val="00185288"/>
    <w:rsid w:val="0018528B"/>
    <w:rsid w:val="001852CB"/>
    <w:rsid w:val="001852E0"/>
    <w:rsid w:val="00185374"/>
    <w:rsid w:val="001853AC"/>
    <w:rsid w:val="00185414"/>
    <w:rsid w:val="0018541D"/>
    <w:rsid w:val="0018551D"/>
    <w:rsid w:val="00185571"/>
    <w:rsid w:val="0018558D"/>
    <w:rsid w:val="001855D8"/>
    <w:rsid w:val="0018565E"/>
    <w:rsid w:val="00185666"/>
    <w:rsid w:val="001856C5"/>
    <w:rsid w:val="001856CB"/>
    <w:rsid w:val="0018586D"/>
    <w:rsid w:val="001858AB"/>
    <w:rsid w:val="00185953"/>
    <w:rsid w:val="001859E9"/>
    <w:rsid w:val="001859FD"/>
    <w:rsid w:val="00185A1D"/>
    <w:rsid w:val="00185A1E"/>
    <w:rsid w:val="00185A91"/>
    <w:rsid w:val="00185A98"/>
    <w:rsid w:val="00185AAC"/>
    <w:rsid w:val="00185C9A"/>
    <w:rsid w:val="00185CCC"/>
    <w:rsid w:val="00185CF6"/>
    <w:rsid w:val="00185D3D"/>
    <w:rsid w:val="00185DF2"/>
    <w:rsid w:val="00185F7C"/>
    <w:rsid w:val="00185FBB"/>
    <w:rsid w:val="00185FD0"/>
    <w:rsid w:val="0018615C"/>
    <w:rsid w:val="001861D9"/>
    <w:rsid w:val="001862E6"/>
    <w:rsid w:val="0018638A"/>
    <w:rsid w:val="001863B5"/>
    <w:rsid w:val="00186512"/>
    <w:rsid w:val="0018662D"/>
    <w:rsid w:val="00186767"/>
    <w:rsid w:val="001867B2"/>
    <w:rsid w:val="001867E0"/>
    <w:rsid w:val="00186829"/>
    <w:rsid w:val="0018689C"/>
    <w:rsid w:val="0018696B"/>
    <w:rsid w:val="001869A7"/>
    <w:rsid w:val="001869F0"/>
    <w:rsid w:val="00186AEB"/>
    <w:rsid w:val="00186B70"/>
    <w:rsid w:val="00186BF3"/>
    <w:rsid w:val="00186C98"/>
    <w:rsid w:val="00186D6E"/>
    <w:rsid w:val="00186D77"/>
    <w:rsid w:val="00186DAE"/>
    <w:rsid w:val="00186E53"/>
    <w:rsid w:val="00186E5C"/>
    <w:rsid w:val="00186ECC"/>
    <w:rsid w:val="00186EDD"/>
    <w:rsid w:val="00186EF6"/>
    <w:rsid w:val="00186F25"/>
    <w:rsid w:val="00186FA2"/>
    <w:rsid w:val="00187177"/>
    <w:rsid w:val="00187188"/>
    <w:rsid w:val="001871B9"/>
    <w:rsid w:val="0018733F"/>
    <w:rsid w:val="00187374"/>
    <w:rsid w:val="001873C3"/>
    <w:rsid w:val="0018741F"/>
    <w:rsid w:val="00187689"/>
    <w:rsid w:val="001876CB"/>
    <w:rsid w:val="0018779A"/>
    <w:rsid w:val="00187866"/>
    <w:rsid w:val="00187889"/>
    <w:rsid w:val="0018796A"/>
    <w:rsid w:val="001879F7"/>
    <w:rsid w:val="00187A1D"/>
    <w:rsid w:val="00187A2E"/>
    <w:rsid w:val="00187A36"/>
    <w:rsid w:val="00187A83"/>
    <w:rsid w:val="00187A8C"/>
    <w:rsid w:val="00187B02"/>
    <w:rsid w:val="00187B75"/>
    <w:rsid w:val="00187C45"/>
    <w:rsid w:val="00187C85"/>
    <w:rsid w:val="00187D02"/>
    <w:rsid w:val="00187D15"/>
    <w:rsid w:val="00187E11"/>
    <w:rsid w:val="00187FA9"/>
    <w:rsid w:val="00187FAB"/>
    <w:rsid w:val="00187FBF"/>
    <w:rsid w:val="00187FE5"/>
    <w:rsid w:val="00190087"/>
    <w:rsid w:val="00190165"/>
    <w:rsid w:val="001901BB"/>
    <w:rsid w:val="00190295"/>
    <w:rsid w:val="001902BA"/>
    <w:rsid w:val="001902C1"/>
    <w:rsid w:val="0019030B"/>
    <w:rsid w:val="00190491"/>
    <w:rsid w:val="001905AD"/>
    <w:rsid w:val="0019061F"/>
    <w:rsid w:val="00190662"/>
    <w:rsid w:val="00190883"/>
    <w:rsid w:val="001908A8"/>
    <w:rsid w:val="0019090E"/>
    <w:rsid w:val="0019098C"/>
    <w:rsid w:val="00190ACA"/>
    <w:rsid w:val="00190B8F"/>
    <w:rsid w:val="00190C3E"/>
    <w:rsid w:val="00190C65"/>
    <w:rsid w:val="00190E45"/>
    <w:rsid w:val="00190E64"/>
    <w:rsid w:val="00190EFA"/>
    <w:rsid w:val="00190F0D"/>
    <w:rsid w:val="00190F1C"/>
    <w:rsid w:val="0019115B"/>
    <w:rsid w:val="00191193"/>
    <w:rsid w:val="001911EA"/>
    <w:rsid w:val="00191251"/>
    <w:rsid w:val="00191289"/>
    <w:rsid w:val="001912D2"/>
    <w:rsid w:val="00191369"/>
    <w:rsid w:val="00191393"/>
    <w:rsid w:val="00191434"/>
    <w:rsid w:val="0019156E"/>
    <w:rsid w:val="00191597"/>
    <w:rsid w:val="00191615"/>
    <w:rsid w:val="00191682"/>
    <w:rsid w:val="001917F5"/>
    <w:rsid w:val="00191861"/>
    <w:rsid w:val="00191969"/>
    <w:rsid w:val="00191A10"/>
    <w:rsid w:val="00191A5B"/>
    <w:rsid w:val="00191A8C"/>
    <w:rsid w:val="00191A8E"/>
    <w:rsid w:val="00191A98"/>
    <w:rsid w:val="00191C22"/>
    <w:rsid w:val="00191C98"/>
    <w:rsid w:val="00191CC1"/>
    <w:rsid w:val="00191D47"/>
    <w:rsid w:val="00191D6D"/>
    <w:rsid w:val="00191DC5"/>
    <w:rsid w:val="00191E3E"/>
    <w:rsid w:val="00191E8F"/>
    <w:rsid w:val="00191E96"/>
    <w:rsid w:val="00191F13"/>
    <w:rsid w:val="00191FC0"/>
    <w:rsid w:val="00192010"/>
    <w:rsid w:val="00192099"/>
    <w:rsid w:val="00192160"/>
    <w:rsid w:val="001921C8"/>
    <w:rsid w:val="00192205"/>
    <w:rsid w:val="0019225B"/>
    <w:rsid w:val="00192275"/>
    <w:rsid w:val="001922A3"/>
    <w:rsid w:val="00192343"/>
    <w:rsid w:val="0019246B"/>
    <w:rsid w:val="001924AA"/>
    <w:rsid w:val="00192800"/>
    <w:rsid w:val="00192858"/>
    <w:rsid w:val="0019294F"/>
    <w:rsid w:val="0019295C"/>
    <w:rsid w:val="0019299C"/>
    <w:rsid w:val="001929F5"/>
    <w:rsid w:val="00192A1F"/>
    <w:rsid w:val="00192A94"/>
    <w:rsid w:val="00192AA8"/>
    <w:rsid w:val="00192BC8"/>
    <w:rsid w:val="00192C2B"/>
    <w:rsid w:val="00192C4D"/>
    <w:rsid w:val="00192D55"/>
    <w:rsid w:val="00192E31"/>
    <w:rsid w:val="00192E8D"/>
    <w:rsid w:val="00192EB0"/>
    <w:rsid w:val="00192F60"/>
    <w:rsid w:val="00192FE6"/>
    <w:rsid w:val="00193069"/>
    <w:rsid w:val="001930E2"/>
    <w:rsid w:val="00193105"/>
    <w:rsid w:val="00193129"/>
    <w:rsid w:val="00193181"/>
    <w:rsid w:val="001932AD"/>
    <w:rsid w:val="0019343F"/>
    <w:rsid w:val="0019349B"/>
    <w:rsid w:val="001934C7"/>
    <w:rsid w:val="00193544"/>
    <w:rsid w:val="001935B3"/>
    <w:rsid w:val="001935C4"/>
    <w:rsid w:val="0019364C"/>
    <w:rsid w:val="00193690"/>
    <w:rsid w:val="0019371C"/>
    <w:rsid w:val="0019374E"/>
    <w:rsid w:val="001938AE"/>
    <w:rsid w:val="00193906"/>
    <w:rsid w:val="001939FD"/>
    <w:rsid w:val="00193A4D"/>
    <w:rsid w:val="00193AB3"/>
    <w:rsid w:val="00193ABB"/>
    <w:rsid w:val="00193B54"/>
    <w:rsid w:val="00193B67"/>
    <w:rsid w:val="00193B9F"/>
    <w:rsid w:val="00193D07"/>
    <w:rsid w:val="00193D2C"/>
    <w:rsid w:val="00193D35"/>
    <w:rsid w:val="00193DAF"/>
    <w:rsid w:val="00193DBD"/>
    <w:rsid w:val="00193E84"/>
    <w:rsid w:val="00193F12"/>
    <w:rsid w:val="00193F71"/>
    <w:rsid w:val="00194013"/>
    <w:rsid w:val="0019404E"/>
    <w:rsid w:val="00194090"/>
    <w:rsid w:val="001940ED"/>
    <w:rsid w:val="00194129"/>
    <w:rsid w:val="00194197"/>
    <w:rsid w:val="0019421C"/>
    <w:rsid w:val="00194287"/>
    <w:rsid w:val="001942F9"/>
    <w:rsid w:val="0019448B"/>
    <w:rsid w:val="0019458B"/>
    <w:rsid w:val="001945E9"/>
    <w:rsid w:val="001946B6"/>
    <w:rsid w:val="0019478A"/>
    <w:rsid w:val="00194793"/>
    <w:rsid w:val="00194864"/>
    <w:rsid w:val="0019486E"/>
    <w:rsid w:val="001948CE"/>
    <w:rsid w:val="00194903"/>
    <w:rsid w:val="0019490F"/>
    <w:rsid w:val="001949A9"/>
    <w:rsid w:val="00194B1C"/>
    <w:rsid w:val="00194BAF"/>
    <w:rsid w:val="00194C25"/>
    <w:rsid w:val="00194C5E"/>
    <w:rsid w:val="00194CC0"/>
    <w:rsid w:val="00194D93"/>
    <w:rsid w:val="00194D99"/>
    <w:rsid w:val="00194E05"/>
    <w:rsid w:val="00194EDA"/>
    <w:rsid w:val="00194F6D"/>
    <w:rsid w:val="00195045"/>
    <w:rsid w:val="001950AB"/>
    <w:rsid w:val="001950D4"/>
    <w:rsid w:val="0019511D"/>
    <w:rsid w:val="0019517D"/>
    <w:rsid w:val="001951BA"/>
    <w:rsid w:val="001951E5"/>
    <w:rsid w:val="001952B8"/>
    <w:rsid w:val="001952C3"/>
    <w:rsid w:val="00195395"/>
    <w:rsid w:val="001954AA"/>
    <w:rsid w:val="001954CE"/>
    <w:rsid w:val="00195510"/>
    <w:rsid w:val="00195530"/>
    <w:rsid w:val="001955D9"/>
    <w:rsid w:val="00195603"/>
    <w:rsid w:val="0019562D"/>
    <w:rsid w:val="00195750"/>
    <w:rsid w:val="001959A4"/>
    <w:rsid w:val="001959D3"/>
    <w:rsid w:val="001959E6"/>
    <w:rsid w:val="001959F8"/>
    <w:rsid w:val="00195A3A"/>
    <w:rsid w:val="00195A9A"/>
    <w:rsid w:val="00195AFE"/>
    <w:rsid w:val="00195B8F"/>
    <w:rsid w:val="00195D20"/>
    <w:rsid w:val="00195D71"/>
    <w:rsid w:val="00195D8B"/>
    <w:rsid w:val="00195D97"/>
    <w:rsid w:val="00195DE6"/>
    <w:rsid w:val="00195E41"/>
    <w:rsid w:val="00195E49"/>
    <w:rsid w:val="00195E4A"/>
    <w:rsid w:val="00195ED6"/>
    <w:rsid w:val="00195FE3"/>
    <w:rsid w:val="00196106"/>
    <w:rsid w:val="001961F3"/>
    <w:rsid w:val="00196273"/>
    <w:rsid w:val="0019629B"/>
    <w:rsid w:val="001962CF"/>
    <w:rsid w:val="00196370"/>
    <w:rsid w:val="00196560"/>
    <w:rsid w:val="001965F9"/>
    <w:rsid w:val="0019661A"/>
    <w:rsid w:val="0019663A"/>
    <w:rsid w:val="0019669E"/>
    <w:rsid w:val="001966DD"/>
    <w:rsid w:val="00196773"/>
    <w:rsid w:val="00196799"/>
    <w:rsid w:val="001967F2"/>
    <w:rsid w:val="00196874"/>
    <w:rsid w:val="0019687A"/>
    <w:rsid w:val="001968D3"/>
    <w:rsid w:val="0019692C"/>
    <w:rsid w:val="00196A19"/>
    <w:rsid w:val="00196ADF"/>
    <w:rsid w:val="00196B6B"/>
    <w:rsid w:val="00196B77"/>
    <w:rsid w:val="00196B96"/>
    <w:rsid w:val="00196BDA"/>
    <w:rsid w:val="00196C0B"/>
    <w:rsid w:val="00196C2A"/>
    <w:rsid w:val="00196C56"/>
    <w:rsid w:val="00196CA6"/>
    <w:rsid w:val="00196D8E"/>
    <w:rsid w:val="00196DB8"/>
    <w:rsid w:val="00196E10"/>
    <w:rsid w:val="00196F6D"/>
    <w:rsid w:val="00196FDF"/>
    <w:rsid w:val="00197033"/>
    <w:rsid w:val="00197084"/>
    <w:rsid w:val="001970E6"/>
    <w:rsid w:val="001970EC"/>
    <w:rsid w:val="00197119"/>
    <w:rsid w:val="00197142"/>
    <w:rsid w:val="001971D9"/>
    <w:rsid w:val="0019730F"/>
    <w:rsid w:val="00197315"/>
    <w:rsid w:val="0019732E"/>
    <w:rsid w:val="00197330"/>
    <w:rsid w:val="00197357"/>
    <w:rsid w:val="00197374"/>
    <w:rsid w:val="00197492"/>
    <w:rsid w:val="0019757A"/>
    <w:rsid w:val="00197712"/>
    <w:rsid w:val="00197715"/>
    <w:rsid w:val="001978CD"/>
    <w:rsid w:val="001978FD"/>
    <w:rsid w:val="00197950"/>
    <w:rsid w:val="00197A19"/>
    <w:rsid w:val="00197A22"/>
    <w:rsid w:val="00197A2E"/>
    <w:rsid w:val="00197B08"/>
    <w:rsid w:val="00197B4C"/>
    <w:rsid w:val="00197C80"/>
    <w:rsid w:val="00197C98"/>
    <w:rsid w:val="00197CC7"/>
    <w:rsid w:val="00197D03"/>
    <w:rsid w:val="00197D31"/>
    <w:rsid w:val="00197D55"/>
    <w:rsid w:val="00197DA5"/>
    <w:rsid w:val="00197DE5"/>
    <w:rsid w:val="00197DEB"/>
    <w:rsid w:val="00197E27"/>
    <w:rsid w:val="00197E58"/>
    <w:rsid w:val="00197EE4"/>
    <w:rsid w:val="00197FAA"/>
    <w:rsid w:val="001A0016"/>
    <w:rsid w:val="001A01C5"/>
    <w:rsid w:val="001A01EA"/>
    <w:rsid w:val="001A01F9"/>
    <w:rsid w:val="001A0240"/>
    <w:rsid w:val="001A0285"/>
    <w:rsid w:val="001A0291"/>
    <w:rsid w:val="001A0297"/>
    <w:rsid w:val="001A0319"/>
    <w:rsid w:val="001A045C"/>
    <w:rsid w:val="001A059A"/>
    <w:rsid w:val="001A0689"/>
    <w:rsid w:val="001A0942"/>
    <w:rsid w:val="001A09EB"/>
    <w:rsid w:val="001A0A68"/>
    <w:rsid w:val="001A0A69"/>
    <w:rsid w:val="001A0ACD"/>
    <w:rsid w:val="001A0C34"/>
    <w:rsid w:val="001A0C5C"/>
    <w:rsid w:val="001A0CB9"/>
    <w:rsid w:val="001A0CC6"/>
    <w:rsid w:val="001A0CF5"/>
    <w:rsid w:val="001A0D1A"/>
    <w:rsid w:val="001A0D1E"/>
    <w:rsid w:val="001A0D21"/>
    <w:rsid w:val="001A0D31"/>
    <w:rsid w:val="001A0D5C"/>
    <w:rsid w:val="001A0DC3"/>
    <w:rsid w:val="001A1007"/>
    <w:rsid w:val="001A1092"/>
    <w:rsid w:val="001A112A"/>
    <w:rsid w:val="001A120E"/>
    <w:rsid w:val="001A1289"/>
    <w:rsid w:val="001A128F"/>
    <w:rsid w:val="001A12D8"/>
    <w:rsid w:val="001A12F4"/>
    <w:rsid w:val="001A151C"/>
    <w:rsid w:val="001A15C4"/>
    <w:rsid w:val="001A15CA"/>
    <w:rsid w:val="001A162C"/>
    <w:rsid w:val="001A16F6"/>
    <w:rsid w:val="001A16FC"/>
    <w:rsid w:val="001A18A4"/>
    <w:rsid w:val="001A193E"/>
    <w:rsid w:val="001A199D"/>
    <w:rsid w:val="001A19E8"/>
    <w:rsid w:val="001A1ADA"/>
    <w:rsid w:val="001A1B4E"/>
    <w:rsid w:val="001A1B6D"/>
    <w:rsid w:val="001A1BB9"/>
    <w:rsid w:val="001A1BCD"/>
    <w:rsid w:val="001A1C17"/>
    <w:rsid w:val="001A1C9E"/>
    <w:rsid w:val="001A1CA4"/>
    <w:rsid w:val="001A1CDC"/>
    <w:rsid w:val="001A1CE0"/>
    <w:rsid w:val="001A1D6F"/>
    <w:rsid w:val="001A1D8E"/>
    <w:rsid w:val="001A1DC6"/>
    <w:rsid w:val="001A1DD4"/>
    <w:rsid w:val="001A1F39"/>
    <w:rsid w:val="001A2019"/>
    <w:rsid w:val="001A2034"/>
    <w:rsid w:val="001A20A5"/>
    <w:rsid w:val="001A226E"/>
    <w:rsid w:val="001A22C1"/>
    <w:rsid w:val="001A22E9"/>
    <w:rsid w:val="001A233C"/>
    <w:rsid w:val="001A2365"/>
    <w:rsid w:val="001A2376"/>
    <w:rsid w:val="001A2396"/>
    <w:rsid w:val="001A23CD"/>
    <w:rsid w:val="001A2438"/>
    <w:rsid w:val="001A247D"/>
    <w:rsid w:val="001A248F"/>
    <w:rsid w:val="001A251C"/>
    <w:rsid w:val="001A2537"/>
    <w:rsid w:val="001A256D"/>
    <w:rsid w:val="001A25C4"/>
    <w:rsid w:val="001A25D1"/>
    <w:rsid w:val="001A2600"/>
    <w:rsid w:val="001A260F"/>
    <w:rsid w:val="001A263E"/>
    <w:rsid w:val="001A2729"/>
    <w:rsid w:val="001A2732"/>
    <w:rsid w:val="001A274B"/>
    <w:rsid w:val="001A2777"/>
    <w:rsid w:val="001A280E"/>
    <w:rsid w:val="001A282E"/>
    <w:rsid w:val="001A283A"/>
    <w:rsid w:val="001A293D"/>
    <w:rsid w:val="001A2945"/>
    <w:rsid w:val="001A2958"/>
    <w:rsid w:val="001A2A60"/>
    <w:rsid w:val="001A2A74"/>
    <w:rsid w:val="001A2B45"/>
    <w:rsid w:val="001A2C21"/>
    <w:rsid w:val="001A2C5E"/>
    <w:rsid w:val="001A2C67"/>
    <w:rsid w:val="001A2C88"/>
    <w:rsid w:val="001A2D68"/>
    <w:rsid w:val="001A2E19"/>
    <w:rsid w:val="001A2F02"/>
    <w:rsid w:val="001A2F70"/>
    <w:rsid w:val="001A2FB3"/>
    <w:rsid w:val="001A30C0"/>
    <w:rsid w:val="001A318B"/>
    <w:rsid w:val="001A31C1"/>
    <w:rsid w:val="001A31E7"/>
    <w:rsid w:val="001A322D"/>
    <w:rsid w:val="001A326D"/>
    <w:rsid w:val="001A3407"/>
    <w:rsid w:val="001A3416"/>
    <w:rsid w:val="001A3446"/>
    <w:rsid w:val="001A3532"/>
    <w:rsid w:val="001A3569"/>
    <w:rsid w:val="001A3594"/>
    <w:rsid w:val="001A35BB"/>
    <w:rsid w:val="001A367B"/>
    <w:rsid w:val="001A36B7"/>
    <w:rsid w:val="001A3700"/>
    <w:rsid w:val="001A3716"/>
    <w:rsid w:val="001A37FB"/>
    <w:rsid w:val="001A3801"/>
    <w:rsid w:val="001A382A"/>
    <w:rsid w:val="001A39BC"/>
    <w:rsid w:val="001A39D3"/>
    <w:rsid w:val="001A3A1B"/>
    <w:rsid w:val="001A3A89"/>
    <w:rsid w:val="001A3B6E"/>
    <w:rsid w:val="001A3C1B"/>
    <w:rsid w:val="001A3C52"/>
    <w:rsid w:val="001A3C86"/>
    <w:rsid w:val="001A3CDF"/>
    <w:rsid w:val="001A3D4C"/>
    <w:rsid w:val="001A3DF3"/>
    <w:rsid w:val="001A3E4F"/>
    <w:rsid w:val="001A3E88"/>
    <w:rsid w:val="001A3EBF"/>
    <w:rsid w:val="001A3ED9"/>
    <w:rsid w:val="001A3EE9"/>
    <w:rsid w:val="001A3F2B"/>
    <w:rsid w:val="001A4036"/>
    <w:rsid w:val="001A4166"/>
    <w:rsid w:val="001A420F"/>
    <w:rsid w:val="001A421C"/>
    <w:rsid w:val="001A4221"/>
    <w:rsid w:val="001A42AD"/>
    <w:rsid w:val="001A42DB"/>
    <w:rsid w:val="001A44C5"/>
    <w:rsid w:val="001A44D1"/>
    <w:rsid w:val="001A4522"/>
    <w:rsid w:val="001A4643"/>
    <w:rsid w:val="001A46BB"/>
    <w:rsid w:val="001A46D0"/>
    <w:rsid w:val="001A4757"/>
    <w:rsid w:val="001A47D4"/>
    <w:rsid w:val="001A489A"/>
    <w:rsid w:val="001A48B8"/>
    <w:rsid w:val="001A4BCE"/>
    <w:rsid w:val="001A4BEF"/>
    <w:rsid w:val="001A4C39"/>
    <w:rsid w:val="001A4CA2"/>
    <w:rsid w:val="001A4CEB"/>
    <w:rsid w:val="001A4DE9"/>
    <w:rsid w:val="001A4E6E"/>
    <w:rsid w:val="001A4FC0"/>
    <w:rsid w:val="001A508F"/>
    <w:rsid w:val="001A5182"/>
    <w:rsid w:val="001A523A"/>
    <w:rsid w:val="001A5278"/>
    <w:rsid w:val="001A5317"/>
    <w:rsid w:val="001A53F7"/>
    <w:rsid w:val="001A548F"/>
    <w:rsid w:val="001A5544"/>
    <w:rsid w:val="001A555B"/>
    <w:rsid w:val="001A562E"/>
    <w:rsid w:val="001A56CD"/>
    <w:rsid w:val="001A573D"/>
    <w:rsid w:val="001A5745"/>
    <w:rsid w:val="001A5849"/>
    <w:rsid w:val="001A5907"/>
    <w:rsid w:val="001A5A3E"/>
    <w:rsid w:val="001A5A67"/>
    <w:rsid w:val="001A5A92"/>
    <w:rsid w:val="001A5B84"/>
    <w:rsid w:val="001A5D69"/>
    <w:rsid w:val="001A5DBC"/>
    <w:rsid w:val="001A5DE6"/>
    <w:rsid w:val="001A5E28"/>
    <w:rsid w:val="001A5E41"/>
    <w:rsid w:val="001A5F4B"/>
    <w:rsid w:val="001A5FBA"/>
    <w:rsid w:val="001A5FC8"/>
    <w:rsid w:val="001A6004"/>
    <w:rsid w:val="001A606C"/>
    <w:rsid w:val="001A610F"/>
    <w:rsid w:val="001A62AF"/>
    <w:rsid w:val="001A62BE"/>
    <w:rsid w:val="001A6326"/>
    <w:rsid w:val="001A639F"/>
    <w:rsid w:val="001A63AF"/>
    <w:rsid w:val="001A64BF"/>
    <w:rsid w:val="001A6515"/>
    <w:rsid w:val="001A66D7"/>
    <w:rsid w:val="001A66E5"/>
    <w:rsid w:val="001A6703"/>
    <w:rsid w:val="001A677C"/>
    <w:rsid w:val="001A677D"/>
    <w:rsid w:val="001A686D"/>
    <w:rsid w:val="001A691A"/>
    <w:rsid w:val="001A6955"/>
    <w:rsid w:val="001A6A6B"/>
    <w:rsid w:val="001A6ADE"/>
    <w:rsid w:val="001A6AE1"/>
    <w:rsid w:val="001A6AF8"/>
    <w:rsid w:val="001A6B98"/>
    <w:rsid w:val="001A6D27"/>
    <w:rsid w:val="001A6D2A"/>
    <w:rsid w:val="001A6D6F"/>
    <w:rsid w:val="001A6D9B"/>
    <w:rsid w:val="001A6DAA"/>
    <w:rsid w:val="001A6DC7"/>
    <w:rsid w:val="001A6E1B"/>
    <w:rsid w:val="001A6F0E"/>
    <w:rsid w:val="001A6F21"/>
    <w:rsid w:val="001A6F33"/>
    <w:rsid w:val="001A6F7C"/>
    <w:rsid w:val="001A6F93"/>
    <w:rsid w:val="001A6FCC"/>
    <w:rsid w:val="001A7175"/>
    <w:rsid w:val="001A71B4"/>
    <w:rsid w:val="001A71FE"/>
    <w:rsid w:val="001A7316"/>
    <w:rsid w:val="001A7468"/>
    <w:rsid w:val="001A7515"/>
    <w:rsid w:val="001A751E"/>
    <w:rsid w:val="001A7536"/>
    <w:rsid w:val="001A7551"/>
    <w:rsid w:val="001A7581"/>
    <w:rsid w:val="001A759B"/>
    <w:rsid w:val="001A75EB"/>
    <w:rsid w:val="001A760C"/>
    <w:rsid w:val="001A7652"/>
    <w:rsid w:val="001A7654"/>
    <w:rsid w:val="001A76C7"/>
    <w:rsid w:val="001A76EC"/>
    <w:rsid w:val="001A7708"/>
    <w:rsid w:val="001A7712"/>
    <w:rsid w:val="001A7719"/>
    <w:rsid w:val="001A7745"/>
    <w:rsid w:val="001A77A8"/>
    <w:rsid w:val="001A77FB"/>
    <w:rsid w:val="001A78EF"/>
    <w:rsid w:val="001A7905"/>
    <w:rsid w:val="001A7921"/>
    <w:rsid w:val="001A7959"/>
    <w:rsid w:val="001A798F"/>
    <w:rsid w:val="001A79FF"/>
    <w:rsid w:val="001A7A42"/>
    <w:rsid w:val="001A7AAE"/>
    <w:rsid w:val="001A7C36"/>
    <w:rsid w:val="001A7CF2"/>
    <w:rsid w:val="001A7D23"/>
    <w:rsid w:val="001A7D78"/>
    <w:rsid w:val="001A7DF6"/>
    <w:rsid w:val="001A7E12"/>
    <w:rsid w:val="001A7E64"/>
    <w:rsid w:val="001A7F9A"/>
    <w:rsid w:val="001B001D"/>
    <w:rsid w:val="001B0164"/>
    <w:rsid w:val="001B0272"/>
    <w:rsid w:val="001B02A7"/>
    <w:rsid w:val="001B02E7"/>
    <w:rsid w:val="001B031C"/>
    <w:rsid w:val="001B0343"/>
    <w:rsid w:val="001B034A"/>
    <w:rsid w:val="001B0352"/>
    <w:rsid w:val="001B040C"/>
    <w:rsid w:val="001B042F"/>
    <w:rsid w:val="001B04EB"/>
    <w:rsid w:val="001B050E"/>
    <w:rsid w:val="001B053E"/>
    <w:rsid w:val="001B0551"/>
    <w:rsid w:val="001B05DC"/>
    <w:rsid w:val="001B06A7"/>
    <w:rsid w:val="001B06B2"/>
    <w:rsid w:val="001B0733"/>
    <w:rsid w:val="001B07F3"/>
    <w:rsid w:val="001B0815"/>
    <w:rsid w:val="001B0856"/>
    <w:rsid w:val="001B087B"/>
    <w:rsid w:val="001B09C3"/>
    <w:rsid w:val="001B09C9"/>
    <w:rsid w:val="001B09CE"/>
    <w:rsid w:val="001B0B89"/>
    <w:rsid w:val="001B0B9C"/>
    <w:rsid w:val="001B0BD5"/>
    <w:rsid w:val="001B0C42"/>
    <w:rsid w:val="001B0CAE"/>
    <w:rsid w:val="001B0CF3"/>
    <w:rsid w:val="001B0D21"/>
    <w:rsid w:val="001B0D56"/>
    <w:rsid w:val="001B0D79"/>
    <w:rsid w:val="001B0D9E"/>
    <w:rsid w:val="001B0DEB"/>
    <w:rsid w:val="001B0ED0"/>
    <w:rsid w:val="001B1067"/>
    <w:rsid w:val="001B10C2"/>
    <w:rsid w:val="001B10F7"/>
    <w:rsid w:val="001B10F9"/>
    <w:rsid w:val="001B1122"/>
    <w:rsid w:val="001B113E"/>
    <w:rsid w:val="001B1142"/>
    <w:rsid w:val="001B1234"/>
    <w:rsid w:val="001B133A"/>
    <w:rsid w:val="001B1433"/>
    <w:rsid w:val="001B145B"/>
    <w:rsid w:val="001B156D"/>
    <w:rsid w:val="001B1612"/>
    <w:rsid w:val="001B1665"/>
    <w:rsid w:val="001B16E1"/>
    <w:rsid w:val="001B171E"/>
    <w:rsid w:val="001B172F"/>
    <w:rsid w:val="001B1754"/>
    <w:rsid w:val="001B17BA"/>
    <w:rsid w:val="001B1813"/>
    <w:rsid w:val="001B1853"/>
    <w:rsid w:val="001B18A4"/>
    <w:rsid w:val="001B1925"/>
    <w:rsid w:val="001B193A"/>
    <w:rsid w:val="001B1976"/>
    <w:rsid w:val="001B1997"/>
    <w:rsid w:val="001B1A23"/>
    <w:rsid w:val="001B1AF0"/>
    <w:rsid w:val="001B1AF4"/>
    <w:rsid w:val="001B1B14"/>
    <w:rsid w:val="001B1B34"/>
    <w:rsid w:val="001B1C66"/>
    <w:rsid w:val="001B1D15"/>
    <w:rsid w:val="001B1D9A"/>
    <w:rsid w:val="001B1DC1"/>
    <w:rsid w:val="001B1DDD"/>
    <w:rsid w:val="001B1DF2"/>
    <w:rsid w:val="001B1EB8"/>
    <w:rsid w:val="001B1F5E"/>
    <w:rsid w:val="001B20CC"/>
    <w:rsid w:val="001B20DA"/>
    <w:rsid w:val="001B2112"/>
    <w:rsid w:val="001B21BC"/>
    <w:rsid w:val="001B21ED"/>
    <w:rsid w:val="001B2257"/>
    <w:rsid w:val="001B2361"/>
    <w:rsid w:val="001B238B"/>
    <w:rsid w:val="001B23F5"/>
    <w:rsid w:val="001B23F9"/>
    <w:rsid w:val="001B250F"/>
    <w:rsid w:val="001B251E"/>
    <w:rsid w:val="001B254F"/>
    <w:rsid w:val="001B256A"/>
    <w:rsid w:val="001B261B"/>
    <w:rsid w:val="001B270B"/>
    <w:rsid w:val="001B270F"/>
    <w:rsid w:val="001B283D"/>
    <w:rsid w:val="001B28F2"/>
    <w:rsid w:val="001B2946"/>
    <w:rsid w:val="001B2AB9"/>
    <w:rsid w:val="001B2B3D"/>
    <w:rsid w:val="001B2BDD"/>
    <w:rsid w:val="001B2C95"/>
    <w:rsid w:val="001B2CD6"/>
    <w:rsid w:val="001B2D14"/>
    <w:rsid w:val="001B2D8B"/>
    <w:rsid w:val="001B2DA3"/>
    <w:rsid w:val="001B2DCC"/>
    <w:rsid w:val="001B2DCF"/>
    <w:rsid w:val="001B2E85"/>
    <w:rsid w:val="001B2F09"/>
    <w:rsid w:val="001B2F2E"/>
    <w:rsid w:val="001B2F55"/>
    <w:rsid w:val="001B2F5F"/>
    <w:rsid w:val="001B30AF"/>
    <w:rsid w:val="001B30E7"/>
    <w:rsid w:val="001B31C1"/>
    <w:rsid w:val="001B31D5"/>
    <w:rsid w:val="001B321B"/>
    <w:rsid w:val="001B3295"/>
    <w:rsid w:val="001B331B"/>
    <w:rsid w:val="001B3343"/>
    <w:rsid w:val="001B3359"/>
    <w:rsid w:val="001B3372"/>
    <w:rsid w:val="001B3432"/>
    <w:rsid w:val="001B3433"/>
    <w:rsid w:val="001B3514"/>
    <w:rsid w:val="001B3561"/>
    <w:rsid w:val="001B35CB"/>
    <w:rsid w:val="001B3666"/>
    <w:rsid w:val="001B3702"/>
    <w:rsid w:val="001B3799"/>
    <w:rsid w:val="001B380B"/>
    <w:rsid w:val="001B38A5"/>
    <w:rsid w:val="001B3922"/>
    <w:rsid w:val="001B3998"/>
    <w:rsid w:val="001B39C9"/>
    <w:rsid w:val="001B39DC"/>
    <w:rsid w:val="001B3A48"/>
    <w:rsid w:val="001B3A6D"/>
    <w:rsid w:val="001B3B1E"/>
    <w:rsid w:val="001B3B1F"/>
    <w:rsid w:val="001B3B49"/>
    <w:rsid w:val="001B3BCF"/>
    <w:rsid w:val="001B3D72"/>
    <w:rsid w:val="001B3EAF"/>
    <w:rsid w:val="001B3F3F"/>
    <w:rsid w:val="001B3F87"/>
    <w:rsid w:val="001B407E"/>
    <w:rsid w:val="001B40BE"/>
    <w:rsid w:val="001B4164"/>
    <w:rsid w:val="001B4255"/>
    <w:rsid w:val="001B42AF"/>
    <w:rsid w:val="001B4330"/>
    <w:rsid w:val="001B438D"/>
    <w:rsid w:val="001B43C5"/>
    <w:rsid w:val="001B4403"/>
    <w:rsid w:val="001B44BD"/>
    <w:rsid w:val="001B4560"/>
    <w:rsid w:val="001B4575"/>
    <w:rsid w:val="001B4588"/>
    <w:rsid w:val="001B45EB"/>
    <w:rsid w:val="001B45F6"/>
    <w:rsid w:val="001B4626"/>
    <w:rsid w:val="001B468F"/>
    <w:rsid w:val="001B46A4"/>
    <w:rsid w:val="001B47B9"/>
    <w:rsid w:val="001B47ED"/>
    <w:rsid w:val="001B4865"/>
    <w:rsid w:val="001B486D"/>
    <w:rsid w:val="001B487C"/>
    <w:rsid w:val="001B492A"/>
    <w:rsid w:val="001B4A6D"/>
    <w:rsid w:val="001B4A8A"/>
    <w:rsid w:val="001B4AAC"/>
    <w:rsid w:val="001B4B78"/>
    <w:rsid w:val="001B4BA0"/>
    <w:rsid w:val="001B4BB0"/>
    <w:rsid w:val="001B4BBD"/>
    <w:rsid w:val="001B4BCE"/>
    <w:rsid w:val="001B4CA4"/>
    <w:rsid w:val="001B4D1D"/>
    <w:rsid w:val="001B4D2E"/>
    <w:rsid w:val="001B4E12"/>
    <w:rsid w:val="001B4E51"/>
    <w:rsid w:val="001B4F3C"/>
    <w:rsid w:val="001B5023"/>
    <w:rsid w:val="001B5139"/>
    <w:rsid w:val="001B51C5"/>
    <w:rsid w:val="001B5305"/>
    <w:rsid w:val="001B5308"/>
    <w:rsid w:val="001B5368"/>
    <w:rsid w:val="001B53F0"/>
    <w:rsid w:val="001B5585"/>
    <w:rsid w:val="001B55A7"/>
    <w:rsid w:val="001B55FF"/>
    <w:rsid w:val="001B5606"/>
    <w:rsid w:val="001B560B"/>
    <w:rsid w:val="001B5678"/>
    <w:rsid w:val="001B56F7"/>
    <w:rsid w:val="001B5718"/>
    <w:rsid w:val="001B57EC"/>
    <w:rsid w:val="001B5849"/>
    <w:rsid w:val="001B5948"/>
    <w:rsid w:val="001B5960"/>
    <w:rsid w:val="001B597A"/>
    <w:rsid w:val="001B59BD"/>
    <w:rsid w:val="001B5A67"/>
    <w:rsid w:val="001B5A7E"/>
    <w:rsid w:val="001B5B49"/>
    <w:rsid w:val="001B5C63"/>
    <w:rsid w:val="001B5CAF"/>
    <w:rsid w:val="001B5DF9"/>
    <w:rsid w:val="001B5EC1"/>
    <w:rsid w:val="001B60CA"/>
    <w:rsid w:val="001B615E"/>
    <w:rsid w:val="001B6194"/>
    <w:rsid w:val="001B61FB"/>
    <w:rsid w:val="001B6219"/>
    <w:rsid w:val="001B62A2"/>
    <w:rsid w:val="001B6380"/>
    <w:rsid w:val="001B640F"/>
    <w:rsid w:val="001B661F"/>
    <w:rsid w:val="001B66B6"/>
    <w:rsid w:val="001B66E4"/>
    <w:rsid w:val="001B6737"/>
    <w:rsid w:val="001B675A"/>
    <w:rsid w:val="001B677F"/>
    <w:rsid w:val="001B67BC"/>
    <w:rsid w:val="001B67C6"/>
    <w:rsid w:val="001B682C"/>
    <w:rsid w:val="001B686C"/>
    <w:rsid w:val="001B6870"/>
    <w:rsid w:val="001B68A7"/>
    <w:rsid w:val="001B6913"/>
    <w:rsid w:val="001B692B"/>
    <w:rsid w:val="001B6A00"/>
    <w:rsid w:val="001B6AAE"/>
    <w:rsid w:val="001B6BA2"/>
    <w:rsid w:val="001B6BD4"/>
    <w:rsid w:val="001B6C09"/>
    <w:rsid w:val="001B6D59"/>
    <w:rsid w:val="001B6DD9"/>
    <w:rsid w:val="001B6E37"/>
    <w:rsid w:val="001B6E54"/>
    <w:rsid w:val="001B6E8D"/>
    <w:rsid w:val="001B6EE4"/>
    <w:rsid w:val="001B6F75"/>
    <w:rsid w:val="001B6FA1"/>
    <w:rsid w:val="001B7051"/>
    <w:rsid w:val="001B7056"/>
    <w:rsid w:val="001B7083"/>
    <w:rsid w:val="001B72A0"/>
    <w:rsid w:val="001B72BA"/>
    <w:rsid w:val="001B72F2"/>
    <w:rsid w:val="001B731B"/>
    <w:rsid w:val="001B7331"/>
    <w:rsid w:val="001B73A4"/>
    <w:rsid w:val="001B7445"/>
    <w:rsid w:val="001B7453"/>
    <w:rsid w:val="001B74F7"/>
    <w:rsid w:val="001B750E"/>
    <w:rsid w:val="001B7513"/>
    <w:rsid w:val="001B76B6"/>
    <w:rsid w:val="001B77C1"/>
    <w:rsid w:val="001B77C6"/>
    <w:rsid w:val="001B7824"/>
    <w:rsid w:val="001B7858"/>
    <w:rsid w:val="001B7881"/>
    <w:rsid w:val="001B78A0"/>
    <w:rsid w:val="001B78E1"/>
    <w:rsid w:val="001B7926"/>
    <w:rsid w:val="001B7940"/>
    <w:rsid w:val="001B7969"/>
    <w:rsid w:val="001B79D1"/>
    <w:rsid w:val="001B7A05"/>
    <w:rsid w:val="001B7A3A"/>
    <w:rsid w:val="001B7B5F"/>
    <w:rsid w:val="001B7B70"/>
    <w:rsid w:val="001B7BB7"/>
    <w:rsid w:val="001B7BD7"/>
    <w:rsid w:val="001B7CDF"/>
    <w:rsid w:val="001B7D0C"/>
    <w:rsid w:val="001B7D0E"/>
    <w:rsid w:val="001B7D24"/>
    <w:rsid w:val="001B7D35"/>
    <w:rsid w:val="001B7D62"/>
    <w:rsid w:val="001B7DAF"/>
    <w:rsid w:val="001B7E35"/>
    <w:rsid w:val="001B7E41"/>
    <w:rsid w:val="001B7E90"/>
    <w:rsid w:val="001B7F09"/>
    <w:rsid w:val="001C0049"/>
    <w:rsid w:val="001C006A"/>
    <w:rsid w:val="001C01DF"/>
    <w:rsid w:val="001C0207"/>
    <w:rsid w:val="001C02AD"/>
    <w:rsid w:val="001C0321"/>
    <w:rsid w:val="001C0390"/>
    <w:rsid w:val="001C0401"/>
    <w:rsid w:val="001C06CE"/>
    <w:rsid w:val="001C08B0"/>
    <w:rsid w:val="001C0915"/>
    <w:rsid w:val="001C09A5"/>
    <w:rsid w:val="001C09CD"/>
    <w:rsid w:val="001C0A4D"/>
    <w:rsid w:val="001C0AB8"/>
    <w:rsid w:val="001C0B7E"/>
    <w:rsid w:val="001C0C8D"/>
    <w:rsid w:val="001C0CD5"/>
    <w:rsid w:val="001C0D86"/>
    <w:rsid w:val="001C0EC7"/>
    <w:rsid w:val="001C0EEF"/>
    <w:rsid w:val="001C0F8C"/>
    <w:rsid w:val="001C0F9A"/>
    <w:rsid w:val="001C109F"/>
    <w:rsid w:val="001C124A"/>
    <w:rsid w:val="001C1297"/>
    <w:rsid w:val="001C12EE"/>
    <w:rsid w:val="001C1314"/>
    <w:rsid w:val="001C1336"/>
    <w:rsid w:val="001C135A"/>
    <w:rsid w:val="001C140E"/>
    <w:rsid w:val="001C1441"/>
    <w:rsid w:val="001C1596"/>
    <w:rsid w:val="001C1666"/>
    <w:rsid w:val="001C16C1"/>
    <w:rsid w:val="001C1708"/>
    <w:rsid w:val="001C1711"/>
    <w:rsid w:val="001C171E"/>
    <w:rsid w:val="001C178D"/>
    <w:rsid w:val="001C17C4"/>
    <w:rsid w:val="001C17CA"/>
    <w:rsid w:val="001C1831"/>
    <w:rsid w:val="001C1836"/>
    <w:rsid w:val="001C1837"/>
    <w:rsid w:val="001C1842"/>
    <w:rsid w:val="001C184C"/>
    <w:rsid w:val="001C1894"/>
    <w:rsid w:val="001C1951"/>
    <w:rsid w:val="001C1990"/>
    <w:rsid w:val="001C19BB"/>
    <w:rsid w:val="001C1A2E"/>
    <w:rsid w:val="001C1AB6"/>
    <w:rsid w:val="001C1B14"/>
    <w:rsid w:val="001C1B73"/>
    <w:rsid w:val="001C1B9D"/>
    <w:rsid w:val="001C1C13"/>
    <w:rsid w:val="001C1C34"/>
    <w:rsid w:val="001C1C63"/>
    <w:rsid w:val="001C1CF5"/>
    <w:rsid w:val="001C1E02"/>
    <w:rsid w:val="001C1E32"/>
    <w:rsid w:val="001C1E7B"/>
    <w:rsid w:val="001C1EFF"/>
    <w:rsid w:val="001C1F77"/>
    <w:rsid w:val="001C1FC2"/>
    <w:rsid w:val="001C1FD6"/>
    <w:rsid w:val="001C1FFB"/>
    <w:rsid w:val="001C2310"/>
    <w:rsid w:val="001C2317"/>
    <w:rsid w:val="001C2324"/>
    <w:rsid w:val="001C236A"/>
    <w:rsid w:val="001C23EC"/>
    <w:rsid w:val="001C2412"/>
    <w:rsid w:val="001C2421"/>
    <w:rsid w:val="001C2457"/>
    <w:rsid w:val="001C245D"/>
    <w:rsid w:val="001C247A"/>
    <w:rsid w:val="001C252D"/>
    <w:rsid w:val="001C26AA"/>
    <w:rsid w:val="001C279B"/>
    <w:rsid w:val="001C27B4"/>
    <w:rsid w:val="001C2948"/>
    <w:rsid w:val="001C297A"/>
    <w:rsid w:val="001C29BA"/>
    <w:rsid w:val="001C2A70"/>
    <w:rsid w:val="001C2A82"/>
    <w:rsid w:val="001C2AF6"/>
    <w:rsid w:val="001C2AF7"/>
    <w:rsid w:val="001C2BA5"/>
    <w:rsid w:val="001C2BC0"/>
    <w:rsid w:val="001C2BC7"/>
    <w:rsid w:val="001C2BF3"/>
    <w:rsid w:val="001C2C66"/>
    <w:rsid w:val="001C2C85"/>
    <w:rsid w:val="001C2DA3"/>
    <w:rsid w:val="001C2E8A"/>
    <w:rsid w:val="001C2E9B"/>
    <w:rsid w:val="001C2E9C"/>
    <w:rsid w:val="001C2EEC"/>
    <w:rsid w:val="001C2F05"/>
    <w:rsid w:val="001C2FB9"/>
    <w:rsid w:val="001C300F"/>
    <w:rsid w:val="001C312B"/>
    <w:rsid w:val="001C31C6"/>
    <w:rsid w:val="001C3210"/>
    <w:rsid w:val="001C3256"/>
    <w:rsid w:val="001C3297"/>
    <w:rsid w:val="001C3318"/>
    <w:rsid w:val="001C355C"/>
    <w:rsid w:val="001C35AE"/>
    <w:rsid w:val="001C36D3"/>
    <w:rsid w:val="001C3736"/>
    <w:rsid w:val="001C3759"/>
    <w:rsid w:val="001C392B"/>
    <w:rsid w:val="001C39D8"/>
    <w:rsid w:val="001C3A23"/>
    <w:rsid w:val="001C3AF7"/>
    <w:rsid w:val="001C3BA9"/>
    <w:rsid w:val="001C3BCA"/>
    <w:rsid w:val="001C3BFA"/>
    <w:rsid w:val="001C3BFC"/>
    <w:rsid w:val="001C3C30"/>
    <w:rsid w:val="001C3C71"/>
    <w:rsid w:val="001C3DBA"/>
    <w:rsid w:val="001C3E63"/>
    <w:rsid w:val="001C3E74"/>
    <w:rsid w:val="001C3EA4"/>
    <w:rsid w:val="001C3F53"/>
    <w:rsid w:val="001C3FC6"/>
    <w:rsid w:val="001C41AB"/>
    <w:rsid w:val="001C435D"/>
    <w:rsid w:val="001C43C1"/>
    <w:rsid w:val="001C43DD"/>
    <w:rsid w:val="001C449C"/>
    <w:rsid w:val="001C450D"/>
    <w:rsid w:val="001C454C"/>
    <w:rsid w:val="001C4559"/>
    <w:rsid w:val="001C45B5"/>
    <w:rsid w:val="001C45BE"/>
    <w:rsid w:val="001C4685"/>
    <w:rsid w:val="001C46FD"/>
    <w:rsid w:val="001C4789"/>
    <w:rsid w:val="001C4877"/>
    <w:rsid w:val="001C4881"/>
    <w:rsid w:val="001C4A00"/>
    <w:rsid w:val="001C4AC9"/>
    <w:rsid w:val="001C4C82"/>
    <w:rsid w:val="001C4CC8"/>
    <w:rsid w:val="001C4CD4"/>
    <w:rsid w:val="001C4D5F"/>
    <w:rsid w:val="001C4EA7"/>
    <w:rsid w:val="001C4EB4"/>
    <w:rsid w:val="001C4FB4"/>
    <w:rsid w:val="001C500A"/>
    <w:rsid w:val="001C50FB"/>
    <w:rsid w:val="001C510F"/>
    <w:rsid w:val="001C51BB"/>
    <w:rsid w:val="001C51FA"/>
    <w:rsid w:val="001C5251"/>
    <w:rsid w:val="001C528B"/>
    <w:rsid w:val="001C5409"/>
    <w:rsid w:val="001C5588"/>
    <w:rsid w:val="001C55C3"/>
    <w:rsid w:val="001C56E2"/>
    <w:rsid w:val="001C571E"/>
    <w:rsid w:val="001C57B2"/>
    <w:rsid w:val="001C57B4"/>
    <w:rsid w:val="001C57B9"/>
    <w:rsid w:val="001C58EE"/>
    <w:rsid w:val="001C5913"/>
    <w:rsid w:val="001C59C3"/>
    <w:rsid w:val="001C59C6"/>
    <w:rsid w:val="001C5A8E"/>
    <w:rsid w:val="001C5B11"/>
    <w:rsid w:val="001C5B5F"/>
    <w:rsid w:val="001C5C0F"/>
    <w:rsid w:val="001C5CB2"/>
    <w:rsid w:val="001C5CF8"/>
    <w:rsid w:val="001C5D45"/>
    <w:rsid w:val="001C5D68"/>
    <w:rsid w:val="001C5D6F"/>
    <w:rsid w:val="001C5E21"/>
    <w:rsid w:val="001C5E4C"/>
    <w:rsid w:val="001C5E86"/>
    <w:rsid w:val="001C5EF6"/>
    <w:rsid w:val="001C5F02"/>
    <w:rsid w:val="001C5F2E"/>
    <w:rsid w:val="001C6018"/>
    <w:rsid w:val="001C6035"/>
    <w:rsid w:val="001C60BB"/>
    <w:rsid w:val="001C60C3"/>
    <w:rsid w:val="001C60EA"/>
    <w:rsid w:val="001C6152"/>
    <w:rsid w:val="001C6201"/>
    <w:rsid w:val="001C630D"/>
    <w:rsid w:val="001C63C3"/>
    <w:rsid w:val="001C63E9"/>
    <w:rsid w:val="001C647F"/>
    <w:rsid w:val="001C64AC"/>
    <w:rsid w:val="001C6532"/>
    <w:rsid w:val="001C667D"/>
    <w:rsid w:val="001C668F"/>
    <w:rsid w:val="001C66BB"/>
    <w:rsid w:val="001C6748"/>
    <w:rsid w:val="001C67E5"/>
    <w:rsid w:val="001C6974"/>
    <w:rsid w:val="001C69B9"/>
    <w:rsid w:val="001C6A4D"/>
    <w:rsid w:val="001C6AFF"/>
    <w:rsid w:val="001C6B52"/>
    <w:rsid w:val="001C6B72"/>
    <w:rsid w:val="001C6BE2"/>
    <w:rsid w:val="001C6CB7"/>
    <w:rsid w:val="001C6CB8"/>
    <w:rsid w:val="001C6DF5"/>
    <w:rsid w:val="001C6E84"/>
    <w:rsid w:val="001C6F7E"/>
    <w:rsid w:val="001C718A"/>
    <w:rsid w:val="001C71DD"/>
    <w:rsid w:val="001C7208"/>
    <w:rsid w:val="001C721C"/>
    <w:rsid w:val="001C726B"/>
    <w:rsid w:val="001C72E0"/>
    <w:rsid w:val="001C748C"/>
    <w:rsid w:val="001C74A6"/>
    <w:rsid w:val="001C7672"/>
    <w:rsid w:val="001C7680"/>
    <w:rsid w:val="001C76F4"/>
    <w:rsid w:val="001C777D"/>
    <w:rsid w:val="001C77E6"/>
    <w:rsid w:val="001C7820"/>
    <w:rsid w:val="001C7845"/>
    <w:rsid w:val="001C78EB"/>
    <w:rsid w:val="001C7931"/>
    <w:rsid w:val="001C797B"/>
    <w:rsid w:val="001C7A12"/>
    <w:rsid w:val="001C7A39"/>
    <w:rsid w:val="001C7B1B"/>
    <w:rsid w:val="001C7B47"/>
    <w:rsid w:val="001C7BC1"/>
    <w:rsid w:val="001C7BE2"/>
    <w:rsid w:val="001C7C73"/>
    <w:rsid w:val="001C7CF7"/>
    <w:rsid w:val="001C7D23"/>
    <w:rsid w:val="001C7D73"/>
    <w:rsid w:val="001C7DFC"/>
    <w:rsid w:val="001C7E7A"/>
    <w:rsid w:val="001C7F5E"/>
    <w:rsid w:val="001C7FDB"/>
    <w:rsid w:val="001D0131"/>
    <w:rsid w:val="001D01B7"/>
    <w:rsid w:val="001D0313"/>
    <w:rsid w:val="001D03E0"/>
    <w:rsid w:val="001D0445"/>
    <w:rsid w:val="001D04D0"/>
    <w:rsid w:val="001D0507"/>
    <w:rsid w:val="001D05C4"/>
    <w:rsid w:val="001D062E"/>
    <w:rsid w:val="001D066C"/>
    <w:rsid w:val="001D06BF"/>
    <w:rsid w:val="001D081D"/>
    <w:rsid w:val="001D084A"/>
    <w:rsid w:val="001D085A"/>
    <w:rsid w:val="001D087A"/>
    <w:rsid w:val="001D093E"/>
    <w:rsid w:val="001D0994"/>
    <w:rsid w:val="001D09DA"/>
    <w:rsid w:val="001D0A98"/>
    <w:rsid w:val="001D0B55"/>
    <w:rsid w:val="001D0B94"/>
    <w:rsid w:val="001D0CDE"/>
    <w:rsid w:val="001D0D59"/>
    <w:rsid w:val="001D0D8A"/>
    <w:rsid w:val="001D0E2C"/>
    <w:rsid w:val="001D0E61"/>
    <w:rsid w:val="001D0E73"/>
    <w:rsid w:val="001D0E7F"/>
    <w:rsid w:val="001D0EE5"/>
    <w:rsid w:val="001D0EF8"/>
    <w:rsid w:val="001D0F1A"/>
    <w:rsid w:val="001D0F52"/>
    <w:rsid w:val="001D112A"/>
    <w:rsid w:val="001D11D6"/>
    <w:rsid w:val="001D121E"/>
    <w:rsid w:val="001D1239"/>
    <w:rsid w:val="001D12F2"/>
    <w:rsid w:val="001D144D"/>
    <w:rsid w:val="001D14D1"/>
    <w:rsid w:val="001D15EC"/>
    <w:rsid w:val="001D168B"/>
    <w:rsid w:val="001D16BB"/>
    <w:rsid w:val="001D1752"/>
    <w:rsid w:val="001D175C"/>
    <w:rsid w:val="001D17B2"/>
    <w:rsid w:val="001D19E0"/>
    <w:rsid w:val="001D1A1F"/>
    <w:rsid w:val="001D1A80"/>
    <w:rsid w:val="001D1A81"/>
    <w:rsid w:val="001D1A89"/>
    <w:rsid w:val="001D1A98"/>
    <w:rsid w:val="001D1ADC"/>
    <w:rsid w:val="001D1B26"/>
    <w:rsid w:val="001D1D38"/>
    <w:rsid w:val="001D1FBE"/>
    <w:rsid w:val="001D1FF7"/>
    <w:rsid w:val="001D2019"/>
    <w:rsid w:val="001D2048"/>
    <w:rsid w:val="001D209A"/>
    <w:rsid w:val="001D21D5"/>
    <w:rsid w:val="001D2206"/>
    <w:rsid w:val="001D2283"/>
    <w:rsid w:val="001D22D1"/>
    <w:rsid w:val="001D2472"/>
    <w:rsid w:val="001D24B0"/>
    <w:rsid w:val="001D24BC"/>
    <w:rsid w:val="001D24F3"/>
    <w:rsid w:val="001D253E"/>
    <w:rsid w:val="001D2573"/>
    <w:rsid w:val="001D2576"/>
    <w:rsid w:val="001D2637"/>
    <w:rsid w:val="001D2661"/>
    <w:rsid w:val="001D26BC"/>
    <w:rsid w:val="001D26C1"/>
    <w:rsid w:val="001D2726"/>
    <w:rsid w:val="001D2749"/>
    <w:rsid w:val="001D2860"/>
    <w:rsid w:val="001D28C2"/>
    <w:rsid w:val="001D28C3"/>
    <w:rsid w:val="001D28E8"/>
    <w:rsid w:val="001D29F6"/>
    <w:rsid w:val="001D2A74"/>
    <w:rsid w:val="001D2A89"/>
    <w:rsid w:val="001D2A8C"/>
    <w:rsid w:val="001D2B8A"/>
    <w:rsid w:val="001D2E58"/>
    <w:rsid w:val="001D2EEE"/>
    <w:rsid w:val="001D2F5F"/>
    <w:rsid w:val="001D2F60"/>
    <w:rsid w:val="001D3075"/>
    <w:rsid w:val="001D311D"/>
    <w:rsid w:val="001D312B"/>
    <w:rsid w:val="001D3138"/>
    <w:rsid w:val="001D31C1"/>
    <w:rsid w:val="001D32A3"/>
    <w:rsid w:val="001D3378"/>
    <w:rsid w:val="001D33D6"/>
    <w:rsid w:val="001D344B"/>
    <w:rsid w:val="001D348F"/>
    <w:rsid w:val="001D35C5"/>
    <w:rsid w:val="001D35CE"/>
    <w:rsid w:val="001D3668"/>
    <w:rsid w:val="001D378A"/>
    <w:rsid w:val="001D3A7F"/>
    <w:rsid w:val="001D3AD4"/>
    <w:rsid w:val="001D3B71"/>
    <w:rsid w:val="001D3C39"/>
    <w:rsid w:val="001D3D82"/>
    <w:rsid w:val="001D3DCB"/>
    <w:rsid w:val="001D3E88"/>
    <w:rsid w:val="001D3E9A"/>
    <w:rsid w:val="001D3ED5"/>
    <w:rsid w:val="001D3EF7"/>
    <w:rsid w:val="001D3F0C"/>
    <w:rsid w:val="001D4000"/>
    <w:rsid w:val="001D400E"/>
    <w:rsid w:val="001D4018"/>
    <w:rsid w:val="001D40E1"/>
    <w:rsid w:val="001D418F"/>
    <w:rsid w:val="001D41C3"/>
    <w:rsid w:val="001D41E1"/>
    <w:rsid w:val="001D4257"/>
    <w:rsid w:val="001D4271"/>
    <w:rsid w:val="001D4341"/>
    <w:rsid w:val="001D43F6"/>
    <w:rsid w:val="001D4442"/>
    <w:rsid w:val="001D447A"/>
    <w:rsid w:val="001D44B5"/>
    <w:rsid w:val="001D4569"/>
    <w:rsid w:val="001D4581"/>
    <w:rsid w:val="001D4597"/>
    <w:rsid w:val="001D45B8"/>
    <w:rsid w:val="001D47DA"/>
    <w:rsid w:val="001D48DB"/>
    <w:rsid w:val="001D4973"/>
    <w:rsid w:val="001D4A0E"/>
    <w:rsid w:val="001D4A1F"/>
    <w:rsid w:val="001D4A96"/>
    <w:rsid w:val="001D4B15"/>
    <w:rsid w:val="001D4B3C"/>
    <w:rsid w:val="001D4B9E"/>
    <w:rsid w:val="001D4C42"/>
    <w:rsid w:val="001D4C70"/>
    <w:rsid w:val="001D4CB1"/>
    <w:rsid w:val="001D4CBC"/>
    <w:rsid w:val="001D4CBE"/>
    <w:rsid w:val="001D4D94"/>
    <w:rsid w:val="001D4DCB"/>
    <w:rsid w:val="001D4DE6"/>
    <w:rsid w:val="001D4EFB"/>
    <w:rsid w:val="001D4F32"/>
    <w:rsid w:val="001D501F"/>
    <w:rsid w:val="001D51A5"/>
    <w:rsid w:val="001D51CB"/>
    <w:rsid w:val="001D51D3"/>
    <w:rsid w:val="001D51D8"/>
    <w:rsid w:val="001D5202"/>
    <w:rsid w:val="001D52D4"/>
    <w:rsid w:val="001D52D8"/>
    <w:rsid w:val="001D534D"/>
    <w:rsid w:val="001D5364"/>
    <w:rsid w:val="001D53C1"/>
    <w:rsid w:val="001D5454"/>
    <w:rsid w:val="001D5490"/>
    <w:rsid w:val="001D5497"/>
    <w:rsid w:val="001D55A3"/>
    <w:rsid w:val="001D55B1"/>
    <w:rsid w:val="001D56B8"/>
    <w:rsid w:val="001D56C7"/>
    <w:rsid w:val="001D56E9"/>
    <w:rsid w:val="001D5709"/>
    <w:rsid w:val="001D5739"/>
    <w:rsid w:val="001D5786"/>
    <w:rsid w:val="001D5788"/>
    <w:rsid w:val="001D5887"/>
    <w:rsid w:val="001D5A7E"/>
    <w:rsid w:val="001D5A91"/>
    <w:rsid w:val="001D5AF3"/>
    <w:rsid w:val="001D5B25"/>
    <w:rsid w:val="001D5B97"/>
    <w:rsid w:val="001D5BC9"/>
    <w:rsid w:val="001D5D9A"/>
    <w:rsid w:val="001D5DFE"/>
    <w:rsid w:val="001D5E44"/>
    <w:rsid w:val="001D5EA4"/>
    <w:rsid w:val="001D5ED3"/>
    <w:rsid w:val="001D6017"/>
    <w:rsid w:val="001D602D"/>
    <w:rsid w:val="001D605F"/>
    <w:rsid w:val="001D612C"/>
    <w:rsid w:val="001D618D"/>
    <w:rsid w:val="001D6292"/>
    <w:rsid w:val="001D6372"/>
    <w:rsid w:val="001D639B"/>
    <w:rsid w:val="001D63C2"/>
    <w:rsid w:val="001D6473"/>
    <w:rsid w:val="001D64D3"/>
    <w:rsid w:val="001D65F4"/>
    <w:rsid w:val="001D6733"/>
    <w:rsid w:val="001D6755"/>
    <w:rsid w:val="001D67D5"/>
    <w:rsid w:val="001D67E7"/>
    <w:rsid w:val="001D684C"/>
    <w:rsid w:val="001D68C9"/>
    <w:rsid w:val="001D68D0"/>
    <w:rsid w:val="001D695D"/>
    <w:rsid w:val="001D69AF"/>
    <w:rsid w:val="001D6AE7"/>
    <w:rsid w:val="001D6AFF"/>
    <w:rsid w:val="001D6B97"/>
    <w:rsid w:val="001D6C64"/>
    <w:rsid w:val="001D6CAD"/>
    <w:rsid w:val="001D6D62"/>
    <w:rsid w:val="001D6DEF"/>
    <w:rsid w:val="001D6E51"/>
    <w:rsid w:val="001D6ED8"/>
    <w:rsid w:val="001D6EFF"/>
    <w:rsid w:val="001D6FAA"/>
    <w:rsid w:val="001D704E"/>
    <w:rsid w:val="001D71C9"/>
    <w:rsid w:val="001D71EA"/>
    <w:rsid w:val="001D7201"/>
    <w:rsid w:val="001D7204"/>
    <w:rsid w:val="001D7236"/>
    <w:rsid w:val="001D7287"/>
    <w:rsid w:val="001D734B"/>
    <w:rsid w:val="001D737F"/>
    <w:rsid w:val="001D755E"/>
    <w:rsid w:val="001D764A"/>
    <w:rsid w:val="001D76EF"/>
    <w:rsid w:val="001D76F5"/>
    <w:rsid w:val="001D79F7"/>
    <w:rsid w:val="001D7B39"/>
    <w:rsid w:val="001D7B67"/>
    <w:rsid w:val="001D7B9B"/>
    <w:rsid w:val="001D7C0C"/>
    <w:rsid w:val="001D7C47"/>
    <w:rsid w:val="001D7CD6"/>
    <w:rsid w:val="001D7D02"/>
    <w:rsid w:val="001D7D34"/>
    <w:rsid w:val="001D7DCB"/>
    <w:rsid w:val="001D7DDD"/>
    <w:rsid w:val="001D7E71"/>
    <w:rsid w:val="001D7EA7"/>
    <w:rsid w:val="001E00D9"/>
    <w:rsid w:val="001E0147"/>
    <w:rsid w:val="001E014C"/>
    <w:rsid w:val="001E03B5"/>
    <w:rsid w:val="001E0407"/>
    <w:rsid w:val="001E04FA"/>
    <w:rsid w:val="001E061C"/>
    <w:rsid w:val="001E0752"/>
    <w:rsid w:val="001E07FC"/>
    <w:rsid w:val="001E09C3"/>
    <w:rsid w:val="001E0A12"/>
    <w:rsid w:val="001E0A3B"/>
    <w:rsid w:val="001E0ACD"/>
    <w:rsid w:val="001E0AF7"/>
    <w:rsid w:val="001E0B58"/>
    <w:rsid w:val="001E0BD8"/>
    <w:rsid w:val="001E0C1B"/>
    <w:rsid w:val="001E0C26"/>
    <w:rsid w:val="001E0D39"/>
    <w:rsid w:val="001E0DE4"/>
    <w:rsid w:val="001E0E4B"/>
    <w:rsid w:val="001E0E5A"/>
    <w:rsid w:val="001E0E81"/>
    <w:rsid w:val="001E0EDF"/>
    <w:rsid w:val="001E0F04"/>
    <w:rsid w:val="001E108A"/>
    <w:rsid w:val="001E1101"/>
    <w:rsid w:val="001E1122"/>
    <w:rsid w:val="001E1166"/>
    <w:rsid w:val="001E120D"/>
    <w:rsid w:val="001E1218"/>
    <w:rsid w:val="001E13B1"/>
    <w:rsid w:val="001E13C3"/>
    <w:rsid w:val="001E15A8"/>
    <w:rsid w:val="001E1675"/>
    <w:rsid w:val="001E173C"/>
    <w:rsid w:val="001E174E"/>
    <w:rsid w:val="001E17C2"/>
    <w:rsid w:val="001E17F1"/>
    <w:rsid w:val="001E1902"/>
    <w:rsid w:val="001E1936"/>
    <w:rsid w:val="001E197F"/>
    <w:rsid w:val="001E19A6"/>
    <w:rsid w:val="001E19C7"/>
    <w:rsid w:val="001E1A76"/>
    <w:rsid w:val="001E1B22"/>
    <w:rsid w:val="001E1B55"/>
    <w:rsid w:val="001E1C59"/>
    <w:rsid w:val="001E1DA3"/>
    <w:rsid w:val="001E1DE9"/>
    <w:rsid w:val="001E1E60"/>
    <w:rsid w:val="001E1F28"/>
    <w:rsid w:val="001E1F3C"/>
    <w:rsid w:val="001E1F72"/>
    <w:rsid w:val="001E203A"/>
    <w:rsid w:val="001E20B0"/>
    <w:rsid w:val="001E21F7"/>
    <w:rsid w:val="001E21FF"/>
    <w:rsid w:val="001E2230"/>
    <w:rsid w:val="001E22C2"/>
    <w:rsid w:val="001E23ED"/>
    <w:rsid w:val="001E23EE"/>
    <w:rsid w:val="001E24BF"/>
    <w:rsid w:val="001E24F7"/>
    <w:rsid w:val="001E2532"/>
    <w:rsid w:val="001E27ED"/>
    <w:rsid w:val="001E2832"/>
    <w:rsid w:val="001E284E"/>
    <w:rsid w:val="001E2930"/>
    <w:rsid w:val="001E29C1"/>
    <w:rsid w:val="001E2A1A"/>
    <w:rsid w:val="001E2A52"/>
    <w:rsid w:val="001E2AE2"/>
    <w:rsid w:val="001E2B91"/>
    <w:rsid w:val="001E2BEA"/>
    <w:rsid w:val="001E2D62"/>
    <w:rsid w:val="001E2D97"/>
    <w:rsid w:val="001E2DB4"/>
    <w:rsid w:val="001E2E13"/>
    <w:rsid w:val="001E2EF1"/>
    <w:rsid w:val="001E2F3B"/>
    <w:rsid w:val="001E3081"/>
    <w:rsid w:val="001E30AD"/>
    <w:rsid w:val="001E30D5"/>
    <w:rsid w:val="001E32B3"/>
    <w:rsid w:val="001E3363"/>
    <w:rsid w:val="001E340C"/>
    <w:rsid w:val="001E3479"/>
    <w:rsid w:val="001E3516"/>
    <w:rsid w:val="001E35A3"/>
    <w:rsid w:val="001E36CA"/>
    <w:rsid w:val="001E36F1"/>
    <w:rsid w:val="001E3804"/>
    <w:rsid w:val="001E385D"/>
    <w:rsid w:val="001E390A"/>
    <w:rsid w:val="001E3911"/>
    <w:rsid w:val="001E392C"/>
    <w:rsid w:val="001E3933"/>
    <w:rsid w:val="001E396F"/>
    <w:rsid w:val="001E39CE"/>
    <w:rsid w:val="001E3A4B"/>
    <w:rsid w:val="001E3A5A"/>
    <w:rsid w:val="001E3A62"/>
    <w:rsid w:val="001E3AEB"/>
    <w:rsid w:val="001E3AFC"/>
    <w:rsid w:val="001E3C16"/>
    <w:rsid w:val="001E3C2C"/>
    <w:rsid w:val="001E3C54"/>
    <w:rsid w:val="001E3DEC"/>
    <w:rsid w:val="001E3F9A"/>
    <w:rsid w:val="001E4009"/>
    <w:rsid w:val="001E4043"/>
    <w:rsid w:val="001E408C"/>
    <w:rsid w:val="001E40A5"/>
    <w:rsid w:val="001E4288"/>
    <w:rsid w:val="001E431B"/>
    <w:rsid w:val="001E4431"/>
    <w:rsid w:val="001E449F"/>
    <w:rsid w:val="001E45C5"/>
    <w:rsid w:val="001E4667"/>
    <w:rsid w:val="001E4702"/>
    <w:rsid w:val="001E47FF"/>
    <w:rsid w:val="001E4A60"/>
    <w:rsid w:val="001E4A69"/>
    <w:rsid w:val="001E4AF4"/>
    <w:rsid w:val="001E4B10"/>
    <w:rsid w:val="001E4BA1"/>
    <w:rsid w:val="001E4BEB"/>
    <w:rsid w:val="001E4BF9"/>
    <w:rsid w:val="001E4C16"/>
    <w:rsid w:val="001E4C9E"/>
    <w:rsid w:val="001E4E35"/>
    <w:rsid w:val="001E4E40"/>
    <w:rsid w:val="001E4E43"/>
    <w:rsid w:val="001E4E90"/>
    <w:rsid w:val="001E4F9E"/>
    <w:rsid w:val="001E4FD9"/>
    <w:rsid w:val="001E504D"/>
    <w:rsid w:val="001E50D9"/>
    <w:rsid w:val="001E50F1"/>
    <w:rsid w:val="001E51FC"/>
    <w:rsid w:val="001E520D"/>
    <w:rsid w:val="001E5250"/>
    <w:rsid w:val="001E53AA"/>
    <w:rsid w:val="001E54E8"/>
    <w:rsid w:val="001E5506"/>
    <w:rsid w:val="001E5587"/>
    <w:rsid w:val="001E55AA"/>
    <w:rsid w:val="001E55C1"/>
    <w:rsid w:val="001E55D2"/>
    <w:rsid w:val="001E5686"/>
    <w:rsid w:val="001E5690"/>
    <w:rsid w:val="001E5695"/>
    <w:rsid w:val="001E56A2"/>
    <w:rsid w:val="001E5753"/>
    <w:rsid w:val="001E57F0"/>
    <w:rsid w:val="001E5824"/>
    <w:rsid w:val="001E58BF"/>
    <w:rsid w:val="001E5948"/>
    <w:rsid w:val="001E5971"/>
    <w:rsid w:val="001E5A57"/>
    <w:rsid w:val="001E5A58"/>
    <w:rsid w:val="001E5AC3"/>
    <w:rsid w:val="001E5B23"/>
    <w:rsid w:val="001E5B73"/>
    <w:rsid w:val="001E5B86"/>
    <w:rsid w:val="001E5C3A"/>
    <w:rsid w:val="001E5C3B"/>
    <w:rsid w:val="001E5C91"/>
    <w:rsid w:val="001E5EB6"/>
    <w:rsid w:val="001E5EBE"/>
    <w:rsid w:val="001E5EF9"/>
    <w:rsid w:val="001E5F2F"/>
    <w:rsid w:val="001E6157"/>
    <w:rsid w:val="001E62AB"/>
    <w:rsid w:val="001E63EE"/>
    <w:rsid w:val="001E6457"/>
    <w:rsid w:val="001E64A9"/>
    <w:rsid w:val="001E654E"/>
    <w:rsid w:val="001E661A"/>
    <w:rsid w:val="001E6626"/>
    <w:rsid w:val="001E671E"/>
    <w:rsid w:val="001E673F"/>
    <w:rsid w:val="001E67D2"/>
    <w:rsid w:val="001E689F"/>
    <w:rsid w:val="001E68D9"/>
    <w:rsid w:val="001E6930"/>
    <w:rsid w:val="001E6968"/>
    <w:rsid w:val="001E69DA"/>
    <w:rsid w:val="001E6A03"/>
    <w:rsid w:val="001E6A48"/>
    <w:rsid w:val="001E6AA4"/>
    <w:rsid w:val="001E6B60"/>
    <w:rsid w:val="001E6BEC"/>
    <w:rsid w:val="001E6CD7"/>
    <w:rsid w:val="001E6DE2"/>
    <w:rsid w:val="001E6E42"/>
    <w:rsid w:val="001E6EB6"/>
    <w:rsid w:val="001E6EE2"/>
    <w:rsid w:val="001E6F5E"/>
    <w:rsid w:val="001E6F63"/>
    <w:rsid w:val="001E6FD3"/>
    <w:rsid w:val="001E6FE1"/>
    <w:rsid w:val="001E6FF0"/>
    <w:rsid w:val="001E704D"/>
    <w:rsid w:val="001E70A0"/>
    <w:rsid w:val="001E70CE"/>
    <w:rsid w:val="001E70E6"/>
    <w:rsid w:val="001E70EF"/>
    <w:rsid w:val="001E7116"/>
    <w:rsid w:val="001E7127"/>
    <w:rsid w:val="001E7132"/>
    <w:rsid w:val="001E7183"/>
    <w:rsid w:val="001E7241"/>
    <w:rsid w:val="001E7252"/>
    <w:rsid w:val="001E725A"/>
    <w:rsid w:val="001E7336"/>
    <w:rsid w:val="001E7357"/>
    <w:rsid w:val="001E7389"/>
    <w:rsid w:val="001E738B"/>
    <w:rsid w:val="001E741D"/>
    <w:rsid w:val="001E7463"/>
    <w:rsid w:val="001E74ED"/>
    <w:rsid w:val="001E75FF"/>
    <w:rsid w:val="001E7685"/>
    <w:rsid w:val="001E7699"/>
    <w:rsid w:val="001E76A2"/>
    <w:rsid w:val="001E7746"/>
    <w:rsid w:val="001E774C"/>
    <w:rsid w:val="001E7753"/>
    <w:rsid w:val="001E7779"/>
    <w:rsid w:val="001E78EB"/>
    <w:rsid w:val="001E7969"/>
    <w:rsid w:val="001E7996"/>
    <w:rsid w:val="001E79A5"/>
    <w:rsid w:val="001E7AF6"/>
    <w:rsid w:val="001E7C0E"/>
    <w:rsid w:val="001E7C20"/>
    <w:rsid w:val="001E7C35"/>
    <w:rsid w:val="001E7CB3"/>
    <w:rsid w:val="001E7CE0"/>
    <w:rsid w:val="001E7D7C"/>
    <w:rsid w:val="001E7DDE"/>
    <w:rsid w:val="001E7DEE"/>
    <w:rsid w:val="001E7E26"/>
    <w:rsid w:val="001E7E7C"/>
    <w:rsid w:val="001E7F29"/>
    <w:rsid w:val="001E7FF8"/>
    <w:rsid w:val="001F0014"/>
    <w:rsid w:val="001F00C7"/>
    <w:rsid w:val="001F00ED"/>
    <w:rsid w:val="001F0131"/>
    <w:rsid w:val="001F02A2"/>
    <w:rsid w:val="001F02D0"/>
    <w:rsid w:val="001F032E"/>
    <w:rsid w:val="001F0403"/>
    <w:rsid w:val="001F048E"/>
    <w:rsid w:val="001F05CA"/>
    <w:rsid w:val="001F0697"/>
    <w:rsid w:val="001F077A"/>
    <w:rsid w:val="001F078B"/>
    <w:rsid w:val="001F0856"/>
    <w:rsid w:val="001F08E1"/>
    <w:rsid w:val="001F093F"/>
    <w:rsid w:val="001F09A3"/>
    <w:rsid w:val="001F09B9"/>
    <w:rsid w:val="001F0B4F"/>
    <w:rsid w:val="001F0C18"/>
    <w:rsid w:val="001F0C7A"/>
    <w:rsid w:val="001F0CAF"/>
    <w:rsid w:val="001F0DC6"/>
    <w:rsid w:val="001F0F1B"/>
    <w:rsid w:val="001F0F25"/>
    <w:rsid w:val="001F0FF1"/>
    <w:rsid w:val="001F104E"/>
    <w:rsid w:val="001F1103"/>
    <w:rsid w:val="001F11C6"/>
    <w:rsid w:val="001F11D6"/>
    <w:rsid w:val="001F11FD"/>
    <w:rsid w:val="001F12DF"/>
    <w:rsid w:val="001F133E"/>
    <w:rsid w:val="001F1395"/>
    <w:rsid w:val="001F143C"/>
    <w:rsid w:val="001F14C6"/>
    <w:rsid w:val="001F14F6"/>
    <w:rsid w:val="001F150B"/>
    <w:rsid w:val="001F155C"/>
    <w:rsid w:val="001F17DE"/>
    <w:rsid w:val="001F187F"/>
    <w:rsid w:val="001F188E"/>
    <w:rsid w:val="001F1958"/>
    <w:rsid w:val="001F1A29"/>
    <w:rsid w:val="001F1A7B"/>
    <w:rsid w:val="001F1A8F"/>
    <w:rsid w:val="001F1AF0"/>
    <w:rsid w:val="001F1B04"/>
    <w:rsid w:val="001F1B2C"/>
    <w:rsid w:val="001F1B58"/>
    <w:rsid w:val="001F1B93"/>
    <w:rsid w:val="001F1B94"/>
    <w:rsid w:val="001F1D07"/>
    <w:rsid w:val="001F1D6E"/>
    <w:rsid w:val="001F1DD4"/>
    <w:rsid w:val="001F1E50"/>
    <w:rsid w:val="001F1E55"/>
    <w:rsid w:val="001F1F1E"/>
    <w:rsid w:val="001F1F3E"/>
    <w:rsid w:val="001F2003"/>
    <w:rsid w:val="001F20D4"/>
    <w:rsid w:val="001F20FD"/>
    <w:rsid w:val="001F2148"/>
    <w:rsid w:val="001F21AF"/>
    <w:rsid w:val="001F21E0"/>
    <w:rsid w:val="001F2214"/>
    <w:rsid w:val="001F221B"/>
    <w:rsid w:val="001F23B3"/>
    <w:rsid w:val="001F2557"/>
    <w:rsid w:val="001F25DC"/>
    <w:rsid w:val="001F26BB"/>
    <w:rsid w:val="001F272B"/>
    <w:rsid w:val="001F2775"/>
    <w:rsid w:val="001F27C7"/>
    <w:rsid w:val="001F2852"/>
    <w:rsid w:val="001F2874"/>
    <w:rsid w:val="001F28C1"/>
    <w:rsid w:val="001F294D"/>
    <w:rsid w:val="001F29E2"/>
    <w:rsid w:val="001F2A56"/>
    <w:rsid w:val="001F2B5F"/>
    <w:rsid w:val="001F2B88"/>
    <w:rsid w:val="001F2BE4"/>
    <w:rsid w:val="001F2C16"/>
    <w:rsid w:val="001F2CB5"/>
    <w:rsid w:val="001F2CFA"/>
    <w:rsid w:val="001F2D86"/>
    <w:rsid w:val="001F2DC7"/>
    <w:rsid w:val="001F31AA"/>
    <w:rsid w:val="001F31D7"/>
    <w:rsid w:val="001F320E"/>
    <w:rsid w:val="001F3216"/>
    <w:rsid w:val="001F3256"/>
    <w:rsid w:val="001F3328"/>
    <w:rsid w:val="001F332E"/>
    <w:rsid w:val="001F33BB"/>
    <w:rsid w:val="001F3446"/>
    <w:rsid w:val="001F34D5"/>
    <w:rsid w:val="001F350F"/>
    <w:rsid w:val="001F356D"/>
    <w:rsid w:val="001F3577"/>
    <w:rsid w:val="001F3666"/>
    <w:rsid w:val="001F36C6"/>
    <w:rsid w:val="001F3702"/>
    <w:rsid w:val="001F379B"/>
    <w:rsid w:val="001F3801"/>
    <w:rsid w:val="001F3821"/>
    <w:rsid w:val="001F38A0"/>
    <w:rsid w:val="001F38AA"/>
    <w:rsid w:val="001F38AC"/>
    <w:rsid w:val="001F38FC"/>
    <w:rsid w:val="001F3A05"/>
    <w:rsid w:val="001F3A35"/>
    <w:rsid w:val="001F3AB8"/>
    <w:rsid w:val="001F3B50"/>
    <w:rsid w:val="001F3B6D"/>
    <w:rsid w:val="001F3B88"/>
    <w:rsid w:val="001F3B8E"/>
    <w:rsid w:val="001F3BE5"/>
    <w:rsid w:val="001F3C7A"/>
    <w:rsid w:val="001F3D70"/>
    <w:rsid w:val="001F3D84"/>
    <w:rsid w:val="001F3F1B"/>
    <w:rsid w:val="001F4020"/>
    <w:rsid w:val="001F4152"/>
    <w:rsid w:val="001F416E"/>
    <w:rsid w:val="001F41B5"/>
    <w:rsid w:val="001F41BD"/>
    <w:rsid w:val="001F4316"/>
    <w:rsid w:val="001F43EE"/>
    <w:rsid w:val="001F4451"/>
    <w:rsid w:val="001F455D"/>
    <w:rsid w:val="001F45BF"/>
    <w:rsid w:val="001F46CB"/>
    <w:rsid w:val="001F4832"/>
    <w:rsid w:val="001F486A"/>
    <w:rsid w:val="001F48EF"/>
    <w:rsid w:val="001F48F1"/>
    <w:rsid w:val="001F4964"/>
    <w:rsid w:val="001F4A34"/>
    <w:rsid w:val="001F4A87"/>
    <w:rsid w:val="001F4AC4"/>
    <w:rsid w:val="001F4AEC"/>
    <w:rsid w:val="001F4BA7"/>
    <w:rsid w:val="001F4BEE"/>
    <w:rsid w:val="001F4C84"/>
    <w:rsid w:val="001F4C8A"/>
    <w:rsid w:val="001F4DA2"/>
    <w:rsid w:val="001F4E43"/>
    <w:rsid w:val="001F4E53"/>
    <w:rsid w:val="001F4E59"/>
    <w:rsid w:val="001F4EFA"/>
    <w:rsid w:val="001F4F4E"/>
    <w:rsid w:val="001F4F91"/>
    <w:rsid w:val="001F4FED"/>
    <w:rsid w:val="001F5004"/>
    <w:rsid w:val="001F5011"/>
    <w:rsid w:val="001F509D"/>
    <w:rsid w:val="001F50C6"/>
    <w:rsid w:val="001F5122"/>
    <w:rsid w:val="001F51CD"/>
    <w:rsid w:val="001F524B"/>
    <w:rsid w:val="001F525E"/>
    <w:rsid w:val="001F5277"/>
    <w:rsid w:val="001F5338"/>
    <w:rsid w:val="001F556F"/>
    <w:rsid w:val="001F5573"/>
    <w:rsid w:val="001F562C"/>
    <w:rsid w:val="001F56CB"/>
    <w:rsid w:val="001F57DB"/>
    <w:rsid w:val="001F57ED"/>
    <w:rsid w:val="001F582E"/>
    <w:rsid w:val="001F58C5"/>
    <w:rsid w:val="001F58D7"/>
    <w:rsid w:val="001F591F"/>
    <w:rsid w:val="001F592E"/>
    <w:rsid w:val="001F5A43"/>
    <w:rsid w:val="001F5BD2"/>
    <w:rsid w:val="001F5C47"/>
    <w:rsid w:val="001F5CE9"/>
    <w:rsid w:val="001F5D20"/>
    <w:rsid w:val="001F5D72"/>
    <w:rsid w:val="001F5E09"/>
    <w:rsid w:val="001F5E32"/>
    <w:rsid w:val="001F5EED"/>
    <w:rsid w:val="001F5EEE"/>
    <w:rsid w:val="001F5F74"/>
    <w:rsid w:val="001F5FAC"/>
    <w:rsid w:val="001F6097"/>
    <w:rsid w:val="001F6137"/>
    <w:rsid w:val="001F62FA"/>
    <w:rsid w:val="001F637B"/>
    <w:rsid w:val="001F639E"/>
    <w:rsid w:val="001F63B4"/>
    <w:rsid w:val="001F6448"/>
    <w:rsid w:val="001F6564"/>
    <w:rsid w:val="001F65AB"/>
    <w:rsid w:val="001F6635"/>
    <w:rsid w:val="001F66AA"/>
    <w:rsid w:val="001F672F"/>
    <w:rsid w:val="001F674C"/>
    <w:rsid w:val="001F674E"/>
    <w:rsid w:val="001F6765"/>
    <w:rsid w:val="001F6779"/>
    <w:rsid w:val="001F67F8"/>
    <w:rsid w:val="001F6954"/>
    <w:rsid w:val="001F699E"/>
    <w:rsid w:val="001F69F4"/>
    <w:rsid w:val="001F69FC"/>
    <w:rsid w:val="001F6A63"/>
    <w:rsid w:val="001F6AC6"/>
    <w:rsid w:val="001F6B0A"/>
    <w:rsid w:val="001F6BBB"/>
    <w:rsid w:val="001F6C15"/>
    <w:rsid w:val="001F6C51"/>
    <w:rsid w:val="001F6C65"/>
    <w:rsid w:val="001F6C75"/>
    <w:rsid w:val="001F6D44"/>
    <w:rsid w:val="001F6E0E"/>
    <w:rsid w:val="001F6E9D"/>
    <w:rsid w:val="001F6FDA"/>
    <w:rsid w:val="001F70E0"/>
    <w:rsid w:val="001F70EF"/>
    <w:rsid w:val="001F70F7"/>
    <w:rsid w:val="001F715A"/>
    <w:rsid w:val="001F7178"/>
    <w:rsid w:val="001F71B5"/>
    <w:rsid w:val="001F71E4"/>
    <w:rsid w:val="001F7244"/>
    <w:rsid w:val="001F7364"/>
    <w:rsid w:val="001F739D"/>
    <w:rsid w:val="001F74C0"/>
    <w:rsid w:val="001F74DD"/>
    <w:rsid w:val="001F750B"/>
    <w:rsid w:val="001F7575"/>
    <w:rsid w:val="001F757A"/>
    <w:rsid w:val="001F75C3"/>
    <w:rsid w:val="001F7626"/>
    <w:rsid w:val="001F7747"/>
    <w:rsid w:val="001F77A7"/>
    <w:rsid w:val="001F77DC"/>
    <w:rsid w:val="001F782E"/>
    <w:rsid w:val="001F7837"/>
    <w:rsid w:val="001F7855"/>
    <w:rsid w:val="001F7906"/>
    <w:rsid w:val="001F7928"/>
    <w:rsid w:val="001F79FE"/>
    <w:rsid w:val="001F7AF8"/>
    <w:rsid w:val="001F7B77"/>
    <w:rsid w:val="001F7B7D"/>
    <w:rsid w:val="001F7C58"/>
    <w:rsid w:val="001F7C66"/>
    <w:rsid w:val="001F7C78"/>
    <w:rsid w:val="001F7CD2"/>
    <w:rsid w:val="001F7DBC"/>
    <w:rsid w:val="001F7DCD"/>
    <w:rsid w:val="001F7E2B"/>
    <w:rsid w:val="001F7EFA"/>
    <w:rsid w:val="001F7F47"/>
    <w:rsid w:val="001F7FC4"/>
    <w:rsid w:val="001F7FCB"/>
    <w:rsid w:val="0020006C"/>
    <w:rsid w:val="002000C6"/>
    <w:rsid w:val="0020019B"/>
    <w:rsid w:val="002001FC"/>
    <w:rsid w:val="00200224"/>
    <w:rsid w:val="00200235"/>
    <w:rsid w:val="0020025B"/>
    <w:rsid w:val="002002D7"/>
    <w:rsid w:val="002002FF"/>
    <w:rsid w:val="00200401"/>
    <w:rsid w:val="00200422"/>
    <w:rsid w:val="002004FD"/>
    <w:rsid w:val="00200504"/>
    <w:rsid w:val="00200542"/>
    <w:rsid w:val="0020057E"/>
    <w:rsid w:val="0020066A"/>
    <w:rsid w:val="00200708"/>
    <w:rsid w:val="0020073A"/>
    <w:rsid w:val="002007B7"/>
    <w:rsid w:val="0020084E"/>
    <w:rsid w:val="0020085F"/>
    <w:rsid w:val="0020087E"/>
    <w:rsid w:val="002008E7"/>
    <w:rsid w:val="002009A3"/>
    <w:rsid w:val="002009E7"/>
    <w:rsid w:val="00200A22"/>
    <w:rsid w:val="00200A9A"/>
    <w:rsid w:val="00200AC3"/>
    <w:rsid w:val="00200AEC"/>
    <w:rsid w:val="00200AF1"/>
    <w:rsid w:val="00200B00"/>
    <w:rsid w:val="00200B32"/>
    <w:rsid w:val="00200B3E"/>
    <w:rsid w:val="00200B75"/>
    <w:rsid w:val="00200BBF"/>
    <w:rsid w:val="00200BCF"/>
    <w:rsid w:val="00200C3E"/>
    <w:rsid w:val="00200D12"/>
    <w:rsid w:val="00200D3C"/>
    <w:rsid w:val="00200DCD"/>
    <w:rsid w:val="00200DDD"/>
    <w:rsid w:val="00200F3E"/>
    <w:rsid w:val="00200F70"/>
    <w:rsid w:val="00200F74"/>
    <w:rsid w:val="00201054"/>
    <w:rsid w:val="002010BC"/>
    <w:rsid w:val="0020111C"/>
    <w:rsid w:val="00201221"/>
    <w:rsid w:val="00201262"/>
    <w:rsid w:val="002012FA"/>
    <w:rsid w:val="00201311"/>
    <w:rsid w:val="0020132A"/>
    <w:rsid w:val="0020137C"/>
    <w:rsid w:val="002013F8"/>
    <w:rsid w:val="002014BF"/>
    <w:rsid w:val="002014D8"/>
    <w:rsid w:val="002015BD"/>
    <w:rsid w:val="0020162E"/>
    <w:rsid w:val="0020169E"/>
    <w:rsid w:val="002016D2"/>
    <w:rsid w:val="00201739"/>
    <w:rsid w:val="0020174B"/>
    <w:rsid w:val="002017C4"/>
    <w:rsid w:val="002018D1"/>
    <w:rsid w:val="00201944"/>
    <w:rsid w:val="0020198E"/>
    <w:rsid w:val="00201A74"/>
    <w:rsid w:val="00201A95"/>
    <w:rsid w:val="00201AF2"/>
    <w:rsid w:val="00201AF4"/>
    <w:rsid w:val="00201B74"/>
    <w:rsid w:val="00201BFD"/>
    <w:rsid w:val="00201C3A"/>
    <w:rsid w:val="00201C7A"/>
    <w:rsid w:val="00201CB9"/>
    <w:rsid w:val="00201D0E"/>
    <w:rsid w:val="00201D52"/>
    <w:rsid w:val="00201F60"/>
    <w:rsid w:val="0020201B"/>
    <w:rsid w:val="00202038"/>
    <w:rsid w:val="0020204D"/>
    <w:rsid w:val="0020204F"/>
    <w:rsid w:val="00202060"/>
    <w:rsid w:val="0020209A"/>
    <w:rsid w:val="0020209B"/>
    <w:rsid w:val="00202128"/>
    <w:rsid w:val="00202129"/>
    <w:rsid w:val="00202149"/>
    <w:rsid w:val="002021E7"/>
    <w:rsid w:val="0020224E"/>
    <w:rsid w:val="00202250"/>
    <w:rsid w:val="0020227C"/>
    <w:rsid w:val="0020229B"/>
    <w:rsid w:val="002022E7"/>
    <w:rsid w:val="0020233F"/>
    <w:rsid w:val="0020247C"/>
    <w:rsid w:val="00202581"/>
    <w:rsid w:val="002025F8"/>
    <w:rsid w:val="00202626"/>
    <w:rsid w:val="00202638"/>
    <w:rsid w:val="00202654"/>
    <w:rsid w:val="002026CB"/>
    <w:rsid w:val="00202750"/>
    <w:rsid w:val="0020277B"/>
    <w:rsid w:val="00202785"/>
    <w:rsid w:val="0020279F"/>
    <w:rsid w:val="002027DC"/>
    <w:rsid w:val="002027FC"/>
    <w:rsid w:val="00202836"/>
    <w:rsid w:val="00202851"/>
    <w:rsid w:val="00202983"/>
    <w:rsid w:val="002029EA"/>
    <w:rsid w:val="00202A80"/>
    <w:rsid w:val="00202AA9"/>
    <w:rsid w:val="00202B2B"/>
    <w:rsid w:val="00202B83"/>
    <w:rsid w:val="00202BBE"/>
    <w:rsid w:val="00202BF2"/>
    <w:rsid w:val="00202CAC"/>
    <w:rsid w:val="00202D1B"/>
    <w:rsid w:val="00202D6B"/>
    <w:rsid w:val="00202DA4"/>
    <w:rsid w:val="00202E13"/>
    <w:rsid w:val="00202E4A"/>
    <w:rsid w:val="00202E5B"/>
    <w:rsid w:val="00202F13"/>
    <w:rsid w:val="00202FE1"/>
    <w:rsid w:val="002030CC"/>
    <w:rsid w:val="00203136"/>
    <w:rsid w:val="0020314A"/>
    <w:rsid w:val="0020315A"/>
    <w:rsid w:val="002032E5"/>
    <w:rsid w:val="002032E6"/>
    <w:rsid w:val="0020330C"/>
    <w:rsid w:val="00203376"/>
    <w:rsid w:val="002033B9"/>
    <w:rsid w:val="002033D8"/>
    <w:rsid w:val="002033DE"/>
    <w:rsid w:val="0020342F"/>
    <w:rsid w:val="0020344C"/>
    <w:rsid w:val="002034B2"/>
    <w:rsid w:val="0020356F"/>
    <w:rsid w:val="00203591"/>
    <w:rsid w:val="002036BB"/>
    <w:rsid w:val="002036D9"/>
    <w:rsid w:val="00203781"/>
    <w:rsid w:val="002037C6"/>
    <w:rsid w:val="002037EF"/>
    <w:rsid w:val="00203802"/>
    <w:rsid w:val="00203836"/>
    <w:rsid w:val="002038B7"/>
    <w:rsid w:val="002038D5"/>
    <w:rsid w:val="002039EF"/>
    <w:rsid w:val="00203AE2"/>
    <w:rsid w:val="00203B0F"/>
    <w:rsid w:val="00203B29"/>
    <w:rsid w:val="00203BB3"/>
    <w:rsid w:val="00203C34"/>
    <w:rsid w:val="00203C8C"/>
    <w:rsid w:val="00203D83"/>
    <w:rsid w:val="00203DA8"/>
    <w:rsid w:val="00203E92"/>
    <w:rsid w:val="00203EBD"/>
    <w:rsid w:val="002040D4"/>
    <w:rsid w:val="002041AB"/>
    <w:rsid w:val="00204263"/>
    <w:rsid w:val="0020426A"/>
    <w:rsid w:val="002042BF"/>
    <w:rsid w:val="00204334"/>
    <w:rsid w:val="002044AF"/>
    <w:rsid w:val="0020455D"/>
    <w:rsid w:val="00204610"/>
    <w:rsid w:val="0020462F"/>
    <w:rsid w:val="002047A9"/>
    <w:rsid w:val="002047B8"/>
    <w:rsid w:val="002047DA"/>
    <w:rsid w:val="00204822"/>
    <w:rsid w:val="0020489A"/>
    <w:rsid w:val="002048CA"/>
    <w:rsid w:val="002048DE"/>
    <w:rsid w:val="002048F3"/>
    <w:rsid w:val="002049B3"/>
    <w:rsid w:val="00204A03"/>
    <w:rsid w:val="00204A9A"/>
    <w:rsid w:val="00204AF0"/>
    <w:rsid w:val="00204AFB"/>
    <w:rsid w:val="00204BA5"/>
    <w:rsid w:val="00204C27"/>
    <w:rsid w:val="00204CA0"/>
    <w:rsid w:val="00204CB9"/>
    <w:rsid w:val="00204CDF"/>
    <w:rsid w:val="00204CE9"/>
    <w:rsid w:val="00204D61"/>
    <w:rsid w:val="00204D82"/>
    <w:rsid w:val="00204DED"/>
    <w:rsid w:val="00204EBA"/>
    <w:rsid w:val="00204EF0"/>
    <w:rsid w:val="00204F3F"/>
    <w:rsid w:val="00204FC0"/>
    <w:rsid w:val="0020502E"/>
    <w:rsid w:val="00205069"/>
    <w:rsid w:val="00205081"/>
    <w:rsid w:val="002050CE"/>
    <w:rsid w:val="00205119"/>
    <w:rsid w:val="00205126"/>
    <w:rsid w:val="002051AA"/>
    <w:rsid w:val="00205297"/>
    <w:rsid w:val="002053AB"/>
    <w:rsid w:val="00205467"/>
    <w:rsid w:val="0020552E"/>
    <w:rsid w:val="00205541"/>
    <w:rsid w:val="0020568E"/>
    <w:rsid w:val="00205732"/>
    <w:rsid w:val="002057DD"/>
    <w:rsid w:val="002058D1"/>
    <w:rsid w:val="002058FF"/>
    <w:rsid w:val="00205933"/>
    <w:rsid w:val="00205B08"/>
    <w:rsid w:val="00205C1A"/>
    <w:rsid w:val="00205C20"/>
    <w:rsid w:val="00205CC8"/>
    <w:rsid w:val="00205CCE"/>
    <w:rsid w:val="00205D4D"/>
    <w:rsid w:val="00205E52"/>
    <w:rsid w:val="00205E63"/>
    <w:rsid w:val="00205EEE"/>
    <w:rsid w:val="00205FB0"/>
    <w:rsid w:val="00205FCC"/>
    <w:rsid w:val="0020604C"/>
    <w:rsid w:val="00206072"/>
    <w:rsid w:val="002060DE"/>
    <w:rsid w:val="002060F6"/>
    <w:rsid w:val="00206134"/>
    <w:rsid w:val="00206135"/>
    <w:rsid w:val="00206139"/>
    <w:rsid w:val="002061B3"/>
    <w:rsid w:val="002061CF"/>
    <w:rsid w:val="0020630B"/>
    <w:rsid w:val="00206362"/>
    <w:rsid w:val="00206377"/>
    <w:rsid w:val="002063C4"/>
    <w:rsid w:val="00206405"/>
    <w:rsid w:val="00206460"/>
    <w:rsid w:val="0020648A"/>
    <w:rsid w:val="00206512"/>
    <w:rsid w:val="00206548"/>
    <w:rsid w:val="002065DD"/>
    <w:rsid w:val="0020672F"/>
    <w:rsid w:val="00206762"/>
    <w:rsid w:val="002069DE"/>
    <w:rsid w:val="00206A05"/>
    <w:rsid w:val="00206A50"/>
    <w:rsid w:val="00206B3B"/>
    <w:rsid w:val="00206C18"/>
    <w:rsid w:val="00206C57"/>
    <w:rsid w:val="00206C60"/>
    <w:rsid w:val="00206CA1"/>
    <w:rsid w:val="00206CA7"/>
    <w:rsid w:val="00206D74"/>
    <w:rsid w:val="00206D94"/>
    <w:rsid w:val="00206EEC"/>
    <w:rsid w:val="00206EF6"/>
    <w:rsid w:val="00206F11"/>
    <w:rsid w:val="00206F19"/>
    <w:rsid w:val="00206F1D"/>
    <w:rsid w:val="00206FF3"/>
    <w:rsid w:val="0020713E"/>
    <w:rsid w:val="002071D5"/>
    <w:rsid w:val="0020722C"/>
    <w:rsid w:val="0020729A"/>
    <w:rsid w:val="002072C9"/>
    <w:rsid w:val="00207389"/>
    <w:rsid w:val="00207513"/>
    <w:rsid w:val="00207568"/>
    <w:rsid w:val="002075DC"/>
    <w:rsid w:val="00207617"/>
    <w:rsid w:val="0020764E"/>
    <w:rsid w:val="00207681"/>
    <w:rsid w:val="00207684"/>
    <w:rsid w:val="002076A5"/>
    <w:rsid w:val="00207777"/>
    <w:rsid w:val="0020777A"/>
    <w:rsid w:val="00207799"/>
    <w:rsid w:val="0020784F"/>
    <w:rsid w:val="00207880"/>
    <w:rsid w:val="002078F5"/>
    <w:rsid w:val="00207911"/>
    <w:rsid w:val="002079CA"/>
    <w:rsid w:val="002079EF"/>
    <w:rsid w:val="00207B4A"/>
    <w:rsid w:val="00207BEA"/>
    <w:rsid w:val="00207C4F"/>
    <w:rsid w:val="00207CDC"/>
    <w:rsid w:val="00207CDF"/>
    <w:rsid w:val="00207CF2"/>
    <w:rsid w:val="00207D02"/>
    <w:rsid w:val="00207D05"/>
    <w:rsid w:val="00207D30"/>
    <w:rsid w:val="00207DF9"/>
    <w:rsid w:val="00207E18"/>
    <w:rsid w:val="00207E7C"/>
    <w:rsid w:val="00207ECB"/>
    <w:rsid w:val="00207EE8"/>
    <w:rsid w:val="00207F25"/>
    <w:rsid w:val="00207F6E"/>
    <w:rsid w:val="00207FBC"/>
    <w:rsid w:val="00210090"/>
    <w:rsid w:val="00210097"/>
    <w:rsid w:val="002100FC"/>
    <w:rsid w:val="00210150"/>
    <w:rsid w:val="0021020B"/>
    <w:rsid w:val="00210233"/>
    <w:rsid w:val="0021024B"/>
    <w:rsid w:val="0021033D"/>
    <w:rsid w:val="00210347"/>
    <w:rsid w:val="002103A8"/>
    <w:rsid w:val="002103BB"/>
    <w:rsid w:val="00210516"/>
    <w:rsid w:val="0021058A"/>
    <w:rsid w:val="0021059F"/>
    <w:rsid w:val="002105CB"/>
    <w:rsid w:val="002105D3"/>
    <w:rsid w:val="002105E7"/>
    <w:rsid w:val="00210689"/>
    <w:rsid w:val="002106B1"/>
    <w:rsid w:val="00210705"/>
    <w:rsid w:val="00210751"/>
    <w:rsid w:val="00210762"/>
    <w:rsid w:val="00210770"/>
    <w:rsid w:val="00210783"/>
    <w:rsid w:val="0021081F"/>
    <w:rsid w:val="0021082C"/>
    <w:rsid w:val="0021088B"/>
    <w:rsid w:val="002108C7"/>
    <w:rsid w:val="002108E2"/>
    <w:rsid w:val="00210909"/>
    <w:rsid w:val="00210959"/>
    <w:rsid w:val="00210965"/>
    <w:rsid w:val="00210AA8"/>
    <w:rsid w:val="00210AAA"/>
    <w:rsid w:val="00210B91"/>
    <w:rsid w:val="00210BAE"/>
    <w:rsid w:val="00210BD7"/>
    <w:rsid w:val="00210BE4"/>
    <w:rsid w:val="00210C0D"/>
    <w:rsid w:val="00210C50"/>
    <w:rsid w:val="00210D64"/>
    <w:rsid w:val="00210DBD"/>
    <w:rsid w:val="00210DFA"/>
    <w:rsid w:val="0021105D"/>
    <w:rsid w:val="0021105F"/>
    <w:rsid w:val="0021107B"/>
    <w:rsid w:val="00211081"/>
    <w:rsid w:val="00211152"/>
    <w:rsid w:val="002112A6"/>
    <w:rsid w:val="002112AA"/>
    <w:rsid w:val="0021130B"/>
    <w:rsid w:val="002113F6"/>
    <w:rsid w:val="002114E4"/>
    <w:rsid w:val="002114EB"/>
    <w:rsid w:val="00211504"/>
    <w:rsid w:val="0021158D"/>
    <w:rsid w:val="002115E3"/>
    <w:rsid w:val="0021163C"/>
    <w:rsid w:val="00211719"/>
    <w:rsid w:val="00211773"/>
    <w:rsid w:val="002117C2"/>
    <w:rsid w:val="002117D4"/>
    <w:rsid w:val="00211806"/>
    <w:rsid w:val="00211993"/>
    <w:rsid w:val="002119A2"/>
    <w:rsid w:val="002119A8"/>
    <w:rsid w:val="002119FF"/>
    <w:rsid w:val="00211A50"/>
    <w:rsid w:val="00211A9F"/>
    <w:rsid w:val="00211AE1"/>
    <w:rsid w:val="00211B36"/>
    <w:rsid w:val="00211C19"/>
    <w:rsid w:val="00211D87"/>
    <w:rsid w:val="00211E79"/>
    <w:rsid w:val="00211F93"/>
    <w:rsid w:val="0021206D"/>
    <w:rsid w:val="002120ED"/>
    <w:rsid w:val="00212102"/>
    <w:rsid w:val="00212174"/>
    <w:rsid w:val="002122A2"/>
    <w:rsid w:val="0021234F"/>
    <w:rsid w:val="00212446"/>
    <w:rsid w:val="00212502"/>
    <w:rsid w:val="0021256B"/>
    <w:rsid w:val="002125DD"/>
    <w:rsid w:val="002125EB"/>
    <w:rsid w:val="002126E0"/>
    <w:rsid w:val="002126F0"/>
    <w:rsid w:val="002127B2"/>
    <w:rsid w:val="00212819"/>
    <w:rsid w:val="0021282C"/>
    <w:rsid w:val="0021285B"/>
    <w:rsid w:val="0021293E"/>
    <w:rsid w:val="002129B6"/>
    <w:rsid w:val="002129BF"/>
    <w:rsid w:val="002129F3"/>
    <w:rsid w:val="00212A0C"/>
    <w:rsid w:val="00212A7B"/>
    <w:rsid w:val="00212A7F"/>
    <w:rsid w:val="00212A98"/>
    <w:rsid w:val="00212AC6"/>
    <w:rsid w:val="00212BB1"/>
    <w:rsid w:val="00212C38"/>
    <w:rsid w:val="00212C40"/>
    <w:rsid w:val="00212CEB"/>
    <w:rsid w:val="00212D27"/>
    <w:rsid w:val="00212D5B"/>
    <w:rsid w:val="00212DAB"/>
    <w:rsid w:val="00212DEE"/>
    <w:rsid w:val="00212E47"/>
    <w:rsid w:val="00212EA1"/>
    <w:rsid w:val="00212EDE"/>
    <w:rsid w:val="00212F35"/>
    <w:rsid w:val="00213093"/>
    <w:rsid w:val="00213135"/>
    <w:rsid w:val="0021316A"/>
    <w:rsid w:val="002131E9"/>
    <w:rsid w:val="00213245"/>
    <w:rsid w:val="00213383"/>
    <w:rsid w:val="00213384"/>
    <w:rsid w:val="0021346F"/>
    <w:rsid w:val="00213496"/>
    <w:rsid w:val="002134C0"/>
    <w:rsid w:val="00213596"/>
    <w:rsid w:val="0021366C"/>
    <w:rsid w:val="0021377B"/>
    <w:rsid w:val="0021378C"/>
    <w:rsid w:val="002137BB"/>
    <w:rsid w:val="002137D9"/>
    <w:rsid w:val="00213907"/>
    <w:rsid w:val="0021390A"/>
    <w:rsid w:val="00213959"/>
    <w:rsid w:val="00213AC4"/>
    <w:rsid w:val="00213B3E"/>
    <w:rsid w:val="00213BDE"/>
    <w:rsid w:val="00213C70"/>
    <w:rsid w:val="00213CA0"/>
    <w:rsid w:val="00213D9F"/>
    <w:rsid w:val="00213DB4"/>
    <w:rsid w:val="00213E5E"/>
    <w:rsid w:val="00213EC2"/>
    <w:rsid w:val="00213EE5"/>
    <w:rsid w:val="00213F5C"/>
    <w:rsid w:val="00213FF5"/>
    <w:rsid w:val="00214014"/>
    <w:rsid w:val="00214032"/>
    <w:rsid w:val="0021404F"/>
    <w:rsid w:val="0021406F"/>
    <w:rsid w:val="002140FD"/>
    <w:rsid w:val="002142E0"/>
    <w:rsid w:val="00214325"/>
    <w:rsid w:val="00214387"/>
    <w:rsid w:val="00214397"/>
    <w:rsid w:val="002144AF"/>
    <w:rsid w:val="00214635"/>
    <w:rsid w:val="002146CD"/>
    <w:rsid w:val="00214768"/>
    <w:rsid w:val="0021476E"/>
    <w:rsid w:val="002147AC"/>
    <w:rsid w:val="002147C5"/>
    <w:rsid w:val="002147E1"/>
    <w:rsid w:val="00214806"/>
    <w:rsid w:val="0021481C"/>
    <w:rsid w:val="002148A7"/>
    <w:rsid w:val="002148D4"/>
    <w:rsid w:val="0021490D"/>
    <w:rsid w:val="0021491E"/>
    <w:rsid w:val="0021495D"/>
    <w:rsid w:val="00214994"/>
    <w:rsid w:val="002149FF"/>
    <w:rsid w:val="00214A5F"/>
    <w:rsid w:val="00214AC9"/>
    <w:rsid w:val="00214AD5"/>
    <w:rsid w:val="00214BB1"/>
    <w:rsid w:val="00214DBA"/>
    <w:rsid w:val="00214EE1"/>
    <w:rsid w:val="00214F04"/>
    <w:rsid w:val="00214F8F"/>
    <w:rsid w:val="00214FD7"/>
    <w:rsid w:val="0021508E"/>
    <w:rsid w:val="002150D2"/>
    <w:rsid w:val="002150DD"/>
    <w:rsid w:val="00215111"/>
    <w:rsid w:val="00215218"/>
    <w:rsid w:val="00215348"/>
    <w:rsid w:val="0021536A"/>
    <w:rsid w:val="00215425"/>
    <w:rsid w:val="0021545C"/>
    <w:rsid w:val="00215462"/>
    <w:rsid w:val="00215475"/>
    <w:rsid w:val="00215556"/>
    <w:rsid w:val="00215559"/>
    <w:rsid w:val="00215601"/>
    <w:rsid w:val="0021564D"/>
    <w:rsid w:val="00215746"/>
    <w:rsid w:val="00215773"/>
    <w:rsid w:val="002157E8"/>
    <w:rsid w:val="002159AE"/>
    <w:rsid w:val="002159E2"/>
    <w:rsid w:val="002159FE"/>
    <w:rsid w:val="00215A73"/>
    <w:rsid w:val="00215A80"/>
    <w:rsid w:val="00215B09"/>
    <w:rsid w:val="00215BF5"/>
    <w:rsid w:val="00215C55"/>
    <w:rsid w:val="00215C90"/>
    <w:rsid w:val="00215CE1"/>
    <w:rsid w:val="00215CFD"/>
    <w:rsid w:val="00215D39"/>
    <w:rsid w:val="00215D46"/>
    <w:rsid w:val="00215EB4"/>
    <w:rsid w:val="00215F9C"/>
    <w:rsid w:val="00215FC1"/>
    <w:rsid w:val="00215FE8"/>
    <w:rsid w:val="00216058"/>
    <w:rsid w:val="0021614D"/>
    <w:rsid w:val="0021615E"/>
    <w:rsid w:val="0021628B"/>
    <w:rsid w:val="00216304"/>
    <w:rsid w:val="002163B0"/>
    <w:rsid w:val="002163DB"/>
    <w:rsid w:val="002163E2"/>
    <w:rsid w:val="0021641B"/>
    <w:rsid w:val="00216425"/>
    <w:rsid w:val="0021642A"/>
    <w:rsid w:val="00216455"/>
    <w:rsid w:val="00216526"/>
    <w:rsid w:val="00216599"/>
    <w:rsid w:val="00216620"/>
    <w:rsid w:val="002166F9"/>
    <w:rsid w:val="0021676A"/>
    <w:rsid w:val="002167A4"/>
    <w:rsid w:val="0021689C"/>
    <w:rsid w:val="00216911"/>
    <w:rsid w:val="00216981"/>
    <w:rsid w:val="00216A38"/>
    <w:rsid w:val="00216AE0"/>
    <w:rsid w:val="00216B8B"/>
    <w:rsid w:val="00216B98"/>
    <w:rsid w:val="00216CD0"/>
    <w:rsid w:val="00216D4C"/>
    <w:rsid w:val="00216D58"/>
    <w:rsid w:val="00216D99"/>
    <w:rsid w:val="00216DE7"/>
    <w:rsid w:val="00216F07"/>
    <w:rsid w:val="00216F76"/>
    <w:rsid w:val="00216F83"/>
    <w:rsid w:val="00216FF2"/>
    <w:rsid w:val="00217061"/>
    <w:rsid w:val="00217096"/>
    <w:rsid w:val="0021709B"/>
    <w:rsid w:val="002170B9"/>
    <w:rsid w:val="002170C2"/>
    <w:rsid w:val="002170CF"/>
    <w:rsid w:val="00217151"/>
    <w:rsid w:val="002171C1"/>
    <w:rsid w:val="002172B8"/>
    <w:rsid w:val="00217331"/>
    <w:rsid w:val="00217357"/>
    <w:rsid w:val="00217366"/>
    <w:rsid w:val="002173C1"/>
    <w:rsid w:val="002173EB"/>
    <w:rsid w:val="00217545"/>
    <w:rsid w:val="002175AB"/>
    <w:rsid w:val="00217646"/>
    <w:rsid w:val="002176AD"/>
    <w:rsid w:val="002176B9"/>
    <w:rsid w:val="002176D4"/>
    <w:rsid w:val="00217734"/>
    <w:rsid w:val="00217771"/>
    <w:rsid w:val="002177C6"/>
    <w:rsid w:val="002177D8"/>
    <w:rsid w:val="0021781A"/>
    <w:rsid w:val="002178FA"/>
    <w:rsid w:val="0021796F"/>
    <w:rsid w:val="00217991"/>
    <w:rsid w:val="00217A5B"/>
    <w:rsid w:val="00217BC4"/>
    <w:rsid w:val="00217BC7"/>
    <w:rsid w:val="00217C0D"/>
    <w:rsid w:val="00217E10"/>
    <w:rsid w:val="00217EF8"/>
    <w:rsid w:val="00217F74"/>
    <w:rsid w:val="00217FC7"/>
    <w:rsid w:val="00220025"/>
    <w:rsid w:val="0022007D"/>
    <w:rsid w:val="002200AF"/>
    <w:rsid w:val="0022015B"/>
    <w:rsid w:val="002201E8"/>
    <w:rsid w:val="00220298"/>
    <w:rsid w:val="0022029D"/>
    <w:rsid w:val="002202A9"/>
    <w:rsid w:val="002202AD"/>
    <w:rsid w:val="00220311"/>
    <w:rsid w:val="002205C3"/>
    <w:rsid w:val="002207E4"/>
    <w:rsid w:val="002208C6"/>
    <w:rsid w:val="0022090A"/>
    <w:rsid w:val="0022096F"/>
    <w:rsid w:val="002209C5"/>
    <w:rsid w:val="00220A33"/>
    <w:rsid w:val="00220A77"/>
    <w:rsid w:val="00220AC3"/>
    <w:rsid w:val="00220B2F"/>
    <w:rsid w:val="00220BEC"/>
    <w:rsid w:val="00220EF3"/>
    <w:rsid w:val="00220FBA"/>
    <w:rsid w:val="0022108F"/>
    <w:rsid w:val="002210A4"/>
    <w:rsid w:val="002211F9"/>
    <w:rsid w:val="00221255"/>
    <w:rsid w:val="00221290"/>
    <w:rsid w:val="002212C9"/>
    <w:rsid w:val="0022131E"/>
    <w:rsid w:val="0022132F"/>
    <w:rsid w:val="0022133F"/>
    <w:rsid w:val="00221387"/>
    <w:rsid w:val="0022139C"/>
    <w:rsid w:val="002213D2"/>
    <w:rsid w:val="0022148D"/>
    <w:rsid w:val="002214A5"/>
    <w:rsid w:val="002214F0"/>
    <w:rsid w:val="00221529"/>
    <w:rsid w:val="00221549"/>
    <w:rsid w:val="00221554"/>
    <w:rsid w:val="0022155A"/>
    <w:rsid w:val="00221581"/>
    <w:rsid w:val="002215CD"/>
    <w:rsid w:val="002216BC"/>
    <w:rsid w:val="002216EF"/>
    <w:rsid w:val="0022170F"/>
    <w:rsid w:val="002217D1"/>
    <w:rsid w:val="00221871"/>
    <w:rsid w:val="0022193F"/>
    <w:rsid w:val="00221941"/>
    <w:rsid w:val="00221955"/>
    <w:rsid w:val="002219F9"/>
    <w:rsid w:val="00221A24"/>
    <w:rsid w:val="00221B27"/>
    <w:rsid w:val="00221BB5"/>
    <w:rsid w:val="00221C53"/>
    <w:rsid w:val="00221C6C"/>
    <w:rsid w:val="00221C7B"/>
    <w:rsid w:val="00221C7D"/>
    <w:rsid w:val="00221E24"/>
    <w:rsid w:val="00221E41"/>
    <w:rsid w:val="00221FB6"/>
    <w:rsid w:val="00221FEA"/>
    <w:rsid w:val="002220F0"/>
    <w:rsid w:val="0022213A"/>
    <w:rsid w:val="0022215B"/>
    <w:rsid w:val="00222389"/>
    <w:rsid w:val="002223CA"/>
    <w:rsid w:val="002223E7"/>
    <w:rsid w:val="00222434"/>
    <w:rsid w:val="0022249F"/>
    <w:rsid w:val="002224FB"/>
    <w:rsid w:val="0022262B"/>
    <w:rsid w:val="002227AC"/>
    <w:rsid w:val="002227B2"/>
    <w:rsid w:val="002227C5"/>
    <w:rsid w:val="00222819"/>
    <w:rsid w:val="0022289A"/>
    <w:rsid w:val="00222976"/>
    <w:rsid w:val="0022298F"/>
    <w:rsid w:val="00222A5B"/>
    <w:rsid w:val="00222AEE"/>
    <w:rsid w:val="00222C2C"/>
    <w:rsid w:val="00222D0C"/>
    <w:rsid w:val="00222D19"/>
    <w:rsid w:val="00222D1E"/>
    <w:rsid w:val="00222DB9"/>
    <w:rsid w:val="00222EA4"/>
    <w:rsid w:val="00222F00"/>
    <w:rsid w:val="00222FF6"/>
    <w:rsid w:val="0022308B"/>
    <w:rsid w:val="002230A8"/>
    <w:rsid w:val="002230BD"/>
    <w:rsid w:val="002231BC"/>
    <w:rsid w:val="002233FC"/>
    <w:rsid w:val="00223412"/>
    <w:rsid w:val="00223424"/>
    <w:rsid w:val="00223548"/>
    <w:rsid w:val="002235E2"/>
    <w:rsid w:val="00223683"/>
    <w:rsid w:val="0022368E"/>
    <w:rsid w:val="002236F3"/>
    <w:rsid w:val="002237C8"/>
    <w:rsid w:val="00223816"/>
    <w:rsid w:val="002238FF"/>
    <w:rsid w:val="0022396D"/>
    <w:rsid w:val="0022399D"/>
    <w:rsid w:val="002239A8"/>
    <w:rsid w:val="00223B62"/>
    <w:rsid w:val="00223B71"/>
    <w:rsid w:val="00223BA5"/>
    <w:rsid w:val="00223C66"/>
    <w:rsid w:val="00223E14"/>
    <w:rsid w:val="00223EA8"/>
    <w:rsid w:val="00223F1E"/>
    <w:rsid w:val="00223F38"/>
    <w:rsid w:val="00223F3E"/>
    <w:rsid w:val="00223F8F"/>
    <w:rsid w:val="00224005"/>
    <w:rsid w:val="00224044"/>
    <w:rsid w:val="00224060"/>
    <w:rsid w:val="0022410A"/>
    <w:rsid w:val="00224137"/>
    <w:rsid w:val="002241F8"/>
    <w:rsid w:val="00224238"/>
    <w:rsid w:val="002242AD"/>
    <w:rsid w:val="002242C0"/>
    <w:rsid w:val="0022436B"/>
    <w:rsid w:val="00224377"/>
    <w:rsid w:val="002243DA"/>
    <w:rsid w:val="00224538"/>
    <w:rsid w:val="002245DA"/>
    <w:rsid w:val="002245FC"/>
    <w:rsid w:val="00224648"/>
    <w:rsid w:val="0022478B"/>
    <w:rsid w:val="002247DE"/>
    <w:rsid w:val="002247F6"/>
    <w:rsid w:val="0022489A"/>
    <w:rsid w:val="00224931"/>
    <w:rsid w:val="002249DE"/>
    <w:rsid w:val="00224AD2"/>
    <w:rsid w:val="00224AEA"/>
    <w:rsid w:val="00224BF5"/>
    <w:rsid w:val="00224CB5"/>
    <w:rsid w:val="00224CD3"/>
    <w:rsid w:val="00224E2B"/>
    <w:rsid w:val="00224E52"/>
    <w:rsid w:val="00224ECE"/>
    <w:rsid w:val="00224F39"/>
    <w:rsid w:val="00224F48"/>
    <w:rsid w:val="00224FB5"/>
    <w:rsid w:val="00224FD8"/>
    <w:rsid w:val="00225016"/>
    <w:rsid w:val="00225050"/>
    <w:rsid w:val="002250E1"/>
    <w:rsid w:val="00225120"/>
    <w:rsid w:val="00225161"/>
    <w:rsid w:val="00225218"/>
    <w:rsid w:val="0022523C"/>
    <w:rsid w:val="0022528E"/>
    <w:rsid w:val="002252A5"/>
    <w:rsid w:val="00225334"/>
    <w:rsid w:val="0022535B"/>
    <w:rsid w:val="00225379"/>
    <w:rsid w:val="0022537F"/>
    <w:rsid w:val="0022548E"/>
    <w:rsid w:val="0022558B"/>
    <w:rsid w:val="002255A5"/>
    <w:rsid w:val="0022566F"/>
    <w:rsid w:val="002256FE"/>
    <w:rsid w:val="0022571F"/>
    <w:rsid w:val="0022576F"/>
    <w:rsid w:val="0022580A"/>
    <w:rsid w:val="002258D0"/>
    <w:rsid w:val="0022591C"/>
    <w:rsid w:val="0022594A"/>
    <w:rsid w:val="0022594C"/>
    <w:rsid w:val="0022594F"/>
    <w:rsid w:val="002259C3"/>
    <w:rsid w:val="002259E7"/>
    <w:rsid w:val="00225A40"/>
    <w:rsid w:val="00225ABF"/>
    <w:rsid w:val="00225AFC"/>
    <w:rsid w:val="00225B1F"/>
    <w:rsid w:val="00225BEF"/>
    <w:rsid w:val="00225C1F"/>
    <w:rsid w:val="00225CA1"/>
    <w:rsid w:val="00225CB9"/>
    <w:rsid w:val="00225DCC"/>
    <w:rsid w:val="00225E1E"/>
    <w:rsid w:val="00225EB6"/>
    <w:rsid w:val="00225EF0"/>
    <w:rsid w:val="00225F88"/>
    <w:rsid w:val="00226026"/>
    <w:rsid w:val="002260E8"/>
    <w:rsid w:val="0022612E"/>
    <w:rsid w:val="002261BA"/>
    <w:rsid w:val="002261EB"/>
    <w:rsid w:val="00226290"/>
    <w:rsid w:val="002262B7"/>
    <w:rsid w:val="00226366"/>
    <w:rsid w:val="002264B6"/>
    <w:rsid w:val="002264D5"/>
    <w:rsid w:val="002265EA"/>
    <w:rsid w:val="00226614"/>
    <w:rsid w:val="00226632"/>
    <w:rsid w:val="0022664B"/>
    <w:rsid w:val="0022666A"/>
    <w:rsid w:val="002266A8"/>
    <w:rsid w:val="00226704"/>
    <w:rsid w:val="00226770"/>
    <w:rsid w:val="00226820"/>
    <w:rsid w:val="002268F3"/>
    <w:rsid w:val="00226911"/>
    <w:rsid w:val="0022691C"/>
    <w:rsid w:val="00226B43"/>
    <w:rsid w:val="00226BB1"/>
    <w:rsid w:val="00226DCD"/>
    <w:rsid w:val="00226DF7"/>
    <w:rsid w:val="00226E1F"/>
    <w:rsid w:val="00226E45"/>
    <w:rsid w:val="00226E5C"/>
    <w:rsid w:val="00226F07"/>
    <w:rsid w:val="00226F11"/>
    <w:rsid w:val="00226FBF"/>
    <w:rsid w:val="00226FFB"/>
    <w:rsid w:val="00227099"/>
    <w:rsid w:val="00227140"/>
    <w:rsid w:val="002271D7"/>
    <w:rsid w:val="002271FC"/>
    <w:rsid w:val="00227270"/>
    <w:rsid w:val="00227322"/>
    <w:rsid w:val="00227355"/>
    <w:rsid w:val="002273A7"/>
    <w:rsid w:val="00227401"/>
    <w:rsid w:val="002274A5"/>
    <w:rsid w:val="002274F5"/>
    <w:rsid w:val="00227512"/>
    <w:rsid w:val="0022752B"/>
    <w:rsid w:val="00227533"/>
    <w:rsid w:val="0022757C"/>
    <w:rsid w:val="0022764F"/>
    <w:rsid w:val="00227693"/>
    <w:rsid w:val="002277AF"/>
    <w:rsid w:val="00227819"/>
    <w:rsid w:val="00227865"/>
    <w:rsid w:val="00227946"/>
    <w:rsid w:val="002279F2"/>
    <w:rsid w:val="00227A4D"/>
    <w:rsid w:val="00227B19"/>
    <w:rsid w:val="00227B1F"/>
    <w:rsid w:val="00227C58"/>
    <w:rsid w:val="00227C61"/>
    <w:rsid w:val="00227C85"/>
    <w:rsid w:val="00227D35"/>
    <w:rsid w:val="00227D6D"/>
    <w:rsid w:val="00227D7C"/>
    <w:rsid w:val="00227DFE"/>
    <w:rsid w:val="00227E82"/>
    <w:rsid w:val="00227FCC"/>
    <w:rsid w:val="00227FF6"/>
    <w:rsid w:val="00230016"/>
    <w:rsid w:val="00230123"/>
    <w:rsid w:val="002301C9"/>
    <w:rsid w:val="002301D0"/>
    <w:rsid w:val="002302A9"/>
    <w:rsid w:val="002302BB"/>
    <w:rsid w:val="00230348"/>
    <w:rsid w:val="0023035C"/>
    <w:rsid w:val="00230373"/>
    <w:rsid w:val="002303CF"/>
    <w:rsid w:val="0023041E"/>
    <w:rsid w:val="0023045B"/>
    <w:rsid w:val="00230484"/>
    <w:rsid w:val="00230536"/>
    <w:rsid w:val="0023057F"/>
    <w:rsid w:val="002305F7"/>
    <w:rsid w:val="00230601"/>
    <w:rsid w:val="00230617"/>
    <w:rsid w:val="0023062C"/>
    <w:rsid w:val="00230676"/>
    <w:rsid w:val="00230748"/>
    <w:rsid w:val="002307D3"/>
    <w:rsid w:val="00230815"/>
    <w:rsid w:val="00230858"/>
    <w:rsid w:val="00230860"/>
    <w:rsid w:val="002308BF"/>
    <w:rsid w:val="0023096C"/>
    <w:rsid w:val="00230A75"/>
    <w:rsid w:val="00230A88"/>
    <w:rsid w:val="00230AFF"/>
    <w:rsid w:val="00230B50"/>
    <w:rsid w:val="00230BEA"/>
    <w:rsid w:val="00230BFE"/>
    <w:rsid w:val="00230CAB"/>
    <w:rsid w:val="00230EF2"/>
    <w:rsid w:val="00230F18"/>
    <w:rsid w:val="00230F50"/>
    <w:rsid w:val="00230F78"/>
    <w:rsid w:val="00231216"/>
    <w:rsid w:val="0023121D"/>
    <w:rsid w:val="002312A0"/>
    <w:rsid w:val="0023135C"/>
    <w:rsid w:val="00231428"/>
    <w:rsid w:val="00231438"/>
    <w:rsid w:val="00231490"/>
    <w:rsid w:val="002314AC"/>
    <w:rsid w:val="002315F8"/>
    <w:rsid w:val="00231607"/>
    <w:rsid w:val="0023165A"/>
    <w:rsid w:val="0023166A"/>
    <w:rsid w:val="002316CE"/>
    <w:rsid w:val="0023172A"/>
    <w:rsid w:val="00231777"/>
    <w:rsid w:val="00231798"/>
    <w:rsid w:val="002317C2"/>
    <w:rsid w:val="00231833"/>
    <w:rsid w:val="00231838"/>
    <w:rsid w:val="0023186D"/>
    <w:rsid w:val="0023189A"/>
    <w:rsid w:val="0023195C"/>
    <w:rsid w:val="002319F2"/>
    <w:rsid w:val="00231A1A"/>
    <w:rsid w:val="00231A68"/>
    <w:rsid w:val="00231A8E"/>
    <w:rsid w:val="00231AC7"/>
    <w:rsid w:val="00231BA8"/>
    <w:rsid w:val="00231BB1"/>
    <w:rsid w:val="00231C56"/>
    <w:rsid w:val="00231C59"/>
    <w:rsid w:val="00231C80"/>
    <w:rsid w:val="00231CC2"/>
    <w:rsid w:val="00231CC8"/>
    <w:rsid w:val="00231DC2"/>
    <w:rsid w:val="00231E08"/>
    <w:rsid w:val="00231E53"/>
    <w:rsid w:val="00231E97"/>
    <w:rsid w:val="00231F07"/>
    <w:rsid w:val="00231F85"/>
    <w:rsid w:val="0023202B"/>
    <w:rsid w:val="00232155"/>
    <w:rsid w:val="00232312"/>
    <w:rsid w:val="002323CF"/>
    <w:rsid w:val="002323E4"/>
    <w:rsid w:val="002323E9"/>
    <w:rsid w:val="0023240F"/>
    <w:rsid w:val="00232438"/>
    <w:rsid w:val="002324E5"/>
    <w:rsid w:val="002324E6"/>
    <w:rsid w:val="002324F7"/>
    <w:rsid w:val="002325A6"/>
    <w:rsid w:val="002325A9"/>
    <w:rsid w:val="002325C5"/>
    <w:rsid w:val="002326EE"/>
    <w:rsid w:val="00232739"/>
    <w:rsid w:val="002327D7"/>
    <w:rsid w:val="002328B1"/>
    <w:rsid w:val="0023290B"/>
    <w:rsid w:val="002329B9"/>
    <w:rsid w:val="002329DF"/>
    <w:rsid w:val="00232B08"/>
    <w:rsid w:val="00232C3C"/>
    <w:rsid w:val="00232CA0"/>
    <w:rsid w:val="00232D26"/>
    <w:rsid w:val="00232DCE"/>
    <w:rsid w:val="00232EB8"/>
    <w:rsid w:val="00232EF8"/>
    <w:rsid w:val="00232F47"/>
    <w:rsid w:val="002330E8"/>
    <w:rsid w:val="00233119"/>
    <w:rsid w:val="00233196"/>
    <w:rsid w:val="00233198"/>
    <w:rsid w:val="00233243"/>
    <w:rsid w:val="00233264"/>
    <w:rsid w:val="0023333D"/>
    <w:rsid w:val="0023333F"/>
    <w:rsid w:val="00233385"/>
    <w:rsid w:val="002333C5"/>
    <w:rsid w:val="00233436"/>
    <w:rsid w:val="00233457"/>
    <w:rsid w:val="002334A9"/>
    <w:rsid w:val="00233504"/>
    <w:rsid w:val="00233583"/>
    <w:rsid w:val="0023364D"/>
    <w:rsid w:val="0023369F"/>
    <w:rsid w:val="002336F4"/>
    <w:rsid w:val="00233880"/>
    <w:rsid w:val="002338E0"/>
    <w:rsid w:val="00233A17"/>
    <w:rsid w:val="00233B66"/>
    <w:rsid w:val="00233B6A"/>
    <w:rsid w:val="00233BA0"/>
    <w:rsid w:val="00233C1A"/>
    <w:rsid w:val="00233C68"/>
    <w:rsid w:val="00233D07"/>
    <w:rsid w:val="00233E1A"/>
    <w:rsid w:val="00233F74"/>
    <w:rsid w:val="00234066"/>
    <w:rsid w:val="002340F9"/>
    <w:rsid w:val="00234115"/>
    <w:rsid w:val="00234124"/>
    <w:rsid w:val="0023412B"/>
    <w:rsid w:val="00234142"/>
    <w:rsid w:val="002341CD"/>
    <w:rsid w:val="0023426A"/>
    <w:rsid w:val="00234315"/>
    <w:rsid w:val="00234347"/>
    <w:rsid w:val="00234389"/>
    <w:rsid w:val="002343AE"/>
    <w:rsid w:val="002343D7"/>
    <w:rsid w:val="002343F7"/>
    <w:rsid w:val="002343FA"/>
    <w:rsid w:val="0023442D"/>
    <w:rsid w:val="0023442F"/>
    <w:rsid w:val="0023447E"/>
    <w:rsid w:val="0023448F"/>
    <w:rsid w:val="002344A3"/>
    <w:rsid w:val="002344FE"/>
    <w:rsid w:val="0023453B"/>
    <w:rsid w:val="00234542"/>
    <w:rsid w:val="0023456F"/>
    <w:rsid w:val="002345B2"/>
    <w:rsid w:val="002345E3"/>
    <w:rsid w:val="00234769"/>
    <w:rsid w:val="0023477B"/>
    <w:rsid w:val="002347DB"/>
    <w:rsid w:val="0023487A"/>
    <w:rsid w:val="002348A3"/>
    <w:rsid w:val="002348D1"/>
    <w:rsid w:val="00234901"/>
    <w:rsid w:val="00234931"/>
    <w:rsid w:val="002349A8"/>
    <w:rsid w:val="002349BC"/>
    <w:rsid w:val="002349E3"/>
    <w:rsid w:val="00234A24"/>
    <w:rsid w:val="00234A86"/>
    <w:rsid w:val="00234B81"/>
    <w:rsid w:val="00234B94"/>
    <w:rsid w:val="00234BDF"/>
    <w:rsid w:val="00234C3C"/>
    <w:rsid w:val="00234CD0"/>
    <w:rsid w:val="00234D36"/>
    <w:rsid w:val="00234D5C"/>
    <w:rsid w:val="00234EFA"/>
    <w:rsid w:val="00234F14"/>
    <w:rsid w:val="00234F2C"/>
    <w:rsid w:val="00234F99"/>
    <w:rsid w:val="0023500D"/>
    <w:rsid w:val="0023502F"/>
    <w:rsid w:val="00235042"/>
    <w:rsid w:val="00235174"/>
    <w:rsid w:val="0023518B"/>
    <w:rsid w:val="002351FE"/>
    <w:rsid w:val="00235218"/>
    <w:rsid w:val="002352E4"/>
    <w:rsid w:val="002352E8"/>
    <w:rsid w:val="002355C3"/>
    <w:rsid w:val="00235628"/>
    <w:rsid w:val="0023565A"/>
    <w:rsid w:val="0023565D"/>
    <w:rsid w:val="0023565E"/>
    <w:rsid w:val="00235680"/>
    <w:rsid w:val="0023569D"/>
    <w:rsid w:val="002356F8"/>
    <w:rsid w:val="0023586D"/>
    <w:rsid w:val="002358A3"/>
    <w:rsid w:val="002358F4"/>
    <w:rsid w:val="00235934"/>
    <w:rsid w:val="00235978"/>
    <w:rsid w:val="00235A4D"/>
    <w:rsid w:val="00235A77"/>
    <w:rsid w:val="00235A7E"/>
    <w:rsid w:val="00235C20"/>
    <w:rsid w:val="00235C4A"/>
    <w:rsid w:val="00235C9B"/>
    <w:rsid w:val="00235CCB"/>
    <w:rsid w:val="00235D37"/>
    <w:rsid w:val="00235D7D"/>
    <w:rsid w:val="00235E56"/>
    <w:rsid w:val="00235E8D"/>
    <w:rsid w:val="00235EA1"/>
    <w:rsid w:val="00235F76"/>
    <w:rsid w:val="00235FF2"/>
    <w:rsid w:val="0023600B"/>
    <w:rsid w:val="00236015"/>
    <w:rsid w:val="00236091"/>
    <w:rsid w:val="00236246"/>
    <w:rsid w:val="002362D2"/>
    <w:rsid w:val="0023632C"/>
    <w:rsid w:val="0023645D"/>
    <w:rsid w:val="00236483"/>
    <w:rsid w:val="002364CD"/>
    <w:rsid w:val="00236593"/>
    <w:rsid w:val="002365A1"/>
    <w:rsid w:val="00236611"/>
    <w:rsid w:val="002366D6"/>
    <w:rsid w:val="0023674A"/>
    <w:rsid w:val="002367AC"/>
    <w:rsid w:val="002367D2"/>
    <w:rsid w:val="00236918"/>
    <w:rsid w:val="0023699D"/>
    <w:rsid w:val="00236A3E"/>
    <w:rsid w:val="00236AB1"/>
    <w:rsid w:val="00236AF8"/>
    <w:rsid w:val="00236BB5"/>
    <w:rsid w:val="00236C20"/>
    <w:rsid w:val="00236C5A"/>
    <w:rsid w:val="00236C70"/>
    <w:rsid w:val="00236D4B"/>
    <w:rsid w:val="00236DAE"/>
    <w:rsid w:val="00236F49"/>
    <w:rsid w:val="00236F5E"/>
    <w:rsid w:val="00237121"/>
    <w:rsid w:val="00237151"/>
    <w:rsid w:val="0023716B"/>
    <w:rsid w:val="00237181"/>
    <w:rsid w:val="002371F1"/>
    <w:rsid w:val="00237210"/>
    <w:rsid w:val="00237304"/>
    <w:rsid w:val="00237330"/>
    <w:rsid w:val="002373AC"/>
    <w:rsid w:val="002373DE"/>
    <w:rsid w:val="00237545"/>
    <w:rsid w:val="00237604"/>
    <w:rsid w:val="00237682"/>
    <w:rsid w:val="002376CB"/>
    <w:rsid w:val="00237711"/>
    <w:rsid w:val="00237789"/>
    <w:rsid w:val="0023782D"/>
    <w:rsid w:val="00237901"/>
    <w:rsid w:val="00237973"/>
    <w:rsid w:val="002379C8"/>
    <w:rsid w:val="00237A1E"/>
    <w:rsid w:val="00237ACB"/>
    <w:rsid w:val="00237ACC"/>
    <w:rsid w:val="00237AD8"/>
    <w:rsid w:val="00237B0D"/>
    <w:rsid w:val="00237B90"/>
    <w:rsid w:val="00237BB0"/>
    <w:rsid w:val="00237BE9"/>
    <w:rsid w:val="00237BEB"/>
    <w:rsid w:val="00237BF8"/>
    <w:rsid w:val="00237C23"/>
    <w:rsid w:val="00237C48"/>
    <w:rsid w:val="00237CAB"/>
    <w:rsid w:val="00237CD1"/>
    <w:rsid w:val="00237D50"/>
    <w:rsid w:val="00237F04"/>
    <w:rsid w:val="00237FE3"/>
    <w:rsid w:val="00237FF7"/>
    <w:rsid w:val="00240013"/>
    <w:rsid w:val="002400C3"/>
    <w:rsid w:val="002400E1"/>
    <w:rsid w:val="00240143"/>
    <w:rsid w:val="00240165"/>
    <w:rsid w:val="00240201"/>
    <w:rsid w:val="0024028F"/>
    <w:rsid w:val="0024032E"/>
    <w:rsid w:val="0024032F"/>
    <w:rsid w:val="00240339"/>
    <w:rsid w:val="00240586"/>
    <w:rsid w:val="00240611"/>
    <w:rsid w:val="00240622"/>
    <w:rsid w:val="00240705"/>
    <w:rsid w:val="00240795"/>
    <w:rsid w:val="002407C3"/>
    <w:rsid w:val="00240959"/>
    <w:rsid w:val="002409A0"/>
    <w:rsid w:val="00240A25"/>
    <w:rsid w:val="00240ABC"/>
    <w:rsid w:val="00240B1D"/>
    <w:rsid w:val="00240B2F"/>
    <w:rsid w:val="00240B3F"/>
    <w:rsid w:val="00240B70"/>
    <w:rsid w:val="00240B83"/>
    <w:rsid w:val="00240BDA"/>
    <w:rsid w:val="00240C72"/>
    <w:rsid w:val="00240D46"/>
    <w:rsid w:val="00240F6B"/>
    <w:rsid w:val="00240F6F"/>
    <w:rsid w:val="00240F74"/>
    <w:rsid w:val="0024100B"/>
    <w:rsid w:val="0024109A"/>
    <w:rsid w:val="0024110B"/>
    <w:rsid w:val="00241137"/>
    <w:rsid w:val="0024114F"/>
    <w:rsid w:val="00241172"/>
    <w:rsid w:val="002411EF"/>
    <w:rsid w:val="00241214"/>
    <w:rsid w:val="002412A6"/>
    <w:rsid w:val="002413A6"/>
    <w:rsid w:val="002413F1"/>
    <w:rsid w:val="00241493"/>
    <w:rsid w:val="002414D3"/>
    <w:rsid w:val="002414F2"/>
    <w:rsid w:val="002414FC"/>
    <w:rsid w:val="0024154A"/>
    <w:rsid w:val="002415C7"/>
    <w:rsid w:val="002415DE"/>
    <w:rsid w:val="00241711"/>
    <w:rsid w:val="00241748"/>
    <w:rsid w:val="0024179E"/>
    <w:rsid w:val="0024187B"/>
    <w:rsid w:val="0024188D"/>
    <w:rsid w:val="002418DF"/>
    <w:rsid w:val="002418F7"/>
    <w:rsid w:val="0024192A"/>
    <w:rsid w:val="00241939"/>
    <w:rsid w:val="002419A4"/>
    <w:rsid w:val="00241A40"/>
    <w:rsid w:val="00241A62"/>
    <w:rsid w:val="00241ACA"/>
    <w:rsid w:val="00241B81"/>
    <w:rsid w:val="00241BFF"/>
    <w:rsid w:val="00241C19"/>
    <w:rsid w:val="00241C60"/>
    <w:rsid w:val="00241CA7"/>
    <w:rsid w:val="00241CAB"/>
    <w:rsid w:val="00241D5B"/>
    <w:rsid w:val="00241DB6"/>
    <w:rsid w:val="00241DD8"/>
    <w:rsid w:val="00241DE2"/>
    <w:rsid w:val="00241ED2"/>
    <w:rsid w:val="00242016"/>
    <w:rsid w:val="00242073"/>
    <w:rsid w:val="00242178"/>
    <w:rsid w:val="00242192"/>
    <w:rsid w:val="0024223D"/>
    <w:rsid w:val="00242245"/>
    <w:rsid w:val="002422C1"/>
    <w:rsid w:val="002422DB"/>
    <w:rsid w:val="002422FE"/>
    <w:rsid w:val="0024235D"/>
    <w:rsid w:val="00242393"/>
    <w:rsid w:val="0024240B"/>
    <w:rsid w:val="00242462"/>
    <w:rsid w:val="00242479"/>
    <w:rsid w:val="0024248E"/>
    <w:rsid w:val="002424BF"/>
    <w:rsid w:val="002424F8"/>
    <w:rsid w:val="002424FB"/>
    <w:rsid w:val="0024256A"/>
    <w:rsid w:val="0024264F"/>
    <w:rsid w:val="0024272C"/>
    <w:rsid w:val="00242744"/>
    <w:rsid w:val="002427FF"/>
    <w:rsid w:val="00242841"/>
    <w:rsid w:val="002428DA"/>
    <w:rsid w:val="0024291D"/>
    <w:rsid w:val="00242950"/>
    <w:rsid w:val="002429B0"/>
    <w:rsid w:val="002429E2"/>
    <w:rsid w:val="00242A96"/>
    <w:rsid w:val="00242B67"/>
    <w:rsid w:val="00242C00"/>
    <w:rsid w:val="00242ED7"/>
    <w:rsid w:val="00242F16"/>
    <w:rsid w:val="00242FB5"/>
    <w:rsid w:val="00242FFD"/>
    <w:rsid w:val="00243077"/>
    <w:rsid w:val="0024310F"/>
    <w:rsid w:val="00243117"/>
    <w:rsid w:val="0024313E"/>
    <w:rsid w:val="0024319B"/>
    <w:rsid w:val="002431AE"/>
    <w:rsid w:val="002431FE"/>
    <w:rsid w:val="00243262"/>
    <w:rsid w:val="0024343D"/>
    <w:rsid w:val="002434B9"/>
    <w:rsid w:val="002434C4"/>
    <w:rsid w:val="00243520"/>
    <w:rsid w:val="00243575"/>
    <w:rsid w:val="002436A7"/>
    <w:rsid w:val="002436E0"/>
    <w:rsid w:val="0024380E"/>
    <w:rsid w:val="00243A1B"/>
    <w:rsid w:val="00243AA9"/>
    <w:rsid w:val="00243B5D"/>
    <w:rsid w:val="00243BF1"/>
    <w:rsid w:val="00243C87"/>
    <w:rsid w:val="00243D6F"/>
    <w:rsid w:val="00243D82"/>
    <w:rsid w:val="00243DE6"/>
    <w:rsid w:val="00243DFE"/>
    <w:rsid w:val="00243E26"/>
    <w:rsid w:val="00244073"/>
    <w:rsid w:val="002440A9"/>
    <w:rsid w:val="002440EE"/>
    <w:rsid w:val="002440FE"/>
    <w:rsid w:val="0024411A"/>
    <w:rsid w:val="00244165"/>
    <w:rsid w:val="002441A8"/>
    <w:rsid w:val="002441E9"/>
    <w:rsid w:val="00244238"/>
    <w:rsid w:val="002442B2"/>
    <w:rsid w:val="002442D0"/>
    <w:rsid w:val="0024456F"/>
    <w:rsid w:val="00244589"/>
    <w:rsid w:val="00244631"/>
    <w:rsid w:val="002447A6"/>
    <w:rsid w:val="002447EE"/>
    <w:rsid w:val="002448C6"/>
    <w:rsid w:val="002448F6"/>
    <w:rsid w:val="00244983"/>
    <w:rsid w:val="002449C1"/>
    <w:rsid w:val="00244BFC"/>
    <w:rsid w:val="00244C09"/>
    <w:rsid w:val="00244CCB"/>
    <w:rsid w:val="00244CE4"/>
    <w:rsid w:val="00244D25"/>
    <w:rsid w:val="00244E3F"/>
    <w:rsid w:val="00244E4B"/>
    <w:rsid w:val="00244E9B"/>
    <w:rsid w:val="00244EBE"/>
    <w:rsid w:val="0024511D"/>
    <w:rsid w:val="00245134"/>
    <w:rsid w:val="00245162"/>
    <w:rsid w:val="0024521A"/>
    <w:rsid w:val="00245396"/>
    <w:rsid w:val="002453A9"/>
    <w:rsid w:val="0024544B"/>
    <w:rsid w:val="00245477"/>
    <w:rsid w:val="00245489"/>
    <w:rsid w:val="0024551F"/>
    <w:rsid w:val="00245530"/>
    <w:rsid w:val="0024555C"/>
    <w:rsid w:val="002455EB"/>
    <w:rsid w:val="00245647"/>
    <w:rsid w:val="002456A1"/>
    <w:rsid w:val="0024576C"/>
    <w:rsid w:val="0024581E"/>
    <w:rsid w:val="002458C6"/>
    <w:rsid w:val="002458FB"/>
    <w:rsid w:val="00245A18"/>
    <w:rsid w:val="00245A45"/>
    <w:rsid w:val="00245A73"/>
    <w:rsid w:val="00245C24"/>
    <w:rsid w:val="00245CF1"/>
    <w:rsid w:val="00245D0B"/>
    <w:rsid w:val="00245E08"/>
    <w:rsid w:val="00245E20"/>
    <w:rsid w:val="00245E56"/>
    <w:rsid w:val="00245EF5"/>
    <w:rsid w:val="00245F98"/>
    <w:rsid w:val="00245FEB"/>
    <w:rsid w:val="002460A6"/>
    <w:rsid w:val="0024614C"/>
    <w:rsid w:val="00246158"/>
    <w:rsid w:val="002461C0"/>
    <w:rsid w:val="002461E8"/>
    <w:rsid w:val="002462C7"/>
    <w:rsid w:val="002463AF"/>
    <w:rsid w:val="0024640C"/>
    <w:rsid w:val="00246454"/>
    <w:rsid w:val="00246560"/>
    <w:rsid w:val="002466C0"/>
    <w:rsid w:val="00246813"/>
    <w:rsid w:val="00246817"/>
    <w:rsid w:val="002469D4"/>
    <w:rsid w:val="00246A54"/>
    <w:rsid w:val="00246A5F"/>
    <w:rsid w:val="00246A6F"/>
    <w:rsid w:val="00246AC6"/>
    <w:rsid w:val="00246B2F"/>
    <w:rsid w:val="00246B6E"/>
    <w:rsid w:val="00246B8D"/>
    <w:rsid w:val="00246BA2"/>
    <w:rsid w:val="00246BFC"/>
    <w:rsid w:val="00246CC8"/>
    <w:rsid w:val="00246D99"/>
    <w:rsid w:val="00246F2F"/>
    <w:rsid w:val="00246F54"/>
    <w:rsid w:val="00247059"/>
    <w:rsid w:val="0024705C"/>
    <w:rsid w:val="00247068"/>
    <w:rsid w:val="002471F9"/>
    <w:rsid w:val="002472C9"/>
    <w:rsid w:val="00247332"/>
    <w:rsid w:val="00247369"/>
    <w:rsid w:val="00247422"/>
    <w:rsid w:val="002474E1"/>
    <w:rsid w:val="00247511"/>
    <w:rsid w:val="0024753E"/>
    <w:rsid w:val="002475DB"/>
    <w:rsid w:val="0024765B"/>
    <w:rsid w:val="00247690"/>
    <w:rsid w:val="002476A7"/>
    <w:rsid w:val="00247703"/>
    <w:rsid w:val="002477AB"/>
    <w:rsid w:val="002477C6"/>
    <w:rsid w:val="002477DA"/>
    <w:rsid w:val="00247818"/>
    <w:rsid w:val="00247849"/>
    <w:rsid w:val="00247894"/>
    <w:rsid w:val="002479A3"/>
    <w:rsid w:val="00247B0D"/>
    <w:rsid w:val="00247B32"/>
    <w:rsid w:val="00247C3C"/>
    <w:rsid w:val="00247C67"/>
    <w:rsid w:val="00247DD3"/>
    <w:rsid w:val="00247E51"/>
    <w:rsid w:val="00247E54"/>
    <w:rsid w:val="00247E92"/>
    <w:rsid w:val="00247EB5"/>
    <w:rsid w:val="00247ED8"/>
    <w:rsid w:val="00247FAF"/>
    <w:rsid w:val="00247FEB"/>
    <w:rsid w:val="0025002F"/>
    <w:rsid w:val="00250097"/>
    <w:rsid w:val="002500BE"/>
    <w:rsid w:val="00250144"/>
    <w:rsid w:val="002501F7"/>
    <w:rsid w:val="00250203"/>
    <w:rsid w:val="00250208"/>
    <w:rsid w:val="00250221"/>
    <w:rsid w:val="0025027B"/>
    <w:rsid w:val="002502D4"/>
    <w:rsid w:val="00250395"/>
    <w:rsid w:val="002503C1"/>
    <w:rsid w:val="002503CC"/>
    <w:rsid w:val="0025041E"/>
    <w:rsid w:val="0025048B"/>
    <w:rsid w:val="002504E9"/>
    <w:rsid w:val="002504F4"/>
    <w:rsid w:val="00250524"/>
    <w:rsid w:val="002505D4"/>
    <w:rsid w:val="002505D9"/>
    <w:rsid w:val="002505E2"/>
    <w:rsid w:val="002505ED"/>
    <w:rsid w:val="0025062D"/>
    <w:rsid w:val="0025072C"/>
    <w:rsid w:val="0025077A"/>
    <w:rsid w:val="00250811"/>
    <w:rsid w:val="002508AC"/>
    <w:rsid w:val="002509FF"/>
    <w:rsid w:val="00250A67"/>
    <w:rsid w:val="00250A76"/>
    <w:rsid w:val="00250AF8"/>
    <w:rsid w:val="00250B02"/>
    <w:rsid w:val="00250B0A"/>
    <w:rsid w:val="00250B99"/>
    <w:rsid w:val="00250C4E"/>
    <w:rsid w:val="00250D09"/>
    <w:rsid w:val="00250DA5"/>
    <w:rsid w:val="00250DD2"/>
    <w:rsid w:val="00250E86"/>
    <w:rsid w:val="00250EFB"/>
    <w:rsid w:val="00250F6A"/>
    <w:rsid w:val="00250F7D"/>
    <w:rsid w:val="002510EF"/>
    <w:rsid w:val="00251120"/>
    <w:rsid w:val="002511B0"/>
    <w:rsid w:val="002511BA"/>
    <w:rsid w:val="002511C4"/>
    <w:rsid w:val="002511EE"/>
    <w:rsid w:val="002512C7"/>
    <w:rsid w:val="002512F9"/>
    <w:rsid w:val="00251336"/>
    <w:rsid w:val="00251373"/>
    <w:rsid w:val="00251378"/>
    <w:rsid w:val="002513DC"/>
    <w:rsid w:val="002514C2"/>
    <w:rsid w:val="002514DA"/>
    <w:rsid w:val="002514E2"/>
    <w:rsid w:val="00251504"/>
    <w:rsid w:val="002515CA"/>
    <w:rsid w:val="002516DE"/>
    <w:rsid w:val="002518EC"/>
    <w:rsid w:val="002519C3"/>
    <w:rsid w:val="002519CD"/>
    <w:rsid w:val="002519D3"/>
    <w:rsid w:val="00251A0A"/>
    <w:rsid w:val="00251A9B"/>
    <w:rsid w:val="00251BA3"/>
    <w:rsid w:val="00251C57"/>
    <w:rsid w:val="00251D26"/>
    <w:rsid w:val="00251DD6"/>
    <w:rsid w:val="00251E94"/>
    <w:rsid w:val="00251F33"/>
    <w:rsid w:val="00251FEA"/>
    <w:rsid w:val="0025200B"/>
    <w:rsid w:val="002520CC"/>
    <w:rsid w:val="002520E7"/>
    <w:rsid w:val="0025219E"/>
    <w:rsid w:val="002522CF"/>
    <w:rsid w:val="0025230D"/>
    <w:rsid w:val="00252379"/>
    <w:rsid w:val="00252442"/>
    <w:rsid w:val="0025249C"/>
    <w:rsid w:val="002524DF"/>
    <w:rsid w:val="0025251B"/>
    <w:rsid w:val="00252586"/>
    <w:rsid w:val="00252589"/>
    <w:rsid w:val="00252611"/>
    <w:rsid w:val="00252679"/>
    <w:rsid w:val="0025268C"/>
    <w:rsid w:val="002526E7"/>
    <w:rsid w:val="00252720"/>
    <w:rsid w:val="00252790"/>
    <w:rsid w:val="002527CB"/>
    <w:rsid w:val="00252956"/>
    <w:rsid w:val="00252A0B"/>
    <w:rsid w:val="00252B1C"/>
    <w:rsid w:val="00252B80"/>
    <w:rsid w:val="00252B9E"/>
    <w:rsid w:val="00252BCF"/>
    <w:rsid w:val="00252C19"/>
    <w:rsid w:val="00252EAC"/>
    <w:rsid w:val="00252F81"/>
    <w:rsid w:val="00252FB1"/>
    <w:rsid w:val="00253017"/>
    <w:rsid w:val="002530B7"/>
    <w:rsid w:val="002530D5"/>
    <w:rsid w:val="00253261"/>
    <w:rsid w:val="0025334C"/>
    <w:rsid w:val="00253402"/>
    <w:rsid w:val="002534DC"/>
    <w:rsid w:val="002535AE"/>
    <w:rsid w:val="002535D8"/>
    <w:rsid w:val="002536DF"/>
    <w:rsid w:val="0025370B"/>
    <w:rsid w:val="002538E2"/>
    <w:rsid w:val="00253921"/>
    <w:rsid w:val="00253999"/>
    <w:rsid w:val="00253A8F"/>
    <w:rsid w:val="00253AAE"/>
    <w:rsid w:val="00253AD2"/>
    <w:rsid w:val="00253B20"/>
    <w:rsid w:val="00253B4D"/>
    <w:rsid w:val="00253B73"/>
    <w:rsid w:val="00253BCF"/>
    <w:rsid w:val="00253C37"/>
    <w:rsid w:val="00253D77"/>
    <w:rsid w:val="00253D79"/>
    <w:rsid w:val="00253DBE"/>
    <w:rsid w:val="00253EB0"/>
    <w:rsid w:val="00254028"/>
    <w:rsid w:val="00254033"/>
    <w:rsid w:val="002540CA"/>
    <w:rsid w:val="002540DE"/>
    <w:rsid w:val="0025425A"/>
    <w:rsid w:val="00254289"/>
    <w:rsid w:val="0025428F"/>
    <w:rsid w:val="00254328"/>
    <w:rsid w:val="002543B9"/>
    <w:rsid w:val="0025450C"/>
    <w:rsid w:val="0025458F"/>
    <w:rsid w:val="002545D1"/>
    <w:rsid w:val="002545F4"/>
    <w:rsid w:val="0025464D"/>
    <w:rsid w:val="00254678"/>
    <w:rsid w:val="002546FC"/>
    <w:rsid w:val="00254741"/>
    <w:rsid w:val="00254A53"/>
    <w:rsid w:val="00254A74"/>
    <w:rsid w:val="00254AAE"/>
    <w:rsid w:val="00254CD1"/>
    <w:rsid w:val="00254D99"/>
    <w:rsid w:val="00254EDA"/>
    <w:rsid w:val="00254F87"/>
    <w:rsid w:val="00254FF8"/>
    <w:rsid w:val="002551D6"/>
    <w:rsid w:val="002551FF"/>
    <w:rsid w:val="0025521E"/>
    <w:rsid w:val="002552ED"/>
    <w:rsid w:val="0025536F"/>
    <w:rsid w:val="00255415"/>
    <w:rsid w:val="0025543C"/>
    <w:rsid w:val="002556A0"/>
    <w:rsid w:val="002557B8"/>
    <w:rsid w:val="0025580C"/>
    <w:rsid w:val="00255831"/>
    <w:rsid w:val="0025590B"/>
    <w:rsid w:val="00255958"/>
    <w:rsid w:val="002559D0"/>
    <w:rsid w:val="002559D1"/>
    <w:rsid w:val="00255B41"/>
    <w:rsid w:val="00255C80"/>
    <w:rsid w:val="00255C87"/>
    <w:rsid w:val="00255CD4"/>
    <w:rsid w:val="00255E03"/>
    <w:rsid w:val="00255E06"/>
    <w:rsid w:val="00255E2E"/>
    <w:rsid w:val="00255ED7"/>
    <w:rsid w:val="00255F15"/>
    <w:rsid w:val="00255F67"/>
    <w:rsid w:val="0025603F"/>
    <w:rsid w:val="00256052"/>
    <w:rsid w:val="00256059"/>
    <w:rsid w:val="0025605B"/>
    <w:rsid w:val="00256078"/>
    <w:rsid w:val="002560A8"/>
    <w:rsid w:val="002561E2"/>
    <w:rsid w:val="002561E8"/>
    <w:rsid w:val="0025632B"/>
    <w:rsid w:val="00256350"/>
    <w:rsid w:val="002563F8"/>
    <w:rsid w:val="0025641C"/>
    <w:rsid w:val="00256435"/>
    <w:rsid w:val="0025650C"/>
    <w:rsid w:val="00256531"/>
    <w:rsid w:val="002565AD"/>
    <w:rsid w:val="00256635"/>
    <w:rsid w:val="00256851"/>
    <w:rsid w:val="00256866"/>
    <w:rsid w:val="002568B7"/>
    <w:rsid w:val="0025695B"/>
    <w:rsid w:val="00256988"/>
    <w:rsid w:val="002569CC"/>
    <w:rsid w:val="00256AF9"/>
    <w:rsid w:val="00256B28"/>
    <w:rsid w:val="00256BA3"/>
    <w:rsid w:val="00256BBC"/>
    <w:rsid w:val="00256C90"/>
    <w:rsid w:val="00256CC9"/>
    <w:rsid w:val="00256CD8"/>
    <w:rsid w:val="00256CDA"/>
    <w:rsid w:val="00256CF1"/>
    <w:rsid w:val="00256D32"/>
    <w:rsid w:val="00256E1C"/>
    <w:rsid w:val="00256E3A"/>
    <w:rsid w:val="00256ECB"/>
    <w:rsid w:val="00256EF5"/>
    <w:rsid w:val="00256F49"/>
    <w:rsid w:val="00257072"/>
    <w:rsid w:val="002570ED"/>
    <w:rsid w:val="00257127"/>
    <w:rsid w:val="0025716D"/>
    <w:rsid w:val="0025716F"/>
    <w:rsid w:val="002571F9"/>
    <w:rsid w:val="002572A7"/>
    <w:rsid w:val="002572D1"/>
    <w:rsid w:val="00257357"/>
    <w:rsid w:val="0025738B"/>
    <w:rsid w:val="002573AD"/>
    <w:rsid w:val="002573BC"/>
    <w:rsid w:val="002573DF"/>
    <w:rsid w:val="0025747A"/>
    <w:rsid w:val="002574BC"/>
    <w:rsid w:val="00257512"/>
    <w:rsid w:val="002575C3"/>
    <w:rsid w:val="00257723"/>
    <w:rsid w:val="002578D8"/>
    <w:rsid w:val="00257933"/>
    <w:rsid w:val="0025795A"/>
    <w:rsid w:val="0025798D"/>
    <w:rsid w:val="002579C3"/>
    <w:rsid w:val="00257A31"/>
    <w:rsid w:val="00257A4D"/>
    <w:rsid w:val="00257B08"/>
    <w:rsid w:val="00257B2D"/>
    <w:rsid w:val="00257C73"/>
    <w:rsid w:val="00257C74"/>
    <w:rsid w:val="00257D34"/>
    <w:rsid w:val="00257D64"/>
    <w:rsid w:val="00257E42"/>
    <w:rsid w:val="00257E6E"/>
    <w:rsid w:val="00257F1B"/>
    <w:rsid w:val="00257F61"/>
    <w:rsid w:val="00257F85"/>
    <w:rsid w:val="00257F8B"/>
    <w:rsid w:val="00257FB9"/>
    <w:rsid w:val="0026001D"/>
    <w:rsid w:val="00260195"/>
    <w:rsid w:val="00260199"/>
    <w:rsid w:val="002601DB"/>
    <w:rsid w:val="00260222"/>
    <w:rsid w:val="0026025A"/>
    <w:rsid w:val="00260295"/>
    <w:rsid w:val="00260312"/>
    <w:rsid w:val="0026031E"/>
    <w:rsid w:val="0026037A"/>
    <w:rsid w:val="002604CA"/>
    <w:rsid w:val="002606B0"/>
    <w:rsid w:val="0026070C"/>
    <w:rsid w:val="00260733"/>
    <w:rsid w:val="0026073E"/>
    <w:rsid w:val="0026074E"/>
    <w:rsid w:val="0026087A"/>
    <w:rsid w:val="002608A5"/>
    <w:rsid w:val="002609BB"/>
    <w:rsid w:val="00260A17"/>
    <w:rsid w:val="00260A69"/>
    <w:rsid w:val="00260B30"/>
    <w:rsid w:val="00260B6D"/>
    <w:rsid w:val="00260BC0"/>
    <w:rsid w:val="00260CF2"/>
    <w:rsid w:val="00260CF4"/>
    <w:rsid w:val="00260E25"/>
    <w:rsid w:val="00260E4B"/>
    <w:rsid w:val="00260F25"/>
    <w:rsid w:val="00260FB3"/>
    <w:rsid w:val="00260FCF"/>
    <w:rsid w:val="00261058"/>
    <w:rsid w:val="002610DD"/>
    <w:rsid w:val="0026112B"/>
    <w:rsid w:val="002611A6"/>
    <w:rsid w:val="00261236"/>
    <w:rsid w:val="002612A6"/>
    <w:rsid w:val="002613A1"/>
    <w:rsid w:val="0026142D"/>
    <w:rsid w:val="00261473"/>
    <w:rsid w:val="00261545"/>
    <w:rsid w:val="0026155B"/>
    <w:rsid w:val="0026156B"/>
    <w:rsid w:val="0026156F"/>
    <w:rsid w:val="00261634"/>
    <w:rsid w:val="002616C9"/>
    <w:rsid w:val="0026191C"/>
    <w:rsid w:val="0026195F"/>
    <w:rsid w:val="00261975"/>
    <w:rsid w:val="00261991"/>
    <w:rsid w:val="00261A9A"/>
    <w:rsid w:val="00261AD7"/>
    <w:rsid w:val="00261ADA"/>
    <w:rsid w:val="00261B57"/>
    <w:rsid w:val="00261B93"/>
    <w:rsid w:val="00261C39"/>
    <w:rsid w:val="00261CD0"/>
    <w:rsid w:val="00261CFD"/>
    <w:rsid w:val="00261D4F"/>
    <w:rsid w:val="00261DCA"/>
    <w:rsid w:val="00261DE1"/>
    <w:rsid w:val="00261E03"/>
    <w:rsid w:val="00261E71"/>
    <w:rsid w:val="00262038"/>
    <w:rsid w:val="00262074"/>
    <w:rsid w:val="00262082"/>
    <w:rsid w:val="0026208E"/>
    <w:rsid w:val="0026216F"/>
    <w:rsid w:val="00262192"/>
    <w:rsid w:val="00262201"/>
    <w:rsid w:val="00262267"/>
    <w:rsid w:val="0026229D"/>
    <w:rsid w:val="00262381"/>
    <w:rsid w:val="00262495"/>
    <w:rsid w:val="002624C6"/>
    <w:rsid w:val="00262699"/>
    <w:rsid w:val="002627A8"/>
    <w:rsid w:val="0026287B"/>
    <w:rsid w:val="00262908"/>
    <w:rsid w:val="00262936"/>
    <w:rsid w:val="00262949"/>
    <w:rsid w:val="00262976"/>
    <w:rsid w:val="002629C1"/>
    <w:rsid w:val="00262B23"/>
    <w:rsid w:val="00262BBE"/>
    <w:rsid w:val="00262CBA"/>
    <w:rsid w:val="00262DD0"/>
    <w:rsid w:val="00262DE4"/>
    <w:rsid w:val="00262DEF"/>
    <w:rsid w:val="00262E56"/>
    <w:rsid w:val="00262F60"/>
    <w:rsid w:val="00262F68"/>
    <w:rsid w:val="00262F77"/>
    <w:rsid w:val="00262F7A"/>
    <w:rsid w:val="00262F93"/>
    <w:rsid w:val="00262FB5"/>
    <w:rsid w:val="0026302F"/>
    <w:rsid w:val="0026309C"/>
    <w:rsid w:val="0026311A"/>
    <w:rsid w:val="0026311B"/>
    <w:rsid w:val="0026315F"/>
    <w:rsid w:val="00263216"/>
    <w:rsid w:val="00263246"/>
    <w:rsid w:val="002632DE"/>
    <w:rsid w:val="002634EA"/>
    <w:rsid w:val="002634F2"/>
    <w:rsid w:val="0026361A"/>
    <w:rsid w:val="00263638"/>
    <w:rsid w:val="00263725"/>
    <w:rsid w:val="00263828"/>
    <w:rsid w:val="00263835"/>
    <w:rsid w:val="00263837"/>
    <w:rsid w:val="00263939"/>
    <w:rsid w:val="00263941"/>
    <w:rsid w:val="0026397C"/>
    <w:rsid w:val="002639AF"/>
    <w:rsid w:val="002639F0"/>
    <w:rsid w:val="00263A5C"/>
    <w:rsid w:val="00263A75"/>
    <w:rsid w:val="00263A8D"/>
    <w:rsid w:val="00263B74"/>
    <w:rsid w:val="00263B7E"/>
    <w:rsid w:val="00263C93"/>
    <w:rsid w:val="00263CDC"/>
    <w:rsid w:val="00263D5D"/>
    <w:rsid w:val="00263DE7"/>
    <w:rsid w:val="00263F1D"/>
    <w:rsid w:val="00263F89"/>
    <w:rsid w:val="00263F8A"/>
    <w:rsid w:val="00263FA4"/>
    <w:rsid w:val="00264042"/>
    <w:rsid w:val="0026410E"/>
    <w:rsid w:val="00264161"/>
    <w:rsid w:val="00264172"/>
    <w:rsid w:val="002641AD"/>
    <w:rsid w:val="002641BB"/>
    <w:rsid w:val="002641BC"/>
    <w:rsid w:val="0026422E"/>
    <w:rsid w:val="002642C0"/>
    <w:rsid w:val="0026434B"/>
    <w:rsid w:val="002643A4"/>
    <w:rsid w:val="002643C1"/>
    <w:rsid w:val="00264454"/>
    <w:rsid w:val="002645F3"/>
    <w:rsid w:val="002646BD"/>
    <w:rsid w:val="002647AA"/>
    <w:rsid w:val="002647C1"/>
    <w:rsid w:val="0026483A"/>
    <w:rsid w:val="0026483B"/>
    <w:rsid w:val="002648E5"/>
    <w:rsid w:val="0026497F"/>
    <w:rsid w:val="00264ADD"/>
    <w:rsid w:val="00264B35"/>
    <w:rsid w:val="00264B7A"/>
    <w:rsid w:val="00264C17"/>
    <w:rsid w:val="00264C30"/>
    <w:rsid w:val="00264CB4"/>
    <w:rsid w:val="00264D70"/>
    <w:rsid w:val="00264DAC"/>
    <w:rsid w:val="00264E54"/>
    <w:rsid w:val="00264ED6"/>
    <w:rsid w:val="00264F88"/>
    <w:rsid w:val="00264F9A"/>
    <w:rsid w:val="00265008"/>
    <w:rsid w:val="00265058"/>
    <w:rsid w:val="002650A1"/>
    <w:rsid w:val="0026512F"/>
    <w:rsid w:val="00265149"/>
    <w:rsid w:val="002651AF"/>
    <w:rsid w:val="00265265"/>
    <w:rsid w:val="002652B0"/>
    <w:rsid w:val="00265376"/>
    <w:rsid w:val="002653FA"/>
    <w:rsid w:val="0026540E"/>
    <w:rsid w:val="002654E5"/>
    <w:rsid w:val="002654F3"/>
    <w:rsid w:val="00265504"/>
    <w:rsid w:val="00265508"/>
    <w:rsid w:val="0026571A"/>
    <w:rsid w:val="0026573C"/>
    <w:rsid w:val="0026599C"/>
    <w:rsid w:val="002659E9"/>
    <w:rsid w:val="00265A63"/>
    <w:rsid w:val="00265AAB"/>
    <w:rsid w:val="00265AAE"/>
    <w:rsid w:val="00265BAD"/>
    <w:rsid w:val="00265C12"/>
    <w:rsid w:val="00265CDD"/>
    <w:rsid w:val="00265D7B"/>
    <w:rsid w:val="00265D8B"/>
    <w:rsid w:val="00265D94"/>
    <w:rsid w:val="00265DB6"/>
    <w:rsid w:val="00265F55"/>
    <w:rsid w:val="00266052"/>
    <w:rsid w:val="0026607A"/>
    <w:rsid w:val="002660DC"/>
    <w:rsid w:val="00266191"/>
    <w:rsid w:val="002662F3"/>
    <w:rsid w:val="00266370"/>
    <w:rsid w:val="00266371"/>
    <w:rsid w:val="00266396"/>
    <w:rsid w:val="002663D8"/>
    <w:rsid w:val="002663E6"/>
    <w:rsid w:val="0026647D"/>
    <w:rsid w:val="0026649F"/>
    <w:rsid w:val="00266569"/>
    <w:rsid w:val="002665A2"/>
    <w:rsid w:val="002665BC"/>
    <w:rsid w:val="00266604"/>
    <w:rsid w:val="00266622"/>
    <w:rsid w:val="002666A4"/>
    <w:rsid w:val="002666B5"/>
    <w:rsid w:val="002666C6"/>
    <w:rsid w:val="002667CE"/>
    <w:rsid w:val="002667DD"/>
    <w:rsid w:val="002668A2"/>
    <w:rsid w:val="002668AC"/>
    <w:rsid w:val="00266943"/>
    <w:rsid w:val="00266983"/>
    <w:rsid w:val="00266A97"/>
    <w:rsid w:val="00266AC1"/>
    <w:rsid w:val="00266B1C"/>
    <w:rsid w:val="00266B96"/>
    <w:rsid w:val="00266BAE"/>
    <w:rsid w:val="00266C00"/>
    <w:rsid w:val="00266C53"/>
    <w:rsid w:val="00266CB2"/>
    <w:rsid w:val="00266CEE"/>
    <w:rsid w:val="00266D05"/>
    <w:rsid w:val="00266D1B"/>
    <w:rsid w:val="00266D58"/>
    <w:rsid w:val="00266D85"/>
    <w:rsid w:val="00266D95"/>
    <w:rsid w:val="00266DEB"/>
    <w:rsid w:val="00266E38"/>
    <w:rsid w:val="00266E62"/>
    <w:rsid w:val="00266EEB"/>
    <w:rsid w:val="00266F60"/>
    <w:rsid w:val="00266F61"/>
    <w:rsid w:val="00266FC1"/>
    <w:rsid w:val="0026704F"/>
    <w:rsid w:val="002670BB"/>
    <w:rsid w:val="00267163"/>
    <w:rsid w:val="002671E7"/>
    <w:rsid w:val="00267200"/>
    <w:rsid w:val="0026727E"/>
    <w:rsid w:val="00267300"/>
    <w:rsid w:val="0026744A"/>
    <w:rsid w:val="00267523"/>
    <w:rsid w:val="00267588"/>
    <w:rsid w:val="0026758D"/>
    <w:rsid w:val="002675DC"/>
    <w:rsid w:val="00267670"/>
    <w:rsid w:val="00267750"/>
    <w:rsid w:val="00267862"/>
    <w:rsid w:val="0026786F"/>
    <w:rsid w:val="00267A09"/>
    <w:rsid w:val="00267A3F"/>
    <w:rsid w:val="00267ABA"/>
    <w:rsid w:val="00267AD9"/>
    <w:rsid w:val="00267B0C"/>
    <w:rsid w:val="00267B18"/>
    <w:rsid w:val="00267B34"/>
    <w:rsid w:val="00267C21"/>
    <w:rsid w:val="00267C2D"/>
    <w:rsid w:val="00267C68"/>
    <w:rsid w:val="00267CD6"/>
    <w:rsid w:val="00267D17"/>
    <w:rsid w:val="00267D76"/>
    <w:rsid w:val="00267DAB"/>
    <w:rsid w:val="00267E57"/>
    <w:rsid w:val="00267E70"/>
    <w:rsid w:val="00267EBB"/>
    <w:rsid w:val="00267F1D"/>
    <w:rsid w:val="00267FB5"/>
    <w:rsid w:val="00267FC3"/>
    <w:rsid w:val="0027000B"/>
    <w:rsid w:val="002700C6"/>
    <w:rsid w:val="00270151"/>
    <w:rsid w:val="002701CC"/>
    <w:rsid w:val="002701DE"/>
    <w:rsid w:val="002702F5"/>
    <w:rsid w:val="002702FE"/>
    <w:rsid w:val="00270346"/>
    <w:rsid w:val="002703B5"/>
    <w:rsid w:val="002704AE"/>
    <w:rsid w:val="002704B1"/>
    <w:rsid w:val="002704B8"/>
    <w:rsid w:val="002705F5"/>
    <w:rsid w:val="00270631"/>
    <w:rsid w:val="00270670"/>
    <w:rsid w:val="00270679"/>
    <w:rsid w:val="002708F5"/>
    <w:rsid w:val="0027099A"/>
    <w:rsid w:val="00270BBF"/>
    <w:rsid w:val="00270BE0"/>
    <w:rsid w:val="00270BFE"/>
    <w:rsid w:val="00270C4E"/>
    <w:rsid w:val="00270C62"/>
    <w:rsid w:val="00270C86"/>
    <w:rsid w:val="00270E9A"/>
    <w:rsid w:val="00270FEB"/>
    <w:rsid w:val="00270FEE"/>
    <w:rsid w:val="002710B7"/>
    <w:rsid w:val="00271101"/>
    <w:rsid w:val="00271110"/>
    <w:rsid w:val="0027116B"/>
    <w:rsid w:val="0027126A"/>
    <w:rsid w:val="0027127A"/>
    <w:rsid w:val="002712AE"/>
    <w:rsid w:val="00271310"/>
    <w:rsid w:val="0027135C"/>
    <w:rsid w:val="0027143C"/>
    <w:rsid w:val="002714C0"/>
    <w:rsid w:val="0027150C"/>
    <w:rsid w:val="00271549"/>
    <w:rsid w:val="002716C0"/>
    <w:rsid w:val="00271838"/>
    <w:rsid w:val="002718A5"/>
    <w:rsid w:val="002718E3"/>
    <w:rsid w:val="00271963"/>
    <w:rsid w:val="00271969"/>
    <w:rsid w:val="00271A2F"/>
    <w:rsid w:val="00271A50"/>
    <w:rsid w:val="00271AD6"/>
    <w:rsid w:val="00271B1A"/>
    <w:rsid w:val="00271BDD"/>
    <w:rsid w:val="00271C73"/>
    <w:rsid w:val="00271C81"/>
    <w:rsid w:val="00271CFA"/>
    <w:rsid w:val="00271D6D"/>
    <w:rsid w:val="00271E3B"/>
    <w:rsid w:val="00271E8D"/>
    <w:rsid w:val="002720DC"/>
    <w:rsid w:val="002721CD"/>
    <w:rsid w:val="002721F5"/>
    <w:rsid w:val="00272239"/>
    <w:rsid w:val="00272253"/>
    <w:rsid w:val="00272366"/>
    <w:rsid w:val="0027242D"/>
    <w:rsid w:val="0027242E"/>
    <w:rsid w:val="00272519"/>
    <w:rsid w:val="00272541"/>
    <w:rsid w:val="002725F5"/>
    <w:rsid w:val="00272654"/>
    <w:rsid w:val="00272677"/>
    <w:rsid w:val="002726BE"/>
    <w:rsid w:val="00272730"/>
    <w:rsid w:val="0027292A"/>
    <w:rsid w:val="0027293D"/>
    <w:rsid w:val="002729DC"/>
    <w:rsid w:val="00272AAD"/>
    <w:rsid w:val="00272AE8"/>
    <w:rsid w:val="00272B06"/>
    <w:rsid w:val="00272B0D"/>
    <w:rsid w:val="00272C00"/>
    <w:rsid w:val="00272C0D"/>
    <w:rsid w:val="00272C8B"/>
    <w:rsid w:val="00272D27"/>
    <w:rsid w:val="00272D8B"/>
    <w:rsid w:val="00272EBC"/>
    <w:rsid w:val="00272ED0"/>
    <w:rsid w:val="00272EF8"/>
    <w:rsid w:val="00272F07"/>
    <w:rsid w:val="00272F0C"/>
    <w:rsid w:val="00272F0D"/>
    <w:rsid w:val="00273011"/>
    <w:rsid w:val="00273117"/>
    <w:rsid w:val="0027313F"/>
    <w:rsid w:val="0027317C"/>
    <w:rsid w:val="0027320A"/>
    <w:rsid w:val="00273222"/>
    <w:rsid w:val="0027322E"/>
    <w:rsid w:val="00273245"/>
    <w:rsid w:val="002732B9"/>
    <w:rsid w:val="00273340"/>
    <w:rsid w:val="0027339E"/>
    <w:rsid w:val="002733A2"/>
    <w:rsid w:val="00273418"/>
    <w:rsid w:val="00273440"/>
    <w:rsid w:val="00273518"/>
    <w:rsid w:val="00273533"/>
    <w:rsid w:val="00273622"/>
    <w:rsid w:val="0027363B"/>
    <w:rsid w:val="00273752"/>
    <w:rsid w:val="002737B0"/>
    <w:rsid w:val="00273847"/>
    <w:rsid w:val="002738DF"/>
    <w:rsid w:val="002738E2"/>
    <w:rsid w:val="0027392A"/>
    <w:rsid w:val="00273994"/>
    <w:rsid w:val="00273B50"/>
    <w:rsid w:val="00273B92"/>
    <w:rsid w:val="00273BE8"/>
    <w:rsid w:val="00273C48"/>
    <w:rsid w:val="00273E15"/>
    <w:rsid w:val="00273E1A"/>
    <w:rsid w:val="00273E7C"/>
    <w:rsid w:val="00273E96"/>
    <w:rsid w:val="00273EB6"/>
    <w:rsid w:val="00273ED3"/>
    <w:rsid w:val="00273F0F"/>
    <w:rsid w:val="00273F4B"/>
    <w:rsid w:val="00273FED"/>
    <w:rsid w:val="0027425F"/>
    <w:rsid w:val="002743EC"/>
    <w:rsid w:val="00274443"/>
    <w:rsid w:val="0027456E"/>
    <w:rsid w:val="00274639"/>
    <w:rsid w:val="0027464B"/>
    <w:rsid w:val="00274696"/>
    <w:rsid w:val="002746F8"/>
    <w:rsid w:val="00274787"/>
    <w:rsid w:val="00274932"/>
    <w:rsid w:val="00274A14"/>
    <w:rsid w:val="00274A24"/>
    <w:rsid w:val="00274AC2"/>
    <w:rsid w:val="00274B21"/>
    <w:rsid w:val="00274B3B"/>
    <w:rsid w:val="00274BA1"/>
    <w:rsid w:val="00274EAA"/>
    <w:rsid w:val="00274F07"/>
    <w:rsid w:val="00274FD7"/>
    <w:rsid w:val="002751F8"/>
    <w:rsid w:val="002753CE"/>
    <w:rsid w:val="00275423"/>
    <w:rsid w:val="00275493"/>
    <w:rsid w:val="0027555D"/>
    <w:rsid w:val="002755E0"/>
    <w:rsid w:val="0027573D"/>
    <w:rsid w:val="0027575D"/>
    <w:rsid w:val="002757DB"/>
    <w:rsid w:val="002758A8"/>
    <w:rsid w:val="00275933"/>
    <w:rsid w:val="002759A3"/>
    <w:rsid w:val="002759B4"/>
    <w:rsid w:val="00275A2B"/>
    <w:rsid w:val="00275A6E"/>
    <w:rsid w:val="00275AAF"/>
    <w:rsid w:val="00275AEE"/>
    <w:rsid w:val="00275AFB"/>
    <w:rsid w:val="00275B38"/>
    <w:rsid w:val="00275B4A"/>
    <w:rsid w:val="00275CD2"/>
    <w:rsid w:val="00275D6D"/>
    <w:rsid w:val="00275E00"/>
    <w:rsid w:val="00275EBA"/>
    <w:rsid w:val="00275EF0"/>
    <w:rsid w:val="00275F90"/>
    <w:rsid w:val="0027601F"/>
    <w:rsid w:val="00276041"/>
    <w:rsid w:val="002761A4"/>
    <w:rsid w:val="00276289"/>
    <w:rsid w:val="00276333"/>
    <w:rsid w:val="0027638C"/>
    <w:rsid w:val="002763CF"/>
    <w:rsid w:val="00276465"/>
    <w:rsid w:val="00276504"/>
    <w:rsid w:val="0027651B"/>
    <w:rsid w:val="00276573"/>
    <w:rsid w:val="00276574"/>
    <w:rsid w:val="0027669C"/>
    <w:rsid w:val="002766E9"/>
    <w:rsid w:val="00276927"/>
    <w:rsid w:val="0027696F"/>
    <w:rsid w:val="002769BF"/>
    <w:rsid w:val="00276A71"/>
    <w:rsid w:val="00276AED"/>
    <w:rsid w:val="00276B14"/>
    <w:rsid w:val="00276BB9"/>
    <w:rsid w:val="00276DB3"/>
    <w:rsid w:val="00276E74"/>
    <w:rsid w:val="00276E83"/>
    <w:rsid w:val="00276EAB"/>
    <w:rsid w:val="00276ECC"/>
    <w:rsid w:val="00276F4C"/>
    <w:rsid w:val="00276F8E"/>
    <w:rsid w:val="0027703A"/>
    <w:rsid w:val="002770B9"/>
    <w:rsid w:val="0027714B"/>
    <w:rsid w:val="002771A0"/>
    <w:rsid w:val="002771BF"/>
    <w:rsid w:val="002771DA"/>
    <w:rsid w:val="00277245"/>
    <w:rsid w:val="0027729B"/>
    <w:rsid w:val="002772A8"/>
    <w:rsid w:val="0027746D"/>
    <w:rsid w:val="00277495"/>
    <w:rsid w:val="002774A3"/>
    <w:rsid w:val="002774F1"/>
    <w:rsid w:val="0027750E"/>
    <w:rsid w:val="002775F4"/>
    <w:rsid w:val="002776C9"/>
    <w:rsid w:val="002776E1"/>
    <w:rsid w:val="00277753"/>
    <w:rsid w:val="002778A8"/>
    <w:rsid w:val="002778EB"/>
    <w:rsid w:val="002779EE"/>
    <w:rsid w:val="00277A0A"/>
    <w:rsid w:val="00277A41"/>
    <w:rsid w:val="00277A90"/>
    <w:rsid w:val="00277B5C"/>
    <w:rsid w:val="00277D6D"/>
    <w:rsid w:val="00277D80"/>
    <w:rsid w:val="00277DD9"/>
    <w:rsid w:val="00277E18"/>
    <w:rsid w:val="00277E1B"/>
    <w:rsid w:val="00277E54"/>
    <w:rsid w:val="00277E9E"/>
    <w:rsid w:val="00277ED0"/>
    <w:rsid w:val="00277F11"/>
    <w:rsid w:val="00277FAE"/>
    <w:rsid w:val="00280035"/>
    <w:rsid w:val="002800A1"/>
    <w:rsid w:val="002800B7"/>
    <w:rsid w:val="002800D1"/>
    <w:rsid w:val="002800EC"/>
    <w:rsid w:val="00280200"/>
    <w:rsid w:val="00280237"/>
    <w:rsid w:val="00280345"/>
    <w:rsid w:val="002803AC"/>
    <w:rsid w:val="002803C8"/>
    <w:rsid w:val="002803D7"/>
    <w:rsid w:val="00280406"/>
    <w:rsid w:val="0028055E"/>
    <w:rsid w:val="00280616"/>
    <w:rsid w:val="0028065D"/>
    <w:rsid w:val="00280676"/>
    <w:rsid w:val="00280709"/>
    <w:rsid w:val="0028074B"/>
    <w:rsid w:val="00280788"/>
    <w:rsid w:val="002807D8"/>
    <w:rsid w:val="002807EA"/>
    <w:rsid w:val="00280864"/>
    <w:rsid w:val="00280870"/>
    <w:rsid w:val="0028088A"/>
    <w:rsid w:val="00280897"/>
    <w:rsid w:val="002808D0"/>
    <w:rsid w:val="002808EB"/>
    <w:rsid w:val="00280954"/>
    <w:rsid w:val="00280986"/>
    <w:rsid w:val="00280B43"/>
    <w:rsid w:val="00280CD9"/>
    <w:rsid w:val="00280CEE"/>
    <w:rsid w:val="00280CF6"/>
    <w:rsid w:val="00280D1C"/>
    <w:rsid w:val="00280D2B"/>
    <w:rsid w:val="00280DAB"/>
    <w:rsid w:val="00280E3E"/>
    <w:rsid w:val="00280EB2"/>
    <w:rsid w:val="00280ED2"/>
    <w:rsid w:val="00280F42"/>
    <w:rsid w:val="0028116A"/>
    <w:rsid w:val="002811B4"/>
    <w:rsid w:val="002811B8"/>
    <w:rsid w:val="00281336"/>
    <w:rsid w:val="00281362"/>
    <w:rsid w:val="0028138F"/>
    <w:rsid w:val="002813B6"/>
    <w:rsid w:val="0028144E"/>
    <w:rsid w:val="002815F4"/>
    <w:rsid w:val="00281645"/>
    <w:rsid w:val="0028168A"/>
    <w:rsid w:val="00281690"/>
    <w:rsid w:val="00281716"/>
    <w:rsid w:val="00281842"/>
    <w:rsid w:val="0028188C"/>
    <w:rsid w:val="002818A7"/>
    <w:rsid w:val="002818EA"/>
    <w:rsid w:val="00281937"/>
    <w:rsid w:val="00281951"/>
    <w:rsid w:val="002819BF"/>
    <w:rsid w:val="00281A87"/>
    <w:rsid w:val="00281AD7"/>
    <w:rsid w:val="00281B00"/>
    <w:rsid w:val="00281B10"/>
    <w:rsid w:val="00281B6A"/>
    <w:rsid w:val="00281B78"/>
    <w:rsid w:val="00281BD5"/>
    <w:rsid w:val="00281C02"/>
    <w:rsid w:val="00281C3E"/>
    <w:rsid w:val="00281CE0"/>
    <w:rsid w:val="00281D97"/>
    <w:rsid w:val="00281E8B"/>
    <w:rsid w:val="00281EF5"/>
    <w:rsid w:val="00281EFA"/>
    <w:rsid w:val="00281F03"/>
    <w:rsid w:val="00281FB2"/>
    <w:rsid w:val="00282107"/>
    <w:rsid w:val="00282127"/>
    <w:rsid w:val="002821BC"/>
    <w:rsid w:val="00282258"/>
    <w:rsid w:val="00282260"/>
    <w:rsid w:val="00282267"/>
    <w:rsid w:val="002822CE"/>
    <w:rsid w:val="00282332"/>
    <w:rsid w:val="00282370"/>
    <w:rsid w:val="0028238E"/>
    <w:rsid w:val="0028239B"/>
    <w:rsid w:val="0028240C"/>
    <w:rsid w:val="00282428"/>
    <w:rsid w:val="0028243E"/>
    <w:rsid w:val="002824C6"/>
    <w:rsid w:val="002824F8"/>
    <w:rsid w:val="00282527"/>
    <w:rsid w:val="002826CC"/>
    <w:rsid w:val="00282700"/>
    <w:rsid w:val="00282715"/>
    <w:rsid w:val="0028279A"/>
    <w:rsid w:val="002827A4"/>
    <w:rsid w:val="002827C1"/>
    <w:rsid w:val="00282859"/>
    <w:rsid w:val="002828AC"/>
    <w:rsid w:val="00282946"/>
    <w:rsid w:val="00282A87"/>
    <w:rsid w:val="00282B85"/>
    <w:rsid w:val="00282C28"/>
    <w:rsid w:val="00282C4D"/>
    <w:rsid w:val="00282D21"/>
    <w:rsid w:val="00282F3D"/>
    <w:rsid w:val="00282F5C"/>
    <w:rsid w:val="00282FB6"/>
    <w:rsid w:val="00282FBF"/>
    <w:rsid w:val="00282FDB"/>
    <w:rsid w:val="00283030"/>
    <w:rsid w:val="002830A1"/>
    <w:rsid w:val="002830EA"/>
    <w:rsid w:val="002830F1"/>
    <w:rsid w:val="00283199"/>
    <w:rsid w:val="002832A8"/>
    <w:rsid w:val="002832C3"/>
    <w:rsid w:val="002832F5"/>
    <w:rsid w:val="00283314"/>
    <w:rsid w:val="00283328"/>
    <w:rsid w:val="00283378"/>
    <w:rsid w:val="002833A6"/>
    <w:rsid w:val="002833DC"/>
    <w:rsid w:val="0028354B"/>
    <w:rsid w:val="002835A6"/>
    <w:rsid w:val="00283616"/>
    <w:rsid w:val="0028367A"/>
    <w:rsid w:val="002836CF"/>
    <w:rsid w:val="002836F5"/>
    <w:rsid w:val="002837B9"/>
    <w:rsid w:val="002837D1"/>
    <w:rsid w:val="002837D8"/>
    <w:rsid w:val="0028382C"/>
    <w:rsid w:val="002838EF"/>
    <w:rsid w:val="00283915"/>
    <w:rsid w:val="00283AA8"/>
    <w:rsid w:val="00283B96"/>
    <w:rsid w:val="00283BA3"/>
    <w:rsid w:val="00283BB7"/>
    <w:rsid w:val="00283CC7"/>
    <w:rsid w:val="00283D3A"/>
    <w:rsid w:val="00283DEC"/>
    <w:rsid w:val="00283E71"/>
    <w:rsid w:val="00283EC0"/>
    <w:rsid w:val="00283F06"/>
    <w:rsid w:val="00284086"/>
    <w:rsid w:val="0028417A"/>
    <w:rsid w:val="00284284"/>
    <w:rsid w:val="00284303"/>
    <w:rsid w:val="002843B1"/>
    <w:rsid w:val="0028440B"/>
    <w:rsid w:val="002844C3"/>
    <w:rsid w:val="002844DE"/>
    <w:rsid w:val="00284517"/>
    <w:rsid w:val="002845C0"/>
    <w:rsid w:val="0028467A"/>
    <w:rsid w:val="0028468D"/>
    <w:rsid w:val="00284872"/>
    <w:rsid w:val="00284978"/>
    <w:rsid w:val="00284990"/>
    <w:rsid w:val="00284995"/>
    <w:rsid w:val="00284A08"/>
    <w:rsid w:val="00284A42"/>
    <w:rsid w:val="00284ACF"/>
    <w:rsid w:val="00284BB6"/>
    <w:rsid w:val="00284BDB"/>
    <w:rsid w:val="00284C3B"/>
    <w:rsid w:val="00284CF9"/>
    <w:rsid w:val="00284D31"/>
    <w:rsid w:val="00284DFB"/>
    <w:rsid w:val="00284E19"/>
    <w:rsid w:val="00284F8C"/>
    <w:rsid w:val="00285115"/>
    <w:rsid w:val="0028515E"/>
    <w:rsid w:val="00285265"/>
    <w:rsid w:val="002852D0"/>
    <w:rsid w:val="00285323"/>
    <w:rsid w:val="00285325"/>
    <w:rsid w:val="00285386"/>
    <w:rsid w:val="00285484"/>
    <w:rsid w:val="00285521"/>
    <w:rsid w:val="002855EC"/>
    <w:rsid w:val="00285759"/>
    <w:rsid w:val="00285770"/>
    <w:rsid w:val="002857C2"/>
    <w:rsid w:val="002857CF"/>
    <w:rsid w:val="00285811"/>
    <w:rsid w:val="002858C7"/>
    <w:rsid w:val="00285913"/>
    <w:rsid w:val="00285919"/>
    <w:rsid w:val="00285920"/>
    <w:rsid w:val="00285974"/>
    <w:rsid w:val="00285A44"/>
    <w:rsid w:val="00285AD6"/>
    <w:rsid w:val="00285B81"/>
    <w:rsid w:val="00285C15"/>
    <w:rsid w:val="00285C96"/>
    <w:rsid w:val="00285CC3"/>
    <w:rsid w:val="00285DAE"/>
    <w:rsid w:val="00285E57"/>
    <w:rsid w:val="00285E7D"/>
    <w:rsid w:val="00285E9D"/>
    <w:rsid w:val="00285EB5"/>
    <w:rsid w:val="00285EED"/>
    <w:rsid w:val="00285FF8"/>
    <w:rsid w:val="00286007"/>
    <w:rsid w:val="0028603B"/>
    <w:rsid w:val="00286084"/>
    <w:rsid w:val="002860AF"/>
    <w:rsid w:val="00286224"/>
    <w:rsid w:val="00286233"/>
    <w:rsid w:val="0028643B"/>
    <w:rsid w:val="002864B3"/>
    <w:rsid w:val="00286541"/>
    <w:rsid w:val="00286545"/>
    <w:rsid w:val="002865AC"/>
    <w:rsid w:val="002865C6"/>
    <w:rsid w:val="0028662F"/>
    <w:rsid w:val="00286653"/>
    <w:rsid w:val="002866E2"/>
    <w:rsid w:val="00286733"/>
    <w:rsid w:val="00286764"/>
    <w:rsid w:val="0028676E"/>
    <w:rsid w:val="002869BC"/>
    <w:rsid w:val="00286ADF"/>
    <w:rsid w:val="00286D67"/>
    <w:rsid w:val="00286E0F"/>
    <w:rsid w:val="00286F6F"/>
    <w:rsid w:val="00286FBA"/>
    <w:rsid w:val="00286FF3"/>
    <w:rsid w:val="00287021"/>
    <w:rsid w:val="002870C7"/>
    <w:rsid w:val="002870D1"/>
    <w:rsid w:val="002871F3"/>
    <w:rsid w:val="002871FB"/>
    <w:rsid w:val="002871FD"/>
    <w:rsid w:val="00287353"/>
    <w:rsid w:val="0028735F"/>
    <w:rsid w:val="0028738C"/>
    <w:rsid w:val="002873C2"/>
    <w:rsid w:val="002873DE"/>
    <w:rsid w:val="002874AB"/>
    <w:rsid w:val="002874E3"/>
    <w:rsid w:val="002874E4"/>
    <w:rsid w:val="00287543"/>
    <w:rsid w:val="00287553"/>
    <w:rsid w:val="00287565"/>
    <w:rsid w:val="002875A0"/>
    <w:rsid w:val="002875A2"/>
    <w:rsid w:val="002875DA"/>
    <w:rsid w:val="002875DC"/>
    <w:rsid w:val="00287710"/>
    <w:rsid w:val="002877D7"/>
    <w:rsid w:val="00287891"/>
    <w:rsid w:val="0028793E"/>
    <w:rsid w:val="00287946"/>
    <w:rsid w:val="002879C6"/>
    <w:rsid w:val="002879D3"/>
    <w:rsid w:val="002879DC"/>
    <w:rsid w:val="00287A0F"/>
    <w:rsid w:val="00287A56"/>
    <w:rsid w:val="00287BDE"/>
    <w:rsid w:val="00287C11"/>
    <w:rsid w:val="00287D5A"/>
    <w:rsid w:val="00287DD5"/>
    <w:rsid w:val="00287E4A"/>
    <w:rsid w:val="00287FB1"/>
    <w:rsid w:val="00287FF8"/>
    <w:rsid w:val="00290185"/>
    <w:rsid w:val="00290247"/>
    <w:rsid w:val="002902CC"/>
    <w:rsid w:val="002902D4"/>
    <w:rsid w:val="00290346"/>
    <w:rsid w:val="00290389"/>
    <w:rsid w:val="002903CC"/>
    <w:rsid w:val="00290476"/>
    <w:rsid w:val="0029048C"/>
    <w:rsid w:val="00290500"/>
    <w:rsid w:val="00290506"/>
    <w:rsid w:val="00290641"/>
    <w:rsid w:val="00290677"/>
    <w:rsid w:val="002906BD"/>
    <w:rsid w:val="002906DC"/>
    <w:rsid w:val="00290822"/>
    <w:rsid w:val="00290829"/>
    <w:rsid w:val="0029089E"/>
    <w:rsid w:val="002908C6"/>
    <w:rsid w:val="00290910"/>
    <w:rsid w:val="0029096B"/>
    <w:rsid w:val="00290A15"/>
    <w:rsid w:val="00290A25"/>
    <w:rsid w:val="00290B77"/>
    <w:rsid w:val="00290BDB"/>
    <w:rsid w:val="00290CFF"/>
    <w:rsid w:val="00290D07"/>
    <w:rsid w:val="00290D2C"/>
    <w:rsid w:val="00290D75"/>
    <w:rsid w:val="00290D84"/>
    <w:rsid w:val="00290DE7"/>
    <w:rsid w:val="00290E59"/>
    <w:rsid w:val="00290EC0"/>
    <w:rsid w:val="00290FD9"/>
    <w:rsid w:val="002910C5"/>
    <w:rsid w:val="002910E9"/>
    <w:rsid w:val="00291109"/>
    <w:rsid w:val="00291134"/>
    <w:rsid w:val="002911BF"/>
    <w:rsid w:val="002912E6"/>
    <w:rsid w:val="00291340"/>
    <w:rsid w:val="0029137A"/>
    <w:rsid w:val="002913C4"/>
    <w:rsid w:val="00291605"/>
    <w:rsid w:val="00291679"/>
    <w:rsid w:val="0029171D"/>
    <w:rsid w:val="00291796"/>
    <w:rsid w:val="002917AF"/>
    <w:rsid w:val="002918DA"/>
    <w:rsid w:val="0029196F"/>
    <w:rsid w:val="00291A21"/>
    <w:rsid w:val="00291AB7"/>
    <w:rsid w:val="00291B19"/>
    <w:rsid w:val="00291BE2"/>
    <w:rsid w:val="00291C15"/>
    <w:rsid w:val="00291C58"/>
    <w:rsid w:val="00291CA6"/>
    <w:rsid w:val="00291DE2"/>
    <w:rsid w:val="00291E1A"/>
    <w:rsid w:val="00291E1C"/>
    <w:rsid w:val="00291E5F"/>
    <w:rsid w:val="00291F7A"/>
    <w:rsid w:val="00291F93"/>
    <w:rsid w:val="00291FAC"/>
    <w:rsid w:val="00291FCB"/>
    <w:rsid w:val="00291FF9"/>
    <w:rsid w:val="00292045"/>
    <w:rsid w:val="00292091"/>
    <w:rsid w:val="002920BE"/>
    <w:rsid w:val="00292107"/>
    <w:rsid w:val="002921BA"/>
    <w:rsid w:val="0029226F"/>
    <w:rsid w:val="00292369"/>
    <w:rsid w:val="00292388"/>
    <w:rsid w:val="00292524"/>
    <w:rsid w:val="00292525"/>
    <w:rsid w:val="0029257C"/>
    <w:rsid w:val="002925E5"/>
    <w:rsid w:val="0029260E"/>
    <w:rsid w:val="00292650"/>
    <w:rsid w:val="00292657"/>
    <w:rsid w:val="002926DB"/>
    <w:rsid w:val="00292752"/>
    <w:rsid w:val="0029275A"/>
    <w:rsid w:val="0029279D"/>
    <w:rsid w:val="002927C3"/>
    <w:rsid w:val="00292812"/>
    <w:rsid w:val="0029287A"/>
    <w:rsid w:val="00292905"/>
    <w:rsid w:val="0029297D"/>
    <w:rsid w:val="00292A30"/>
    <w:rsid w:val="00292B4A"/>
    <w:rsid w:val="00292B8A"/>
    <w:rsid w:val="00292B9A"/>
    <w:rsid w:val="00292BD5"/>
    <w:rsid w:val="00292C56"/>
    <w:rsid w:val="00292DE5"/>
    <w:rsid w:val="00292F02"/>
    <w:rsid w:val="00292F68"/>
    <w:rsid w:val="00292FDB"/>
    <w:rsid w:val="0029307B"/>
    <w:rsid w:val="002930DB"/>
    <w:rsid w:val="00293149"/>
    <w:rsid w:val="00293195"/>
    <w:rsid w:val="002931BF"/>
    <w:rsid w:val="0029334F"/>
    <w:rsid w:val="002933A1"/>
    <w:rsid w:val="00293421"/>
    <w:rsid w:val="0029343A"/>
    <w:rsid w:val="00293488"/>
    <w:rsid w:val="002934D8"/>
    <w:rsid w:val="002934F5"/>
    <w:rsid w:val="00293524"/>
    <w:rsid w:val="0029361A"/>
    <w:rsid w:val="00293664"/>
    <w:rsid w:val="002936A7"/>
    <w:rsid w:val="00293726"/>
    <w:rsid w:val="00293756"/>
    <w:rsid w:val="0029384A"/>
    <w:rsid w:val="0029391F"/>
    <w:rsid w:val="00293956"/>
    <w:rsid w:val="00293A28"/>
    <w:rsid w:val="00293B53"/>
    <w:rsid w:val="00293B96"/>
    <w:rsid w:val="00293C11"/>
    <w:rsid w:val="00293C35"/>
    <w:rsid w:val="00293CAF"/>
    <w:rsid w:val="00293D47"/>
    <w:rsid w:val="00293DAA"/>
    <w:rsid w:val="00293DB9"/>
    <w:rsid w:val="00293DFF"/>
    <w:rsid w:val="00293EC0"/>
    <w:rsid w:val="00293EF5"/>
    <w:rsid w:val="00293F57"/>
    <w:rsid w:val="00293FAB"/>
    <w:rsid w:val="0029408C"/>
    <w:rsid w:val="00294268"/>
    <w:rsid w:val="0029426E"/>
    <w:rsid w:val="002943C8"/>
    <w:rsid w:val="00294446"/>
    <w:rsid w:val="00294483"/>
    <w:rsid w:val="002944B7"/>
    <w:rsid w:val="002944C3"/>
    <w:rsid w:val="002944F4"/>
    <w:rsid w:val="00294571"/>
    <w:rsid w:val="00294582"/>
    <w:rsid w:val="002945C0"/>
    <w:rsid w:val="002945F8"/>
    <w:rsid w:val="002946DE"/>
    <w:rsid w:val="00294719"/>
    <w:rsid w:val="002947F1"/>
    <w:rsid w:val="002947F9"/>
    <w:rsid w:val="00294851"/>
    <w:rsid w:val="002948AB"/>
    <w:rsid w:val="002949B2"/>
    <w:rsid w:val="00294A4F"/>
    <w:rsid w:val="00294A67"/>
    <w:rsid w:val="00294AAA"/>
    <w:rsid w:val="00294AFA"/>
    <w:rsid w:val="00294C13"/>
    <w:rsid w:val="00294CEF"/>
    <w:rsid w:val="00294E54"/>
    <w:rsid w:val="00294E60"/>
    <w:rsid w:val="00294E9C"/>
    <w:rsid w:val="00294EB6"/>
    <w:rsid w:val="00294F24"/>
    <w:rsid w:val="00294F74"/>
    <w:rsid w:val="00294FA8"/>
    <w:rsid w:val="002950A0"/>
    <w:rsid w:val="002950DD"/>
    <w:rsid w:val="00295144"/>
    <w:rsid w:val="002951C8"/>
    <w:rsid w:val="00295226"/>
    <w:rsid w:val="0029529C"/>
    <w:rsid w:val="002952C6"/>
    <w:rsid w:val="00295333"/>
    <w:rsid w:val="00295374"/>
    <w:rsid w:val="002953C4"/>
    <w:rsid w:val="002953CE"/>
    <w:rsid w:val="00295463"/>
    <w:rsid w:val="00295486"/>
    <w:rsid w:val="002954CC"/>
    <w:rsid w:val="0029555B"/>
    <w:rsid w:val="0029557A"/>
    <w:rsid w:val="002955CD"/>
    <w:rsid w:val="0029564F"/>
    <w:rsid w:val="00295674"/>
    <w:rsid w:val="00295676"/>
    <w:rsid w:val="002956CE"/>
    <w:rsid w:val="0029583F"/>
    <w:rsid w:val="00295915"/>
    <w:rsid w:val="00295A44"/>
    <w:rsid w:val="00295B41"/>
    <w:rsid w:val="00295CA6"/>
    <w:rsid w:val="00295DD0"/>
    <w:rsid w:val="00295E50"/>
    <w:rsid w:val="00295F4D"/>
    <w:rsid w:val="00295F8F"/>
    <w:rsid w:val="0029605A"/>
    <w:rsid w:val="00296065"/>
    <w:rsid w:val="00296081"/>
    <w:rsid w:val="002960C4"/>
    <w:rsid w:val="002960D8"/>
    <w:rsid w:val="002960F6"/>
    <w:rsid w:val="0029622F"/>
    <w:rsid w:val="0029625A"/>
    <w:rsid w:val="002964B7"/>
    <w:rsid w:val="002964C4"/>
    <w:rsid w:val="002964E2"/>
    <w:rsid w:val="002965F3"/>
    <w:rsid w:val="00296611"/>
    <w:rsid w:val="0029669D"/>
    <w:rsid w:val="00296721"/>
    <w:rsid w:val="00296770"/>
    <w:rsid w:val="00296820"/>
    <w:rsid w:val="00296999"/>
    <w:rsid w:val="002969C2"/>
    <w:rsid w:val="00296AAB"/>
    <w:rsid w:val="00296BE3"/>
    <w:rsid w:val="00296C0F"/>
    <w:rsid w:val="00296D29"/>
    <w:rsid w:val="00296D9D"/>
    <w:rsid w:val="00296E6C"/>
    <w:rsid w:val="00296E9E"/>
    <w:rsid w:val="002970D5"/>
    <w:rsid w:val="00297251"/>
    <w:rsid w:val="00297330"/>
    <w:rsid w:val="002973E4"/>
    <w:rsid w:val="002974BD"/>
    <w:rsid w:val="00297723"/>
    <w:rsid w:val="0029773F"/>
    <w:rsid w:val="00297805"/>
    <w:rsid w:val="00297881"/>
    <w:rsid w:val="00297A14"/>
    <w:rsid w:val="00297A22"/>
    <w:rsid w:val="00297AAB"/>
    <w:rsid w:val="00297ACE"/>
    <w:rsid w:val="00297CE0"/>
    <w:rsid w:val="00297D67"/>
    <w:rsid w:val="00297E47"/>
    <w:rsid w:val="00297E72"/>
    <w:rsid w:val="00297E91"/>
    <w:rsid w:val="00297EDD"/>
    <w:rsid w:val="002A0021"/>
    <w:rsid w:val="002A00A5"/>
    <w:rsid w:val="002A010F"/>
    <w:rsid w:val="002A01A9"/>
    <w:rsid w:val="002A01C9"/>
    <w:rsid w:val="002A027C"/>
    <w:rsid w:val="002A0419"/>
    <w:rsid w:val="002A0493"/>
    <w:rsid w:val="002A04B1"/>
    <w:rsid w:val="002A04C6"/>
    <w:rsid w:val="002A04CA"/>
    <w:rsid w:val="002A0546"/>
    <w:rsid w:val="002A0573"/>
    <w:rsid w:val="002A05A8"/>
    <w:rsid w:val="002A0606"/>
    <w:rsid w:val="002A064F"/>
    <w:rsid w:val="002A0667"/>
    <w:rsid w:val="002A06FC"/>
    <w:rsid w:val="002A0750"/>
    <w:rsid w:val="002A0765"/>
    <w:rsid w:val="002A0785"/>
    <w:rsid w:val="002A07ED"/>
    <w:rsid w:val="002A07F9"/>
    <w:rsid w:val="002A0827"/>
    <w:rsid w:val="002A0974"/>
    <w:rsid w:val="002A0ACC"/>
    <w:rsid w:val="002A0B7C"/>
    <w:rsid w:val="002A0BC2"/>
    <w:rsid w:val="002A0E06"/>
    <w:rsid w:val="002A0E1A"/>
    <w:rsid w:val="002A0E2A"/>
    <w:rsid w:val="002A0E3D"/>
    <w:rsid w:val="002A10E3"/>
    <w:rsid w:val="002A1114"/>
    <w:rsid w:val="002A11C4"/>
    <w:rsid w:val="002A11ED"/>
    <w:rsid w:val="002A12E0"/>
    <w:rsid w:val="002A132C"/>
    <w:rsid w:val="002A1344"/>
    <w:rsid w:val="002A1377"/>
    <w:rsid w:val="002A137A"/>
    <w:rsid w:val="002A13BA"/>
    <w:rsid w:val="002A14F7"/>
    <w:rsid w:val="002A1531"/>
    <w:rsid w:val="002A15F0"/>
    <w:rsid w:val="002A15FD"/>
    <w:rsid w:val="002A171F"/>
    <w:rsid w:val="002A180D"/>
    <w:rsid w:val="002A189F"/>
    <w:rsid w:val="002A18CD"/>
    <w:rsid w:val="002A19E1"/>
    <w:rsid w:val="002A1A22"/>
    <w:rsid w:val="002A1AB2"/>
    <w:rsid w:val="002A1B28"/>
    <w:rsid w:val="002A1C59"/>
    <w:rsid w:val="002A1C6C"/>
    <w:rsid w:val="002A1C7E"/>
    <w:rsid w:val="002A1CF3"/>
    <w:rsid w:val="002A1E42"/>
    <w:rsid w:val="002A1E88"/>
    <w:rsid w:val="002A1E93"/>
    <w:rsid w:val="002A1EBE"/>
    <w:rsid w:val="002A1F6E"/>
    <w:rsid w:val="002A1F7E"/>
    <w:rsid w:val="002A1F9E"/>
    <w:rsid w:val="002A1FA5"/>
    <w:rsid w:val="002A206B"/>
    <w:rsid w:val="002A211D"/>
    <w:rsid w:val="002A2142"/>
    <w:rsid w:val="002A21A0"/>
    <w:rsid w:val="002A2258"/>
    <w:rsid w:val="002A225F"/>
    <w:rsid w:val="002A227C"/>
    <w:rsid w:val="002A22B0"/>
    <w:rsid w:val="002A22DD"/>
    <w:rsid w:val="002A22EB"/>
    <w:rsid w:val="002A22FE"/>
    <w:rsid w:val="002A237C"/>
    <w:rsid w:val="002A23A6"/>
    <w:rsid w:val="002A23B3"/>
    <w:rsid w:val="002A2494"/>
    <w:rsid w:val="002A24EB"/>
    <w:rsid w:val="002A2520"/>
    <w:rsid w:val="002A255F"/>
    <w:rsid w:val="002A25E9"/>
    <w:rsid w:val="002A273F"/>
    <w:rsid w:val="002A2756"/>
    <w:rsid w:val="002A2782"/>
    <w:rsid w:val="002A27EA"/>
    <w:rsid w:val="002A287A"/>
    <w:rsid w:val="002A29AC"/>
    <w:rsid w:val="002A2A40"/>
    <w:rsid w:val="002A2B98"/>
    <w:rsid w:val="002A2B9F"/>
    <w:rsid w:val="002A2BFA"/>
    <w:rsid w:val="002A2C1A"/>
    <w:rsid w:val="002A2C27"/>
    <w:rsid w:val="002A2DC0"/>
    <w:rsid w:val="002A2DC2"/>
    <w:rsid w:val="002A2E39"/>
    <w:rsid w:val="002A2EFB"/>
    <w:rsid w:val="002A2F37"/>
    <w:rsid w:val="002A2F3B"/>
    <w:rsid w:val="002A2F99"/>
    <w:rsid w:val="002A2FFE"/>
    <w:rsid w:val="002A3000"/>
    <w:rsid w:val="002A3037"/>
    <w:rsid w:val="002A3085"/>
    <w:rsid w:val="002A31A7"/>
    <w:rsid w:val="002A322A"/>
    <w:rsid w:val="002A324F"/>
    <w:rsid w:val="002A3277"/>
    <w:rsid w:val="002A328A"/>
    <w:rsid w:val="002A32F1"/>
    <w:rsid w:val="002A339F"/>
    <w:rsid w:val="002A33D0"/>
    <w:rsid w:val="002A3402"/>
    <w:rsid w:val="002A345D"/>
    <w:rsid w:val="002A3471"/>
    <w:rsid w:val="002A34AE"/>
    <w:rsid w:val="002A34D7"/>
    <w:rsid w:val="002A3620"/>
    <w:rsid w:val="002A365E"/>
    <w:rsid w:val="002A367F"/>
    <w:rsid w:val="002A36D8"/>
    <w:rsid w:val="002A3797"/>
    <w:rsid w:val="002A37B4"/>
    <w:rsid w:val="002A37E0"/>
    <w:rsid w:val="002A384F"/>
    <w:rsid w:val="002A3852"/>
    <w:rsid w:val="002A392C"/>
    <w:rsid w:val="002A39DC"/>
    <w:rsid w:val="002A3A75"/>
    <w:rsid w:val="002A3AF7"/>
    <w:rsid w:val="002A3B88"/>
    <w:rsid w:val="002A3C79"/>
    <w:rsid w:val="002A3D3D"/>
    <w:rsid w:val="002A3D68"/>
    <w:rsid w:val="002A3D8D"/>
    <w:rsid w:val="002A3E0B"/>
    <w:rsid w:val="002A3E64"/>
    <w:rsid w:val="002A3E6C"/>
    <w:rsid w:val="002A3F1C"/>
    <w:rsid w:val="002A403A"/>
    <w:rsid w:val="002A4095"/>
    <w:rsid w:val="002A41B9"/>
    <w:rsid w:val="002A41FA"/>
    <w:rsid w:val="002A42E1"/>
    <w:rsid w:val="002A4318"/>
    <w:rsid w:val="002A44FF"/>
    <w:rsid w:val="002A45C7"/>
    <w:rsid w:val="002A4646"/>
    <w:rsid w:val="002A464D"/>
    <w:rsid w:val="002A4692"/>
    <w:rsid w:val="002A46C8"/>
    <w:rsid w:val="002A4783"/>
    <w:rsid w:val="002A4835"/>
    <w:rsid w:val="002A4841"/>
    <w:rsid w:val="002A485F"/>
    <w:rsid w:val="002A4908"/>
    <w:rsid w:val="002A4990"/>
    <w:rsid w:val="002A49CD"/>
    <w:rsid w:val="002A49D4"/>
    <w:rsid w:val="002A49D5"/>
    <w:rsid w:val="002A4AA0"/>
    <w:rsid w:val="002A4AC0"/>
    <w:rsid w:val="002A4BEE"/>
    <w:rsid w:val="002A4C5D"/>
    <w:rsid w:val="002A4C7C"/>
    <w:rsid w:val="002A4CCB"/>
    <w:rsid w:val="002A4D0B"/>
    <w:rsid w:val="002A4D25"/>
    <w:rsid w:val="002A4DD6"/>
    <w:rsid w:val="002A4E3C"/>
    <w:rsid w:val="002A4E92"/>
    <w:rsid w:val="002A4EB4"/>
    <w:rsid w:val="002A4F9F"/>
    <w:rsid w:val="002A4FBE"/>
    <w:rsid w:val="002A5009"/>
    <w:rsid w:val="002A5182"/>
    <w:rsid w:val="002A5248"/>
    <w:rsid w:val="002A529B"/>
    <w:rsid w:val="002A52FB"/>
    <w:rsid w:val="002A542A"/>
    <w:rsid w:val="002A546D"/>
    <w:rsid w:val="002A5486"/>
    <w:rsid w:val="002A548E"/>
    <w:rsid w:val="002A54D3"/>
    <w:rsid w:val="002A562F"/>
    <w:rsid w:val="002A56CF"/>
    <w:rsid w:val="002A575F"/>
    <w:rsid w:val="002A5784"/>
    <w:rsid w:val="002A592A"/>
    <w:rsid w:val="002A5947"/>
    <w:rsid w:val="002A5A18"/>
    <w:rsid w:val="002A5A31"/>
    <w:rsid w:val="002A5A8C"/>
    <w:rsid w:val="002A5AED"/>
    <w:rsid w:val="002A5AF5"/>
    <w:rsid w:val="002A5B35"/>
    <w:rsid w:val="002A5BDC"/>
    <w:rsid w:val="002A5C10"/>
    <w:rsid w:val="002A5C6E"/>
    <w:rsid w:val="002A5D27"/>
    <w:rsid w:val="002A5D89"/>
    <w:rsid w:val="002A5DE0"/>
    <w:rsid w:val="002A5E09"/>
    <w:rsid w:val="002A5E19"/>
    <w:rsid w:val="002A5E82"/>
    <w:rsid w:val="002A5F15"/>
    <w:rsid w:val="002A5F1B"/>
    <w:rsid w:val="002A602B"/>
    <w:rsid w:val="002A611D"/>
    <w:rsid w:val="002A61BC"/>
    <w:rsid w:val="002A6227"/>
    <w:rsid w:val="002A6322"/>
    <w:rsid w:val="002A6351"/>
    <w:rsid w:val="002A63C0"/>
    <w:rsid w:val="002A63F1"/>
    <w:rsid w:val="002A642C"/>
    <w:rsid w:val="002A6462"/>
    <w:rsid w:val="002A64E1"/>
    <w:rsid w:val="002A653D"/>
    <w:rsid w:val="002A6621"/>
    <w:rsid w:val="002A665E"/>
    <w:rsid w:val="002A667F"/>
    <w:rsid w:val="002A66C8"/>
    <w:rsid w:val="002A66E3"/>
    <w:rsid w:val="002A67E5"/>
    <w:rsid w:val="002A6861"/>
    <w:rsid w:val="002A697E"/>
    <w:rsid w:val="002A6A00"/>
    <w:rsid w:val="002A6A16"/>
    <w:rsid w:val="002A6AA6"/>
    <w:rsid w:val="002A6B7E"/>
    <w:rsid w:val="002A6C15"/>
    <w:rsid w:val="002A6C22"/>
    <w:rsid w:val="002A6C4C"/>
    <w:rsid w:val="002A6E43"/>
    <w:rsid w:val="002A6E47"/>
    <w:rsid w:val="002A6E5A"/>
    <w:rsid w:val="002A6E85"/>
    <w:rsid w:val="002A6E89"/>
    <w:rsid w:val="002A6EB9"/>
    <w:rsid w:val="002A6ED8"/>
    <w:rsid w:val="002A6F20"/>
    <w:rsid w:val="002A6F53"/>
    <w:rsid w:val="002A6FEB"/>
    <w:rsid w:val="002A70B0"/>
    <w:rsid w:val="002A70CC"/>
    <w:rsid w:val="002A729E"/>
    <w:rsid w:val="002A7425"/>
    <w:rsid w:val="002A74E4"/>
    <w:rsid w:val="002A753F"/>
    <w:rsid w:val="002A7653"/>
    <w:rsid w:val="002A772F"/>
    <w:rsid w:val="002A7732"/>
    <w:rsid w:val="002A7764"/>
    <w:rsid w:val="002A78B5"/>
    <w:rsid w:val="002A79CB"/>
    <w:rsid w:val="002A79FA"/>
    <w:rsid w:val="002A7A13"/>
    <w:rsid w:val="002A7AF1"/>
    <w:rsid w:val="002A7D0C"/>
    <w:rsid w:val="002A7D13"/>
    <w:rsid w:val="002A7E81"/>
    <w:rsid w:val="002A7FE4"/>
    <w:rsid w:val="002B0003"/>
    <w:rsid w:val="002B008C"/>
    <w:rsid w:val="002B00B4"/>
    <w:rsid w:val="002B0132"/>
    <w:rsid w:val="002B0137"/>
    <w:rsid w:val="002B0141"/>
    <w:rsid w:val="002B0177"/>
    <w:rsid w:val="002B01E3"/>
    <w:rsid w:val="002B024C"/>
    <w:rsid w:val="002B02A8"/>
    <w:rsid w:val="002B0390"/>
    <w:rsid w:val="002B04B2"/>
    <w:rsid w:val="002B04B6"/>
    <w:rsid w:val="002B04D0"/>
    <w:rsid w:val="002B04D8"/>
    <w:rsid w:val="002B0507"/>
    <w:rsid w:val="002B059D"/>
    <w:rsid w:val="002B061E"/>
    <w:rsid w:val="002B06A0"/>
    <w:rsid w:val="002B06A8"/>
    <w:rsid w:val="002B082B"/>
    <w:rsid w:val="002B08F7"/>
    <w:rsid w:val="002B09FC"/>
    <w:rsid w:val="002B0A0C"/>
    <w:rsid w:val="002B0A24"/>
    <w:rsid w:val="002B0A48"/>
    <w:rsid w:val="002B0A70"/>
    <w:rsid w:val="002B0AA4"/>
    <w:rsid w:val="002B0AFD"/>
    <w:rsid w:val="002B0BD9"/>
    <w:rsid w:val="002B0C34"/>
    <w:rsid w:val="002B0C54"/>
    <w:rsid w:val="002B0CD4"/>
    <w:rsid w:val="002B0CF3"/>
    <w:rsid w:val="002B0CFC"/>
    <w:rsid w:val="002B0DD7"/>
    <w:rsid w:val="002B0E39"/>
    <w:rsid w:val="002B0E3B"/>
    <w:rsid w:val="002B0E86"/>
    <w:rsid w:val="002B0EB2"/>
    <w:rsid w:val="002B0EB3"/>
    <w:rsid w:val="002B101D"/>
    <w:rsid w:val="002B1061"/>
    <w:rsid w:val="002B10D3"/>
    <w:rsid w:val="002B10D6"/>
    <w:rsid w:val="002B1179"/>
    <w:rsid w:val="002B1266"/>
    <w:rsid w:val="002B12E8"/>
    <w:rsid w:val="002B1338"/>
    <w:rsid w:val="002B1390"/>
    <w:rsid w:val="002B149D"/>
    <w:rsid w:val="002B15C7"/>
    <w:rsid w:val="002B16F8"/>
    <w:rsid w:val="002B1718"/>
    <w:rsid w:val="002B17A7"/>
    <w:rsid w:val="002B17C3"/>
    <w:rsid w:val="002B1873"/>
    <w:rsid w:val="002B18C9"/>
    <w:rsid w:val="002B18ED"/>
    <w:rsid w:val="002B191B"/>
    <w:rsid w:val="002B194A"/>
    <w:rsid w:val="002B197B"/>
    <w:rsid w:val="002B1980"/>
    <w:rsid w:val="002B19D7"/>
    <w:rsid w:val="002B1A60"/>
    <w:rsid w:val="002B1A64"/>
    <w:rsid w:val="002B1A84"/>
    <w:rsid w:val="002B1AF1"/>
    <w:rsid w:val="002B1AF2"/>
    <w:rsid w:val="002B1B38"/>
    <w:rsid w:val="002B1B60"/>
    <w:rsid w:val="002B1B6F"/>
    <w:rsid w:val="002B1BAA"/>
    <w:rsid w:val="002B1D56"/>
    <w:rsid w:val="002B1E68"/>
    <w:rsid w:val="002B1EBF"/>
    <w:rsid w:val="002B1EDF"/>
    <w:rsid w:val="002B1EE7"/>
    <w:rsid w:val="002B1F2A"/>
    <w:rsid w:val="002B1FE2"/>
    <w:rsid w:val="002B2028"/>
    <w:rsid w:val="002B20A4"/>
    <w:rsid w:val="002B20BC"/>
    <w:rsid w:val="002B2137"/>
    <w:rsid w:val="002B2182"/>
    <w:rsid w:val="002B22CA"/>
    <w:rsid w:val="002B23A3"/>
    <w:rsid w:val="002B26E9"/>
    <w:rsid w:val="002B2748"/>
    <w:rsid w:val="002B27D8"/>
    <w:rsid w:val="002B2960"/>
    <w:rsid w:val="002B2987"/>
    <w:rsid w:val="002B2A04"/>
    <w:rsid w:val="002B2A3B"/>
    <w:rsid w:val="002B2A5B"/>
    <w:rsid w:val="002B2AB7"/>
    <w:rsid w:val="002B2ADF"/>
    <w:rsid w:val="002B2B6C"/>
    <w:rsid w:val="002B2CF4"/>
    <w:rsid w:val="002B2DA2"/>
    <w:rsid w:val="002B2E4D"/>
    <w:rsid w:val="002B2E59"/>
    <w:rsid w:val="002B2EFF"/>
    <w:rsid w:val="002B2F2D"/>
    <w:rsid w:val="002B2FD6"/>
    <w:rsid w:val="002B3021"/>
    <w:rsid w:val="002B3035"/>
    <w:rsid w:val="002B308D"/>
    <w:rsid w:val="002B309D"/>
    <w:rsid w:val="002B30B6"/>
    <w:rsid w:val="002B322F"/>
    <w:rsid w:val="002B3303"/>
    <w:rsid w:val="002B332E"/>
    <w:rsid w:val="002B3404"/>
    <w:rsid w:val="002B3411"/>
    <w:rsid w:val="002B34B0"/>
    <w:rsid w:val="002B366A"/>
    <w:rsid w:val="002B368A"/>
    <w:rsid w:val="002B368E"/>
    <w:rsid w:val="002B3736"/>
    <w:rsid w:val="002B373C"/>
    <w:rsid w:val="002B3789"/>
    <w:rsid w:val="002B38F1"/>
    <w:rsid w:val="002B398A"/>
    <w:rsid w:val="002B39D5"/>
    <w:rsid w:val="002B3B12"/>
    <w:rsid w:val="002B3B2D"/>
    <w:rsid w:val="002B3B6A"/>
    <w:rsid w:val="002B3BEA"/>
    <w:rsid w:val="002B3CA6"/>
    <w:rsid w:val="002B3CDB"/>
    <w:rsid w:val="002B3D4B"/>
    <w:rsid w:val="002B3ED7"/>
    <w:rsid w:val="002B3F7B"/>
    <w:rsid w:val="002B4071"/>
    <w:rsid w:val="002B40A0"/>
    <w:rsid w:val="002B4177"/>
    <w:rsid w:val="002B4262"/>
    <w:rsid w:val="002B42A0"/>
    <w:rsid w:val="002B4401"/>
    <w:rsid w:val="002B4497"/>
    <w:rsid w:val="002B456C"/>
    <w:rsid w:val="002B456F"/>
    <w:rsid w:val="002B4626"/>
    <w:rsid w:val="002B468D"/>
    <w:rsid w:val="002B46F1"/>
    <w:rsid w:val="002B4844"/>
    <w:rsid w:val="002B4870"/>
    <w:rsid w:val="002B48CB"/>
    <w:rsid w:val="002B496C"/>
    <w:rsid w:val="002B496F"/>
    <w:rsid w:val="002B4977"/>
    <w:rsid w:val="002B49E2"/>
    <w:rsid w:val="002B4A57"/>
    <w:rsid w:val="002B4CB0"/>
    <w:rsid w:val="002B4D40"/>
    <w:rsid w:val="002B4D48"/>
    <w:rsid w:val="002B4D66"/>
    <w:rsid w:val="002B4E15"/>
    <w:rsid w:val="002B4E28"/>
    <w:rsid w:val="002B4EDD"/>
    <w:rsid w:val="002B4F2C"/>
    <w:rsid w:val="002B4F8F"/>
    <w:rsid w:val="002B4FC5"/>
    <w:rsid w:val="002B4FE0"/>
    <w:rsid w:val="002B500F"/>
    <w:rsid w:val="002B5039"/>
    <w:rsid w:val="002B505D"/>
    <w:rsid w:val="002B5070"/>
    <w:rsid w:val="002B5109"/>
    <w:rsid w:val="002B5112"/>
    <w:rsid w:val="002B524F"/>
    <w:rsid w:val="002B528A"/>
    <w:rsid w:val="002B537C"/>
    <w:rsid w:val="002B53C8"/>
    <w:rsid w:val="002B5404"/>
    <w:rsid w:val="002B547A"/>
    <w:rsid w:val="002B54DC"/>
    <w:rsid w:val="002B5798"/>
    <w:rsid w:val="002B5825"/>
    <w:rsid w:val="002B58E6"/>
    <w:rsid w:val="002B58EB"/>
    <w:rsid w:val="002B5986"/>
    <w:rsid w:val="002B59DB"/>
    <w:rsid w:val="002B5A90"/>
    <w:rsid w:val="002B5AE6"/>
    <w:rsid w:val="002B5D3D"/>
    <w:rsid w:val="002B5D51"/>
    <w:rsid w:val="002B5E92"/>
    <w:rsid w:val="002B5F14"/>
    <w:rsid w:val="002B5F44"/>
    <w:rsid w:val="002B5F4D"/>
    <w:rsid w:val="002B5F5B"/>
    <w:rsid w:val="002B5F7B"/>
    <w:rsid w:val="002B6106"/>
    <w:rsid w:val="002B6180"/>
    <w:rsid w:val="002B61A1"/>
    <w:rsid w:val="002B61A6"/>
    <w:rsid w:val="002B6234"/>
    <w:rsid w:val="002B6304"/>
    <w:rsid w:val="002B6313"/>
    <w:rsid w:val="002B63F7"/>
    <w:rsid w:val="002B6454"/>
    <w:rsid w:val="002B648E"/>
    <w:rsid w:val="002B64B9"/>
    <w:rsid w:val="002B6549"/>
    <w:rsid w:val="002B6555"/>
    <w:rsid w:val="002B65F6"/>
    <w:rsid w:val="002B66B2"/>
    <w:rsid w:val="002B6737"/>
    <w:rsid w:val="002B692E"/>
    <w:rsid w:val="002B6B01"/>
    <w:rsid w:val="002B6B14"/>
    <w:rsid w:val="002B6B74"/>
    <w:rsid w:val="002B6CC7"/>
    <w:rsid w:val="002B6D96"/>
    <w:rsid w:val="002B6DD8"/>
    <w:rsid w:val="002B6DF0"/>
    <w:rsid w:val="002B6E0A"/>
    <w:rsid w:val="002B6E11"/>
    <w:rsid w:val="002B6F05"/>
    <w:rsid w:val="002B6F0D"/>
    <w:rsid w:val="002B6F72"/>
    <w:rsid w:val="002B6FB2"/>
    <w:rsid w:val="002B7015"/>
    <w:rsid w:val="002B701E"/>
    <w:rsid w:val="002B7093"/>
    <w:rsid w:val="002B70A8"/>
    <w:rsid w:val="002B70AA"/>
    <w:rsid w:val="002B71A2"/>
    <w:rsid w:val="002B71B2"/>
    <w:rsid w:val="002B7306"/>
    <w:rsid w:val="002B7345"/>
    <w:rsid w:val="002B7351"/>
    <w:rsid w:val="002B73D7"/>
    <w:rsid w:val="002B741A"/>
    <w:rsid w:val="002B748F"/>
    <w:rsid w:val="002B74DA"/>
    <w:rsid w:val="002B75E0"/>
    <w:rsid w:val="002B7661"/>
    <w:rsid w:val="002B77AA"/>
    <w:rsid w:val="002B77AF"/>
    <w:rsid w:val="002B7870"/>
    <w:rsid w:val="002B78F0"/>
    <w:rsid w:val="002B78FF"/>
    <w:rsid w:val="002B7949"/>
    <w:rsid w:val="002B7AFC"/>
    <w:rsid w:val="002B7B04"/>
    <w:rsid w:val="002B7B99"/>
    <w:rsid w:val="002B7BD2"/>
    <w:rsid w:val="002B7BF6"/>
    <w:rsid w:val="002B7C67"/>
    <w:rsid w:val="002B7CBE"/>
    <w:rsid w:val="002B7D9C"/>
    <w:rsid w:val="002B7DA9"/>
    <w:rsid w:val="002B7DE4"/>
    <w:rsid w:val="002B7E34"/>
    <w:rsid w:val="002B7E55"/>
    <w:rsid w:val="002B7EE9"/>
    <w:rsid w:val="002B7F2E"/>
    <w:rsid w:val="002B7F40"/>
    <w:rsid w:val="002B7F6F"/>
    <w:rsid w:val="002B7FB8"/>
    <w:rsid w:val="002B7FF9"/>
    <w:rsid w:val="002C00CE"/>
    <w:rsid w:val="002C0107"/>
    <w:rsid w:val="002C0181"/>
    <w:rsid w:val="002C019E"/>
    <w:rsid w:val="002C01B5"/>
    <w:rsid w:val="002C021F"/>
    <w:rsid w:val="002C022A"/>
    <w:rsid w:val="002C025B"/>
    <w:rsid w:val="002C027D"/>
    <w:rsid w:val="002C0298"/>
    <w:rsid w:val="002C0349"/>
    <w:rsid w:val="002C03C6"/>
    <w:rsid w:val="002C0420"/>
    <w:rsid w:val="002C042B"/>
    <w:rsid w:val="002C04E7"/>
    <w:rsid w:val="002C0770"/>
    <w:rsid w:val="002C07A6"/>
    <w:rsid w:val="002C081A"/>
    <w:rsid w:val="002C0864"/>
    <w:rsid w:val="002C08BF"/>
    <w:rsid w:val="002C099B"/>
    <w:rsid w:val="002C09D0"/>
    <w:rsid w:val="002C0AB9"/>
    <w:rsid w:val="002C0B22"/>
    <w:rsid w:val="002C0B7F"/>
    <w:rsid w:val="002C0B82"/>
    <w:rsid w:val="002C0B97"/>
    <w:rsid w:val="002C0C35"/>
    <w:rsid w:val="002C0D59"/>
    <w:rsid w:val="002C0DB8"/>
    <w:rsid w:val="002C0DDD"/>
    <w:rsid w:val="002C0DEC"/>
    <w:rsid w:val="002C0EBB"/>
    <w:rsid w:val="002C0F7C"/>
    <w:rsid w:val="002C1002"/>
    <w:rsid w:val="002C10F8"/>
    <w:rsid w:val="002C1159"/>
    <w:rsid w:val="002C1286"/>
    <w:rsid w:val="002C12BE"/>
    <w:rsid w:val="002C12E7"/>
    <w:rsid w:val="002C1396"/>
    <w:rsid w:val="002C13C9"/>
    <w:rsid w:val="002C1534"/>
    <w:rsid w:val="002C1590"/>
    <w:rsid w:val="002C16CD"/>
    <w:rsid w:val="002C176F"/>
    <w:rsid w:val="002C1950"/>
    <w:rsid w:val="002C1952"/>
    <w:rsid w:val="002C196D"/>
    <w:rsid w:val="002C1980"/>
    <w:rsid w:val="002C19AB"/>
    <w:rsid w:val="002C19CE"/>
    <w:rsid w:val="002C1A00"/>
    <w:rsid w:val="002C1A6B"/>
    <w:rsid w:val="002C1B33"/>
    <w:rsid w:val="002C1BFF"/>
    <w:rsid w:val="002C1C91"/>
    <w:rsid w:val="002C1CC1"/>
    <w:rsid w:val="002C1DC6"/>
    <w:rsid w:val="002C1F15"/>
    <w:rsid w:val="002C1F46"/>
    <w:rsid w:val="002C1F74"/>
    <w:rsid w:val="002C1FC5"/>
    <w:rsid w:val="002C2006"/>
    <w:rsid w:val="002C2077"/>
    <w:rsid w:val="002C2097"/>
    <w:rsid w:val="002C2098"/>
    <w:rsid w:val="002C21D5"/>
    <w:rsid w:val="002C223A"/>
    <w:rsid w:val="002C22B7"/>
    <w:rsid w:val="002C230B"/>
    <w:rsid w:val="002C232F"/>
    <w:rsid w:val="002C23B3"/>
    <w:rsid w:val="002C23EE"/>
    <w:rsid w:val="002C2474"/>
    <w:rsid w:val="002C2484"/>
    <w:rsid w:val="002C254A"/>
    <w:rsid w:val="002C2575"/>
    <w:rsid w:val="002C259C"/>
    <w:rsid w:val="002C2679"/>
    <w:rsid w:val="002C26C6"/>
    <w:rsid w:val="002C2868"/>
    <w:rsid w:val="002C286A"/>
    <w:rsid w:val="002C287C"/>
    <w:rsid w:val="002C2923"/>
    <w:rsid w:val="002C2AE7"/>
    <w:rsid w:val="002C2B33"/>
    <w:rsid w:val="002C2B6E"/>
    <w:rsid w:val="002C2BB7"/>
    <w:rsid w:val="002C2C27"/>
    <w:rsid w:val="002C2C69"/>
    <w:rsid w:val="002C2CDC"/>
    <w:rsid w:val="002C2D20"/>
    <w:rsid w:val="002C2DD2"/>
    <w:rsid w:val="002C2DDE"/>
    <w:rsid w:val="002C2DF9"/>
    <w:rsid w:val="002C2F1C"/>
    <w:rsid w:val="002C2F98"/>
    <w:rsid w:val="002C300B"/>
    <w:rsid w:val="002C300F"/>
    <w:rsid w:val="002C3080"/>
    <w:rsid w:val="002C30A1"/>
    <w:rsid w:val="002C30A9"/>
    <w:rsid w:val="002C30CF"/>
    <w:rsid w:val="002C3161"/>
    <w:rsid w:val="002C3190"/>
    <w:rsid w:val="002C31A4"/>
    <w:rsid w:val="002C31BC"/>
    <w:rsid w:val="002C32E4"/>
    <w:rsid w:val="002C32EC"/>
    <w:rsid w:val="002C33B8"/>
    <w:rsid w:val="002C344C"/>
    <w:rsid w:val="002C34AA"/>
    <w:rsid w:val="002C34D3"/>
    <w:rsid w:val="002C34E9"/>
    <w:rsid w:val="002C3544"/>
    <w:rsid w:val="002C3594"/>
    <w:rsid w:val="002C359C"/>
    <w:rsid w:val="002C360D"/>
    <w:rsid w:val="002C3690"/>
    <w:rsid w:val="002C38C0"/>
    <w:rsid w:val="002C39DB"/>
    <w:rsid w:val="002C3A9F"/>
    <w:rsid w:val="002C3AE2"/>
    <w:rsid w:val="002C3B14"/>
    <w:rsid w:val="002C3B37"/>
    <w:rsid w:val="002C3C45"/>
    <w:rsid w:val="002C3D0E"/>
    <w:rsid w:val="002C3DEB"/>
    <w:rsid w:val="002C3E1F"/>
    <w:rsid w:val="002C3E32"/>
    <w:rsid w:val="002C3E57"/>
    <w:rsid w:val="002C3EA1"/>
    <w:rsid w:val="002C4054"/>
    <w:rsid w:val="002C4059"/>
    <w:rsid w:val="002C4068"/>
    <w:rsid w:val="002C408B"/>
    <w:rsid w:val="002C4137"/>
    <w:rsid w:val="002C4198"/>
    <w:rsid w:val="002C4232"/>
    <w:rsid w:val="002C424D"/>
    <w:rsid w:val="002C4294"/>
    <w:rsid w:val="002C42CA"/>
    <w:rsid w:val="002C4336"/>
    <w:rsid w:val="002C43C5"/>
    <w:rsid w:val="002C43E8"/>
    <w:rsid w:val="002C43FA"/>
    <w:rsid w:val="002C4461"/>
    <w:rsid w:val="002C45CE"/>
    <w:rsid w:val="002C45E1"/>
    <w:rsid w:val="002C4652"/>
    <w:rsid w:val="002C4653"/>
    <w:rsid w:val="002C4660"/>
    <w:rsid w:val="002C4717"/>
    <w:rsid w:val="002C4744"/>
    <w:rsid w:val="002C475D"/>
    <w:rsid w:val="002C47A5"/>
    <w:rsid w:val="002C47AF"/>
    <w:rsid w:val="002C47B7"/>
    <w:rsid w:val="002C47FF"/>
    <w:rsid w:val="002C4825"/>
    <w:rsid w:val="002C48B4"/>
    <w:rsid w:val="002C4981"/>
    <w:rsid w:val="002C49D5"/>
    <w:rsid w:val="002C4A33"/>
    <w:rsid w:val="002C4A48"/>
    <w:rsid w:val="002C4ABE"/>
    <w:rsid w:val="002C4B03"/>
    <w:rsid w:val="002C4B67"/>
    <w:rsid w:val="002C4B99"/>
    <w:rsid w:val="002C4BC2"/>
    <w:rsid w:val="002C4D24"/>
    <w:rsid w:val="002C4DB9"/>
    <w:rsid w:val="002C4DC9"/>
    <w:rsid w:val="002C4DF1"/>
    <w:rsid w:val="002C4DFC"/>
    <w:rsid w:val="002C4E25"/>
    <w:rsid w:val="002C4E7A"/>
    <w:rsid w:val="002C4EAF"/>
    <w:rsid w:val="002C4F13"/>
    <w:rsid w:val="002C507F"/>
    <w:rsid w:val="002C508B"/>
    <w:rsid w:val="002C5097"/>
    <w:rsid w:val="002C5102"/>
    <w:rsid w:val="002C510E"/>
    <w:rsid w:val="002C5161"/>
    <w:rsid w:val="002C5202"/>
    <w:rsid w:val="002C521E"/>
    <w:rsid w:val="002C523F"/>
    <w:rsid w:val="002C52A2"/>
    <w:rsid w:val="002C52B9"/>
    <w:rsid w:val="002C5330"/>
    <w:rsid w:val="002C53BB"/>
    <w:rsid w:val="002C53D8"/>
    <w:rsid w:val="002C549B"/>
    <w:rsid w:val="002C55D2"/>
    <w:rsid w:val="002C5603"/>
    <w:rsid w:val="002C5637"/>
    <w:rsid w:val="002C56DB"/>
    <w:rsid w:val="002C56FB"/>
    <w:rsid w:val="002C571D"/>
    <w:rsid w:val="002C5874"/>
    <w:rsid w:val="002C5941"/>
    <w:rsid w:val="002C596C"/>
    <w:rsid w:val="002C5984"/>
    <w:rsid w:val="002C59A9"/>
    <w:rsid w:val="002C59B3"/>
    <w:rsid w:val="002C59B8"/>
    <w:rsid w:val="002C5A5A"/>
    <w:rsid w:val="002C5AA9"/>
    <w:rsid w:val="002C5ABF"/>
    <w:rsid w:val="002C5AF3"/>
    <w:rsid w:val="002C5B95"/>
    <w:rsid w:val="002C5C55"/>
    <w:rsid w:val="002C5CB7"/>
    <w:rsid w:val="002C5CD9"/>
    <w:rsid w:val="002C5CEF"/>
    <w:rsid w:val="002C5D57"/>
    <w:rsid w:val="002C5D65"/>
    <w:rsid w:val="002C5E14"/>
    <w:rsid w:val="002C5E20"/>
    <w:rsid w:val="002C5E36"/>
    <w:rsid w:val="002C5EE4"/>
    <w:rsid w:val="002C5F5A"/>
    <w:rsid w:val="002C5FFF"/>
    <w:rsid w:val="002C6054"/>
    <w:rsid w:val="002C6145"/>
    <w:rsid w:val="002C617F"/>
    <w:rsid w:val="002C6231"/>
    <w:rsid w:val="002C6359"/>
    <w:rsid w:val="002C6410"/>
    <w:rsid w:val="002C641F"/>
    <w:rsid w:val="002C642E"/>
    <w:rsid w:val="002C644B"/>
    <w:rsid w:val="002C64B4"/>
    <w:rsid w:val="002C651F"/>
    <w:rsid w:val="002C6539"/>
    <w:rsid w:val="002C65BA"/>
    <w:rsid w:val="002C66DA"/>
    <w:rsid w:val="002C6780"/>
    <w:rsid w:val="002C67A0"/>
    <w:rsid w:val="002C67B9"/>
    <w:rsid w:val="002C67BF"/>
    <w:rsid w:val="002C67E1"/>
    <w:rsid w:val="002C685B"/>
    <w:rsid w:val="002C6887"/>
    <w:rsid w:val="002C68C1"/>
    <w:rsid w:val="002C6958"/>
    <w:rsid w:val="002C6A1E"/>
    <w:rsid w:val="002C6A3C"/>
    <w:rsid w:val="002C6AF6"/>
    <w:rsid w:val="002C6BF1"/>
    <w:rsid w:val="002C6C27"/>
    <w:rsid w:val="002C6C9F"/>
    <w:rsid w:val="002C6CFB"/>
    <w:rsid w:val="002C6D85"/>
    <w:rsid w:val="002C6D95"/>
    <w:rsid w:val="002C6E76"/>
    <w:rsid w:val="002C6F21"/>
    <w:rsid w:val="002C6F71"/>
    <w:rsid w:val="002C702C"/>
    <w:rsid w:val="002C709E"/>
    <w:rsid w:val="002C71A2"/>
    <w:rsid w:val="002C71C0"/>
    <w:rsid w:val="002C71E6"/>
    <w:rsid w:val="002C740F"/>
    <w:rsid w:val="002C74EA"/>
    <w:rsid w:val="002C74EB"/>
    <w:rsid w:val="002C75EB"/>
    <w:rsid w:val="002C7607"/>
    <w:rsid w:val="002C764F"/>
    <w:rsid w:val="002C76A8"/>
    <w:rsid w:val="002C7915"/>
    <w:rsid w:val="002C7990"/>
    <w:rsid w:val="002C79B8"/>
    <w:rsid w:val="002C79BC"/>
    <w:rsid w:val="002C7A14"/>
    <w:rsid w:val="002C7A16"/>
    <w:rsid w:val="002C7A8A"/>
    <w:rsid w:val="002C7B46"/>
    <w:rsid w:val="002C7BE9"/>
    <w:rsid w:val="002C7C44"/>
    <w:rsid w:val="002C7C4A"/>
    <w:rsid w:val="002C7E0B"/>
    <w:rsid w:val="002C7E26"/>
    <w:rsid w:val="002C7E47"/>
    <w:rsid w:val="002C7E5F"/>
    <w:rsid w:val="002C7E97"/>
    <w:rsid w:val="002C7F9B"/>
    <w:rsid w:val="002C7FE3"/>
    <w:rsid w:val="002D0090"/>
    <w:rsid w:val="002D00B6"/>
    <w:rsid w:val="002D00D5"/>
    <w:rsid w:val="002D0204"/>
    <w:rsid w:val="002D0211"/>
    <w:rsid w:val="002D02BC"/>
    <w:rsid w:val="002D0310"/>
    <w:rsid w:val="002D0374"/>
    <w:rsid w:val="002D039C"/>
    <w:rsid w:val="002D03A6"/>
    <w:rsid w:val="002D03C3"/>
    <w:rsid w:val="002D03D3"/>
    <w:rsid w:val="002D0423"/>
    <w:rsid w:val="002D04BC"/>
    <w:rsid w:val="002D0574"/>
    <w:rsid w:val="002D0615"/>
    <w:rsid w:val="002D063B"/>
    <w:rsid w:val="002D0649"/>
    <w:rsid w:val="002D0654"/>
    <w:rsid w:val="002D07E5"/>
    <w:rsid w:val="002D07E7"/>
    <w:rsid w:val="002D0838"/>
    <w:rsid w:val="002D0866"/>
    <w:rsid w:val="002D086C"/>
    <w:rsid w:val="002D0874"/>
    <w:rsid w:val="002D087A"/>
    <w:rsid w:val="002D0892"/>
    <w:rsid w:val="002D091A"/>
    <w:rsid w:val="002D09E1"/>
    <w:rsid w:val="002D0AC6"/>
    <w:rsid w:val="002D0AF0"/>
    <w:rsid w:val="002D0C47"/>
    <w:rsid w:val="002D0CCC"/>
    <w:rsid w:val="002D0D16"/>
    <w:rsid w:val="002D0DDB"/>
    <w:rsid w:val="002D0E2C"/>
    <w:rsid w:val="002D0E86"/>
    <w:rsid w:val="002D0EC0"/>
    <w:rsid w:val="002D10BC"/>
    <w:rsid w:val="002D1288"/>
    <w:rsid w:val="002D12C7"/>
    <w:rsid w:val="002D13A6"/>
    <w:rsid w:val="002D13CD"/>
    <w:rsid w:val="002D14E0"/>
    <w:rsid w:val="002D178B"/>
    <w:rsid w:val="002D17C0"/>
    <w:rsid w:val="002D17E2"/>
    <w:rsid w:val="002D181E"/>
    <w:rsid w:val="002D181F"/>
    <w:rsid w:val="002D1922"/>
    <w:rsid w:val="002D19A9"/>
    <w:rsid w:val="002D19B0"/>
    <w:rsid w:val="002D19F1"/>
    <w:rsid w:val="002D1A27"/>
    <w:rsid w:val="002D1A7B"/>
    <w:rsid w:val="002D1AAD"/>
    <w:rsid w:val="002D1B47"/>
    <w:rsid w:val="002D1B4D"/>
    <w:rsid w:val="002D1C49"/>
    <w:rsid w:val="002D1CBF"/>
    <w:rsid w:val="002D1CDB"/>
    <w:rsid w:val="002D1DE6"/>
    <w:rsid w:val="002D1DEB"/>
    <w:rsid w:val="002D2036"/>
    <w:rsid w:val="002D2082"/>
    <w:rsid w:val="002D21FC"/>
    <w:rsid w:val="002D2229"/>
    <w:rsid w:val="002D2353"/>
    <w:rsid w:val="002D2379"/>
    <w:rsid w:val="002D23D6"/>
    <w:rsid w:val="002D2522"/>
    <w:rsid w:val="002D2667"/>
    <w:rsid w:val="002D27E1"/>
    <w:rsid w:val="002D28D3"/>
    <w:rsid w:val="002D28D9"/>
    <w:rsid w:val="002D2951"/>
    <w:rsid w:val="002D29C1"/>
    <w:rsid w:val="002D29CE"/>
    <w:rsid w:val="002D2A4C"/>
    <w:rsid w:val="002D2AF3"/>
    <w:rsid w:val="002D2B44"/>
    <w:rsid w:val="002D2BA7"/>
    <w:rsid w:val="002D2BA9"/>
    <w:rsid w:val="002D2C16"/>
    <w:rsid w:val="002D2CC6"/>
    <w:rsid w:val="002D2DF4"/>
    <w:rsid w:val="002D2F35"/>
    <w:rsid w:val="002D2F6E"/>
    <w:rsid w:val="002D2FC3"/>
    <w:rsid w:val="002D31BA"/>
    <w:rsid w:val="002D3387"/>
    <w:rsid w:val="002D346C"/>
    <w:rsid w:val="002D360D"/>
    <w:rsid w:val="002D36D3"/>
    <w:rsid w:val="002D36EF"/>
    <w:rsid w:val="002D37C3"/>
    <w:rsid w:val="002D37F1"/>
    <w:rsid w:val="002D3820"/>
    <w:rsid w:val="002D389B"/>
    <w:rsid w:val="002D38AB"/>
    <w:rsid w:val="002D3917"/>
    <w:rsid w:val="002D3988"/>
    <w:rsid w:val="002D39DA"/>
    <w:rsid w:val="002D3A3D"/>
    <w:rsid w:val="002D3ACE"/>
    <w:rsid w:val="002D3B3B"/>
    <w:rsid w:val="002D3BD4"/>
    <w:rsid w:val="002D3C0C"/>
    <w:rsid w:val="002D3C14"/>
    <w:rsid w:val="002D3CC9"/>
    <w:rsid w:val="002D3DB4"/>
    <w:rsid w:val="002D3E21"/>
    <w:rsid w:val="002D3E80"/>
    <w:rsid w:val="002D3EE3"/>
    <w:rsid w:val="002D3F17"/>
    <w:rsid w:val="002D3F64"/>
    <w:rsid w:val="002D3FC8"/>
    <w:rsid w:val="002D4075"/>
    <w:rsid w:val="002D40F2"/>
    <w:rsid w:val="002D4106"/>
    <w:rsid w:val="002D4126"/>
    <w:rsid w:val="002D417B"/>
    <w:rsid w:val="002D4223"/>
    <w:rsid w:val="002D427A"/>
    <w:rsid w:val="002D448A"/>
    <w:rsid w:val="002D44AB"/>
    <w:rsid w:val="002D44D1"/>
    <w:rsid w:val="002D45CB"/>
    <w:rsid w:val="002D494F"/>
    <w:rsid w:val="002D4A76"/>
    <w:rsid w:val="002D4ABA"/>
    <w:rsid w:val="002D4AD8"/>
    <w:rsid w:val="002D4D7A"/>
    <w:rsid w:val="002D4D80"/>
    <w:rsid w:val="002D4DCA"/>
    <w:rsid w:val="002D4E00"/>
    <w:rsid w:val="002D4E06"/>
    <w:rsid w:val="002D4E33"/>
    <w:rsid w:val="002D4E52"/>
    <w:rsid w:val="002D4E68"/>
    <w:rsid w:val="002D4F73"/>
    <w:rsid w:val="002D5084"/>
    <w:rsid w:val="002D5172"/>
    <w:rsid w:val="002D5233"/>
    <w:rsid w:val="002D523C"/>
    <w:rsid w:val="002D52B7"/>
    <w:rsid w:val="002D5316"/>
    <w:rsid w:val="002D543E"/>
    <w:rsid w:val="002D5487"/>
    <w:rsid w:val="002D54B3"/>
    <w:rsid w:val="002D5530"/>
    <w:rsid w:val="002D56CE"/>
    <w:rsid w:val="002D58AE"/>
    <w:rsid w:val="002D58FA"/>
    <w:rsid w:val="002D5912"/>
    <w:rsid w:val="002D59A9"/>
    <w:rsid w:val="002D59C7"/>
    <w:rsid w:val="002D5AAB"/>
    <w:rsid w:val="002D5B1D"/>
    <w:rsid w:val="002D5C63"/>
    <w:rsid w:val="002D5C6B"/>
    <w:rsid w:val="002D5CB3"/>
    <w:rsid w:val="002D5CD2"/>
    <w:rsid w:val="002D5D73"/>
    <w:rsid w:val="002D5E7D"/>
    <w:rsid w:val="002D5EF0"/>
    <w:rsid w:val="002D5F17"/>
    <w:rsid w:val="002D5F4E"/>
    <w:rsid w:val="002D5FDB"/>
    <w:rsid w:val="002D600E"/>
    <w:rsid w:val="002D6019"/>
    <w:rsid w:val="002D60D9"/>
    <w:rsid w:val="002D60E5"/>
    <w:rsid w:val="002D613E"/>
    <w:rsid w:val="002D6152"/>
    <w:rsid w:val="002D62A3"/>
    <w:rsid w:val="002D62A9"/>
    <w:rsid w:val="002D62C1"/>
    <w:rsid w:val="002D62D0"/>
    <w:rsid w:val="002D62E3"/>
    <w:rsid w:val="002D62F2"/>
    <w:rsid w:val="002D6325"/>
    <w:rsid w:val="002D643E"/>
    <w:rsid w:val="002D6529"/>
    <w:rsid w:val="002D656C"/>
    <w:rsid w:val="002D65E4"/>
    <w:rsid w:val="002D6612"/>
    <w:rsid w:val="002D6684"/>
    <w:rsid w:val="002D675C"/>
    <w:rsid w:val="002D6ADC"/>
    <w:rsid w:val="002D6B22"/>
    <w:rsid w:val="002D6CD2"/>
    <w:rsid w:val="002D6D08"/>
    <w:rsid w:val="002D6D30"/>
    <w:rsid w:val="002D6D7A"/>
    <w:rsid w:val="002D6DC0"/>
    <w:rsid w:val="002D6E01"/>
    <w:rsid w:val="002D6EAB"/>
    <w:rsid w:val="002D6EF0"/>
    <w:rsid w:val="002D7047"/>
    <w:rsid w:val="002D7182"/>
    <w:rsid w:val="002D71CE"/>
    <w:rsid w:val="002D724A"/>
    <w:rsid w:val="002D7426"/>
    <w:rsid w:val="002D7522"/>
    <w:rsid w:val="002D752F"/>
    <w:rsid w:val="002D753F"/>
    <w:rsid w:val="002D7587"/>
    <w:rsid w:val="002D760F"/>
    <w:rsid w:val="002D762E"/>
    <w:rsid w:val="002D7671"/>
    <w:rsid w:val="002D7708"/>
    <w:rsid w:val="002D7753"/>
    <w:rsid w:val="002D775C"/>
    <w:rsid w:val="002D7865"/>
    <w:rsid w:val="002D7879"/>
    <w:rsid w:val="002D789E"/>
    <w:rsid w:val="002D78ED"/>
    <w:rsid w:val="002D78FD"/>
    <w:rsid w:val="002D7907"/>
    <w:rsid w:val="002D7A66"/>
    <w:rsid w:val="002D7B4C"/>
    <w:rsid w:val="002D7B9C"/>
    <w:rsid w:val="002D7C47"/>
    <w:rsid w:val="002D7C8B"/>
    <w:rsid w:val="002D7D29"/>
    <w:rsid w:val="002D7E92"/>
    <w:rsid w:val="002D7ED3"/>
    <w:rsid w:val="002D7FCB"/>
    <w:rsid w:val="002D7FE4"/>
    <w:rsid w:val="002E001D"/>
    <w:rsid w:val="002E002E"/>
    <w:rsid w:val="002E00DD"/>
    <w:rsid w:val="002E0197"/>
    <w:rsid w:val="002E01A9"/>
    <w:rsid w:val="002E01AC"/>
    <w:rsid w:val="002E0226"/>
    <w:rsid w:val="002E026E"/>
    <w:rsid w:val="002E028A"/>
    <w:rsid w:val="002E0315"/>
    <w:rsid w:val="002E0328"/>
    <w:rsid w:val="002E03EB"/>
    <w:rsid w:val="002E0443"/>
    <w:rsid w:val="002E04FD"/>
    <w:rsid w:val="002E054F"/>
    <w:rsid w:val="002E0649"/>
    <w:rsid w:val="002E06BA"/>
    <w:rsid w:val="002E075B"/>
    <w:rsid w:val="002E0790"/>
    <w:rsid w:val="002E07DA"/>
    <w:rsid w:val="002E0840"/>
    <w:rsid w:val="002E0883"/>
    <w:rsid w:val="002E0A39"/>
    <w:rsid w:val="002E0A76"/>
    <w:rsid w:val="002E0AB5"/>
    <w:rsid w:val="002E0ACC"/>
    <w:rsid w:val="002E0B86"/>
    <w:rsid w:val="002E0F56"/>
    <w:rsid w:val="002E0FF1"/>
    <w:rsid w:val="002E1022"/>
    <w:rsid w:val="002E117C"/>
    <w:rsid w:val="002E1206"/>
    <w:rsid w:val="002E126E"/>
    <w:rsid w:val="002E126F"/>
    <w:rsid w:val="002E1295"/>
    <w:rsid w:val="002E12E8"/>
    <w:rsid w:val="002E136D"/>
    <w:rsid w:val="002E138F"/>
    <w:rsid w:val="002E14D9"/>
    <w:rsid w:val="002E1514"/>
    <w:rsid w:val="002E15A7"/>
    <w:rsid w:val="002E160C"/>
    <w:rsid w:val="002E1678"/>
    <w:rsid w:val="002E16AF"/>
    <w:rsid w:val="002E1816"/>
    <w:rsid w:val="002E18C2"/>
    <w:rsid w:val="002E18CF"/>
    <w:rsid w:val="002E195D"/>
    <w:rsid w:val="002E197D"/>
    <w:rsid w:val="002E19D8"/>
    <w:rsid w:val="002E1AB5"/>
    <w:rsid w:val="002E1AFF"/>
    <w:rsid w:val="002E1B29"/>
    <w:rsid w:val="002E1C6C"/>
    <w:rsid w:val="002E1D1D"/>
    <w:rsid w:val="002E1D54"/>
    <w:rsid w:val="002E1D6E"/>
    <w:rsid w:val="002E1E1F"/>
    <w:rsid w:val="002E1EB0"/>
    <w:rsid w:val="002E1FB7"/>
    <w:rsid w:val="002E2078"/>
    <w:rsid w:val="002E240C"/>
    <w:rsid w:val="002E2466"/>
    <w:rsid w:val="002E2583"/>
    <w:rsid w:val="002E25C0"/>
    <w:rsid w:val="002E25F2"/>
    <w:rsid w:val="002E2616"/>
    <w:rsid w:val="002E2618"/>
    <w:rsid w:val="002E267D"/>
    <w:rsid w:val="002E26E0"/>
    <w:rsid w:val="002E27BB"/>
    <w:rsid w:val="002E28C2"/>
    <w:rsid w:val="002E293B"/>
    <w:rsid w:val="002E2955"/>
    <w:rsid w:val="002E2AC7"/>
    <w:rsid w:val="002E2ACE"/>
    <w:rsid w:val="002E2AE5"/>
    <w:rsid w:val="002E2B1F"/>
    <w:rsid w:val="002E2B58"/>
    <w:rsid w:val="002E2B73"/>
    <w:rsid w:val="002E2BEB"/>
    <w:rsid w:val="002E2C2C"/>
    <w:rsid w:val="002E2C6A"/>
    <w:rsid w:val="002E2CE6"/>
    <w:rsid w:val="002E2DA6"/>
    <w:rsid w:val="002E2E35"/>
    <w:rsid w:val="002E2EF2"/>
    <w:rsid w:val="002E2EFC"/>
    <w:rsid w:val="002E2F1A"/>
    <w:rsid w:val="002E2F25"/>
    <w:rsid w:val="002E2F43"/>
    <w:rsid w:val="002E2F78"/>
    <w:rsid w:val="002E2FA9"/>
    <w:rsid w:val="002E3042"/>
    <w:rsid w:val="002E3189"/>
    <w:rsid w:val="002E3208"/>
    <w:rsid w:val="002E32BA"/>
    <w:rsid w:val="002E336E"/>
    <w:rsid w:val="002E33CA"/>
    <w:rsid w:val="002E33D3"/>
    <w:rsid w:val="002E354D"/>
    <w:rsid w:val="002E35DA"/>
    <w:rsid w:val="002E364C"/>
    <w:rsid w:val="002E368C"/>
    <w:rsid w:val="002E37D2"/>
    <w:rsid w:val="002E3831"/>
    <w:rsid w:val="002E3868"/>
    <w:rsid w:val="002E386C"/>
    <w:rsid w:val="002E38B6"/>
    <w:rsid w:val="002E39A0"/>
    <w:rsid w:val="002E39F0"/>
    <w:rsid w:val="002E3A8D"/>
    <w:rsid w:val="002E3C08"/>
    <w:rsid w:val="002E3C47"/>
    <w:rsid w:val="002E3CDF"/>
    <w:rsid w:val="002E3D2D"/>
    <w:rsid w:val="002E3D47"/>
    <w:rsid w:val="002E3E07"/>
    <w:rsid w:val="002E3E1B"/>
    <w:rsid w:val="002E3EA1"/>
    <w:rsid w:val="002E3EC8"/>
    <w:rsid w:val="002E3F91"/>
    <w:rsid w:val="002E3FB8"/>
    <w:rsid w:val="002E3FCE"/>
    <w:rsid w:val="002E4000"/>
    <w:rsid w:val="002E407C"/>
    <w:rsid w:val="002E4084"/>
    <w:rsid w:val="002E40DC"/>
    <w:rsid w:val="002E40F7"/>
    <w:rsid w:val="002E410E"/>
    <w:rsid w:val="002E4176"/>
    <w:rsid w:val="002E41AD"/>
    <w:rsid w:val="002E42F1"/>
    <w:rsid w:val="002E42F3"/>
    <w:rsid w:val="002E4411"/>
    <w:rsid w:val="002E455D"/>
    <w:rsid w:val="002E4622"/>
    <w:rsid w:val="002E466C"/>
    <w:rsid w:val="002E4731"/>
    <w:rsid w:val="002E47BA"/>
    <w:rsid w:val="002E4810"/>
    <w:rsid w:val="002E4842"/>
    <w:rsid w:val="002E48AE"/>
    <w:rsid w:val="002E48E0"/>
    <w:rsid w:val="002E4910"/>
    <w:rsid w:val="002E494F"/>
    <w:rsid w:val="002E49C8"/>
    <w:rsid w:val="002E4BE6"/>
    <w:rsid w:val="002E4C1C"/>
    <w:rsid w:val="002E4CBC"/>
    <w:rsid w:val="002E4D16"/>
    <w:rsid w:val="002E4EB2"/>
    <w:rsid w:val="002E4EE9"/>
    <w:rsid w:val="002E4F20"/>
    <w:rsid w:val="002E501E"/>
    <w:rsid w:val="002E505F"/>
    <w:rsid w:val="002E506D"/>
    <w:rsid w:val="002E5283"/>
    <w:rsid w:val="002E5288"/>
    <w:rsid w:val="002E5339"/>
    <w:rsid w:val="002E53A8"/>
    <w:rsid w:val="002E53BF"/>
    <w:rsid w:val="002E53DE"/>
    <w:rsid w:val="002E544C"/>
    <w:rsid w:val="002E5512"/>
    <w:rsid w:val="002E555E"/>
    <w:rsid w:val="002E5562"/>
    <w:rsid w:val="002E559D"/>
    <w:rsid w:val="002E5647"/>
    <w:rsid w:val="002E566A"/>
    <w:rsid w:val="002E56FE"/>
    <w:rsid w:val="002E570C"/>
    <w:rsid w:val="002E5821"/>
    <w:rsid w:val="002E5854"/>
    <w:rsid w:val="002E587D"/>
    <w:rsid w:val="002E5905"/>
    <w:rsid w:val="002E590B"/>
    <w:rsid w:val="002E5A3E"/>
    <w:rsid w:val="002E5B1B"/>
    <w:rsid w:val="002E5B20"/>
    <w:rsid w:val="002E5BBB"/>
    <w:rsid w:val="002E5C0D"/>
    <w:rsid w:val="002E5C2A"/>
    <w:rsid w:val="002E5C6E"/>
    <w:rsid w:val="002E5C8C"/>
    <w:rsid w:val="002E5D2E"/>
    <w:rsid w:val="002E5D56"/>
    <w:rsid w:val="002E5D9B"/>
    <w:rsid w:val="002E5DF3"/>
    <w:rsid w:val="002E5E41"/>
    <w:rsid w:val="002E5EF5"/>
    <w:rsid w:val="002E5FC8"/>
    <w:rsid w:val="002E5FD6"/>
    <w:rsid w:val="002E5FEF"/>
    <w:rsid w:val="002E5FF6"/>
    <w:rsid w:val="002E6039"/>
    <w:rsid w:val="002E608A"/>
    <w:rsid w:val="002E6093"/>
    <w:rsid w:val="002E60BF"/>
    <w:rsid w:val="002E6110"/>
    <w:rsid w:val="002E6127"/>
    <w:rsid w:val="002E622D"/>
    <w:rsid w:val="002E6364"/>
    <w:rsid w:val="002E6375"/>
    <w:rsid w:val="002E638A"/>
    <w:rsid w:val="002E63CD"/>
    <w:rsid w:val="002E63DA"/>
    <w:rsid w:val="002E6409"/>
    <w:rsid w:val="002E6446"/>
    <w:rsid w:val="002E6471"/>
    <w:rsid w:val="002E64A9"/>
    <w:rsid w:val="002E6529"/>
    <w:rsid w:val="002E65CF"/>
    <w:rsid w:val="002E65E5"/>
    <w:rsid w:val="002E661F"/>
    <w:rsid w:val="002E6691"/>
    <w:rsid w:val="002E669F"/>
    <w:rsid w:val="002E66A5"/>
    <w:rsid w:val="002E6703"/>
    <w:rsid w:val="002E67CC"/>
    <w:rsid w:val="002E67E8"/>
    <w:rsid w:val="002E6898"/>
    <w:rsid w:val="002E695D"/>
    <w:rsid w:val="002E6A31"/>
    <w:rsid w:val="002E6A7F"/>
    <w:rsid w:val="002E6AE4"/>
    <w:rsid w:val="002E6B00"/>
    <w:rsid w:val="002E6B65"/>
    <w:rsid w:val="002E6C53"/>
    <w:rsid w:val="002E6D18"/>
    <w:rsid w:val="002E6D78"/>
    <w:rsid w:val="002E6DD6"/>
    <w:rsid w:val="002E6F0F"/>
    <w:rsid w:val="002E6F5B"/>
    <w:rsid w:val="002E6F70"/>
    <w:rsid w:val="002E6F86"/>
    <w:rsid w:val="002E703B"/>
    <w:rsid w:val="002E7109"/>
    <w:rsid w:val="002E7136"/>
    <w:rsid w:val="002E71CE"/>
    <w:rsid w:val="002E72C4"/>
    <w:rsid w:val="002E73E5"/>
    <w:rsid w:val="002E741B"/>
    <w:rsid w:val="002E74A5"/>
    <w:rsid w:val="002E74BB"/>
    <w:rsid w:val="002E7574"/>
    <w:rsid w:val="002E769E"/>
    <w:rsid w:val="002E7746"/>
    <w:rsid w:val="002E7748"/>
    <w:rsid w:val="002E79B9"/>
    <w:rsid w:val="002E79C1"/>
    <w:rsid w:val="002E79F6"/>
    <w:rsid w:val="002E7A19"/>
    <w:rsid w:val="002E7A1C"/>
    <w:rsid w:val="002E7A20"/>
    <w:rsid w:val="002E7A39"/>
    <w:rsid w:val="002E7B1D"/>
    <w:rsid w:val="002E7B35"/>
    <w:rsid w:val="002E7B68"/>
    <w:rsid w:val="002E7B71"/>
    <w:rsid w:val="002E7C1D"/>
    <w:rsid w:val="002E7C35"/>
    <w:rsid w:val="002E7C41"/>
    <w:rsid w:val="002E7C75"/>
    <w:rsid w:val="002E7D51"/>
    <w:rsid w:val="002E7D8C"/>
    <w:rsid w:val="002E7DDA"/>
    <w:rsid w:val="002E7E6C"/>
    <w:rsid w:val="002E7EB3"/>
    <w:rsid w:val="002E7ECD"/>
    <w:rsid w:val="002E7ED2"/>
    <w:rsid w:val="002E7EF1"/>
    <w:rsid w:val="002F00AD"/>
    <w:rsid w:val="002F0102"/>
    <w:rsid w:val="002F013E"/>
    <w:rsid w:val="002F018C"/>
    <w:rsid w:val="002F01A9"/>
    <w:rsid w:val="002F0223"/>
    <w:rsid w:val="002F024B"/>
    <w:rsid w:val="002F0306"/>
    <w:rsid w:val="002F046A"/>
    <w:rsid w:val="002F04E7"/>
    <w:rsid w:val="002F058E"/>
    <w:rsid w:val="002F062B"/>
    <w:rsid w:val="002F064C"/>
    <w:rsid w:val="002F06C2"/>
    <w:rsid w:val="002F073D"/>
    <w:rsid w:val="002F075F"/>
    <w:rsid w:val="002F0778"/>
    <w:rsid w:val="002F084B"/>
    <w:rsid w:val="002F0886"/>
    <w:rsid w:val="002F0910"/>
    <w:rsid w:val="002F09A4"/>
    <w:rsid w:val="002F09EF"/>
    <w:rsid w:val="002F0A0C"/>
    <w:rsid w:val="002F0A80"/>
    <w:rsid w:val="002F0AC2"/>
    <w:rsid w:val="002F0B98"/>
    <w:rsid w:val="002F0B9F"/>
    <w:rsid w:val="002F0C7C"/>
    <w:rsid w:val="002F0CDF"/>
    <w:rsid w:val="002F0CE5"/>
    <w:rsid w:val="002F0D29"/>
    <w:rsid w:val="002F0D9D"/>
    <w:rsid w:val="002F0E31"/>
    <w:rsid w:val="002F0E3C"/>
    <w:rsid w:val="002F0E7A"/>
    <w:rsid w:val="002F0F0B"/>
    <w:rsid w:val="002F0F20"/>
    <w:rsid w:val="002F0F2F"/>
    <w:rsid w:val="002F0FC2"/>
    <w:rsid w:val="002F1034"/>
    <w:rsid w:val="002F1273"/>
    <w:rsid w:val="002F127E"/>
    <w:rsid w:val="002F1331"/>
    <w:rsid w:val="002F1430"/>
    <w:rsid w:val="002F146A"/>
    <w:rsid w:val="002F147A"/>
    <w:rsid w:val="002F148D"/>
    <w:rsid w:val="002F14A7"/>
    <w:rsid w:val="002F14EC"/>
    <w:rsid w:val="002F1574"/>
    <w:rsid w:val="002F15DA"/>
    <w:rsid w:val="002F180F"/>
    <w:rsid w:val="002F1874"/>
    <w:rsid w:val="002F18A9"/>
    <w:rsid w:val="002F18CD"/>
    <w:rsid w:val="002F1931"/>
    <w:rsid w:val="002F196F"/>
    <w:rsid w:val="002F1A01"/>
    <w:rsid w:val="002F1A37"/>
    <w:rsid w:val="002F1A3F"/>
    <w:rsid w:val="002F1A81"/>
    <w:rsid w:val="002F1A84"/>
    <w:rsid w:val="002F1AD0"/>
    <w:rsid w:val="002F1AF2"/>
    <w:rsid w:val="002F1B44"/>
    <w:rsid w:val="002F1B72"/>
    <w:rsid w:val="002F1CBA"/>
    <w:rsid w:val="002F1D8E"/>
    <w:rsid w:val="002F1DBD"/>
    <w:rsid w:val="002F1E1A"/>
    <w:rsid w:val="002F1E7B"/>
    <w:rsid w:val="002F1E94"/>
    <w:rsid w:val="002F1EF0"/>
    <w:rsid w:val="002F1F61"/>
    <w:rsid w:val="002F1F8A"/>
    <w:rsid w:val="002F21C6"/>
    <w:rsid w:val="002F22DC"/>
    <w:rsid w:val="002F23E6"/>
    <w:rsid w:val="002F2401"/>
    <w:rsid w:val="002F24E0"/>
    <w:rsid w:val="002F2558"/>
    <w:rsid w:val="002F25FE"/>
    <w:rsid w:val="002F269E"/>
    <w:rsid w:val="002F26F6"/>
    <w:rsid w:val="002F2764"/>
    <w:rsid w:val="002F2771"/>
    <w:rsid w:val="002F27CF"/>
    <w:rsid w:val="002F293C"/>
    <w:rsid w:val="002F294C"/>
    <w:rsid w:val="002F298C"/>
    <w:rsid w:val="002F29AA"/>
    <w:rsid w:val="002F29DA"/>
    <w:rsid w:val="002F29EA"/>
    <w:rsid w:val="002F2A04"/>
    <w:rsid w:val="002F2A84"/>
    <w:rsid w:val="002F2AAD"/>
    <w:rsid w:val="002F2B0F"/>
    <w:rsid w:val="002F2B24"/>
    <w:rsid w:val="002F2B63"/>
    <w:rsid w:val="002F2CAC"/>
    <w:rsid w:val="002F2CE6"/>
    <w:rsid w:val="002F2D19"/>
    <w:rsid w:val="002F2DE9"/>
    <w:rsid w:val="002F2E22"/>
    <w:rsid w:val="002F2EA2"/>
    <w:rsid w:val="002F2ED2"/>
    <w:rsid w:val="002F2FCC"/>
    <w:rsid w:val="002F30B1"/>
    <w:rsid w:val="002F30DB"/>
    <w:rsid w:val="002F313D"/>
    <w:rsid w:val="002F3241"/>
    <w:rsid w:val="002F330F"/>
    <w:rsid w:val="002F33AB"/>
    <w:rsid w:val="002F33EA"/>
    <w:rsid w:val="002F349C"/>
    <w:rsid w:val="002F34C4"/>
    <w:rsid w:val="002F34E7"/>
    <w:rsid w:val="002F35D3"/>
    <w:rsid w:val="002F3604"/>
    <w:rsid w:val="002F3622"/>
    <w:rsid w:val="002F3683"/>
    <w:rsid w:val="002F36AB"/>
    <w:rsid w:val="002F38A4"/>
    <w:rsid w:val="002F3935"/>
    <w:rsid w:val="002F3C0B"/>
    <w:rsid w:val="002F3C9D"/>
    <w:rsid w:val="002F3D19"/>
    <w:rsid w:val="002F3D33"/>
    <w:rsid w:val="002F3D3B"/>
    <w:rsid w:val="002F3D89"/>
    <w:rsid w:val="002F3E14"/>
    <w:rsid w:val="002F3F5D"/>
    <w:rsid w:val="002F3FA2"/>
    <w:rsid w:val="002F3FDF"/>
    <w:rsid w:val="002F3FE3"/>
    <w:rsid w:val="002F402D"/>
    <w:rsid w:val="002F405E"/>
    <w:rsid w:val="002F4087"/>
    <w:rsid w:val="002F409B"/>
    <w:rsid w:val="002F40F3"/>
    <w:rsid w:val="002F411C"/>
    <w:rsid w:val="002F418D"/>
    <w:rsid w:val="002F41A2"/>
    <w:rsid w:val="002F41CA"/>
    <w:rsid w:val="002F425B"/>
    <w:rsid w:val="002F43BE"/>
    <w:rsid w:val="002F43DD"/>
    <w:rsid w:val="002F43E9"/>
    <w:rsid w:val="002F4401"/>
    <w:rsid w:val="002F4433"/>
    <w:rsid w:val="002F4456"/>
    <w:rsid w:val="002F44E0"/>
    <w:rsid w:val="002F4570"/>
    <w:rsid w:val="002F46DE"/>
    <w:rsid w:val="002F4757"/>
    <w:rsid w:val="002F4852"/>
    <w:rsid w:val="002F4883"/>
    <w:rsid w:val="002F4906"/>
    <w:rsid w:val="002F4990"/>
    <w:rsid w:val="002F4A03"/>
    <w:rsid w:val="002F4A63"/>
    <w:rsid w:val="002F4A71"/>
    <w:rsid w:val="002F4A81"/>
    <w:rsid w:val="002F4B17"/>
    <w:rsid w:val="002F4B3B"/>
    <w:rsid w:val="002F4B9B"/>
    <w:rsid w:val="002F4C37"/>
    <w:rsid w:val="002F4C6C"/>
    <w:rsid w:val="002F4C71"/>
    <w:rsid w:val="002F4D9E"/>
    <w:rsid w:val="002F4F04"/>
    <w:rsid w:val="002F4F14"/>
    <w:rsid w:val="002F4F7F"/>
    <w:rsid w:val="002F4FA3"/>
    <w:rsid w:val="002F4FB0"/>
    <w:rsid w:val="002F5011"/>
    <w:rsid w:val="002F5064"/>
    <w:rsid w:val="002F5184"/>
    <w:rsid w:val="002F51A2"/>
    <w:rsid w:val="002F52A2"/>
    <w:rsid w:val="002F52DF"/>
    <w:rsid w:val="002F5463"/>
    <w:rsid w:val="002F54A2"/>
    <w:rsid w:val="002F54B8"/>
    <w:rsid w:val="002F551A"/>
    <w:rsid w:val="002F5763"/>
    <w:rsid w:val="002F57B1"/>
    <w:rsid w:val="002F5805"/>
    <w:rsid w:val="002F5808"/>
    <w:rsid w:val="002F581A"/>
    <w:rsid w:val="002F589D"/>
    <w:rsid w:val="002F58BF"/>
    <w:rsid w:val="002F5A73"/>
    <w:rsid w:val="002F5B35"/>
    <w:rsid w:val="002F5B61"/>
    <w:rsid w:val="002F5B7D"/>
    <w:rsid w:val="002F5BA9"/>
    <w:rsid w:val="002F5BB9"/>
    <w:rsid w:val="002F5BFC"/>
    <w:rsid w:val="002F5C48"/>
    <w:rsid w:val="002F5EC1"/>
    <w:rsid w:val="002F5F16"/>
    <w:rsid w:val="002F605D"/>
    <w:rsid w:val="002F606C"/>
    <w:rsid w:val="002F609E"/>
    <w:rsid w:val="002F612D"/>
    <w:rsid w:val="002F619A"/>
    <w:rsid w:val="002F61B7"/>
    <w:rsid w:val="002F6281"/>
    <w:rsid w:val="002F6347"/>
    <w:rsid w:val="002F6353"/>
    <w:rsid w:val="002F6412"/>
    <w:rsid w:val="002F6453"/>
    <w:rsid w:val="002F6552"/>
    <w:rsid w:val="002F65CF"/>
    <w:rsid w:val="002F6661"/>
    <w:rsid w:val="002F6724"/>
    <w:rsid w:val="002F6739"/>
    <w:rsid w:val="002F67B0"/>
    <w:rsid w:val="002F67C1"/>
    <w:rsid w:val="002F68E1"/>
    <w:rsid w:val="002F6991"/>
    <w:rsid w:val="002F69D7"/>
    <w:rsid w:val="002F69DA"/>
    <w:rsid w:val="002F6BF3"/>
    <w:rsid w:val="002F6CA3"/>
    <w:rsid w:val="002F6CF7"/>
    <w:rsid w:val="002F6D09"/>
    <w:rsid w:val="002F6D5F"/>
    <w:rsid w:val="002F6ECD"/>
    <w:rsid w:val="002F6F5E"/>
    <w:rsid w:val="002F6F8F"/>
    <w:rsid w:val="002F7105"/>
    <w:rsid w:val="002F71C5"/>
    <w:rsid w:val="002F7376"/>
    <w:rsid w:val="002F7383"/>
    <w:rsid w:val="002F7390"/>
    <w:rsid w:val="002F73DB"/>
    <w:rsid w:val="002F73E9"/>
    <w:rsid w:val="002F7486"/>
    <w:rsid w:val="002F75AF"/>
    <w:rsid w:val="002F75FD"/>
    <w:rsid w:val="002F77C9"/>
    <w:rsid w:val="002F7853"/>
    <w:rsid w:val="002F79E0"/>
    <w:rsid w:val="002F7B30"/>
    <w:rsid w:val="002F7B6E"/>
    <w:rsid w:val="002F7BF0"/>
    <w:rsid w:val="002F7C8F"/>
    <w:rsid w:val="002F7D28"/>
    <w:rsid w:val="002F7D4A"/>
    <w:rsid w:val="002F7E66"/>
    <w:rsid w:val="002F7E76"/>
    <w:rsid w:val="00300006"/>
    <w:rsid w:val="00300034"/>
    <w:rsid w:val="003000C0"/>
    <w:rsid w:val="00300109"/>
    <w:rsid w:val="00300128"/>
    <w:rsid w:val="00300172"/>
    <w:rsid w:val="00300177"/>
    <w:rsid w:val="003001D4"/>
    <w:rsid w:val="00300227"/>
    <w:rsid w:val="0030022D"/>
    <w:rsid w:val="00300292"/>
    <w:rsid w:val="003003D6"/>
    <w:rsid w:val="003003DE"/>
    <w:rsid w:val="003004D9"/>
    <w:rsid w:val="003005C4"/>
    <w:rsid w:val="003005CC"/>
    <w:rsid w:val="0030065C"/>
    <w:rsid w:val="0030069F"/>
    <w:rsid w:val="003006EB"/>
    <w:rsid w:val="00300779"/>
    <w:rsid w:val="00300811"/>
    <w:rsid w:val="00300814"/>
    <w:rsid w:val="00300869"/>
    <w:rsid w:val="0030087E"/>
    <w:rsid w:val="003008C0"/>
    <w:rsid w:val="00300931"/>
    <w:rsid w:val="00300973"/>
    <w:rsid w:val="0030097D"/>
    <w:rsid w:val="00300A32"/>
    <w:rsid w:val="00300A77"/>
    <w:rsid w:val="00300CA3"/>
    <w:rsid w:val="00300CAA"/>
    <w:rsid w:val="00300D47"/>
    <w:rsid w:val="00300E1E"/>
    <w:rsid w:val="00300E9C"/>
    <w:rsid w:val="00300F12"/>
    <w:rsid w:val="00301046"/>
    <w:rsid w:val="00301047"/>
    <w:rsid w:val="00301103"/>
    <w:rsid w:val="00301143"/>
    <w:rsid w:val="0030115C"/>
    <w:rsid w:val="0030136D"/>
    <w:rsid w:val="003014B1"/>
    <w:rsid w:val="003014DC"/>
    <w:rsid w:val="00301534"/>
    <w:rsid w:val="003015B1"/>
    <w:rsid w:val="00301681"/>
    <w:rsid w:val="003016FB"/>
    <w:rsid w:val="0030171C"/>
    <w:rsid w:val="0030178D"/>
    <w:rsid w:val="003017CB"/>
    <w:rsid w:val="0030180C"/>
    <w:rsid w:val="00301863"/>
    <w:rsid w:val="00301868"/>
    <w:rsid w:val="00301870"/>
    <w:rsid w:val="003019A1"/>
    <w:rsid w:val="00301AA7"/>
    <w:rsid w:val="00301B26"/>
    <w:rsid w:val="00301B8D"/>
    <w:rsid w:val="00301BD2"/>
    <w:rsid w:val="00301BD9"/>
    <w:rsid w:val="00301C61"/>
    <w:rsid w:val="00301CCF"/>
    <w:rsid w:val="00301CE8"/>
    <w:rsid w:val="00301D50"/>
    <w:rsid w:val="00301E47"/>
    <w:rsid w:val="00301F80"/>
    <w:rsid w:val="00301F97"/>
    <w:rsid w:val="00302066"/>
    <w:rsid w:val="003020B8"/>
    <w:rsid w:val="0030215F"/>
    <w:rsid w:val="0030216A"/>
    <w:rsid w:val="003021E1"/>
    <w:rsid w:val="003021E2"/>
    <w:rsid w:val="003022AB"/>
    <w:rsid w:val="003022BA"/>
    <w:rsid w:val="003024C1"/>
    <w:rsid w:val="003024E2"/>
    <w:rsid w:val="00302537"/>
    <w:rsid w:val="00302540"/>
    <w:rsid w:val="00302580"/>
    <w:rsid w:val="0030260E"/>
    <w:rsid w:val="0030263E"/>
    <w:rsid w:val="0030267F"/>
    <w:rsid w:val="0030273C"/>
    <w:rsid w:val="00302787"/>
    <w:rsid w:val="0030279D"/>
    <w:rsid w:val="003027D3"/>
    <w:rsid w:val="00302A90"/>
    <w:rsid w:val="00302ADC"/>
    <w:rsid w:val="00302BD0"/>
    <w:rsid w:val="00302C2B"/>
    <w:rsid w:val="00302CC8"/>
    <w:rsid w:val="00302CE0"/>
    <w:rsid w:val="00302E04"/>
    <w:rsid w:val="00302E30"/>
    <w:rsid w:val="00302E89"/>
    <w:rsid w:val="00302FCA"/>
    <w:rsid w:val="00303193"/>
    <w:rsid w:val="003032CF"/>
    <w:rsid w:val="0030338C"/>
    <w:rsid w:val="00303411"/>
    <w:rsid w:val="0030341C"/>
    <w:rsid w:val="0030346A"/>
    <w:rsid w:val="003034E7"/>
    <w:rsid w:val="00303594"/>
    <w:rsid w:val="0030368E"/>
    <w:rsid w:val="0030374A"/>
    <w:rsid w:val="0030374D"/>
    <w:rsid w:val="0030377D"/>
    <w:rsid w:val="003037B6"/>
    <w:rsid w:val="00303837"/>
    <w:rsid w:val="003038BF"/>
    <w:rsid w:val="00303920"/>
    <w:rsid w:val="00303939"/>
    <w:rsid w:val="003039B5"/>
    <w:rsid w:val="003039C1"/>
    <w:rsid w:val="003039C9"/>
    <w:rsid w:val="00303A35"/>
    <w:rsid w:val="00303AA8"/>
    <w:rsid w:val="00303BD6"/>
    <w:rsid w:val="00303BE6"/>
    <w:rsid w:val="00303BF0"/>
    <w:rsid w:val="00303C2A"/>
    <w:rsid w:val="00303D04"/>
    <w:rsid w:val="00303D2D"/>
    <w:rsid w:val="00303D57"/>
    <w:rsid w:val="00303F6C"/>
    <w:rsid w:val="00303FAF"/>
    <w:rsid w:val="00303FDE"/>
    <w:rsid w:val="0030407E"/>
    <w:rsid w:val="003040BB"/>
    <w:rsid w:val="003040EA"/>
    <w:rsid w:val="003040FB"/>
    <w:rsid w:val="00304158"/>
    <w:rsid w:val="003041D5"/>
    <w:rsid w:val="003042FC"/>
    <w:rsid w:val="00304337"/>
    <w:rsid w:val="0030441C"/>
    <w:rsid w:val="0030446C"/>
    <w:rsid w:val="00304474"/>
    <w:rsid w:val="003044E0"/>
    <w:rsid w:val="00304520"/>
    <w:rsid w:val="003046F7"/>
    <w:rsid w:val="0030476A"/>
    <w:rsid w:val="0030479F"/>
    <w:rsid w:val="00304891"/>
    <w:rsid w:val="003048F1"/>
    <w:rsid w:val="00304954"/>
    <w:rsid w:val="00304A29"/>
    <w:rsid w:val="00304A37"/>
    <w:rsid w:val="00304B1F"/>
    <w:rsid w:val="00304C3B"/>
    <w:rsid w:val="00304C5F"/>
    <w:rsid w:val="00304CA3"/>
    <w:rsid w:val="00304CE9"/>
    <w:rsid w:val="00304D1C"/>
    <w:rsid w:val="00304D53"/>
    <w:rsid w:val="00304D98"/>
    <w:rsid w:val="00304DE3"/>
    <w:rsid w:val="00304EEC"/>
    <w:rsid w:val="00304F3F"/>
    <w:rsid w:val="00304F52"/>
    <w:rsid w:val="00304FB1"/>
    <w:rsid w:val="00304FFC"/>
    <w:rsid w:val="00305077"/>
    <w:rsid w:val="003050CE"/>
    <w:rsid w:val="00305105"/>
    <w:rsid w:val="0030516F"/>
    <w:rsid w:val="00305255"/>
    <w:rsid w:val="003052DB"/>
    <w:rsid w:val="003053AB"/>
    <w:rsid w:val="00305446"/>
    <w:rsid w:val="003054E2"/>
    <w:rsid w:val="0030553D"/>
    <w:rsid w:val="00305593"/>
    <w:rsid w:val="003056D0"/>
    <w:rsid w:val="00305738"/>
    <w:rsid w:val="00305792"/>
    <w:rsid w:val="003057D8"/>
    <w:rsid w:val="00305803"/>
    <w:rsid w:val="00305839"/>
    <w:rsid w:val="00305999"/>
    <w:rsid w:val="003059FB"/>
    <w:rsid w:val="00305AC4"/>
    <w:rsid w:val="00305B80"/>
    <w:rsid w:val="00305B8F"/>
    <w:rsid w:val="00305BD7"/>
    <w:rsid w:val="00305C9C"/>
    <w:rsid w:val="00305C9F"/>
    <w:rsid w:val="00305D06"/>
    <w:rsid w:val="00305E0D"/>
    <w:rsid w:val="00305F49"/>
    <w:rsid w:val="00305F79"/>
    <w:rsid w:val="00305FBD"/>
    <w:rsid w:val="0030600B"/>
    <w:rsid w:val="003060B8"/>
    <w:rsid w:val="00306102"/>
    <w:rsid w:val="00306103"/>
    <w:rsid w:val="0030613D"/>
    <w:rsid w:val="0030616A"/>
    <w:rsid w:val="003062BB"/>
    <w:rsid w:val="003062BC"/>
    <w:rsid w:val="00306323"/>
    <w:rsid w:val="0030639B"/>
    <w:rsid w:val="0030648F"/>
    <w:rsid w:val="0030654A"/>
    <w:rsid w:val="0030660E"/>
    <w:rsid w:val="00306779"/>
    <w:rsid w:val="003067BE"/>
    <w:rsid w:val="003067D3"/>
    <w:rsid w:val="003067DD"/>
    <w:rsid w:val="00306850"/>
    <w:rsid w:val="003068FC"/>
    <w:rsid w:val="0030699F"/>
    <w:rsid w:val="00306AAB"/>
    <w:rsid w:val="00306ABC"/>
    <w:rsid w:val="00306B04"/>
    <w:rsid w:val="00306BB4"/>
    <w:rsid w:val="00306C91"/>
    <w:rsid w:val="00306D24"/>
    <w:rsid w:val="00306D67"/>
    <w:rsid w:val="00306E04"/>
    <w:rsid w:val="00306E56"/>
    <w:rsid w:val="00306E57"/>
    <w:rsid w:val="00306E93"/>
    <w:rsid w:val="00306F16"/>
    <w:rsid w:val="00306F50"/>
    <w:rsid w:val="003070BD"/>
    <w:rsid w:val="003070E6"/>
    <w:rsid w:val="00307174"/>
    <w:rsid w:val="003071E8"/>
    <w:rsid w:val="003072ED"/>
    <w:rsid w:val="0030730E"/>
    <w:rsid w:val="00307376"/>
    <w:rsid w:val="003073C3"/>
    <w:rsid w:val="00307468"/>
    <w:rsid w:val="0030754A"/>
    <w:rsid w:val="00307553"/>
    <w:rsid w:val="0030756C"/>
    <w:rsid w:val="00307675"/>
    <w:rsid w:val="00307687"/>
    <w:rsid w:val="00307719"/>
    <w:rsid w:val="00307725"/>
    <w:rsid w:val="00307750"/>
    <w:rsid w:val="00307801"/>
    <w:rsid w:val="0030787E"/>
    <w:rsid w:val="00307A06"/>
    <w:rsid w:val="00307A41"/>
    <w:rsid w:val="00307A4C"/>
    <w:rsid w:val="00307A67"/>
    <w:rsid w:val="00307A8E"/>
    <w:rsid w:val="00307A9C"/>
    <w:rsid w:val="00307AC2"/>
    <w:rsid w:val="00307C76"/>
    <w:rsid w:val="00307C9E"/>
    <w:rsid w:val="00307D63"/>
    <w:rsid w:val="00307DAD"/>
    <w:rsid w:val="00307DF7"/>
    <w:rsid w:val="00307E03"/>
    <w:rsid w:val="00307EB4"/>
    <w:rsid w:val="00307F5B"/>
    <w:rsid w:val="00307FD4"/>
    <w:rsid w:val="00307FEA"/>
    <w:rsid w:val="00310026"/>
    <w:rsid w:val="00310165"/>
    <w:rsid w:val="0031016F"/>
    <w:rsid w:val="003101D5"/>
    <w:rsid w:val="0031021B"/>
    <w:rsid w:val="00310273"/>
    <w:rsid w:val="00310363"/>
    <w:rsid w:val="00310398"/>
    <w:rsid w:val="00310399"/>
    <w:rsid w:val="0031040A"/>
    <w:rsid w:val="00310465"/>
    <w:rsid w:val="00310525"/>
    <w:rsid w:val="00310544"/>
    <w:rsid w:val="00310575"/>
    <w:rsid w:val="003105AF"/>
    <w:rsid w:val="003105DC"/>
    <w:rsid w:val="003105FC"/>
    <w:rsid w:val="003106FC"/>
    <w:rsid w:val="0031075C"/>
    <w:rsid w:val="00310778"/>
    <w:rsid w:val="00310912"/>
    <w:rsid w:val="00310B6C"/>
    <w:rsid w:val="00310B73"/>
    <w:rsid w:val="00310BC9"/>
    <w:rsid w:val="00310C1D"/>
    <w:rsid w:val="00310C31"/>
    <w:rsid w:val="00310C58"/>
    <w:rsid w:val="00310C69"/>
    <w:rsid w:val="00310C83"/>
    <w:rsid w:val="00310CEE"/>
    <w:rsid w:val="00310CF1"/>
    <w:rsid w:val="00310E2A"/>
    <w:rsid w:val="00310E68"/>
    <w:rsid w:val="00310E8D"/>
    <w:rsid w:val="00310EC4"/>
    <w:rsid w:val="00310FA9"/>
    <w:rsid w:val="00310FAC"/>
    <w:rsid w:val="00310FB9"/>
    <w:rsid w:val="00311048"/>
    <w:rsid w:val="0031106C"/>
    <w:rsid w:val="0031107E"/>
    <w:rsid w:val="00311098"/>
    <w:rsid w:val="0031116C"/>
    <w:rsid w:val="003113A0"/>
    <w:rsid w:val="003113EB"/>
    <w:rsid w:val="0031141B"/>
    <w:rsid w:val="003114E4"/>
    <w:rsid w:val="00311510"/>
    <w:rsid w:val="003115E0"/>
    <w:rsid w:val="00311616"/>
    <w:rsid w:val="0031161A"/>
    <w:rsid w:val="00311686"/>
    <w:rsid w:val="00311761"/>
    <w:rsid w:val="0031177B"/>
    <w:rsid w:val="00311834"/>
    <w:rsid w:val="003118C8"/>
    <w:rsid w:val="003118CF"/>
    <w:rsid w:val="003118EC"/>
    <w:rsid w:val="00311991"/>
    <w:rsid w:val="00311A56"/>
    <w:rsid w:val="00311B15"/>
    <w:rsid w:val="00311B25"/>
    <w:rsid w:val="00311B51"/>
    <w:rsid w:val="00311BA2"/>
    <w:rsid w:val="00311CC3"/>
    <w:rsid w:val="00311CC9"/>
    <w:rsid w:val="00311D1B"/>
    <w:rsid w:val="00311D24"/>
    <w:rsid w:val="00311D2A"/>
    <w:rsid w:val="00311D61"/>
    <w:rsid w:val="00311E62"/>
    <w:rsid w:val="003120EF"/>
    <w:rsid w:val="003121A3"/>
    <w:rsid w:val="003121F7"/>
    <w:rsid w:val="0031225F"/>
    <w:rsid w:val="003122D7"/>
    <w:rsid w:val="0031231B"/>
    <w:rsid w:val="00312340"/>
    <w:rsid w:val="00312353"/>
    <w:rsid w:val="00312360"/>
    <w:rsid w:val="003124DE"/>
    <w:rsid w:val="00312539"/>
    <w:rsid w:val="00312557"/>
    <w:rsid w:val="0031260A"/>
    <w:rsid w:val="0031264B"/>
    <w:rsid w:val="003126A4"/>
    <w:rsid w:val="003126FD"/>
    <w:rsid w:val="00312748"/>
    <w:rsid w:val="00312830"/>
    <w:rsid w:val="00312853"/>
    <w:rsid w:val="003128B8"/>
    <w:rsid w:val="003128C5"/>
    <w:rsid w:val="003128D6"/>
    <w:rsid w:val="00312A1F"/>
    <w:rsid w:val="00312AB0"/>
    <w:rsid w:val="00312B20"/>
    <w:rsid w:val="00312B61"/>
    <w:rsid w:val="00312BB7"/>
    <w:rsid w:val="00312BC9"/>
    <w:rsid w:val="00312BE3"/>
    <w:rsid w:val="00312C4A"/>
    <w:rsid w:val="00312C62"/>
    <w:rsid w:val="00312D4C"/>
    <w:rsid w:val="00312D4D"/>
    <w:rsid w:val="00312EB9"/>
    <w:rsid w:val="00312EFD"/>
    <w:rsid w:val="00312FCE"/>
    <w:rsid w:val="00313018"/>
    <w:rsid w:val="00313029"/>
    <w:rsid w:val="00313062"/>
    <w:rsid w:val="003130E3"/>
    <w:rsid w:val="0031325A"/>
    <w:rsid w:val="00313291"/>
    <w:rsid w:val="003132A3"/>
    <w:rsid w:val="00313349"/>
    <w:rsid w:val="003133EB"/>
    <w:rsid w:val="0031340D"/>
    <w:rsid w:val="00313561"/>
    <w:rsid w:val="00313578"/>
    <w:rsid w:val="003136DA"/>
    <w:rsid w:val="0031373A"/>
    <w:rsid w:val="00313846"/>
    <w:rsid w:val="00313864"/>
    <w:rsid w:val="00313876"/>
    <w:rsid w:val="0031387B"/>
    <w:rsid w:val="003138E1"/>
    <w:rsid w:val="00313930"/>
    <w:rsid w:val="00313A9E"/>
    <w:rsid w:val="00313AD3"/>
    <w:rsid w:val="00313B88"/>
    <w:rsid w:val="00313BB5"/>
    <w:rsid w:val="00313C84"/>
    <w:rsid w:val="00313D01"/>
    <w:rsid w:val="00313D38"/>
    <w:rsid w:val="00313DCC"/>
    <w:rsid w:val="00313E7E"/>
    <w:rsid w:val="00313F37"/>
    <w:rsid w:val="00313F7E"/>
    <w:rsid w:val="003140B9"/>
    <w:rsid w:val="0031418C"/>
    <w:rsid w:val="003142B1"/>
    <w:rsid w:val="003142E4"/>
    <w:rsid w:val="0031433D"/>
    <w:rsid w:val="0031458B"/>
    <w:rsid w:val="003145B3"/>
    <w:rsid w:val="003145FC"/>
    <w:rsid w:val="00314603"/>
    <w:rsid w:val="003147CA"/>
    <w:rsid w:val="003147DE"/>
    <w:rsid w:val="0031481C"/>
    <w:rsid w:val="00314842"/>
    <w:rsid w:val="00314894"/>
    <w:rsid w:val="003148BF"/>
    <w:rsid w:val="00314926"/>
    <w:rsid w:val="00314A36"/>
    <w:rsid w:val="00314A81"/>
    <w:rsid w:val="00314B80"/>
    <w:rsid w:val="00314C97"/>
    <w:rsid w:val="00314D35"/>
    <w:rsid w:val="00314DD9"/>
    <w:rsid w:val="00314EB0"/>
    <w:rsid w:val="00314F38"/>
    <w:rsid w:val="00314F52"/>
    <w:rsid w:val="00314F58"/>
    <w:rsid w:val="00314FAB"/>
    <w:rsid w:val="00314FD4"/>
    <w:rsid w:val="00315041"/>
    <w:rsid w:val="00315078"/>
    <w:rsid w:val="003150AD"/>
    <w:rsid w:val="0031514B"/>
    <w:rsid w:val="00315152"/>
    <w:rsid w:val="00315155"/>
    <w:rsid w:val="003151C9"/>
    <w:rsid w:val="0031525B"/>
    <w:rsid w:val="00315283"/>
    <w:rsid w:val="003153FF"/>
    <w:rsid w:val="0031541C"/>
    <w:rsid w:val="003155D1"/>
    <w:rsid w:val="00315670"/>
    <w:rsid w:val="003156D0"/>
    <w:rsid w:val="00315725"/>
    <w:rsid w:val="00315772"/>
    <w:rsid w:val="00315802"/>
    <w:rsid w:val="00315826"/>
    <w:rsid w:val="00315887"/>
    <w:rsid w:val="003158DF"/>
    <w:rsid w:val="00315984"/>
    <w:rsid w:val="003159F0"/>
    <w:rsid w:val="00315A02"/>
    <w:rsid w:val="00315A1D"/>
    <w:rsid w:val="00315A40"/>
    <w:rsid w:val="00315A60"/>
    <w:rsid w:val="00315B73"/>
    <w:rsid w:val="00315B7F"/>
    <w:rsid w:val="00315C12"/>
    <w:rsid w:val="00315C3B"/>
    <w:rsid w:val="00315D0F"/>
    <w:rsid w:val="00315D79"/>
    <w:rsid w:val="00315E19"/>
    <w:rsid w:val="00315E20"/>
    <w:rsid w:val="00315E40"/>
    <w:rsid w:val="00315E48"/>
    <w:rsid w:val="00315EAB"/>
    <w:rsid w:val="00315F09"/>
    <w:rsid w:val="00315F19"/>
    <w:rsid w:val="00315F73"/>
    <w:rsid w:val="00315FB2"/>
    <w:rsid w:val="0031604A"/>
    <w:rsid w:val="00316264"/>
    <w:rsid w:val="00316347"/>
    <w:rsid w:val="00316434"/>
    <w:rsid w:val="003164BF"/>
    <w:rsid w:val="00316599"/>
    <w:rsid w:val="0031664D"/>
    <w:rsid w:val="00316681"/>
    <w:rsid w:val="003166B6"/>
    <w:rsid w:val="003166C1"/>
    <w:rsid w:val="003167FB"/>
    <w:rsid w:val="0031682C"/>
    <w:rsid w:val="0031682D"/>
    <w:rsid w:val="00316836"/>
    <w:rsid w:val="0031685F"/>
    <w:rsid w:val="0031690C"/>
    <w:rsid w:val="00316A83"/>
    <w:rsid w:val="00316AA1"/>
    <w:rsid w:val="00316B1D"/>
    <w:rsid w:val="00316C6E"/>
    <w:rsid w:val="00316CAC"/>
    <w:rsid w:val="00316D45"/>
    <w:rsid w:val="00316DB9"/>
    <w:rsid w:val="00316DE6"/>
    <w:rsid w:val="00316E0C"/>
    <w:rsid w:val="00316E26"/>
    <w:rsid w:val="00316E9B"/>
    <w:rsid w:val="00316EF5"/>
    <w:rsid w:val="00316F06"/>
    <w:rsid w:val="00316FA2"/>
    <w:rsid w:val="00317061"/>
    <w:rsid w:val="003170B6"/>
    <w:rsid w:val="0031716E"/>
    <w:rsid w:val="003171CA"/>
    <w:rsid w:val="00317210"/>
    <w:rsid w:val="00317226"/>
    <w:rsid w:val="00317240"/>
    <w:rsid w:val="00317378"/>
    <w:rsid w:val="00317397"/>
    <w:rsid w:val="003173D3"/>
    <w:rsid w:val="0031740F"/>
    <w:rsid w:val="0031742A"/>
    <w:rsid w:val="00317477"/>
    <w:rsid w:val="00317556"/>
    <w:rsid w:val="0031769C"/>
    <w:rsid w:val="003176A2"/>
    <w:rsid w:val="003176D7"/>
    <w:rsid w:val="00317737"/>
    <w:rsid w:val="00317738"/>
    <w:rsid w:val="00317812"/>
    <w:rsid w:val="0031781D"/>
    <w:rsid w:val="003178B5"/>
    <w:rsid w:val="003178B6"/>
    <w:rsid w:val="003178D6"/>
    <w:rsid w:val="00317962"/>
    <w:rsid w:val="0031796D"/>
    <w:rsid w:val="00317BA6"/>
    <w:rsid w:val="00317BB1"/>
    <w:rsid w:val="00317BCC"/>
    <w:rsid w:val="00317D5F"/>
    <w:rsid w:val="00317D86"/>
    <w:rsid w:val="00317DA4"/>
    <w:rsid w:val="00317DCD"/>
    <w:rsid w:val="00317DE3"/>
    <w:rsid w:val="00317F8E"/>
    <w:rsid w:val="00317FA7"/>
    <w:rsid w:val="00317FCA"/>
    <w:rsid w:val="0032002B"/>
    <w:rsid w:val="003200E7"/>
    <w:rsid w:val="003200ED"/>
    <w:rsid w:val="00320238"/>
    <w:rsid w:val="003203FA"/>
    <w:rsid w:val="00320489"/>
    <w:rsid w:val="003204F2"/>
    <w:rsid w:val="0032052A"/>
    <w:rsid w:val="0032057C"/>
    <w:rsid w:val="00320627"/>
    <w:rsid w:val="0032062B"/>
    <w:rsid w:val="0032070E"/>
    <w:rsid w:val="003207F6"/>
    <w:rsid w:val="00320854"/>
    <w:rsid w:val="003209AD"/>
    <w:rsid w:val="003209E6"/>
    <w:rsid w:val="00320A56"/>
    <w:rsid w:val="00320A68"/>
    <w:rsid w:val="00320AC9"/>
    <w:rsid w:val="00320B64"/>
    <w:rsid w:val="00320B79"/>
    <w:rsid w:val="00320BFB"/>
    <w:rsid w:val="00320C5B"/>
    <w:rsid w:val="00320C5C"/>
    <w:rsid w:val="00320D48"/>
    <w:rsid w:val="00320DA6"/>
    <w:rsid w:val="00320DB4"/>
    <w:rsid w:val="00320EDB"/>
    <w:rsid w:val="00320F4D"/>
    <w:rsid w:val="00320F9D"/>
    <w:rsid w:val="00320FF4"/>
    <w:rsid w:val="003210F7"/>
    <w:rsid w:val="003211B9"/>
    <w:rsid w:val="00321241"/>
    <w:rsid w:val="00321254"/>
    <w:rsid w:val="00321285"/>
    <w:rsid w:val="00321349"/>
    <w:rsid w:val="0032138F"/>
    <w:rsid w:val="003213C4"/>
    <w:rsid w:val="00321485"/>
    <w:rsid w:val="003214F9"/>
    <w:rsid w:val="00321520"/>
    <w:rsid w:val="00321600"/>
    <w:rsid w:val="0032163D"/>
    <w:rsid w:val="0032164C"/>
    <w:rsid w:val="00321668"/>
    <w:rsid w:val="00321746"/>
    <w:rsid w:val="0032177F"/>
    <w:rsid w:val="003217C9"/>
    <w:rsid w:val="003217FA"/>
    <w:rsid w:val="00321878"/>
    <w:rsid w:val="003218DF"/>
    <w:rsid w:val="0032194A"/>
    <w:rsid w:val="00321997"/>
    <w:rsid w:val="003219C3"/>
    <w:rsid w:val="00321A36"/>
    <w:rsid w:val="00321AE3"/>
    <w:rsid w:val="00321AF0"/>
    <w:rsid w:val="00321B2D"/>
    <w:rsid w:val="00321BD1"/>
    <w:rsid w:val="00321BDB"/>
    <w:rsid w:val="00321C77"/>
    <w:rsid w:val="00321D3B"/>
    <w:rsid w:val="00321E3F"/>
    <w:rsid w:val="00321E96"/>
    <w:rsid w:val="00321EF0"/>
    <w:rsid w:val="00321F3F"/>
    <w:rsid w:val="00321F67"/>
    <w:rsid w:val="00321F77"/>
    <w:rsid w:val="00321F7D"/>
    <w:rsid w:val="00322125"/>
    <w:rsid w:val="00322134"/>
    <w:rsid w:val="00322171"/>
    <w:rsid w:val="00322172"/>
    <w:rsid w:val="0032224D"/>
    <w:rsid w:val="00322271"/>
    <w:rsid w:val="00322366"/>
    <w:rsid w:val="0032238B"/>
    <w:rsid w:val="003223E6"/>
    <w:rsid w:val="0032264F"/>
    <w:rsid w:val="0032269B"/>
    <w:rsid w:val="003227CB"/>
    <w:rsid w:val="00322819"/>
    <w:rsid w:val="003228ED"/>
    <w:rsid w:val="0032292E"/>
    <w:rsid w:val="00322937"/>
    <w:rsid w:val="0032293D"/>
    <w:rsid w:val="00322942"/>
    <w:rsid w:val="003229A8"/>
    <w:rsid w:val="00322A0E"/>
    <w:rsid w:val="00322A1D"/>
    <w:rsid w:val="00322A28"/>
    <w:rsid w:val="00322A32"/>
    <w:rsid w:val="00322A4E"/>
    <w:rsid w:val="00322A89"/>
    <w:rsid w:val="00322B5D"/>
    <w:rsid w:val="00322C35"/>
    <w:rsid w:val="00322C67"/>
    <w:rsid w:val="00322C6B"/>
    <w:rsid w:val="00322DA2"/>
    <w:rsid w:val="00322DBF"/>
    <w:rsid w:val="00322E3C"/>
    <w:rsid w:val="00322F9C"/>
    <w:rsid w:val="00322FB1"/>
    <w:rsid w:val="00322FCC"/>
    <w:rsid w:val="0032313A"/>
    <w:rsid w:val="003231A1"/>
    <w:rsid w:val="003231F3"/>
    <w:rsid w:val="00323228"/>
    <w:rsid w:val="00323254"/>
    <w:rsid w:val="00323297"/>
    <w:rsid w:val="003232DD"/>
    <w:rsid w:val="0032334D"/>
    <w:rsid w:val="0032336B"/>
    <w:rsid w:val="0032337C"/>
    <w:rsid w:val="00323399"/>
    <w:rsid w:val="00323446"/>
    <w:rsid w:val="00323512"/>
    <w:rsid w:val="00323515"/>
    <w:rsid w:val="0032354A"/>
    <w:rsid w:val="003235D0"/>
    <w:rsid w:val="003235F3"/>
    <w:rsid w:val="00323619"/>
    <w:rsid w:val="00323678"/>
    <w:rsid w:val="0032369E"/>
    <w:rsid w:val="003236F8"/>
    <w:rsid w:val="0032383F"/>
    <w:rsid w:val="0032397B"/>
    <w:rsid w:val="003239EB"/>
    <w:rsid w:val="00323A05"/>
    <w:rsid w:val="00323A2B"/>
    <w:rsid w:val="00323B50"/>
    <w:rsid w:val="00323B6E"/>
    <w:rsid w:val="00323C72"/>
    <w:rsid w:val="00323C82"/>
    <w:rsid w:val="00323CEE"/>
    <w:rsid w:val="00323D34"/>
    <w:rsid w:val="00323D42"/>
    <w:rsid w:val="00323D70"/>
    <w:rsid w:val="00323E3B"/>
    <w:rsid w:val="00323E4E"/>
    <w:rsid w:val="00323EBF"/>
    <w:rsid w:val="00323ECA"/>
    <w:rsid w:val="00323F1F"/>
    <w:rsid w:val="00323FF2"/>
    <w:rsid w:val="00324113"/>
    <w:rsid w:val="00324160"/>
    <w:rsid w:val="003241EF"/>
    <w:rsid w:val="003241F0"/>
    <w:rsid w:val="00324293"/>
    <w:rsid w:val="003242A7"/>
    <w:rsid w:val="003242DB"/>
    <w:rsid w:val="003242EF"/>
    <w:rsid w:val="00324314"/>
    <w:rsid w:val="003243E2"/>
    <w:rsid w:val="003244AF"/>
    <w:rsid w:val="0032453D"/>
    <w:rsid w:val="00324577"/>
    <w:rsid w:val="003245F4"/>
    <w:rsid w:val="00324656"/>
    <w:rsid w:val="003247A1"/>
    <w:rsid w:val="003247DB"/>
    <w:rsid w:val="0032481A"/>
    <w:rsid w:val="0032485C"/>
    <w:rsid w:val="00324883"/>
    <w:rsid w:val="00324895"/>
    <w:rsid w:val="003248AF"/>
    <w:rsid w:val="00324918"/>
    <w:rsid w:val="00324A48"/>
    <w:rsid w:val="00324AC7"/>
    <w:rsid w:val="00324B65"/>
    <w:rsid w:val="00324BE8"/>
    <w:rsid w:val="00324C08"/>
    <w:rsid w:val="00324C40"/>
    <w:rsid w:val="00324E6B"/>
    <w:rsid w:val="00324EA5"/>
    <w:rsid w:val="00324F0F"/>
    <w:rsid w:val="00324F1E"/>
    <w:rsid w:val="00325039"/>
    <w:rsid w:val="00325133"/>
    <w:rsid w:val="00325172"/>
    <w:rsid w:val="0032519C"/>
    <w:rsid w:val="003251F3"/>
    <w:rsid w:val="00325215"/>
    <w:rsid w:val="00325219"/>
    <w:rsid w:val="003252C3"/>
    <w:rsid w:val="003253F7"/>
    <w:rsid w:val="00325491"/>
    <w:rsid w:val="003254A3"/>
    <w:rsid w:val="003254C7"/>
    <w:rsid w:val="0032551D"/>
    <w:rsid w:val="00325527"/>
    <w:rsid w:val="00325547"/>
    <w:rsid w:val="003255CB"/>
    <w:rsid w:val="003255EA"/>
    <w:rsid w:val="0032563E"/>
    <w:rsid w:val="00325701"/>
    <w:rsid w:val="003259D7"/>
    <w:rsid w:val="00325AF2"/>
    <w:rsid w:val="00325CBD"/>
    <w:rsid w:val="00325D3F"/>
    <w:rsid w:val="00325D8C"/>
    <w:rsid w:val="00325DEF"/>
    <w:rsid w:val="00325E26"/>
    <w:rsid w:val="00325EAD"/>
    <w:rsid w:val="00325F70"/>
    <w:rsid w:val="00325F7E"/>
    <w:rsid w:val="00325F9F"/>
    <w:rsid w:val="00325FFD"/>
    <w:rsid w:val="0032605C"/>
    <w:rsid w:val="003260D1"/>
    <w:rsid w:val="00326115"/>
    <w:rsid w:val="0032614C"/>
    <w:rsid w:val="0032617B"/>
    <w:rsid w:val="00326270"/>
    <w:rsid w:val="00326299"/>
    <w:rsid w:val="003262EC"/>
    <w:rsid w:val="0032639B"/>
    <w:rsid w:val="003263AC"/>
    <w:rsid w:val="003263CD"/>
    <w:rsid w:val="003263E5"/>
    <w:rsid w:val="00326433"/>
    <w:rsid w:val="00326445"/>
    <w:rsid w:val="00326459"/>
    <w:rsid w:val="00326468"/>
    <w:rsid w:val="00326472"/>
    <w:rsid w:val="003265F0"/>
    <w:rsid w:val="003266D4"/>
    <w:rsid w:val="003266E1"/>
    <w:rsid w:val="00326707"/>
    <w:rsid w:val="00326742"/>
    <w:rsid w:val="003267EB"/>
    <w:rsid w:val="00326939"/>
    <w:rsid w:val="00326A00"/>
    <w:rsid w:val="00326A01"/>
    <w:rsid w:val="00326A8D"/>
    <w:rsid w:val="00326AB5"/>
    <w:rsid w:val="00326AEA"/>
    <w:rsid w:val="00326B21"/>
    <w:rsid w:val="00326CEB"/>
    <w:rsid w:val="00326D7D"/>
    <w:rsid w:val="00326DD7"/>
    <w:rsid w:val="00326EF2"/>
    <w:rsid w:val="00326EFD"/>
    <w:rsid w:val="00326F56"/>
    <w:rsid w:val="00326F5A"/>
    <w:rsid w:val="00326FEB"/>
    <w:rsid w:val="0032712F"/>
    <w:rsid w:val="00327132"/>
    <w:rsid w:val="00327151"/>
    <w:rsid w:val="003271C9"/>
    <w:rsid w:val="00327248"/>
    <w:rsid w:val="003272A9"/>
    <w:rsid w:val="00327330"/>
    <w:rsid w:val="0032743F"/>
    <w:rsid w:val="003274D3"/>
    <w:rsid w:val="003274E8"/>
    <w:rsid w:val="0032753A"/>
    <w:rsid w:val="00327551"/>
    <w:rsid w:val="0032756D"/>
    <w:rsid w:val="003275A4"/>
    <w:rsid w:val="00327609"/>
    <w:rsid w:val="00327625"/>
    <w:rsid w:val="0032775C"/>
    <w:rsid w:val="003277F0"/>
    <w:rsid w:val="0032784C"/>
    <w:rsid w:val="003278B7"/>
    <w:rsid w:val="00327943"/>
    <w:rsid w:val="00327A26"/>
    <w:rsid w:val="00327A27"/>
    <w:rsid w:val="00327B0A"/>
    <w:rsid w:val="00327B11"/>
    <w:rsid w:val="00327B72"/>
    <w:rsid w:val="00327BD2"/>
    <w:rsid w:val="00327C28"/>
    <w:rsid w:val="00327C54"/>
    <w:rsid w:val="00327C7D"/>
    <w:rsid w:val="00327CBE"/>
    <w:rsid w:val="00327D00"/>
    <w:rsid w:val="00327D82"/>
    <w:rsid w:val="00327DA4"/>
    <w:rsid w:val="00327DC1"/>
    <w:rsid w:val="00327DDC"/>
    <w:rsid w:val="00327DF3"/>
    <w:rsid w:val="00327FE6"/>
    <w:rsid w:val="003300D3"/>
    <w:rsid w:val="00330279"/>
    <w:rsid w:val="003302BB"/>
    <w:rsid w:val="003302D8"/>
    <w:rsid w:val="003302FA"/>
    <w:rsid w:val="00330309"/>
    <w:rsid w:val="00330322"/>
    <w:rsid w:val="0033033D"/>
    <w:rsid w:val="003303B0"/>
    <w:rsid w:val="003303BF"/>
    <w:rsid w:val="0033041E"/>
    <w:rsid w:val="00330437"/>
    <w:rsid w:val="0033046E"/>
    <w:rsid w:val="003304A9"/>
    <w:rsid w:val="0033052B"/>
    <w:rsid w:val="00330559"/>
    <w:rsid w:val="0033063D"/>
    <w:rsid w:val="0033066B"/>
    <w:rsid w:val="003306EE"/>
    <w:rsid w:val="003307AB"/>
    <w:rsid w:val="0033097D"/>
    <w:rsid w:val="0033099C"/>
    <w:rsid w:val="003309ED"/>
    <w:rsid w:val="00330A30"/>
    <w:rsid w:val="00330CD0"/>
    <w:rsid w:val="00330CF0"/>
    <w:rsid w:val="00330E30"/>
    <w:rsid w:val="00330F12"/>
    <w:rsid w:val="00330F26"/>
    <w:rsid w:val="00330FE5"/>
    <w:rsid w:val="00331077"/>
    <w:rsid w:val="003310D0"/>
    <w:rsid w:val="00331155"/>
    <w:rsid w:val="003311B9"/>
    <w:rsid w:val="0033122C"/>
    <w:rsid w:val="00331286"/>
    <w:rsid w:val="0033128D"/>
    <w:rsid w:val="003312AE"/>
    <w:rsid w:val="003312C3"/>
    <w:rsid w:val="003312EA"/>
    <w:rsid w:val="003313A1"/>
    <w:rsid w:val="003313D2"/>
    <w:rsid w:val="00331428"/>
    <w:rsid w:val="00331440"/>
    <w:rsid w:val="00331584"/>
    <w:rsid w:val="003315B4"/>
    <w:rsid w:val="00331631"/>
    <w:rsid w:val="0033167D"/>
    <w:rsid w:val="0033168C"/>
    <w:rsid w:val="003316FE"/>
    <w:rsid w:val="00331715"/>
    <w:rsid w:val="00331743"/>
    <w:rsid w:val="0033177E"/>
    <w:rsid w:val="0033179E"/>
    <w:rsid w:val="0033180B"/>
    <w:rsid w:val="003319E8"/>
    <w:rsid w:val="003319FB"/>
    <w:rsid w:val="00331A42"/>
    <w:rsid w:val="00331A75"/>
    <w:rsid w:val="00331ADE"/>
    <w:rsid w:val="00331B9B"/>
    <w:rsid w:val="00331BE0"/>
    <w:rsid w:val="00331C33"/>
    <w:rsid w:val="00331C59"/>
    <w:rsid w:val="00331DA0"/>
    <w:rsid w:val="00331E53"/>
    <w:rsid w:val="00331E6D"/>
    <w:rsid w:val="00331EE4"/>
    <w:rsid w:val="00331EFC"/>
    <w:rsid w:val="00331F62"/>
    <w:rsid w:val="00332020"/>
    <w:rsid w:val="00332047"/>
    <w:rsid w:val="0033206B"/>
    <w:rsid w:val="003320F5"/>
    <w:rsid w:val="0033219E"/>
    <w:rsid w:val="003321DD"/>
    <w:rsid w:val="003321EB"/>
    <w:rsid w:val="00332293"/>
    <w:rsid w:val="003322B6"/>
    <w:rsid w:val="00332309"/>
    <w:rsid w:val="00332337"/>
    <w:rsid w:val="00332356"/>
    <w:rsid w:val="0033236B"/>
    <w:rsid w:val="003323FF"/>
    <w:rsid w:val="0033245F"/>
    <w:rsid w:val="00332513"/>
    <w:rsid w:val="0033268C"/>
    <w:rsid w:val="00332725"/>
    <w:rsid w:val="0033275A"/>
    <w:rsid w:val="0033275C"/>
    <w:rsid w:val="00332791"/>
    <w:rsid w:val="003327A2"/>
    <w:rsid w:val="003327C7"/>
    <w:rsid w:val="003327D5"/>
    <w:rsid w:val="003327E4"/>
    <w:rsid w:val="00332972"/>
    <w:rsid w:val="00332993"/>
    <w:rsid w:val="003329BF"/>
    <w:rsid w:val="00332A2C"/>
    <w:rsid w:val="00332A42"/>
    <w:rsid w:val="00332B4C"/>
    <w:rsid w:val="00332BC1"/>
    <w:rsid w:val="00332CA9"/>
    <w:rsid w:val="00332D74"/>
    <w:rsid w:val="00332E1C"/>
    <w:rsid w:val="00332F14"/>
    <w:rsid w:val="00333065"/>
    <w:rsid w:val="00333102"/>
    <w:rsid w:val="0033323C"/>
    <w:rsid w:val="00333390"/>
    <w:rsid w:val="00333405"/>
    <w:rsid w:val="0033341D"/>
    <w:rsid w:val="00333582"/>
    <w:rsid w:val="003336AD"/>
    <w:rsid w:val="003336C9"/>
    <w:rsid w:val="003336DB"/>
    <w:rsid w:val="0033372C"/>
    <w:rsid w:val="00333768"/>
    <w:rsid w:val="00333779"/>
    <w:rsid w:val="003337AA"/>
    <w:rsid w:val="003338B3"/>
    <w:rsid w:val="003338B9"/>
    <w:rsid w:val="00333ADF"/>
    <w:rsid w:val="00333B44"/>
    <w:rsid w:val="00333B4F"/>
    <w:rsid w:val="00333B58"/>
    <w:rsid w:val="00333BAA"/>
    <w:rsid w:val="00333C8A"/>
    <w:rsid w:val="00333CA3"/>
    <w:rsid w:val="00333DF2"/>
    <w:rsid w:val="00333E94"/>
    <w:rsid w:val="00333F01"/>
    <w:rsid w:val="00333F48"/>
    <w:rsid w:val="00334005"/>
    <w:rsid w:val="00334089"/>
    <w:rsid w:val="0033425A"/>
    <w:rsid w:val="00334269"/>
    <w:rsid w:val="00334416"/>
    <w:rsid w:val="0033447E"/>
    <w:rsid w:val="0033462B"/>
    <w:rsid w:val="00334672"/>
    <w:rsid w:val="003346E9"/>
    <w:rsid w:val="003346FF"/>
    <w:rsid w:val="003347BF"/>
    <w:rsid w:val="0033487D"/>
    <w:rsid w:val="00334887"/>
    <w:rsid w:val="0033493F"/>
    <w:rsid w:val="00334945"/>
    <w:rsid w:val="003349C0"/>
    <w:rsid w:val="00334A14"/>
    <w:rsid w:val="00334A20"/>
    <w:rsid w:val="00334A53"/>
    <w:rsid w:val="00334A96"/>
    <w:rsid w:val="00334AB3"/>
    <w:rsid w:val="00334AB8"/>
    <w:rsid w:val="00334BE0"/>
    <w:rsid w:val="00334C79"/>
    <w:rsid w:val="00334CDC"/>
    <w:rsid w:val="00334CFF"/>
    <w:rsid w:val="00334D23"/>
    <w:rsid w:val="00334D89"/>
    <w:rsid w:val="00334DC9"/>
    <w:rsid w:val="00334E2C"/>
    <w:rsid w:val="00334E3D"/>
    <w:rsid w:val="00334EAA"/>
    <w:rsid w:val="00334EBE"/>
    <w:rsid w:val="00334EEE"/>
    <w:rsid w:val="00334F22"/>
    <w:rsid w:val="003350BC"/>
    <w:rsid w:val="0033514D"/>
    <w:rsid w:val="003351A5"/>
    <w:rsid w:val="003351B1"/>
    <w:rsid w:val="00335209"/>
    <w:rsid w:val="00335242"/>
    <w:rsid w:val="0033528C"/>
    <w:rsid w:val="003352C8"/>
    <w:rsid w:val="00335362"/>
    <w:rsid w:val="003357E7"/>
    <w:rsid w:val="003358C2"/>
    <w:rsid w:val="00335945"/>
    <w:rsid w:val="0033594E"/>
    <w:rsid w:val="0033599C"/>
    <w:rsid w:val="00335A48"/>
    <w:rsid w:val="00335A63"/>
    <w:rsid w:val="00335B14"/>
    <w:rsid w:val="00335C54"/>
    <w:rsid w:val="00335C6E"/>
    <w:rsid w:val="00335DD4"/>
    <w:rsid w:val="00335E9E"/>
    <w:rsid w:val="00335F2F"/>
    <w:rsid w:val="00335FAC"/>
    <w:rsid w:val="0033600A"/>
    <w:rsid w:val="003360EE"/>
    <w:rsid w:val="003361ED"/>
    <w:rsid w:val="00336202"/>
    <w:rsid w:val="00336293"/>
    <w:rsid w:val="003362B0"/>
    <w:rsid w:val="003362B7"/>
    <w:rsid w:val="003363C4"/>
    <w:rsid w:val="003364B2"/>
    <w:rsid w:val="00336525"/>
    <w:rsid w:val="00336554"/>
    <w:rsid w:val="00336556"/>
    <w:rsid w:val="00336598"/>
    <w:rsid w:val="003365EF"/>
    <w:rsid w:val="00336692"/>
    <w:rsid w:val="0033683D"/>
    <w:rsid w:val="0033684E"/>
    <w:rsid w:val="00336939"/>
    <w:rsid w:val="003369B2"/>
    <w:rsid w:val="00336A16"/>
    <w:rsid w:val="00336A3C"/>
    <w:rsid w:val="00336A5B"/>
    <w:rsid w:val="00336AD7"/>
    <w:rsid w:val="00336B92"/>
    <w:rsid w:val="00336C83"/>
    <w:rsid w:val="00336DA5"/>
    <w:rsid w:val="00336DCB"/>
    <w:rsid w:val="00336DEC"/>
    <w:rsid w:val="00336F33"/>
    <w:rsid w:val="00336FEB"/>
    <w:rsid w:val="0033705E"/>
    <w:rsid w:val="003370CD"/>
    <w:rsid w:val="00337258"/>
    <w:rsid w:val="0033729A"/>
    <w:rsid w:val="003373E9"/>
    <w:rsid w:val="0033741F"/>
    <w:rsid w:val="003375D6"/>
    <w:rsid w:val="00337607"/>
    <w:rsid w:val="00337637"/>
    <w:rsid w:val="003377BF"/>
    <w:rsid w:val="00337849"/>
    <w:rsid w:val="0033786F"/>
    <w:rsid w:val="0033790F"/>
    <w:rsid w:val="00337919"/>
    <w:rsid w:val="00337930"/>
    <w:rsid w:val="00337979"/>
    <w:rsid w:val="003379F7"/>
    <w:rsid w:val="00337AB3"/>
    <w:rsid w:val="00337B7C"/>
    <w:rsid w:val="00337BC4"/>
    <w:rsid w:val="00337C59"/>
    <w:rsid w:val="00337C87"/>
    <w:rsid w:val="00337CF3"/>
    <w:rsid w:val="00337D25"/>
    <w:rsid w:val="00337D45"/>
    <w:rsid w:val="00337DA6"/>
    <w:rsid w:val="00337DEF"/>
    <w:rsid w:val="00337F05"/>
    <w:rsid w:val="00337F0E"/>
    <w:rsid w:val="00337F85"/>
    <w:rsid w:val="00337FF2"/>
    <w:rsid w:val="00340029"/>
    <w:rsid w:val="003400B2"/>
    <w:rsid w:val="00340121"/>
    <w:rsid w:val="00340148"/>
    <w:rsid w:val="0034019F"/>
    <w:rsid w:val="003401DE"/>
    <w:rsid w:val="003402C3"/>
    <w:rsid w:val="003402EC"/>
    <w:rsid w:val="003403E8"/>
    <w:rsid w:val="003403F6"/>
    <w:rsid w:val="00340424"/>
    <w:rsid w:val="003404D3"/>
    <w:rsid w:val="0034051D"/>
    <w:rsid w:val="003406D0"/>
    <w:rsid w:val="00340727"/>
    <w:rsid w:val="00340741"/>
    <w:rsid w:val="00340847"/>
    <w:rsid w:val="0034089C"/>
    <w:rsid w:val="0034094A"/>
    <w:rsid w:val="0034098D"/>
    <w:rsid w:val="003409E4"/>
    <w:rsid w:val="00340A3E"/>
    <w:rsid w:val="00340A5A"/>
    <w:rsid w:val="00340A7D"/>
    <w:rsid w:val="00340AAB"/>
    <w:rsid w:val="00340B27"/>
    <w:rsid w:val="00340BB2"/>
    <w:rsid w:val="00340BD2"/>
    <w:rsid w:val="00340D1E"/>
    <w:rsid w:val="00340D74"/>
    <w:rsid w:val="00340E1D"/>
    <w:rsid w:val="00340F04"/>
    <w:rsid w:val="00340F2B"/>
    <w:rsid w:val="00340F85"/>
    <w:rsid w:val="00340F94"/>
    <w:rsid w:val="00341055"/>
    <w:rsid w:val="003410FF"/>
    <w:rsid w:val="003411DF"/>
    <w:rsid w:val="003411E8"/>
    <w:rsid w:val="003411F8"/>
    <w:rsid w:val="003412C8"/>
    <w:rsid w:val="003412F3"/>
    <w:rsid w:val="003413C3"/>
    <w:rsid w:val="003413F9"/>
    <w:rsid w:val="003414CA"/>
    <w:rsid w:val="003414E9"/>
    <w:rsid w:val="003414FC"/>
    <w:rsid w:val="0034153E"/>
    <w:rsid w:val="003415D4"/>
    <w:rsid w:val="00341610"/>
    <w:rsid w:val="00341641"/>
    <w:rsid w:val="00341651"/>
    <w:rsid w:val="0034167C"/>
    <w:rsid w:val="003416CA"/>
    <w:rsid w:val="00341747"/>
    <w:rsid w:val="00341938"/>
    <w:rsid w:val="00341A0E"/>
    <w:rsid w:val="00341A8A"/>
    <w:rsid w:val="00341B1B"/>
    <w:rsid w:val="00341B80"/>
    <w:rsid w:val="00341C3F"/>
    <w:rsid w:val="00341D09"/>
    <w:rsid w:val="00341D4F"/>
    <w:rsid w:val="00341DAE"/>
    <w:rsid w:val="00341F05"/>
    <w:rsid w:val="00341FF1"/>
    <w:rsid w:val="0034201A"/>
    <w:rsid w:val="0034209D"/>
    <w:rsid w:val="003420CE"/>
    <w:rsid w:val="00342149"/>
    <w:rsid w:val="0034216B"/>
    <w:rsid w:val="003421CD"/>
    <w:rsid w:val="003421D7"/>
    <w:rsid w:val="003423B0"/>
    <w:rsid w:val="00342406"/>
    <w:rsid w:val="00342437"/>
    <w:rsid w:val="00342442"/>
    <w:rsid w:val="00342637"/>
    <w:rsid w:val="00342690"/>
    <w:rsid w:val="00342757"/>
    <w:rsid w:val="0034277F"/>
    <w:rsid w:val="003427AA"/>
    <w:rsid w:val="00342840"/>
    <w:rsid w:val="0034287D"/>
    <w:rsid w:val="003428DB"/>
    <w:rsid w:val="00342902"/>
    <w:rsid w:val="003429AA"/>
    <w:rsid w:val="00342AEC"/>
    <w:rsid w:val="00342AED"/>
    <w:rsid w:val="00342B43"/>
    <w:rsid w:val="00342B76"/>
    <w:rsid w:val="00342C14"/>
    <w:rsid w:val="00342CC6"/>
    <w:rsid w:val="00342DD7"/>
    <w:rsid w:val="00342E81"/>
    <w:rsid w:val="00342FF3"/>
    <w:rsid w:val="00342FFF"/>
    <w:rsid w:val="0034325D"/>
    <w:rsid w:val="00343291"/>
    <w:rsid w:val="003432DC"/>
    <w:rsid w:val="00343335"/>
    <w:rsid w:val="003433FA"/>
    <w:rsid w:val="003435AF"/>
    <w:rsid w:val="003435C6"/>
    <w:rsid w:val="003435DD"/>
    <w:rsid w:val="00343643"/>
    <w:rsid w:val="0034366D"/>
    <w:rsid w:val="003436C3"/>
    <w:rsid w:val="00343745"/>
    <w:rsid w:val="0034379D"/>
    <w:rsid w:val="003437D9"/>
    <w:rsid w:val="00343934"/>
    <w:rsid w:val="003439BB"/>
    <w:rsid w:val="00343A3C"/>
    <w:rsid w:val="00343A42"/>
    <w:rsid w:val="00343A43"/>
    <w:rsid w:val="00343A8A"/>
    <w:rsid w:val="00343A99"/>
    <w:rsid w:val="00343ACD"/>
    <w:rsid w:val="00343B73"/>
    <w:rsid w:val="00343BA1"/>
    <w:rsid w:val="00343BFD"/>
    <w:rsid w:val="00343C0A"/>
    <w:rsid w:val="00343C6A"/>
    <w:rsid w:val="00343D03"/>
    <w:rsid w:val="00343D4F"/>
    <w:rsid w:val="00343DE4"/>
    <w:rsid w:val="00343E5E"/>
    <w:rsid w:val="00343ED1"/>
    <w:rsid w:val="00343F1E"/>
    <w:rsid w:val="00343F50"/>
    <w:rsid w:val="00343FDD"/>
    <w:rsid w:val="003440A2"/>
    <w:rsid w:val="0034415F"/>
    <w:rsid w:val="0034425B"/>
    <w:rsid w:val="00344464"/>
    <w:rsid w:val="003444F8"/>
    <w:rsid w:val="00344618"/>
    <w:rsid w:val="0034468C"/>
    <w:rsid w:val="003448DF"/>
    <w:rsid w:val="00344A47"/>
    <w:rsid w:val="00344A90"/>
    <w:rsid w:val="00344A95"/>
    <w:rsid w:val="00344AE3"/>
    <w:rsid w:val="00344AF8"/>
    <w:rsid w:val="00344BA2"/>
    <w:rsid w:val="00344C40"/>
    <w:rsid w:val="00344D41"/>
    <w:rsid w:val="00344D4B"/>
    <w:rsid w:val="00344DDF"/>
    <w:rsid w:val="00344E0C"/>
    <w:rsid w:val="00344EA7"/>
    <w:rsid w:val="00344F48"/>
    <w:rsid w:val="00344F8E"/>
    <w:rsid w:val="00344FC5"/>
    <w:rsid w:val="00345003"/>
    <w:rsid w:val="0034503B"/>
    <w:rsid w:val="00345057"/>
    <w:rsid w:val="00345085"/>
    <w:rsid w:val="003450FC"/>
    <w:rsid w:val="00345149"/>
    <w:rsid w:val="0034514F"/>
    <w:rsid w:val="003451B4"/>
    <w:rsid w:val="003451B6"/>
    <w:rsid w:val="003451EC"/>
    <w:rsid w:val="003451F5"/>
    <w:rsid w:val="00345334"/>
    <w:rsid w:val="003453A6"/>
    <w:rsid w:val="0034546D"/>
    <w:rsid w:val="003454E3"/>
    <w:rsid w:val="003454F6"/>
    <w:rsid w:val="0034552F"/>
    <w:rsid w:val="00345622"/>
    <w:rsid w:val="003456D4"/>
    <w:rsid w:val="003456DA"/>
    <w:rsid w:val="003457E4"/>
    <w:rsid w:val="00345819"/>
    <w:rsid w:val="00345852"/>
    <w:rsid w:val="003458EF"/>
    <w:rsid w:val="00345953"/>
    <w:rsid w:val="00345A15"/>
    <w:rsid w:val="00345AB3"/>
    <w:rsid w:val="00345B61"/>
    <w:rsid w:val="00345BC5"/>
    <w:rsid w:val="00345C69"/>
    <w:rsid w:val="00345C98"/>
    <w:rsid w:val="00345C99"/>
    <w:rsid w:val="00345D14"/>
    <w:rsid w:val="00345D82"/>
    <w:rsid w:val="00345E00"/>
    <w:rsid w:val="00345EA9"/>
    <w:rsid w:val="00345EB8"/>
    <w:rsid w:val="00345ECE"/>
    <w:rsid w:val="00345F01"/>
    <w:rsid w:val="00345F98"/>
    <w:rsid w:val="00345FEC"/>
    <w:rsid w:val="00346017"/>
    <w:rsid w:val="0034603D"/>
    <w:rsid w:val="00346084"/>
    <w:rsid w:val="00346236"/>
    <w:rsid w:val="00346280"/>
    <w:rsid w:val="003462B8"/>
    <w:rsid w:val="0034632F"/>
    <w:rsid w:val="00346373"/>
    <w:rsid w:val="0034652D"/>
    <w:rsid w:val="003466C2"/>
    <w:rsid w:val="003466E6"/>
    <w:rsid w:val="0034679E"/>
    <w:rsid w:val="003467BF"/>
    <w:rsid w:val="00346842"/>
    <w:rsid w:val="00346853"/>
    <w:rsid w:val="0034686B"/>
    <w:rsid w:val="003468A7"/>
    <w:rsid w:val="003468D9"/>
    <w:rsid w:val="003469EE"/>
    <w:rsid w:val="00346A28"/>
    <w:rsid w:val="00346A65"/>
    <w:rsid w:val="00346C40"/>
    <w:rsid w:val="00346CFC"/>
    <w:rsid w:val="00346D84"/>
    <w:rsid w:val="00346EAB"/>
    <w:rsid w:val="00346EC5"/>
    <w:rsid w:val="00346F29"/>
    <w:rsid w:val="00346FB8"/>
    <w:rsid w:val="00347099"/>
    <w:rsid w:val="00347107"/>
    <w:rsid w:val="003471DA"/>
    <w:rsid w:val="003471E0"/>
    <w:rsid w:val="00347231"/>
    <w:rsid w:val="0034739A"/>
    <w:rsid w:val="003473DE"/>
    <w:rsid w:val="003474B3"/>
    <w:rsid w:val="0034752F"/>
    <w:rsid w:val="003475F2"/>
    <w:rsid w:val="0034766C"/>
    <w:rsid w:val="003476B0"/>
    <w:rsid w:val="003476BD"/>
    <w:rsid w:val="003476CB"/>
    <w:rsid w:val="0034777D"/>
    <w:rsid w:val="0034780C"/>
    <w:rsid w:val="003478ED"/>
    <w:rsid w:val="00347957"/>
    <w:rsid w:val="0034795F"/>
    <w:rsid w:val="00347998"/>
    <w:rsid w:val="00347AD1"/>
    <w:rsid w:val="00347B5D"/>
    <w:rsid w:val="00347C1E"/>
    <w:rsid w:val="00347C4A"/>
    <w:rsid w:val="00347CB5"/>
    <w:rsid w:val="00347CD2"/>
    <w:rsid w:val="00347D8E"/>
    <w:rsid w:val="00347DAA"/>
    <w:rsid w:val="00347DC4"/>
    <w:rsid w:val="00347EE6"/>
    <w:rsid w:val="00347F70"/>
    <w:rsid w:val="00347F82"/>
    <w:rsid w:val="0035020D"/>
    <w:rsid w:val="0035026D"/>
    <w:rsid w:val="00350291"/>
    <w:rsid w:val="0035038D"/>
    <w:rsid w:val="00350482"/>
    <w:rsid w:val="003504B0"/>
    <w:rsid w:val="0035057F"/>
    <w:rsid w:val="00350644"/>
    <w:rsid w:val="003506C0"/>
    <w:rsid w:val="00350736"/>
    <w:rsid w:val="003507D0"/>
    <w:rsid w:val="0035084B"/>
    <w:rsid w:val="0035084D"/>
    <w:rsid w:val="0035087C"/>
    <w:rsid w:val="003508A7"/>
    <w:rsid w:val="00350981"/>
    <w:rsid w:val="003509C2"/>
    <w:rsid w:val="00350BE3"/>
    <w:rsid w:val="00350DBF"/>
    <w:rsid w:val="00350DDB"/>
    <w:rsid w:val="00350E76"/>
    <w:rsid w:val="00350E78"/>
    <w:rsid w:val="00350F99"/>
    <w:rsid w:val="00350FBD"/>
    <w:rsid w:val="00350FD9"/>
    <w:rsid w:val="00351000"/>
    <w:rsid w:val="003510D7"/>
    <w:rsid w:val="003510DA"/>
    <w:rsid w:val="003511C0"/>
    <w:rsid w:val="003511D4"/>
    <w:rsid w:val="003511DB"/>
    <w:rsid w:val="00351286"/>
    <w:rsid w:val="0035128E"/>
    <w:rsid w:val="003512F4"/>
    <w:rsid w:val="0035131A"/>
    <w:rsid w:val="0035136E"/>
    <w:rsid w:val="00351375"/>
    <w:rsid w:val="00351382"/>
    <w:rsid w:val="003513D4"/>
    <w:rsid w:val="0035147E"/>
    <w:rsid w:val="00351552"/>
    <w:rsid w:val="00351568"/>
    <w:rsid w:val="00351696"/>
    <w:rsid w:val="00351747"/>
    <w:rsid w:val="0035179D"/>
    <w:rsid w:val="003517B4"/>
    <w:rsid w:val="003517BD"/>
    <w:rsid w:val="00351828"/>
    <w:rsid w:val="0035183B"/>
    <w:rsid w:val="0035199C"/>
    <w:rsid w:val="00351A17"/>
    <w:rsid w:val="00351AC5"/>
    <w:rsid w:val="00351AD8"/>
    <w:rsid w:val="00351AF4"/>
    <w:rsid w:val="00351C96"/>
    <w:rsid w:val="00351F67"/>
    <w:rsid w:val="00352079"/>
    <w:rsid w:val="0035207B"/>
    <w:rsid w:val="0035208A"/>
    <w:rsid w:val="003520A4"/>
    <w:rsid w:val="00352106"/>
    <w:rsid w:val="00352195"/>
    <w:rsid w:val="00352211"/>
    <w:rsid w:val="00352266"/>
    <w:rsid w:val="00352289"/>
    <w:rsid w:val="0035232D"/>
    <w:rsid w:val="003523B4"/>
    <w:rsid w:val="00352527"/>
    <w:rsid w:val="003525AC"/>
    <w:rsid w:val="00352646"/>
    <w:rsid w:val="0035265D"/>
    <w:rsid w:val="003526DF"/>
    <w:rsid w:val="003527DC"/>
    <w:rsid w:val="0035295F"/>
    <w:rsid w:val="003529E1"/>
    <w:rsid w:val="00352A0F"/>
    <w:rsid w:val="00352A74"/>
    <w:rsid w:val="00352ADE"/>
    <w:rsid w:val="00352B8F"/>
    <w:rsid w:val="00352CEC"/>
    <w:rsid w:val="00352CEF"/>
    <w:rsid w:val="00352D13"/>
    <w:rsid w:val="00352D50"/>
    <w:rsid w:val="00352DDF"/>
    <w:rsid w:val="00352E28"/>
    <w:rsid w:val="00352E78"/>
    <w:rsid w:val="00352EEE"/>
    <w:rsid w:val="00352F26"/>
    <w:rsid w:val="00352F2F"/>
    <w:rsid w:val="00352F9C"/>
    <w:rsid w:val="00353039"/>
    <w:rsid w:val="003530C2"/>
    <w:rsid w:val="00353213"/>
    <w:rsid w:val="00353215"/>
    <w:rsid w:val="00353295"/>
    <w:rsid w:val="003534EA"/>
    <w:rsid w:val="00353636"/>
    <w:rsid w:val="00353734"/>
    <w:rsid w:val="00353796"/>
    <w:rsid w:val="003537ED"/>
    <w:rsid w:val="00353828"/>
    <w:rsid w:val="0035384E"/>
    <w:rsid w:val="003538F0"/>
    <w:rsid w:val="00353934"/>
    <w:rsid w:val="00353986"/>
    <w:rsid w:val="00353991"/>
    <w:rsid w:val="00353A47"/>
    <w:rsid w:val="00353C84"/>
    <w:rsid w:val="00353D44"/>
    <w:rsid w:val="00353E95"/>
    <w:rsid w:val="00353ED1"/>
    <w:rsid w:val="00353ED3"/>
    <w:rsid w:val="00353EF9"/>
    <w:rsid w:val="0035410E"/>
    <w:rsid w:val="00354174"/>
    <w:rsid w:val="0035420D"/>
    <w:rsid w:val="0035421E"/>
    <w:rsid w:val="0035423C"/>
    <w:rsid w:val="003543DA"/>
    <w:rsid w:val="0035440F"/>
    <w:rsid w:val="0035448D"/>
    <w:rsid w:val="003544D2"/>
    <w:rsid w:val="003545BF"/>
    <w:rsid w:val="0035460E"/>
    <w:rsid w:val="00354649"/>
    <w:rsid w:val="0035464E"/>
    <w:rsid w:val="003546FA"/>
    <w:rsid w:val="00354731"/>
    <w:rsid w:val="0035476D"/>
    <w:rsid w:val="0035478C"/>
    <w:rsid w:val="003547A3"/>
    <w:rsid w:val="003548AD"/>
    <w:rsid w:val="00354970"/>
    <w:rsid w:val="003549CA"/>
    <w:rsid w:val="003549DC"/>
    <w:rsid w:val="00354A2E"/>
    <w:rsid w:val="00354AAA"/>
    <w:rsid w:val="00354BDE"/>
    <w:rsid w:val="00354C37"/>
    <w:rsid w:val="00354C6D"/>
    <w:rsid w:val="00354CC8"/>
    <w:rsid w:val="00354CFB"/>
    <w:rsid w:val="00354D44"/>
    <w:rsid w:val="00354DFA"/>
    <w:rsid w:val="00354F4D"/>
    <w:rsid w:val="0035501F"/>
    <w:rsid w:val="00355070"/>
    <w:rsid w:val="003550BD"/>
    <w:rsid w:val="00355120"/>
    <w:rsid w:val="003553D6"/>
    <w:rsid w:val="0035540C"/>
    <w:rsid w:val="0035542B"/>
    <w:rsid w:val="00355441"/>
    <w:rsid w:val="0035545F"/>
    <w:rsid w:val="0035546C"/>
    <w:rsid w:val="003554AB"/>
    <w:rsid w:val="00355536"/>
    <w:rsid w:val="00355585"/>
    <w:rsid w:val="00355590"/>
    <w:rsid w:val="003555B2"/>
    <w:rsid w:val="003555C4"/>
    <w:rsid w:val="003556DE"/>
    <w:rsid w:val="0035576B"/>
    <w:rsid w:val="003557A6"/>
    <w:rsid w:val="0035587E"/>
    <w:rsid w:val="003558E7"/>
    <w:rsid w:val="0035596C"/>
    <w:rsid w:val="003559B1"/>
    <w:rsid w:val="00355A6E"/>
    <w:rsid w:val="00355AA7"/>
    <w:rsid w:val="00355B47"/>
    <w:rsid w:val="00355BDF"/>
    <w:rsid w:val="00355BEB"/>
    <w:rsid w:val="00355C2A"/>
    <w:rsid w:val="00355C8B"/>
    <w:rsid w:val="00355D18"/>
    <w:rsid w:val="00355D3C"/>
    <w:rsid w:val="00355DB4"/>
    <w:rsid w:val="00355DC5"/>
    <w:rsid w:val="00355E05"/>
    <w:rsid w:val="00355E5B"/>
    <w:rsid w:val="00355E76"/>
    <w:rsid w:val="00355F7F"/>
    <w:rsid w:val="003560CA"/>
    <w:rsid w:val="003560F9"/>
    <w:rsid w:val="00356202"/>
    <w:rsid w:val="0035626B"/>
    <w:rsid w:val="0035630C"/>
    <w:rsid w:val="00356314"/>
    <w:rsid w:val="00356395"/>
    <w:rsid w:val="003563B3"/>
    <w:rsid w:val="003563C3"/>
    <w:rsid w:val="00356443"/>
    <w:rsid w:val="00356456"/>
    <w:rsid w:val="0035647E"/>
    <w:rsid w:val="003564C8"/>
    <w:rsid w:val="00356581"/>
    <w:rsid w:val="00356596"/>
    <w:rsid w:val="003565FD"/>
    <w:rsid w:val="0035661F"/>
    <w:rsid w:val="00356626"/>
    <w:rsid w:val="0035668B"/>
    <w:rsid w:val="003566BE"/>
    <w:rsid w:val="00356739"/>
    <w:rsid w:val="003567EB"/>
    <w:rsid w:val="0035681F"/>
    <w:rsid w:val="00356916"/>
    <w:rsid w:val="00356949"/>
    <w:rsid w:val="0035697B"/>
    <w:rsid w:val="003569B3"/>
    <w:rsid w:val="00356A2D"/>
    <w:rsid w:val="00356ADA"/>
    <w:rsid w:val="00356B0C"/>
    <w:rsid w:val="00356B97"/>
    <w:rsid w:val="00356BB4"/>
    <w:rsid w:val="00356BE8"/>
    <w:rsid w:val="00356C55"/>
    <w:rsid w:val="00356D18"/>
    <w:rsid w:val="00356D80"/>
    <w:rsid w:val="00356DC3"/>
    <w:rsid w:val="00356F56"/>
    <w:rsid w:val="00356F70"/>
    <w:rsid w:val="00357070"/>
    <w:rsid w:val="00357144"/>
    <w:rsid w:val="0035716D"/>
    <w:rsid w:val="0035744E"/>
    <w:rsid w:val="003574C1"/>
    <w:rsid w:val="003574C9"/>
    <w:rsid w:val="00357554"/>
    <w:rsid w:val="00357563"/>
    <w:rsid w:val="003575E8"/>
    <w:rsid w:val="00357638"/>
    <w:rsid w:val="00357642"/>
    <w:rsid w:val="003576F0"/>
    <w:rsid w:val="00357739"/>
    <w:rsid w:val="00357796"/>
    <w:rsid w:val="003578D4"/>
    <w:rsid w:val="003578F9"/>
    <w:rsid w:val="0035799F"/>
    <w:rsid w:val="003579EA"/>
    <w:rsid w:val="00357A5A"/>
    <w:rsid w:val="00357C1B"/>
    <w:rsid w:val="00357C1E"/>
    <w:rsid w:val="00357C44"/>
    <w:rsid w:val="00357D2E"/>
    <w:rsid w:val="00357DF4"/>
    <w:rsid w:val="00357EDC"/>
    <w:rsid w:val="0036002D"/>
    <w:rsid w:val="00360058"/>
    <w:rsid w:val="003602D8"/>
    <w:rsid w:val="00360361"/>
    <w:rsid w:val="00360471"/>
    <w:rsid w:val="003605BD"/>
    <w:rsid w:val="003605CC"/>
    <w:rsid w:val="003605F7"/>
    <w:rsid w:val="003606BA"/>
    <w:rsid w:val="003606EE"/>
    <w:rsid w:val="0036073C"/>
    <w:rsid w:val="00360936"/>
    <w:rsid w:val="00360947"/>
    <w:rsid w:val="0036094C"/>
    <w:rsid w:val="00360988"/>
    <w:rsid w:val="00360A26"/>
    <w:rsid w:val="00360A6C"/>
    <w:rsid w:val="00360A8D"/>
    <w:rsid w:val="00360B08"/>
    <w:rsid w:val="00360B23"/>
    <w:rsid w:val="00360BE5"/>
    <w:rsid w:val="00360CE0"/>
    <w:rsid w:val="00360D19"/>
    <w:rsid w:val="00360DAC"/>
    <w:rsid w:val="00360DC1"/>
    <w:rsid w:val="00360DC3"/>
    <w:rsid w:val="00360E52"/>
    <w:rsid w:val="00360E92"/>
    <w:rsid w:val="00360F3C"/>
    <w:rsid w:val="00360F5D"/>
    <w:rsid w:val="00360FF6"/>
    <w:rsid w:val="00360FF7"/>
    <w:rsid w:val="00361085"/>
    <w:rsid w:val="0036113B"/>
    <w:rsid w:val="0036113F"/>
    <w:rsid w:val="003611E9"/>
    <w:rsid w:val="003611F9"/>
    <w:rsid w:val="00361230"/>
    <w:rsid w:val="00361233"/>
    <w:rsid w:val="00361291"/>
    <w:rsid w:val="00361380"/>
    <w:rsid w:val="0036141C"/>
    <w:rsid w:val="00361481"/>
    <w:rsid w:val="00361486"/>
    <w:rsid w:val="00361578"/>
    <w:rsid w:val="00361681"/>
    <w:rsid w:val="003616C8"/>
    <w:rsid w:val="00361701"/>
    <w:rsid w:val="00361792"/>
    <w:rsid w:val="00361805"/>
    <w:rsid w:val="00361814"/>
    <w:rsid w:val="0036186F"/>
    <w:rsid w:val="00361902"/>
    <w:rsid w:val="003619ED"/>
    <w:rsid w:val="00361A20"/>
    <w:rsid w:val="00361A51"/>
    <w:rsid w:val="00361B25"/>
    <w:rsid w:val="00361B73"/>
    <w:rsid w:val="00361E63"/>
    <w:rsid w:val="00361E80"/>
    <w:rsid w:val="00361EDD"/>
    <w:rsid w:val="00361FF3"/>
    <w:rsid w:val="0036200C"/>
    <w:rsid w:val="003620CB"/>
    <w:rsid w:val="00362247"/>
    <w:rsid w:val="00362257"/>
    <w:rsid w:val="003622AA"/>
    <w:rsid w:val="003623DE"/>
    <w:rsid w:val="00362403"/>
    <w:rsid w:val="00362425"/>
    <w:rsid w:val="00362474"/>
    <w:rsid w:val="003625A5"/>
    <w:rsid w:val="003625C1"/>
    <w:rsid w:val="00362637"/>
    <w:rsid w:val="00362740"/>
    <w:rsid w:val="00362780"/>
    <w:rsid w:val="00362782"/>
    <w:rsid w:val="003628E8"/>
    <w:rsid w:val="00362915"/>
    <w:rsid w:val="003629A7"/>
    <w:rsid w:val="003629CA"/>
    <w:rsid w:val="00362B74"/>
    <w:rsid w:val="00362BB8"/>
    <w:rsid w:val="00362BEC"/>
    <w:rsid w:val="00362CC7"/>
    <w:rsid w:val="00363029"/>
    <w:rsid w:val="0036309B"/>
    <w:rsid w:val="0036327F"/>
    <w:rsid w:val="0036338E"/>
    <w:rsid w:val="003633A5"/>
    <w:rsid w:val="003633BF"/>
    <w:rsid w:val="00363419"/>
    <w:rsid w:val="0036341C"/>
    <w:rsid w:val="00363448"/>
    <w:rsid w:val="0036346D"/>
    <w:rsid w:val="003635A5"/>
    <w:rsid w:val="0036366F"/>
    <w:rsid w:val="00363750"/>
    <w:rsid w:val="00363765"/>
    <w:rsid w:val="00363792"/>
    <w:rsid w:val="003637A3"/>
    <w:rsid w:val="00363874"/>
    <w:rsid w:val="0036392C"/>
    <w:rsid w:val="003639FA"/>
    <w:rsid w:val="00363A0B"/>
    <w:rsid w:val="00363A98"/>
    <w:rsid w:val="00363C17"/>
    <w:rsid w:val="00363C37"/>
    <w:rsid w:val="00363CBE"/>
    <w:rsid w:val="00363CE9"/>
    <w:rsid w:val="00363CF5"/>
    <w:rsid w:val="00363D3F"/>
    <w:rsid w:val="00363D95"/>
    <w:rsid w:val="00363F7B"/>
    <w:rsid w:val="00363F97"/>
    <w:rsid w:val="00363F99"/>
    <w:rsid w:val="00363FFC"/>
    <w:rsid w:val="00364174"/>
    <w:rsid w:val="003641CD"/>
    <w:rsid w:val="00364243"/>
    <w:rsid w:val="00364253"/>
    <w:rsid w:val="00364256"/>
    <w:rsid w:val="00364266"/>
    <w:rsid w:val="003642A7"/>
    <w:rsid w:val="003642BB"/>
    <w:rsid w:val="003642EF"/>
    <w:rsid w:val="0036431C"/>
    <w:rsid w:val="00364394"/>
    <w:rsid w:val="003643AC"/>
    <w:rsid w:val="003643FD"/>
    <w:rsid w:val="0036447F"/>
    <w:rsid w:val="003645F7"/>
    <w:rsid w:val="00364724"/>
    <w:rsid w:val="00364751"/>
    <w:rsid w:val="00364777"/>
    <w:rsid w:val="0036483B"/>
    <w:rsid w:val="003648A7"/>
    <w:rsid w:val="003648D8"/>
    <w:rsid w:val="003648FB"/>
    <w:rsid w:val="0036499B"/>
    <w:rsid w:val="003649A0"/>
    <w:rsid w:val="003649DA"/>
    <w:rsid w:val="00364A3F"/>
    <w:rsid w:val="00364AE2"/>
    <w:rsid w:val="00364B50"/>
    <w:rsid w:val="00364C31"/>
    <w:rsid w:val="00364C7B"/>
    <w:rsid w:val="00364C80"/>
    <w:rsid w:val="00364C9B"/>
    <w:rsid w:val="00364CD8"/>
    <w:rsid w:val="00364CF1"/>
    <w:rsid w:val="00364D40"/>
    <w:rsid w:val="00364E5C"/>
    <w:rsid w:val="00364E73"/>
    <w:rsid w:val="00364E98"/>
    <w:rsid w:val="00364EDC"/>
    <w:rsid w:val="00364FFC"/>
    <w:rsid w:val="00365028"/>
    <w:rsid w:val="00365045"/>
    <w:rsid w:val="00365109"/>
    <w:rsid w:val="003651F3"/>
    <w:rsid w:val="00365204"/>
    <w:rsid w:val="00365215"/>
    <w:rsid w:val="0036524B"/>
    <w:rsid w:val="00365280"/>
    <w:rsid w:val="0036530B"/>
    <w:rsid w:val="003653F2"/>
    <w:rsid w:val="00365445"/>
    <w:rsid w:val="003654BB"/>
    <w:rsid w:val="003654E3"/>
    <w:rsid w:val="0036554A"/>
    <w:rsid w:val="0036561D"/>
    <w:rsid w:val="0036574D"/>
    <w:rsid w:val="0036575A"/>
    <w:rsid w:val="003657C6"/>
    <w:rsid w:val="00365806"/>
    <w:rsid w:val="00365850"/>
    <w:rsid w:val="003658BE"/>
    <w:rsid w:val="003658EB"/>
    <w:rsid w:val="0036591C"/>
    <w:rsid w:val="00365966"/>
    <w:rsid w:val="00365BA3"/>
    <w:rsid w:val="00365BB2"/>
    <w:rsid w:val="00365C9D"/>
    <w:rsid w:val="00365CCD"/>
    <w:rsid w:val="00365CD9"/>
    <w:rsid w:val="00365D2A"/>
    <w:rsid w:val="00365D2D"/>
    <w:rsid w:val="00365E3A"/>
    <w:rsid w:val="003660D7"/>
    <w:rsid w:val="00366101"/>
    <w:rsid w:val="00366183"/>
    <w:rsid w:val="003661E9"/>
    <w:rsid w:val="00366235"/>
    <w:rsid w:val="00366334"/>
    <w:rsid w:val="00366341"/>
    <w:rsid w:val="003663AB"/>
    <w:rsid w:val="003663C8"/>
    <w:rsid w:val="00366463"/>
    <w:rsid w:val="003664A1"/>
    <w:rsid w:val="00366546"/>
    <w:rsid w:val="003665F3"/>
    <w:rsid w:val="0036661C"/>
    <w:rsid w:val="0036661D"/>
    <w:rsid w:val="00366666"/>
    <w:rsid w:val="0036673D"/>
    <w:rsid w:val="003667CB"/>
    <w:rsid w:val="0036681F"/>
    <w:rsid w:val="00366833"/>
    <w:rsid w:val="003669AC"/>
    <w:rsid w:val="00366AE2"/>
    <w:rsid w:val="00366AFB"/>
    <w:rsid w:val="00366B87"/>
    <w:rsid w:val="00366BDB"/>
    <w:rsid w:val="00366C4E"/>
    <w:rsid w:val="00366CCD"/>
    <w:rsid w:val="00366D60"/>
    <w:rsid w:val="00366E54"/>
    <w:rsid w:val="00366E6C"/>
    <w:rsid w:val="00366E76"/>
    <w:rsid w:val="00366EBD"/>
    <w:rsid w:val="00366ED9"/>
    <w:rsid w:val="00366EE1"/>
    <w:rsid w:val="0036710B"/>
    <w:rsid w:val="003672DD"/>
    <w:rsid w:val="003673A6"/>
    <w:rsid w:val="00367402"/>
    <w:rsid w:val="00367428"/>
    <w:rsid w:val="003675D5"/>
    <w:rsid w:val="0036762E"/>
    <w:rsid w:val="0036765F"/>
    <w:rsid w:val="00367665"/>
    <w:rsid w:val="00367836"/>
    <w:rsid w:val="00367843"/>
    <w:rsid w:val="00367935"/>
    <w:rsid w:val="003679BE"/>
    <w:rsid w:val="003679DD"/>
    <w:rsid w:val="00367BC6"/>
    <w:rsid w:val="00367C97"/>
    <w:rsid w:val="00367CE7"/>
    <w:rsid w:val="00367D0D"/>
    <w:rsid w:val="00367D0F"/>
    <w:rsid w:val="00367D14"/>
    <w:rsid w:val="00367D89"/>
    <w:rsid w:val="00367D94"/>
    <w:rsid w:val="00367DE6"/>
    <w:rsid w:val="00367EC4"/>
    <w:rsid w:val="00367F22"/>
    <w:rsid w:val="00367F44"/>
    <w:rsid w:val="00367FFA"/>
    <w:rsid w:val="00370003"/>
    <w:rsid w:val="0037003B"/>
    <w:rsid w:val="003700A8"/>
    <w:rsid w:val="00370232"/>
    <w:rsid w:val="00370289"/>
    <w:rsid w:val="003702BC"/>
    <w:rsid w:val="0037031A"/>
    <w:rsid w:val="00370494"/>
    <w:rsid w:val="0037052C"/>
    <w:rsid w:val="00370569"/>
    <w:rsid w:val="003706B8"/>
    <w:rsid w:val="0037072C"/>
    <w:rsid w:val="0037078C"/>
    <w:rsid w:val="003707A6"/>
    <w:rsid w:val="003707E3"/>
    <w:rsid w:val="00370871"/>
    <w:rsid w:val="003709AA"/>
    <w:rsid w:val="00370A58"/>
    <w:rsid w:val="00370B92"/>
    <w:rsid w:val="00370C38"/>
    <w:rsid w:val="00370D44"/>
    <w:rsid w:val="00370D94"/>
    <w:rsid w:val="00370FB2"/>
    <w:rsid w:val="0037105A"/>
    <w:rsid w:val="003710C9"/>
    <w:rsid w:val="003710DA"/>
    <w:rsid w:val="0037111C"/>
    <w:rsid w:val="00371162"/>
    <w:rsid w:val="003711A8"/>
    <w:rsid w:val="003712BE"/>
    <w:rsid w:val="003712C8"/>
    <w:rsid w:val="00371442"/>
    <w:rsid w:val="00371521"/>
    <w:rsid w:val="003715C0"/>
    <w:rsid w:val="003715DA"/>
    <w:rsid w:val="00371611"/>
    <w:rsid w:val="0037161B"/>
    <w:rsid w:val="0037162C"/>
    <w:rsid w:val="003716DC"/>
    <w:rsid w:val="00371761"/>
    <w:rsid w:val="0037187A"/>
    <w:rsid w:val="0037196B"/>
    <w:rsid w:val="00371BA9"/>
    <w:rsid w:val="00371BAA"/>
    <w:rsid w:val="00371E41"/>
    <w:rsid w:val="00371E8A"/>
    <w:rsid w:val="00371FF6"/>
    <w:rsid w:val="0037201E"/>
    <w:rsid w:val="0037203C"/>
    <w:rsid w:val="0037205E"/>
    <w:rsid w:val="0037209B"/>
    <w:rsid w:val="003721C5"/>
    <w:rsid w:val="003721EC"/>
    <w:rsid w:val="00372214"/>
    <w:rsid w:val="003722A8"/>
    <w:rsid w:val="003722C5"/>
    <w:rsid w:val="003723D7"/>
    <w:rsid w:val="00372535"/>
    <w:rsid w:val="003725EE"/>
    <w:rsid w:val="00372632"/>
    <w:rsid w:val="003726A6"/>
    <w:rsid w:val="003727F6"/>
    <w:rsid w:val="0037280F"/>
    <w:rsid w:val="0037293C"/>
    <w:rsid w:val="003729B4"/>
    <w:rsid w:val="003729FF"/>
    <w:rsid w:val="00372A2A"/>
    <w:rsid w:val="00372B54"/>
    <w:rsid w:val="00372B74"/>
    <w:rsid w:val="00372C31"/>
    <w:rsid w:val="00372C40"/>
    <w:rsid w:val="00372CCF"/>
    <w:rsid w:val="00372D43"/>
    <w:rsid w:val="00372D78"/>
    <w:rsid w:val="00373031"/>
    <w:rsid w:val="00373036"/>
    <w:rsid w:val="003730D7"/>
    <w:rsid w:val="003731A8"/>
    <w:rsid w:val="003731DA"/>
    <w:rsid w:val="00373261"/>
    <w:rsid w:val="003734DD"/>
    <w:rsid w:val="003734F5"/>
    <w:rsid w:val="0037350D"/>
    <w:rsid w:val="00373521"/>
    <w:rsid w:val="00373679"/>
    <w:rsid w:val="00373761"/>
    <w:rsid w:val="0037382B"/>
    <w:rsid w:val="00373935"/>
    <w:rsid w:val="00373965"/>
    <w:rsid w:val="00373A4D"/>
    <w:rsid w:val="00373ADF"/>
    <w:rsid w:val="00373B0F"/>
    <w:rsid w:val="00373B44"/>
    <w:rsid w:val="00373B65"/>
    <w:rsid w:val="00373C04"/>
    <w:rsid w:val="00373C0A"/>
    <w:rsid w:val="00373EA8"/>
    <w:rsid w:val="00373F99"/>
    <w:rsid w:val="00374037"/>
    <w:rsid w:val="003740A5"/>
    <w:rsid w:val="00374132"/>
    <w:rsid w:val="00374175"/>
    <w:rsid w:val="003741AF"/>
    <w:rsid w:val="00374359"/>
    <w:rsid w:val="0037435E"/>
    <w:rsid w:val="003743A3"/>
    <w:rsid w:val="003743A4"/>
    <w:rsid w:val="00374407"/>
    <w:rsid w:val="00374502"/>
    <w:rsid w:val="00374548"/>
    <w:rsid w:val="003745C1"/>
    <w:rsid w:val="00374687"/>
    <w:rsid w:val="0037474F"/>
    <w:rsid w:val="003747D8"/>
    <w:rsid w:val="003747FB"/>
    <w:rsid w:val="00374817"/>
    <w:rsid w:val="00374819"/>
    <w:rsid w:val="00374838"/>
    <w:rsid w:val="003748B3"/>
    <w:rsid w:val="003749AC"/>
    <w:rsid w:val="00374A46"/>
    <w:rsid w:val="00374A66"/>
    <w:rsid w:val="00374B3B"/>
    <w:rsid w:val="00374C68"/>
    <w:rsid w:val="00374DE5"/>
    <w:rsid w:val="00374E19"/>
    <w:rsid w:val="00374EDD"/>
    <w:rsid w:val="00374F3A"/>
    <w:rsid w:val="00374F90"/>
    <w:rsid w:val="00374F9C"/>
    <w:rsid w:val="0037505A"/>
    <w:rsid w:val="003750E4"/>
    <w:rsid w:val="003752C8"/>
    <w:rsid w:val="0037531E"/>
    <w:rsid w:val="003753FD"/>
    <w:rsid w:val="00375614"/>
    <w:rsid w:val="00375619"/>
    <w:rsid w:val="003756A7"/>
    <w:rsid w:val="003756B1"/>
    <w:rsid w:val="00375768"/>
    <w:rsid w:val="00375787"/>
    <w:rsid w:val="00375845"/>
    <w:rsid w:val="003758B2"/>
    <w:rsid w:val="003758B5"/>
    <w:rsid w:val="00375AD8"/>
    <w:rsid w:val="00375AF5"/>
    <w:rsid w:val="00375B37"/>
    <w:rsid w:val="00375BA5"/>
    <w:rsid w:val="00375BA7"/>
    <w:rsid w:val="00375BD1"/>
    <w:rsid w:val="00375D09"/>
    <w:rsid w:val="00375E10"/>
    <w:rsid w:val="00375E34"/>
    <w:rsid w:val="00375E51"/>
    <w:rsid w:val="00375E87"/>
    <w:rsid w:val="00375EB2"/>
    <w:rsid w:val="00375FCA"/>
    <w:rsid w:val="003761D8"/>
    <w:rsid w:val="00376208"/>
    <w:rsid w:val="00376272"/>
    <w:rsid w:val="003762C5"/>
    <w:rsid w:val="00376330"/>
    <w:rsid w:val="00376387"/>
    <w:rsid w:val="003763CC"/>
    <w:rsid w:val="003763EF"/>
    <w:rsid w:val="003764AE"/>
    <w:rsid w:val="0037650C"/>
    <w:rsid w:val="003765B3"/>
    <w:rsid w:val="003765EB"/>
    <w:rsid w:val="00376627"/>
    <w:rsid w:val="00376662"/>
    <w:rsid w:val="00376664"/>
    <w:rsid w:val="00376667"/>
    <w:rsid w:val="003766EE"/>
    <w:rsid w:val="00376731"/>
    <w:rsid w:val="00376744"/>
    <w:rsid w:val="00376747"/>
    <w:rsid w:val="0037675E"/>
    <w:rsid w:val="003767C7"/>
    <w:rsid w:val="003768E3"/>
    <w:rsid w:val="003768E4"/>
    <w:rsid w:val="00376A35"/>
    <w:rsid w:val="00376A8D"/>
    <w:rsid w:val="00376B1B"/>
    <w:rsid w:val="00376B50"/>
    <w:rsid w:val="00376C27"/>
    <w:rsid w:val="00376C37"/>
    <w:rsid w:val="00376CBF"/>
    <w:rsid w:val="00376CC7"/>
    <w:rsid w:val="00376D85"/>
    <w:rsid w:val="00376DBC"/>
    <w:rsid w:val="00376DFB"/>
    <w:rsid w:val="00376E31"/>
    <w:rsid w:val="00376EFF"/>
    <w:rsid w:val="00376F03"/>
    <w:rsid w:val="00376F81"/>
    <w:rsid w:val="00376FA9"/>
    <w:rsid w:val="00376FBA"/>
    <w:rsid w:val="00376FCF"/>
    <w:rsid w:val="00376FEE"/>
    <w:rsid w:val="00377055"/>
    <w:rsid w:val="00377132"/>
    <w:rsid w:val="003771EB"/>
    <w:rsid w:val="00377248"/>
    <w:rsid w:val="003772D6"/>
    <w:rsid w:val="003773BB"/>
    <w:rsid w:val="003773F2"/>
    <w:rsid w:val="003773F5"/>
    <w:rsid w:val="00377448"/>
    <w:rsid w:val="003774F8"/>
    <w:rsid w:val="003775D3"/>
    <w:rsid w:val="00377640"/>
    <w:rsid w:val="003776FA"/>
    <w:rsid w:val="0037771A"/>
    <w:rsid w:val="0037776B"/>
    <w:rsid w:val="00377857"/>
    <w:rsid w:val="00377890"/>
    <w:rsid w:val="003778D4"/>
    <w:rsid w:val="00377927"/>
    <w:rsid w:val="00377939"/>
    <w:rsid w:val="003779FD"/>
    <w:rsid w:val="00377A72"/>
    <w:rsid w:val="00377A7F"/>
    <w:rsid w:val="00377A88"/>
    <w:rsid w:val="00377AE2"/>
    <w:rsid w:val="00377B23"/>
    <w:rsid w:val="00377B3B"/>
    <w:rsid w:val="00377BD4"/>
    <w:rsid w:val="00377BDA"/>
    <w:rsid w:val="00377C8F"/>
    <w:rsid w:val="00377CF7"/>
    <w:rsid w:val="00377D39"/>
    <w:rsid w:val="00377D70"/>
    <w:rsid w:val="00377D8C"/>
    <w:rsid w:val="00377E14"/>
    <w:rsid w:val="00377E44"/>
    <w:rsid w:val="00377E86"/>
    <w:rsid w:val="00377F18"/>
    <w:rsid w:val="00377FED"/>
    <w:rsid w:val="00380165"/>
    <w:rsid w:val="0038019F"/>
    <w:rsid w:val="003801BB"/>
    <w:rsid w:val="00380261"/>
    <w:rsid w:val="00380314"/>
    <w:rsid w:val="00380334"/>
    <w:rsid w:val="003803BD"/>
    <w:rsid w:val="00380400"/>
    <w:rsid w:val="00380409"/>
    <w:rsid w:val="0038041B"/>
    <w:rsid w:val="00380472"/>
    <w:rsid w:val="0038048B"/>
    <w:rsid w:val="0038049C"/>
    <w:rsid w:val="00380537"/>
    <w:rsid w:val="003805C5"/>
    <w:rsid w:val="003805FC"/>
    <w:rsid w:val="003806B4"/>
    <w:rsid w:val="003806EF"/>
    <w:rsid w:val="0038071F"/>
    <w:rsid w:val="003807ED"/>
    <w:rsid w:val="00380833"/>
    <w:rsid w:val="003808B2"/>
    <w:rsid w:val="0038092A"/>
    <w:rsid w:val="003809A0"/>
    <w:rsid w:val="003809D4"/>
    <w:rsid w:val="003809F9"/>
    <w:rsid w:val="00380A84"/>
    <w:rsid w:val="00380B79"/>
    <w:rsid w:val="00380B9B"/>
    <w:rsid w:val="00380C0C"/>
    <w:rsid w:val="00380CAF"/>
    <w:rsid w:val="00380D3B"/>
    <w:rsid w:val="00380D8E"/>
    <w:rsid w:val="00380DC0"/>
    <w:rsid w:val="00380DFF"/>
    <w:rsid w:val="00380EAF"/>
    <w:rsid w:val="00380F42"/>
    <w:rsid w:val="00380F46"/>
    <w:rsid w:val="00380FD9"/>
    <w:rsid w:val="003810BB"/>
    <w:rsid w:val="003810BE"/>
    <w:rsid w:val="003811A2"/>
    <w:rsid w:val="0038122D"/>
    <w:rsid w:val="00381275"/>
    <w:rsid w:val="00381291"/>
    <w:rsid w:val="00381299"/>
    <w:rsid w:val="0038139A"/>
    <w:rsid w:val="003813F1"/>
    <w:rsid w:val="00381405"/>
    <w:rsid w:val="0038141A"/>
    <w:rsid w:val="003814EA"/>
    <w:rsid w:val="003814FD"/>
    <w:rsid w:val="0038151D"/>
    <w:rsid w:val="003815A0"/>
    <w:rsid w:val="003815C2"/>
    <w:rsid w:val="003815CF"/>
    <w:rsid w:val="003815D3"/>
    <w:rsid w:val="003815FA"/>
    <w:rsid w:val="00381648"/>
    <w:rsid w:val="0038169D"/>
    <w:rsid w:val="003816B4"/>
    <w:rsid w:val="003816E9"/>
    <w:rsid w:val="00381702"/>
    <w:rsid w:val="003817A2"/>
    <w:rsid w:val="003817E9"/>
    <w:rsid w:val="0038183C"/>
    <w:rsid w:val="0038186A"/>
    <w:rsid w:val="003818A2"/>
    <w:rsid w:val="003818E1"/>
    <w:rsid w:val="00381940"/>
    <w:rsid w:val="003819A7"/>
    <w:rsid w:val="003819BD"/>
    <w:rsid w:val="003819BE"/>
    <w:rsid w:val="003819F7"/>
    <w:rsid w:val="00381A04"/>
    <w:rsid w:val="00381AD6"/>
    <w:rsid w:val="00381AF4"/>
    <w:rsid w:val="00381AFB"/>
    <w:rsid w:val="00381B1C"/>
    <w:rsid w:val="00381BDA"/>
    <w:rsid w:val="00381C72"/>
    <w:rsid w:val="00381D29"/>
    <w:rsid w:val="00381D58"/>
    <w:rsid w:val="00381DB0"/>
    <w:rsid w:val="00381E21"/>
    <w:rsid w:val="00381E3A"/>
    <w:rsid w:val="00381FD6"/>
    <w:rsid w:val="0038207F"/>
    <w:rsid w:val="003820C5"/>
    <w:rsid w:val="00382274"/>
    <w:rsid w:val="00382283"/>
    <w:rsid w:val="0038230C"/>
    <w:rsid w:val="00382367"/>
    <w:rsid w:val="003823A6"/>
    <w:rsid w:val="003823FA"/>
    <w:rsid w:val="003823FB"/>
    <w:rsid w:val="00382459"/>
    <w:rsid w:val="003824D3"/>
    <w:rsid w:val="00382634"/>
    <w:rsid w:val="0038266A"/>
    <w:rsid w:val="003826FA"/>
    <w:rsid w:val="003826FF"/>
    <w:rsid w:val="0038271D"/>
    <w:rsid w:val="0038272C"/>
    <w:rsid w:val="00382743"/>
    <w:rsid w:val="00382859"/>
    <w:rsid w:val="003828D2"/>
    <w:rsid w:val="00382B59"/>
    <w:rsid w:val="00382DD0"/>
    <w:rsid w:val="00382E09"/>
    <w:rsid w:val="00382E3D"/>
    <w:rsid w:val="00382F27"/>
    <w:rsid w:val="00382F42"/>
    <w:rsid w:val="00383058"/>
    <w:rsid w:val="00383095"/>
    <w:rsid w:val="003830C6"/>
    <w:rsid w:val="003830FE"/>
    <w:rsid w:val="00383100"/>
    <w:rsid w:val="003831A2"/>
    <w:rsid w:val="003831CE"/>
    <w:rsid w:val="003831D8"/>
    <w:rsid w:val="00383252"/>
    <w:rsid w:val="00383276"/>
    <w:rsid w:val="00383326"/>
    <w:rsid w:val="003833C2"/>
    <w:rsid w:val="003833DD"/>
    <w:rsid w:val="00383436"/>
    <w:rsid w:val="0038343A"/>
    <w:rsid w:val="003834E3"/>
    <w:rsid w:val="0038353E"/>
    <w:rsid w:val="0038364E"/>
    <w:rsid w:val="00383687"/>
    <w:rsid w:val="003836D2"/>
    <w:rsid w:val="003836F8"/>
    <w:rsid w:val="00383772"/>
    <w:rsid w:val="00383797"/>
    <w:rsid w:val="003837B8"/>
    <w:rsid w:val="003837C0"/>
    <w:rsid w:val="003837ED"/>
    <w:rsid w:val="00383803"/>
    <w:rsid w:val="003838E5"/>
    <w:rsid w:val="0038392E"/>
    <w:rsid w:val="00383943"/>
    <w:rsid w:val="00383985"/>
    <w:rsid w:val="00383991"/>
    <w:rsid w:val="00383B66"/>
    <w:rsid w:val="00383B82"/>
    <w:rsid w:val="00383B97"/>
    <w:rsid w:val="00383BDE"/>
    <w:rsid w:val="00383C49"/>
    <w:rsid w:val="00383CD6"/>
    <w:rsid w:val="00383D66"/>
    <w:rsid w:val="00383E0D"/>
    <w:rsid w:val="00383E3A"/>
    <w:rsid w:val="00383E6F"/>
    <w:rsid w:val="00384017"/>
    <w:rsid w:val="0038402D"/>
    <w:rsid w:val="00384134"/>
    <w:rsid w:val="00384183"/>
    <w:rsid w:val="003841BB"/>
    <w:rsid w:val="00384277"/>
    <w:rsid w:val="0038431C"/>
    <w:rsid w:val="003843F3"/>
    <w:rsid w:val="00384425"/>
    <w:rsid w:val="00384488"/>
    <w:rsid w:val="003844AD"/>
    <w:rsid w:val="003845F3"/>
    <w:rsid w:val="003846A4"/>
    <w:rsid w:val="00384795"/>
    <w:rsid w:val="003847ED"/>
    <w:rsid w:val="003848A8"/>
    <w:rsid w:val="00384A07"/>
    <w:rsid w:val="00384A0D"/>
    <w:rsid w:val="00384A2B"/>
    <w:rsid w:val="00384A2C"/>
    <w:rsid w:val="00384B15"/>
    <w:rsid w:val="00384B24"/>
    <w:rsid w:val="00384BEA"/>
    <w:rsid w:val="00384C97"/>
    <w:rsid w:val="00384DF5"/>
    <w:rsid w:val="00384E4B"/>
    <w:rsid w:val="00384F2B"/>
    <w:rsid w:val="0038514B"/>
    <w:rsid w:val="00385195"/>
    <w:rsid w:val="003851AD"/>
    <w:rsid w:val="003851AF"/>
    <w:rsid w:val="003851BA"/>
    <w:rsid w:val="003851F3"/>
    <w:rsid w:val="00385219"/>
    <w:rsid w:val="0038522C"/>
    <w:rsid w:val="003852DD"/>
    <w:rsid w:val="0038538B"/>
    <w:rsid w:val="003853CA"/>
    <w:rsid w:val="00385407"/>
    <w:rsid w:val="00385442"/>
    <w:rsid w:val="00385518"/>
    <w:rsid w:val="00385533"/>
    <w:rsid w:val="00385580"/>
    <w:rsid w:val="0038559B"/>
    <w:rsid w:val="00385602"/>
    <w:rsid w:val="00385658"/>
    <w:rsid w:val="00385763"/>
    <w:rsid w:val="003857B1"/>
    <w:rsid w:val="0038582C"/>
    <w:rsid w:val="00385944"/>
    <w:rsid w:val="0038595C"/>
    <w:rsid w:val="00385A2E"/>
    <w:rsid w:val="00385AE6"/>
    <w:rsid w:val="00385B3B"/>
    <w:rsid w:val="00385BE1"/>
    <w:rsid w:val="00385BF2"/>
    <w:rsid w:val="00385C49"/>
    <w:rsid w:val="00385D00"/>
    <w:rsid w:val="00385D0D"/>
    <w:rsid w:val="00385D23"/>
    <w:rsid w:val="00386003"/>
    <w:rsid w:val="0038607B"/>
    <w:rsid w:val="00386100"/>
    <w:rsid w:val="00386106"/>
    <w:rsid w:val="003861AB"/>
    <w:rsid w:val="003861AF"/>
    <w:rsid w:val="003861BF"/>
    <w:rsid w:val="003863B2"/>
    <w:rsid w:val="003863BD"/>
    <w:rsid w:val="0038646A"/>
    <w:rsid w:val="00386518"/>
    <w:rsid w:val="0038659A"/>
    <w:rsid w:val="003865AD"/>
    <w:rsid w:val="003865F7"/>
    <w:rsid w:val="003866E5"/>
    <w:rsid w:val="0038683E"/>
    <w:rsid w:val="0038686F"/>
    <w:rsid w:val="00386899"/>
    <w:rsid w:val="00386911"/>
    <w:rsid w:val="00386962"/>
    <w:rsid w:val="003869DA"/>
    <w:rsid w:val="00386AC3"/>
    <w:rsid w:val="00386AED"/>
    <w:rsid w:val="00386BF1"/>
    <w:rsid w:val="00386C4F"/>
    <w:rsid w:val="00386C69"/>
    <w:rsid w:val="00386C6E"/>
    <w:rsid w:val="00386C85"/>
    <w:rsid w:val="00386C9D"/>
    <w:rsid w:val="00386CF8"/>
    <w:rsid w:val="00386E53"/>
    <w:rsid w:val="00386ECE"/>
    <w:rsid w:val="00386ED6"/>
    <w:rsid w:val="00386F9F"/>
    <w:rsid w:val="00386FCF"/>
    <w:rsid w:val="00387006"/>
    <w:rsid w:val="003870CF"/>
    <w:rsid w:val="003870FE"/>
    <w:rsid w:val="00387182"/>
    <w:rsid w:val="003871F2"/>
    <w:rsid w:val="00387278"/>
    <w:rsid w:val="00387361"/>
    <w:rsid w:val="003873D1"/>
    <w:rsid w:val="003873D8"/>
    <w:rsid w:val="003873E6"/>
    <w:rsid w:val="00387424"/>
    <w:rsid w:val="003875A8"/>
    <w:rsid w:val="003875F3"/>
    <w:rsid w:val="00387650"/>
    <w:rsid w:val="003876DF"/>
    <w:rsid w:val="003876EA"/>
    <w:rsid w:val="003876FC"/>
    <w:rsid w:val="00387709"/>
    <w:rsid w:val="00387887"/>
    <w:rsid w:val="00387897"/>
    <w:rsid w:val="00387942"/>
    <w:rsid w:val="003879AC"/>
    <w:rsid w:val="00387A2B"/>
    <w:rsid w:val="00387A8A"/>
    <w:rsid w:val="00387AAB"/>
    <w:rsid w:val="00387AAF"/>
    <w:rsid w:val="00387B86"/>
    <w:rsid w:val="00387C59"/>
    <w:rsid w:val="00387C9C"/>
    <w:rsid w:val="00387CF6"/>
    <w:rsid w:val="00387D8F"/>
    <w:rsid w:val="00387DD9"/>
    <w:rsid w:val="00387EF5"/>
    <w:rsid w:val="00387F08"/>
    <w:rsid w:val="00387F7E"/>
    <w:rsid w:val="00387FDC"/>
    <w:rsid w:val="0039004A"/>
    <w:rsid w:val="0039008F"/>
    <w:rsid w:val="0039011A"/>
    <w:rsid w:val="0039018A"/>
    <w:rsid w:val="003901AC"/>
    <w:rsid w:val="00390263"/>
    <w:rsid w:val="00390372"/>
    <w:rsid w:val="0039038E"/>
    <w:rsid w:val="00390397"/>
    <w:rsid w:val="003903BB"/>
    <w:rsid w:val="00390480"/>
    <w:rsid w:val="00390487"/>
    <w:rsid w:val="00390491"/>
    <w:rsid w:val="00390502"/>
    <w:rsid w:val="0039057A"/>
    <w:rsid w:val="0039057C"/>
    <w:rsid w:val="003905C6"/>
    <w:rsid w:val="003906B3"/>
    <w:rsid w:val="0039074F"/>
    <w:rsid w:val="003907AA"/>
    <w:rsid w:val="003907E2"/>
    <w:rsid w:val="0039080E"/>
    <w:rsid w:val="00390825"/>
    <w:rsid w:val="0039082A"/>
    <w:rsid w:val="003908B3"/>
    <w:rsid w:val="003908C0"/>
    <w:rsid w:val="003908CE"/>
    <w:rsid w:val="0039090E"/>
    <w:rsid w:val="00390957"/>
    <w:rsid w:val="00390972"/>
    <w:rsid w:val="003909CF"/>
    <w:rsid w:val="003909D4"/>
    <w:rsid w:val="00390A32"/>
    <w:rsid w:val="00390B4B"/>
    <w:rsid w:val="00390C60"/>
    <w:rsid w:val="00390D42"/>
    <w:rsid w:val="00390D53"/>
    <w:rsid w:val="00390D7B"/>
    <w:rsid w:val="00390E20"/>
    <w:rsid w:val="00390F4E"/>
    <w:rsid w:val="00390F91"/>
    <w:rsid w:val="00390FE2"/>
    <w:rsid w:val="00391041"/>
    <w:rsid w:val="00391061"/>
    <w:rsid w:val="0039123A"/>
    <w:rsid w:val="00391357"/>
    <w:rsid w:val="0039154D"/>
    <w:rsid w:val="00391586"/>
    <w:rsid w:val="003915E3"/>
    <w:rsid w:val="0039161B"/>
    <w:rsid w:val="00391685"/>
    <w:rsid w:val="003916ED"/>
    <w:rsid w:val="003916FC"/>
    <w:rsid w:val="00391885"/>
    <w:rsid w:val="003918AD"/>
    <w:rsid w:val="003918BA"/>
    <w:rsid w:val="003918D1"/>
    <w:rsid w:val="00391932"/>
    <w:rsid w:val="00391A13"/>
    <w:rsid w:val="00391B29"/>
    <w:rsid w:val="00391BA5"/>
    <w:rsid w:val="00391C6F"/>
    <w:rsid w:val="00391C94"/>
    <w:rsid w:val="00391CCA"/>
    <w:rsid w:val="00391E38"/>
    <w:rsid w:val="00391EEB"/>
    <w:rsid w:val="00391F1E"/>
    <w:rsid w:val="00391F63"/>
    <w:rsid w:val="00391F66"/>
    <w:rsid w:val="00392043"/>
    <w:rsid w:val="003920F4"/>
    <w:rsid w:val="00392182"/>
    <w:rsid w:val="0039218D"/>
    <w:rsid w:val="00392198"/>
    <w:rsid w:val="003921F5"/>
    <w:rsid w:val="0039224E"/>
    <w:rsid w:val="003922F3"/>
    <w:rsid w:val="00392320"/>
    <w:rsid w:val="0039235C"/>
    <w:rsid w:val="00392360"/>
    <w:rsid w:val="00392462"/>
    <w:rsid w:val="00392479"/>
    <w:rsid w:val="0039259F"/>
    <w:rsid w:val="003927B5"/>
    <w:rsid w:val="00392801"/>
    <w:rsid w:val="0039288A"/>
    <w:rsid w:val="003928DA"/>
    <w:rsid w:val="00392977"/>
    <w:rsid w:val="00392A17"/>
    <w:rsid w:val="00392A29"/>
    <w:rsid w:val="00392A5C"/>
    <w:rsid w:val="00392A61"/>
    <w:rsid w:val="00392B03"/>
    <w:rsid w:val="00392B2C"/>
    <w:rsid w:val="00392B76"/>
    <w:rsid w:val="00392BAC"/>
    <w:rsid w:val="00392C94"/>
    <w:rsid w:val="00392CAF"/>
    <w:rsid w:val="00392CE7"/>
    <w:rsid w:val="00392D78"/>
    <w:rsid w:val="00392D96"/>
    <w:rsid w:val="00392DC1"/>
    <w:rsid w:val="00392E03"/>
    <w:rsid w:val="00392E83"/>
    <w:rsid w:val="00392EF6"/>
    <w:rsid w:val="00392F31"/>
    <w:rsid w:val="00393021"/>
    <w:rsid w:val="00393045"/>
    <w:rsid w:val="0039304A"/>
    <w:rsid w:val="0039328E"/>
    <w:rsid w:val="0039331B"/>
    <w:rsid w:val="00393357"/>
    <w:rsid w:val="0039339E"/>
    <w:rsid w:val="00393433"/>
    <w:rsid w:val="00393484"/>
    <w:rsid w:val="00393491"/>
    <w:rsid w:val="00393567"/>
    <w:rsid w:val="003935E0"/>
    <w:rsid w:val="00393600"/>
    <w:rsid w:val="0039365F"/>
    <w:rsid w:val="003936E4"/>
    <w:rsid w:val="0039374E"/>
    <w:rsid w:val="0039380A"/>
    <w:rsid w:val="00393833"/>
    <w:rsid w:val="00393956"/>
    <w:rsid w:val="0039395F"/>
    <w:rsid w:val="00393974"/>
    <w:rsid w:val="003939F3"/>
    <w:rsid w:val="00393A07"/>
    <w:rsid w:val="00393A30"/>
    <w:rsid w:val="00393A32"/>
    <w:rsid w:val="00393A86"/>
    <w:rsid w:val="00393A89"/>
    <w:rsid w:val="00393B10"/>
    <w:rsid w:val="00393B1D"/>
    <w:rsid w:val="00393B7C"/>
    <w:rsid w:val="00393CA8"/>
    <w:rsid w:val="00393CDB"/>
    <w:rsid w:val="00393D37"/>
    <w:rsid w:val="00393DB7"/>
    <w:rsid w:val="00393DF4"/>
    <w:rsid w:val="00393E86"/>
    <w:rsid w:val="00393F4A"/>
    <w:rsid w:val="00393F9A"/>
    <w:rsid w:val="00393FDC"/>
    <w:rsid w:val="00394010"/>
    <w:rsid w:val="00394067"/>
    <w:rsid w:val="00394074"/>
    <w:rsid w:val="003940BB"/>
    <w:rsid w:val="003941C9"/>
    <w:rsid w:val="003941D6"/>
    <w:rsid w:val="0039420B"/>
    <w:rsid w:val="0039421E"/>
    <w:rsid w:val="0039424D"/>
    <w:rsid w:val="0039435D"/>
    <w:rsid w:val="0039436B"/>
    <w:rsid w:val="0039437D"/>
    <w:rsid w:val="003943B8"/>
    <w:rsid w:val="003943E2"/>
    <w:rsid w:val="00394455"/>
    <w:rsid w:val="0039452A"/>
    <w:rsid w:val="0039455B"/>
    <w:rsid w:val="003945AB"/>
    <w:rsid w:val="003945CF"/>
    <w:rsid w:val="0039464A"/>
    <w:rsid w:val="0039472E"/>
    <w:rsid w:val="00394786"/>
    <w:rsid w:val="0039484B"/>
    <w:rsid w:val="003948A6"/>
    <w:rsid w:val="003948E0"/>
    <w:rsid w:val="003948F7"/>
    <w:rsid w:val="00394992"/>
    <w:rsid w:val="003949A2"/>
    <w:rsid w:val="00394A15"/>
    <w:rsid w:val="00394A39"/>
    <w:rsid w:val="00394A67"/>
    <w:rsid w:val="00394ABE"/>
    <w:rsid w:val="00394AD9"/>
    <w:rsid w:val="00394B3E"/>
    <w:rsid w:val="00394B90"/>
    <w:rsid w:val="00394BEB"/>
    <w:rsid w:val="00394C0A"/>
    <w:rsid w:val="00394C49"/>
    <w:rsid w:val="00394D7E"/>
    <w:rsid w:val="00394E38"/>
    <w:rsid w:val="00394E63"/>
    <w:rsid w:val="00394E6A"/>
    <w:rsid w:val="00394E89"/>
    <w:rsid w:val="00394F06"/>
    <w:rsid w:val="00394F0F"/>
    <w:rsid w:val="00394F27"/>
    <w:rsid w:val="00394F36"/>
    <w:rsid w:val="00395032"/>
    <w:rsid w:val="0039509C"/>
    <w:rsid w:val="00395242"/>
    <w:rsid w:val="0039525F"/>
    <w:rsid w:val="0039528D"/>
    <w:rsid w:val="00395309"/>
    <w:rsid w:val="0039530F"/>
    <w:rsid w:val="00395331"/>
    <w:rsid w:val="00395383"/>
    <w:rsid w:val="0039539E"/>
    <w:rsid w:val="00395569"/>
    <w:rsid w:val="00395613"/>
    <w:rsid w:val="0039576E"/>
    <w:rsid w:val="00395824"/>
    <w:rsid w:val="0039583E"/>
    <w:rsid w:val="00395863"/>
    <w:rsid w:val="00395917"/>
    <w:rsid w:val="003959E9"/>
    <w:rsid w:val="00395A92"/>
    <w:rsid w:val="00395AC7"/>
    <w:rsid w:val="00395B3D"/>
    <w:rsid w:val="00395B75"/>
    <w:rsid w:val="00395BF7"/>
    <w:rsid w:val="00395C4C"/>
    <w:rsid w:val="00395DAC"/>
    <w:rsid w:val="00395DBD"/>
    <w:rsid w:val="00395E52"/>
    <w:rsid w:val="00395EDC"/>
    <w:rsid w:val="00395F49"/>
    <w:rsid w:val="00395F63"/>
    <w:rsid w:val="00395F85"/>
    <w:rsid w:val="00395F8F"/>
    <w:rsid w:val="00395FB2"/>
    <w:rsid w:val="00395FFB"/>
    <w:rsid w:val="00395FFF"/>
    <w:rsid w:val="003961C2"/>
    <w:rsid w:val="00396249"/>
    <w:rsid w:val="0039625A"/>
    <w:rsid w:val="00396279"/>
    <w:rsid w:val="003963A8"/>
    <w:rsid w:val="003963EB"/>
    <w:rsid w:val="0039640E"/>
    <w:rsid w:val="0039641D"/>
    <w:rsid w:val="00396520"/>
    <w:rsid w:val="00396541"/>
    <w:rsid w:val="003965AB"/>
    <w:rsid w:val="0039680D"/>
    <w:rsid w:val="003968BA"/>
    <w:rsid w:val="003968BC"/>
    <w:rsid w:val="0039693D"/>
    <w:rsid w:val="003969DE"/>
    <w:rsid w:val="003969E6"/>
    <w:rsid w:val="00396ACE"/>
    <w:rsid w:val="00396BD5"/>
    <w:rsid w:val="00396D1C"/>
    <w:rsid w:val="00396E3E"/>
    <w:rsid w:val="00396E6B"/>
    <w:rsid w:val="00396EFC"/>
    <w:rsid w:val="00396F50"/>
    <w:rsid w:val="00396F6B"/>
    <w:rsid w:val="00396F8A"/>
    <w:rsid w:val="00396FA5"/>
    <w:rsid w:val="00397022"/>
    <w:rsid w:val="0039708E"/>
    <w:rsid w:val="00397092"/>
    <w:rsid w:val="003970CC"/>
    <w:rsid w:val="003971C8"/>
    <w:rsid w:val="00397227"/>
    <w:rsid w:val="00397338"/>
    <w:rsid w:val="003973A2"/>
    <w:rsid w:val="003973E9"/>
    <w:rsid w:val="0039740C"/>
    <w:rsid w:val="00397461"/>
    <w:rsid w:val="0039746B"/>
    <w:rsid w:val="0039746E"/>
    <w:rsid w:val="0039750A"/>
    <w:rsid w:val="0039753E"/>
    <w:rsid w:val="00397542"/>
    <w:rsid w:val="003975CC"/>
    <w:rsid w:val="00397642"/>
    <w:rsid w:val="003979B2"/>
    <w:rsid w:val="00397B40"/>
    <w:rsid w:val="00397BEC"/>
    <w:rsid w:val="00397C11"/>
    <w:rsid w:val="00397C5B"/>
    <w:rsid w:val="00397DAB"/>
    <w:rsid w:val="00397DBA"/>
    <w:rsid w:val="00397E06"/>
    <w:rsid w:val="00397EB0"/>
    <w:rsid w:val="00397F71"/>
    <w:rsid w:val="003A0075"/>
    <w:rsid w:val="003A014A"/>
    <w:rsid w:val="003A01EF"/>
    <w:rsid w:val="003A0324"/>
    <w:rsid w:val="003A0326"/>
    <w:rsid w:val="003A032D"/>
    <w:rsid w:val="003A0339"/>
    <w:rsid w:val="003A0410"/>
    <w:rsid w:val="003A0416"/>
    <w:rsid w:val="003A0558"/>
    <w:rsid w:val="003A05D8"/>
    <w:rsid w:val="003A05ED"/>
    <w:rsid w:val="003A0681"/>
    <w:rsid w:val="003A0726"/>
    <w:rsid w:val="003A0AC0"/>
    <w:rsid w:val="003A0AD6"/>
    <w:rsid w:val="003A0B46"/>
    <w:rsid w:val="003A0B60"/>
    <w:rsid w:val="003A0B6E"/>
    <w:rsid w:val="003A0B75"/>
    <w:rsid w:val="003A0BE8"/>
    <w:rsid w:val="003A0C45"/>
    <w:rsid w:val="003A0C91"/>
    <w:rsid w:val="003A0D65"/>
    <w:rsid w:val="003A0D96"/>
    <w:rsid w:val="003A0E86"/>
    <w:rsid w:val="003A0F29"/>
    <w:rsid w:val="003A0FB7"/>
    <w:rsid w:val="003A1054"/>
    <w:rsid w:val="003A10BB"/>
    <w:rsid w:val="003A10BC"/>
    <w:rsid w:val="003A1288"/>
    <w:rsid w:val="003A12C6"/>
    <w:rsid w:val="003A1321"/>
    <w:rsid w:val="003A137E"/>
    <w:rsid w:val="003A1400"/>
    <w:rsid w:val="003A1415"/>
    <w:rsid w:val="003A168A"/>
    <w:rsid w:val="003A16E6"/>
    <w:rsid w:val="003A1831"/>
    <w:rsid w:val="003A183F"/>
    <w:rsid w:val="003A1981"/>
    <w:rsid w:val="003A1983"/>
    <w:rsid w:val="003A19BC"/>
    <w:rsid w:val="003A1A10"/>
    <w:rsid w:val="003A1AF9"/>
    <w:rsid w:val="003A1AFC"/>
    <w:rsid w:val="003A1AFF"/>
    <w:rsid w:val="003A1D2C"/>
    <w:rsid w:val="003A1F7B"/>
    <w:rsid w:val="003A1FAE"/>
    <w:rsid w:val="003A1FD8"/>
    <w:rsid w:val="003A2033"/>
    <w:rsid w:val="003A2062"/>
    <w:rsid w:val="003A2173"/>
    <w:rsid w:val="003A2225"/>
    <w:rsid w:val="003A22BD"/>
    <w:rsid w:val="003A255F"/>
    <w:rsid w:val="003A2668"/>
    <w:rsid w:val="003A2737"/>
    <w:rsid w:val="003A2819"/>
    <w:rsid w:val="003A2826"/>
    <w:rsid w:val="003A2862"/>
    <w:rsid w:val="003A28E6"/>
    <w:rsid w:val="003A29CA"/>
    <w:rsid w:val="003A2B21"/>
    <w:rsid w:val="003A2BDB"/>
    <w:rsid w:val="003A2BE7"/>
    <w:rsid w:val="003A2C17"/>
    <w:rsid w:val="003A2C6F"/>
    <w:rsid w:val="003A2C76"/>
    <w:rsid w:val="003A2CB5"/>
    <w:rsid w:val="003A2D66"/>
    <w:rsid w:val="003A2DB2"/>
    <w:rsid w:val="003A2DF0"/>
    <w:rsid w:val="003A2F80"/>
    <w:rsid w:val="003A3104"/>
    <w:rsid w:val="003A31AC"/>
    <w:rsid w:val="003A31CD"/>
    <w:rsid w:val="003A3247"/>
    <w:rsid w:val="003A32FE"/>
    <w:rsid w:val="003A333C"/>
    <w:rsid w:val="003A3349"/>
    <w:rsid w:val="003A34E1"/>
    <w:rsid w:val="003A353D"/>
    <w:rsid w:val="003A360A"/>
    <w:rsid w:val="003A3636"/>
    <w:rsid w:val="003A3663"/>
    <w:rsid w:val="003A3688"/>
    <w:rsid w:val="003A36C0"/>
    <w:rsid w:val="003A3773"/>
    <w:rsid w:val="003A3911"/>
    <w:rsid w:val="003A3AC2"/>
    <w:rsid w:val="003A3ADF"/>
    <w:rsid w:val="003A3B6D"/>
    <w:rsid w:val="003A3D24"/>
    <w:rsid w:val="003A3DA0"/>
    <w:rsid w:val="003A3DCE"/>
    <w:rsid w:val="003A3E37"/>
    <w:rsid w:val="003A3E3D"/>
    <w:rsid w:val="003A3EB6"/>
    <w:rsid w:val="003A3ECF"/>
    <w:rsid w:val="003A3EEE"/>
    <w:rsid w:val="003A3F49"/>
    <w:rsid w:val="003A3F8C"/>
    <w:rsid w:val="003A3FBD"/>
    <w:rsid w:val="003A40F1"/>
    <w:rsid w:val="003A40FB"/>
    <w:rsid w:val="003A4123"/>
    <w:rsid w:val="003A4196"/>
    <w:rsid w:val="003A41E5"/>
    <w:rsid w:val="003A4222"/>
    <w:rsid w:val="003A4310"/>
    <w:rsid w:val="003A4364"/>
    <w:rsid w:val="003A43BE"/>
    <w:rsid w:val="003A445D"/>
    <w:rsid w:val="003A44C3"/>
    <w:rsid w:val="003A4538"/>
    <w:rsid w:val="003A4574"/>
    <w:rsid w:val="003A45A4"/>
    <w:rsid w:val="003A45C2"/>
    <w:rsid w:val="003A463E"/>
    <w:rsid w:val="003A465A"/>
    <w:rsid w:val="003A475C"/>
    <w:rsid w:val="003A480C"/>
    <w:rsid w:val="003A4842"/>
    <w:rsid w:val="003A4893"/>
    <w:rsid w:val="003A48A1"/>
    <w:rsid w:val="003A48FC"/>
    <w:rsid w:val="003A492C"/>
    <w:rsid w:val="003A499E"/>
    <w:rsid w:val="003A49A8"/>
    <w:rsid w:val="003A4AC8"/>
    <w:rsid w:val="003A4B2E"/>
    <w:rsid w:val="003A4C19"/>
    <w:rsid w:val="003A4C61"/>
    <w:rsid w:val="003A4C83"/>
    <w:rsid w:val="003A4CA2"/>
    <w:rsid w:val="003A4DBE"/>
    <w:rsid w:val="003A4EDE"/>
    <w:rsid w:val="003A4EFA"/>
    <w:rsid w:val="003A507A"/>
    <w:rsid w:val="003A50C5"/>
    <w:rsid w:val="003A50D6"/>
    <w:rsid w:val="003A5183"/>
    <w:rsid w:val="003A519E"/>
    <w:rsid w:val="003A523F"/>
    <w:rsid w:val="003A5328"/>
    <w:rsid w:val="003A53A8"/>
    <w:rsid w:val="003A5435"/>
    <w:rsid w:val="003A543C"/>
    <w:rsid w:val="003A54A2"/>
    <w:rsid w:val="003A54C5"/>
    <w:rsid w:val="003A54D1"/>
    <w:rsid w:val="003A5522"/>
    <w:rsid w:val="003A55AD"/>
    <w:rsid w:val="003A55F8"/>
    <w:rsid w:val="003A55FA"/>
    <w:rsid w:val="003A5607"/>
    <w:rsid w:val="003A5624"/>
    <w:rsid w:val="003A567E"/>
    <w:rsid w:val="003A57E4"/>
    <w:rsid w:val="003A584B"/>
    <w:rsid w:val="003A5909"/>
    <w:rsid w:val="003A599C"/>
    <w:rsid w:val="003A59A6"/>
    <w:rsid w:val="003A59DE"/>
    <w:rsid w:val="003A5A02"/>
    <w:rsid w:val="003A5A32"/>
    <w:rsid w:val="003A5B23"/>
    <w:rsid w:val="003A5B2B"/>
    <w:rsid w:val="003A5B82"/>
    <w:rsid w:val="003A5C8C"/>
    <w:rsid w:val="003A5CCB"/>
    <w:rsid w:val="003A5CE2"/>
    <w:rsid w:val="003A5D2C"/>
    <w:rsid w:val="003A5DB1"/>
    <w:rsid w:val="003A5DDC"/>
    <w:rsid w:val="003A5E11"/>
    <w:rsid w:val="003A5E70"/>
    <w:rsid w:val="003A5F5E"/>
    <w:rsid w:val="003A5F9D"/>
    <w:rsid w:val="003A5FBB"/>
    <w:rsid w:val="003A5FCF"/>
    <w:rsid w:val="003A604F"/>
    <w:rsid w:val="003A6062"/>
    <w:rsid w:val="003A606D"/>
    <w:rsid w:val="003A60CB"/>
    <w:rsid w:val="003A60FA"/>
    <w:rsid w:val="003A6241"/>
    <w:rsid w:val="003A625E"/>
    <w:rsid w:val="003A62E8"/>
    <w:rsid w:val="003A63A2"/>
    <w:rsid w:val="003A63BD"/>
    <w:rsid w:val="003A6486"/>
    <w:rsid w:val="003A648A"/>
    <w:rsid w:val="003A64D2"/>
    <w:rsid w:val="003A6557"/>
    <w:rsid w:val="003A65C1"/>
    <w:rsid w:val="003A6615"/>
    <w:rsid w:val="003A669A"/>
    <w:rsid w:val="003A66C4"/>
    <w:rsid w:val="003A6721"/>
    <w:rsid w:val="003A6770"/>
    <w:rsid w:val="003A6777"/>
    <w:rsid w:val="003A6A18"/>
    <w:rsid w:val="003A6A1F"/>
    <w:rsid w:val="003A6AB6"/>
    <w:rsid w:val="003A6AE2"/>
    <w:rsid w:val="003A6B42"/>
    <w:rsid w:val="003A6BC0"/>
    <w:rsid w:val="003A6E05"/>
    <w:rsid w:val="003A6ECD"/>
    <w:rsid w:val="003A6EF8"/>
    <w:rsid w:val="003A7063"/>
    <w:rsid w:val="003A70AE"/>
    <w:rsid w:val="003A7101"/>
    <w:rsid w:val="003A7234"/>
    <w:rsid w:val="003A723F"/>
    <w:rsid w:val="003A7271"/>
    <w:rsid w:val="003A7279"/>
    <w:rsid w:val="003A72F8"/>
    <w:rsid w:val="003A7307"/>
    <w:rsid w:val="003A738A"/>
    <w:rsid w:val="003A7403"/>
    <w:rsid w:val="003A759D"/>
    <w:rsid w:val="003A75B4"/>
    <w:rsid w:val="003A75BE"/>
    <w:rsid w:val="003A7623"/>
    <w:rsid w:val="003A7714"/>
    <w:rsid w:val="003A7817"/>
    <w:rsid w:val="003A78C5"/>
    <w:rsid w:val="003A7952"/>
    <w:rsid w:val="003A79EF"/>
    <w:rsid w:val="003A7AA5"/>
    <w:rsid w:val="003A7AA8"/>
    <w:rsid w:val="003A7B31"/>
    <w:rsid w:val="003A7B8A"/>
    <w:rsid w:val="003A7BF1"/>
    <w:rsid w:val="003A7C4C"/>
    <w:rsid w:val="003A7CAB"/>
    <w:rsid w:val="003A7CD5"/>
    <w:rsid w:val="003A7D20"/>
    <w:rsid w:val="003A7D46"/>
    <w:rsid w:val="003A7DED"/>
    <w:rsid w:val="003A7EC0"/>
    <w:rsid w:val="003A7F75"/>
    <w:rsid w:val="003A7FA3"/>
    <w:rsid w:val="003A7FC0"/>
    <w:rsid w:val="003B0019"/>
    <w:rsid w:val="003B0026"/>
    <w:rsid w:val="003B002A"/>
    <w:rsid w:val="003B004F"/>
    <w:rsid w:val="003B00B3"/>
    <w:rsid w:val="003B012F"/>
    <w:rsid w:val="003B013C"/>
    <w:rsid w:val="003B0222"/>
    <w:rsid w:val="003B0275"/>
    <w:rsid w:val="003B0281"/>
    <w:rsid w:val="003B02EC"/>
    <w:rsid w:val="003B0468"/>
    <w:rsid w:val="003B0563"/>
    <w:rsid w:val="003B059E"/>
    <w:rsid w:val="003B05D2"/>
    <w:rsid w:val="003B0622"/>
    <w:rsid w:val="003B06E5"/>
    <w:rsid w:val="003B0726"/>
    <w:rsid w:val="003B0731"/>
    <w:rsid w:val="003B0764"/>
    <w:rsid w:val="003B0850"/>
    <w:rsid w:val="003B08DB"/>
    <w:rsid w:val="003B09D2"/>
    <w:rsid w:val="003B09DD"/>
    <w:rsid w:val="003B0A59"/>
    <w:rsid w:val="003B0A95"/>
    <w:rsid w:val="003B0ACA"/>
    <w:rsid w:val="003B0AD1"/>
    <w:rsid w:val="003B0BD6"/>
    <w:rsid w:val="003B0CD5"/>
    <w:rsid w:val="003B0DB8"/>
    <w:rsid w:val="003B0E3F"/>
    <w:rsid w:val="003B0E5C"/>
    <w:rsid w:val="003B0E6B"/>
    <w:rsid w:val="003B0E82"/>
    <w:rsid w:val="003B0F38"/>
    <w:rsid w:val="003B0F5C"/>
    <w:rsid w:val="003B0F99"/>
    <w:rsid w:val="003B0FFF"/>
    <w:rsid w:val="003B1065"/>
    <w:rsid w:val="003B1107"/>
    <w:rsid w:val="003B1114"/>
    <w:rsid w:val="003B1188"/>
    <w:rsid w:val="003B12BC"/>
    <w:rsid w:val="003B136E"/>
    <w:rsid w:val="003B1429"/>
    <w:rsid w:val="003B1499"/>
    <w:rsid w:val="003B151B"/>
    <w:rsid w:val="003B1521"/>
    <w:rsid w:val="003B1532"/>
    <w:rsid w:val="003B1538"/>
    <w:rsid w:val="003B153E"/>
    <w:rsid w:val="003B1624"/>
    <w:rsid w:val="003B1631"/>
    <w:rsid w:val="003B16B4"/>
    <w:rsid w:val="003B1710"/>
    <w:rsid w:val="003B1744"/>
    <w:rsid w:val="003B17E5"/>
    <w:rsid w:val="003B184E"/>
    <w:rsid w:val="003B18DF"/>
    <w:rsid w:val="003B1952"/>
    <w:rsid w:val="003B1A94"/>
    <w:rsid w:val="003B1A98"/>
    <w:rsid w:val="003B1B0F"/>
    <w:rsid w:val="003B1B30"/>
    <w:rsid w:val="003B1B3F"/>
    <w:rsid w:val="003B1B46"/>
    <w:rsid w:val="003B1B62"/>
    <w:rsid w:val="003B1D74"/>
    <w:rsid w:val="003B1EC5"/>
    <w:rsid w:val="003B1FC9"/>
    <w:rsid w:val="003B2045"/>
    <w:rsid w:val="003B2051"/>
    <w:rsid w:val="003B20E7"/>
    <w:rsid w:val="003B219A"/>
    <w:rsid w:val="003B2209"/>
    <w:rsid w:val="003B2280"/>
    <w:rsid w:val="003B22B6"/>
    <w:rsid w:val="003B22DD"/>
    <w:rsid w:val="003B2369"/>
    <w:rsid w:val="003B2383"/>
    <w:rsid w:val="003B23B3"/>
    <w:rsid w:val="003B2440"/>
    <w:rsid w:val="003B24DE"/>
    <w:rsid w:val="003B251B"/>
    <w:rsid w:val="003B25A5"/>
    <w:rsid w:val="003B2659"/>
    <w:rsid w:val="003B266E"/>
    <w:rsid w:val="003B26EE"/>
    <w:rsid w:val="003B2772"/>
    <w:rsid w:val="003B28DC"/>
    <w:rsid w:val="003B2965"/>
    <w:rsid w:val="003B2B00"/>
    <w:rsid w:val="003B2B87"/>
    <w:rsid w:val="003B2BDA"/>
    <w:rsid w:val="003B2C3C"/>
    <w:rsid w:val="003B2CED"/>
    <w:rsid w:val="003B2CF4"/>
    <w:rsid w:val="003B2DC7"/>
    <w:rsid w:val="003B2EAC"/>
    <w:rsid w:val="003B2EAE"/>
    <w:rsid w:val="003B2F69"/>
    <w:rsid w:val="003B2FA3"/>
    <w:rsid w:val="003B2FC2"/>
    <w:rsid w:val="003B30A9"/>
    <w:rsid w:val="003B3144"/>
    <w:rsid w:val="003B3184"/>
    <w:rsid w:val="003B3342"/>
    <w:rsid w:val="003B335D"/>
    <w:rsid w:val="003B3364"/>
    <w:rsid w:val="003B338A"/>
    <w:rsid w:val="003B34EE"/>
    <w:rsid w:val="003B352E"/>
    <w:rsid w:val="003B357B"/>
    <w:rsid w:val="003B3592"/>
    <w:rsid w:val="003B35BE"/>
    <w:rsid w:val="003B35DD"/>
    <w:rsid w:val="003B3670"/>
    <w:rsid w:val="003B3691"/>
    <w:rsid w:val="003B3729"/>
    <w:rsid w:val="003B38A9"/>
    <w:rsid w:val="003B3984"/>
    <w:rsid w:val="003B3987"/>
    <w:rsid w:val="003B3A11"/>
    <w:rsid w:val="003B3B00"/>
    <w:rsid w:val="003B3B5B"/>
    <w:rsid w:val="003B3BD1"/>
    <w:rsid w:val="003B3C70"/>
    <w:rsid w:val="003B3CDD"/>
    <w:rsid w:val="003B3CEB"/>
    <w:rsid w:val="003B3DB3"/>
    <w:rsid w:val="003B3E4B"/>
    <w:rsid w:val="003B3ED1"/>
    <w:rsid w:val="003B408F"/>
    <w:rsid w:val="003B413B"/>
    <w:rsid w:val="003B42A0"/>
    <w:rsid w:val="003B42C0"/>
    <w:rsid w:val="003B437A"/>
    <w:rsid w:val="003B4566"/>
    <w:rsid w:val="003B4570"/>
    <w:rsid w:val="003B45D5"/>
    <w:rsid w:val="003B4600"/>
    <w:rsid w:val="003B460D"/>
    <w:rsid w:val="003B469A"/>
    <w:rsid w:val="003B4713"/>
    <w:rsid w:val="003B472A"/>
    <w:rsid w:val="003B478A"/>
    <w:rsid w:val="003B47C6"/>
    <w:rsid w:val="003B4808"/>
    <w:rsid w:val="003B499E"/>
    <w:rsid w:val="003B4A1F"/>
    <w:rsid w:val="003B4AB2"/>
    <w:rsid w:val="003B4B8F"/>
    <w:rsid w:val="003B4C37"/>
    <w:rsid w:val="003B4C57"/>
    <w:rsid w:val="003B4DC1"/>
    <w:rsid w:val="003B4E36"/>
    <w:rsid w:val="003B4F79"/>
    <w:rsid w:val="003B5033"/>
    <w:rsid w:val="003B50F1"/>
    <w:rsid w:val="003B50F5"/>
    <w:rsid w:val="003B51CA"/>
    <w:rsid w:val="003B520E"/>
    <w:rsid w:val="003B52AC"/>
    <w:rsid w:val="003B53BE"/>
    <w:rsid w:val="003B5453"/>
    <w:rsid w:val="003B547E"/>
    <w:rsid w:val="003B54D1"/>
    <w:rsid w:val="003B5558"/>
    <w:rsid w:val="003B5583"/>
    <w:rsid w:val="003B5762"/>
    <w:rsid w:val="003B5812"/>
    <w:rsid w:val="003B5914"/>
    <w:rsid w:val="003B5994"/>
    <w:rsid w:val="003B59BC"/>
    <w:rsid w:val="003B59D8"/>
    <w:rsid w:val="003B59E9"/>
    <w:rsid w:val="003B59F6"/>
    <w:rsid w:val="003B5B4F"/>
    <w:rsid w:val="003B5B59"/>
    <w:rsid w:val="003B5B78"/>
    <w:rsid w:val="003B5BCE"/>
    <w:rsid w:val="003B5BFA"/>
    <w:rsid w:val="003B5C05"/>
    <w:rsid w:val="003B5D93"/>
    <w:rsid w:val="003B5D9B"/>
    <w:rsid w:val="003B5DCD"/>
    <w:rsid w:val="003B5EF3"/>
    <w:rsid w:val="003B5FCE"/>
    <w:rsid w:val="003B6050"/>
    <w:rsid w:val="003B60C6"/>
    <w:rsid w:val="003B6160"/>
    <w:rsid w:val="003B6349"/>
    <w:rsid w:val="003B63E5"/>
    <w:rsid w:val="003B651D"/>
    <w:rsid w:val="003B6532"/>
    <w:rsid w:val="003B6578"/>
    <w:rsid w:val="003B6592"/>
    <w:rsid w:val="003B6629"/>
    <w:rsid w:val="003B66AF"/>
    <w:rsid w:val="003B6751"/>
    <w:rsid w:val="003B67AC"/>
    <w:rsid w:val="003B67DC"/>
    <w:rsid w:val="003B6838"/>
    <w:rsid w:val="003B68A4"/>
    <w:rsid w:val="003B6943"/>
    <w:rsid w:val="003B695C"/>
    <w:rsid w:val="003B69A8"/>
    <w:rsid w:val="003B69D2"/>
    <w:rsid w:val="003B69E6"/>
    <w:rsid w:val="003B6A08"/>
    <w:rsid w:val="003B6B04"/>
    <w:rsid w:val="003B6C89"/>
    <w:rsid w:val="003B6CD6"/>
    <w:rsid w:val="003B6ED0"/>
    <w:rsid w:val="003B6F4F"/>
    <w:rsid w:val="003B6F75"/>
    <w:rsid w:val="003B6F92"/>
    <w:rsid w:val="003B6FA3"/>
    <w:rsid w:val="003B7010"/>
    <w:rsid w:val="003B7157"/>
    <w:rsid w:val="003B7258"/>
    <w:rsid w:val="003B7352"/>
    <w:rsid w:val="003B738E"/>
    <w:rsid w:val="003B73AF"/>
    <w:rsid w:val="003B7498"/>
    <w:rsid w:val="003B7499"/>
    <w:rsid w:val="003B751D"/>
    <w:rsid w:val="003B7539"/>
    <w:rsid w:val="003B7566"/>
    <w:rsid w:val="003B7675"/>
    <w:rsid w:val="003B76D9"/>
    <w:rsid w:val="003B76FC"/>
    <w:rsid w:val="003B77F5"/>
    <w:rsid w:val="003B785C"/>
    <w:rsid w:val="003B7892"/>
    <w:rsid w:val="003B78C8"/>
    <w:rsid w:val="003B7907"/>
    <w:rsid w:val="003B7945"/>
    <w:rsid w:val="003B7978"/>
    <w:rsid w:val="003B79ED"/>
    <w:rsid w:val="003B7A17"/>
    <w:rsid w:val="003B7ADA"/>
    <w:rsid w:val="003B7B96"/>
    <w:rsid w:val="003B7BBA"/>
    <w:rsid w:val="003B7D9E"/>
    <w:rsid w:val="003B7DAF"/>
    <w:rsid w:val="003B7DCB"/>
    <w:rsid w:val="003B7E21"/>
    <w:rsid w:val="003B7E3F"/>
    <w:rsid w:val="003B7E76"/>
    <w:rsid w:val="003B7E90"/>
    <w:rsid w:val="003B7FEF"/>
    <w:rsid w:val="003C010D"/>
    <w:rsid w:val="003C0151"/>
    <w:rsid w:val="003C0264"/>
    <w:rsid w:val="003C027C"/>
    <w:rsid w:val="003C02C7"/>
    <w:rsid w:val="003C0411"/>
    <w:rsid w:val="003C042B"/>
    <w:rsid w:val="003C057B"/>
    <w:rsid w:val="003C065C"/>
    <w:rsid w:val="003C0693"/>
    <w:rsid w:val="003C06C2"/>
    <w:rsid w:val="003C06C3"/>
    <w:rsid w:val="003C0737"/>
    <w:rsid w:val="003C0749"/>
    <w:rsid w:val="003C07C5"/>
    <w:rsid w:val="003C07D8"/>
    <w:rsid w:val="003C0864"/>
    <w:rsid w:val="003C0980"/>
    <w:rsid w:val="003C0AC9"/>
    <w:rsid w:val="003C0B10"/>
    <w:rsid w:val="003C0B76"/>
    <w:rsid w:val="003C0B98"/>
    <w:rsid w:val="003C0CA6"/>
    <w:rsid w:val="003C0CB4"/>
    <w:rsid w:val="003C0CDF"/>
    <w:rsid w:val="003C0E43"/>
    <w:rsid w:val="003C0F1B"/>
    <w:rsid w:val="003C0F5F"/>
    <w:rsid w:val="003C0FB7"/>
    <w:rsid w:val="003C105C"/>
    <w:rsid w:val="003C1064"/>
    <w:rsid w:val="003C1097"/>
    <w:rsid w:val="003C10AF"/>
    <w:rsid w:val="003C10D2"/>
    <w:rsid w:val="003C1154"/>
    <w:rsid w:val="003C119C"/>
    <w:rsid w:val="003C11A1"/>
    <w:rsid w:val="003C11B1"/>
    <w:rsid w:val="003C1210"/>
    <w:rsid w:val="003C1285"/>
    <w:rsid w:val="003C13FD"/>
    <w:rsid w:val="003C1580"/>
    <w:rsid w:val="003C15B4"/>
    <w:rsid w:val="003C1717"/>
    <w:rsid w:val="003C17E3"/>
    <w:rsid w:val="003C180C"/>
    <w:rsid w:val="003C18FC"/>
    <w:rsid w:val="003C1904"/>
    <w:rsid w:val="003C1A31"/>
    <w:rsid w:val="003C1B01"/>
    <w:rsid w:val="003C1B48"/>
    <w:rsid w:val="003C1B51"/>
    <w:rsid w:val="003C1B67"/>
    <w:rsid w:val="003C1C8E"/>
    <w:rsid w:val="003C1CA4"/>
    <w:rsid w:val="003C1DA9"/>
    <w:rsid w:val="003C1DFC"/>
    <w:rsid w:val="003C1EE1"/>
    <w:rsid w:val="003C1EF9"/>
    <w:rsid w:val="003C1F55"/>
    <w:rsid w:val="003C1F91"/>
    <w:rsid w:val="003C2085"/>
    <w:rsid w:val="003C210E"/>
    <w:rsid w:val="003C22CF"/>
    <w:rsid w:val="003C22D3"/>
    <w:rsid w:val="003C22D8"/>
    <w:rsid w:val="003C22FC"/>
    <w:rsid w:val="003C2314"/>
    <w:rsid w:val="003C23B9"/>
    <w:rsid w:val="003C241B"/>
    <w:rsid w:val="003C254A"/>
    <w:rsid w:val="003C2599"/>
    <w:rsid w:val="003C25D7"/>
    <w:rsid w:val="003C260F"/>
    <w:rsid w:val="003C27A7"/>
    <w:rsid w:val="003C28B6"/>
    <w:rsid w:val="003C2AAF"/>
    <w:rsid w:val="003C2AF6"/>
    <w:rsid w:val="003C2B63"/>
    <w:rsid w:val="003C2D74"/>
    <w:rsid w:val="003C2DA7"/>
    <w:rsid w:val="003C2DDA"/>
    <w:rsid w:val="003C2E7D"/>
    <w:rsid w:val="003C2E9D"/>
    <w:rsid w:val="003C2EEB"/>
    <w:rsid w:val="003C2F49"/>
    <w:rsid w:val="003C2F69"/>
    <w:rsid w:val="003C306A"/>
    <w:rsid w:val="003C30AB"/>
    <w:rsid w:val="003C3102"/>
    <w:rsid w:val="003C3121"/>
    <w:rsid w:val="003C3139"/>
    <w:rsid w:val="003C31AF"/>
    <w:rsid w:val="003C31DD"/>
    <w:rsid w:val="003C3241"/>
    <w:rsid w:val="003C3244"/>
    <w:rsid w:val="003C32AE"/>
    <w:rsid w:val="003C32E9"/>
    <w:rsid w:val="003C338C"/>
    <w:rsid w:val="003C3432"/>
    <w:rsid w:val="003C3459"/>
    <w:rsid w:val="003C349F"/>
    <w:rsid w:val="003C34C3"/>
    <w:rsid w:val="003C34EC"/>
    <w:rsid w:val="003C3510"/>
    <w:rsid w:val="003C359D"/>
    <w:rsid w:val="003C35E3"/>
    <w:rsid w:val="003C3656"/>
    <w:rsid w:val="003C36AF"/>
    <w:rsid w:val="003C375C"/>
    <w:rsid w:val="003C376A"/>
    <w:rsid w:val="003C37CF"/>
    <w:rsid w:val="003C382B"/>
    <w:rsid w:val="003C384E"/>
    <w:rsid w:val="003C385E"/>
    <w:rsid w:val="003C3976"/>
    <w:rsid w:val="003C3987"/>
    <w:rsid w:val="003C3A7B"/>
    <w:rsid w:val="003C3A91"/>
    <w:rsid w:val="003C3AE2"/>
    <w:rsid w:val="003C3B1E"/>
    <w:rsid w:val="003C3B51"/>
    <w:rsid w:val="003C3B85"/>
    <w:rsid w:val="003C3BCF"/>
    <w:rsid w:val="003C3C1D"/>
    <w:rsid w:val="003C3CF6"/>
    <w:rsid w:val="003C3D97"/>
    <w:rsid w:val="003C3DF4"/>
    <w:rsid w:val="003C3DFA"/>
    <w:rsid w:val="003C3FCB"/>
    <w:rsid w:val="003C3FF3"/>
    <w:rsid w:val="003C4030"/>
    <w:rsid w:val="003C40B8"/>
    <w:rsid w:val="003C413D"/>
    <w:rsid w:val="003C417B"/>
    <w:rsid w:val="003C4308"/>
    <w:rsid w:val="003C4401"/>
    <w:rsid w:val="003C4426"/>
    <w:rsid w:val="003C4469"/>
    <w:rsid w:val="003C4579"/>
    <w:rsid w:val="003C4583"/>
    <w:rsid w:val="003C45C1"/>
    <w:rsid w:val="003C4826"/>
    <w:rsid w:val="003C496E"/>
    <w:rsid w:val="003C498D"/>
    <w:rsid w:val="003C4A26"/>
    <w:rsid w:val="003C4AAB"/>
    <w:rsid w:val="003C4B51"/>
    <w:rsid w:val="003C4C52"/>
    <w:rsid w:val="003C4C9A"/>
    <w:rsid w:val="003C4D6D"/>
    <w:rsid w:val="003C4D8A"/>
    <w:rsid w:val="003C4E6C"/>
    <w:rsid w:val="003C4E86"/>
    <w:rsid w:val="003C4F06"/>
    <w:rsid w:val="003C4F7F"/>
    <w:rsid w:val="003C4FA2"/>
    <w:rsid w:val="003C5069"/>
    <w:rsid w:val="003C5117"/>
    <w:rsid w:val="003C5127"/>
    <w:rsid w:val="003C513C"/>
    <w:rsid w:val="003C518E"/>
    <w:rsid w:val="003C51A0"/>
    <w:rsid w:val="003C5253"/>
    <w:rsid w:val="003C5265"/>
    <w:rsid w:val="003C52E6"/>
    <w:rsid w:val="003C5320"/>
    <w:rsid w:val="003C5478"/>
    <w:rsid w:val="003C5547"/>
    <w:rsid w:val="003C5583"/>
    <w:rsid w:val="003C559A"/>
    <w:rsid w:val="003C55C8"/>
    <w:rsid w:val="003C5618"/>
    <w:rsid w:val="003C5683"/>
    <w:rsid w:val="003C5733"/>
    <w:rsid w:val="003C5811"/>
    <w:rsid w:val="003C59BF"/>
    <w:rsid w:val="003C5AB4"/>
    <w:rsid w:val="003C5AFB"/>
    <w:rsid w:val="003C5B7C"/>
    <w:rsid w:val="003C5B7E"/>
    <w:rsid w:val="003C5B8C"/>
    <w:rsid w:val="003C5C11"/>
    <w:rsid w:val="003C5C44"/>
    <w:rsid w:val="003C5CE5"/>
    <w:rsid w:val="003C5D32"/>
    <w:rsid w:val="003C5D64"/>
    <w:rsid w:val="003C5DE3"/>
    <w:rsid w:val="003C5E48"/>
    <w:rsid w:val="003C5E7A"/>
    <w:rsid w:val="003C5E99"/>
    <w:rsid w:val="003C5F5C"/>
    <w:rsid w:val="003C601B"/>
    <w:rsid w:val="003C6059"/>
    <w:rsid w:val="003C60DA"/>
    <w:rsid w:val="003C60F8"/>
    <w:rsid w:val="003C6169"/>
    <w:rsid w:val="003C61A3"/>
    <w:rsid w:val="003C61D8"/>
    <w:rsid w:val="003C6287"/>
    <w:rsid w:val="003C6297"/>
    <w:rsid w:val="003C6347"/>
    <w:rsid w:val="003C6397"/>
    <w:rsid w:val="003C6403"/>
    <w:rsid w:val="003C6420"/>
    <w:rsid w:val="003C64C1"/>
    <w:rsid w:val="003C64E3"/>
    <w:rsid w:val="003C6501"/>
    <w:rsid w:val="003C6548"/>
    <w:rsid w:val="003C6570"/>
    <w:rsid w:val="003C65C1"/>
    <w:rsid w:val="003C6609"/>
    <w:rsid w:val="003C6669"/>
    <w:rsid w:val="003C66BA"/>
    <w:rsid w:val="003C6775"/>
    <w:rsid w:val="003C67D1"/>
    <w:rsid w:val="003C688B"/>
    <w:rsid w:val="003C6925"/>
    <w:rsid w:val="003C6AAC"/>
    <w:rsid w:val="003C6B55"/>
    <w:rsid w:val="003C6B65"/>
    <w:rsid w:val="003C6B6D"/>
    <w:rsid w:val="003C6B74"/>
    <w:rsid w:val="003C6B80"/>
    <w:rsid w:val="003C6D44"/>
    <w:rsid w:val="003C6D8C"/>
    <w:rsid w:val="003C6E25"/>
    <w:rsid w:val="003C6E38"/>
    <w:rsid w:val="003C6E68"/>
    <w:rsid w:val="003C6EC0"/>
    <w:rsid w:val="003C6EF4"/>
    <w:rsid w:val="003C6F30"/>
    <w:rsid w:val="003C70EA"/>
    <w:rsid w:val="003C7135"/>
    <w:rsid w:val="003C7153"/>
    <w:rsid w:val="003C71D5"/>
    <w:rsid w:val="003C71F6"/>
    <w:rsid w:val="003C724C"/>
    <w:rsid w:val="003C7259"/>
    <w:rsid w:val="003C7306"/>
    <w:rsid w:val="003C7318"/>
    <w:rsid w:val="003C7347"/>
    <w:rsid w:val="003C735B"/>
    <w:rsid w:val="003C738F"/>
    <w:rsid w:val="003C73EE"/>
    <w:rsid w:val="003C73FE"/>
    <w:rsid w:val="003C7407"/>
    <w:rsid w:val="003C74AC"/>
    <w:rsid w:val="003C75FD"/>
    <w:rsid w:val="003C766A"/>
    <w:rsid w:val="003C76AE"/>
    <w:rsid w:val="003C789F"/>
    <w:rsid w:val="003C78CF"/>
    <w:rsid w:val="003C78FE"/>
    <w:rsid w:val="003C797F"/>
    <w:rsid w:val="003C7995"/>
    <w:rsid w:val="003C799A"/>
    <w:rsid w:val="003C79C0"/>
    <w:rsid w:val="003C7AE0"/>
    <w:rsid w:val="003C7B27"/>
    <w:rsid w:val="003C7C06"/>
    <w:rsid w:val="003C7C66"/>
    <w:rsid w:val="003C7CB6"/>
    <w:rsid w:val="003C7D22"/>
    <w:rsid w:val="003C7D35"/>
    <w:rsid w:val="003C7DE0"/>
    <w:rsid w:val="003C7F8C"/>
    <w:rsid w:val="003C7FAF"/>
    <w:rsid w:val="003D00CE"/>
    <w:rsid w:val="003D0101"/>
    <w:rsid w:val="003D013F"/>
    <w:rsid w:val="003D017F"/>
    <w:rsid w:val="003D018D"/>
    <w:rsid w:val="003D028B"/>
    <w:rsid w:val="003D0299"/>
    <w:rsid w:val="003D02D8"/>
    <w:rsid w:val="003D03B6"/>
    <w:rsid w:val="003D03C8"/>
    <w:rsid w:val="003D0501"/>
    <w:rsid w:val="003D051C"/>
    <w:rsid w:val="003D05B6"/>
    <w:rsid w:val="003D06D0"/>
    <w:rsid w:val="003D06D5"/>
    <w:rsid w:val="003D06F6"/>
    <w:rsid w:val="003D07EE"/>
    <w:rsid w:val="003D081D"/>
    <w:rsid w:val="003D0820"/>
    <w:rsid w:val="003D08E8"/>
    <w:rsid w:val="003D09F2"/>
    <w:rsid w:val="003D0A67"/>
    <w:rsid w:val="003D0A85"/>
    <w:rsid w:val="003D0B4D"/>
    <w:rsid w:val="003D0CAE"/>
    <w:rsid w:val="003D0CB4"/>
    <w:rsid w:val="003D0CD5"/>
    <w:rsid w:val="003D0D46"/>
    <w:rsid w:val="003D0DA6"/>
    <w:rsid w:val="003D0F0C"/>
    <w:rsid w:val="003D0F1C"/>
    <w:rsid w:val="003D0F48"/>
    <w:rsid w:val="003D102E"/>
    <w:rsid w:val="003D115A"/>
    <w:rsid w:val="003D122C"/>
    <w:rsid w:val="003D1233"/>
    <w:rsid w:val="003D1237"/>
    <w:rsid w:val="003D13A5"/>
    <w:rsid w:val="003D13CD"/>
    <w:rsid w:val="003D13EE"/>
    <w:rsid w:val="003D14A3"/>
    <w:rsid w:val="003D14D5"/>
    <w:rsid w:val="003D157C"/>
    <w:rsid w:val="003D15A0"/>
    <w:rsid w:val="003D15A6"/>
    <w:rsid w:val="003D15F6"/>
    <w:rsid w:val="003D1665"/>
    <w:rsid w:val="003D17C2"/>
    <w:rsid w:val="003D1922"/>
    <w:rsid w:val="003D193B"/>
    <w:rsid w:val="003D195C"/>
    <w:rsid w:val="003D197F"/>
    <w:rsid w:val="003D19AC"/>
    <w:rsid w:val="003D1A82"/>
    <w:rsid w:val="003D1B7B"/>
    <w:rsid w:val="003D1BBA"/>
    <w:rsid w:val="003D1BDC"/>
    <w:rsid w:val="003D1D4F"/>
    <w:rsid w:val="003D1D57"/>
    <w:rsid w:val="003D1D93"/>
    <w:rsid w:val="003D1F66"/>
    <w:rsid w:val="003D1F7C"/>
    <w:rsid w:val="003D1FCB"/>
    <w:rsid w:val="003D2073"/>
    <w:rsid w:val="003D20AC"/>
    <w:rsid w:val="003D2182"/>
    <w:rsid w:val="003D2185"/>
    <w:rsid w:val="003D21A0"/>
    <w:rsid w:val="003D21A4"/>
    <w:rsid w:val="003D22BA"/>
    <w:rsid w:val="003D23F1"/>
    <w:rsid w:val="003D2407"/>
    <w:rsid w:val="003D248F"/>
    <w:rsid w:val="003D2515"/>
    <w:rsid w:val="003D2759"/>
    <w:rsid w:val="003D276B"/>
    <w:rsid w:val="003D27AA"/>
    <w:rsid w:val="003D283E"/>
    <w:rsid w:val="003D28DB"/>
    <w:rsid w:val="003D291E"/>
    <w:rsid w:val="003D2A4D"/>
    <w:rsid w:val="003D2A58"/>
    <w:rsid w:val="003D2A7B"/>
    <w:rsid w:val="003D2B4E"/>
    <w:rsid w:val="003D2C01"/>
    <w:rsid w:val="003D2C05"/>
    <w:rsid w:val="003D2C47"/>
    <w:rsid w:val="003D2D0E"/>
    <w:rsid w:val="003D2DD6"/>
    <w:rsid w:val="003D2E93"/>
    <w:rsid w:val="003D2F35"/>
    <w:rsid w:val="003D2F42"/>
    <w:rsid w:val="003D2F4F"/>
    <w:rsid w:val="003D3009"/>
    <w:rsid w:val="003D309B"/>
    <w:rsid w:val="003D3113"/>
    <w:rsid w:val="003D3359"/>
    <w:rsid w:val="003D33F8"/>
    <w:rsid w:val="003D3404"/>
    <w:rsid w:val="003D3431"/>
    <w:rsid w:val="003D34E7"/>
    <w:rsid w:val="003D3517"/>
    <w:rsid w:val="003D359E"/>
    <w:rsid w:val="003D368D"/>
    <w:rsid w:val="003D3692"/>
    <w:rsid w:val="003D36E3"/>
    <w:rsid w:val="003D3756"/>
    <w:rsid w:val="003D377A"/>
    <w:rsid w:val="003D37D5"/>
    <w:rsid w:val="003D3806"/>
    <w:rsid w:val="003D3881"/>
    <w:rsid w:val="003D38CA"/>
    <w:rsid w:val="003D38CE"/>
    <w:rsid w:val="003D3984"/>
    <w:rsid w:val="003D39A7"/>
    <w:rsid w:val="003D3A91"/>
    <w:rsid w:val="003D3AB8"/>
    <w:rsid w:val="003D3B10"/>
    <w:rsid w:val="003D3B4C"/>
    <w:rsid w:val="003D3C05"/>
    <w:rsid w:val="003D3D38"/>
    <w:rsid w:val="003D3D3D"/>
    <w:rsid w:val="003D3D5E"/>
    <w:rsid w:val="003D3D96"/>
    <w:rsid w:val="003D3DC8"/>
    <w:rsid w:val="003D3E89"/>
    <w:rsid w:val="003D3F23"/>
    <w:rsid w:val="003D3F2E"/>
    <w:rsid w:val="003D3F39"/>
    <w:rsid w:val="003D3F91"/>
    <w:rsid w:val="003D3FB0"/>
    <w:rsid w:val="003D40C0"/>
    <w:rsid w:val="003D4104"/>
    <w:rsid w:val="003D4164"/>
    <w:rsid w:val="003D416F"/>
    <w:rsid w:val="003D4266"/>
    <w:rsid w:val="003D428D"/>
    <w:rsid w:val="003D42C9"/>
    <w:rsid w:val="003D4357"/>
    <w:rsid w:val="003D4369"/>
    <w:rsid w:val="003D439A"/>
    <w:rsid w:val="003D442B"/>
    <w:rsid w:val="003D4436"/>
    <w:rsid w:val="003D4453"/>
    <w:rsid w:val="003D454B"/>
    <w:rsid w:val="003D4592"/>
    <w:rsid w:val="003D45A4"/>
    <w:rsid w:val="003D45C0"/>
    <w:rsid w:val="003D46D0"/>
    <w:rsid w:val="003D47BB"/>
    <w:rsid w:val="003D4870"/>
    <w:rsid w:val="003D4901"/>
    <w:rsid w:val="003D494C"/>
    <w:rsid w:val="003D4A6F"/>
    <w:rsid w:val="003D4C08"/>
    <w:rsid w:val="003D4C3D"/>
    <w:rsid w:val="003D4CAB"/>
    <w:rsid w:val="003D4D05"/>
    <w:rsid w:val="003D4D76"/>
    <w:rsid w:val="003D4DAE"/>
    <w:rsid w:val="003D4DBC"/>
    <w:rsid w:val="003D4E71"/>
    <w:rsid w:val="003D4E77"/>
    <w:rsid w:val="003D4E9B"/>
    <w:rsid w:val="003D4F71"/>
    <w:rsid w:val="003D5002"/>
    <w:rsid w:val="003D5006"/>
    <w:rsid w:val="003D51B0"/>
    <w:rsid w:val="003D51D2"/>
    <w:rsid w:val="003D5342"/>
    <w:rsid w:val="003D5405"/>
    <w:rsid w:val="003D540D"/>
    <w:rsid w:val="003D5480"/>
    <w:rsid w:val="003D54DC"/>
    <w:rsid w:val="003D5516"/>
    <w:rsid w:val="003D5553"/>
    <w:rsid w:val="003D556F"/>
    <w:rsid w:val="003D5582"/>
    <w:rsid w:val="003D56A0"/>
    <w:rsid w:val="003D57AE"/>
    <w:rsid w:val="003D5900"/>
    <w:rsid w:val="003D5A0F"/>
    <w:rsid w:val="003D5A12"/>
    <w:rsid w:val="003D5A22"/>
    <w:rsid w:val="003D5A2B"/>
    <w:rsid w:val="003D5AC5"/>
    <w:rsid w:val="003D5ACD"/>
    <w:rsid w:val="003D5B07"/>
    <w:rsid w:val="003D5B0F"/>
    <w:rsid w:val="003D5BF6"/>
    <w:rsid w:val="003D5C55"/>
    <w:rsid w:val="003D5C89"/>
    <w:rsid w:val="003D5DD6"/>
    <w:rsid w:val="003D5E33"/>
    <w:rsid w:val="003D5F42"/>
    <w:rsid w:val="003D5F4C"/>
    <w:rsid w:val="003D5FAB"/>
    <w:rsid w:val="003D6026"/>
    <w:rsid w:val="003D6079"/>
    <w:rsid w:val="003D60D5"/>
    <w:rsid w:val="003D60E3"/>
    <w:rsid w:val="003D6111"/>
    <w:rsid w:val="003D6126"/>
    <w:rsid w:val="003D6149"/>
    <w:rsid w:val="003D61BB"/>
    <w:rsid w:val="003D6465"/>
    <w:rsid w:val="003D6484"/>
    <w:rsid w:val="003D64D2"/>
    <w:rsid w:val="003D6559"/>
    <w:rsid w:val="003D65B7"/>
    <w:rsid w:val="003D65C0"/>
    <w:rsid w:val="003D667D"/>
    <w:rsid w:val="003D6753"/>
    <w:rsid w:val="003D677F"/>
    <w:rsid w:val="003D682C"/>
    <w:rsid w:val="003D683C"/>
    <w:rsid w:val="003D6892"/>
    <w:rsid w:val="003D68EA"/>
    <w:rsid w:val="003D696E"/>
    <w:rsid w:val="003D69BC"/>
    <w:rsid w:val="003D6A3B"/>
    <w:rsid w:val="003D6C18"/>
    <w:rsid w:val="003D6CFC"/>
    <w:rsid w:val="003D6D28"/>
    <w:rsid w:val="003D6D4F"/>
    <w:rsid w:val="003D6D60"/>
    <w:rsid w:val="003D6D69"/>
    <w:rsid w:val="003D6DE0"/>
    <w:rsid w:val="003D6E3C"/>
    <w:rsid w:val="003D6E78"/>
    <w:rsid w:val="003D6E99"/>
    <w:rsid w:val="003D6EAD"/>
    <w:rsid w:val="003D6F2F"/>
    <w:rsid w:val="003D7039"/>
    <w:rsid w:val="003D705E"/>
    <w:rsid w:val="003D7068"/>
    <w:rsid w:val="003D7091"/>
    <w:rsid w:val="003D7129"/>
    <w:rsid w:val="003D71A9"/>
    <w:rsid w:val="003D7209"/>
    <w:rsid w:val="003D7304"/>
    <w:rsid w:val="003D7353"/>
    <w:rsid w:val="003D739F"/>
    <w:rsid w:val="003D74BC"/>
    <w:rsid w:val="003D7536"/>
    <w:rsid w:val="003D7561"/>
    <w:rsid w:val="003D7566"/>
    <w:rsid w:val="003D75F5"/>
    <w:rsid w:val="003D764F"/>
    <w:rsid w:val="003D76B0"/>
    <w:rsid w:val="003D770F"/>
    <w:rsid w:val="003D7780"/>
    <w:rsid w:val="003D7798"/>
    <w:rsid w:val="003D77F5"/>
    <w:rsid w:val="003D7809"/>
    <w:rsid w:val="003D7861"/>
    <w:rsid w:val="003D788C"/>
    <w:rsid w:val="003D7991"/>
    <w:rsid w:val="003D79A9"/>
    <w:rsid w:val="003D79AA"/>
    <w:rsid w:val="003D7A17"/>
    <w:rsid w:val="003D7A19"/>
    <w:rsid w:val="003D7AB4"/>
    <w:rsid w:val="003D7C10"/>
    <w:rsid w:val="003D7C65"/>
    <w:rsid w:val="003D7D8B"/>
    <w:rsid w:val="003D7DAB"/>
    <w:rsid w:val="003D7E4C"/>
    <w:rsid w:val="003D7E9A"/>
    <w:rsid w:val="003D7E9D"/>
    <w:rsid w:val="003D7EBB"/>
    <w:rsid w:val="003D7F45"/>
    <w:rsid w:val="003D7F4C"/>
    <w:rsid w:val="003D7F5C"/>
    <w:rsid w:val="003D7FC9"/>
    <w:rsid w:val="003E00E0"/>
    <w:rsid w:val="003E0166"/>
    <w:rsid w:val="003E018A"/>
    <w:rsid w:val="003E0282"/>
    <w:rsid w:val="003E0287"/>
    <w:rsid w:val="003E0392"/>
    <w:rsid w:val="003E03A2"/>
    <w:rsid w:val="003E03EC"/>
    <w:rsid w:val="003E0427"/>
    <w:rsid w:val="003E0465"/>
    <w:rsid w:val="003E04A7"/>
    <w:rsid w:val="003E05FD"/>
    <w:rsid w:val="003E061C"/>
    <w:rsid w:val="003E0643"/>
    <w:rsid w:val="003E0716"/>
    <w:rsid w:val="003E0723"/>
    <w:rsid w:val="003E07C0"/>
    <w:rsid w:val="003E08CD"/>
    <w:rsid w:val="003E0916"/>
    <w:rsid w:val="003E0A88"/>
    <w:rsid w:val="003E0AD0"/>
    <w:rsid w:val="003E0B48"/>
    <w:rsid w:val="003E0C9C"/>
    <w:rsid w:val="003E0D57"/>
    <w:rsid w:val="003E0DE1"/>
    <w:rsid w:val="003E0DF7"/>
    <w:rsid w:val="003E0EEF"/>
    <w:rsid w:val="003E0EF7"/>
    <w:rsid w:val="003E0F06"/>
    <w:rsid w:val="003E0F19"/>
    <w:rsid w:val="003E0F32"/>
    <w:rsid w:val="003E1017"/>
    <w:rsid w:val="003E1097"/>
    <w:rsid w:val="003E10EE"/>
    <w:rsid w:val="003E1164"/>
    <w:rsid w:val="003E126E"/>
    <w:rsid w:val="003E14C3"/>
    <w:rsid w:val="003E14D3"/>
    <w:rsid w:val="003E151F"/>
    <w:rsid w:val="003E153B"/>
    <w:rsid w:val="003E15F9"/>
    <w:rsid w:val="003E1622"/>
    <w:rsid w:val="003E1657"/>
    <w:rsid w:val="003E1664"/>
    <w:rsid w:val="003E16EE"/>
    <w:rsid w:val="003E1736"/>
    <w:rsid w:val="003E17A1"/>
    <w:rsid w:val="003E18F0"/>
    <w:rsid w:val="003E196D"/>
    <w:rsid w:val="003E1986"/>
    <w:rsid w:val="003E1A42"/>
    <w:rsid w:val="003E1A5E"/>
    <w:rsid w:val="003E1AEF"/>
    <w:rsid w:val="003E1B05"/>
    <w:rsid w:val="003E1B45"/>
    <w:rsid w:val="003E1BB6"/>
    <w:rsid w:val="003E1CD9"/>
    <w:rsid w:val="003E1CF3"/>
    <w:rsid w:val="003E1D5D"/>
    <w:rsid w:val="003E1DDF"/>
    <w:rsid w:val="003E1EC3"/>
    <w:rsid w:val="003E1FF4"/>
    <w:rsid w:val="003E211F"/>
    <w:rsid w:val="003E2188"/>
    <w:rsid w:val="003E21B4"/>
    <w:rsid w:val="003E223C"/>
    <w:rsid w:val="003E2253"/>
    <w:rsid w:val="003E2258"/>
    <w:rsid w:val="003E2285"/>
    <w:rsid w:val="003E2322"/>
    <w:rsid w:val="003E23C6"/>
    <w:rsid w:val="003E23F3"/>
    <w:rsid w:val="003E2428"/>
    <w:rsid w:val="003E249A"/>
    <w:rsid w:val="003E2533"/>
    <w:rsid w:val="003E2562"/>
    <w:rsid w:val="003E25E0"/>
    <w:rsid w:val="003E25E5"/>
    <w:rsid w:val="003E25F5"/>
    <w:rsid w:val="003E266F"/>
    <w:rsid w:val="003E267B"/>
    <w:rsid w:val="003E2687"/>
    <w:rsid w:val="003E2793"/>
    <w:rsid w:val="003E28C5"/>
    <w:rsid w:val="003E28CD"/>
    <w:rsid w:val="003E28DC"/>
    <w:rsid w:val="003E2A69"/>
    <w:rsid w:val="003E2A93"/>
    <w:rsid w:val="003E2B29"/>
    <w:rsid w:val="003E2C57"/>
    <w:rsid w:val="003E2C5B"/>
    <w:rsid w:val="003E2DC4"/>
    <w:rsid w:val="003E2DEC"/>
    <w:rsid w:val="003E2E1B"/>
    <w:rsid w:val="003E2E87"/>
    <w:rsid w:val="003E2EE7"/>
    <w:rsid w:val="003E2F90"/>
    <w:rsid w:val="003E2F9C"/>
    <w:rsid w:val="003E2FF4"/>
    <w:rsid w:val="003E3046"/>
    <w:rsid w:val="003E3070"/>
    <w:rsid w:val="003E30E5"/>
    <w:rsid w:val="003E31E5"/>
    <w:rsid w:val="003E328B"/>
    <w:rsid w:val="003E33DE"/>
    <w:rsid w:val="003E33F2"/>
    <w:rsid w:val="003E3455"/>
    <w:rsid w:val="003E3507"/>
    <w:rsid w:val="003E352A"/>
    <w:rsid w:val="003E35BD"/>
    <w:rsid w:val="003E365C"/>
    <w:rsid w:val="003E36C5"/>
    <w:rsid w:val="003E3748"/>
    <w:rsid w:val="003E3954"/>
    <w:rsid w:val="003E3A77"/>
    <w:rsid w:val="003E3AC1"/>
    <w:rsid w:val="003E3BCA"/>
    <w:rsid w:val="003E3C83"/>
    <w:rsid w:val="003E3D4A"/>
    <w:rsid w:val="003E3EA9"/>
    <w:rsid w:val="003E3F14"/>
    <w:rsid w:val="003E3F33"/>
    <w:rsid w:val="003E3F95"/>
    <w:rsid w:val="003E3FC4"/>
    <w:rsid w:val="003E4088"/>
    <w:rsid w:val="003E41FC"/>
    <w:rsid w:val="003E42C2"/>
    <w:rsid w:val="003E42DE"/>
    <w:rsid w:val="003E4519"/>
    <w:rsid w:val="003E4653"/>
    <w:rsid w:val="003E4722"/>
    <w:rsid w:val="003E4755"/>
    <w:rsid w:val="003E4761"/>
    <w:rsid w:val="003E478A"/>
    <w:rsid w:val="003E48D0"/>
    <w:rsid w:val="003E497F"/>
    <w:rsid w:val="003E49AB"/>
    <w:rsid w:val="003E49E8"/>
    <w:rsid w:val="003E4A6A"/>
    <w:rsid w:val="003E4A83"/>
    <w:rsid w:val="003E4AF6"/>
    <w:rsid w:val="003E4B0E"/>
    <w:rsid w:val="003E4D37"/>
    <w:rsid w:val="003E4D3A"/>
    <w:rsid w:val="003E4D62"/>
    <w:rsid w:val="003E4DBD"/>
    <w:rsid w:val="003E4E31"/>
    <w:rsid w:val="003E4F40"/>
    <w:rsid w:val="003E4FCF"/>
    <w:rsid w:val="003E5093"/>
    <w:rsid w:val="003E516B"/>
    <w:rsid w:val="003E534A"/>
    <w:rsid w:val="003E53B1"/>
    <w:rsid w:val="003E544C"/>
    <w:rsid w:val="003E544F"/>
    <w:rsid w:val="003E5468"/>
    <w:rsid w:val="003E54B5"/>
    <w:rsid w:val="003E5523"/>
    <w:rsid w:val="003E558F"/>
    <w:rsid w:val="003E55DE"/>
    <w:rsid w:val="003E564E"/>
    <w:rsid w:val="003E5683"/>
    <w:rsid w:val="003E5795"/>
    <w:rsid w:val="003E57FF"/>
    <w:rsid w:val="003E5800"/>
    <w:rsid w:val="003E5914"/>
    <w:rsid w:val="003E594D"/>
    <w:rsid w:val="003E5A55"/>
    <w:rsid w:val="003E5BAD"/>
    <w:rsid w:val="003E5D26"/>
    <w:rsid w:val="003E5DDA"/>
    <w:rsid w:val="003E5E4C"/>
    <w:rsid w:val="003E5FA4"/>
    <w:rsid w:val="003E5FA7"/>
    <w:rsid w:val="003E5FBB"/>
    <w:rsid w:val="003E5FD3"/>
    <w:rsid w:val="003E6075"/>
    <w:rsid w:val="003E60F1"/>
    <w:rsid w:val="003E619A"/>
    <w:rsid w:val="003E61A2"/>
    <w:rsid w:val="003E6417"/>
    <w:rsid w:val="003E6443"/>
    <w:rsid w:val="003E6455"/>
    <w:rsid w:val="003E6599"/>
    <w:rsid w:val="003E6778"/>
    <w:rsid w:val="003E684D"/>
    <w:rsid w:val="003E6880"/>
    <w:rsid w:val="003E6915"/>
    <w:rsid w:val="003E6946"/>
    <w:rsid w:val="003E698A"/>
    <w:rsid w:val="003E6ADF"/>
    <w:rsid w:val="003E6B76"/>
    <w:rsid w:val="003E6BD8"/>
    <w:rsid w:val="003E6C3C"/>
    <w:rsid w:val="003E6C8B"/>
    <w:rsid w:val="003E6CCD"/>
    <w:rsid w:val="003E6DE2"/>
    <w:rsid w:val="003E6E16"/>
    <w:rsid w:val="003E6ECE"/>
    <w:rsid w:val="003E6EE8"/>
    <w:rsid w:val="003E704F"/>
    <w:rsid w:val="003E71C1"/>
    <w:rsid w:val="003E7250"/>
    <w:rsid w:val="003E7324"/>
    <w:rsid w:val="003E73E4"/>
    <w:rsid w:val="003E7427"/>
    <w:rsid w:val="003E742C"/>
    <w:rsid w:val="003E7440"/>
    <w:rsid w:val="003E744A"/>
    <w:rsid w:val="003E7467"/>
    <w:rsid w:val="003E74EF"/>
    <w:rsid w:val="003E7634"/>
    <w:rsid w:val="003E7643"/>
    <w:rsid w:val="003E765A"/>
    <w:rsid w:val="003E767A"/>
    <w:rsid w:val="003E7681"/>
    <w:rsid w:val="003E7683"/>
    <w:rsid w:val="003E774C"/>
    <w:rsid w:val="003E7754"/>
    <w:rsid w:val="003E77A2"/>
    <w:rsid w:val="003E7874"/>
    <w:rsid w:val="003E78BA"/>
    <w:rsid w:val="003E78F9"/>
    <w:rsid w:val="003E794F"/>
    <w:rsid w:val="003E79DF"/>
    <w:rsid w:val="003E79E9"/>
    <w:rsid w:val="003E7A29"/>
    <w:rsid w:val="003E7C6B"/>
    <w:rsid w:val="003E7CD5"/>
    <w:rsid w:val="003E7D15"/>
    <w:rsid w:val="003E7D1F"/>
    <w:rsid w:val="003E7E23"/>
    <w:rsid w:val="003E7E39"/>
    <w:rsid w:val="003E7FB4"/>
    <w:rsid w:val="003E7FDF"/>
    <w:rsid w:val="003F00CD"/>
    <w:rsid w:val="003F00DF"/>
    <w:rsid w:val="003F015C"/>
    <w:rsid w:val="003F01A6"/>
    <w:rsid w:val="003F01C8"/>
    <w:rsid w:val="003F028B"/>
    <w:rsid w:val="003F03FC"/>
    <w:rsid w:val="003F040A"/>
    <w:rsid w:val="003F0433"/>
    <w:rsid w:val="003F0437"/>
    <w:rsid w:val="003F0489"/>
    <w:rsid w:val="003F04FF"/>
    <w:rsid w:val="003F0582"/>
    <w:rsid w:val="003F0601"/>
    <w:rsid w:val="003F0787"/>
    <w:rsid w:val="003F0854"/>
    <w:rsid w:val="003F0877"/>
    <w:rsid w:val="003F0883"/>
    <w:rsid w:val="003F08E3"/>
    <w:rsid w:val="003F08FA"/>
    <w:rsid w:val="003F098F"/>
    <w:rsid w:val="003F0A37"/>
    <w:rsid w:val="003F0A77"/>
    <w:rsid w:val="003F0AA2"/>
    <w:rsid w:val="003F0AD3"/>
    <w:rsid w:val="003F0B2B"/>
    <w:rsid w:val="003F0B3E"/>
    <w:rsid w:val="003F0BBB"/>
    <w:rsid w:val="003F0DB2"/>
    <w:rsid w:val="003F0E51"/>
    <w:rsid w:val="003F0E74"/>
    <w:rsid w:val="003F0E8A"/>
    <w:rsid w:val="003F0EA8"/>
    <w:rsid w:val="003F0EE1"/>
    <w:rsid w:val="003F0FED"/>
    <w:rsid w:val="003F10FF"/>
    <w:rsid w:val="003F11C4"/>
    <w:rsid w:val="003F11FB"/>
    <w:rsid w:val="003F124E"/>
    <w:rsid w:val="003F12A0"/>
    <w:rsid w:val="003F13AB"/>
    <w:rsid w:val="003F148B"/>
    <w:rsid w:val="003F14A3"/>
    <w:rsid w:val="003F1675"/>
    <w:rsid w:val="003F16DD"/>
    <w:rsid w:val="003F1743"/>
    <w:rsid w:val="003F17E2"/>
    <w:rsid w:val="003F183F"/>
    <w:rsid w:val="003F189B"/>
    <w:rsid w:val="003F1A7D"/>
    <w:rsid w:val="003F1A88"/>
    <w:rsid w:val="003F1AF6"/>
    <w:rsid w:val="003F1B89"/>
    <w:rsid w:val="003F1B8F"/>
    <w:rsid w:val="003F1BF9"/>
    <w:rsid w:val="003F1D69"/>
    <w:rsid w:val="003F1DB6"/>
    <w:rsid w:val="003F1E45"/>
    <w:rsid w:val="003F1E49"/>
    <w:rsid w:val="003F1FCE"/>
    <w:rsid w:val="003F208E"/>
    <w:rsid w:val="003F215A"/>
    <w:rsid w:val="003F2171"/>
    <w:rsid w:val="003F2204"/>
    <w:rsid w:val="003F220C"/>
    <w:rsid w:val="003F224A"/>
    <w:rsid w:val="003F2411"/>
    <w:rsid w:val="003F2446"/>
    <w:rsid w:val="003F2488"/>
    <w:rsid w:val="003F25CB"/>
    <w:rsid w:val="003F260F"/>
    <w:rsid w:val="003F2784"/>
    <w:rsid w:val="003F2790"/>
    <w:rsid w:val="003F27A0"/>
    <w:rsid w:val="003F27C1"/>
    <w:rsid w:val="003F27C5"/>
    <w:rsid w:val="003F2805"/>
    <w:rsid w:val="003F289B"/>
    <w:rsid w:val="003F28DF"/>
    <w:rsid w:val="003F2933"/>
    <w:rsid w:val="003F2990"/>
    <w:rsid w:val="003F2994"/>
    <w:rsid w:val="003F2A17"/>
    <w:rsid w:val="003F2A64"/>
    <w:rsid w:val="003F2A96"/>
    <w:rsid w:val="003F2A9A"/>
    <w:rsid w:val="003F2AF5"/>
    <w:rsid w:val="003F2B24"/>
    <w:rsid w:val="003F2B27"/>
    <w:rsid w:val="003F2B66"/>
    <w:rsid w:val="003F2BDD"/>
    <w:rsid w:val="003F2BE6"/>
    <w:rsid w:val="003F2C30"/>
    <w:rsid w:val="003F2C75"/>
    <w:rsid w:val="003F2D00"/>
    <w:rsid w:val="003F2D03"/>
    <w:rsid w:val="003F2DAB"/>
    <w:rsid w:val="003F2DEB"/>
    <w:rsid w:val="003F2F22"/>
    <w:rsid w:val="003F31AA"/>
    <w:rsid w:val="003F3231"/>
    <w:rsid w:val="003F32CB"/>
    <w:rsid w:val="003F3319"/>
    <w:rsid w:val="003F33B4"/>
    <w:rsid w:val="003F343D"/>
    <w:rsid w:val="003F345E"/>
    <w:rsid w:val="003F347E"/>
    <w:rsid w:val="003F34F4"/>
    <w:rsid w:val="003F34FB"/>
    <w:rsid w:val="003F354E"/>
    <w:rsid w:val="003F3646"/>
    <w:rsid w:val="003F3724"/>
    <w:rsid w:val="003F3738"/>
    <w:rsid w:val="003F37C5"/>
    <w:rsid w:val="003F386D"/>
    <w:rsid w:val="003F3897"/>
    <w:rsid w:val="003F3978"/>
    <w:rsid w:val="003F39A8"/>
    <w:rsid w:val="003F39EE"/>
    <w:rsid w:val="003F3A15"/>
    <w:rsid w:val="003F3A29"/>
    <w:rsid w:val="003F3AD7"/>
    <w:rsid w:val="003F3B7D"/>
    <w:rsid w:val="003F3C83"/>
    <w:rsid w:val="003F3CB5"/>
    <w:rsid w:val="003F3CC9"/>
    <w:rsid w:val="003F3D73"/>
    <w:rsid w:val="003F3DD4"/>
    <w:rsid w:val="003F3E81"/>
    <w:rsid w:val="003F3E8B"/>
    <w:rsid w:val="003F3F32"/>
    <w:rsid w:val="003F406D"/>
    <w:rsid w:val="003F4182"/>
    <w:rsid w:val="003F42B8"/>
    <w:rsid w:val="003F42F4"/>
    <w:rsid w:val="003F42F9"/>
    <w:rsid w:val="003F4485"/>
    <w:rsid w:val="003F44D2"/>
    <w:rsid w:val="003F4529"/>
    <w:rsid w:val="003F45B1"/>
    <w:rsid w:val="003F46E1"/>
    <w:rsid w:val="003F47F0"/>
    <w:rsid w:val="003F481E"/>
    <w:rsid w:val="003F493F"/>
    <w:rsid w:val="003F498E"/>
    <w:rsid w:val="003F4990"/>
    <w:rsid w:val="003F49BA"/>
    <w:rsid w:val="003F4A73"/>
    <w:rsid w:val="003F4B21"/>
    <w:rsid w:val="003F4B57"/>
    <w:rsid w:val="003F4BE1"/>
    <w:rsid w:val="003F4D6F"/>
    <w:rsid w:val="003F4D81"/>
    <w:rsid w:val="003F4E13"/>
    <w:rsid w:val="003F4E6B"/>
    <w:rsid w:val="003F4EA3"/>
    <w:rsid w:val="003F4EAE"/>
    <w:rsid w:val="003F4F02"/>
    <w:rsid w:val="003F4FAA"/>
    <w:rsid w:val="003F4FDE"/>
    <w:rsid w:val="003F5056"/>
    <w:rsid w:val="003F50A3"/>
    <w:rsid w:val="003F5124"/>
    <w:rsid w:val="003F51D4"/>
    <w:rsid w:val="003F51F8"/>
    <w:rsid w:val="003F520C"/>
    <w:rsid w:val="003F5340"/>
    <w:rsid w:val="003F53BF"/>
    <w:rsid w:val="003F53C2"/>
    <w:rsid w:val="003F5438"/>
    <w:rsid w:val="003F54F9"/>
    <w:rsid w:val="003F557A"/>
    <w:rsid w:val="003F55BA"/>
    <w:rsid w:val="003F55BE"/>
    <w:rsid w:val="003F56C2"/>
    <w:rsid w:val="003F5791"/>
    <w:rsid w:val="003F57E6"/>
    <w:rsid w:val="003F57EF"/>
    <w:rsid w:val="003F5891"/>
    <w:rsid w:val="003F5892"/>
    <w:rsid w:val="003F58F8"/>
    <w:rsid w:val="003F5A52"/>
    <w:rsid w:val="003F5A7F"/>
    <w:rsid w:val="003F5A94"/>
    <w:rsid w:val="003F5AA4"/>
    <w:rsid w:val="003F5AE2"/>
    <w:rsid w:val="003F5B13"/>
    <w:rsid w:val="003F5B25"/>
    <w:rsid w:val="003F5BAB"/>
    <w:rsid w:val="003F5BDD"/>
    <w:rsid w:val="003F5CDA"/>
    <w:rsid w:val="003F5CE8"/>
    <w:rsid w:val="003F5D23"/>
    <w:rsid w:val="003F5EC2"/>
    <w:rsid w:val="003F5ED3"/>
    <w:rsid w:val="003F601E"/>
    <w:rsid w:val="003F6157"/>
    <w:rsid w:val="003F6207"/>
    <w:rsid w:val="003F6212"/>
    <w:rsid w:val="003F625A"/>
    <w:rsid w:val="003F6339"/>
    <w:rsid w:val="003F6346"/>
    <w:rsid w:val="003F64D7"/>
    <w:rsid w:val="003F64F6"/>
    <w:rsid w:val="003F652A"/>
    <w:rsid w:val="003F656E"/>
    <w:rsid w:val="003F6640"/>
    <w:rsid w:val="003F66EE"/>
    <w:rsid w:val="003F6769"/>
    <w:rsid w:val="003F68AD"/>
    <w:rsid w:val="003F6A00"/>
    <w:rsid w:val="003F6A03"/>
    <w:rsid w:val="003F6A2E"/>
    <w:rsid w:val="003F6C2A"/>
    <w:rsid w:val="003F6C49"/>
    <w:rsid w:val="003F6CD5"/>
    <w:rsid w:val="003F6F1B"/>
    <w:rsid w:val="003F6F5D"/>
    <w:rsid w:val="003F6FA8"/>
    <w:rsid w:val="003F702B"/>
    <w:rsid w:val="003F7034"/>
    <w:rsid w:val="003F712E"/>
    <w:rsid w:val="003F729C"/>
    <w:rsid w:val="003F7428"/>
    <w:rsid w:val="003F7555"/>
    <w:rsid w:val="003F764E"/>
    <w:rsid w:val="003F7672"/>
    <w:rsid w:val="003F770B"/>
    <w:rsid w:val="003F784C"/>
    <w:rsid w:val="003F78AD"/>
    <w:rsid w:val="003F7A1C"/>
    <w:rsid w:val="003F7A77"/>
    <w:rsid w:val="003F7A9C"/>
    <w:rsid w:val="003F7B9F"/>
    <w:rsid w:val="003F7C1F"/>
    <w:rsid w:val="003F7C5D"/>
    <w:rsid w:val="003F7C65"/>
    <w:rsid w:val="003F7CC5"/>
    <w:rsid w:val="003F7D4A"/>
    <w:rsid w:val="003F7DC7"/>
    <w:rsid w:val="003F7F31"/>
    <w:rsid w:val="003F7FEC"/>
    <w:rsid w:val="004000CC"/>
    <w:rsid w:val="004000FE"/>
    <w:rsid w:val="00400138"/>
    <w:rsid w:val="004001B4"/>
    <w:rsid w:val="004001D3"/>
    <w:rsid w:val="004002A7"/>
    <w:rsid w:val="00400320"/>
    <w:rsid w:val="004003ED"/>
    <w:rsid w:val="0040042A"/>
    <w:rsid w:val="004004FE"/>
    <w:rsid w:val="004006C6"/>
    <w:rsid w:val="0040077C"/>
    <w:rsid w:val="00400790"/>
    <w:rsid w:val="004008A0"/>
    <w:rsid w:val="00400933"/>
    <w:rsid w:val="0040095C"/>
    <w:rsid w:val="00400967"/>
    <w:rsid w:val="004009B9"/>
    <w:rsid w:val="004009D4"/>
    <w:rsid w:val="004009EE"/>
    <w:rsid w:val="00400A93"/>
    <w:rsid w:val="00400AD4"/>
    <w:rsid w:val="00400B47"/>
    <w:rsid w:val="00400B4B"/>
    <w:rsid w:val="00400B74"/>
    <w:rsid w:val="00400BDA"/>
    <w:rsid w:val="00400C2A"/>
    <w:rsid w:val="00400C54"/>
    <w:rsid w:val="00400C60"/>
    <w:rsid w:val="00400C9D"/>
    <w:rsid w:val="00400E4E"/>
    <w:rsid w:val="00400E99"/>
    <w:rsid w:val="00400EB9"/>
    <w:rsid w:val="00400F16"/>
    <w:rsid w:val="00400F9A"/>
    <w:rsid w:val="00400FE0"/>
    <w:rsid w:val="00400FF3"/>
    <w:rsid w:val="00401139"/>
    <w:rsid w:val="0040115C"/>
    <w:rsid w:val="004011D6"/>
    <w:rsid w:val="00401244"/>
    <w:rsid w:val="00401256"/>
    <w:rsid w:val="004012A1"/>
    <w:rsid w:val="00401310"/>
    <w:rsid w:val="0040141E"/>
    <w:rsid w:val="00401430"/>
    <w:rsid w:val="0040152C"/>
    <w:rsid w:val="00401533"/>
    <w:rsid w:val="00401544"/>
    <w:rsid w:val="00401558"/>
    <w:rsid w:val="004015D3"/>
    <w:rsid w:val="00401600"/>
    <w:rsid w:val="00401631"/>
    <w:rsid w:val="00401768"/>
    <w:rsid w:val="00401776"/>
    <w:rsid w:val="0040177C"/>
    <w:rsid w:val="004017EC"/>
    <w:rsid w:val="00401873"/>
    <w:rsid w:val="00401927"/>
    <w:rsid w:val="00401984"/>
    <w:rsid w:val="00401988"/>
    <w:rsid w:val="004019A6"/>
    <w:rsid w:val="004019F9"/>
    <w:rsid w:val="00401A26"/>
    <w:rsid w:val="00401AE9"/>
    <w:rsid w:val="00401BE4"/>
    <w:rsid w:val="00401C70"/>
    <w:rsid w:val="00401CAA"/>
    <w:rsid w:val="00401D76"/>
    <w:rsid w:val="00401DD3"/>
    <w:rsid w:val="00401E89"/>
    <w:rsid w:val="00401F36"/>
    <w:rsid w:val="00401F79"/>
    <w:rsid w:val="00401F95"/>
    <w:rsid w:val="00402022"/>
    <w:rsid w:val="0040202F"/>
    <w:rsid w:val="0040205C"/>
    <w:rsid w:val="0040207A"/>
    <w:rsid w:val="004020C8"/>
    <w:rsid w:val="004020CC"/>
    <w:rsid w:val="004020EA"/>
    <w:rsid w:val="0040213E"/>
    <w:rsid w:val="00402146"/>
    <w:rsid w:val="00402233"/>
    <w:rsid w:val="00402437"/>
    <w:rsid w:val="00402456"/>
    <w:rsid w:val="00402459"/>
    <w:rsid w:val="00402490"/>
    <w:rsid w:val="004024DB"/>
    <w:rsid w:val="004024F9"/>
    <w:rsid w:val="0040250F"/>
    <w:rsid w:val="00402574"/>
    <w:rsid w:val="00402618"/>
    <w:rsid w:val="004026C8"/>
    <w:rsid w:val="00402797"/>
    <w:rsid w:val="004027C2"/>
    <w:rsid w:val="004027F5"/>
    <w:rsid w:val="00402823"/>
    <w:rsid w:val="004028CE"/>
    <w:rsid w:val="004028F1"/>
    <w:rsid w:val="00402938"/>
    <w:rsid w:val="004029E0"/>
    <w:rsid w:val="00402A01"/>
    <w:rsid w:val="00402AC2"/>
    <w:rsid w:val="00402B58"/>
    <w:rsid w:val="00402B76"/>
    <w:rsid w:val="00402C64"/>
    <w:rsid w:val="00402D6F"/>
    <w:rsid w:val="00402DF8"/>
    <w:rsid w:val="00402E00"/>
    <w:rsid w:val="00402E3C"/>
    <w:rsid w:val="00402EFB"/>
    <w:rsid w:val="00402F25"/>
    <w:rsid w:val="00402F45"/>
    <w:rsid w:val="00402F4B"/>
    <w:rsid w:val="00402F53"/>
    <w:rsid w:val="0040307F"/>
    <w:rsid w:val="004030A3"/>
    <w:rsid w:val="004030EA"/>
    <w:rsid w:val="004030F3"/>
    <w:rsid w:val="00403427"/>
    <w:rsid w:val="0040344B"/>
    <w:rsid w:val="00403473"/>
    <w:rsid w:val="00403546"/>
    <w:rsid w:val="004037AA"/>
    <w:rsid w:val="00403809"/>
    <w:rsid w:val="00403813"/>
    <w:rsid w:val="00403818"/>
    <w:rsid w:val="0040388E"/>
    <w:rsid w:val="004038EE"/>
    <w:rsid w:val="00403937"/>
    <w:rsid w:val="00403941"/>
    <w:rsid w:val="00403AF9"/>
    <w:rsid w:val="00403B41"/>
    <w:rsid w:val="00403C4C"/>
    <w:rsid w:val="00403D45"/>
    <w:rsid w:val="00403DB8"/>
    <w:rsid w:val="00403DE7"/>
    <w:rsid w:val="00403E4D"/>
    <w:rsid w:val="00403E51"/>
    <w:rsid w:val="00403F3B"/>
    <w:rsid w:val="00404249"/>
    <w:rsid w:val="00404318"/>
    <w:rsid w:val="004043D6"/>
    <w:rsid w:val="004044DF"/>
    <w:rsid w:val="00404539"/>
    <w:rsid w:val="004045A1"/>
    <w:rsid w:val="004046B7"/>
    <w:rsid w:val="004046D5"/>
    <w:rsid w:val="00404732"/>
    <w:rsid w:val="004047BD"/>
    <w:rsid w:val="004047DB"/>
    <w:rsid w:val="00404819"/>
    <w:rsid w:val="00404881"/>
    <w:rsid w:val="004048CA"/>
    <w:rsid w:val="004048E8"/>
    <w:rsid w:val="00404905"/>
    <w:rsid w:val="00404A07"/>
    <w:rsid w:val="00404A8E"/>
    <w:rsid w:val="00404B1F"/>
    <w:rsid w:val="00404B2A"/>
    <w:rsid w:val="00404BEC"/>
    <w:rsid w:val="00404C8B"/>
    <w:rsid w:val="00404DC8"/>
    <w:rsid w:val="00404E36"/>
    <w:rsid w:val="00404EAF"/>
    <w:rsid w:val="00404F53"/>
    <w:rsid w:val="00405000"/>
    <w:rsid w:val="00405025"/>
    <w:rsid w:val="004051AE"/>
    <w:rsid w:val="004051C7"/>
    <w:rsid w:val="00405267"/>
    <w:rsid w:val="00405276"/>
    <w:rsid w:val="004052A0"/>
    <w:rsid w:val="00405315"/>
    <w:rsid w:val="0040531A"/>
    <w:rsid w:val="0040539A"/>
    <w:rsid w:val="004053ED"/>
    <w:rsid w:val="004053FC"/>
    <w:rsid w:val="0040541E"/>
    <w:rsid w:val="004054FF"/>
    <w:rsid w:val="00405521"/>
    <w:rsid w:val="0040562D"/>
    <w:rsid w:val="00405682"/>
    <w:rsid w:val="004056B4"/>
    <w:rsid w:val="004056C2"/>
    <w:rsid w:val="004058CE"/>
    <w:rsid w:val="004058EF"/>
    <w:rsid w:val="004058FE"/>
    <w:rsid w:val="004059BB"/>
    <w:rsid w:val="00405A36"/>
    <w:rsid w:val="00405A48"/>
    <w:rsid w:val="00405A7E"/>
    <w:rsid w:val="00405B41"/>
    <w:rsid w:val="00405B8B"/>
    <w:rsid w:val="00405C29"/>
    <w:rsid w:val="00405D33"/>
    <w:rsid w:val="00405D6D"/>
    <w:rsid w:val="00405DB5"/>
    <w:rsid w:val="00405DC0"/>
    <w:rsid w:val="00405DDF"/>
    <w:rsid w:val="00405E71"/>
    <w:rsid w:val="00405F3D"/>
    <w:rsid w:val="00405FA2"/>
    <w:rsid w:val="00405FAC"/>
    <w:rsid w:val="00405FBD"/>
    <w:rsid w:val="00406087"/>
    <w:rsid w:val="004060DE"/>
    <w:rsid w:val="00406142"/>
    <w:rsid w:val="0040619D"/>
    <w:rsid w:val="0040628F"/>
    <w:rsid w:val="004062DA"/>
    <w:rsid w:val="0040635C"/>
    <w:rsid w:val="004063C6"/>
    <w:rsid w:val="004064B3"/>
    <w:rsid w:val="00406524"/>
    <w:rsid w:val="004065C6"/>
    <w:rsid w:val="004065F7"/>
    <w:rsid w:val="004065FA"/>
    <w:rsid w:val="00406915"/>
    <w:rsid w:val="00406B32"/>
    <w:rsid w:val="00406BBB"/>
    <w:rsid w:val="00406C44"/>
    <w:rsid w:val="00406CC5"/>
    <w:rsid w:val="00406D83"/>
    <w:rsid w:val="00406D94"/>
    <w:rsid w:val="00406DB9"/>
    <w:rsid w:val="00406DBA"/>
    <w:rsid w:val="00406DFF"/>
    <w:rsid w:val="00406E05"/>
    <w:rsid w:val="00406E40"/>
    <w:rsid w:val="00406EE6"/>
    <w:rsid w:val="00406EF5"/>
    <w:rsid w:val="00406F89"/>
    <w:rsid w:val="00407027"/>
    <w:rsid w:val="00407032"/>
    <w:rsid w:val="0040709B"/>
    <w:rsid w:val="004070C4"/>
    <w:rsid w:val="00407113"/>
    <w:rsid w:val="0040720D"/>
    <w:rsid w:val="004072B5"/>
    <w:rsid w:val="004072F1"/>
    <w:rsid w:val="00407330"/>
    <w:rsid w:val="004073E4"/>
    <w:rsid w:val="004075A8"/>
    <w:rsid w:val="00407619"/>
    <w:rsid w:val="004077C7"/>
    <w:rsid w:val="004077C8"/>
    <w:rsid w:val="00407972"/>
    <w:rsid w:val="004079D5"/>
    <w:rsid w:val="00407A63"/>
    <w:rsid w:val="00407AD9"/>
    <w:rsid w:val="00407AE3"/>
    <w:rsid w:val="00407B28"/>
    <w:rsid w:val="00407B8F"/>
    <w:rsid w:val="00407BED"/>
    <w:rsid w:val="00407DA8"/>
    <w:rsid w:val="00407DD6"/>
    <w:rsid w:val="00407E69"/>
    <w:rsid w:val="00407ED7"/>
    <w:rsid w:val="00407FDC"/>
    <w:rsid w:val="00407FF2"/>
    <w:rsid w:val="00410089"/>
    <w:rsid w:val="004100D1"/>
    <w:rsid w:val="004100D7"/>
    <w:rsid w:val="004100E0"/>
    <w:rsid w:val="004100F0"/>
    <w:rsid w:val="00410109"/>
    <w:rsid w:val="00410110"/>
    <w:rsid w:val="00410174"/>
    <w:rsid w:val="004101ED"/>
    <w:rsid w:val="004102C3"/>
    <w:rsid w:val="00410361"/>
    <w:rsid w:val="004103B1"/>
    <w:rsid w:val="004103CE"/>
    <w:rsid w:val="0041050A"/>
    <w:rsid w:val="00410552"/>
    <w:rsid w:val="00410572"/>
    <w:rsid w:val="00410593"/>
    <w:rsid w:val="00410595"/>
    <w:rsid w:val="004105DB"/>
    <w:rsid w:val="004105E9"/>
    <w:rsid w:val="004105FA"/>
    <w:rsid w:val="0041064E"/>
    <w:rsid w:val="0041068E"/>
    <w:rsid w:val="00410694"/>
    <w:rsid w:val="0041072F"/>
    <w:rsid w:val="0041073D"/>
    <w:rsid w:val="00410829"/>
    <w:rsid w:val="004108D9"/>
    <w:rsid w:val="00410A97"/>
    <w:rsid w:val="00410AC2"/>
    <w:rsid w:val="00410B6C"/>
    <w:rsid w:val="00410B8C"/>
    <w:rsid w:val="00410BC2"/>
    <w:rsid w:val="00410C08"/>
    <w:rsid w:val="00410C64"/>
    <w:rsid w:val="00410CDB"/>
    <w:rsid w:val="00410CF7"/>
    <w:rsid w:val="00410DDC"/>
    <w:rsid w:val="00410DFC"/>
    <w:rsid w:val="00410FE5"/>
    <w:rsid w:val="00411045"/>
    <w:rsid w:val="00411048"/>
    <w:rsid w:val="00411152"/>
    <w:rsid w:val="00411156"/>
    <w:rsid w:val="004111DD"/>
    <w:rsid w:val="004111FE"/>
    <w:rsid w:val="00411221"/>
    <w:rsid w:val="0041125E"/>
    <w:rsid w:val="00411270"/>
    <w:rsid w:val="0041127D"/>
    <w:rsid w:val="00411366"/>
    <w:rsid w:val="0041139E"/>
    <w:rsid w:val="004113F0"/>
    <w:rsid w:val="00411468"/>
    <w:rsid w:val="00411536"/>
    <w:rsid w:val="0041154A"/>
    <w:rsid w:val="0041164A"/>
    <w:rsid w:val="0041164C"/>
    <w:rsid w:val="0041171B"/>
    <w:rsid w:val="00411806"/>
    <w:rsid w:val="00411814"/>
    <w:rsid w:val="0041185D"/>
    <w:rsid w:val="0041185F"/>
    <w:rsid w:val="00411A12"/>
    <w:rsid w:val="00411B30"/>
    <w:rsid w:val="00411B52"/>
    <w:rsid w:val="00411B93"/>
    <w:rsid w:val="00411C13"/>
    <w:rsid w:val="00411C16"/>
    <w:rsid w:val="00411C35"/>
    <w:rsid w:val="00411C53"/>
    <w:rsid w:val="00411CBE"/>
    <w:rsid w:val="00411DCE"/>
    <w:rsid w:val="00411DE4"/>
    <w:rsid w:val="00411F2E"/>
    <w:rsid w:val="00411F8A"/>
    <w:rsid w:val="00411FAE"/>
    <w:rsid w:val="00411FEB"/>
    <w:rsid w:val="00411FF5"/>
    <w:rsid w:val="00411FF7"/>
    <w:rsid w:val="00411FFF"/>
    <w:rsid w:val="00412148"/>
    <w:rsid w:val="004121A7"/>
    <w:rsid w:val="0041225C"/>
    <w:rsid w:val="00412270"/>
    <w:rsid w:val="004123D5"/>
    <w:rsid w:val="0041242D"/>
    <w:rsid w:val="0041264D"/>
    <w:rsid w:val="004126C7"/>
    <w:rsid w:val="0041275D"/>
    <w:rsid w:val="00412813"/>
    <w:rsid w:val="0041289C"/>
    <w:rsid w:val="004129C3"/>
    <w:rsid w:val="00412A05"/>
    <w:rsid w:val="00412B8F"/>
    <w:rsid w:val="00412C2D"/>
    <w:rsid w:val="00412C72"/>
    <w:rsid w:val="00412CD6"/>
    <w:rsid w:val="00412DAA"/>
    <w:rsid w:val="00412E77"/>
    <w:rsid w:val="00412ED9"/>
    <w:rsid w:val="00412F69"/>
    <w:rsid w:val="00412F80"/>
    <w:rsid w:val="00413079"/>
    <w:rsid w:val="0041311C"/>
    <w:rsid w:val="00413264"/>
    <w:rsid w:val="004133FE"/>
    <w:rsid w:val="004134BD"/>
    <w:rsid w:val="004134C9"/>
    <w:rsid w:val="0041357A"/>
    <w:rsid w:val="0041363B"/>
    <w:rsid w:val="0041365F"/>
    <w:rsid w:val="00413661"/>
    <w:rsid w:val="0041367F"/>
    <w:rsid w:val="004136FF"/>
    <w:rsid w:val="00413735"/>
    <w:rsid w:val="0041380A"/>
    <w:rsid w:val="00413840"/>
    <w:rsid w:val="00413881"/>
    <w:rsid w:val="004138A6"/>
    <w:rsid w:val="004138BE"/>
    <w:rsid w:val="00413A0E"/>
    <w:rsid w:val="00413A24"/>
    <w:rsid w:val="00413A4D"/>
    <w:rsid w:val="00413A66"/>
    <w:rsid w:val="00413AD7"/>
    <w:rsid w:val="00413AF3"/>
    <w:rsid w:val="00413B1D"/>
    <w:rsid w:val="00413B94"/>
    <w:rsid w:val="00413BE9"/>
    <w:rsid w:val="00413C40"/>
    <w:rsid w:val="00413C8C"/>
    <w:rsid w:val="00413CEF"/>
    <w:rsid w:val="00413CFA"/>
    <w:rsid w:val="00413D97"/>
    <w:rsid w:val="00413DA5"/>
    <w:rsid w:val="00413DA9"/>
    <w:rsid w:val="00413E54"/>
    <w:rsid w:val="00414025"/>
    <w:rsid w:val="00414027"/>
    <w:rsid w:val="00414088"/>
    <w:rsid w:val="004140E4"/>
    <w:rsid w:val="00414123"/>
    <w:rsid w:val="00414146"/>
    <w:rsid w:val="00414150"/>
    <w:rsid w:val="004141BB"/>
    <w:rsid w:val="004141CD"/>
    <w:rsid w:val="004141D5"/>
    <w:rsid w:val="00414239"/>
    <w:rsid w:val="00414319"/>
    <w:rsid w:val="0041452C"/>
    <w:rsid w:val="004145C8"/>
    <w:rsid w:val="004145D7"/>
    <w:rsid w:val="00414620"/>
    <w:rsid w:val="00414667"/>
    <w:rsid w:val="00414844"/>
    <w:rsid w:val="00414859"/>
    <w:rsid w:val="00414865"/>
    <w:rsid w:val="00414894"/>
    <w:rsid w:val="0041490C"/>
    <w:rsid w:val="00414C4E"/>
    <w:rsid w:val="00414C6B"/>
    <w:rsid w:val="00414D08"/>
    <w:rsid w:val="00414D61"/>
    <w:rsid w:val="00414E24"/>
    <w:rsid w:val="00414E83"/>
    <w:rsid w:val="00414EA0"/>
    <w:rsid w:val="00414EE9"/>
    <w:rsid w:val="00414F3A"/>
    <w:rsid w:val="00414F4E"/>
    <w:rsid w:val="00414F67"/>
    <w:rsid w:val="00414FD3"/>
    <w:rsid w:val="00414FEE"/>
    <w:rsid w:val="0041502B"/>
    <w:rsid w:val="0041502D"/>
    <w:rsid w:val="0041503D"/>
    <w:rsid w:val="004150B5"/>
    <w:rsid w:val="004150DE"/>
    <w:rsid w:val="004151FF"/>
    <w:rsid w:val="00415206"/>
    <w:rsid w:val="0041530C"/>
    <w:rsid w:val="0041530D"/>
    <w:rsid w:val="00415463"/>
    <w:rsid w:val="0041548D"/>
    <w:rsid w:val="0041550E"/>
    <w:rsid w:val="0041551B"/>
    <w:rsid w:val="0041555D"/>
    <w:rsid w:val="004155F8"/>
    <w:rsid w:val="004155FF"/>
    <w:rsid w:val="00415671"/>
    <w:rsid w:val="004156CA"/>
    <w:rsid w:val="0041576B"/>
    <w:rsid w:val="0041581F"/>
    <w:rsid w:val="00415A58"/>
    <w:rsid w:val="00415BCB"/>
    <w:rsid w:val="00415C24"/>
    <w:rsid w:val="00415CB0"/>
    <w:rsid w:val="00415D45"/>
    <w:rsid w:val="00415D56"/>
    <w:rsid w:val="00415F31"/>
    <w:rsid w:val="00415F43"/>
    <w:rsid w:val="00415F7D"/>
    <w:rsid w:val="00416016"/>
    <w:rsid w:val="00416111"/>
    <w:rsid w:val="0041622D"/>
    <w:rsid w:val="0041625A"/>
    <w:rsid w:val="00416274"/>
    <w:rsid w:val="004162EF"/>
    <w:rsid w:val="0041644D"/>
    <w:rsid w:val="004164AD"/>
    <w:rsid w:val="0041653B"/>
    <w:rsid w:val="004165F0"/>
    <w:rsid w:val="00416604"/>
    <w:rsid w:val="004166AF"/>
    <w:rsid w:val="004166CE"/>
    <w:rsid w:val="004167BE"/>
    <w:rsid w:val="004167CF"/>
    <w:rsid w:val="004167D3"/>
    <w:rsid w:val="00416874"/>
    <w:rsid w:val="004169EE"/>
    <w:rsid w:val="00416A13"/>
    <w:rsid w:val="00416AE9"/>
    <w:rsid w:val="00416AF1"/>
    <w:rsid w:val="00416B62"/>
    <w:rsid w:val="00416C04"/>
    <w:rsid w:val="00416C6A"/>
    <w:rsid w:val="00416D88"/>
    <w:rsid w:val="00416DAD"/>
    <w:rsid w:val="00416E40"/>
    <w:rsid w:val="00416F39"/>
    <w:rsid w:val="00416FED"/>
    <w:rsid w:val="00417092"/>
    <w:rsid w:val="0041709F"/>
    <w:rsid w:val="00417199"/>
    <w:rsid w:val="004171CD"/>
    <w:rsid w:val="004171D0"/>
    <w:rsid w:val="004171E0"/>
    <w:rsid w:val="00417282"/>
    <w:rsid w:val="004172A5"/>
    <w:rsid w:val="0041734A"/>
    <w:rsid w:val="00417429"/>
    <w:rsid w:val="00417489"/>
    <w:rsid w:val="00417506"/>
    <w:rsid w:val="00417585"/>
    <w:rsid w:val="004175CF"/>
    <w:rsid w:val="004175FC"/>
    <w:rsid w:val="00417743"/>
    <w:rsid w:val="00417856"/>
    <w:rsid w:val="00417874"/>
    <w:rsid w:val="0041787A"/>
    <w:rsid w:val="0041792F"/>
    <w:rsid w:val="00417933"/>
    <w:rsid w:val="0041797D"/>
    <w:rsid w:val="004179DB"/>
    <w:rsid w:val="00417ABC"/>
    <w:rsid w:val="00417B87"/>
    <w:rsid w:val="00417CA1"/>
    <w:rsid w:val="00417D58"/>
    <w:rsid w:val="00417D75"/>
    <w:rsid w:val="00417ED8"/>
    <w:rsid w:val="00417F3F"/>
    <w:rsid w:val="00417F6D"/>
    <w:rsid w:val="0042007D"/>
    <w:rsid w:val="00420091"/>
    <w:rsid w:val="004200AD"/>
    <w:rsid w:val="004200CF"/>
    <w:rsid w:val="004200E1"/>
    <w:rsid w:val="00420117"/>
    <w:rsid w:val="00420172"/>
    <w:rsid w:val="004201A1"/>
    <w:rsid w:val="004201F8"/>
    <w:rsid w:val="00420221"/>
    <w:rsid w:val="004202CE"/>
    <w:rsid w:val="004202EA"/>
    <w:rsid w:val="0042032C"/>
    <w:rsid w:val="00420446"/>
    <w:rsid w:val="00420524"/>
    <w:rsid w:val="004205C5"/>
    <w:rsid w:val="004208D2"/>
    <w:rsid w:val="00420926"/>
    <w:rsid w:val="004209B1"/>
    <w:rsid w:val="00420B23"/>
    <w:rsid w:val="00420BC8"/>
    <w:rsid w:val="00420BD2"/>
    <w:rsid w:val="00420DD5"/>
    <w:rsid w:val="00420E12"/>
    <w:rsid w:val="00420E3D"/>
    <w:rsid w:val="00420E5E"/>
    <w:rsid w:val="00420F2A"/>
    <w:rsid w:val="00420F97"/>
    <w:rsid w:val="00420F9F"/>
    <w:rsid w:val="004210D2"/>
    <w:rsid w:val="004211AD"/>
    <w:rsid w:val="00421297"/>
    <w:rsid w:val="0042138F"/>
    <w:rsid w:val="004213B1"/>
    <w:rsid w:val="0042147E"/>
    <w:rsid w:val="0042149A"/>
    <w:rsid w:val="004214C4"/>
    <w:rsid w:val="004214E7"/>
    <w:rsid w:val="0042157B"/>
    <w:rsid w:val="004215A8"/>
    <w:rsid w:val="004215DB"/>
    <w:rsid w:val="00421648"/>
    <w:rsid w:val="00421710"/>
    <w:rsid w:val="00421820"/>
    <w:rsid w:val="0042182F"/>
    <w:rsid w:val="0042186E"/>
    <w:rsid w:val="00421874"/>
    <w:rsid w:val="0042188F"/>
    <w:rsid w:val="004218F6"/>
    <w:rsid w:val="0042193D"/>
    <w:rsid w:val="00421AA8"/>
    <w:rsid w:val="00421B94"/>
    <w:rsid w:val="00421C51"/>
    <w:rsid w:val="00421C57"/>
    <w:rsid w:val="00421C90"/>
    <w:rsid w:val="00421C96"/>
    <w:rsid w:val="00421CBE"/>
    <w:rsid w:val="00421D5C"/>
    <w:rsid w:val="00421F22"/>
    <w:rsid w:val="00421F88"/>
    <w:rsid w:val="00421FD4"/>
    <w:rsid w:val="00421FD7"/>
    <w:rsid w:val="00422045"/>
    <w:rsid w:val="004220D0"/>
    <w:rsid w:val="004220DD"/>
    <w:rsid w:val="004220F7"/>
    <w:rsid w:val="00422159"/>
    <w:rsid w:val="0042215D"/>
    <w:rsid w:val="004221E7"/>
    <w:rsid w:val="004222DC"/>
    <w:rsid w:val="0042233E"/>
    <w:rsid w:val="004223D3"/>
    <w:rsid w:val="004224E1"/>
    <w:rsid w:val="0042276D"/>
    <w:rsid w:val="00422837"/>
    <w:rsid w:val="004228D0"/>
    <w:rsid w:val="00422928"/>
    <w:rsid w:val="0042296C"/>
    <w:rsid w:val="00422974"/>
    <w:rsid w:val="004229A3"/>
    <w:rsid w:val="00422AC2"/>
    <w:rsid w:val="00422B81"/>
    <w:rsid w:val="00422CEF"/>
    <w:rsid w:val="00422EA5"/>
    <w:rsid w:val="00422F7B"/>
    <w:rsid w:val="0042305F"/>
    <w:rsid w:val="0042306E"/>
    <w:rsid w:val="00423086"/>
    <w:rsid w:val="004231B0"/>
    <w:rsid w:val="00423365"/>
    <w:rsid w:val="0042337E"/>
    <w:rsid w:val="004233D6"/>
    <w:rsid w:val="004233DE"/>
    <w:rsid w:val="004234AA"/>
    <w:rsid w:val="004234EE"/>
    <w:rsid w:val="004234F6"/>
    <w:rsid w:val="00423637"/>
    <w:rsid w:val="0042363C"/>
    <w:rsid w:val="00423653"/>
    <w:rsid w:val="0042371C"/>
    <w:rsid w:val="00423916"/>
    <w:rsid w:val="00423971"/>
    <w:rsid w:val="004239AA"/>
    <w:rsid w:val="004239BA"/>
    <w:rsid w:val="00423A15"/>
    <w:rsid w:val="00423A17"/>
    <w:rsid w:val="00423A87"/>
    <w:rsid w:val="00423BF1"/>
    <w:rsid w:val="00423C5A"/>
    <w:rsid w:val="00423E49"/>
    <w:rsid w:val="00423E92"/>
    <w:rsid w:val="00423EC8"/>
    <w:rsid w:val="00423F67"/>
    <w:rsid w:val="00424183"/>
    <w:rsid w:val="0042419E"/>
    <w:rsid w:val="00424349"/>
    <w:rsid w:val="00424350"/>
    <w:rsid w:val="004243A6"/>
    <w:rsid w:val="0042440E"/>
    <w:rsid w:val="00424438"/>
    <w:rsid w:val="004244B8"/>
    <w:rsid w:val="004244CE"/>
    <w:rsid w:val="004244D6"/>
    <w:rsid w:val="00424633"/>
    <w:rsid w:val="00424758"/>
    <w:rsid w:val="0042477F"/>
    <w:rsid w:val="004247A6"/>
    <w:rsid w:val="00424879"/>
    <w:rsid w:val="00424A37"/>
    <w:rsid w:val="00424A39"/>
    <w:rsid w:val="00424A6A"/>
    <w:rsid w:val="00424CF3"/>
    <w:rsid w:val="00424DC8"/>
    <w:rsid w:val="00424F40"/>
    <w:rsid w:val="00424F72"/>
    <w:rsid w:val="00424F9B"/>
    <w:rsid w:val="00425009"/>
    <w:rsid w:val="00425041"/>
    <w:rsid w:val="004250D7"/>
    <w:rsid w:val="004250F4"/>
    <w:rsid w:val="00425105"/>
    <w:rsid w:val="004251A4"/>
    <w:rsid w:val="004252A6"/>
    <w:rsid w:val="004252B1"/>
    <w:rsid w:val="0042532F"/>
    <w:rsid w:val="00425345"/>
    <w:rsid w:val="00425415"/>
    <w:rsid w:val="004254B9"/>
    <w:rsid w:val="004254DB"/>
    <w:rsid w:val="00425542"/>
    <w:rsid w:val="004255F1"/>
    <w:rsid w:val="00425615"/>
    <w:rsid w:val="004256D9"/>
    <w:rsid w:val="00425796"/>
    <w:rsid w:val="004257B7"/>
    <w:rsid w:val="0042580A"/>
    <w:rsid w:val="004258D9"/>
    <w:rsid w:val="004258E6"/>
    <w:rsid w:val="00425993"/>
    <w:rsid w:val="00425AB2"/>
    <w:rsid w:val="00425C5B"/>
    <w:rsid w:val="00425C98"/>
    <w:rsid w:val="00425C9F"/>
    <w:rsid w:val="00425DD0"/>
    <w:rsid w:val="00425DE9"/>
    <w:rsid w:val="00425E15"/>
    <w:rsid w:val="00425E64"/>
    <w:rsid w:val="00425F84"/>
    <w:rsid w:val="00425FAD"/>
    <w:rsid w:val="00425FB0"/>
    <w:rsid w:val="00425FEE"/>
    <w:rsid w:val="00426023"/>
    <w:rsid w:val="0042610B"/>
    <w:rsid w:val="004261DE"/>
    <w:rsid w:val="00426228"/>
    <w:rsid w:val="00426252"/>
    <w:rsid w:val="004262C3"/>
    <w:rsid w:val="004262DC"/>
    <w:rsid w:val="00426487"/>
    <w:rsid w:val="004264EA"/>
    <w:rsid w:val="004264FD"/>
    <w:rsid w:val="0042666D"/>
    <w:rsid w:val="00426720"/>
    <w:rsid w:val="0042683D"/>
    <w:rsid w:val="004268EA"/>
    <w:rsid w:val="0042690C"/>
    <w:rsid w:val="00426939"/>
    <w:rsid w:val="00426AA3"/>
    <w:rsid w:val="00426B1F"/>
    <w:rsid w:val="00426B64"/>
    <w:rsid w:val="00426C0E"/>
    <w:rsid w:val="00426C50"/>
    <w:rsid w:val="00426C52"/>
    <w:rsid w:val="00426C59"/>
    <w:rsid w:val="00426CC5"/>
    <w:rsid w:val="00426CE1"/>
    <w:rsid w:val="00426D0E"/>
    <w:rsid w:val="00426D2C"/>
    <w:rsid w:val="00426E1F"/>
    <w:rsid w:val="00426E45"/>
    <w:rsid w:val="00426EE0"/>
    <w:rsid w:val="00426F50"/>
    <w:rsid w:val="00426F91"/>
    <w:rsid w:val="00427131"/>
    <w:rsid w:val="004271F9"/>
    <w:rsid w:val="00427203"/>
    <w:rsid w:val="00427264"/>
    <w:rsid w:val="00427268"/>
    <w:rsid w:val="004272C2"/>
    <w:rsid w:val="00427312"/>
    <w:rsid w:val="004273AC"/>
    <w:rsid w:val="00427418"/>
    <w:rsid w:val="00427495"/>
    <w:rsid w:val="00427629"/>
    <w:rsid w:val="0042770C"/>
    <w:rsid w:val="00427729"/>
    <w:rsid w:val="0042773D"/>
    <w:rsid w:val="00427795"/>
    <w:rsid w:val="004277C9"/>
    <w:rsid w:val="004278A2"/>
    <w:rsid w:val="00427955"/>
    <w:rsid w:val="004279BE"/>
    <w:rsid w:val="00427AD7"/>
    <w:rsid w:val="00427B0B"/>
    <w:rsid w:val="00427BB8"/>
    <w:rsid w:val="00427BD3"/>
    <w:rsid w:val="00427BFE"/>
    <w:rsid w:val="00427CCB"/>
    <w:rsid w:val="00427D18"/>
    <w:rsid w:val="00427E24"/>
    <w:rsid w:val="00427E2B"/>
    <w:rsid w:val="00427F47"/>
    <w:rsid w:val="004300C1"/>
    <w:rsid w:val="0043015B"/>
    <w:rsid w:val="0043015D"/>
    <w:rsid w:val="004301E3"/>
    <w:rsid w:val="004301EC"/>
    <w:rsid w:val="00430212"/>
    <w:rsid w:val="0043022F"/>
    <w:rsid w:val="00430258"/>
    <w:rsid w:val="00430350"/>
    <w:rsid w:val="004303CD"/>
    <w:rsid w:val="0043048B"/>
    <w:rsid w:val="00430498"/>
    <w:rsid w:val="004304C2"/>
    <w:rsid w:val="00430559"/>
    <w:rsid w:val="004305FC"/>
    <w:rsid w:val="0043060C"/>
    <w:rsid w:val="00430786"/>
    <w:rsid w:val="00430870"/>
    <w:rsid w:val="004308D2"/>
    <w:rsid w:val="0043091A"/>
    <w:rsid w:val="00430AF1"/>
    <w:rsid w:val="00430B24"/>
    <w:rsid w:val="00430B63"/>
    <w:rsid w:val="00430BAD"/>
    <w:rsid w:val="00430BF5"/>
    <w:rsid w:val="00430C73"/>
    <w:rsid w:val="00430DC3"/>
    <w:rsid w:val="00430DE9"/>
    <w:rsid w:val="00430E02"/>
    <w:rsid w:val="00430F4B"/>
    <w:rsid w:val="00431026"/>
    <w:rsid w:val="0043103E"/>
    <w:rsid w:val="004310C9"/>
    <w:rsid w:val="0043115E"/>
    <w:rsid w:val="0043119B"/>
    <w:rsid w:val="004311EC"/>
    <w:rsid w:val="0043124C"/>
    <w:rsid w:val="004312E7"/>
    <w:rsid w:val="004312F3"/>
    <w:rsid w:val="004313C5"/>
    <w:rsid w:val="00431408"/>
    <w:rsid w:val="0043143D"/>
    <w:rsid w:val="00431442"/>
    <w:rsid w:val="004314ED"/>
    <w:rsid w:val="00431608"/>
    <w:rsid w:val="00431708"/>
    <w:rsid w:val="0043178A"/>
    <w:rsid w:val="004317A5"/>
    <w:rsid w:val="004317FF"/>
    <w:rsid w:val="00431854"/>
    <w:rsid w:val="0043197A"/>
    <w:rsid w:val="00431A20"/>
    <w:rsid w:val="00431A40"/>
    <w:rsid w:val="00431A55"/>
    <w:rsid w:val="00431A82"/>
    <w:rsid w:val="00431AEF"/>
    <w:rsid w:val="00431B24"/>
    <w:rsid w:val="00431B31"/>
    <w:rsid w:val="00431BB1"/>
    <w:rsid w:val="00431BEE"/>
    <w:rsid w:val="00431C4E"/>
    <w:rsid w:val="00431C7C"/>
    <w:rsid w:val="00431D38"/>
    <w:rsid w:val="00431D5A"/>
    <w:rsid w:val="00431E13"/>
    <w:rsid w:val="00431EDA"/>
    <w:rsid w:val="00431F85"/>
    <w:rsid w:val="00431FC4"/>
    <w:rsid w:val="0043209E"/>
    <w:rsid w:val="004320B8"/>
    <w:rsid w:val="00432102"/>
    <w:rsid w:val="00432121"/>
    <w:rsid w:val="00432136"/>
    <w:rsid w:val="004321F9"/>
    <w:rsid w:val="0043227A"/>
    <w:rsid w:val="00432328"/>
    <w:rsid w:val="00432347"/>
    <w:rsid w:val="00432359"/>
    <w:rsid w:val="0043236C"/>
    <w:rsid w:val="00432379"/>
    <w:rsid w:val="00432426"/>
    <w:rsid w:val="00432432"/>
    <w:rsid w:val="00432449"/>
    <w:rsid w:val="00432540"/>
    <w:rsid w:val="00432609"/>
    <w:rsid w:val="00432677"/>
    <w:rsid w:val="004326AA"/>
    <w:rsid w:val="004326F8"/>
    <w:rsid w:val="00432771"/>
    <w:rsid w:val="004327C0"/>
    <w:rsid w:val="0043286A"/>
    <w:rsid w:val="00432889"/>
    <w:rsid w:val="004328A5"/>
    <w:rsid w:val="004328BD"/>
    <w:rsid w:val="00432940"/>
    <w:rsid w:val="00432A30"/>
    <w:rsid w:val="00432B36"/>
    <w:rsid w:val="00432B90"/>
    <w:rsid w:val="00432C43"/>
    <w:rsid w:val="00432DDC"/>
    <w:rsid w:val="00432EE3"/>
    <w:rsid w:val="00432F79"/>
    <w:rsid w:val="00432FE9"/>
    <w:rsid w:val="0043314F"/>
    <w:rsid w:val="004331DD"/>
    <w:rsid w:val="0043328B"/>
    <w:rsid w:val="00433317"/>
    <w:rsid w:val="0043332C"/>
    <w:rsid w:val="004333E5"/>
    <w:rsid w:val="00433402"/>
    <w:rsid w:val="00433467"/>
    <w:rsid w:val="00433473"/>
    <w:rsid w:val="004334C7"/>
    <w:rsid w:val="00433677"/>
    <w:rsid w:val="00433681"/>
    <w:rsid w:val="004336A3"/>
    <w:rsid w:val="004336EF"/>
    <w:rsid w:val="004337D5"/>
    <w:rsid w:val="0043380A"/>
    <w:rsid w:val="00433838"/>
    <w:rsid w:val="0043386E"/>
    <w:rsid w:val="00433898"/>
    <w:rsid w:val="004338EA"/>
    <w:rsid w:val="00433944"/>
    <w:rsid w:val="00433956"/>
    <w:rsid w:val="004339B1"/>
    <w:rsid w:val="00433A0D"/>
    <w:rsid w:val="00433A3A"/>
    <w:rsid w:val="00433A6E"/>
    <w:rsid w:val="00433B53"/>
    <w:rsid w:val="00433BBB"/>
    <w:rsid w:val="00433BDD"/>
    <w:rsid w:val="00433C40"/>
    <w:rsid w:val="00433F85"/>
    <w:rsid w:val="00434012"/>
    <w:rsid w:val="00434015"/>
    <w:rsid w:val="00434020"/>
    <w:rsid w:val="00434045"/>
    <w:rsid w:val="00434245"/>
    <w:rsid w:val="00434325"/>
    <w:rsid w:val="0043435A"/>
    <w:rsid w:val="004343BF"/>
    <w:rsid w:val="00434407"/>
    <w:rsid w:val="00434469"/>
    <w:rsid w:val="004344B3"/>
    <w:rsid w:val="004344D6"/>
    <w:rsid w:val="0043453F"/>
    <w:rsid w:val="004345A7"/>
    <w:rsid w:val="004345BF"/>
    <w:rsid w:val="004345CC"/>
    <w:rsid w:val="00434722"/>
    <w:rsid w:val="0043478D"/>
    <w:rsid w:val="004347A1"/>
    <w:rsid w:val="004347A3"/>
    <w:rsid w:val="004347C1"/>
    <w:rsid w:val="00434824"/>
    <w:rsid w:val="004348D4"/>
    <w:rsid w:val="0043491E"/>
    <w:rsid w:val="004349C2"/>
    <w:rsid w:val="00434A56"/>
    <w:rsid w:val="00434A5D"/>
    <w:rsid w:val="00434AC7"/>
    <w:rsid w:val="00434AF6"/>
    <w:rsid w:val="00434BAC"/>
    <w:rsid w:val="00434BB6"/>
    <w:rsid w:val="00434BC4"/>
    <w:rsid w:val="00434BDA"/>
    <w:rsid w:val="00434CE9"/>
    <w:rsid w:val="00434D5F"/>
    <w:rsid w:val="00434DDB"/>
    <w:rsid w:val="00434DFC"/>
    <w:rsid w:val="00434E02"/>
    <w:rsid w:val="00434E12"/>
    <w:rsid w:val="00434F17"/>
    <w:rsid w:val="00434F47"/>
    <w:rsid w:val="00434F5D"/>
    <w:rsid w:val="00434F8F"/>
    <w:rsid w:val="00434FD7"/>
    <w:rsid w:val="0043510C"/>
    <w:rsid w:val="00435200"/>
    <w:rsid w:val="00435205"/>
    <w:rsid w:val="00435271"/>
    <w:rsid w:val="004352A9"/>
    <w:rsid w:val="004352E5"/>
    <w:rsid w:val="00435315"/>
    <w:rsid w:val="0043537F"/>
    <w:rsid w:val="0043541F"/>
    <w:rsid w:val="0043543F"/>
    <w:rsid w:val="004354B4"/>
    <w:rsid w:val="0043559E"/>
    <w:rsid w:val="0043561D"/>
    <w:rsid w:val="004356A6"/>
    <w:rsid w:val="004356FD"/>
    <w:rsid w:val="00435727"/>
    <w:rsid w:val="0043575D"/>
    <w:rsid w:val="004357C5"/>
    <w:rsid w:val="00435836"/>
    <w:rsid w:val="0043585D"/>
    <w:rsid w:val="00435896"/>
    <w:rsid w:val="0043595D"/>
    <w:rsid w:val="00435992"/>
    <w:rsid w:val="004359BA"/>
    <w:rsid w:val="00435A92"/>
    <w:rsid w:val="00435AF2"/>
    <w:rsid w:val="00435B0A"/>
    <w:rsid w:val="00435B61"/>
    <w:rsid w:val="00435CBC"/>
    <w:rsid w:val="00435CEA"/>
    <w:rsid w:val="00435D71"/>
    <w:rsid w:val="00435E43"/>
    <w:rsid w:val="00435ED9"/>
    <w:rsid w:val="00435F03"/>
    <w:rsid w:val="00435F11"/>
    <w:rsid w:val="00435F3C"/>
    <w:rsid w:val="00435F9B"/>
    <w:rsid w:val="00435FAB"/>
    <w:rsid w:val="004360F0"/>
    <w:rsid w:val="00436122"/>
    <w:rsid w:val="0043617B"/>
    <w:rsid w:val="004361D4"/>
    <w:rsid w:val="0043622C"/>
    <w:rsid w:val="00436230"/>
    <w:rsid w:val="00436274"/>
    <w:rsid w:val="0043627D"/>
    <w:rsid w:val="004362F5"/>
    <w:rsid w:val="0043645C"/>
    <w:rsid w:val="004365C0"/>
    <w:rsid w:val="004366A8"/>
    <w:rsid w:val="00436741"/>
    <w:rsid w:val="00436764"/>
    <w:rsid w:val="00436887"/>
    <w:rsid w:val="004368BF"/>
    <w:rsid w:val="00436905"/>
    <w:rsid w:val="004369BF"/>
    <w:rsid w:val="00436A0C"/>
    <w:rsid w:val="00436ADD"/>
    <w:rsid w:val="00436B04"/>
    <w:rsid w:val="00436B35"/>
    <w:rsid w:val="00436B3E"/>
    <w:rsid w:val="00436B9D"/>
    <w:rsid w:val="00436BFB"/>
    <w:rsid w:val="00436C5F"/>
    <w:rsid w:val="00436C7F"/>
    <w:rsid w:val="00436C9A"/>
    <w:rsid w:val="00436CFC"/>
    <w:rsid w:val="00436D02"/>
    <w:rsid w:val="00436E6D"/>
    <w:rsid w:val="00436ECB"/>
    <w:rsid w:val="00436FDD"/>
    <w:rsid w:val="00437083"/>
    <w:rsid w:val="00437087"/>
    <w:rsid w:val="004370EF"/>
    <w:rsid w:val="004370FB"/>
    <w:rsid w:val="00437112"/>
    <w:rsid w:val="0043711D"/>
    <w:rsid w:val="0043712F"/>
    <w:rsid w:val="00437166"/>
    <w:rsid w:val="004371D6"/>
    <w:rsid w:val="004373C0"/>
    <w:rsid w:val="0043743C"/>
    <w:rsid w:val="0043751F"/>
    <w:rsid w:val="00437532"/>
    <w:rsid w:val="00437831"/>
    <w:rsid w:val="00437874"/>
    <w:rsid w:val="004379D5"/>
    <w:rsid w:val="004379FD"/>
    <w:rsid w:val="00437B31"/>
    <w:rsid w:val="00437B33"/>
    <w:rsid w:val="00437BDE"/>
    <w:rsid w:val="00437DCE"/>
    <w:rsid w:val="00437E75"/>
    <w:rsid w:val="00437E7D"/>
    <w:rsid w:val="00437E87"/>
    <w:rsid w:val="00437F5D"/>
    <w:rsid w:val="004401FE"/>
    <w:rsid w:val="0044026C"/>
    <w:rsid w:val="004402A2"/>
    <w:rsid w:val="004402DA"/>
    <w:rsid w:val="00440376"/>
    <w:rsid w:val="004403EA"/>
    <w:rsid w:val="004403FB"/>
    <w:rsid w:val="0044049E"/>
    <w:rsid w:val="0044049F"/>
    <w:rsid w:val="00440520"/>
    <w:rsid w:val="00440622"/>
    <w:rsid w:val="00440882"/>
    <w:rsid w:val="004408D9"/>
    <w:rsid w:val="004408E5"/>
    <w:rsid w:val="00440907"/>
    <w:rsid w:val="00440928"/>
    <w:rsid w:val="0044095B"/>
    <w:rsid w:val="0044097F"/>
    <w:rsid w:val="00440A3C"/>
    <w:rsid w:val="00440AAA"/>
    <w:rsid w:val="00440B01"/>
    <w:rsid w:val="00440BEA"/>
    <w:rsid w:val="00440C14"/>
    <w:rsid w:val="00440CB5"/>
    <w:rsid w:val="00440D56"/>
    <w:rsid w:val="00440DFA"/>
    <w:rsid w:val="00440E67"/>
    <w:rsid w:val="00440E70"/>
    <w:rsid w:val="004410A0"/>
    <w:rsid w:val="004410FE"/>
    <w:rsid w:val="00441146"/>
    <w:rsid w:val="00441164"/>
    <w:rsid w:val="004411B8"/>
    <w:rsid w:val="0044121D"/>
    <w:rsid w:val="0044125F"/>
    <w:rsid w:val="004413CD"/>
    <w:rsid w:val="004414F7"/>
    <w:rsid w:val="0044154A"/>
    <w:rsid w:val="00441561"/>
    <w:rsid w:val="00441575"/>
    <w:rsid w:val="004415A5"/>
    <w:rsid w:val="004416A3"/>
    <w:rsid w:val="0044171C"/>
    <w:rsid w:val="00441778"/>
    <w:rsid w:val="0044177F"/>
    <w:rsid w:val="004417A6"/>
    <w:rsid w:val="004417D4"/>
    <w:rsid w:val="0044190E"/>
    <w:rsid w:val="00441A54"/>
    <w:rsid w:val="00441B1B"/>
    <w:rsid w:val="00441B61"/>
    <w:rsid w:val="00441B88"/>
    <w:rsid w:val="00441B96"/>
    <w:rsid w:val="00441B9E"/>
    <w:rsid w:val="00441BE8"/>
    <w:rsid w:val="00441C5A"/>
    <w:rsid w:val="00441CEB"/>
    <w:rsid w:val="00441D20"/>
    <w:rsid w:val="00441D2B"/>
    <w:rsid w:val="00441DF7"/>
    <w:rsid w:val="00441E11"/>
    <w:rsid w:val="00441E96"/>
    <w:rsid w:val="00441F12"/>
    <w:rsid w:val="00441F23"/>
    <w:rsid w:val="00441F66"/>
    <w:rsid w:val="00441FB2"/>
    <w:rsid w:val="004420CD"/>
    <w:rsid w:val="0044213F"/>
    <w:rsid w:val="0044214C"/>
    <w:rsid w:val="0044220A"/>
    <w:rsid w:val="00442252"/>
    <w:rsid w:val="004422B1"/>
    <w:rsid w:val="004422C4"/>
    <w:rsid w:val="004422F6"/>
    <w:rsid w:val="0044230C"/>
    <w:rsid w:val="00442348"/>
    <w:rsid w:val="00442403"/>
    <w:rsid w:val="00442430"/>
    <w:rsid w:val="00442492"/>
    <w:rsid w:val="0044258C"/>
    <w:rsid w:val="00442596"/>
    <w:rsid w:val="0044266E"/>
    <w:rsid w:val="00442743"/>
    <w:rsid w:val="0044278A"/>
    <w:rsid w:val="004427A8"/>
    <w:rsid w:val="004427C9"/>
    <w:rsid w:val="0044288E"/>
    <w:rsid w:val="004428F8"/>
    <w:rsid w:val="0044293E"/>
    <w:rsid w:val="0044299A"/>
    <w:rsid w:val="00442A2A"/>
    <w:rsid w:val="00442A31"/>
    <w:rsid w:val="00442A36"/>
    <w:rsid w:val="00442A72"/>
    <w:rsid w:val="00442A93"/>
    <w:rsid w:val="00442AE5"/>
    <w:rsid w:val="00442B22"/>
    <w:rsid w:val="00442B6C"/>
    <w:rsid w:val="00442BD8"/>
    <w:rsid w:val="00442CA1"/>
    <w:rsid w:val="00442CB1"/>
    <w:rsid w:val="00442DE1"/>
    <w:rsid w:val="00442E3F"/>
    <w:rsid w:val="00442EBC"/>
    <w:rsid w:val="00442FFB"/>
    <w:rsid w:val="0044308D"/>
    <w:rsid w:val="0044316C"/>
    <w:rsid w:val="0044318E"/>
    <w:rsid w:val="004431F7"/>
    <w:rsid w:val="00443299"/>
    <w:rsid w:val="00443319"/>
    <w:rsid w:val="0044334C"/>
    <w:rsid w:val="0044335E"/>
    <w:rsid w:val="00443362"/>
    <w:rsid w:val="004433A8"/>
    <w:rsid w:val="004433CB"/>
    <w:rsid w:val="004433FF"/>
    <w:rsid w:val="00443402"/>
    <w:rsid w:val="00443488"/>
    <w:rsid w:val="00443547"/>
    <w:rsid w:val="0044355E"/>
    <w:rsid w:val="0044356A"/>
    <w:rsid w:val="004435DE"/>
    <w:rsid w:val="0044362E"/>
    <w:rsid w:val="004437FB"/>
    <w:rsid w:val="004439CB"/>
    <w:rsid w:val="004439D1"/>
    <w:rsid w:val="00443A75"/>
    <w:rsid w:val="00443B8A"/>
    <w:rsid w:val="00443B8E"/>
    <w:rsid w:val="00443BE2"/>
    <w:rsid w:val="00443BEE"/>
    <w:rsid w:val="00443C45"/>
    <w:rsid w:val="00443C74"/>
    <w:rsid w:val="00443C9B"/>
    <w:rsid w:val="00443CBE"/>
    <w:rsid w:val="00443CC5"/>
    <w:rsid w:val="00443D76"/>
    <w:rsid w:val="00443DB0"/>
    <w:rsid w:val="00443DF1"/>
    <w:rsid w:val="00443E18"/>
    <w:rsid w:val="00443E75"/>
    <w:rsid w:val="00443FB7"/>
    <w:rsid w:val="00443FBD"/>
    <w:rsid w:val="004440EC"/>
    <w:rsid w:val="0044412C"/>
    <w:rsid w:val="0044414E"/>
    <w:rsid w:val="00444165"/>
    <w:rsid w:val="00444203"/>
    <w:rsid w:val="0044425C"/>
    <w:rsid w:val="00444298"/>
    <w:rsid w:val="004442AC"/>
    <w:rsid w:val="004442EE"/>
    <w:rsid w:val="0044432B"/>
    <w:rsid w:val="0044436F"/>
    <w:rsid w:val="00444370"/>
    <w:rsid w:val="0044439A"/>
    <w:rsid w:val="004443E4"/>
    <w:rsid w:val="00444425"/>
    <w:rsid w:val="00444476"/>
    <w:rsid w:val="00444482"/>
    <w:rsid w:val="0044453F"/>
    <w:rsid w:val="0044465D"/>
    <w:rsid w:val="00444672"/>
    <w:rsid w:val="004446A7"/>
    <w:rsid w:val="004446DF"/>
    <w:rsid w:val="00444772"/>
    <w:rsid w:val="004448BB"/>
    <w:rsid w:val="004449AF"/>
    <w:rsid w:val="00444A48"/>
    <w:rsid w:val="00444A89"/>
    <w:rsid w:val="00444A8E"/>
    <w:rsid w:val="00444B00"/>
    <w:rsid w:val="00444C36"/>
    <w:rsid w:val="00444C43"/>
    <w:rsid w:val="00444C96"/>
    <w:rsid w:val="00444E3A"/>
    <w:rsid w:val="00444E9C"/>
    <w:rsid w:val="00444EE1"/>
    <w:rsid w:val="00444F47"/>
    <w:rsid w:val="00445018"/>
    <w:rsid w:val="00445069"/>
    <w:rsid w:val="00445074"/>
    <w:rsid w:val="00445165"/>
    <w:rsid w:val="004451EC"/>
    <w:rsid w:val="00445270"/>
    <w:rsid w:val="00445383"/>
    <w:rsid w:val="00445427"/>
    <w:rsid w:val="0044546E"/>
    <w:rsid w:val="004454AB"/>
    <w:rsid w:val="004454C4"/>
    <w:rsid w:val="00445573"/>
    <w:rsid w:val="00445598"/>
    <w:rsid w:val="004455D4"/>
    <w:rsid w:val="00445661"/>
    <w:rsid w:val="00445709"/>
    <w:rsid w:val="0044573A"/>
    <w:rsid w:val="0044585E"/>
    <w:rsid w:val="004458A6"/>
    <w:rsid w:val="004458AD"/>
    <w:rsid w:val="004459C5"/>
    <w:rsid w:val="00445BEF"/>
    <w:rsid w:val="00445C90"/>
    <w:rsid w:val="00445D42"/>
    <w:rsid w:val="00445E12"/>
    <w:rsid w:val="00445E3D"/>
    <w:rsid w:val="00445F5A"/>
    <w:rsid w:val="00445F63"/>
    <w:rsid w:val="00445F7F"/>
    <w:rsid w:val="00445FCE"/>
    <w:rsid w:val="00445FDA"/>
    <w:rsid w:val="00446055"/>
    <w:rsid w:val="0044610F"/>
    <w:rsid w:val="004462AF"/>
    <w:rsid w:val="004462D8"/>
    <w:rsid w:val="00446350"/>
    <w:rsid w:val="004463C0"/>
    <w:rsid w:val="0044647E"/>
    <w:rsid w:val="00446494"/>
    <w:rsid w:val="004464F1"/>
    <w:rsid w:val="0044652B"/>
    <w:rsid w:val="0044659E"/>
    <w:rsid w:val="004465AC"/>
    <w:rsid w:val="004465CB"/>
    <w:rsid w:val="004465E8"/>
    <w:rsid w:val="00446608"/>
    <w:rsid w:val="00446676"/>
    <w:rsid w:val="004466F1"/>
    <w:rsid w:val="00446759"/>
    <w:rsid w:val="004467A7"/>
    <w:rsid w:val="004467B0"/>
    <w:rsid w:val="004468BC"/>
    <w:rsid w:val="004468D4"/>
    <w:rsid w:val="004468E2"/>
    <w:rsid w:val="00446A6A"/>
    <w:rsid w:val="00446A7D"/>
    <w:rsid w:val="00446B57"/>
    <w:rsid w:val="00446BAE"/>
    <w:rsid w:val="00446BF6"/>
    <w:rsid w:val="00446C8C"/>
    <w:rsid w:val="00446D35"/>
    <w:rsid w:val="00446EB5"/>
    <w:rsid w:val="00446EC8"/>
    <w:rsid w:val="00446EF7"/>
    <w:rsid w:val="00446EFB"/>
    <w:rsid w:val="00446F6B"/>
    <w:rsid w:val="00446FCE"/>
    <w:rsid w:val="004470AC"/>
    <w:rsid w:val="004470E9"/>
    <w:rsid w:val="004472D4"/>
    <w:rsid w:val="004473C8"/>
    <w:rsid w:val="0044744D"/>
    <w:rsid w:val="0044747B"/>
    <w:rsid w:val="0044754D"/>
    <w:rsid w:val="004475C8"/>
    <w:rsid w:val="004477FC"/>
    <w:rsid w:val="00447812"/>
    <w:rsid w:val="00447877"/>
    <w:rsid w:val="004478F0"/>
    <w:rsid w:val="004479CC"/>
    <w:rsid w:val="00447A04"/>
    <w:rsid w:val="00447A28"/>
    <w:rsid w:val="00447A4E"/>
    <w:rsid w:val="00447A71"/>
    <w:rsid w:val="00447B12"/>
    <w:rsid w:val="00447B58"/>
    <w:rsid w:val="00447BD0"/>
    <w:rsid w:val="00447CDD"/>
    <w:rsid w:val="00447CEB"/>
    <w:rsid w:val="00447DC9"/>
    <w:rsid w:val="00447E2C"/>
    <w:rsid w:val="00447ED5"/>
    <w:rsid w:val="00447F0A"/>
    <w:rsid w:val="00450003"/>
    <w:rsid w:val="00450028"/>
    <w:rsid w:val="004501BB"/>
    <w:rsid w:val="004501D6"/>
    <w:rsid w:val="0045027F"/>
    <w:rsid w:val="004503A2"/>
    <w:rsid w:val="004504D3"/>
    <w:rsid w:val="00450510"/>
    <w:rsid w:val="00450544"/>
    <w:rsid w:val="004505F5"/>
    <w:rsid w:val="00450664"/>
    <w:rsid w:val="004506E2"/>
    <w:rsid w:val="004507FF"/>
    <w:rsid w:val="00450923"/>
    <w:rsid w:val="0045098B"/>
    <w:rsid w:val="00450ABB"/>
    <w:rsid w:val="00450B4A"/>
    <w:rsid w:val="00450B4D"/>
    <w:rsid w:val="00450D7E"/>
    <w:rsid w:val="00450D96"/>
    <w:rsid w:val="00450DDA"/>
    <w:rsid w:val="00450E22"/>
    <w:rsid w:val="00450E97"/>
    <w:rsid w:val="00450ED8"/>
    <w:rsid w:val="00450F64"/>
    <w:rsid w:val="00450FAF"/>
    <w:rsid w:val="00450FCB"/>
    <w:rsid w:val="004511B3"/>
    <w:rsid w:val="004511C6"/>
    <w:rsid w:val="0045121F"/>
    <w:rsid w:val="0045125A"/>
    <w:rsid w:val="004513D6"/>
    <w:rsid w:val="004513E7"/>
    <w:rsid w:val="00451459"/>
    <w:rsid w:val="004514E3"/>
    <w:rsid w:val="0045156B"/>
    <w:rsid w:val="004515C3"/>
    <w:rsid w:val="004515D3"/>
    <w:rsid w:val="00451636"/>
    <w:rsid w:val="0045167C"/>
    <w:rsid w:val="004516CC"/>
    <w:rsid w:val="004516DA"/>
    <w:rsid w:val="00451779"/>
    <w:rsid w:val="004517A7"/>
    <w:rsid w:val="0045181E"/>
    <w:rsid w:val="004518C8"/>
    <w:rsid w:val="004518DD"/>
    <w:rsid w:val="004518F1"/>
    <w:rsid w:val="0045194B"/>
    <w:rsid w:val="00451987"/>
    <w:rsid w:val="00451BAC"/>
    <w:rsid w:val="00451BFF"/>
    <w:rsid w:val="00451C92"/>
    <w:rsid w:val="00451CD3"/>
    <w:rsid w:val="00451D8E"/>
    <w:rsid w:val="00451E0E"/>
    <w:rsid w:val="00451E2D"/>
    <w:rsid w:val="00451FF4"/>
    <w:rsid w:val="00452092"/>
    <w:rsid w:val="00452095"/>
    <w:rsid w:val="00452132"/>
    <w:rsid w:val="00452136"/>
    <w:rsid w:val="004521EB"/>
    <w:rsid w:val="00452296"/>
    <w:rsid w:val="00452320"/>
    <w:rsid w:val="004523A2"/>
    <w:rsid w:val="004523CA"/>
    <w:rsid w:val="0045241E"/>
    <w:rsid w:val="00452554"/>
    <w:rsid w:val="0045255F"/>
    <w:rsid w:val="00452570"/>
    <w:rsid w:val="00452680"/>
    <w:rsid w:val="00452692"/>
    <w:rsid w:val="004526C5"/>
    <w:rsid w:val="00452701"/>
    <w:rsid w:val="00452745"/>
    <w:rsid w:val="004527A9"/>
    <w:rsid w:val="0045280C"/>
    <w:rsid w:val="004528D6"/>
    <w:rsid w:val="0045292D"/>
    <w:rsid w:val="00452A5D"/>
    <w:rsid w:val="00452ABA"/>
    <w:rsid w:val="00452B71"/>
    <w:rsid w:val="00452D66"/>
    <w:rsid w:val="00452E0C"/>
    <w:rsid w:val="00452E34"/>
    <w:rsid w:val="00452EBE"/>
    <w:rsid w:val="00452EBF"/>
    <w:rsid w:val="00452FB3"/>
    <w:rsid w:val="00452FE6"/>
    <w:rsid w:val="00453005"/>
    <w:rsid w:val="00453057"/>
    <w:rsid w:val="00453145"/>
    <w:rsid w:val="0045315E"/>
    <w:rsid w:val="00453375"/>
    <w:rsid w:val="0045338B"/>
    <w:rsid w:val="0045349D"/>
    <w:rsid w:val="004534DD"/>
    <w:rsid w:val="004534FD"/>
    <w:rsid w:val="004535BF"/>
    <w:rsid w:val="004535F2"/>
    <w:rsid w:val="00453694"/>
    <w:rsid w:val="00453770"/>
    <w:rsid w:val="00453790"/>
    <w:rsid w:val="004537CB"/>
    <w:rsid w:val="004538C2"/>
    <w:rsid w:val="00453979"/>
    <w:rsid w:val="004539EA"/>
    <w:rsid w:val="00453A33"/>
    <w:rsid w:val="00453A52"/>
    <w:rsid w:val="00453A85"/>
    <w:rsid w:val="00453B28"/>
    <w:rsid w:val="00453CC1"/>
    <w:rsid w:val="00453CC7"/>
    <w:rsid w:val="00453D8D"/>
    <w:rsid w:val="00453E4E"/>
    <w:rsid w:val="00453E5F"/>
    <w:rsid w:val="00453F06"/>
    <w:rsid w:val="00454060"/>
    <w:rsid w:val="0045406E"/>
    <w:rsid w:val="004540CD"/>
    <w:rsid w:val="004540E9"/>
    <w:rsid w:val="00454108"/>
    <w:rsid w:val="00454174"/>
    <w:rsid w:val="0045419C"/>
    <w:rsid w:val="004541A0"/>
    <w:rsid w:val="004542EC"/>
    <w:rsid w:val="00454352"/>
    <w:rsid w:val="00454517"/>
    <w:rsid w:val="0045453C"/>
    <w:rsid w:val="00454589"/>
    <w:rsid w:val="004545C7"/>
    <w:rsid w:val="00454655"/>
    <w:rsid w:val="00454657"/>
    <w:rsid w:val="00454696"/>
    <w:rsid w:val="004546F6"/>
    <w:rsid w:val="00454712"/>
    <w:rsid w:val="0045479A"/>
    <w:rsid w:val="00454829"/>
    <w:rsid w:val="004548DF"/>
    <w:rsid w:val="004548EE"/>
    <w:rsid w:val="00454959"/>
    <w:rsid w:val="0045495B"/>
    <w:rsid w:val="00454A46"/>
    <w:rsid w:val="00454A8B"/>
    <w:rsid w:val="00454AA1"/>
    <w:rsid w:val="00454AF8"/>
    <w:rsid w:val="00454BD1"/>
    <w:rsid w:val="00454BD7"/>
    <w:rsid w:val="00454C34"/>
    <w:rsid w:val="00454C9E"/>
    <w:rsid w:val="00454D21"/>
    <w:rsid w:val="00454E69"/>
    <w:rsid w:val="00454E78"/>
    <w:rsid w:val="00454FF7"/>
    <w:rsid w:val="00455009"/>
    <w:rsid w:val="004550FC"/>
    <w:rsid w:val="00455121"/>
    <w:rsid w:val="0045513F"/>
    <w:rsid w:val="004551D6"/>
    <w:rsid w:val="004551D7"/>
    <w:rsid w:val="00455211"/>
    <w:rsid w:val="00455229"/>
    <w:rsid w:val="004553C3"/>
    <w:rsid w:val="004553CD"/>
    <w:rsid w:val="00455430"/>
    <w:rsid w:val="00455472"/>
    <w:rsid w:val="0045547A"/>
    <w:rsid w:val="00455485"/>
    <w:rsid w:val="004554DA"/>
    <w:rsid w:val="0045554F"/>
    <w:rsid w:val="0045563E"/>
    <w:rsid w:val="004556BE"/>
    <w:rsid w:val="0045572D"/>
    <w:rsid w:val="00455758"/>
    <w:rsid w:val="00455782"/>
    <w:rsid w:val="004557E1"/>
    <w:rsid w:val="004557ED"/>
    <w:rsid w:val="0045582E"/>
    <w:rsid w:val="00455859"/>
    <w:rsid w:val="00455948"/>
    <w:rsid w:val="00455A4F"/>
    <w:rsid w:val="00455AE2"/>
    <w:rsid w:val="00455B53"/>
    <w:rsid w:val="00455B5B"/>
    <w:rsid w:val="00455BA2"/>
    <w:rsid w:val="00455BDD"/>
    <w:rsid w:val="00455C99"/>
    <w:rsid w:val="00455D00"/>
    <w:rsid w:val="00455D1A"/>
    <w:rsid w:val="00455EE4"/>
    <w:rsid w:val="00455F92"/>
    <w:rsid w:val="00456020"/>
    <w:rsid w:val="004560BC"/>
    <w:rsid w:val="004561AD"/>
    <w:rsid w:val="00456555"/>
    <w:rsid w:val="00456589"/>
    <w:rsid w:val="00456628"/>
    <w:rsid w:val="00456655"/>
    <w:rsid w:val="0045668A"/>
    <w:rsid w:val="00456711"/>
    <w:rsid w:val="00456731"/>
    <w:rsid w:val="0045674B"/>
    <w:rsid w:val="004567ED"/>
    <w:rsid w:val="00456815"/>
    <w:rsid w:val="00456843"/>
    <w:rsid w:val="004568A7"/>
    <w:rsid w:val="004569CF"/>
    <w:rsid w:val="00456A45"/>
    <w:rsid w:val="00456A4E"/>
    <w:rsid w:val="00456A77"/>
    <w:rsid w:val="00456AD1"/>
    <w:rsid w:val="00456ADA"/>
    <w:rsid w:val="00456B40"/>
    <w:rsid w:val="00456B4D"/>
    <w:rsid w:val="00456B69"/>
    <w:rsid w:val="00456BA6"/>
    <w:rsid w:val="00456BA8"/>
    <w:rsid w:val="00456BC0"/>
    <w:rsid w:val="00456C15"/>
    <w:rsid w:val="00456CB4"/>
    <w:rsid w:val="00456D66"/>
    <w:rsid w:val="00456D9A"/>
    <w:rsid w:val="00456EFD"/>
    <w:rsid w:val="00456F00"/>
    <w:rsid w:val="00456F76"/>
    <w:rsid w:val="00457030"/>
    <w:rsid w:val="004571D6"/>
    <w:rsid w:val="004573FF"/>
    <w:rsid w:val="004575F2"/>
    <w:rsid w:val="004576BC"/>
    <w:rsid w:val="004576FB"/>
    <w:rsid w:val="0045777F"/>
    <w:rsid w:val="0045789D"/>
    <w:rsid w:val="004578E8"/>
    <w:rsid w:val="004579E5"/>
    <w:rsid w:val="004579FF"/>
    <w:rsid w:val="00457ADE"/>
    <w:rsid w:val="00457B4F"/>
    <w:rsid w:val="00457C3D"/>
    <w:rsid w:val="00457C4A"/>
    <w:rsid w:val="00457CDC"/>
    <w:rsid w:val="00457CEF"/>
    <w:rsid w:val="00457D08"/>
    <w:rsid w:val="00457D1D"/>
    <w:rsid w:val="00457F42"/>
    <w:rsid w:val="00460090"/>
    <w:rsid w:val="004600CC"/>
    <w:rsid w:val="004600F0"/>
    <w:rsid w:val="00460109"/>
    <w:rsid w:val="00460118"/>
    <w:rsid w:val="00460299"/>
    <w:rsid w:val="004602B6"/>
    <w:rsid w:val="004602EF"/>
    <w:rsid w:val="0046039D"/>
    <w:rsid w:val="004603F7"/>
    <w:rsid w:val="00460430"/>
    <w:rsid w:val="00460483"/>
    <w:rsid w:val="00460519"/>
    <w:rsid w:val="004605CB"/>
    <w:rsid w:val="0046063B"/>
    <w:rsid w:val="00460671"/>
    <w:rsid w:val="00460682"/>
    <w:rsid w:val="00460766"/>
    <w:rsid w:val="00460805"/>
    <w:rsid w:val="00460825"/>
    <w:rsid w:val="004608A9"/>
    <w:rsid w:val="0046098E"/>
    <w:rsid w:val="00460A0C"/>
    <w:rsid w:val="00460D68"/>
    <w:rsid w:val="00460D8F"/>
    <w:rsid w:val="00460DA8"/>
    <w:rsid w:val="00460F0C"/>
    <w:rsid w:val="00460F8C"/>
    <w:rsid w:val="00460FAE"/>
    <w:rsid w:val="0046105F"/>
    <w:rsid w:val="004610A8"/>
    <w:rsid w:val="004611A9"/>
    <w:rsid w:val="00461284"/>
    <w:rsid w:val="004612B1"/>
    <w:rsid w:val="004612BA"/>
    <w:rsid w:val="004612E6"/>
    <w:rsid w:val="004612F6"/>
    <w:rsid w:val="00461383"/>
    <w:rsid w:val="004613DB"/>
    <w:rsid w:val="0046140F"/>
    <w:rsid w:val="0046145F"/>
    <w:rsid w:val="00461492"/>
    <w:rsid w:val="0046152B"/>
    <w:rsid w:val="00461546"/>
    <w:rsid w:val="00461656"/>
    <w:rsid w:val="004616AD"/>
    <w:rsid w:val="0046177E"/>
    <w:rsid w:val="004617C4"/>
    <w:rsid w:val="0046183E"/>
    <w:rsid w:val="00461886"/>
    <w:rsid w:val="004618CF"/>
    <w:rsid w:val="0046190B"/>
    <w:rsid w:val="00461947"/>
    <w:rsid w:val="004619D5"/>
    <w:rsid w:val="00461A4D"/>
    <w:rsid w:val="00461A80"/>
    <w:rsid w:val="00461AC5"/>
    <w:rsid w:val="00461B4C"/>
    <w:rsid w:val="00461B92"/>
    <w:rsid w:val="00461E5E"/>
    <w:rsid w:val="00461EC7"/>
    <w:rsid w:val="00461EE2"/>
    <w:rsid w:val="00461FF8"/>
    <w:rsid w:val="0046201B"/>
    <w:rsid w:val="00462104"/>
    <w:rsid w:val="0046221A"/>
    <w:rsid w:val="0046221B"/>
    <w:rsid w:val="00462287"/>
    <w:rsid w:val="004623BB"/>
    <w:rsid w:val="004623FA"/>
    <w:rsid w:val="00462404"/>
    <w:rsid w:val="0046265A"/>
    <w:rsid w:val="004626EE"/>
    <w:rsid w:val="00462751"/>
    <w:rsid w:val="004627E6"/>
    <w:rsid w:val="00462843"/>
    <w:rsid w:val="00462929"/>
    <w:rsid w:val="0046296B"/>
    <w:rsid w:val="004629F1"/>
    <w:rsid w:val="00462A53"/>
    <w:rsid w:val="00462A6E"/>
    <w:rsid w:val="00462A93"/>
    <w:rsid w:val="00462D0D"/>
    <w:rsid w:val="00462D17"/>
    <w:rsid w:val="00462D78"/>
    <w:rsid w:val="00462E26"/>
    <w:rsid w:val="00462EC7"/>
    <w:rsid w:val="00462ECA"/>
    <w:rsid w:val="00462EF2"/>
    <w:rsid w:val="00463100"/>
    <w:rsid w:val="00463161"/>
    <w:rsid w:val="0046317F"/>
    <w:rsid w:val="00463200"/>
    <w:rsid w:val="0046329D"/>
    <w:rsid w:val="00463402"/>
    <w:rsid w:val="00463488"/>
    <w:rsid w:val="004634C9"/>
    <w:rsid w:val="004634E7"/>
    <w:rsid w:val="004635BD"/>
    <w:rsid w:val="00463608"/>
    <w:rsid w:val="00463637"/>
    <w:rsid w:val="0046380A"/>
    <w:rsid w:val="0046380B"/>
    <w:rsid w:val="004638F3"/>
    <w:rsid w:val="0046391C"/>
    <w:rsid w:val="00463933"/>
    <w:rsid w:val="00463934"/>
    <w:rsid w:val="00463966"/>
    <w:rsid w:val="00463987"/>
    <w:rsid w:val="0046398E"/>
    <w:rsid w:val="004639E1"/>
    <w:rsid w:val="004639FD"/>
    <w:rsid w:val="00463A36"/>
    <w:rsid w:val="00463A69"/>
    <w:rsid w:val="00463A78"/>
    <w:rsid w:val="00463B53"/>
    <w:rsid w:val="00463BE7"/>
    <w:rsid w:val="00463C0D"/>
    <w:rsid w:val="00463C4A"/>
    <w:rsid w:val="00463C72"/>
    <w:rsid w:val="00463CA7"/>
    <w:rsid w:val="00463CDA"/>
    <w:rsid w:val="00463DF3"/>
    <w:rsid w:val="00463EA6"/>
    <w:rsid w:val="00463EA7"/>
    <w:rsid w:val="00463EBF"/>
    <w:rsid w:val="00463EC3"/>
    <w:rsid w:val="00464012"/>
    <w:rsid w:val="0046408D"/>
    <w:rsid w:val="00464136"/>
    <w:rsid w:val="00464255"/>
    <w:rsid w:val="00464334"/>
    <w:rsid w:val="0046440D"/>
    <w:rsid w:val="00464551"/>
    <w:rsid w:val="00464583"/>
    <w:rsid w:val="004645D8"/>
    <w:rsid w:val="004645F0"/>
    <w:rsid w:val="00464656"/>
    <w:rsid w:val="004646B7"/>
    <w:rsid w:val="004646CE"/>
    <w:rsid w:val="00464715"/>
    <w:rsid w:val="004647D7"/>
    <w:rsid w:val="00464805"/>
    <w:rsid w:val="0046480B"/>
    <w:rsid w:val="00464847"/>
    <w:rsid w:val="0046484D"/>
    <w:rsid w:val="00464861"/>
    <w:rsid w:val="00464914"/>
    <w:rsid w:val="00464982"/>
    <w:rsid w:val="004649D7"/>
    <w:rsid w:val="004649F6"/>
    <w:rsid w:val="00464A14"/>
    <w:rsid w:val="00464A4A"/>
    <w:rsid w:val="00464A62"/>
    <w:rsid w:val="00464A76"/>
    <w:rsid w:val="00464B11"/>
    <w:rsid w:val="00464B1E"/>
    <w:rsid w:val="00464B2E"/>
    <w:rsid w:val="00464C2B"/>
    <w:rsid w:val="00464C68"/>
    <w:rsid w:val="00464C99"/>
    <w:rsid w:val="00464D60"/>
    <w:rsid w:val="00464D99"/>
    <w:rsid w:val="00464DC7"/>
    <w:rsid w:val="00464E43"/>
    <w:rsid w:val="00464F7B"/>
    <w:rsid w:val="00465055"/>
    <w:rsid w:val="004650DF"/>
    <w:rsid w:val="00465297"/>
    <w:rsid w:val="0046529E"/>
    <w:rsid w:val="004652D6"/>
    <w:rsid w:val="004652FE"/>
    <w:rsid w:val="00465327"/>
    <w:rsid w:val="0046543C"/>
    <w:rsid w:val="0046543E"/>
    <w:rsid w:val="004654DC"/>
    <w:rsid w:val="0046552A"/>
    <w:rsid w:val="00465564"/>
    <w:rsid w:val="0046556A"/>
    <w:rsid w:val="004655C2"/>
    <w:rsid w:val="00465648"/>
    <w:rsid w:val="0046576E"/>
    <w:rsid w:val="00465839"/>
    <w:rsid w:val="004658D7"/>
    <w:rsid w:val="0046598A"/>
    <w:rsid w:val="00465A03"/>
    <w:rsid w:val="00465B16"/>
    <w:rsid w:val="00465B70"/>
    <w:rsid w:val="00465B80"/>
    <w:rsid w:val="00465C3A"/>
    <w:rsid w:val="00465C4D"/>
    <w:rsid w:val="00465D41"/>
    <w:rsid w:val="00465E49"/>
    <w:rsid w:val="00465F0F"/>
    <w:rsid w:val="00465F73"/>
    <w:rsid w:val="00466011"/>
    <w:rsid w:val="00466012"/>
    <w:rsid w:val="0046614C"/>
    <w:rsid w:val="00466154"/>
    <w:rsid w:val="00466216"/>
    <w:rsid w:val="00466375"/>
    <w:rsid w:val="00466387"/>
    <w:rsid w:val="0046638A"/>
    <w:rsid w:val="0046639C"/>
    <w:rsid w:val="004663DC"/>
    <w:rsid w:val="004663FB"/>
    <w:rsid w:val="004664E8"/>
    <w:rsid w:val="0046681D"/>
    <w:rsid w:val="00466830"/>
    <w:rsid w:val="004668B5"/>
    <w:rsid w:val="00466911"/>
    <w:rsid w:val="0046692B"/>
    <w:rsid w:val="00466974"/>
    <w:rsid w:val="004669A7"/>
    <w:rsid w:val="004669C0"/>
    <w:rsid w:val="004669D5"/>
    <w:rsid w:val="00466A9F"/>
    <w:rsid w:val="00466AD9"/>
    <w:rsid w:val="00466D52"/>
    <w:rsid w:val="00466D86"/>
    <w:rsid w:val="00466D9C"/>
    <w:rsid w:val="00466DC8"/>
    <w:rsid w:val="00466E5A"/>
    <w:rsid w:val="00466E68"/>
    <w:rsid w:val="00466E69"/>
    <w:rsid w:val="00466E7D"/>
    <w:rsid w:val="00466F24"/>
    <w:rsid w:val="00466FE5"/>
    <w:rsid w:val="00467000"/>
    <w:rsid w:val="00467068"/>
    <w:rsid w:val="0046706A"/>
    <w:rsid w:val="0046709E"/>
    <w:rsid w:val="004670C8"/>
    <w:rsid w:val="004672A3"/>
    <w:rsid w:val="00467383"/>
    <w:rsid w:val="004673A2"/>
    <w:rsid w:val="00467417"/>
    <w:rsid w:val="004674C4"/>
    <w:rsid w:val="0046754D"/>
    <w:rsid w:val="0046756A"/>
    <w:rsid w:val="00467579"/>
    <w:rsid w:val="004675F2"/>
    <w:rsid w:val="004675FE"/>
    <w:rsid w:val="00467701"/>
    <w:rsid w:val="0046770E"/>
    <w:rsid w:val="00467809"/>
    <w:rsid w:val="00467874"/>
    <w:rsid w:val="004678FE"/>
    <w:rsid w:val="00467905"/>
    <w:rsid w:val="00467942"/>
    <w:rsid w:val="00467A26"/>
    <w:rsid w:val="00467B45"/>
    <w:rsid w:val="00467B74"/>
    <w:rsid w:val="00467B85"/>
    <w:rsid w:val="00467CA4"/>
    <w:rsid w:val="00467CDB"/>
    <w:rsid w:val="00467D73"/>
    <w:rsid w:val="00467DE6"/>
    <w:rsid w:val="00467DE7"/>
    <w:rsid w:val="00467DF3"/>
    <w:rsid w:val="00467E3E"/>
    <w:rsid w:val="00467F34"/>
    <w:rsid w:val="00467F50"/>
    <w:rsid w:val="00467F6A"/>
    <w:rsid w:val="00467FAF"/>
    <w:rsid w:val="00467FE3"/>
    <w:rsid w:val="00470064"/>
    <w:rsid w:val="004700AC"/>
    <w:rsid w:val="0047011F"/>
    <w:rsid w:val="00470193"/>
    <w:rsid w:val="004701C1"/>
    <w:rsid w:val="004702BF"/>
    <w:rsid w:val="004703EF"/>
    <w:rsid w:val="00470532"/>
    <w:rsid w:val="00470566"/>
    <w:rsid w:val="0047066D"/>
    <w:rsid w:val="00470746"/>
    <w:rsid w:val="0047079D"/>
    <w:rsid w:val="004707D2"/>
    <w:rsid w:val="004707EB"/>
    <w:rsid w:val="00470852"/>
    <w:rsid w:val="00470882"/>
    <w:rsid w:val="00470981"/>
    <w:rsid w:val="00470AB7"/>
    <w:rsid w:val="00470ADA"/>
    <w:rsid w:val="00470B5F"/>
    <w:rsid w:val="00470B61"/>
    <w:rsid w:val="00470C3F"/>
    <w:rsid w:val="00470C40"/>
    <w:rsid w:val="00470C8D"/>
    <w:rsid w:val="00470D48"/>
    <w:rsid w:val="00470D70"/>
    <w:rsid w:val="00470EAA"/>
    <w:rsid w:val="00470EB9"/>
    <w:rsid w:val="00470F21"/>
    <w:rsid w:val="00470FDF"/>
    <w:rsid w:val="0047108C"/>
    <w:rsid w:val="004712DB"/>
    <w:rsid w:val="0047146B"/>
    <w:rsid w:val="00471481"/>
    <w:rsid w:val="00471500"/>
    <w:rsid w:val="00471504"/>
    <w:rsid w:val="0047154A"/>
    <w:rsid w:val="0047156D"/>
    <w:rsid w:val="004715DD"/>
    <w:rsid w:val="00471625"/>
    <w:rsid w:val="004717A8"/>
    <w:rsid w:val="00471805"/>
    <w:rsid w:val="00471912"/>
    <w:rsid w:val="004719E2"/>
    <w:rsid w:val="004719F4"/>
    <w:rsid w:val="00471A0D"/>
    <w:rsid w:val="00471A49"/>
    <w:rsid w:val="00471A4C"/>
    <w:rsid w:val="00471B52"/>
    <w:rsid w:val="00471B59"/>
    <w:rsid w:val="00471C69"/>
    <w:rsid w:val="00471C83"/>
    <w:rsid w:val="00471D28"/>
    <w:rsid w:val="00471E12"/>
    <w:rsid w:val="00471F04"/>
    <w:rsid w:val="00471F8A"/>
    <w:rsid w:val="00471F90"/>
    <w:rsid w:val="00471F96"/>
    <w:rsid w:val="0047201A"/>
    <w:rsid w:val="0047204A"/>
    <w:rsid w:val="00472052"/>
    <w:rsid w:val="004720ED"/>
    <w:rsid w:val="004721AA"/>
    <w:rsid w:val="004721E7"/>
    <w:rsid w:val="004721F0"/>
    <w:rsid w:val="0047220C"/>
    <w:rsid w:val="00472241"/>
    <w:rsid w:val="0047227B"/>
    <w:rsid w:val="004722DA"/>
    <w:rsid w:val="004722FA"/>
    <w:rsid w:val="00472309"/>
    <w:rsid w:val="00472390"/>
    <w:rsid w:val="00472456"/>
    <w:rsid w:val="00472539"/>
    <w:rsid w:val="00472550"/>
    <w:rsid w:val="00472592"/>
    <w:rsid w:val="004725E5"/>
    <w:rsid w:val="00472627"/>
    <w:rsid w:val="0047262C"/>
    <w:rsid w:val="00472649"/>
    <w:rsid w:val="0047277F"/>
    <w:rsid w:val="004727C6"/>
    <w:rsid w:val="004727DF"/>
    <w:rsid w:val="004727EA"/>
    <w:rsid w:val="0047288B"/>
    <w:rsid w:val="004729FC"/>
    <w:rsid w:val="00472A2F"/>
    <w:rsid w:val="00472B48"/>
    <w:rsid w:val="00472C0C"/>
    <w:rsid w:val="00472C53"/>
    <w:rsid w:val="00472C8F"/>
    <w:rsid w:val="00472CFE"/>
    <w:rsid w:val="00472D21"/>
    <w:rsid w:val="00472D45"/>
    <w:rsid w:val="00472DA3"/>
    <w:rsid w:val="00472FDE"/>
    <w:rsid w:val="00473001"/>
    <w:rsid w:val="0047300F"/>
    <w:rsid w:val="00473121"/>
    <w:rsid w:val="0047328D"/>
    <w:rsid w:val="004732E1"/>
    <w:rsid w:val="00473319"/>
    <w:rsid w:val="004733F2"/>
    <w:rsid w:val="00473402"/>
    <w:rsid w:val="0047343F"/>
    <w:rsid w:val="00473584"/>
    <w:rsid w:val="00473657"/>
    <w:rsid w:val="0047366B"/>
    <w:rsid w:val="0047366D"/>
    <w:rsid w:val="004736A6"/>
    <w:rsid w:val="00473741"/>
    <w:rsid w:val="00473746"/>
    <w:rsid w:val="00473780"/>
    <w:rsid w:val="00473883"/>
    <w:rsid w:val="004738C8"/>
    <w:rsid w:val="0047397D"/>
    <w:rsid w:val="004739CA"/>
    <w:rsid w:val="00473C4D"/>
    <w:rsid w:val="00473C6D"/>
    <w:rsid w:val="00473CF0"/>
    <w:rsid w:val="00473DCE"/>
    <w:rsid w:val="00473E8D"/>
    <w:rsid w:val="00473ED3"/>
    <w:rsid w:val="00473F24"/>
    <w:rsid w:val="00473F2B"/>
    <w:rsid w:val="00473F5B"/>
    <w:rsid w:val="00473FBF"/>
    <w:rsid w:val="00473FF8"/>
    <w:rsid w:val="00474006"/>
    <w:rsid w:val="00474108"/>
    <w:rsid w:val="004741B9"/>
    <w:rsid w:val="004741EC"/>
    <w:rsid w:val="00474242"/>
    <w:rsid w:val="0047425A"/>
    <w:rsid w:val="0047429E"/>
    <w:rsid w:val="004742CF"/>
    <w:rsid w:val="004742E5"/>
    <w:rsid w:val="004743A0"/>
    <w:rsid w:val="004743B4"/>
    <w:rsid w:val="004743CB"/>
    <w:rsid w:val="0047444E"/>
    <w:rsid w:val="004745F3"/>
    <w:rsid w:val="00474725"/>
    <w:rsid w:val="00474781"/>
    <w:rsid w:val="00474794"/>
    <w:rsid w:val="0047488A"/>
    <w:rsid w:val="0047492F"/>
    <w:rsid w:val="004749C8"/>
    <w:rsid w:val="004749DD"/>
    <w:rsid w:val="00474ABA"/>
    <w:rsid w:val="00474AE2"/>
    <w:rsid w:val="00474AEC"/>
    <w:rsid w:val="00474BB2"/>
    <w:rsid w:val="00474C56"/>
    <w:rsid w:val="00474CC6"/>
    <w:rsid w:val="00474D30"/>
    <w:rsid w:val="00474D48"/>
    <w:rsid w:val="00474DB0"/>
    <w:rsid w:val="00474DB4"/>
    <w:rsid w:val="00474DE2"/>
    <w:rsid w:val="00474DEF"/>
    <w:rsid w:val="00474E70"/>
    <w:rsid w:val="00474E9E"/>
    <w:rsid w:val="00474F61"/>
    <w:rsid w:val="00474FDA"/>
    <w:rsid w:val="004750BF"/>
    <w:rsid w:val="0047511A"/>
    <w:rsid w:val="004752A1"/>
    <w:rsid w:val="0047543B"/>
    <w:rsid w:val="004755EE"/>
    <w:rsid w:val="004755FC"/>
    <w:rsid w:val="00475657"/>
    <w:rsid w:val="004756D7"/>
    <w:rsid w:val="00475715"/>
    <w:rsid w:val="00475717"/>
    <w:rsid w:val="0047582B"/>
    <w:rsid w:val="004758A5"/>
    <w:rsid w:val="00475983"/>
    <w:rsid w:val="004759B7"/>
    <w:rsid w:val="00475B35"/>
    <w:rsid w:val="00475B99"/>
    <w:rsid w:val="00475BC5"/>
    <w:rsid w:val="00475C80"/>
    <w:rsid w:val="00475CAB"/>
    <w:rsid w:val="00475CBD"/>
    <w:rsid w:val="00475CF6"/>
    <w:rsid w:val="00475D4F"/>
    <w:rsid w:val="00475EA7"/>
    <w:rsid w:val="00475EEF"/>
    <w:rsid w:val="00475FDB"/>
    <w:rsid w:val="00476053"/>
    <w:rsid w:val="0047618E"/>
    <w:rsid w:val="004761AB"/>
    <w:rsid w:val="004761BB"/>
    <w:rsid w:val="00476204"/>
    <w:rsid w:val="004762D2"/>
    <w:rsid w:val="004762FF"/>
    <w:rsid w:val="00476346"/>
    <w:rsid w:val="0047638B"/>
    <w:rsid w:val="004763F4"/>
    <w:rsid w:val="0047645C"/>
    <w:rsid w:val="004764DD"/>
    <w:rsid w:val="004764FA"/>
    <w:rsid w:val="0047661F"/>
    <w:rsid w:val="0047662C"/>
    <w:rsid w:val="0047664E"/>
    <w:rsid w:val="0047666D"/>
    <w:rsid w:val="0047667E"/>
    <w:rsid w:val="00476916"/>
    <w:rsid w:val="0047695C"/>
    <w:rsid w:val="004769A0"/>
    <w:rsid w:val="00476A40"/>
    <w:rsid w:val="00476A8F"/>
    <w:rsid w:val="00476AFF"/>
    <w:rsid w:val="00476B6D"/>
    <w:rsid w:val="00476C53"/>
    <w:rsid w:val="00476C70"/>
    <w:rsid w:val="00476C81"/>
    <w:rsid w:val="00476CCD"/>
    <w:rsid w:val="00476D11"/>
    <w:rsid w:val="00476E10"/>
    <w:rsid w:val="00476E28"/>
    <w:rsid w:val="0047704C"/>
    <w:rsid w:val="00477088"/>
    <w:rsid w:val="004770B5"/>
    <w:rsid w:val="004772F9"/>
    <w:rsid w:val="004773E9"/>
    <w:rsid w:val="004775EC"/>
    <w:rsid w:val="0047769A"/>
    <w:rsid w:val="004776EC"/>
    <w:rsid w:val="00477934"/>
    <w:rsid w:val="004779C4"/>
    <w:rsid w:val="00477A58"/>
    <w:rsid w:val="00477B21"/>
    <w:rsid w:val="00477C15"/>
    <w:rsid w:val="00477C5A"/>
    <w:rsid w:val="00477CDE"/>
    <w:rsid w:val="00477D3C"/>
    <w:rsid w:val="00477D93"/>
    <w:rsid w:val="00477DE9"/>
    <w:rsid w:val="00477EAC"/>
    <w:rsid w:val="00477EE2"/>
    <w:rsid w:val="00477EF1"/>
    <w:rsid w:val="00477F09"/>
    <w:rsid w:val="00477F7B"/>
    <w:rsid w:val="00477F9B"/>
    <w:rsid w:val="0048009A"/>
    <w:rsid w:val="00480208"/>
    <w:rsid w:val="004802D5"/>
    <w:rsid w:val="004802EC"/>
    <w:rsid w:val="004803E3"/>
    <w:rsid w:val="00480566"/>
    <w:rsid w:val="004805FA"/>
    <w:rsid w:val="00480643"/>
    <w:rsid w:val="0048073A"/>
    <w:rsid w:val="004807FE"/>
    <w:rsid w:val="004809D1"/>
    <w:rsid w:val="00480A06"/>
    <w:rsid w:val="00480A2A"/>
    <w:rsid w:val="00480AE5"/>
    <w:rsid w:val="00480B15"/>
    <w:rsid w:val="00480B59"/>
    <w:rsid w:val="00480B6D"/>
    <w:rsid w:val="00480B76"/>
    <w:rsid w:val="00480D68"/>
    <w:rsid w:val="00480DA0"/>
    <w:rsid w:val="00480DBE"/>
    <w:rsid w:val="00480DE5"/>
    <w:rsid w:val="00480E10"/>
    <w:rsid w:val="00480EBE"/>
    <w:rsid w:val="0048103E"/>
    <w:rsid w:val="00481144"/>
    <w:rsid w:val="004811E4"/>
    <w:rsid w:val="004812A0"/>
    <w:rsid w:val="004812CE"/>
    <w:rsid w:val="004812EF"/>
    <w:rsid w:val="004812F3"/>
    <w:rsid w:val="0048135B"/>
    <w:rsid w:val="004813A2"/>
    <w:rsid w:val="004814A1"/>
    <w:rsid w:val="0048150D"/>
    <w:rsid w:val="00481573"/>
    <w:rsid w:val="00481581"/>
    <w:rsid w:val="004815B3"/>
    <w:rsid w:val="00481734"/>
    <w:rsid w:val="00481799"/>
    <w:rsid w:val="004817D0"/>
    <w:rsid w:val="0048181B"/>
    <w:rsid w:val="0048184D"/>
    <w:rsid w:val="0048185E"/>
    <w:rsid w:val="00481873"/>
    <w:rsid w:val="00481879"/>
    <w:rsid w:val="0048194C"/>
    <w:rsid w:val="00481A76"/>
    <w:rsid w:val="00481A9F"/>
    <w:rsid w:val="00481ABB"/>
    <w:rsid w:val="00481B0B"/>
    <w:rsid w:val="00481B63"/>
    <w:rsid w:val="00481B67"/>
    <w:rsid w:val="00481C9F"/>
    <w:rsid w:val="00481CD8"/>
    <w:rsid w:val="00481D63"/>
    <w:rsid w:val="00481D7A"/>
    <w:rsid w:val="00481DFF"/>
    <w:rsid w:val="00481E38"/>
    <w:rsid w:val="00481E47"/>
    <w:rsid w:val="00481E87"/>
    <w:rsid w:val="00481EB0"/>
    <w:rsid w:val="00481EB3"/>
    <w:rsid w:val="00481F87"/>
    <w:rsid w:val="00481FB9"/>
    <w:rsid w:val="00482001"/>
    <w:rsid w:val="00482041"/>
    <w:rsid w:val="004820C7"/>
    <w:rsid w:val="0048211C"/>
    <w:rsid w:val="0048211E"/>
    <w:rsid w:val="00482297"/>
    <w:rsid w:val="00482307"/>
    <w:rsid w:val="0048231C"/>
    <w:rsid w:val="00482325"/>
    <w:rsid w:val="004823C3"/>
    <w:rsid w:val="0048248A"/>
    <w:rsid w:val="004825AA"/>
    <w:rsid w:val="0048272E"/>
    <w:rsid w:val="00482753"/>
    <w:rsid w:val="00482780"/>
    <w:rsid w:val="004827A0"/>
    <w:rsid w:val="004827C9"/>
    <w:rsid w:val="004827E9"/>
    <w:rsid w:val="00482814"/>
    <w:rsid w:val="00482983"/>
    <w:rsid w:val="00482AA4"/>
    <w:rsid w:val="00482ABE"/>
    <w:rsid w:val="00482B0B"/>
    <w:rsid w:val="00482B1D"/>
    <w:rsid w:val="00482B73"/>
    <w:rsid w:val="00482BBB"/>
    <w:rsid w:val="00482BCC"/>
    <w:rsid w:val="00482CAF"/>
    <w:rsid w:val="00482CE8"/>
    <w:rsid w:val="00482D5D"/>
    <w:rsid w:val="00482DCF"/>
    <w:rsid w:val="00482E57"/>
    <w:rsid w:val="00482E65"/>
    <w:rsid w:val="0048304D"/>
    <w:rsid w:val="00483060"/>
    <w:rsid w:val="0048308C"/>
    <w:rsid w:val="00483122"/>
    <w:rsid w:val="004831CD"/>
    <w:rsid w:val="00483207"/>
    <w:rsid w:val="00483481"/>
    <w:rsid w:val="004834E0"/>
    <w:rsid w:val="004835EE"/>
    <w:rsid w:val="00483621"/>
    <w:rsid w:val="004836A6"/>
    <w:rsid w:val="004836B7"/>
    <w:rsid w:val="004837B0"/>
    <w:rsid w:val="00483858"/>
    <w:rsid w:val="0048386D"/>
    <w:rsid w:val="0048388F"/>
    <w:rsid w:val="004838AB"/>
    <w:rsid w:val="00483979"/>
    <w:rsid w:val="00483A5A"/>
    <w:rsid w:val="00483A70"/>
    <w:rsid w:val="00483ADE"/>
    <w:rsid w:val="00483B01"/>
    <w:rsid w:val="00483B22"/>
    <w:rsid w:val="00483C60"/>
    <w:rsid w:val="00483CF6"/>
    <w:rsid w:val="00483D58"/>
    <w:rsid w:val="00483D60"/>
    <w:rsid w:val="00483E44"/>
    <w:rsid w:val="00483E66"/>
    <w:rsid w:val="00483F58"/>
    <w:rsid w:val="00483F7A"/>
    <w:rsid w:val="0048401C"/>
    <w:rsid w:val="00484051"/>
    <w:rsid w:val="00484120"/>
    <w:rsid w:val="00484140"/>
    <w:rsid w:val="004841EE"/>
    <w:rsid w:val="00484232"/>
    <w:rsid w:val="004842BC"/>
    <w:rsid w:val="004842E9"/>
    <w:rsid w:val="004843B9"/>
    <w:rsid w:val="004845C9"/>
    <w:rsid w:val="004845EE"/>
    <w:rsid w:val="00484607"/>
    <w:rsid w:val="004846A2"/>
    <w:rsid w:val="004847A6"/>
    <w:rsid w:val="00484808"/>
    <w:rsid w:val="0048482B"/>
    <w:rsid w:val="0048486D"/>
    <w:rsid w:val="004848D1"/>
    <w:rsid w:val="00484928"/>
    <w:rsid w:val="00484929"/>
    <w:rsid w:val="004849E6"/>
    <w:rsid w:val="00484A07"/>
    <w:rsid w:val="00484A8B"/>
    <w:rsid w:val="00484AE1"/>
    <w:rsid w:val="00484C15"/>
    <w:rsid w:val="00484CCE"/>
    <w:rsid w:val="00484E7A"/>
    <w:rsid w:val="00484F37"/>
    <w:rsid w:val="00484F70"/>
    <w:rsid w:val="00484FBB"/>
    <w:rsid w:val="00484FC4"/>
    <w:rsid w:val="00485233"/>
    <w:rsid w:val="0048526F"/>
    <w:rsid w:val="0048529D"/>
    <w:rsid w:val="00485430"/>
    <w:rsid w:val="00485587"/>
    <w:rsid w:val="00485626"/>
    <w:rsid w:val="00485636"/>
    <w:rsid w:val="0048563A"/>
    <w:rsid w:val="004856E8"/>
    <w:rsid w:val="00485762"/>
    <w:rsid w:val="004857AA"/>
    <w:rsid w:val="004857D4"/>
    <w:rsid w:val="0048588E"/>
    <w:rsid w:val="004858C7"/>
    <w:rsid w:val="004859A8"/>
    <w:rsid w:val="00485A39"/>
    <w:rsid w:val="00485BFE"/>
    <w:rsid w:val="00485C07"/>
    <w:rsid w:val="00485CDC"/>
    <w:rsid w:val="00485DCF"/>
    <w:rsid w:val="00485E2E"/>
    <w:rsid w:val="00485FFE"/>
    <w:rsid w:val="0048602F"/>
    <w:rsid w:val="004860EE"/>
    <w:rsid w:val="00486383"/>
    <w:rsid w:val="00486438"/>
    <w:rsid w:val="0048644E"/>
    <w:rsid w:val="00486508"/>
    <w:rsid w:val="0048653B"/>
    <w:rsid w:val="00486563"/>
    <w:rsid w:val="00486590"/>
    <w:rsid w:val="004865C1"/>
    <w:rsid w:val="0048662A"/>
    <w:rsid w:val="00486653"/>
    <w:rsid w:val="004866F1"/>
    <w:rsid w:val="004867A2"/>
    <w:rsid w:val="0048684E"/>
    <w:rsid w:val="00486854"/>
    <w:rsid w:val="00486889"/>
    <w:rsid w:val="0048693A"/>
    <w:rsid w:val="0048695C"/>
    <w:rsid w:val="004869C6"/>
    <w:rsid w:val="00486A2A"/>
    <w:rsid w:val="00486AA8"/>
    <w:rsid w:val="00486B5D"/>
    <w:rsid w:val="00486BB1"/>
    <w:rsid w:val="00486BC6"/>
    <w:rsid w:val="00486CAD"/>
    <w:rsid w:val="00486CCE"/>
    <w:rsid w:val="00486CF4"/>
    <w:rsid w:val="00486D21"/>
    <w:rsid w:val="00486D92"/>
    <w:rsid w:val="00486D9A"/>
    <w:rsid w:val="00486DCE"/>
    <w:rsid w:val="00486E2B"/>
    <w:rsid w:val="00486EA2"/>
    <w:rsid w:val="00486F0D"/>
    <w:rsid w:val="00486F71"/>
    <w:rsid w:val="00486FB8"/>
    <w:rsid w:val="00486FD1"/>
    <w:rsid w:val="00487109"/>
    <w:rsid w:val="0048714D"/>
    <w:rsid w:val="004871CE"/>
    <w:rsid w:val="0048721A"/>
    <w:rsid w:val="0048724C"/>
    <w:rsid w:val="00487338"/>
    <w:rsid w:val="004873BD"/>
    <w:rsid w:val="004873DD"/>
    <w:rsid w:val="004873E6"/>
    <w:rsid w:val="00487410"/>
    <w:rsid w:val="00487457"/>
    <w:rsid w:val="004874AD"/>
    <w:rsid w:val="004875CB"/>
    <w:rsid w:val="00487605"/>
    <w:rsid w:val="0048766F"/>
    <w:rsid w:val="00487693"/>
    <w:rsid w:val="00487713"/>
    <w:rsid w:val="0048772C"/>
    <w:rsid w:val="00487766"/>
    <w:rsid w:val="00487793"/>
    <w:rsid w:val="00487800"/>
    <w:rsid w:val="004878A5"/>
    <w:rsid w:val="004878BA"/>
    <w:rsid w:val="004878D6"/>
    <w:rsid w:val="00487930"/>
    <w:rsid w:val="00487956"/>
    <w:rsid w:val="0048796D"/>
    <w:rsid w:val="004879FC"/>
    <w:rsid w:val="00487BCB"/>
    <w:rsid w:val="00487C2E"/>
    <w:rsid w:val="00487CD4"/>
    <w:rsid w:val="00487D6F"/>
    <w:rsid w:val="00487DB8"/>
    <w:rsid w:val="00487DCE"/>
    <w:rsid w:val="00487E4E"/>
    <w:rsid w:val="00487F7D"/>
    <w:rsid w:val="00490065"/>
    <w:rsid w:val="0049006A"/>
    <w:rsid w:val="004900F5"/>
    <w:rsid w:val="00490126"/>
    <w:rsid w:val="00490165"/>
    <w:rsid w:val="00490197"/>
    <w:rsid w:val="0049019F"/>
    <w:rsid w:val="00490247"/>
    <w:rsid w:val="00490301"/>
    <w:rsid w:val="0049034C"/>
    <w:rsid w:val="00490405"/>
    <w:rsid w:val="00490491"/>
    <w:rsid w:val="0049053E"/>
    <w:rsid w:val="00490609"/>
    <w:rsid w:val="00490671"/>
    <w:rsid w:val="00490690"/>
    <w:rsid w:val="00490692"/>
    <w:rsid w:val="004907A3"/>
    <w:rsid w:val="0049089A"/>
    <w:rsid w:val="00490913"/>
    <w:rsid w:val="0049093B"/>
    <w:rsid w:val="004909EC"/>
    <w:rsid w:val="00490AE1"/>
    <w:rsid w:val="00490B2B"/>
    <w:rsid w:val="00490C18"/>
    <w:rsid w:val="00490E1F"/>
    <w:rsid w:val="00490F80"/>
    <w:rsid w:val="00490FDA"/>
    <w:rsid w:val="00490FF9"/>
    <w:rsid w:val="00491009"/>
    <w:rsid w:val="00491093"/>
    <w:rsid w:val="004910AF"/>
    <w:rsid w:val="004911AC"/>
    <w:rsid w:val="004911D3"/>
    <w:rsid w:val="00491253"/>
    <w:rsid w:val="0049128F"/>
    <w:rsid w:val="004912C4"/>
    <w:rsid w:val="004912D0"/>
    <w:rsid w:val="004912F8"/>
    <w:rsid w:val="0049132F"/>
    <w:rsid w:val="00491573"/>
    <w:rsid w:val="00491579"/>
    <w:rsid w:val="00491584"/>
    <w:rsid w:val="004915A9"/>
    <w:rsid w:val="00491617"/>
    <w:rsid w:val="004916C5"/>
    <w:rsid w:val="00491778"/>
    <w:rsid w:val="0049177F"/>
    <w:rsid w:val="0049184E"/>
    <w:rsid w:val="0049195C"/>
    <w:rsid w:val="00491A30"/>
    <w:rsid w:val="00491AB5"/>
    <w:rsid w:val="00491AC5"/>
    <w:rsid w:val="00491B46"/>
    <w:rsid w:val="00491C1E"/>
    <w:rsid w:val="00491C69"/>
    <w:rsid w:val="00491CEC"/>
    <w:rsid w:val="00491D7A"/>
    <w:rsid w:val="00491E7C"/>
    <w:rsid w:val="00491EB3"/>
    <w:rsid w:val="00491EF3"/>
    <w:rsid w:val="00491F2F"/>
    <w:rsid w:val="0049211B"/>
    <w:rsid w:val="00492134"/>
    <w:rsid w:val="0049213A"/>
    <w:rsid w:val="004921CF"/>
    <w:rsid w:val="0049222A"/>
    <w:rsid w:val="0049227E"/>
    <w:rsid w:val="0049228D"/>
    <w:rsid w:val="004922DD"/>
    <w:rsid w:val="004923D3"/>
    <w:rsid w:val="00492412"/>
    <w:rsid w:val="00492416"/>
    <w:rsid w:val="00492474"/>
    <w:rsid w:val="00492571"/>
    <w:rsid w:val="00492579"/>
    <w:rsid w:val="004925A3"/>
    <w:rsid w:val="004925B7"/>
    <w:rsid w:val="004925BE"/>
    <w:rsid w:val="004925FE"/>
    <w:rsid w:val="00492690"/>
    <w:rsid w:val="00492693"/>
    <w:rsid w:val="004926B1"/>
    <w:rsid w:val="004926B8"/>
    <w:rsid w:val="00492737"/>
    <w:rsid w:val="0049275D"/>
    <w:rsid w:val="0049276F"/>
    <w:rsid w:val="004928D0"/>
    <w:rsid w:val="004928E7"/>
    <w:rsid w:val="00492963"/>
    <w:rsid w:val="0049297D"/>
    <w:rsid w:val="00492AAA"/>
    <w:rsid w:val="00492B92"/>
    <w:rsid w:val="00492C63"/>
    <w:rsid w:val="00492CED"/>
    <w:rsid w:val="00492D28"/>
    <w:rsid w:val="00492D90"/>
    <w:rsid w:val="00492F4A"/>
    <w:rsid w:val="00492F8A"/>
    <w:rsid w:val="00492F96"/>
    <w:rsid w:val="00492FF5"/>
    <w:rsid w:val="0049308E"/>
    <w:rsid w:val="0049313A"/>
    <w:rsid w:val="004931A9"/>
    <w:rsid w:val="00493231"/>
    <w:rsid w:val="00493348"/>
    <w:rsid w:val="00493389"/>
    <w:rsid w:val="004933C0"/>
    <w:rsid w:val="0049342D"/>
    <w:rsid w:val="00493709"/>
    <w:rsid w:val="00493741"/>
    <w:rsid w:val="00493799"/>
    <w:rsid w:val="00493975"/>
    <w:rsid w:val="00493B83"/>
    <w:rsid w:val="00493B89"/>
    <w:rsid w:val="00493BD4"/>
    <w:rsid w:val="00493C54"/>
    <w:rsid w:val="00493C86"/>
    <w:rsid w:val="00493CBC"/>
    <w:rsid w:val="00493CE5"/>
    <w:rsid w:val="00493F6E"/>
    <w:rsid w:val="00493F85"/>
    <w:rsid w:val="00493FA0"/>
    <w:rsid w:val="00493FBD"/>
    <w:rsid w:val="004940CF"/>
    <w:rsid w:val="004942DC"/>
    <w:rsid w:val="00494307"/>
    <w:rsid w:val="004943D5"/>
    <w:rsid w:val="0049452C"/>
    <w:rsid w:val="00494681"/>
    <w:rsid w:val="004946A5"/>
    <w:rsid w:val="0049477C"/>
    <w:rsid w:val="004947B9"/>
    <w:rsid w:val="004947D2"/>
    <w:rsid w:val="0049496C"/>
    <w:rsid w:val="00494998"/>
    <w:rsid w:val="00494A68"/>
    <w:rsid w:val="00494A7C"/>
    <w:rsid w:val="00494B0E"/>
    <w:rsid w:val="00494BCC"/>
    <w:rsid w:val="00494CC1"/>
    <w:rsid w:val="00494CE7"/>
    <w:rsid w:val="00494D04"/>
    <w:rsid w:val="00494D8B"/>
    <w:rsid w:val="00494EAC"/>
    <w:rsid w:val="00494EB3"/>
    <w:rsid w:val="00494F0E"/>
    <w:rsid w:val="00494F16"/>
    <w:rsid w:val="00494F5C"/>
    <w:rsid w:val="00494F64"/>
    <w:rsid w:val="00494FF7"/>
    <w:rsid w:val="00495005"/>
    <w:rsid w:val="00495080"/>
    <w:rsid w:val="004950B0"/>
    <w:rsid w:val="00495105"/>
    <w:rsid w:val="00495115"/>
    <w:rsid w:val="00495136"/>
    <w:rsid w:val="004952F3"/>
    <w:rsid w:val="0049530C"/>
    <w:rsid w:val="00495449"/>
    <w:rsid w:val="00495486"/>
    <w:rsid w:val="004954A4"/>
    <w:rsid w:val="00495521"/>
    <w:rsid w:val="004955C1"/>
    <w:rsid w:val="0049561C"/>
    <w:rsid w:val="0049565F"/>
    <w:rsid w:val="004956C4"/>
    <w:rsid w:val="004956D6"/>
    <w:rsid w:val="004957DE"/>
    <w:rsid w:val="0049589A"/>
    <w:rsid w:val="004958FA"/>
    <w:rsid w:val="00495918"/>
    <w:rsid w:val="0049591D"/>
    <w:rsid w:val="00495923"/>
    <w:rsid w:val="004959FD"/>
    <w:rsid w:val="00495A83"/>
    <w:rsid w:val="00495ACD"/>
    <w:rsid w:val="00495AE5"/>
    <w:rsid w:val="00495B2A"/>
    <w:rsid w:val="00495B50"/>
    <w:rsid w:val="00495C14"/>
    <w:rsid w:val="00495D0D"/>
    <w:rsid w:val="00495DDC"/>
    <w:rsid w:val="00495E3A"/>
    <w:rsid w:val="00495EA2"/>
    <w:rsid w:val="00495ED7"/>
    <w:rsid w:val="00495F04"/>
    <w:rsid w:val="00495F43"/>
    <w:rsid w:val="00495F55"/>
    <w:rsid w:val="0049602D"/>
    <w:rsid w:val="004960C9"/>
    <w:rsid w:val="00496138"/>
    <w:rsid w:val="00496167"/>
    <w:rsid w:val="004961A9"/>
    <w:rsid w:val="004961EC"/>
    <w:rsid w:val="004961F2"/>
    <w:rsid w:val="00496241"/>
    <w:rsid w:val="0049629A"/>
    <w:rsid w:val="004962B5"/>
    <w:rsid w:val="004962FE"/>
    <w:rsid w:val="00496500"/>
    <w:rsid w:val="0049650C"/>
    <w:rsid w:val="004965B8"/>
    <w:rsid w:val="004966AC"/>
    <w:rsid w:val="004966B4"/>
    <w:rsid w:val="0049675D"/>
    <w:rsid w:val="004967AB"/>
    <w:rsid w:val="004967F4"/>
    <w:rsid w:val="00496847"/>
    <w:rsid w:val="00496914"/>
    <w:rsid w:val="004969A0"/>
    <w:rsid w:val="004969A4"/>
    <w:rsid w:val="004969D3"/>
    <w:rsid w:val="00496AA2"/>
    <w:rsid w:val="00496B4D"/>
    <w:rsid w:val="00496BA3"/>
    <w:rsid w:val="00496C27"/>
    <w:rsid w:val="00496EA4"/>
    <w:rsid w:val="00496EB5"/>
    <w:rsid w:val="00496FAD"/>
    <w:rsid w:val="0049702D"/>
    <w:rsid w:val="0049709C"/>
    <w:rsid w:val="004970C0"/>
    <w:rsid w:val="0049715E"/>
    <w:rsid w:val="00497173"/>
    <w:rsid w:val="00497269"/>
    <w:rsid w:val="0049739B"/>
    <w:rsid w:val="004973BA"/>
    <w:rsid w:val="00497544"/>
    <w:rsid w:val="00497559"/>
    <w:rsid w:val="0049756C"/>
    <w:rsid w:val="004975BC"/>
    <w:rsid w:val="004976AC"/>
    <w:rsid w:val="0049777E"/>
    <w:rsid w:val="004977A1"/>
    <w:rsid w:val="0049787C"/>
    <w:rsid w:val="004978B0"/>
    <w:rsid w:val="00497974"/>
    <w:rsid w:val="00497980"/>
    <w:rsid w:val="00497988"/>
    <w:rsid w:val="0049799F"/>
    <w:rsid w:val="004979A9"/>
    <w:rsid w:val="004979B1"/>
    <w:rsid w:val="00497AF7"/>
    <w:rsid w:val="00497B6C"/>
    <w:rsid w:val="00497B8F"/>
    <w:rsid w:val="00497B9A"/>
    <w:rsid w:val="00497BE0"/>
    <w:rsid w:val="00497C00"/>
    <w:rsid w:val="00497C58"/>
    <w:rsid w:val="00497CA6"/>
    <w:rsid w:val="00497CF3"/>
    <w:rsid w:val="00497D43"/>
    <w:rsid w:val="00497D7B"/>
    <w:rsid w:val="00497DA4"/>
    <w:rsid w:val="00497DBF"/>
    <w:rsid w:val="00497E3F"/>
    <w:rsid w:val="00497E66"/>
    <w:rsid w:val="00497ECF"/>
    <w:rsid w:val="004A00AE"/>
    <w:rsid w:val="004A00ED"/>
    <w:rsid w:val="004A0106"/>
    <w:rsid w:val="004A019E"/>
    <w:rsid w:val="004A01B1"/>
    <w:rsid w:val="004A01C4"/>
    <w:rsid w:val="004A0252"/>
    <w:rsid w:val="004A02CA"/>
    <w:rsid w:val="004A02EC"/>
    <w:rsid w:val="004A0331"/>
    <w:rsid w:val="004A03D5"/>
    <w:rsid w:val="004A04AC"/>
    <w:rsid w:val="004A05B4"/>
    <w:rsid w:val="004A05E4"/>
    <w:rsid w:val="004A05FC"/>
    <w:rsid w:val="004A0797"/>
    <w:rsid w:val="004A0849"/>
    <w:rsid w:val="004A09A3"/>
    <w:rsid w:val="004A09AD"/>
    <w:rsid w:val="004A0A10"/>
    <w:rsid w:val="004A0A54"/>
    <w:rsid w:val="004A0AF4"/>
    <w:rsid w:val="004A0B2E"/>
    <w:rsid w:val="004A0B36"/>
    <w:rsid w:val="004A0B44"/>
    <w:rsid w:val="004A0BA2"/>
    <w:rsid w:val="004A0C23"/>
    <w:rsid w:val="004A0C44"/>
    <w:rsid w:val="004A0CDE"/>
    <w:rsid w:val="004A0D49"/>
    <w:rsid w:val="004A0E19"/>
    <w:rsid w:val="004A0E2D"/>
    <w:rsid w:val="004A0EB7"/>
    <w:rsid w:val="004A0F26"/>
    <w:rsid w:val="004A0F27"/>
    <w:rsid w:val="004A1061"/>
    <w:rsid w:val="004A112C"/>
    <w:rsid w:val="004A1184"/>
    <w:rsid w:val="004A11C1"/>
    <w:rsid w:val="004A1387"/>
    <w:rsid w:val="004A146A"/>
    <w:rsid w:val="004A1500"/>
    <w:rsid w:val="004A150E"/>
    <w:rsid w:val="004A1523"/>
    <w:rsid w:val="004A15B9"/>
    <w:rsid w:val="004A166D"/>
    <w:rsid w:val="004A1699"/>
    <w:rsid w:val="004A16F2"/>
    <w:rsid w:val="004A177B"/>
    <w:rsid w:val="004A1842"/>
    <w:rsid w:val="004A1881"/>
    <w:rsid w:val="004A197D"/>
    <w:rsid w:val="004A1984"/>
    <w:rsid w:val="004A19C8"/>
    <w:rsid w:val="004A1B82"/>
    <w:rsid w:val="004A1D56"/>
    <w:rsid w:val="004A1DA3"/>
    <w:rsid w:val="004A1F94"/>
    <w:rsid w:val="004A2012"/>
    <w:rsid w:val="004A2013"/>
    <w:rsid w:val="004A20B2"/>
    <w:rsid w:val="004A20B9"/>
    <w:rsid w:val="004A2172"/>
    <w:rsid w:val="004A2280"/>
    <w:rsid w:val="004A22C1"/>
    <w:rsid w:val="004A22F1"/>
    <w:rsid w:val="004A2320"/>
    <w:rsid w:val="004A232B"/>
    <w:rsid w:val="004A234F"/>
    <w:rsid w:val="004A23A4"/>
    <w:rsid w:val="004A2426"/>
    <w:rsid w:val="004A2462"/>
    <w:rsid w:val="004A249F"/>
    <w:rsid w:val="004A24BF"/>
    <w:rsid w:val="004A24CB"/>
    <w:rsid w:val="004A24FD"/>
    <w:rsid w:val="004A24FF"/>
    <w:rsid w:val="004A2532"/>
    <w:rsid w:val="004A2599"/>
    <w:rsid w:val="004A25B7"/>
    <w:rsid w:val="004A27DF"/>
    <w:rsid w:val="004A27F7"/>
    <w:rsid w:val="004A285E"/>
    <w:rsid w:val="004A28EB"/>
    <w:rsid w:val="004A29F6"/>
    <w:rsid w:val="004A2A04"/>
    <w:rsid w:val="004A2B16"/>
    <w:rsid w:val="004A2C38"/>
    <w:rsid w:val="004A2E75"/>
    <w:rsid w:val="004A2F45"/>
    <w:rsid w:val="004A2F4E"/>
    <w:rsid w:val="004A3053"/>
    <w:rsid w:val="004A30AF"/>
    <w:rsid w:val="004A30D9"/>
    <w:rsid w:val="004A30FD"/>
    <w:rsid w:val="004A31F6"/>
    <w:rsid w:val="004A3237"/>
    <w:rsid w:val="004A325A"/>
    <w:rsid w:val="004A3292"/>
    <w:rsid w:val="004A32A9"/>
    <w:rsid w:val="004A32F8"/>
    <w:rsid w:val="004A340F"/>
    <w:rsid w:val="004A3458"/>
    <w:rsid w:val="004A347D"/>
    <w:rsid w:val="004A3617"/>
    <w:rsid w:val="004A3717"/>
    <w:rsid w:val="004A3719"/>
    <w:rsid w:val="004A37D2"/>
    <w:rsid w:val="004A38EC"/>
    <w:rsid w:val="004A3B66"/>
    <w:rsid w:val="004A3B90"/>
    <w:rsid w:val="004A3BFF"/>
    <w:rsid w:val="004A3CD6"/>
    <w:rsid w:val="004A3D55"/>
    <w:rsid w:val="004A3DFF"/>
    <w:rsid w:val="004A3E03"/>
    <w:rsid w:val="004A3E26"/>
    <w:rsid w:val="004A3E4B"/>
    <w:rsid w:val="004A3EAD"/>
    <w:rsid w:val="004A3EB6"/>
    <w:rsid w:val="004A3F67"/>
    <w:rsid w:val="004A3FEB"/>
    <w:rsid w:val="004A403B"/>
    <w:rsid w:val="004A403F"/>
    <w:rsid w:val="004A41EF"/>
    <w:rsid w:val="004A4283"/>
    <w:rsid w:val="004A42A7"/>
    <w:rsid w:val="004A43A7"/>
    <w:rsid w:val="004A44B6"/>
    <w:rsid w:val="004A44CC"/>
    <w:rsid w:val="004A44D6"/>
    <w:rsid w:val="004A48C7"/>
    <w:rsid w:val="004A48FA"/>
    <w:rsid w:val="004A4909"/>
    <w:rsid w:val="004A491C"/>
    <w:rsid w:val="004A4A10"/>
    <w:rsid w:val="004A4A3D"/>
    <w:rsid w:val="004A4A4A"/>
    <w:rsid w:val="004A4B7B"/>
    <w:rsid w:val="004A4BA9"/>
    <w:rsid w:val="004A4BC7"/>
    <w:rsid w:val="004A4BF1"/>
    <w:rsid w:val="004A4C06"/>
    <w:rsid w:val="004A4C7F"/>
    <w:rsid w:val="004A4CA8"/>
    <w:rsid w:val="004A4CD9"/>
    <w:rsid w:val="004A4D31"/>
    <w:rsid w:val="004A4D72"/>
    <w:rsid w:val="004A4F26"/>
    <w:rsid w:val="004A4FDE"/>
    <w:rsid w:val="004A5083"/>
    <w:rsid w:val="004A51AC"/>
    <w:rsid w:val="004A51C1"/>
    <w:rsid w:val="004A524B"/>
    <w:rsid w:val="004A52B8"/>
    <w:rsid w:val="004A54C5"/>
    <w:rsid w:val="004A552F"/>
    <w:rsid w:val="004A555E"/>
    <w:rsid w:val="004A5569"/>
    <w:rsid w:val="004A556B"/>
    <w:rsid w:val="004A55A2"/>
    <w:rsid w:val="004A55C4"/>
    <w:rsid w:val="004A55E3"/>
    <w:rsid w:val="004A5628"/>
    <w:rsid w:val="004A565B"/>
    <w:rsid w:val="004A565E"/>
    <w:rsid w:val="004A574D"/>
    <w:rsid w:val="004A57D1"/>
    <w:rsid w:val="004A580A"/>
    <w:rsid w:val="004A5831"/>
    <w:rsid w:val="004A584B"/>
    <w:rsid w:val="004A586D"/>
    <w:rsid w:val="004A58DD"/>
    <w:rsid w:val="004A5977"/>
    <w:rsid w:val="004A5996"/>
    <w:rsid w:val="004A59AD"/>
    <w:rsid w:val="004A59C7"/>
    <w:rsid w:val="004A5A08"/>
    <w:rsid w:val="004A5A76"/>
    <w:rsid w:val="004A5A7B"/>
    <w:rsid w:val="004A5AB6"/>
    <w:rsid w:val="004A5BF9"/>
    <w:rsid w:val="004A5C5F"/>
    <w:rsid w:val="004A5D63"/>
    <w:rsid w:val="004A5D7A"/>
    <w:rsid w:val="004A5DB0"/>
    <w:rsid w:val="004A5DC9"/>
    <w:rsid w:val="004A5E3D"/>
    <w:rsid w:val="004A5F2C"/>
    <w:rsid w:val="004A6069"/>
    <w:rsid w:val="004A60BA"/>
    <w:rsid w:val="004A610F"/>
    <w:rsid w:val="004A61BA"/>
    <w:rsid w:val="004A6218"/>
    <w:rsid w:val="004A626D"/>
    <w:rsid w:val="004A62A5"/>
    <w:rsid w:val="004A6313"/>
    <w:rsid w:val="004A6337"/>
    <w:rsid w:val="004A6436"/>
    <w:rsid w:val="004A64C4"/>
    <w:rsid w:val="004A6600"/>
    <w:rsid w:val="004A66AE"/>
    <w:rsid w:val="004A66D1"/>
    <w:rsid w:val="004A67D1"/>
    <w:rsid w:val="004A6801"/>
    <w:rsid w:val="004A6820"/>
    <w:rsid w:val="004A6843"/>
    <w:rsid w:val="004A68AE"/>
    <w:rsid w:val="004A6971"/>
    <w:rsid w:val="004A6980"/>
    <w:rsid w:val="004A698B"/>
    <w:rsid w:val="004A6A42"/>
    <w:rsid w:val="004A6A54"/>
    <w:rsid w:val="004A6A8D"/>
    <w:rsid w:val="004A6ADD"/>
    <w:rsid w:val="004A6AF0"/>
    <w:rsid w:val="004A6B83"/>
    <w:rsid w:val="004A6C9C"/>
    <w:rsid w:val="004A6D8D"/>
    <w:rsid w:val="004A6E24"/>
    <w:rsid w:val="004A6E34"/>
    <w:rsid w:val="004A6E5C"/>
    <w:rsid w:val="004A6EAC"/>
    <w:rsid w:val="004A6EBB"/>
    <w:rsid w:val="004A6EC1"/>
    <w:rsid w:val="004A6F7A"/>
    <w:rsid w:val="004A6F88"/>
    <w:rsid w:val="004A6F9E"/>
    <w:rsid w:val="004A6FDB"/>
    <w:rsid w:val="004A70AD"/>
    <w:rsid w:val="004A7197"/>
    <w:rsid w:val="004A71D2"/>
    <w:rsid w:val="004A72E7"/>
    <w:rsid w:val="004A7350"/>
    <w:rsid w:val="004A7361"/>
    <w:rsid w:val="004A738E"/>
    <w:rsid w:val="004A7410"/>
    <w:rsid w:val="004A743D"/>
    <w:rsid w:val="004A743E"/>
    <w:rsid w:val="004A7501"/>
    <w:rsid w:val="004A7517"/>
    <w:rsid w:val="004A7544"/>
    <w:rsid w:val="004A755B"/>
    <w:rsid w:val="004A759C"/>
    <w:rsid w:val="004A7682"/>
    <w:rsid w:val="004A776D"/>
    <w:rsid w:val="004A77C3"/>
    <w:rsid w:val="004A7816"/>
    <w:rsid w:val="004A798F"/>
    <w:rsid w:val="004A7A4F"/>
    <w:rsid w:val="004A7A65"/>
    <w:rsid w:val="004A7B19"/>
    <w:rsid w:val="004A7C3B"/>
    <w:rsid w:val="004A7C4D"/>
    <w:rsid w:val="004A7CD7"/>
    <w:rsid w:val="004A7D1F"/>
    <w:rsid w:val="004A7EFC"/>
    <w:rsid w:val="004A7F52"/>
    <w:rsid w:val="004A7F55"/>
    <w:rsid w:val="004A7FB2"/>
    <w:rsid w:val="004B015E"/>
    <w:rsid w:val="004B0215"/>
    <w:rsid w:val="004B02E8"/>
    <w:rsid w:val="004B03A9"/>
    <w:rsid w:val="004B03DF"/>
    <w:rsid w:val="004B04B9"/>
    <w:rsid w:val="004B04F7"/>
    <w:rsid w:val="004B057E"/>
    <w:rsid w:val="004B05A5"/>
    <w:rsid w:val="004B05DF"/>
    <w:rsid w:val="004B071B"/>
    <w:rsid w:val="004B0742"/>
    <w:rsid w:val="004B0781"/>
    <w:rsid w:val="004B0795"/>
    <w:rsid w:val="004B07AD"/>
    <w:rsid w:val="004B07C0"/>
    <w:rsid w:val="004B087D"/>
    <w:rsid w:val="004B088C"/>
    <w:rsid w:val="004B092C"/>
    <w:rsid w:val="004B099B"/>
    <w:rsid w:val="004B09A3"/>
    <w:rsid w:val="004B09F9"/>
    <w:rsid w:val="004B09FC"/>
    <w:rsid w:val="004B0ADF"/>
    <w:rsid w:val="004B0B88"/>
    <w:rsid w:val="004B0C16"/>
    <w:rsid w:val="004B0C63"/>
    <w:rsid w:val="004B0C9C"/>
    <w:rsid w:val="004B0E98"/>
    <w:rsid w:val="004B0EC5"/>
    <w:rsid w:val="004B0F29"/>
    <w:rsid w:val="004B0FE3"/>
    <w:rsid w:val="004B11D8"/>
    <w:rsid w:val="004B120A"/>
    <w:rsid w:val="004B145F"/>
    <w:rsid w:val="004B14B1"/>
    <w:rsid w:val="004B14D3"/>
    <w:rsid w:val="004B150F"/>
    <w:rsid w:val="004B1534"/>
    <w:rsid w:val="004B1618"/>
    <w:rsid w:val="004B1666"/>
    <w:rsid w:val="004B1772"/>
    <w:rsid w:val="004B1782"/>
    <w:rsid w:val="004B178B"/>
    <w:rsid w:val="004B1824"/>
    <w:rsid w:val="004B1844"/>
    <w:rsid w:val="004B1870"/>
    <w:rsid w:val="004B1931"/>
    <w:rsid w:val="004B1948"/>
    <w:rsid w:val="004B195D"/>
    <w:rsid w:val="004B1AB6"/>
    <w:rsid w:val="004B1ABF"/>
    <w:rsid w:val="004B1B0D"/>
    <w:rsid w:val="004B1B41"/>
    <w:rsid w:val="004B1B6B"/>
    <w:rsid w:val="004B1BC1"/>
    <w:rsid w:val="004B1C0F"/>
    <w:rsid w:val="004B1C13"/>
    <w:rsid w:val="004B1DF4"/>
    <w:rsid w:val="004B1EE3"/>
    <w:rsid w:val="004B1EED"/>
    <w:rsid w:val="004B1F46"/>
    <w:rsid w:val="004B1F65"/>
    <w:rsid w:val="004B2067"/>
    <w:rsid w:val="004B2128"/>
    <w:rsid w:val="004B2238"/>
    <w:rsid w:val="004B2312"/>
    <w:rsid w:val="004B2607"/>
    <w:rsid w:val="004B260D"/>
    <w:rsid w:val="004B2708"/>
    <w:rsid w:val="004B27F8"/>
    <w:rsid w:val="004B286A"/>
    <w:rsid w:val="004B28CB"/>
    <w:rsid w:val="004B28E8"/>
    <w:rsid w:val="004B294A"/>
    <w:rsid w:val="004B2955"/>
    <w:rsid w:val="004B29DC"/>
    <w:rsid w:val="004B2A45"/>
    <w:rsid w:val="004B2AE4"/>
    <w:rsid w:val="004B2AE7"/>
    <w:rsid w:val="004B2E18"/>
    <w:rsid w:val="004B2E50"/>
    <w:rsid w:val="004B2E96"/>
    <w:rsid w:val="004B2F14"/>
    <w:rsid w:val="004B2F4E"/>
    <w:rsid w:val="004B2F7B"/>
    <w:rsid w:val="004B2FE3"/>
    <w:rsid w:val="004B3088"/>
    <w:rsid w:val="004B30B1"/>
    <w:rsid w:val="004B31D7"/>
    <w:rsid w:val="004B31FD"/>
    <w:rsid w:val="004B3284"/>
    <w:rsid w:val="004B32A5"/>
    <w:rsid w:val="004B3472"/>
    <w:rsid w:val="004B3513"/>
    <w:rsid w:val="004B35B9"/>
    <w:rsid w:val="004B35FE"/>
    <w:rsid w:val="004B3619"/>
    <w:rsid w:val="004B362A"/>
    <w:rsid w:val="004B368F"/>
    <w:rsid w:val="004B36CF"/>
    <w:rsid w:val="004B3821"/>
    <w:rsid w:val="004B392A"/>
    <w:rsid w:val="004B394C"/>
    <w:rsid w:val="004B39FB"/>
    <w:rsid w:val="004B3A05"/>
    <w:rsid w:val="004B3B8E"/>
    <w:rsid w:val="004B3BB1"/>
    <w:rsid w:val="004B3C8B"/>
    <w:rsid w:val="004B3CA0"/>
    <w:rsid w:val="004B3CD8"/>
    <w:rsid w:val="004B3CE3"/>
    <w:rsid w:val="004B3D7F"/>
    <w:rsid w:val="004B3DCF"/>
    <w:rsid w:val="004B3DE8"/>
    <w:rsid w:val="004B3E6D"/>
    <w:rsid w:val="004B3EDA"/>
    <w:rsid w:val="004B3EF1"/>
    <w:rsid w:val="004B3F41"/>
    <w:rsid w:val="004B4055"/>
    <w:rsid w:val="004B40B6"/>
    <w:rsid w:val="004B40B7"/>
    <w:rsid w:val="004B40C7"/>
    <w:rsid w:val="004B40E9"/>
    <w:rsid w:val="004B40F0"/>
    <w:rsid w:val="004B4103"/>
    <w:rsid w:val="004B4249"/>
    <w:rsid w:val="004B42AF"/>
    <w:rsid w:val="004B4304"/>
    <w:rsid w:val="004B431D"/>
    <w:rsid w:val="004B448C"/>
    <w:rsid w:val="004B44B4"/>
    <w:rsid w:val="004B45E8"/>
    <w:rsid w:val="004B46EB"/>
    <w:rsid w:val="004B48BA"/>
    <w:rsid w:val="004B48F7"/>
    <w:rsid w:val="004B495E"/>
    <w:rsid w:val="004B4A25"/>
    <w:rsid w:val="004B4A81"/>
    <w:rsid w:val="004B4B1B"/>
    <w:rsid w:val="004B4C09"/>
    <w:rsid w:val="004B4C50"/>
    <w:rsid w:val="004B4CD7"/>
    <w:rsid w:val="004B4D45"/>
    <w:rsid w:val="004B4D7F"/>
    <w:rsid w:val="004B4DDB"/>
    <w:rsid w:val="004B4DDE"/>
    <w:rsid w:val="004B4E04"/>
    <w:rsid w:val="004B4E06"/>
    <w:rsid w:val="004B4E7A"/>
    <w:rsid w:val="004B5013"/>
    <w:rsid w:val="004B507E"/>
    <w:rsid w:val="004B50B3"/>
    <w:rsid w:val="004B51F6"/>
    <w:rsid w:val="004B51F8"/>
    <w:rsid w:val="004B5210"/>
    <w:rsid w:val="004B5234"/>
    <w:rsid w:val="004B529E"/>
    <w:rsid w:val="004B53DB"/>
    <w:rsid w:val="004B5409"/>
    <w:rsid w:val="004B5437"/>
    <w:rsid w:val="004B54CD"/>
    <w:rsid w:val="004B5566"/>
    <w:rsid w:val="004B557C"/>
    <w:rsid w:val="004B5622"/>
    <w:rsid w:val="004B5676"/>
    <w:rsid w:val="004B5682"/>
    <w:rsid w:val="004B5683"/>
    <w:rsid w:val="004B57CF"/>
    <w:rsid w:val="004B5806"/>
    <w:rsid w:val="004B586A"/>
    <w:rsid w:val="004B5887"/>
    <w:rsid w:val="004B58FB"/>
    <w:rsid w:val="004B59D7"/>
    <w:rsid w:val="004B59EB"/>
    <w:rsid w:val="004B5A9F"/>
    <w:rsid w:val="004B5AB5"/>
    <w:rsid w:val="004B5AC8"/>
    <w:rsid w:val="004B5B88"/>
    <w:rsid w:val="004B5B94"/>
    <w:rsid w:val="004B5C5B"/>
    <w:rsid w:val="004B5CF0"/>
    <w:rsid w:val="004B5EE6"/>
    <w:rsid w:val="004B5F23"/>
    <w:rsid w:val="004B5F5D"/>
    <w:rsid w:val="004B5FF1"/>
    <w:rsid w:val="004B602C"/>
    <w:rsid w:val="004B60F9"/>
    <w:rsid w:val="004B61D5"/>
    <w:rsid w:val="004B6220"/>
    <w:rsid w:val="004B62E7"/>
    <w:rsid w:val="004B6338"/>
    <w:rsid w:val="004B634B"/>
    <w:rsid w:val="004B63E4"/>
    <w:rsid w:val="004B647E"/>
    <w:rsid w:val="004B64A3"/>
    <w:rsid w:val="004B64D3"/>
    <w:rsid w:val="004B6615"/>
    <w:rsid w:val="004B6672"/>
    <w:rsid w:val="004B6696"/>
    <w:rsid w:val="004B66D0"/>
    <w:rsid w:val="004B670C"/>
    <w:rsid w:val="004B6719"/>
    <w:rsid w:val="004B6813"/>
    <w:rsid w:val="004B6844"/>
    <w:rsid w:val="004B6864"/>
    <w:rsid w:val="004B694E"/>
    <w:rsid w:val="004B6A06"/>
    <w:rsid w:val="004B6ABD"/>
    <w:rsid w:val="004B6AEF"/>
    <w:rsid w:val="004B6BBE"/>
    <w:rsid w:val="004B6CF6"/>
    <w:rsid w:val="004B6CFB"/>
    <w:rsid w:val="004B6DBB"/>
    <w:rsid w:val="004B6E22"/>
    <w:rsid w:val="004B6E61"/>
    <w:rsid w:val="004B6E6C"/>
    <w:rsid w:val="004B6E9B"/>
    <w:rsid w:val="004B6EC3"/>
    <w:rsid w:val="004B6EE2"/>
    <w:rsid w:val="004B6F57"/>
    <w:rsid w:val="004B6F70"/>
    <w:rsid w:val="004B6F8D"/>
    <w:rsid w:val="004B707D"/>
    <w:rsid w:val="004B70A1"/>
    <w:rsid w:val="004B715A"/>
    <w:rsid w:val="004B71CB"/>
    <w:rsid w:val="004B73F0"/>
    <w:rsid w:val="004B7484"/>
    <w:rsid w:val="004B74F8"/>
    <w:rsid w:val="004B750A"/>
    <w:rsid w:val="004B75FC"/>
    <w:rsid w:val="004B76D3"/>
    <w:rsid w:val="004B7739"/>
    <w:rsid w:val="004B776B"/>
    <w:rsid w:val="004B77D5"/>
    <w:rsid w:val="004B7A0C"/>
    <w:rsid w:val="004B7A1B"/>
    <w:rsid w:val="004B7A97"/>
    <w:rsid w:val="004B7B1C"/>
    <w:rsid w:val="004B7B32"/>
    <w:rsid w:val="004B7B6A"/>
    <w:rsid w:val="004B7C33"/>
    <w:rsid w:val="004B7C41"/>
    <w:rsid w:val="004B7C66"/>
    <w:rsid w:val="004B7CBF"/>
    <w:rsid w:val="004B7CC3"/>
    <w:rsid w:val="004B7D08"/>
    <w:rsid w:val="004B7D14"/>
    <w:rsid w:val="004B7D40"/>
    <w:rsid w:val="004B7D57"/>
    <w:rsid w:val="004B7D5F"/>
    <w:rsid w:val="004B7D95"/>
    <w:rsid w:val="004B7E1B"/>
    <w:rsid w:val="004B7F3B"/>
    <w:rsid w:val="004B7F68"/>
    <w:rsid w:val="004B7FBA"/>
    <w:rsid w:val="004B7FEA"/>
    <w:rsid w:val="004C00A6"/>
    <w:rsid w:val="004C01D4"/>
    <w:rsid w:val="004C0273"/>
    <w:rsid w:val="004C0280"/>
    <w:rsid w:val="004C02F8"/>
    <w:rsid w:val="004C035C"/>
    <w:rsid w:val="004C037A"/>
    <w:rsid w:val="004C046D"/>
    <w:rsid w:val="004C0496"/>
    <w:rsid w:val="004C04E8"/>
    <w:rsid w:val="004C0563"/>
    <w:rsid w:val="004C05A8"/>
    <w:rsid w:val="004C05BE"/>
    <w:rsid w:val="004C0628"/>
    <w:rsid w:val="004C06A7"/>
    <w:rsid w:val="004C07A6"/>
    <w:rsid w:val="004C07F5"/>
    <w:rsid w:val="004C0826"/>
    <w:rsid w:val="004C08C6"/>
    <w:rsid w:val="004C093E"/>
    <w:rsid w:val="004C0949"/>
    <w:rsid w:val="004C0A5C"/>
    <w:rsid w:val="004C0A67"/>
    <w:rsid w:val="004C0AD3"/>
    <w:rsid w:val="004C0B84"/>
    <w:rsid w:val="004C0C3A"/>
    <w:rsid w:val="004C0C86"/>
    <w:rsid w:val="004C0C8A"/>
    <w:rsid w:val="004C0CC1"/>
    <w:rsid w:val="004C0CC4"/>
    <w:rsid w:val="004C0CE1"/>
    <w:rsid w:val="004C0F09"/>
    <w:rsid w:val="004C0F10"/>
    <w:rsid w:val="004C0FCA"/>
    <w:rsid w:val="004C0FE4"/>
    <w:rsid w:val="004C10A2"/>
    <w:rsid w:val="004C10CF"/>
    <w:rsid w:val="004C10EB"/>
    <w:rsid w:val="004C1103"/>
    <w:rsid w:val="004C115D"/>
    <w:rsid w:val="004C11CF"/>
    <w:rsid w:val="004C123A"/>
    <w:rsid w:val="004C12A5"/>
    <w:rsid w:val="004C12CC"/>
    <w:rsid w:val="004C13AB"/>
    <w:rsid w:val="004C154D"/>
    <w:rsid w:val="004C1565"/>
    <w:rsid w:val="004C159F"/>
    <w:rsid w:val="004C16C7"/>
    <w:rsid w:val="004C1707"/>
    <w:rsid w:val="004C1716"/>
    <w:rsid w:val="004C174D"/>
    <w:rsid w:val="004C17C1"/>
    <w:rsid w:val="004C181B"/>
    <w:rsid w:val="004C1840"/>
    <w:rsid w:val="004C18C3"/>
    <w:rsid w:val="004C1959"/>
    <w:rsid w:val="004C1A5A"/>
    <w:rsid w:val="004C1A92"/>
    <w:rsid w:val="004C1A9A"/>
    <w:rsid w:val="004C1A9C"/>
    <w:rsid w:val="004C1B33"/>
    <w:rsid w:val="004C1B3A"/>
    <w:rsid w:val="004C1C38"/>
    <w:rsid w:val="004C1C39"/>
    <w:rsid w:val="004C1C9E"/>
    <w:rsid w:val="004C1D3A"/>
    <w:rsid w:val="004C1E3A"/>
    <w:rsid w:val="004C1E66"/>
    <w:rsid w:val="004C1E91"/>
    <w:rsid w:val="004C1EB1"/>
    <w:rsid w:val="004C1EE1"/>
    <w:rsid w:val="004C1F5A"/>
    <w:rsid w:val="004C1FCD"/>
    <w:rsid w:val="004C1FF8"/>
    <w:rsid w:val="004C201E"/>
    <w:rsid w:val="004C2131"/>
    <w:rsid w:val="004C2267"/>
    <w:rsid w:val="004C22A2"/>
    <w:rsid w:val="004C2313"/>
    <w:rsid w:val="004C2343"/>
    <w:rsid w:val="004C23C6"/>
    <w:rsid w:val="004C2406"/>
    <w:rsid w:val="004C25AC"/>
    <w:rsid w:val="004C25AF"/>
    <w:rsid w:val="004C26B5"/>
    <w:rsid w:val="004C270D"/>
    <w:rsid w:val="004C274C"/>
    <w:rsid w:val="004C2830"/>
    <w:rsid w:val="004C286C"/>
    <w:rsid w:val="004C28C0"/>
    <w:rsid w:val="004C292C"/>
    <w:rsid w:val="004C2958"/>
    <w:rsid w:val="004C2A02"/>
    <w:rsid w:val="004C2A4B"/>
    <w:rsid w:val="004C2B9A"/>
    <w:rsid w:val="004C2BBE"/>
    <w:rsid w:val="004C2C59"/>
    <w:rsid w:val="004C2C68"/>
    <w:rsid w:val="004C2C6D"/>
    <w:rsid w:val="004C2C92"/>
    <w:rsid w:val="004C2CD3"/>
    <w:rsid w:val="004C2D72"/>
    <w:rsid w:val="004C2D8F"/>
    <w:rsid w:val="004C2DAB"/>
    <w:rsid w:val="004C2DCB"/>
    <w:rsid w:val="004C2DE2"/>
    <w:rsid w:val="004C2E49"/>
    <w:rsid w:val="004C2EB7"/>
    <w:rsid w:val="004C2F15"/>
    <w:rsid w:val="004C3023"/>
    <w:rsid w:val="004C311D"/>
    <w:rsid w:val="004C3122"/>
    <w:rsid w:val="004C31D6"/>
    <w:rsid w:val="004C3202"/>
    <w:rsid w:val="004C3281"/>
    <w:rsid w:val="004C32BF"/>
    <w:rsid w:val="004C338F"/>
    <w:rsid w:val="004C3473"/>
    <w:rsid w:val="004C3494"/>
    <w:rsid w:val="004C354C"/>
    <w:rsid w:val="004C356F"/>
    <w:rsid w:val="004C362A"/>
    <w:rsid w:val="004C3645"/>
    <w:rsid w:val="004C36F1"/>
    <w:rsid w:val="004C37F9"/>
    <w:rsid w:val="004C3828"/>
    <w:rsid w:val="004C3840"/>
    <w:rsid w:val="004C385D"/>
    <w:rsid w:val="004C3950"/>
    <w:rsid w:val="004C39D2"/>
    <w:rsid w:val="004C39E8"/>
    <w:rsid w:val="004C3A55"/>
    <w:rsid w:val="004C3A7A"/>
    <w:rsid w:val="004C3A7B"/>
    <w:rsid w:val="004C3A90"/>
    <w:rsid w:val="004C3B75"/>
    <w:rsid w:val="004C3B7E"/>
    <w:rsid w:val="004C3B86"/>
    <w:rsid w:val="004C3C36"/>
    <w:rsid w:val="004C3C78"/>
    <w:rsid w:val="004C3C80"/>
    <w:rsid w:val="004C3CF0"/>
    <w:rsid w:val="004C3D24"/>
    <w:rsid w:val="004C3DFE"/>
    <w:rsid w:val="004C3E83"/>
    <w:rsid w:val="004C3F27"/>
    <w:rsid w:val="004C4014"/>
    <w:rsid w:val="004C409C"/>
    <w:rsid w:val="004C4135"/>
    <w:rsid w:val="004C418B"/>
    <w:rsid w:val="004C41A5"/>
    <w:rsid w:val="004C433A"/>
    <w:rsid w:val="004C439B"/>
    <w:rsid w:val="004C43ED"/>
    <w:rsid w:val="004C43F1"/>
    <w:rsid w:val="004C44A2"/>
    <w:rsid w:val="004C44F9"/>
    <w:rsid w:val="004C4660"/>
    <w:rsid w:val="004C46C4"/>
    <w:rsid w:val="004C470F"/>
    <w:rsid w:val="004C4772"/>
    <w:rsid w:val="004C47A8"/>
    <w:rsid w:val="004C47B1"/>
    <w:rsid w:val="004C47E8"/>
    <w:rsid w:val="004C4834"/>
    <w:rsid w:val="004C488F"/>
    <w:rsid w:val="004C4897"/>
    <w:rsid w:val="004C48CD"/>
    <w:rsid w:val="004C48E5"/>
    <w:rsid w:val="004C4A67"/>
    <w:rsid w:val="004C4A9F"/>
    <w:rsid w:val="004C4C39"/>
    <w:rsid w:val="004C4C9F"/>
    <w:rsid w:val="004C4CBB"/>
    <w:rsid w:val="004C4D02"/>
    <w:rsid w:val="004C4D11"/>
    <w:rsid w:val="004C4DF6"/>
    <w:rsid w:val="004C4EA8"/>
    <w:rsid w:val="004C4EDE"/>
    <w:rsid w:val="004C4F26"/>
    <w:rsid w:val="004C4F60"/>
    <w:rsid w:val="004C5008"/>
    <w:rsid w:val="004C506F"/>
    <w:rsid w:val="004C50AB"/>
    <w:rsid w:val="004C50E8"/>
    <w:rsid w:val="004C518F"/>
    <w:rsid w:val="004C51BE"/>
    <w:rsid w:val="004C53A3"/>
    <w:rsid w:val="004C5416"/>
    <w:rsid w:val="004C54D2"/>
    <w:rsid w:val="004C5517"/>
    <w:rsid w:val="004C55DE"/>
    <w:rsid w:val="004C568D"/>
    <w:rsid w:val="004C5694"/>
    <w:rsid w:val="004C56AE"/>
    <w:rsid w:val="004C56DF"/>
    <w:rsid w:val="004C57A5"/>
    <w:rsid w:val="004C57B5"/>
    <w:rsid w:val="004C582E"/>
    <w:rsid w:val="004C599D"/>
    <w:rsid w:val="004C5A4D"/>
    <w:rsid w:val="004C5BAC"/>
    <w:rsid w:val="004C5BB5"/>
    <w:rsid w:val="004C5CA9"/>
    <w:rsid w:val="004C5D36"/>
    <w:rsid w:val="004C5DDF"/>
    <w:rsid w:val="004C5E91"/>
    <w:rsid w:val="004C5EDB"/>
    <w:rsid w:val="004C5F4F"/>
    <w:rsid w:val="004C5F66"/>
    <w:rsid w:val="004C5FA4"/>
    <w:rsid w:val="004C5FCB"/>
    <w:rsid w:val="004C605F"/>
    <w:rsid w:val="004C608E"/>
    <w:rsid w:val="004C611C"/>
    <w:rsid w:val="004C61A1"/>
    <w:rsid w:val="004C61AA"/>
    <w:rsid w:val="004C630A"/>
    <w:rsid w:val="004C6377"/>
    <w:rsid w:val="004C638E"/>
    <w:rsid w:val="004C63D4"/>
    <w:rsid w:val="004C6417"/>
    <w:rsid w:val="004C6426"/>
    <w:rsid w:val="004C6432"/>
    <w:rsid w:val="004C6460"/>
    <w:rsid w:val="004C6604"/>
    <w:rsid w:val="004C6657"/>
    <w:rsid w:val="004C665C"/>
    <w:rsid w:val="004C6670"/>
    <w:rsid w:val="004C6673"/>
    <w:rsid w:val="004C66AE"/>
    <w:rsid w:val="004C6707"/>
    <w:rsid w:val="004C67CB"/>
    <w:rsid w:val="004C68AB"/>
    <w:rsid w:val="004C6951"/>
    <w:rsid w:val="004C696E"/>
    <w:rsid w:val="004C6AF0"/>
    <w:rsid w:val="004C6B16"/>
    <w:rsid w:val="004C6B6B"/>
    <w:rsid w:val="004C6C03"/>
    <w:rsid w:val="004C6C33"/>
    <w:rsid w:val="004C6CC0"/>
    <w:rsid w:val="004C6EA6"/>
    <w:rsid w:val="004C6F6C"/>
    <w:rsid w:val="004C6F87"/>
    <w:rsid w:val="004C6F98"/>
    <w:rsid w:val="004C6FAD"/>
    <w:rsid w:val="004C6FE2"/>
    <w:rsid w:val="004C707C"/>
    <w:rsid w:val="004C71F5"/>
    <w:rsid w:val="004C7231"/>
    <w:rsid w:val="004C72A0"/>
    <w:rsid w:val="004C73CB"/>
    <w:rsid w:val="004C7491"/>
    <w:rsid w:val="004C74F4"/>
    <w:rsid w:val="004C76D2"/>
    <w:rsid w:val="004C7721"/>
    <w:rsid w:val="004C7757"/>
    <w:rsid w:val="004C77D0"/>
    <w:rsid w:val="004C77F8"/>
    <w:rsid w:val="004C79A6"/>
    <w:rsid w:val="004C7B6D"/>
    <w:rsid w:val="004C7BE0"/>
    <w:rsid w:val="004C7C1E"/>
    <w:rsid w:val="004C7DCB"/>
    <w:rsid w:val="004C7DCC"/>
    <w:rsid w:val="004C7E58"/>
    <w:rsid w:val="004C7E9C"/>
    <w:rsid w:val="004C7EDC"/>
    <w:rsid w:val="004C7F3B"/>
    <w:rsid w:val="004C7FA8"/>
    <w:rsid w:val="004C7FE3"/>
    <w:rsid w:val="004D007C"/>
    <w:rsid w:val="004D0127"/>
    <w:rsid w:val="004D01BC"/>
    <w:rsid w:val="004D01D8"/>
    <w:rsid w:val="004D0362"/>
    <w:rsid w:val="004D049F"/>
    <w:rsid w:val="004D04CE"/>
    <w:rsid w:val="004D04D2"/>
    <w:rsid w:val="004D051F"/>
    <w:rsid w:val="004D0535"/>
    <w:rsid w:val="004D05A1"/>
    <w:rsid w:val="004D05D6"/>
    <w:rsid w:val="004D05FB"/>
    <w:rsid w:val="004D06AC"/>
    <w:rsid w:val="004D0711"/>
    <w:rsid w:val="004D0850"/>
    <w:rsid w:val="004D0861"/>
    <w:rsid w:val="004D086C"/>
    <w:rsid w:val="004D08C9"/>
    <w:rsid w:val="004D08E5"/>
    <w:rsid w:val="004D097F"/>
    <w:rsid w:val="004D099C"/>
    <w:rsid w:val="004D0A06"/>
    <w:rsid w:val="004D0A32"/>
    <w:rsid w:val="004D0A4D"/>
    <w:rsid w:val="004D0A95"/>
    <w:rsid w:val="004D0AB3"/>
    <w:rsid w:val="004D0B81"/>
    <w:rsid w:val="004D0BF7"/>
    <w:rsid w:val="004D0C55"/>
    <w:rsid w:val="004D0CC8"/>
    <w:rsid w:val="004D0CFE"/>
    <w:rsid w:val="004D0DA1"/>
    <w:rsid w:val="004D0E25"/>
    <w:rsid w:val="004D0FD6"/>
    <w:rsid w:val="004D101E"/>
    <w:rsid w:val="004D1054"/>
    <w:rsid w:val="004D115D"/>
    <w:rsid w:val="004D11D8"/>
    <w:rsid w:val="004D123E"/>
    <w:rsid w:val="004D127E"/>
    <w:rsid w:val="004D12AE"/>
    <w:rsid w:val="004D1369"/>
    <w:rsid w:val="004D137C"/>
    <w:rsid w:val="004D1427"/>
    <w:rsid w:val="004D14E5"/>
    <w:rsid w:val="004D14EA"/>
    <w:rsid w:val="004D156D"/>
    <w:rsid w:val="004D15A7"/>
    <w:rsid w:val="004D1613"/>
    <w:rsid w:val="004D1673"/>
    <w:rsid w:val="004D1696"/>
    <w:rsid w:val="004D169A"/>
    <w:rsid w:val="004D16FE"/>
    <w:rsid w:val="004D178F"/>
    <w:rsid w:val="004D1793"/>
    <w:rsid w:val="004D1798"/>
    <w:rsid w:val="004D179A"/>
    <w:rsid w:val="004D17C3"/>
    <w:rsid w:val="004D17FB"/>
    <w:rsid w:val="004D195B"/>
    <w:rsid w:val="004D1A77"/>
    <w:rsid w:val="004D1AAF"/>
    <w:rsid w:val="004D1B0E"/>
    <w:rsid w:val="004D1B11"/>
    <w:rsid w:val="004D1B60"/>
    <w:rsid w:val="004D1BAD"/>
    <w:rsid w:val="004D1BF3"/>
    <w:rsid w:val="004D1C06"/>
    <w:rsid w:val="004D1CAD"/>
    <w:rsid w:val="004D1D47"/>
    <w:rsid w:val="004D1D4F"/>
    <w:rsid w:val="004D1D54"/>
    <w:rsid w:val="004D1E30"/>
    <w:rsid w:val="004D1EE2"/>
    <w:rsid w:val="004D1F7E"/>
    <w:rsid w:val="004D1FDF"/>
    <w:rsid w:val="004D210C"/>
    <w:rsid w:val="004D2168"/>
    <w:rsid w:val="004D21CA"/>
    <w:rsid w:val="004D23CE"/>
    <w:rsid w:val="004D2514"/>
    <w:rsid w:val="004D257C"/>
    <w:rsid w:val="004D2592"/>
    <w:rsid w:val="004D25FA"/>
    <w:rsid w:val="004D260D"/>
    <w:rsid w:val="004D2624"/>
    <w:rsid w:val="004D262D"/>
    <w:rsid w:val="004D275B"/>
    <w:rsid w:val="004D2770"/>
    <w:rsid w:val="004D27F6"/>
    <w:rsid w:val="004D284A"/>
    <w:rsid w:val="004D2A0E"/>
    <w:rsid w:val="004D2B10"/>
    <w:rsid w:val="004D2BFF"/>
    <w:rsid w:val="004D2D7E"/>
    <w:rsid w:val="004D2E0E"/>
    <w:rsid w:val="004D2F25"/>
    <w:rsid w:val="004D2F49"/>
    <w:rsid w:val="004D2F9D"/>
    <w:rsid w:val="004D2FA1"/>
    <w:rsid w:val="004D30D2"/>
    <w:rsid w:val="004D314F"/>
    <w:rsid w:val="004D322F"/>
    <w:rsid w:val="004D3392"/>
    <w:rsid w:val="004D33CB"/>
    <w:rsid w:val="004D33F3"/>
    <w:rsid w:val="004D33FD"/>
    <w:rsid w:val="004D3404"/>
    <w:rsid w:val="004D34CC"/>
    <w:rsid w:val="004D353E"/>
    <w:rsid w:val="004D3590"/>
    <w:rsid w:val="004D359D"/>
    <w:rsid w:val="004D3611"/>
    <w:rsid w:val="004D3738"/>
    <w:rsid w:val="004D38B4"/>
    <w:rsid w:val="004D39A0"/>
    <w:rsid w:val="004D39DD"/>
    <w:rsid w:val="004D3A14"/>
    <w:rsid w:val="004D3A9C"/>
    <w:rsid w:val="004D3AA6"/>
    <w:rsid w:val="004D3BD5"/>
    <w:rsid w:val="004D3BF1"/>
    <w:rsid w:val="004D3C1A"/>
    <w:rsid w:val="004D3C43"/>
    <w:rsid w:val="004D3C54"/>
    <w:rsid w:val="004D3CB5"/>
    <w:rsid w:val="004D3D59"/>
    <w:rsid w:val="004D3E00"/>
    <w:rsid w:val="004D3E45"/>
    <w:rsid w:val="004D3F4C"/>
    <w:rsid w:val="004D3F6E"/>
    <w:rsid w:val="004D3FE9"/>
    <w:rsid w:val="004D4070"/>
    <w:rsid w:val="004D4085"/>
    <w:rsid w:val="004D4133"/>
    <w:rsid w:val="004D41D3"/>
    <w:rsid w:val="004D4214"/>
    <w:rsid w:val="004D4267"/>
    <w:rsid w:val="004D43FC"/>
    <w:rsid w:val="004D4488"/>
    <w:rsid w:val="004D44FE"/>
    <w:rsid w:val="004D452D"/>
    <w:rsid w:val="004D4631"/>
    <w:rsid w:val="004D4655"/>
    <w:rsid w:val="004D47BA"/>
    <w:rsid w:val="004D47CC"/>
    <w:rsid w:val="004D47D8"/>
    <w:rsid w:val="004D480A"/>
    <w:rsid w:val="004D480F"/>
    <w:rsid w:val="004D4925"/>
    <w:rsid w:val="004D496D"/>
    <w:rsid w:val="004D4A83"/>
    <w:rsid w:val="004D4A87"/>
    <w:rsid w:val="004D4A92"/>
    <w:rsid w:val="004D4AA5"/>
    <w:rsid w:val="004D4AC8"/>
    <w:rsid w:val="004D4AD4"/>
    <w:rsid w:val="004D4B61"/>
    <w:rsid w:val="004D4BBF"/>
    <w:rsid w:val="004D4D0A"/>
    <w:rsid w:val="004D4D30"/>
    <w:rsid w:val="004D4E4B"/>
    <w:rsid w:val="004D4E75"/>
    <w:rsid w:val="004D4EE1"/>
    <w:rsid w:val="004D509D"/>
    <w:rsid w:val="004D5164"/>
    <w:rsid w:val="004D5206"/>
    <w:rsid w:val="004D5245"/>
    <w:rsid w:val="004D52A9"/>
    <w:rsid w:val="004D5317"/>
    <w:rsid w:val="004D5366"/>
    <w:rsid w:val="004D53A3"/>
    <w:rsid w:val="004D53CA"/>
    <w:rsid w:val="004D5400"/>
    <w:rsid w:val="004D54AB"/>
    <w:rsid w:val="004D54C3"/>
    <w:rsid w:val="004D551C"/>
    <w:rsid w:val="004D5525"/>
    <w:rsid w:val="004D5534"/>
    <w:rsid w:val="004D55BD"/>
    <w:rsid w:val="004D5640"/>
    <w:rsid w:val="004D564D"/>
    <w:rsid w:val="004D56B2"/>
    <w:rsid w:val="004D56F0"/>
    <w:rsid w:val="004D580B"/>
    <w:rsid w:val="004D592D"/>
    <w:rsid w:val="004D595B"/>
    <w:rsid w:val="004D596A"/>
    <w:rsid w:val="004D5983"/>
    <w:rsid w:val="004D59DE"/>
    <w:rsid w:val="004D5BCA"/>
    <w:rsid w:val="004D5C84"/>
    <w:rsid w:val="004D5C94"/>
    <w:rsid w:val="004D5CA6"/>
    <w:rsid w:val="004D5CAA"/>
    <w:rsid w:val="004D5CCE"/>
    <w:rsid w:val="004D5CD3"/>
    <w:rsid w:val="004D5D60"/>
    <w:rsid w:val="004D5D96"/>
    <w:rsid w:val="004D5D97"/>
    <w:rsid w:val="004D5DFB"/>
    <w:rsid w:val="004D5E18"/>
    <w:rsid w:val="004D5ED5"/>
    <w:rsid w:val="004D5EEC"/>
    <w:rsid w:val="004D5F00"/>
    <w:rsid w:val="004D5FCA"/>
    <w:rsid w:val="004D6069"/>
    <w:rsid w:val="004D60FF"/>
    <w:rsid w:val="004D6168"/>
    <w:rsid w:val="004D6169"/>
    <w:rsid w:val="004D6205"/>
    <w:rsid w:val="004D6224"/>
    <w:rsid w:val="004D6267"/>
    <w:rsid w:val="004D628F"/>
    <w:rsid w:val="004D62A6"/>
    <w:rsid w:val="004D6494"/>
    <w:rsid w:val="004D6512"/>
    <w:rsid w:val="004D6526"/>
    <w:rsid w:val="004D658F"/>
    <w:rsid w:val="004D65CE"/>
    <w:rsid w:val="004D65D9"/>
    <w:rsid w:val="004D6640"/>
    <w:rsid w:val="004D6643"/>
    <w:rsid w:val="004D66E5"/>
    <w:rsid w:val="004D6717"/>
    <w:rsid w:val="004D671B"/>
    <w:rsid w:val="004D67E9"/>
    <w:rsid w:val="004D6870"/>
    <w:rsid w:val="004D694B"/>
    <w:rsid w:val="004D69FD"/>
    <w:rsid w:val="004D6A3A"/>
    <w:rsid w:val="004D6A72"/>
    <w:rsid w:val="004D6B76"/>
    <w:rsid w:val="004D6C1A"/>
    <w:rsid w:val="004D6CF8"/>
    <w:rsid w:val="004D6D1D"/>
    <w:rsid w:val="004D6DEB"/>
    <w:rsid w:val="004D6E4C"/>
    <w:rsid w:val="004D6E96"/>
    <w:rsid w:val="004D6EBA"/>
    <w:rsid w:val="004D702E"/>
    <w:rsid w:val="004D70AD"/>
    <w:rsid w:val="004D70C7"/>
    <w:rsid w:val="004D71AF"/>
    <w:rsid w:val="004D71F3"/>
    <w:rsid w:val="004D72D5"/>
    <w:rsid w:val="004D72EB"/>
    <w:rsid w:val="004D7354"/>
    <w:rsid w:val="004D7382"/>
    <w:rsid w:val="004D7435"/>
    <w:rsid w:val="004D7499"/>
    <w:rsid w:val="004D74B0"/>
    <w:rsid w:val="004D75BD"/>
    <w:rsid w:val="004D76B4"/>
    <w:rsid w:val="004D7730"/>
    <w:rsid w:val="004D7767"/>
    <w:rsid w:val="004D776E"/>
    <w:rsid w:val="004D7843"/>
    <w:rsid w:val="004D78A3"/>
    <w:rsid w:val="004D791C"/>
    <w:rsid w:val="004D797A"/>
    <w:rsid w:val="004D79D6"/>
    <w:rsid w:val="004D79EE"/>
    <w:rsid w:val="004D7A21"/>
    <w:rsid w:val="004D7B7E"/>
    <w:rsid w:val="004D7BA1"/>
    <w:rsid w:val="004D7BB5"/>
    <w:rsid w:val="004D7BC6"/>
    <w:rsid w:val="004D7BD6"/>
    <w:rsid w:val="004D7CAE"/>
    <w:rsid w:val="004D7CB2"/>
    <w:rsid w:val="004D7CF3"/>
    <w:rsid w:val="004D7D63"/>
    <w:rsid w:val="004D7DFC"/>
    <w:rsid w:val="004D7E58"/>
    <w:rsid w:val="004D7EED"/>
    <w:rsid w:val="004D7F90"/>
    <w:rsid w:val="004D7FBD"/>
    <w:rsid w:val="004D7FE8"/>
    <w:rsid w:val="004E0081"/>
    <w:rsid w:val="004E00E9"/>
    <w:rsid w:val="004E00F8"/>
    <w:rsid w:val="004E010C"/>
    <w:rsid w:val="004E01E3"/>
    <w:rsid w:val="004E025F"/>
    <w:rsid w:val="004E02CD"/>
    <w:rsid w:val="004E03A8"/>
    <w:rsid w:val="004E0445"/>
    <w:rsid w:val="004E04F6"/>
    <w:rsid w:val="004E06C8"/>
    <w:rsid w:val="004E0732"/>
    <w:rsid w:val="004E0734"/>
    <w:rsid w:val="004E0771"/>
    <w:rsid w:val="004E0780"/>
    <w:rsid w:val="004E079A"/>
    <w:rsid w:val="004E07BD"/>
    <w:rsid w:val="004E085A"/>
    <w:rsid w:val="004E0905"/>
    <w:rsid w:val="004E095D"/>
    <w:rsid w:val="004E09EE"/>
    <w:rsid w:val="004E0AB9"/>
    <w:rsid w:val="004E0ABD"/>
    <w:rsid w:val="004E0BD2"/>
    <w:rsid w:val="004E0BF7"/>
    <w:rsid w:val="004E0C28"/>
    <w:rsid w:val="004E0CB7"/>
    <w:rsid w:val="004E0CCB"/>
    <w:rsid w:val="004E0CCE"/>
    <w:rsid w:val="004E0D0A"/>
    <w:rsid w:val="004E0D3B"/>
    <w:rsid w:val="004E0E01"/>
    <w:rsid w:val="004E0E10"/>
    <w:rsid w:val="004E0E1B"/>
    <w:rsid w:val="004E0EB6"/>
    <w:rsid w:val="004E0F68"/>
    <w:rsid w:val="004E0FB1"/>
    <w:rsid w:val="004E0FEA"/>
    <w:rsid w:val="004E100C"/>
    <w:rsid w:val="004E10C2"/>
    <w:rsid w:val="004E1180"/>
    <w:rsid w:val="004E1231"/>
    <w:rsid w:val="004E12A5"/>
    <w:rsid w:val="004E1348"/>
    <w:rsid w:val="004E1379"/>
    <w:rsid w:val="004E13E8"/>
    <w:rsid w:val="004E1416"/>
    <w:rsid w:val="004E141A"/>
    <w:rsid w:val="004E144B"/>
    <w:rsid w:val="004E15E6"/>
    <w:rsid w:val="004E1623"/>
    <w:rsid w:val="004E162E"/>
    <w:rsid w:val="004E1673"/>
    <w:rsid w:val="004E1676"/>
    <w:rsid w:val="004E16D0"/>
    <w:rsid w:val="004E1797"/>
    <w:rsid w:val="004E17C1"/>
    <w:rsid w:val="004E1804"/>
    <w:rsid w:val="004E1859"/>
    <w:rsid w:val="004E18ED"/>
    <w:rsid w:val="004E1946"/>
    <w:rsid w:val="004E194E"/>
    <w:rsid w:val="004E19DD"/>
    <w:rsid w:val="004E1A79"/>
    <w:rsid w:val="004E1AB7"/>
    <w:rsid w:val="004E1B4F"/>
    <w:rsid w:val="004E1B73"/>
    <w:rsid w:val="004E1C32"/>
    <w:rsid w:val="004E1E26"/>
    <w:rsid w:val="004E1E27"/>
    <w:rsid w:val="004E1ED2"/>
    <w:rsid w:val="004E1F1B"/>
    <w:rsid w:val="004E1F81"/>
    <w:rsid w:val="004E202E"/>
    <w:rsid w:val="004E20CC"/>
    <w:rsid w:val="004E216D"/>
    <w:rsid w:val="004E21F6"/>
    <w:rsid w:val="004E2211"/>
    <w:rsid w:val="004E2279"/>
    <w:rsid w:val="004E229E"/>
    <w:rsid w:val="004E22BD"/>
    <w:rsid w:val="004E2317"/>
    <w:rsid w:val="004E235E"/>
    <w:rsid w:val="004E238A"/>
    <w:rsid w:val="004E239F"/>
    <w:rsid w:val="004E2517"/>
    <w:rsid w:val="004E2574"/>
    <w:rsid w:val="004E257A"/>
    <w:rsid w:val="004E2587"/>
    <w:rsid w:val="004E265E"/>
    <w:rsid w:val="004E26A4"/>
    <w:rsid w:val="004E26F0"/>
    <w:rsid w:val="004E2738"/>
    <w:rsid w:val="004E287E"/>
    <w:rsid w:val="004E288C"/>
    <w:rsid w:val="004E2A26"/>
    <w:rsid w:val="004E2B5D"/>
    <w:rsid w:val="004E2C91"/>
    <w:rsid w:val="004E2D3D"/>
    <w:rsid w:val="004E2D8B"/>
    <w:rsid w:val="004E2DD3"/>
    <w:rsid w:val="004E2DFD"/>
    <w:rsid w:val="004E2E9C"/>
    <w:rsid w:val="004E2EF9"/>
    <w:rsid w:val="004E2FB4"/>
    <w:rsid w:val="004E3085"/>
    <w:rsid w:val="004E3129"/>
    <w:rsid w:val="004E31AB"/>
    <w:rsid w:val="004E3250"/>
    <w:rsid w:val="004E32C2"/>
    <w:rsid w:val="004E3360"/>
    <w:rsid w:val="004E3369"/>
    <w:rsid w:val="004E34DD"/>
    <w:rsid w:val="004E3546"/>
    <w:rsid w:val="004E3581"/>
    <w:rsid w:val="004E358A"/>
    <w:rsid w:val="004E35E3"/>
    <w:rsid w:val="004E365C"/>
    <w:rsid w:val="004E36A3"/>
    <w:rsid w:val="004E36B2"/>
    <w:rsid w:val="004E38C5"/>
    <w:rsid w:val="004E38DD"/>
    <w:rsid w:val="004E3932"/>
    <w:rsid w:val="004E3982"/>
    <w:rsid w:val="004E3A2E"/>
    <w:rsid w:val="004E3A56"/>
    <w:rsid w:val="004E3A84"/>
    <w:rsid w:val="004E3A9D"/>
    <w:rsid w:val="004E3BA9"/>
    <w:rsid w:val="004E3BF8"/>
    <w:rsid w:val="004E3BFC"/>
    <w:rsid w:val="004E3CA8"/>
    <w:rsid w:val="004E3D12"/>
    <w:rsid w:val="004E3D43"/>
    <w:rsid w:val="004E3D58"/>
    <w:rsid w:val="004E3E2A"/>
    <w:rsid w:val="004E3E36"/>
    <w:rsid w:val="004E3E67"/>
    <w:rsid w:val="004E3F59"/>
    <w:rsid w:val="004E3F96"/>
    <w:rsid w:val="004E4043"/>
    <w:rsid w:val="004E4049"/>
    <w:rsid w:val="004E41B7"/>
    <w:rsid w:val="004E4321"/>
    <w:rsid w:val="004E4363"/>
    <w:rsid w:val="004E43AC"/>
    <w:rsid w:val="004E43B9"/>
    <w:rsid w:val="004E43CE"/>
    <w:rsid w:val="004E451A"/>
    <w:rsid w:val="004E45C5"/>
    <w:rsid w:val="004E460B"/>
    <w:rsid w:val="004E4675"/>
    <w:rsid w:val="004E4756"/>
    <w:rsid w:val="004E4760"/>
    <w:rsid w:val="004E48EA"/>
    <w:rsid w:val="004E495E"/>
    <w:rsid w:val="004E4A38"/>
    <w:rsid w:val="004E4ADC"/>
    <w:rsid w:val="004E4B71"/>
    <w:rsid w:val="004E4CF3"/>
    <w:rsid w:val="004E4D4A"/>
    <w:rsid w:val="004E4D65"/>
    <w:rsid w:val="004E4DBC"/>
    <w:rsid w:val="004E4E40"/>
    <w:rsid w:val="004E4E55"/>
    <w:rsid w:val="004E4EAD"/>
    <w:rsid w:val="004E4F57"/>
    <w:rsid w:val="004E4FA5"/>
    <w:rsid w:val="004E5073"/>
    <w:rsid w:val="004E50D5"/>
    <w:rsid w:val="004E50D7"/>
    <w:rsid w:val="004E51C9"/>
    <w:rsid w:val="004E5214"/>
    <w:rsid w:val="004E5225"/>
    <w:rsid w:val="004E5263"/>
    <w:rsid w:val="004E52BA"/>
    <w:rsid w:val="004E52DE"/>
    <w:rsid w:val="004E53FC"/>
    <w:rsid w:val="004E547F"/>
    <w:rsid w:val="004E5551"/>
    <w:rsid w:val="004E5707"/>
    <w:rsid w:val="004E576D"/>
    <w:rsid w:val="004E57B4"/>
    <w:rsid w:val="004E5802"/>
    <w:rsid w:val="004E5862"/>
    <w:rsid w:val="004E58C0"/>
    <w:rsid w:val="004E5945"/>
    <w:rsid w:val="004E59ED"/>
    <w:rsid w:val="004E5A0C"/>
    <w:rsid w:val="004E5A0D"/>
    <w:rsid w:val="004E5ADA"/>
    <w:rsid w:val="004E5AEB"/>
    <w:rsid w:val="004E5B53"/>
    <w:rsid w:val="004E5B55"/>
    <w:rsid w:val="004E5B6C"/>
    <w:rsid w:val="004E5BDF"/>
    <w:rsid w:val="004E5BF0"/>
    <w:rsid w:val="004E5C12"/>
    <w:rsid w:val="004E5C1D"/>
    <w:rsid w:val="004E5C20"/>
    <w:rsid w:val="004E5C3B"/>
    <w:rsid w:val="004E5C7D"/>
    <w:rsid w:val="004E5CAD"/>
    <w:rsid w:val="004E5CC1"/>
    <w:rsid w:val="004E5CCC"/>
    <w:rsid w:val="004E5D17"/>
    <w:rsid w:val="004E5D48"/>
    <w:rsid w:val="004E5F02"/>
    <w:rsid w:val="004E6087"/>
    <w:rsid w:val="004E60D9"/>
    <w:rsid w:val="004E60FD"/>
    <w:rsid w:val="004E6146"/>
    <w:rsid w:val="004E619E"/>
    <w:rsid w:val="004E622C"/>
    <w:rsid w:val="004E626B"/>
    <w:rsid w:val="004E62AB"/>
    <w:rsid w:val="004E6319"/>
    <w:rsid w:val="004E632F"/>
    <w:rsid w:val="004E64B1"/>
    <w:rsid w:val="004E651C"/>
    <w:rsid w:val="004E65C6"/>
    <w:rsid w:val="004E6675"/>
    <w:rsid w:val="004E67CD"/>
    <w:rsid w:val="004E6804"/>
    <w:rsid w:val="004E689A"/>
    <w:rsid w:val="004E68EF"/>
    <w:rsid w:val="004E6900"/>
    <w:rsid w:val="004E69B3"/>
    <w:rsid w:val="004E6A23"/>
    <w:rsid w:val="004E6A4B"/>
    <w:rsid w:val="004E6AAF"/>
    <w:rsid w:val="004E6AFF"/>
    <w:rsid w:val="004E6C16"/>
    <w:rsid w:val="004E6C4C"/>
    <w:rsid w:val="004E6C7E"/>
    <w:rsid w:val="004E6CE5"/>
    <w:rsid w:val="004E6D59"/>
    <w:rsid w:val="004E6DF1"/>
    <w:rsid w:val="004E6E15"/>
    <w:rsid w:val="004E6E53"/>
    <w:rsid w:val="004E6E8A"/>
    <w:rsid w:val="004E6E9F"/>
    <w:rsid w:val="004E6FA6"/>
    <w:rsid w:val="004E6FAC"/>
    <w:rsid w:val="004E6FCD"/>
    <w:rsid w:val="004E71F9"/>
    <w:rsid w:val="004E7271"/>
    <w:rsid w:val="004E73D9"/>
    <w:rsid w:val="004E73F5"/>
    <w:rsid w:val="004E7438"/>
    <w:rsid w:val="004E7483"/>
    <w:rsid w:val="004E7548"/>
    <w:rsid w:val="004E758B"/>
    <w:rsid w:val="004E75B8"/>
    <w:rsid w:val="004E767B"/>
    <w:rsid w:val="004E7689"/>
    <w:rsid w:val="004E76A2"/>
    <w:rsid w:val="004E7762"/>
    <w:rsid w:val="004E77D7"/>
    <w:rsid w:val="004E784D"/>
    <w:rsid w:val="004E78AF"/>
    <w:rsid w:val="004E78BB"/>
    <w:rsid w:val="004E78BE"/>
    <w:rsid w:val="004E78FD"/>
    <w:rsid w:val="004E7934"/>
    <w:rsid w:val="004E7AB3"/>
    <w:rsid w:val="004E7AB4"/>
    <w:rsid w:val="004E7AC8"/>
    <w:rsid w:val="004E7BD1"/>
    <w:rsid w:val="004E7D05"/>
    <w:rsid w:val="004E7F85"/>
    <w:rsid w:val="004E7FDD"/>
    <w:rsid w:val="004F009C"/>
    <w:rsid w:val="004F00A6"/>
    <w:rsid w:val="004F00A9"/>
    <w:rsid w:val="004F015C"/>
    <w:rsid w:val="004F01F3"/>
    <w:rsid w:val="004F0233"/>
    <w:rsid w:val="004F02B4"/>
    <w:rsid w:val="004F031D"/>
    <w:rsid w:val="004F03E5"/>
    <w:rsid w:val="004F0430"/>
    <w:rsid w:val="004F0447"/>
    <w:rsid w:val="004F044E"/>
    <w:rsid w:val="004F04CD"/>
    <w:rsid w:val="004F0525"/>
    <w:rsid w:val="004F05A9"/>
    <w:rsid w:val="004F06B0"/>
    <w:rsid w:val="004F0868"/>
    <w:rsid w:val="004F08B7"/>
    <w:rsid w:val="004F0943"/>
    <w:rsid w:val="004F0957"/>
    <w:rsid w:val="004F09BB"/>
    <w:rsid w:val="004F0A21"/>
    <w:rsid w:val="004F0A60"/>
    <w:rsid w:val="004F0B1E"/>
    <w:rsid w:val="004F0B34"/>
    <w:rsid w:val="004F0D22"/>
    <w:rsid w:val="004F0D36"/>
    <w:rsid w:val="004F0D3D"/>
    <w:rsid w:val="004F0D61"/>
    <w:rsid w:val="004F0DE1"/>
    <w:rsid w:val="004F0EF0"/>
    <w:rsid w:val="004F1055"/>
    <w:rsid w:val="004F108F"/>
    <w:rsid w:val="004F1141"/>
    <w:rsid w:val="004F1223"/>
    <w:rsid w:val="004F1226"/>
    <w:rsid w:val="004F1245"/>
    <w:rsid w:val="004F12E9"/>
    <w:rsid w:val="004F1301"/>
    <w:rsid w:val="004F135F"/>
    <w:rsid w:val="004F13A3"/>
    <w:rsid w:val="004F147E"/>
    <w:rsid w:val="004F1491"/>
    <w:rsid w:val="004F14B0"/>
    <w:rsid w:val="004F1595"/>
    <w:rsid w:val="004F1624"/>
    <w:rsid w:val="004F1696"/>
    <w:rsid w:val="004F16D4"/>
    <w:rsid w:val="004F16EC"/>
    <w:rsid w:val="004F1730"/>
    <w:rsid w:val="004F1779"/>
    <w:rsid w:val="004F17CF"/>
    <w:rsid w:val="004F1839"/>
    <w:rsid w:val="004F18C6"/>
    <w:rsid w:val="004F18D4"/>
    <w:rsid w:val="004F1942"/>
    <w:rsid w:val="004F1A0E"/>
    <w:rsid w:val="004F1A93"/>
    <w:rsid w:val="004F1AF6"/>
    <w:rsid w:val="004F1CEF"/>
    <w:rsid w:val="004F1CF0"/>
    <w:rsid w:val="004F1D33"/>
    <w:rsid w:val="004F1D56"/>
    <w:rsid w:val="004F1D8F"/>
    <w:rsid w:val="004F1DEA"/>
    <w:rsid w:val="004F1E67"/>
    <w:rsid w:val="004F21F7"/>
    <w:rsid w:val="004F21FA"/>
    <w:rsid w:val="004F2266"/>
    <w:rsid w:val="004F2318"/>
    <w:rsid w:val="004F23DF"/>
    <w:rsid w:val="004F2401"/>
    <w:rsid w:val="004F240A"/>
    <w:rsid w:val="004F24C8"/>
    <w:rsid w:val="004F24E9"/>
    <w:rsid w:val="004F2574"/>
    <w:rsid w:val="004F26E0"/>
    <w:rsid w:val="004F28A1"/>
    <w:rsid w:val="004F28E5"/>
    <w:rsid w:val="004F2968"/>
    <w:rsid w:val="004F2997"/>
    <w:rsid w:val="004F29FF"/>
    <w:rsid w:val="004F2A6C"/>
    <w:rsid w:val="004F2AB5"/>
    <w:rsid w:val="004F2B4F"/>
    <w:rsid w:val="004F2B69"/>
    <w:rsid w:val="004F2BF3"/>
    <w:rsid w:val="004F2CC7"/>
    <w:rsid w:val="004F2D8C"/>
    <w:rsid w:val="004F2DE7"/>
    <w:rsid w:val="004F2E37"/>
    <w:rsid w:val="004F2EDC"/>
    <w:rsid w:val="004F2F00"/>
    <w:rsid w:val="004F3048"/>
    <w:rsid w:val="004F308D"/>
    <w:rsid w:val="004F30AF"/>
    <w:rsid w:val="004F3224"/>
    <w:rsid w:val="004F3237"/>
    <w:rsid w:val="004F3242"/>
    <w:rsid w:val="004F3317"/>
    <w:rsid w:val="004F33A9"/>
    <w:rsid w:val="004F3529"/>
    <w:rsid w:val="004F3715"/>
    <w:rsid w:val="004F3779"/>
    <w:rsid w:val="004F37F6"/>
    <w:rsid w:val="004F38EA"/>
    <w:rsid w:val="004F39D6"/>
    <w:rsid w:val="004F3A8A"/>
    <w:rsid w:val="004F3ACC"/>
    <w:rsid w:val="004F3B4A"/>
    <w:rsid w:val="004F3B82"/>
    <w:rsid w:val="004F3BC6"/>
    <w:rsid w:val="004F3CC7"/>
    <w:rsid w:val="004F3DC4"/>
    <w:rsid w:val="004F3F12"/>
    <w:rsid w:val="004F3F78"/>
    <w:rsid w:val="004F3F84"/>
    <w:rsid w:val="004F3F91"/>
    <w:rsid w:val="004F3FD9"/>
    <w:rsid w:val="004F414A"/>
    <w:rsid w:val="004F4296"/>
    <w:rsid w:val="004F429F"/>
    <w:rsid w:val="004F440D"/>
    <w:rsid w:val="004F445E"/>
    <w:rsid w:val="004F446C"/>
    <w:rsid w:val="004F44A3"/>
    <w:rsid w:val="004F44EF"/>
    <w:rsid w:val="004F44FA"/>
    <w:rsid w:val="004F452F"/>
    <w:rsid w:val="004F45B5"/>
    <w:rsid w:val="004F45C5"/>
    <w:rsid w:val="004F45C6"/>
    <w:rsid w:val="004F4676"/>
    <w:rsid w:val="004F4678"/>
    <w:rsid w:val="004F468E"/>
    <w:rsid w:val="004F4729"/>
    <w:rsid w:val="004F48A2"/>
    <w:rsid w:val="004F48AD"/>
    <w:rsid w:val="004F4995"/>
    <w:rsid w:val="004F4A27"/>
    <w:rsid w:val="004F4A6F"/>
    <w:rsid w:val="004F4AEA"/>
    <w:rsid w:val="004F4B54"/>
    <w:rsid w:val="004F4C81"/>
    <w:rsid w:val="004F4D32"/>
    <w:rsid w:val="004F4D7F"/>
    <w:rsid w:val="004F4E1C"/>
    <w:rsid w:val="004F4EF4"/>
    <w:rsid w:val="004F4F64"/>
    <w:rsid w:val="004F4FCA"/>
    <w:rsid w:val="004F4FD1"/>
    <w:rsid w:val="004F4FE7"/>
    <w:rsid w:val="004F5079"/>
    <w:rsid w:val="004F50BA"/>
    <w:rsid w:val="004F510C"/>
    <w:rsid w:val="004F5175"/>
    <w:rsid w:val="004F527A"/>
    <w:rsid w:val="004F527F"/>
    <w:rsid w:val="004F533A"/>
    <w:rsid w:val="004F535B"/>
    <w:rsid w:val="004F5453"/>
    <w:rsid w:val="004F5465"/>
    <w:rsid w:val="004F54B1"/>
    <w:rsid w:val="004F5539"/>
    <w:rsid w:val="004F55A2"/>
    <w:rsid w:val="004F5693"/>
    <w:rsid w:val="004F5868"/>
    <w:rsid w:val="004F5991"/>
    <w:rsid w:val="004F5AAF"/>
    <w:rsid w:val="004F5B08"/>
    <w:rsid w:val="004F5B0D"/>
    <w:rsid w:val="004F5C44"/>
    <w:rsid w:val="004F5DE1"/>
    <w:rsid w:val="004F5DF0"/>
    <w:rsid w:val="004F5EB5"/>
    <w:rsid w:val="004F5EF0"/>
    <w:rsid w:val="004F5F15"/>
    <w:rsid w:val="004F5F60"/>
    <w:rsid w:val="004F5FA4"/>
    <w:rsid w:val="004F6052"/>
    <w:rsid w:val="004F6073"/>
    <w:rsid w:val="004F6097"/>
    <w:rsid w:val="004F60DD"/>
    <w:rsid w:val="004F6155"/>
    <w:rsid w:val="004F6217"/>
    <w:rsid w:val="004F6229"/>
    <w:rsid w:val="004F6281"/>
    <w:rsid w:val="004F62A4"/>
    <w:rsid w:val="004F62DD"/>
    <w:rsid w:val="004F654D"/>
    <w:rsid w:val="004F65C4"/>
    <w:rsid w:val="004F661D"/>
    <w:rsid w:val="004F6660"/>
    <w:rsid w:val="004F6689"/>
    <w:rsid w:val="004F66A7"/>
    <w:rsid w:val="004F66D7"/>
    <w:rsid w:val="004F6707"/>
    <w:rsid w:val="004F6734"/>
    <w:rsid w:val="004F6762"/>
    <w:rsid w:val="004F6832"/>
    <w:rsid w:val="004F6965"/>
    <w:rsid w:val="004F696B"/>
    <w:rsid w:val="004F69BC"/>
    <w:rsid w:val="004F69F3"/>
    <w:rsid w:val="004F6A1E"/>
    <w:rsid w:val="004F6A7E"/>
    <w:rsid w:val="004F6A8D"/>
    <w:rsid w:val="004F6B3C"/>
    <w:rsid w:val="004F6C1A"/>
    <w:rsid w:val="004F6C77"/>
    <w:rsid w:val="004F6D35"/>
    <w:rsid w:val="004F6F19"/>
    <w:rsid w:val="004F6F55"/>
    <w:rsid w:val="004F6F56"/>
    <w:rsid w:val="004F6F6A"/>
    <w:rsid w:val="004F6FC0"/>
    <w:rsid w:val="004F7026"/>
    <w:rsid w:val="004F7101"/>
    <w:rsid w:val="004F7126"/>
    <w:rsid w:val="004F71B7"/>
    <w:rsid w:val="004F71CC"/>
    <w:rsid w:val="004F71F1"/>
    <w:rsid w:val="004F7226"/>
    <w:rsid w:val="004F723C"/>
    <w:rsid w:val="004F729E"/>
    <w:rsid w:val="004F72B2"/>
    <w:rsid w:val="004F7386"/>
    <w:rsid w:val="004F73C4"/>
    <w:rsid w:val="004F73E8"/>
    <w:rsid w:val="004F756D"/>
    <w:rsid w:val="004F7592"/>
    <w:rsid w:val="004F76A0"/>
    <w:rsid w:val="004F770A"/>
    <w:rsid w:val="004F7710"/>
    <w:rsid w:val="004F7754"/>
    <w:rsid w:val="004F7755"/>
    <w:rsid w:val="004F7793"/>
    <w:rsid w:val="004F780D"/>
    <w:rsid w:val="004F7810"/>
    <w:rsid w:val="004F782A"/>
    <w:rsid w:val="004F7843"/>
    <w:rsid w:val="004F7847"/>
    <w:rsid w:val="004F78BF"/>
    <w:rsid w:val="004F78DA"/>
    <w:rsid w:val="004F7931"/>
    <w:rsid w:val="004F7BEC"/>
    <w:rsid w:val="004F7C9B"/>
    <w:rsid w:val="004F7F0E"/>
    <w:rsid w:val="004F7F26"/>
    <w:rsid w:val="004F7FDD"/>
    <w:rsid w:val="00500020"/>
    <w:rsid w:val="00500029"/>
    <w:rsid w:val="0050020B"/>
    <w:rsid w:val="0050024B"/>
    <w:rsid w:val="005002EA"/>
    <w:rsid w:val="00500318"/>
    <w:rsid w:val="0050033B"/>
    <w:rsid w:val="005003C1"/>
    <w:rsid w:val="00500433"/>
    <w:rsid w:val="005004F8"/>
    <w:rsid w:val="005006C6"/>
    <w:rsid w:val="005006D6"/>
    <w:rsid w:val="00500741"/>
    <w:rsid w:val="00500749"/>
    <w:rsid w:val="005007AA"/>
    <w:rsid w:val="0050089B"/>
    <w:rsid w:val="00500A92"/>
    <w:rsid w:val="00500AC5"/>
    <w:rsid w:val="00500B34"/>
    <w:rsid w:val="00500B38"/>
    <w:rsid w:val="00500B4D"/>
    <w:rsid w:val="00500CA5"/>
    <w:rsid w:val="00500CD8"/>
    <w:rsid w:val="00500CE6"/>
    <w:rsid w:val="00500D10"/>
    <w:rsid w:val="00500D9E"/>
    <w:rsid w:val="00500E11"/>
    <w:rsid w:val="00500EBD"/>
    <w:rsid w:val="00500F1E"/>
    <w:rsid w:val="00500F64"/>
    <w:rsid w:val="00500F73"/>
    <w:rsid w:val="00501028"/>
    <w:rsid w:val="0050104A"/>
    <w:rsid w:val="0050106E"/>
    <w:rsid w:val="005010EE"/>
    <w:rsid w:val="00501147"/>
    <w:rsid w:val="0050117D"/>
    <w:rsid w:val="00501240"/>
    <w:rsid w:val="00501248"/>
    <w:rsid w:val="00501254"/>
    <w:rsid w:val="00501277"/>
    <w:rsid w:val="0050127B"/>
    <w:rsid w:val="0050131A"/>
    <w:rsid w:val="0050136B"/>
    <w:rsid w:val="005013B1"/>
    <w:rsid w:val="005013B9"/>
    <w:rsid w:val="005014B0"/>
    <w:rsid w:val="0050150C"/>
    <w:rsid w:val="0050159F"/>
    <w:rsid w:val="0050163F"/>
    <w:rsid w:val="0050165F"/>
    <w:rsid w:val="005016D2"/>
    <w:rsid w:val="0050179B"/>
    <w:rsid w:val="005018EE"/>
    <w:rsid w:val="005019A7"/>
    <w:rsid w:val="005019EC"/>
    <w:rsid w:val="00501C29"/>
    <w:rsid w:val="00501C66"/>
    <w:rsid w:val="00501CA4"/>
    <w:rsid w:val="00501CD2"/>
    <w:rsid w:val="00501D80"/>
    <w:rsid w:val="00501E97"/>
    <w:rsid w:val="00501F0A"/>
    <w:rsid w:val="00501FAB"/>
    <w:rsid w:val="00501FBB"/>
    <w:rsid w:val="00501FF7"/>
    <w:rsid w:val="00502025"/>
    <w:rsid w:val="0050204E"/>
    <w:rsid w:val="0050214E"/>
    <w:rsid w:val="00502312"/>
    <w:rsid w:val="00502466"/>
    <w:rsid w:val="005024C1"/>
    <w:rsid w:val="005024DE"/>
    <w:rsid w:val="00502509"/>
    <w:rsid w:val="005025CD"/>
    <w:rsid w:val="005025E2"/>
    <w:rsid w:val="0050268D"/>
    <w:rsid w:val="00502787"/>
    <w:rsid w:val="00502844"/>
    <w:rsid w:val="0050296A"/>
    <w:rsid w:val="00502993"/>
    <w:rsid w:val="005029CF"/>
    <w:rsid w:val="00502A53"/>
    <w:rsid w:val="00502C03"/>
    <w:rsid w:val="00502C15"/>
    <w:rsid w:val="00502C9E"/>
    <w:rsid w:val="00502CE0"/>
    <w:rsid w:val="00502DA2"/>
    <w:rsid w:val="00502DF1"/>
    <w:rsid w:val="00502EDE"/>
    <w:rsid w:val="00502EE8"/>
    <w:rsid w:val="00502FDB"/>
    <w:rsid w:val="00502FFB"/>
    <w:rsid w:val="00502FFD"/>
    <w:rsid w:val="005030A9"/>
    <w:rsid w:val="005030FA"/>
    <w:rsid w:val="005031A1"/>
    <w:rsid w:val="00503242"/>
    <w:rsid w:val="005033BA"/>
    <w:rsid w:val="0050348D"/>
    <w:rsid w:val="00503490"/>
    <w:rsid w:val="00503571"/>
    <w:rsid w:val="00503613"/>
    <w:rsid w:val="00503659"/>
    <w:rsid w:val="005036EE"/>
    <w:rsid w:val="0050378A"/>
    <w:rsid w:val="00503797"/>
    <w:rsid w:val="005037BA"/>
    <w:rsid w:val="00503891"/>
    <w:rsid w:val="005038C3"/>
    <w:rsid w:val="005038C8"/>
    <w:rsid w:val="005039A8"/>
    <w:rsid w:val="00503A3B"/>
    <w:rsid w:val="00503A8E"/>
    <w:rsid w:val="00503B57"/>
    <w:rsid w:val="00503C41"/>
    <w:rsid w:val="00503F3B"/>
    <w:rsid w:val="00504024"/>
    <w:rsid w:val="0050409B"/>
    <w:rsid w:val="0050415B"/>
    <w:rsid w:val="0050415C"/>
    <w:rsid w:val="005041BD"/>
    <w:rsid w:val="005041D8"/>
    <w:rsid w:val="00504273"/>
    <w:rsid w:val="005042B9"/>
    <w:rsid w:val="00504319"/>
    <w:rsid w:val="005043A9"/>
    <w:rsid w:val="00504444"/>
    <w:rsid w:val="005044F1"/>
    <w:rsid w:val="005045D0"/>
    <w:rsid w:val="00504760"/>
    <w:rsid w:val="00504772"/>
    <w:rsid w:val="005047BA"/>
    <w:rsid w:val="00504850"/>
    <w:rsid w:val="005049F7"/>
    <w:rsid w:val="00504A5B"/>
    <w:rsid w:val="00504BAA"/>
    <w:rsid w:val="00504BD3"/>
    <w:rsid w:val="00504C11"/>
    <w:rsid w:val="00504C17"/>
    <w:rsid w:val="00504C25"/>
    <w:rsid w:val="00504C59"/>
    <w:rsid w:val="00504D31"/>
    <w:rsid w:val="00504DAC"/>
    <w:rsid w:val="00504DE6"/>
    <w:rsid w:val="00504E4B"/>
    <w:rsid w:val="00504F1A"/>
    <w:rsid w:val="0050501B"/>
    <w:rsid w:val="0050505E"/>
    <w:rsid w:val="005051BE"/>
    <w:rsid w:val="0050523D"/>
    <w:rsid w:val="0050528F"/>
    <w:rsid w:val="005052A0"/>
    <w:rsid w:val="005052FF"/>
    <w:rsid w:val="00505300"/>
    <w:rsid w:val="005053FF"/>
    <w:rsid w:val="00505494"/>
    <w:rsid w:val="005054FB"/>
    <w:rsid w:val="005054FF"/>
    <w:rsid w:val="0050553E"/>
    <w:rsid w:val="005055E1"/>
    <w:rsid w:val="00505614"/>
    <w:rsid w:val="005056C6"/>
    <w:rsid w:val="005056DF"/>
    <w:rsid w:val="0050570F"/>
    <w:rsid w:val="0050571A"/>
    <w:rsid w:val="00505744"/>
    <w:rsid w:val="00505956"/>
    <w:rsid w:val="00505ACD"/>
    <w:rsid w:val="00505AE5"/>
    <w:rsid w:val="00505B22"/>
    <w:rsid w:val="00505C61"/>
    <w:rsid w:val="00505DD6"/>
    <w:rsid w:val="00505E58"/>
    <w:rsid w:val="00505F66"/>
    <w:rsid w:val="00505FEE"/>
    <w:rsid w:val="005060F0"/>
    <w:rsid w:val="005061EE"/>
    <w:rsid w:val="00506223"/>
    <w:rsid w:val="00506252"/>
    <w:rsid w:val="00506273"/>
    <w:rsid w:val="005062A8"/>
    <w:rsid w:val="00506303"/>
    <w:rsid w:val="00506431"/>
    <w:rsid w:val="005064DD"/>
    <w:rsid w:val="00506507"/>
    <w:rsid w:val="00506532"/>
    <w:rsid w:val="0050659F"/>
    <w:rsid w:val="00506630"/>
    <w:rsid w:val="0050669D"/>
    <w:rsid w:val="005066E3"/>
    <w:rsid w:val="0050671E"/>
    <w:rsid w:val="0050676B"/>
    <w:rsid w:val="00506814"/>
    <w:rsid w:val="0050683A"/>
    <w:rsid w:val="005068CB"/>
    <w:rsid w:val="00506929"/>
    <w:rsid w:val="0050694F"/>
    <w:rsid w:val="00506952"/>
    <w:rsid w:val="005069F3"/>
    <w:rsid w:val="00506A54"/>
    <w:rsid w:val="00506B16"/>
    <w:rsid w:val="00506B8D"/>
    <w:rsid w:val="00506BC7"/>
    <w:rsid w:val="00506C47"/>
    <w:rsid w:val="00506CE9"/>
    <w:rsid w:val="00506D01"/>
    <w:rsid w:val="00506D2E"/>
    <w:rsid w:val="00506DCA"/>
    <w:rsid w:val="00506DDC"/>
    <w:rsid w:val="00506E70"/>
    <w:rsid w:val="005070C8"/>
    <w:rsid w:val="005070DB"/>
    <w:rsid w:val="00507119"/>
    <w:rsid w:val="005071EC"/>
    <w:rsid w:val="0050727C"/>
    <w:rsid w:val="005072D0"/>
    <w:rsid w:val="005073C0"/>
    <w:rsid w:val="0050745C"/>
    <w:rsid w:val="005074BE"/>
    <w:rsid w:val="005074CA"/>
    <w:rsid w:val="005075F2"/>
    <w:rsid w:val="005077C5"/>
    <w:rsid w:val="005078C4"/>
    <w:rsid w:val="005078D3"/>
    <w:rsid w:val="005078D5"/>
    <w:rsid w:val="00507921"/>
    <w:rsid w:val="00507A4E"/>
    <w:rsid w:val="00507A55"/>
    <w:rsid w:val="00507A78"/>
    <w:rsid w:val="00507B30"/>
    <w:rsid w:val="00507C4E"/>
    <w:rsid w:val="00507D05"/>
    <w:rsid w:val="00507DFF"/>
    <w:rsid w:val="00507F05"/>
    <w:rsid w:val="00507FA6"/>
    <w:rsid w:val="00510078"/>
    <w:rsid w:val="00510091"/>
    <w:rsid w:val="005100CB"/>
    <w:rsid w:val="00510154"/>
    <w:rsid w:val="00510184"/>
    <w:rsid w:val="0051023F"/>
    <w:rsid w:val="005102A1"/>
    <w:rsid w:val="0051036B"/>
    <w:rsid w:val="00510441"/>
    <w:rsid w:val="00510573"/>
    <w:rsid w:val="005105E4"/>
    <w:rsid w:val="0051071C"/>
    <w:rsid w:val="00510912"/>
    <w:rsid w:val="005109F6"/>
    <w:rsid w:val="00510A27"/>
    <w:rsid w:val="00510A64"/>
    <w:rsid w:val="00510AC5"/>
    <w:rsid w:val="00510AF2"/>
    <w:rsid w:val="00510B2C"/>
    <w:rsid w:val="00510B78"/>
    <w:rsid w:val="00510CF1"/>
    <w:rsid w:val="00510DA5"/>
    <w:rsid w:val="00510DFB"/>
    <w:rsid w:val="00510E4F"/>
    <w:rsid w:val="00510F48"/>
    <w:rsid w:val="00510F9B"/>
    <w:rsid w:val="00510FF3"/>
    <w:rsid w:val="00510FFD"/>
    <w:rsid w:val="00511002"/>
    <w:rsid w:val="00511072"/>
    <w:rsid w:val="005110C7"/>
    <w:rsid w:val="00511127"/>
    <w:rsid w:val="00511136"/>
    <w:rsid w:val="00511144"/>
    <w:rsid w:val="00511159"/>
    <w:rsid w:val="005111ED"/>
    <w:rsid w:val="005112AD"/>
    <w:rsid w:val="00511304"/>
    <w:rsid w:val="00511327"/>
    <w:rsid w:val="00511338"/>
    <w:rsid w:val="005113CA"/>
    <w:rsid w:val="005113CC"/>
    <w:rsid w:val="005114E9"/>
    <w:rsid w:val="0051152A"/>
    <w:rsid w:val="00511565"/>
    <w:rsid w:val="00511615"/>
    <w:rsid w:val="00511626"/>
    <w:rsid w:val="0051165C"/>
    <w:rsid w:val="005116D8"/>
    <w:rsid w:val="0051170A"/>
    <w:rsid w:val="005117DB"/>
    <w:rsid w:val="00511802"/>
    <w:rsid w:val="00511A0F"/>
    <w:rsid w:val="00511A9C"/>
    <w:rsid w:val="00511B29"/>
    <w:rsid w:val="00511BA7"/>
    <w:rsid w:val="00511CB1"/>
    <w:rsid w:val="00511CE6"/>
    <w:rsid w:val="00511D45"/>
    <w:rsid w:val="00511DBF"/>
    <w:rsid w:val="00511DDB"/>
    <w:rsid w:val="00511E88"/>
    <w:rsid w:val="00511EBA"/>
    <w:rsid w:val="00511EDD"/>
    <w:rsid w:val="00511F61"/>
    <w:rsid w:val="00511FE5"/>
    <w:rsid w:val="00512014"/>
    <w:rsid w:val="005120A7"/>
    <w:rsid w:val="005120B8"/>
    <w:rsid w:val="00512161"/>
    <w:rsid w:val="0051216D"/>
    <w:rsid w:val="005122B2"/>
    <w:rsid w:val="005122B4"/>
    <w:rsid w:val="005122FA"/>
    <w:rsid w:val="0051232D"/>
    <w:rsid w:val="005123C1"/>
    <w:rsid w:val="0051241F"/>
    <w:rsid w:val="00512487"/>
    <w:rsid w:val="00512495"/>
    <w:rsid w:val="00512497"/>
    <w:rsid w:val="005124BC"/>
    <w:rsid w:val="00512520"/>
    <w:rsid w:val="00512531"/>
    <w:rsid w:val="00512576"/>
    <w:rsid w:val="00512592"/>
    <w:rsid w:val="005125E0"/>
    <w:rsid w:val="00512631"/>
    <w:rsid w:val="0051265F"/>
    <w:rsid w:val="005126F8"/>
    <w:rsid w:val="0051274B"/>
    <w:rsid w:val="0051276F"/>
    <w:rsid w:val="005127CE"/>
    <w:rsid w:val="00512809"/>
    <w:rsid w:val="00512942"/>
    <w:rsid w:val="00512972"/>
    <w:rsid w:val="005129BF"/>
    <w:rsid w:val="005129F6"/>
    <w:rsid w:val="00512AC1"/>
    <w:rsid w:val="00512AFA"/>
    <w:rsid w:val="00512BE3"/>
    <w:rsid w:val="00512D4C"/>
    <w:rsid w:val="00512D54"/>
    <w:rsid w:val="00512DAE"/>
    <w:rsid w:val="00512E1F"/>
    <w:rsid w:val="00512E2E"/>
    <w:rsid w:val="00512E8E"/>
    <w:rsid w:val="00512F21"/>
    <w:rsid w:val="005130A6"/>
    <w:rsid w:val="00513108"/>
    <w:rsid w:val="0051333F"/>
    <w:rsid w:val="005133F0"/>
    <w:rsid w:val="00513420"/>
    <w:rsid w:val="005134F7"/>
    <w:rsid w:val="0051350D"/>
    <w:rsid w:val="00513556"/>
    <w:rsid w:val="005135CE"/>
    <w:rsid w:val="005135DA"/>
    <w:rsid w:val="005137EE"/>
    <w:rsid w:val="005138CD"/>
    <w:rsid w:val="005138D6"/>
    <w:rsid w:val="005139BA"/>
    <w:rsid w:val="00513A35"/>
    <w:rsid w:val="00513B08"/>
    <w:rsid w:val="00513B35"/>
    <w:rsid w:val="00513B48"/>
    <w:rsid w:val="00513BC3"/>
    <w:rsid w:val="00513C7A"/>
    <w:rsid w:val="00513C82"/>
    <w:rsid w:val="00513CD0"/>
    <w:rsid w:val="00513DB4"/>
    <w:rsid w:val="00513EB1"/>
    <w:rsid w:val="00513F91"/>
    <w:rsid w:val="00513FA6"/>
    <w:rsid w:val="00513FA7"/>
    <w:rsid w:val="00513FCE"/>
    <w:rsid w:val="0051400D"/>
    <w:rsid w:val="00514090"/>
    <w:rsid w:val="005140A9"/>
    <w:rsid w:val="005140C2"/>
    <w:rsid w:val="005140C8"/>
    <w:rsid w:val="0051419E"/>
    <w:rsid w:val="005141A2"/>
    <w:rsid w:val="005141B5"/>
    <w:rsid w:val="0051426C"/>
    <w:rsid w:val="0051427C"/>
    <w:rsid w:val="00514303"/>
    <w:rsid w:val="0051435E"/>
    <w:rsid w:val="00514699"/>
    <w:rsid w:val="0051484E"/>
    <w:rsid w:val="005148C6"/>
    <w:rsid w:val="00514A61"/>
    <w:rsid w:val="00514BD1"/>
    <w:rsid w:val="00514C49"/>
    <w:rsid w:val="00514C4D"/>
    <w:rsid w:val="00514C5D"/>
    <w:rsid w:val="00514CEB"/>
    <w:rsid w:val="00514D5D"/>
    <w:rsid w:val="00514D85"/>
    <w:rsid w:val="00514D98"/>
    <w:rsid w:val="00514EB1"/>
    <w:rsid w:val="00514F63"/>
    <w:rsid w:val="005150A2"/>
    <w:rsid w:val="005150B2"/>
    <w:rsid w:val="00515119"/>
    <w:rsid w:val="00515145"/>
    <w:rsid w:val="0051514D"/>
    <w:rsid w:val="005151D9"/>
    <w:rsid w:val="00515280"/>
    <w:rsid w:val="005153BD"/>
    <w:rsid w:val="005153CD"/>
    <w:rsid w:val="005153D1"/>
    <w:rsid w:val="00515478"/>
    <w:rsid w:val="005155C2"/>
    <w:rsid w:val="0051566D"/>
    <w:rsid w:val="005156AF"/>
    <w:rsid w:val="00515778"/>
    <w:rsid w:val="005157C5"/>
    <w:rsid w:val="00515822"/>
    <w:rsid w:val="00515846"/>
    <w:rsid w:val="00515972"/>
    <w:rsid w:val="005159A7"/>
    <w:rsid w:val="00515A02"/>
    <w:rsid w:val="00515A85"/>
    <w:rsid w:val="00515AC3"/>
    <w:rsid w:val="00515AFA"/>
    <w:rsid w:val="00515B68"/>
    <w:rsid w:val="00515B6A"/>
    <w:rsid w:val="00515B77"/>
    <w:rsid w:val="00515BB2"/>
    <w:rsid w:val="00515BF3"/>
    <w:rsid w:val="00515BF7"/>
    <w:rsid w:val="00515C07"/>
    <w:rsid w:val="00515C58"/>
    <w:rsid w:val="00515CD6"/>
    <w:rsid w:val="00515DBE"/>
    <w:rsid w:val="00515E35"/>
    <w:rsid w:val="00515EEF"/>
    <w:rsid w:val="00515EF5"/>
    <w:rsid w:val="00515F6A"/>
    <w:rsid w:val="00515F73"/>
    <w:rsid w:val="00515FB3"/>
    <w:rsid w:val="00515FE1"/>
    <w:rsid w:val="00515FE2"/>
    <w:rsid w:val="00516010"/>
    <w:rsid w:val="00516127"/>
    <w:rsid w:val="0051613C"/>
    <w:rsid w:val="00516284"/>
    <w:rsid w:val="00516335"/>
    <w:rsid w:val="0051637B"/>
    <w:rsid w:val="0051638A"/>
    <w:rsid w:val="005163C8"/>
    <w:rsid w:val="005163D2"/>
    <w:rsid w:val="00516579"/>
    <w:rsid w:val="005165A4"/>
    <w:rsid w:val="00516619"/>
    <w:rsid w:val="005166B2"/>
    <w:rsid w:val="005166CD"/>
    <w:rsid w:val="0051670A"/>
    <w:rsid w:val="00516713"/>
    <w:rsid w:val="00516761"/>
    <w:rsid w:val="00516764"/>
    <w:rsid w:val="00516786"/>
    <w:rsid w:val="005167C5"/>
    <w:rsid w:val="0051681C"/>
    <w:rsid w:val="00516858"/>
    <w:rsid w:val="0051686A"/>
    <w:rsid w:val="00516C02"/>
    <w:rsid w:val="00516C1A"/>
    <w:rsid w:val="00516CC0"/>
    <w:rsid w:val="00516D14"/>
    <w:rsid w:val="00516E6F"/>
    <w:rsid w:val="00516F41"/>
    <w:rsid w:val="00516FB1"/>
    <w:rsid w:val="00516FC7"/>
    <w:rsid w:val="00516FFE"/>
    <w:rsid w:val="00517086"/>
    <w:rsid w:val="005170A7"/>
    <w:rsid w:val="00517180"/>
    <w:rsid w:val="0051723A"/>
    <w:rsid w:val="0051732D"/>
    <w:rsid w:val="0051732E"/>
    <w:rsid w:val="00517346"/>
    <w:rsid w:val="0051734F"/>
    <w:rsid w:val="0051748B"/>
    <w:rsid w:val="005174F0"/>
    <w:rsid w:val="005175CD"/>
    <w:rsid w:val="00517613"/>
    <w:rsid w:val="00517671"/>
    <w:rsid w:val="005176B6"/>
    <w:rsid w:val="005176CE"/>
    <w:rsid w:val="005176FD"/>
    <w:rsid w:val="00517701"/>
    <w:rsid w:val="00517B22"/>
    <w:rsid w:val="00517B85"/>
    <w:rsid w:val="00517CC6"/>
    <w:rsid w:val="00517CDD"/>
    <w:rsid w:val="00517D44"/>
    <w:rsid w:val="00517D82"/>
    <w:rsid w:val="00517F0E"/>
    <w:rsid w:val="0052007C"/>
    <w:rsid w:val="005200D4"/>
    <w:rsid w:val="005201AD"/>
    <w:rsid w:val="00520254"/>
    <w:rsid w:val="00520334"/>
    <w:rsid w:val="0052046D"/>
    <w:rsid w:val="005204B2"/>
    <w:rsid w:val="005206AD"/>
    <w:rsid w:val="005206B2"/>
    <w:rsid w:val="005206DD"/>
    <w:rsid w:val="00520734"/>
    <w:rsid w:val="0052085B"/>
    <w:rsid w:val="00520947"/>
    <w:rsid w:val="005209D5"/>
    <w:rsid w:val="00520A57"/>
    <w:rsid w:val="00520AFD"/>
    <w:rsid w:val="00520B7E"/>
    <w:rsid w:val="00520CBC"/>
    <w:rsid w:val="00520CE6"/>
    <w:rsid w:val="00520DBA"/>
    <w:rsid w:val="00520EC3"/>
    <w:rsid w:val="00520F19"/>
    <w:rsid w:val="00520F23"/>
    <w:rsid w:val="00520F3D"/>
    <w:rsid w:val="00520F5B"/>
    <w:rsid w:val="00520F9D"/>
    <w:rsid w:val="00520FAA"/>
    <w:rsid w:val="00520FD2"/>
    <w:rsid w:val="0052119A"/>
    <w:rsid w:val="005211E1"/>
    <w:rsid w:val="005212D6"/>
    <w:rsid w:val="005212DB"/>
    <w:rsid w:val="0052131F"/>
    <w:rsid w:val="00521382"/>
    <w:rsid w:val="00521386"/>
    <w:rsid w:val="00521443"/>
    <w:rsid w:val="0052145A"/>
    <w:rsid w:val="00521484"/>
    <w:rsid w:val="00521491"/>
    <w:rsid w:val="005214AC"/>
    <w:rsid w:val="005214C8"/>
    <w:rsid w:val="00521598"/>
    <w:rsid w:val="00521681"/>
    <w:rsid w:val="0052178A"/>
    <w:rsid w:val="005217C1"/>
    <w:rsid w:val="00521934"/>
    <w:rsid w:val="0052196D"/>
    <w:rsid w:val="005219C3"/>
    <w:rsid w:val="00521A59"/>
    <w:rsid w:val="00521A72"/>
    <w:rsid w:val="00521AEE"/>
    <w:rsid w:val="00521B74"/>
    <w:rsid w:val="00521C54"/>
    <w:rsid w:val="00521CBC"/>
    <w:rsid w:val="00521D0D"/>
    <w:rsid w:val="00521D62"/>
    <w:rsid w:val="00521D7A"/>
    <w:rsid w:val="00521EB6"/>
    <w:rsid w:val="00521F0F"/>
    <w:rsid w:val="00521F2F"/>
    <w:rsid w:val="005220A4"/>
    <w:rsid w:val="005220AC"/>
    <w:rsid w:val="005220B4"/>
    <w:rsid w:val="005220D3"/>
    <w:rsid w:val="00522119"/>
    <w:rsid w:val="0052212C"/>
    <w:rsid w:val="0052219C"/>
    <w:rsid w:val="005221B8"/>
    <w:rsid w:val="005221F4"/>
    <w:rsid w:val="0052228F"/>
    <w:rsid w:val="00522380"/>
    <w:rsid w:val="0052242A"/>
    <w:rsid w:val="00522461"/>
    <w:rsid w:val="005224D8"/>
    <w:rsid w:val="00522541"/>
    <w:rsid w:val="0052255C"/>
    <w:rsid w:val="0052270A"/>
    <w:rsid w:val="0052270B"/>
    <w:rsid w:val="005227AC"/>
    <w:rsid w:val="00522846"/>
    <w:rsid w:val="00522AA9"/>
    <w:rsid w:val="00522B64"/>
    <w:rsid w:val="00522BD9"/>
    <w:rsid w:val="00522E32"/>
    <w:rsid w:val="00522F29"/>
    <w:rsid w:val="00522FF6"/>
    <w:rsid w:val="00522FFA"/>
    <w:rsid w:val="0052304B"/>
    <w:rsid w:val="00523067"/>
    <w:rsid w:val="00523092"/>
    <w:rsid w:val="005230C3"/>
    <w:rsid w:val="005231B6"/>
    <w:rsid w:val="005231E9"/>
    <w:rsid w:val="0052328F"/>
    <w:rsid w:val="00523394"/>
    <w:rsid w:val="0052339C"/>
    <w:rsid w:val="0052344C"/>
    <w:rsid w:val="00523498"/>
    <w:rsid w:val="005234F1"/>
    <w:rsid w:val="00523504"/>
    <w:rsid w:val="0052351E"/>
    <w:rsid w:val="0052352D"/>
    <w:rsid w:val="005235C1"/>
    <w:rsid w:val="005235DD"/>
    <w:rsid w:val="005235E7"/>
    <w:rsid w:val="005237EA"/>
    <w:rsid w:val="005238C8"/>
    <w:rsid w:val="005238E1"/>
    <w:rsid w:val="00523913"/>
    <w:rsid w:val="0052395F"/>
    <w:rsid w:val="00523961"/>
    <w:rsid w:val="005239D1"/>
    <w:rsid w:val="00523A07"/>
    <w:rsid w:val="00523A51"/>
    <w:rsid w:val="00523AD4"/>
    <w:rsid w:val="00523B14"/>
    <w:rsid w:val="00523B85"/>
    <w:rsid w:val="00523C55"/>
    <w:rsid w:val="00523CD6"/>
    <w:rsid w:val="00523D07"/>
    <w:rsid w:val="00523D16"/>
    <w:rsid w:val="00523D42"/>
    <w:rsid w:val="00523D7D"/>
    <w:rsid w:val="00523E39"/>
    <w:rsid w:val="00523EA4"/>
    <w:rsid w:val="00523ECC"/>
    <w:rsid w:val="00523F3A"/>
    <w:rsid w:val="00523F5E"/>
    <w:rsid w:val="00523F6D"/>
    <w:rsid w:val="00524054"/>
    <w:rsid w:val="005240DD"/>
    <w:rsid w:val="005240E3"/>
    <w:rsid w:val="005240EF"/>
    <w:rsid w:val="00524106"/>
    <w:rsid w:val="00524154"/>
    <w:rsid w:val="00524195"/>
    <w:rsid w:val="0052419E"/>
    <w:rsid w:val="00524231"/>
    <w:rsid w:val="005242AE"/>
    <w:rsid w:val="005243F1"/>
    <w:rsid w:val="00524476"/>
    <w:rsid w:val="005244CF"/>
    <w:rsid w:val="00524557"/>
    <w:rsid w:val="00524585"/>
    <w:rsid w:val="00524653"/>
    <w:rsid w:val="00524691"/>
    <w:rsid w:val="00524695"/>
    <w:rsid w:val="005246C2"/>
    <w:rsid w:val="005246FA"/>
    <w:rsid w:val="00524784"/>
    <w:rsid w:val="005249FF"/>
    <w:rsid w:val="00524CB7"/>
    <w:rsid w:val="00524DA5"/>
    <w:rsid w:val="00524DAC"/>
    <w:rsid w:val="00524F5B"/>
    <w:rsid w:val="00525007"/>
    <w:rsid w:val="00525036"/>
    <w:rsid w:val="0052509C"/>
    <w:rsid w:val="005250F6"/>
    <w:rsid w:val="0052526F"/>
    <w:rsid w:val="00525295"/>
    <w:rsid w:val="00525498"/>
    <w:rsid w:val="00525529"/>
    <w:rsid w:val="00525534"/>
    <w:rsid w:val="0052560B"/>
    <w:rsid w:val="005256BB"/>
    <w:rsid w:val="0052573B"/>
    <w:rsid w:val="0052575D"/>
    <w:rsid w:val="0052575E"/>
    <w:rsid w:val="005257D8"/>
    <w:rsid w:val="0052589A"/>
    <w:rsid w:val="0052595A"/>
    <w:rsid w:val="00525997"/>
    <w:rsid w:val="00525C70"/>
    <w:rsid w:val="00525D56"/>
    <w:rsid w:val="00525D90"/>
    <w:rsid w:val="00525E53"/>
    <w:rsid w:val="0052603B"/>
    <w:rsid w:val="005260B8"/>
    <w:rsid w:val="00526192"/>
    <w:rsid w:val="0052621F"/>
    <w:rsid w:val="0052627E"/>
    <w:rsid w:val="00526327"/>
    <w:rsid w:val="00526376"/>
    <w:rsid w:val="00526415"/>
    <w:rsid w:val="0052645B"/>
    <w:rsid w:val="00526485"/>
    <w:rsid w:val="005264FE"/>
    <w:rsid w:val="00526545"/>
    <w:rsid w:val="005265C4"/>
    <w:rsid w:val="005265EA"/>
    <w:rsid w:val="00526623"/>
    <w:rsid w:val="00526691"/>
    <w:rsid w:val="005266AA"/>
    <w:rsid w:val="005267E9"/>
    <w:rsid w:val="0052680F"/>
    <w:rsid w:val="00526845"/>
    <w:rsid w:val="00526909"/>
    <w:rsid w:val="0052699F"/>
    <w:rsid w:val="00526A0E"/>
    <w:rsid w:val="00526A13"/>
    <w:rsid w:val="00526A23"/>
    <w:rsid w:val="00526AB7"/>
    <w:rsid w:val="00526D58"/>
    <w:rsid w:val="00526D6C"/>
    <w:rsid w:val="00526D8F"/>
    <w:rsid w:val="00526DBA"/>
    <w:rsid w:val="00526E0C"/>
    <w:rsid w:val="00526E36"/>
    <w:rsid w:val="00526EB8"/>
    <w:rsid w:val="00526EF4"/>
    <w:rsid w:val="00526FB1"/>
    <w:rsid w:val="00526FD8"/>
    <w:rsid w:val="00526FED"/>
    <w:rsid w:val="0052706A"/>
    <w:rsid w:val="00527072"/>
    <w:rsid w:val="00527089"/>
    <w:rsid w:val="0052714F"/>
    <w:rsid w:val="00527183"/>
    <w:rsid w:val="00527300"/>
    <w:rsid w:val="0052734E"/>
    <w:rsid w:val="00527393"/>
    <w:rsid w:val="005273C3"/>
    <w:rsid w:val="00527448"/>
    <w:rsid w:val="005274B2"/>
    <w:rsid w:val="005274E4"/>
    <w:rsid w:val="00527554"/>
    <w:rsid w:val="005275E6"/>
    <w:rsid w:val="00527750"/>
    <w:rsid w:val="005278E8"/>
    <w:rsid w:val="00527930"/>
    <w:rsid w:val="00527944"/>
    <w:rsid w:val="00527B08"/>
    <w:rsid w:val="00527B2B"/>
    <w:rsid w:val="00527B62"/>
    <w:rsid w:val="00527D0E"/>
    <w:rsid w:val="00527DE2"/>
    <w:rsid w:val="00527DE7"/>
    <w:rsid w:val="00527E3A"/>
    <w:rsid w:val="00527E41"/>
    <w:rsid w:val="00527E6E"/>
    <w:rsid w:val="00527EB5"/>
    <w:rsid w:val="00527F71"/>
    <w:rsid w:val="00527FB5"/>
    <w:rsid w:val="00530023"/>
    <w:rsid w:val="00530054"/>
    <w:rsid w:val="00530064"/>
    <w:rsid w:val="005300CF"/>
    <w:rsid w:val="0053015D"/>
    <w:rsid w:val="0053019E"/>
    <w:rsid w:val="005301AB"/>
    <w:rsid w:val="005301DE"/>
    <w:rsid w:val="00530252"/>
    <w:rsid w:val="005302DC"/>
    <w:rsid w:val="0053032A"/>
    <w:rsid w:val="00530347"/>
    <w:rsid w:val="0053034B"/>
    <w:rsid w:val="005303B7"/>
    <w:rsid w:val="005303D7"/>
    <w:rsid w:val="005303EF"/>
    <w:rsid w:val="00530466"/>
    <w:rsid w:val="005304C3"/>
    <w:rsid w:val="00530543"/>
    <w:rsid w:val="00530590"/>
    <w:rsid w:val="005305D7"/>
    <w:rsid w:val="0053070F"/>
    <w:rsid w:val="00530818"/>
    <w:rsid w:val="0053081F"/>
    <w:rsid w:val="00530844"/>
    <w:rsid w:val="0053092A"/>
    <w:rsid w:val="005309BA"/>
    <w:rsid w:val="00530A05"/>
    <w:rsid w:val="00530A4B"/>
    <w:rsid w:val="00530A51"/>
    <w:rsid w:val="00530A9B"/>
    <w:rsid w:val="00530B6B"/>
    <w:rsid w:val="00530B81"/>
    <w:rsid w:val="00530B94"/>
    <w:rsid w:val="00530B9C"/>
    <w:rsid w:val="00530D76"/>
    <w:rsid w:val="00530E87"/>
    <w:rsid w:val="00530F00"/>
    <w:rsid w:val="00530F3B"/>
    <w:rsid w:val="00531129"/>
    <w:rsid w:val="00531143"/>
    <w:rsid w:val="005311B1"/>
    <w:rsid w:val="005311BD"/>
    <w:rsid w:val="005312A8"/>
    <w:rsid w:val="005312F2"/>
    <w:rsid w:val="00531321"/>
    <w:rsid w:val="00531377"/>
    <w:rsid w:val="005313BA"/>
    <w:rsid w:val="005313C9"/>
    <w:rsid w:val="005315C5"/>
    <w:rsid w:val="005315D9"/>
    <w:rsid w:val="00531647"/>
    <w:rsid w:val="0053165A"/>
    <w:rsid w:val="005316BF"/>
    <w:rsid w:val="005317A8"/>
    <w:rsid w:val="005317D1"/>
    <w:rsid w:val="00531949"/>
    <w:rsid w:val="00531A31"/>
    <w:rsid w:val="00531A8E"/>
    <w:rsid w:val="00531B98"/>
    <w:rsid w:val="00531BBE"/>
    <w:rsid w:val="00531BD7"/>
    <w:rsid w:val="00531BED"/>
    <w:rsid w:val="00531BF9"/>
    <w:rsid w:val="00531C39"/>
    <w:rsid w:val="00531C5A"/>
    <w:rsid w:val="00531CD4"/>
    <w:rsid w:val="00531CE2"/>
    <w:rsid w:val="00531DE3"/>
    <w:rsid w:val="00531E2B"/>
    <w:rsid w:val="00531EB6"/>
    <w:rsid w:val="00531ECE"/>
    <w:rsid w:val="00531FEE"/>
    <w:rsid w:val="005320EF"/>
    <w:rsid w:val="005320F0"/>
    <w:rsid w:val="005320F1"/>
    <w:rsid w:val="00532109"/>
    <w:rsid w:val="005321EC"/>
    <w:rsid w:val="0053222E"/>
    <w:rsid w:val="00532259"/>
    <w:rsid w:val="0053229D"/>
    <w:rsid w:val="005322AD"/>
    <w:rsid w:val="005322CE"/>
    <w:rsid w:val="00532393"/>
    <w:rsid w:val="00532399"/>
    <w:rsid w:val="0053240D"/>
    <w:rsid w:val="00532411"/>
    <w:rsid w:val="0053249B"/>
    <w:rsid w:val="005325A5"/>
    <w:rsid w:val="00532664"/>
    <w:rsid w:val="005326FA"/>
    <w:rsid w:val="00532807"/>
    <w:rsid w:val="0053280A"/>
    <w:rsid w:val="0053295B"/>
    <w:rsid w:val="005329BB"/>
    <w:rsid w:val="005329E3"/>
    <w:rsid w:val="00532A06"/>
    <w:rsid w:val="00532A2C"/>
    <w:rsid w:val="00532A31"/>
    <w:rsid w:val="00532A41"/>
    <w:rsid w:val="00532AC2"/>
    <w:rsid w:val="00532C3D"/>
    <w:rsid w:val="00532CDA"/>
    <w:rsid w:val="00532D5B"/>
    <w:rsid w:val="00532DE6"/>
    <w:rsid w:val="00532F42"/>
    <w:rsid w:val="00532FB2"/>
    <w:rsid w:val="00533031"/>
    <w:rsid w:val="00533071"/>
    <w:rsid w:val="005330A1"/>
    <w:rsid w:val="005331F6"/>
    <w:rsid w:val="00533242"/>
    <w:rsid w:val="00533322"/>
    <w:rsid w:val="005333A2"/>
    <w:rsid w:val="005333D9"/>
    <w:rsid w:val="005333DE"/>
    <w:rsid w:val="0053342A"/>
    <w:rsid w:val="0053347B"/>
    <w:rsid w:val="005334BB"/>
    <w:rsid w:val="005334FC"/>
    <w:rsid w:val="005335AE"/>
    <w:rsid w:val="005335B7"/>
    <w:rsid w:val="005336B8"/>
    <w:rsid w:val="005336CC"/>
    <w:rsid w:val="005336FF"/>
    <w:rsid w:val="00533ADC"/>
    <w:rsid w:val="00533B01"/>
    <w:rsid w:val="00533C4F"/>
    <w:rsid w:val="00533C57"/>
    <w:rsid w:val="00533C78"/>
    <w:rsid w:val="00533C83"/>
    <w:rsid w:val="00533C85"/>
    <w:rsid w:val="00533C95"/>
    <w:rsid w:val="00533D09"/>
    <w:rsid w:val="00533E9A"/>
    <w:rsid w:val="00533ED2"/>
    <w:rsid w:val="00534001"/>
    <w:rsid w:val="0053412A"/>
    <w:rsid w:val="0053417C"/>
    <w:rsid w:val="005341A6"/>
    <w:rsid w:val="0053421B"/>
    <w:rsid w:val="005342FA"/>
    <w:rsid w:val="00534361"/>
    <w:rsid w:val="005344CE"/>
    <w:rsid w:val="0053450F"/>
    <w:rsid w:val="00534569"/>
    <w:rsid w:val="005345A6"/>
    <w:rsid w:val="005345BF"/>
    <w:rsid w:val="005346F4"/>
    <w:rsid w:val="0053470B"/>
    <w:rsid w:val="005347B3"/>
    <w:rsid w:val="005347E9"/>
    <w:rsid w:val="005348B6"/>
    <w:rsid w:val="005349D6"/>
    <w:rsid w:val="00534A5D"/>
    <w:rsid w:val="00534B36"/>
    <w:rsid w:val="00534BD1"/>
    <w:rsid w:val="00534C1E"/>
    <w:rsid w:val="00534C6F"/>
    <w:rsid w:val="00534C82"/>
    <w:rsid w:val="00534CD9"/>
    <w:rsid w:val="00534D48"/>
    <w:rsid w:val="00534D93"/>
    <w:rsid w:val="00534DC8"/>
    <w:rsid w:val="00534DC9"/>
    <w:rsid w:val="00534DE5"/>
    <w:rsid w:val="00534EA5"/>
    <w:rsid w:val="00534EB3"/>
    <w:rsid w:val="00534F22"/>
    <w:rsid w:val="00534F9B"/>
    <w:rsid w:val="00534FAD"/>
    <w:rsid w:val="0053505C"/>
    <w:rsid w:val="00535086"/>
    <w:rsid w:val="00535089"/>
    <w:rsid w:val="005350CF"/>
    <w:rsid w:val="0053512F"/>
    <w:rsid w:val="00535229"/>
    <w:rsid w:val="00535280"/>
    <w:rsid w:val="005352AF"/>
    <w:rsid w:val="005352E1"/>
    <w:rsid w:val="0053535A"/>
    <w:rsid w:val="00535382"/>
    <w:rsid w:val="005353C1"/>
    <w:rsid w:val="0053549C"/>
    <w:rsid w:val="00535502"/>
    <w:rsid w:val="0053552E"/>
    <w:rsid w:val="005355D6"/>
    <w:rsid w:val="00535608"/>
    <w:rsid w:val="00535652"/>
    <w:rsid w:val="0053565F"/>
    <w:rsid w:val="005356B4"/>
    <w:rsid w:val="005356BB"/>
    <w:rsid w:val="0053572E"/>
    <w:rsid w:val="0053575A"/>
    <w:rsid w:val="005357B2"/>
    <w:rsid w:val="005357C7"/>
    <w:rsid w:val="00535804"/>
    <w:rsid w:val="0053583B"/>
    <w:rsid w:val="005358C1"/>
    <w:rsid w:val="005358E5"/>
    <w:rsid w:val="005358F0"/>
    <w:rsid w:val="005359E9"/>
    <w:rsid w:val="00535B08"/>
    <w:rsid w:val="00535BED"/>
    <w:rsid w:val="00535C87"/>
    <w:rsid w:val="00535D52"/>
    <w:rsid w:val="00535DCE"/>
    <w:rsid w:val="00535E3E"/>
    <w:rsid w:val="00535F22"/>
    <w:rsid w:val="00535F68"/>
    <w:rsid w:val="00536003"/>
    <w:rsid w:val="00536053"/>
    <w:rsid w:val="005360C0"/>
    <w:rsid w:val="005360EF"/>
    <w:rsid w:val="00536225"/>
    <w:rsid w:val="005363F2"/>
    <w:rsid w:val="005364CB"/>
    <w:rsid w:val="00536506"/>
    <w:rsid w:val="00536521"/>
    <w:rsid w:val="0053654A"/>
    <w:rsid w:val="005365AA"/>
    <w:rsid w:val="0053660F"/>
    <w:rsid w:val="005367F5"/>
    <w:rsid w:val="00536809"/>
    <w:rsid w:val="0053690E"/>
    <w:rsid w:val="005369E6"/>
    <w:rsid w:val="00536A8B"/>
    <w:rsid w:val="00536ABA"/>
    <w:rsid w:val="00536BA9"/>
    <w:rsid w:val="00536BAF"/>
    <w:rsid w:val="00536BF2"/>
    <w:rsid w:val="00536CB6"/>
    <w:rsid w:val="00536E4C"/>
    <w:rsid w:val="00536F2D"/>
    <w:rsid w:val="00536F63"/>
    <w:rsid w:val="00536F89"/>
    <w:rsid w:val="00536F8A"/>
    <w:rsid w:val="00536FDA"/>
    <w:rsid w:val="00537051"/>
    <w:rsid w:val="005370BE"/>
    <w:rsid w:val="005370BF"/>
    <w:rsid w:val="00537222"/>
    <w:rsid w:val="0053728F"/>
    <w:rsid w:val="005372E0"/>
    <w:rsid w:val="00537336"/>
    <w:rsid w:val="00537359"/>
    <w:rsid w:val="00537429"/>
    <w:rsid w:val="00537586"/>
    <w:rsid w:val="0053763A"/>
    <w:rsid w:val="0053767A"/>
    <w:rsid w:val="005376BD"/>
    <w:rsid w:val="005376DD"/>
    <w:rsid w:val="00537700"/>
    <w:rsid w:val="0053772D"/>
    <w:rsid w:val="00537733"/>
    <w:rsid w:val="00537780"/>
    <w:rsid w:val="00537886"/>
    <w:rsid w:val="005378D8"/>
    <w:rsid w:val="00537957"/>
    <w:rsid w:val="005379F6"/>
    <w:rsid w:val="00537A49"/>
    <w:rsid w:val="00537B03"/>
    <w:rsid w:val="00537CFC"/>
    <w:rsid w:val="00537D10"/>
    <w:rsid w:val="00537DDF"/>
    <w:rsid w:val="00537F21"/>
    <w:rsid w:val="00537F9B"/>
    <w:rsid w:val="00537FD7"/>
    <w:rsid w:val="0054014E"/>
    <w:rsid w:val="00540163"/>
    <w:rsid w:val="0054040E"/>
    <w:rsid w:val="00540488"/>
    <w:rsid w:val="005404FC"/>
    <w:rsid w:val="00540522"/>
    <w:rsid w:val="0054057C"/>
    <w:rsid w:val="005405D5"/>
    <w:rsid w:val="00540699"/>
    <w:rsid w:val="0054069F"/>
    <w:rsid w:val="00540822"/>
    <w:rsid w:val="005408B8"/>
    <w:rsid w:val="00540920"/>
    <w:rsid w:val="00540925"/>
    <w:rsid w:val="005409CC"/>
    <w:rsid w:val="00540A7D"/>
    <w:rsid w:val="00540AA5"/>
    <w:rsid w:val="00540AF9"/>
    <w:rsid w:val="00540AFF"/>
    <w:rsid w:val="00540B92"/>
    <w:rsid w:val="00540BCA"/>
    <w:rsid w:val="00540CBA"/>
    <w:rsid w:val="00540CDD"/>
    <w:rsid w:val="00540D46"/>
    <w:rsid w:val="00540F8A"/>
    <w:rsid w:val="00540FA2"/>
    <w:rsid w:val="00540FF7"/>
    <w:rsid w:val="00541162"/>
    <w:rsid w:val="00541225"/>
    <w:rsid w:val="00541289"/>
    <w:rsid w:val="0054130B"/>
    <w:rsid w:val="0054130E"/>
    <w:rsid w:val="0054138C"/>
    <w:rsid w:val="005413E4"/>
    <w:rsid w:val="00541477"/>
    <w:rsid w:val="005414F8"/>
    <w:rsid w:val="00541558"/>
    <w:rsid w:val="005415AB"/>
    <w:rsid w:val="00541688"/>
    <w:rsid w:val="0054168A"/>
    <w:rsid w:val="00541732"/>
    <w:rsid w:val="0054177E"/>
    <w:rsid w:val="00541894"/>
    <w:rsid w:val="005418AB"/>
    <w:rsid w:val="005419E0"/>
    <w:rsid w:val="00541A58"/>
    <w:rsid w:val="00541A88"/>
    <w:rsid w:val="00541B9B"/>
    <w:rsid w:val="00541C77"/>
    <w:rsid w:val="00541C99"/>
    <w:rsid w:val="00541CE9"/>
    <w:rsid w:val="00541D56"/>
    <w:rsid w:val="00541DAC"/>
    <w:rsid w:val="00541E60"/>
    <w:rsid w:val="00541EE3"/>
    <w:rsid w:val="00541F1E"/>
    <w:rsid w:val="00541F78"/>
    <w:rsid w:val="005420CF"/>
    <w:rsid w:val="005420D2"/>
    <w:rsid w:val="005420EA"/>
    <w:rsid w:val="00542143"/>
    <w:rsid w:val="00542155"/>
    <w:rsid w:val="005421AE"/>
    <w:rsid w:val="005422DA"/>
    <w:rsid w:val="005423A6"/>
    <w:rsid w:val="005423AD"/>
    <w:rsid w:val="00542433"/>
    <w:rsid w:val="00542454"/>
    <w:rsid w:val="0054252D"/>
    <w:rsid w:val="005425EC"/>
    <w:rsid w:val="00542674"/>
    <w:rsid w:val="00542779"/>
    <w:rsid w:val="00542878"/>
    <w:rsid w:val="0054293E"/>
    <w:rsid w:val="0054295C"/>
    <w:rsid w:val="0054299D"/>
    <w:rsid w:val="00542A44"/>
    <w:rsid w:val="00542AD3"/>
    <w:rsid w:val="00542B49"/>
    <w:rsid w:val="00542B55"/>
    <w:rsid w:val="00542B7D"/>
    <w:rsid w:val="00542BAF"/>
    <w:rsid w:val="00542C75"/>
    <w:rsid w:val="00542E85"/>
    <w:rsid w:val="0054304D"/>
    <w:rsid w:val="0054309F"/>
    <w:rsid w:val="005430EB"/>
    <w:rsid w:val="005431CC"/>
    <w:rsid w:val="005432A8"/>
    <w:rsid w:val="005432AA"/>
    <w:rsid w:val="0054333F"/>
    <w:rsid w:val="0054338B"/>
    <w:rsid w:val="0054345A"/>
    <w:rsid w:val="00543531"/>
    <w:rsid w:val="00543548"/>
    <w:rsid w:val="00543647"/>
    <w:rsid w:val="005436BF"/>
    <w:rsid w:val="005436C5"/>
    <w:rsid w:val="005437A5"/>
    <w:rsid w:val="005437E0"/>
    <w:rsid w:val="00543819"/>
    <w:rsid w:val="0054384D"/>
    <w:rsid w:val="00543912"/>
    <w:rsid w:val="00543B36"/>
    <w:rsid w:val="00543B55"/>
    <w:rsid w:val="00543BFD"/>
    <w:rsid w:val="00543C38"/>
    <w:rsid w:val="00543CB6"/>
    <w:rsid w:val="00543D0E"/>
    <w:rsid w:val="00543D1D"/>
    <w:rsid w:val="00543D46"/>
    <w:rsid w:val="00543E13"/>
    <w:rsid w:val="00543FEA"/>
    <w:rsid w:val="00544012"/>
    <w:rsid w:val="0054405E"/>
    <w:rsid w:val="005440B8"/>
    <w:rsid w:val="005440F2"/>
    <w:rsid w:val="005440FB"/>
    <w:rsid w:val="00544199"/>
    <w:rsid w:val="005441C6"/>
    <w:rsid w:val="0054425A"/>
    <w:rsid w:val="0054429B"/>
    <w:rsid w:val="00544364"/>
    <w:rsid w:val="0054436C"/>
    <w:rsid w:val="005443B1"/>
    <w:rsid w:val="00544480"/>
    <w:rsid w:val="0054448D"/>
    <w:rsid w:val="0054462F"/>
    <w:rsid w:val="005446E9"/>
    <w:rsid w:val="0054479E"/>
    <w:rsid w:val="0054494E"/>
    <w:rsid w:val="0054496B"/>
    <w:rsid w:val="005449AE"/>
    <w:rsid w:val="005449E2"/>
    <w:rsid w:val="00544A37"/>
    <w:rsid w:val="00544B08"/>
    <w:rsid w:val="00544B57"/>
    <w:rsid w:val="00544B7B"/>
    <w:rsid w:val="00544D6D"/>
    <w:rsid w:val="00544DF5"/>
    <w:rsid w:val="00544E5D"/>
    <w:rsid w:val="00544E7B"/>
    <w:rsid w:val="00544EB1"/>
    <w:rsid w:val="00544F64"/>
    <w:rsid w:val="00544F6E"/>
    <w:rsid w:val="00544FAA"/>
    <w:rsid w:val="00545033"/>
    <w:rsid w:val="0054504D"/>
    <w:rsid w:val="005450B3"/>
    <w:rsid w:val="005450F2"/>
    <w:rsid w:val="005450F6"/>
    <w:rsid w:val="005451FB"/>
    <w:rsid w:val="00545293"/>
    <w:rsid w:val="00545298"/>
    <w:rsid w:val="00545387"/>
    <w:rsid w:val="005453DC"/>
    <w:rsid w:val="005455B9"/>
    <w:rsid w:val="005456C8"/>
    <w:rsid w:val="00545748"/>
    <w:rsid w:val="00545749"/>
    <w:rsid w:val="00545782"/>
    <w:rsid w:val="0054579D"/>
    <w:rsid w:val="005457A8"/>
    <w:rsid w:val="005457AD"/>
    <w:rsid w:val="0054581F"/>
    <w:rsid w:val="0054583A"/>
    <w:rsid w:val="00545908"/>
    <w:rsid w:val="00545962"/>
    <w:rsid w:val="00545A3F"/>
    <w:rsid w:val="00545A96"/>
    <w:rsid w:val="00545AAC"/>
    <w:rsid w:val="00545B4D"/>
    <w:rsid w:val="00545B72"/>
    <w:rsid w:val="00545C51"/>
    <w:rsid w:val="00545CAC"/>
    <w:rsid w:val="00545D02"/>
    <w:rsid w:val="00545EB1"/>
    <w:rsid w:val="00545EDA"/>
    <w:rsid w:val="00545F0C"/>
    <w:rsid w:val="00545F85"/>
    <w:rsid w:val="00546031"/>
    <w:rsid w:val="00546045"/>
    <w:rsid w:val="0054610F"/>
    <w:rsid w:val="00546149"/>
    <w:rsid w:val="005461F4"/>
    <w:rsid w:val="00546239"/>
    <w:rsid w:val="00546392"/>
    <w:rsid w:val="00546416"/>
    <w:rsid w:val="005464DC"/>
    <w:rsid w:val="00546633"/>
    <w:rsid w:val="005466D9"/>
    <w:rsid w:val="0054673A"/>
    <w:rsid w:val="0054677F"/>
    <w:rsid w:val="005467D0"/>
    <w:rsid w:val="00546814"/>
    <w:rsid w:val="00546935"/>
    <w:rsid w:val="0054698F"/>
    <w:rsid w:val="005469E0"/>
    <w:rsid w:val="00546AE5"/>
    <w:rsid w:val="00546B22"/>
    <w:rsid w:val="00546B7B"/>
    <w:rsid w:val="00546C04"/>
    <w:rsid w:val="00546C3E"/>
    <w:rsid w:val="00546DF7"/>
    <w:rsid w:val="00546E3E"/>
    <w:rsid w:val="00546F81"/>
    <w:rsid w:val="0054707F"/>
    <w:rsid w:val="00547092"/>
    <w:rsid w:val="00547112"/>
    <w:rsid w:val="005471C4"/>
    <w:rsid w:val="005472F7"/>
    <w:rsid w:val="005472F9"/>
    <w:rsid w:val="0054730A"/>
    <w:rsid w:val="005473B2"/>
    <w:rsid w:val="005474C4"/>
    <w:rsid w:val="005475CA"/>
    <w:rsid w:val="0054762A"/>
    <w:rsid w:val="005476BD"/>
    <w:rsid w:val="005477BF"/>
    <w:rsid w:val="005477C7"/>
    <w:rsid w:val="005477FE"/>
    <w:rsid w:val="00547930"/>
    <w:rsid w:val="0054797D"/>
    <w:rsid w:val="00547AA4"/>
    <w:rsid w:val="00547B5C"/>
    <w:rsid w:val="00547BC9"/>
    <w:rsid w:val="00547BFF"/>
    <w:rsid w:val="00547C01"/>
    <w:rsid w:val="00547C86"/>
    <w:rsid w:val="00547D0F"/>
    <w:rsid w:val="00547D97"/>
    <w:rsid w:val="00547DEB"/>
    <w:rsid w:val="00547E46"/>
    <w:rsid w:val="00547EC4"/>
    <w:rsid w:val="00547ED8"/>
    <w:rsid w:val="005502AB"/>
    <w:rsid w:val="00550360"/>
    <w:rsid w:val="00550449"/>
    <w:rsid w:val="005505EF"/>
    <w:rsid w:val="00550648"/>
    <w:rsid w:val="005506E4"/>
    <w:rsid w:val="00550809"/>
    <w:rsid w:val="00550821"/>
    <w:rsid w:val="00550841"/>
    <w:rsid w:val="00550965"/>
    <w:rsid w:val="0055096C"/>
    <w:rsid w:val="005509F0"/>
    <w:rsid w:val="00550A4E"/>
    <w:rsid w:val="00550AE0"/>
    <w:rsid w:val="00550B57"/>
    <w:rsid w:val="00550BD7"/>
    <w:rsid w:val="00550C8C"/>
    <w:rsid w:val="00550C91"/>
    <w:rsid w:val="00550CAF"/>
    <w:rsid w:val="00550CE2"/>
    <w:rsid w:val="00550E24"/>
    <w:rsid w:val="00550F21"/>
    <w:rsid w:val="00550F2D"/>
    <w:rsid w:val="00550F39"/>
    <w:rsid w:val="00550F3B"/>
    <w:rsid w:val="005511C9"/>
    <w:rsid w:val="005511E9"/>
    <w:rsid w:val="005512D0"/>
    <w:rsid w:val="00551359"/>
    <w:rsid w:val="00551399"/>
    <w:rsid w:val="005513C8"/>
    <w:rsid w:val="005513DC"/>
    <w:rsid w:val="00551442"/>
    <w:rsid w:val="0055144E"/>
    <w:rsid w:val="005515AB"/>
    <w:rsid w:val="005515EA"/>
    <w:rsid w:val="00551645"/>
    <w:rsid w:val="005517A3"/>
    <w:rsid w:val="00551820"/>
    <w:rsid w:val="005519BC"/>
    <w:rsid w:val="00551A50"/>
    <w:rsid w:val="00551A70"/>
    <w:rsid w:val="00551B05"/>
    <w:rsid w:val="00551BB1"/>
    <w:rsid w:val="00551BBD"/>
    <w:rsid w:val="00551CA6"/>
    <w:rsid w:val="00551D18"/>
    <w:rsid w:val="00551DC0"/>
    <w:rsid w:val="00551DEE"/>
    <w:rsid w:val="00551E7B"/>
    <w:rsid w:val="00551E91"/>
    <w:rsid w:val="00551FCC"/>
    <w:rsid w:val="0055213E"/>
    <w:rsid w:val="00552147"/>
    <w:rsid w:val="00552195"/>
    <w:rsid w:val="00552248"/>
    <w:rsid w:val="0055226E"/>
    <w:rsid w:val="005522B7"/>
    <w:rsid w:val="00552330"/>
    <w:rsid w:val="00552331"/>
    <w:rsid w:val="0055236D"/>
    <w:rsid w:val="00552416"/>
    <w:rsid w:val="005524B0"/>
    <w:rsid w:val="005524EF"/>
    <w:rsid w:val="00552546"/>
    <w:rsid w:val="005525A1"/>
    <w:rsid w:val="00552666"/>
    <w:rsid w:val="005526DB"/>
    <w:rsid w:val="005527E1"/>
    <w:rsid w:val="005528A5"/>
    <w:rsid w:val="00552944"/>
    <w:rsid w:val="00552958"/>
    <w:rsid w:val="00552979"/>
    <w:rsid w:val="00552A17"/>
    <w:rsid w:val="00552AC6"/>
    <w:rsid w:val="00552B2E"/>
    <w:rsid w:val="00552C55"/>
    <w:rsid w:val="00552C98"/>
    <w:rsid w:val="00552CEE"/>
    <w:rsid w:val="00552D44"/>
    <w:rsid w:val="00552DE8"/>
    <w:rsid w:val="00552EBF"/>
    <w:rsid w:val="00552EEF"/>
    <w:rsid w:val="00552F2E"/>
    <w:rsid w:val="00552F58"/>
    <w:rsid w:val="00552F6A"/>
    <w:rsid w:val="00553017"/>
    <w:rsid w:val="0055316B"/>
    <w:rsid w:val="005531F9"/>
    <w:rsid w:val="005531FC"/>
    <w:rsid w:val="0055321A"/>
    <w:rsid w:val="005532B1"/>
    <w:rsid w:val="005532DF"/>
    <w:rsid w:val="005533F2"/>
    <w:rsid w:val="0055347B"/>
    <w:rsid w:val="005534E6"/>
    <w:rsid w:val="0055351F"/>
    <w:rsid w:val="00553534"/>
    <w:rsid w:val="0055356B"/>
    <w:rsid w:val="005535D1"/>
    <w:rsid w:val="0055365A"/>
    <w:rsid w:val="005536D3"/>
    <w:rsid w:val="005536ED"/>
    <w:rsid w:val="00553770"/>
    <w:rsid w:val="00553810"/>
    <w:rsid w:val="00553816"/>
    <w:rsid w:val="00553853"/>
    <w:rsid w:val="005538D1"/>
    <w:rsid w:val="00553926"/>
    <w:rsid w:val="00553958"/>
    <w:rsid w:val="00553986"/>
    <w:rsid w:val="00553A00"/>
    <w:rsid w:val="00553A23"/>
    <w:rsid w:val="00553A36"/>
    <w:rsid w:val="00553AC5"/>
    <w:rsid w:val="00553C8F"/>
    <w:rsid w:val="00553D49"/>
    <w:rsid w:val="00553D76"/>
    <w:rsid w:val="00553D77"/>
    <w:rsid w:val="00553DD8"/>
    <w:rsid w:val="00553E01"/>
    <w:rsid w:val="00553E45"/>
    <w:rsid w:val="00553EBF"/>
    <w:rsid w:val="00553F95"/>
    <w:rsid w:val="00554206"/>
    <w:rsid w:val="0055423D"/>
    <w:rsid w:val="00554265"/>
    <w:rsid w:val="00554320"/>
    <w:rsid w:val="005543CF"/>
    <w:rsid w:val="005543D4"/>
    <w:rsid w:val="005543D8"/>
    <w:rsid w:val="005543EF"/>
    <w:rsid w:val="00554435"/>
    <w:rsid w:val="00554456"/>
    <w:rsid w:val="00554498"/>
    <w:rsid w:val="005544F2"/>
    <w:rsid w:val="0055450D"/>
    <w:rsid w:val="0055457D"/>
    <w:rsid w:val="005546F9"/>
    <w:rsid w:val="0055471B"/>
    <w:rsid w:val="005549B1"/>
    <w:rsid w:val="005549CE"/>
    <w:rsid w:val="005549E7"/>
    <w:rsid w:val="005549F1"/>
    <w:rsid w:val="00554A5E"/>
    <w:rsid w:val="00554B2E"/>
    <w:rsid w:val="00554B89"/>
    <w:rsid w:val="00554BFC"/>
    <w:rsid w:val="00554C0D"/>
    <w:rsid w:val="00554C3E"/>
    <w:rsid w:val="00554C8F"/>
    <w:rsid w:val="00554C95"/>
    <w:rsid w:val="00554D66"/>
    <w:rsid w:val="00554EDE"/>
    <w:rsid w:val="00554EF9"/>
    <w:rsid w:val="00554F17"/>
    <w:rsid w:val="00554F22"/>
    <w:rsid w:val="00554F25"/>
    <w:rsid w:val="005550E8"/>
    <w:rsid w:val="00555114"/>
    <w:rsid w:val="00555138"/>
    <w:rsid w:val="00555405"/>
    <w:rsid w:val="00555430"/>
    <w:rsid w:val="00555438"/>
    <w:rsid w:val="0055553F"/>
    <w:rsid w:val="00555573"/>
    <w:rsid w:val="00555633"/>
    <w:rsid w:val="005556B1"/>
    <w:rsid w:val="00555712"/>
    <w:rsid w:val="00555750"/>
    <w:rsid w:val="00555772"/>
    <w:rsid w:val="00555774"/>
    <w:rsid w:val="005557BA"/>
    <w:rsid w:val="00555815"/>
    <w:rsid w:val="0055588A"/>
    <w:rsid w:val="005558F0"/>
    <w:rsid w:val="00555956"/>
    <w:rsid w:val="00555A7B"/>
    <w:rsid w:val="00555A8F"/>
    <w:rsid w:val="00555A99"/>
    <w:rsid w:val="00555AF6"/>
    <w:rsid w:val="00555BA2"/>
    <w:rsid w:val="00555C10"/>
    <w:rsid w:val="00555C2D"/>
    <w:rsid w:val="00555C94"/>
    <w:rsid w:val="00555FB6"/>
    <w:rsid w:val="00555FEF"/>
    <w:rsid w:val="0055604F"/>
    <w:rsid w:val="005560CA"/>
    <w:rsid w:val="00556118"/>
    <w:rsid w:val="00556120"/>
    <w:rsid w:val="005562AD"/>
    <w:rsid w:val="005562BF"/>
    <w:rsid w:val="00556324"/>
    <w:rsid w:val="0055639E"/>
    <w:rsid w:val="00556507"/>
    <w:rsid w:val="0055656C"/>
    <w:rsid w:val="005565E9"/>
    <w:rsid w:val="0055660D"/>
    <w:rsid w:val="0055661A"/>
    <w:rsid w:val="005566DA"/>
    <w:rsid w:val="00556724"/>
    <w:rsid w:val="00556871"/>
    <w:rsid w:val="005568D7"/>
    <w:rsid w:val="00556971"/>
    <w:rsid w:val="00556A5C"/>
    <w:rsid w:val="00556A90"/>
    <w:rsid w:val="00556B17"/>
    <w:rsid w:val="00556B4E"/>
    <w:rsid w:val="00556B83"/>
    <w:rsid w:val="00556C02"/>
    <w:rsid w:val="00556DC0"/>
    <w:rsid w:val="00556E50"/>
    <w:rsid w:val="00556F75"/>
    <w:rsid w:val="005570B2"/>
    <w:rsid w:val="005570D5"/>
    <w:rsid w:val="00557159"/>
    <w:rsid w:val="0055715C"/>
    <w:rsid w:val="005571DD"/>
    <w:rsid w:val="005571E7"/>
    <w:rsid w:val="005571FC"/>
    <w:rsid w:val="005572B9"/>
    <w:rsid w:val="0055740B"/>
    <w:rsid w:val="00557431"/>
    <w:rsid w:val="0055747F"/>
    <w:rsid w:val="00557493"/>
    <w:rsid w:val="0055750D"/>
    <w:rsid w:val="00557578"/>
    <w:rsid w:val="00557648"/>
    <w:rsid w:val="00557724"/>
    <w:rsid w:val="00557728"/>
    <w:rsid w:val="00557899"/>
    <w:rsid w:val="00557911"/>
    <w:rsid w:val="00557992"/>
    <w:rsid w:val="005579C0"/>
    <w:rsid w:val="005579CE"/>
    <w:rsid w:val="00557A5D"/>
    <w:rsid w:val="00557A9A"/>
    <w:rsid w:val="00557B54"/>
    <w:rsid w:val="00557B85"/>
    <w:rsid w:val="00557BFB"/>
    <w:rsid w:val="00557C7B"/>
    <w:rsid w:val="00557C95"/>
    <w:rsid w:val="00557D6D"/>
    <w:rsid w:val="00557D77"/>
    <w:rsid w:val="00557DC1"/>
    <w:rsid w:val="00557DE0"/>
    <w:rsid w:val="00557E36"/>
    <w:rsid w:val="00557E40"/>
    <w:rsid w:val="00557E8E"/>
    <w:rsid w:val="00557F55"/>
    <w:rsid w:val="00557FD9"/>
    <w:rsid w:val="00560044"/>
    <w:rsid w:val="00560061"/>
    <w:rsid w:val="00560073"/>
    <w:rsid w:val="00560077"/>
    <w:rsid w:val="005600B7"/>
    <w:rsid w:val="00560138"/>
    <w:rsid w:val="0056020A"/>
    <w:rsid w:val="0056023A"/>
    <w:rsid w:val="00560256"/>
    <w:rsid w:val="00560328"/>
    <w:rsid w:val="005603BF"/>
    <w:rsid w:val="0056042E"/>
    <w:rsid w:val="005604EA"/>
    <w:rsid w:val="005604F1"/>
    <w:rsid w:val="0056061C"/>
    <w:rsid w:val="0056064A"/>
    <w:rsid w:val="00560670"/>
    <w:rsid w:val="005606D4"/>
    <w:rsid w:val="005607E5"/>
    <w:rsid w:val="005608AC"/>
    <w:rsid w:val="005608D1"/>
    <w:rsid w:val="005609CC"/>
    <w:rsid w:val="00560A6C"/>
    <w:rsid w:val="00560A8E"/>
    <w:rsid w:val="00560AA6"/>
    <w:rsid w:val="00560AAE"/>
    <w:rsid w:val="00560AF4"/>
    <w:rsid w:val="00560B0F"/>
    <w:rsid w:val="00560B10"/>
    <w:rsid w:val="00560C06"/>
    <w:rsid w:val="00560C0A"/>
    <w:rsid w:val="00560C43"/>
    <w:rsid w:val="00560D6A"/>
    <w:rsid w:val="00560D9D"/>
    <w:rsid w:val="00560DF6"/>
    <w:rsid w:val="00560F40"/>
    <w:rsid w:val="00561088"/>
    <w:rsid w:val="005611E4"/>
    <w:rsid w:val="00561252"/>
    <w:rsid w:val="00561272"/>
    <w:rsid w:val="00561283"/>
    <w:rsid w:val="005612D2"/>
    <w:rsid w:val="00561333"/>
    <w:rsid w:val="005613E4"/>
    <w:rsid w:val="00561404"/>
    <w:rsid w:val="0056140E"/>
    <w:rsid w:val="00561465"/>
    <w:rsid w:val="00561505"/>
    <w:rsid w:val="00561602"/>
    <w:rsid w:val="005616CE"/>
    <w:rsid w:val="005616D8"/>
    <w:rsid w:val="005616F4"/>
    <w:rsid w:val="00561737"/>
    <w:rsid w:val="005617E7"/>
    <w:rsid w:val="00561826"/>
    <w:rsid w:val="00561870"/>
    <w:rsid w:val="005619AF"/>
    <w:rsid w:val="005619C5"/>
    <w:rsid w:val="005619FA"/>
    <w:rsid w:val="00561BEE"/>
    <w:rsid w:val="00561CA3"/>
    <w:rsid w:val="00561CFE"/>
    <w:rsid w:val="00561E3A"/>
    <w:rsid w:val="00561E41"/>
    <w:rsid w:val="00561EA5"/>
    <w:rsid w:val="00561F0F"/>
    <w:rsid w:val="00561FE1"/>
    <w:rsid w:val="00562067"/>
    <w:rsid w:val="005620EC"/>
    <w:rsid w:val="00562112"/>
    <w:rsid w:val="0056212E"/>
    <w:rsid w:val="00562197"/>
    <w:rsid w:val="005621A1"/>
    <w:rsid w:val="00562235"/>
    <w:rsid w:val="0056223F"/>
    <w:rsid w:val="0056237A"/>
    <w:rsid w:val="00562383"/>
    <w:rsid w:val="00562414"/>
    <w:rsid w:val="00562465"/>
    <w:rsid w:val="005624C4"/>
    <w:rsid w:val="005625D8"/>
    <w:rsid w:val="005626C8"/>
    <w:rsid w:val="005626EF"/>
    <w:rsid w:val="00562706"/>
    <w:rsid w:val="00562729"/>
    <w:rsid w:val="00562746"/>
    <w:rsid w:val="005627E7"/>
    <w:rsid w:val="005628D7"/>
    <w:rsid w:val="005629A7"/>
    <w:rsid w:val="00562A1C"/>
    <w:rsid w:val="00562A98"/>
    <w:rsid w:val="00562AF6"/>
    <w:rsid w:val="00562BD3"/>
    <w:rsid w:val="00562D5D"/>
    <w:rsid w:val="00562DCC"/>
    <w:rsid w:val="00562E09"/>
    <w:rsid w:val="00562E40"/>
    <w:rsid w:val="00562E46"/>
    <w:rsid w:val="00562E51"/>
    <w:rsid w:val="00562FB5"/>
    <w:rsid w:val="00562FBC"/>
    <w:rsid w:val="00563046"/>
    <w:rsid w:val="005630EA"/>
    <w:rsid w:val="0056311B"/>
    <w:rsid w:val="0056317B"/>
    <w:rsid w:val="00563241"/>
    <w:rsid w:val="00563245"/>
    <w:rsid w:val="00563265"/>
    <w:rsid w:val="00563305"/>
    <w:rsid w:val="00563317"/>
    <w:rsid w:val="005633D6"/>
    <w:rsid w:val="0056348C"/>
    <w:rsid w:val="0056352E"/>
    <w:rsid w:val="0056370D"/>
    <w:rsid w:val="00563746"/>
    <w:rsid w:val="005638D0"/>
    <w:rsid w:val="0056390A"/>
    <w:rsid w:val="005639F9"/>
    <w:rsid w:val="00563A26"/>
    <w:rsid w:val="00563A40"/>
    <w:rsid w:val="00563A62"/>
    <w:rsid w:val="00563BD9"/>
    <w:rsid w:val="00563C11"/>
    <w:rsid w:val="00563CD0"/>
    <w:rsid w:val="00563D98"/>
    <w:rsid w:val="00563DD6"/>
    <w:rsid w:val="00563E3F"/>
    <w:rsid w:val="00563E77"/>
    <w:rsid w:val="00563FD1"/>
    <w:rsid w:val="00564075"/>
    <w:rsid w:val="00564077"/>
    <w:rsid w:val="005640DE"/>
    <w:rsid w:val="00564100"/>
    <w:rsid w:val="00564262"/>
    <w:rsid w:val="005642C7"/>
    <w:rsid w:val="005642E4"/>
    <w:rsid w:val="0056439E"/>
    <w:rsid w:val="005644D7"/>
    <w:rsid w:val="00564531"/>
    <w:rsid w:val="00564656"/>
    <w:rsid w:val="005646E2"/>
    <w:rsid w:val="0056472A"/>
    <w:rsid w:val="0056478C"/>
    <w:rsid w:val="00564965"/>
    <w:rsid w:val="00564A0F"/>
    <w:rsid w:val="00564A26"/>
    <w:rsid w:val="00564A2E"/>
    <w:rsid w:val="00564A94"/>
    <w:rsid w:val="00564AC9"/>
    <w:rsid w:val="00564B5F"/>
    <w:rsid w:val="00564D4C"/>
    <w:rsid w:val="00564E2A"/>
    <w:rsid w:val="00564F4D"/>
    <w:rsid w:val="00564F9C"/>
    <w:rsid w:val="00565010"/>
    <w:rsid w:val="00565023"/>
    <w:rsid w:val="00565035"/>
    <w:rsid w:val="00565051"/>
    <w:rsid w:val="00565087"/>
    <w:rsid w:val="00565107"/>
    <w:rsid w:val="0056510B"/>
    <w:rsid w:val="00565155"/>
    <w:rsid w:val="005651BE"/>
    <w:rsid w:val="005652A3"/>
    <w:rsid w:val="005652BD"/>
    <w:rsid w:val="0056537E"/>
    <w:rsid w:val="00565410"/>
    <w:rsid w:val="00565492"/>
    <w:rsid w:val="005654F5"/>
    <w:rsid w:val="00565535"/>
    <w:rsid w:val="0056559B"/>
    <w:rsid w:val="00565610"/>
    <w:rsid w:val="00565647"/>
    <w:rsid w:val="005656CF"/>
    <w:rsid w:val="005656DA"/>
    <w:rsid w:val="00565786"/>
    <w:rsid w:val="00565820"/>
    <w:rsid w:val="00565822"/>
    <w:rsid w:val="0056582A"/>
    <w:rsid w:val="0056582D"/>
    <w:rsid w:val="00565836"/>
    <w:rsid w:val="00565B73"/>
    <w:rsid w:val="00565C35"/>
    <w:rsid w:val="00565C7F"/>
    <w:rsid w:val="00565C8E"/>
    <w:rsid w:val="00565D02"/>
    <w:rsid w:val="00565D20"/>
    <w:rsid w:val="00565D93"/>
    <w:rsid w:val="00565DCE"/>
    <w:rsid w:val="00565DF2"/>
    <w:rsid w:val="00565E73"/>
    <w:rsid w:val="00565F27"/>
    <w:rsid w:val="00565F49"/>
    <w:rsid w:val="00565F7F"/>
    <w:rsid w:val="00566143"/>
    <w:rsid w:val="00566194"/>
    <w:rsid w:val="0056644C"/>
    <w:rsid w:val="005664D4"/>
    <w:rsid w:val="00566634"/>
    <w:rsid w:val="0056684E"/>
    <w:rsid w:val="00566857"/>
    <w:rsid w:val="0056686F"/>
    <w:rsid w:val="005668A3"/>
    <w:rsid w:val="005668AD"/>
    <w:rsid w:val="00566960"/>
    <w:rsid w:val="0056698D"/>
    <w:rsid w:val="005669DE"/>
    <w:rsid w:val="00566AEA"/>
    <w:rsid w:val="00566B36"/>
    <w:rsid w:val="00566BCB"/>
    <w:rsid w:val="00566C49"/>
    <w:rsid w:val="00566C5C"/>
    <w:rsid w:val="00566DA8"/>
    <w:rsid w:val="00566E2B"/>
    <w:rsid w:val="00566E7D"/>
    <w:rsid w:val="00566F89"/>
    <w:rsid w:val="00566FB7"/>
    <w:rsid w:val="00567079"/>
    <w:rsid w:val="00567131"/>
    <w:rsid w:val="005671A0"/>
    <w:rsid w:val="0056726A"/>
    <w:rsid w:val="00567295"/>
    <w:rsid w:val="005672E9"/>
    <w:rsid w:val="0056730A"/>
    <w:rsid w:val="00567468"/>
    <w:rsid w:val="00567477"/>
    <w:rsid w:val="00567493"/>
    <w:rsid w:val="00567498"/>
    <w:rsid w:val="00567528"/>
    <w:rsid w:val="0056760E"/>
    <w:rsid w:val="00567670"/>
    <w:rsid w:val="005677E5"/>
    <w:rsid w:val="00567905"/>
    <w:rsid w:val="00567919"/>
    <w:rsid w:val="005679AF"/>
    <w:rsid w:val="005679E2"/>
    <w:rsid w:val="005679FC"/>
    <w:rsid w:val="00567AB2"/>
    <w:rsid w:val="00567AB5"/>
    <w:rsid w:val="00567ADE"/>
    <w:rsid w:val="00567B15"/>
    <w:rsid w:val="00567B62"/>
    <w:rsid w:val="00567BB0"/>
    <w:rsid w:val="00567BDB"/>
    <w:rsid w:val="00567DB8"/>
    <w:rsid w:val="00567E7B"/>
    <w:rsid w:val="00567EE9"/>
    <w:rsid w:val="00567EF8"/>
    <w:rsid w:val="00570012"/>
    <w:rsid w:val="00570095"/>
    <w:rsid w:val="005700A0"/>
    <w:rsid w:val="005700F5"/>
    <w:rsid w:val="005701DA"/>
    <w:rsid w:val="005701E8"/>
    <w:rsid w:val="0057023B"/>
    <w:rsid w:val="00570278"/>
    <w:rsid w:val="005702BE"/>
    <w:rsid w:val="005703A3"/>
    <w:rsid w:val="00570419"/>
    <w:rsid w:val="0057045E"/>
    <w:rsid w:val="005705B7"/>
    <w:rsid w:val="005705DD"/>
    <w:rsid w:val="0057060B"/>
    <w:rsid w:val="00570671"/>
    <w:rsid w:val="005706AD"/>
    <w:rsid w:val="0057071F"/>
    <w:rsid w:val="00570787"/>
    <w:rsid w:val="0057080B"/>
    <w:rsid w:val="0057086F"/>
    <w:rsid w:val="0057098F"/>
    <w:rsid w:val="005709C1"/>
    <w:rsid w:val="00570A2A"/>
    <w:rsid w:val="00570A35"/>
    <w:rsid w:val="00570AF1"/>
    <w:rsid w:val="00570AF3"/>
    <w:rsid w:val="00570B20"/>
    <w:rsid w:val="00570B5E"/>
    <w:rsid w:val="00570BA2"/>
    <w:rsid w:val="00570C13"/>
    <w:rsid w:val="00570CA3"/>
    <w:rsid w:val="00570D7D"/>
    <w:rsid w:val="00570E23"/>
    <w:rsid w:val="00570E3D"/>
    <w:rsid w:val="00570E42"/>
    <w:rsid w:val="00570EDE"/>
    <w:rsid w:val="00570EEC"/>
    <w:rsid w:val="00570F0B"/>
    <w:rsid w:val="00570FF5"/>
    <w:rsid w:val="005710F7"/>
    <w:rsid w:val="00571291"/>
    <w:rsid w:val="00571299"/>
    <w:rsid w:val="005712A8"/>
    <w:rsid w:val="00571310"/>
    <w:rsid w:val="0057132A"/>
    <w:rsid w:val="00571355"/>
    <w:rsid w:val="005713C6"/>
    <w:rsid w:val="00571592"/>
    <w:rsid w:val="005715C5"/>
    <w:rsid w:val="00571650"/>
    <w:rsid w:val="00571783"/>
    <w:rsid w:val="005717E8"/>
    <w:rsid w:val="00571875"/>
    <w:rsid w:val="00571880"/>
    <w:rsid w:val="00571918"/>
    <w:rsid w:val="005719E6"/>
    <w:rsid w:val="00571A07"/>
    <w:rsid w:val="00571A08"/>
    <w:rsid w:val="00571A82"/>
    <w:rsid w:val="00571AA5"/>
    <w:rsid w:val="00571B51"/>
    <w:rsid w:val="00571BA1"/>
    <w:rsid w:val="00571BA4"/>
    <w:rsid w:val="00571BCB"/>
    <w:rsid w:val="00571C2D"/>
    <w:rsid w:val="00571C62"/>
    <w:rsid w:val="00571C8B"/>
    <w:rsid w:val="00571CFB"/>
    <w:rsid w:val="00571D30"/>
    <w:rsid w:val="00571D3C"/>
    <w:rsid w:val="00571D49"/>
    <w:rsid w:val="00571D91"/>
    <w:rsid w:val="00571FFB"/>
    <w:rsid w:val="0057202C"/>
    <w:rsid w:val="0057203E"/>
    <w:rsid w:val="00572083"/>
    <w:rsid w:val="0057209B"/>
    <w:rsid w:val="005720AB"/>
    <w:rsid w:val="00572100"/>
    <w:rsid w:val="00572127"/>
    <w:rsid w:val="0057216D"/>
    <w:rsid w:val="005721DD"/>
    <w:rsid w:val="00572235"/>
    <w:rsid w:val="00572264"/>
    <w:rsid w:val="0057226C"/>
    <w:rsid w:val="0057231B"/>
    <w:rsid w:val="005723E2"/>
    <w:rsid w:val="005723F8"/>
    <w:rsid w:val="0057241A"/>
    <w:rsid w:val="0057244B"/>
    <w:rsid w:val="00572535"/>
    <w:rsid w:val="00572578"/>
    <w:rsid w:val="00572670"/>
    <w:rsid w:val="0057269B"/>
    <w:rsid w:val="00572717"/>
    <w:rsid w:val="005727CC"/>
    <w:rsid w:val="005729FB"/>
    <w:rsid w:val="00572A80"/>
    <w:rsid w:val="00572BDE"/>
    <w:rsid w:val="00572C12"/>
    <w:rsid w:val="00572CDC"/>
    <w:rsid w:val="00572DE0"/>
    <w:rsid w:val="00572E49"/>
    <w:rsid w:val="00572E63"/>
    <w:rsid w:val="00572F30"/>
    <w:rsid w:val="00572F6C"/>
    <w:rsid w:val="00573099"/>
    <w:rsid w:val="0057311C"/>
    <w:rsid w:val="00573166"/>
    <w:rsid w:val="00573173"/>
    <w:rsid w:val="0057321B"/>
    <w:rsid w:val="00573225"/>
    <w:rsid w:val="0057327E"/>
    <w:rsid w:val="00573298"/>
    <w:rsid w:val="00573359"/>
    <w:rsid w:val="00573380"/>
    <w:rsid w:val="0057341F"/>
    <w:rsid w:val="00573433"/>
    <w:rsid w:val="00573460"/>
    <w:rsid w:val="0057346D"/>
    <w:rsid w:val="00573490"/>
    <w:rsid w:val="005734BC"/>
    <w:rsid w:val="0057371D"/>
    <w:rsid w:val="00573805"/>
    <w:rsid w:val="0057382A"/>
    <w:rsid w:val="005738E5"/>
    <w:rsid w:val="00573903"/>
    <w:rsid w:val="005739CD"/>
    <w:rsid w:val="005739DD"/>
    <w:rsid w:val="00573A12"/>
    <w:rsid w:val="00573B86"/>
    <w:rsid w:val="00573B9B"/>
    <w:rsid w:val="00573C23"/>
    <w:rsid w:val="00573C2E"/>
    <w:rsid w:val="00573D4A"/>
    <w:rsid w:val="00573D69"/>
    <w:rsid w:val="00573D85"/>
    <w:rsid w:val="00573DE5"/>
    <w:rsid w:val="00573E15"/>
    <w:rsid w:val="00573E21"/>
    <w:rsid w:val="00573EA8"/>
    <w:rsid w:val="00573ECC"/>
    <w:rsid w:val="00573FBC"/>
    <w:rsid w:val="005740EB"/>
    <w:rsid w:val="0057417C"/>
    <w:rsid w:val="00574281"/>
    <w:rsid w:val="005742FA"/>
    <w:rsid w:val="00574303"/>
    <w:rsid w:val="00574387"/>
    <w:rsid w:val="005743FE"/>
    <w:rsid w:val="00574408"/>
    <w:rsid w:val="00574535"/>
    <w:rsid w:val="00574566"/>
    <w:rsid w:val="0057475F"/>
    <w:rsid w:val="00574760"/>
    <w:rsid w:val="005747B8"/>
    <w:rsid w:val="005748C4"/>
    <w:rsid w:val="005748D3"/>
    <w:rsid w:val="005749B9"/>
    <w:rsid w:val="00574A58"/>
    <w:rsid w:val="00574ADA"/>
    <w:rsid w:val="00574BA3"/>
    <w:rsid w:val="00574D20"/>
    <w:rsid w:val="00574DB8"/>
    <w:rsid w:val="00574E7A"/>
    <w:rsid w:val="00574E99"/>
    <w:rsid w:val="00574F76"/>
    <w:rsid w:val="00574FF2"/>
    <w:rsid w:val="0057509D"/>
    <w:rsid w:val="005751FF"/>
    <w:rsid w:val="00575328"/>
    <w:rsid w:val="0057532B"/>
    <w:rsid w:val="0057539C"/>
    <w:rsid w:val="005753F2"/>
    <w:rsid w:val="00575459"/>
    <w:rsid w:val="0057551E"/>
    <w:rsid w:val="00575554"/>
    <w:rsid w:val="00575619"/>
    <w:rsid w:val="0057567C"/>
    <w:rsid w:val="005756E3"/>
    <w:rsid w:val="00575708"/>
    <w:rsid w:val="0057571A"/>
    <w:rsid w:val="00575786"/>
    <w:rsid w:val="00575797"/>
    <w:rsid w:val="005757A9"/>
    <w:rsid w:val="005757C2"/>
    <w:rsid w:val="0057580E"/>
    <w:rsid w:val="0057582D"/>
    <w:rsid w:val="005758D6"/>
    <w:rsid w:val="00575966"/>
    <w:rsid w:val="00575A22"/>
    <w:rsid w:val="00575A64"/>
    <w:rsid w:val="00575AA5"/>
    <w:rsid w:val="00575BC8"/>
    <w:rsid w:val="00575C3D"/>
    <w:rsid w:val="00575C80"/>
    <w:rsid w:val="00575CD1"/>
    <w:rsid w:val="00575CFB"/>
    <w:rsid w:val="00575D32"/>
    <w:rsid w:val="00575D7A"/>
    <w:rsid w:val="00575D85"/>
    <w:rsid w:val="00575DE6"/>
    <w:rsid w:val="00575E1A"/>
    <w:rsid w:val="00575FDB"/>
    <w:rsid w:val="005761F0"/>
    <w:rsid w:val="00576200"/>
    <w:rsid w:val="0057635F"/>
    <w:rsid w:val="005763D3"/>
    <w:rsid w:val="00576586"/>
    <w:rsid w:val="0057658D"/>
    <w:rsid w:val="00576598"/>
    <w:rsid w:val="005765C7"/>
    <w:rsid w:val="005765E5"/>
    <w:rsid w:val="00576701"/>
    <w:rsid w:val="005767D8"/>
    <w:rsid w:val="005767E5"/>
    <w:rsid w:val="00576817"/>
    <w:rsid w:val="005768B6"/>
    <w:rsid w:val="005768F2"/>
    <w:rsid w:val="0057690C"/>
    <w:rsid w:val="0057692C"/>
    <w:rsid w:val="00576947"/>
    <w:rsid w:val="00576A62"/>
    <w:rsid w:val="00576A8B"/>
    <w:rsid w:val="00576BEE"/>
    <w:rsid w:val="00576C3B"/>
    <w:rsid w:val="00576DDE"/>
    <w:rsid w:val="00576E05"/>
    <w:rsid w:val="00576E06"/>
    <w:rsid w:val="00576E86"/>
    <w:rsid w:val="00576F10"/>
    <w:rsid w:val="00576F5C"/>
    <w:rsid w:val="00576F90"/>
    <w:rsid w:val="00577098"/>
    <w:rsid w:val="00577103"/>
    <w:rsid w:val="00577148"/>
    <w:rsid w:val="00577214"/>
    <w:rsid w:val="005772AC"/>
    <w:rsid w:val="00577350"/>
    <w:rsid w:val="00577429"/>
    <w:rsid w:val="005774EB"/>
    <w:rsid w:val="00577539"/>
    <w:rsid w:val="0057755B"/>
    <w:rsid w:val="005775F4"/>
    <w:rsid w:val="00577603"/>
    <w:rsid w:val="00577648"/>
    <w:rsid w:val="0057779A"/>
    <w:rsid w:val="0057785B"/>
    <w:rsid w:val="00577922"/>
    <w:rsid w:val="0057793E"/>
    <w:rsid w:val="0057799A"/>
    <w:rsid w:val="005779B0"/>
    <w:rsid w:val="005779ED"/>
    <w:rsid w:val="00577A6F"/>
    <w:rsid w:val="00577AE0"/>
    <w:rsid w:val="00577B30"/>
    <w:rsid w:val="00577B99"/>
    <w:rsid w:val="00577BCF"/>
    <w:rsid w:val="00577C5C"/>
    <w:rsid w:val="00577C79"/>
    <w:rsid w:val="00577C8C"/>
    <w:rsid w:val="00577CF9"/>
    <w:rsid w:val="00577E10"/>
    <w:rsid w:val="00577E48"/>
    <w:rsid w:val="00577E7C"/>
    <w:rsid w:val="00577F0C"/>
    <w:rsid w:val="00577F44"/>
    <w:rsid w:val="00577F4E"/>
    <w:rsid w:val="00577F5C"/>
    <w:rsid w:val="00577F8C"/>
    <w:rsid w:val="00577FFB"/>
    <w:rsid w:val="00580014"/>
    <w:rsid w:val="0058001C"/>
    <w:rsid w:val="00580067"/>
    <w:rsid w:val="0058015C"/>
    <w:rsid w:val="00580192"/>
    <w:rsid w:val="005801EC"/>
    <w:rsid w:val="0058033B"/>
    <w:rsid w:val="00580365"/>
    <w:rsid w:val="00580426"/>
    <w:rsid w:val="0058042A"/>
    <w:rsid w:val="00580460"/>
    <w:rsid w:val="005804BD"/>
    <w:rsid w:val="00580793"/>
    <w:rsid w:val="005807AC"/>
    <w:rsid w:val="00580844"/>
    <w:rsid w:val="005808C3"/>
    <w:rsid w:val="005809FC"/>
    <w:rsid w:val="00580B5E"/>
    <w:rsid w:val="00580B86"/>
    <w:rsid w:val="00580C2D"/>
    <w:rsid w:val="00580CB7"/>
    <w:rsid w:val="00580D6D"/>
    <w:rsid w:val="00580E1B"/>
    <w:rsid w:val="00580EA0"/>
    <w:rsid w:val="00580EEB"/>
    <w:rsid w:val="00580F5E"/>
    <w:rsid w:val="00580F95"/>
    <w:rsid w:val="00580F9B"/>
    <w:rsid w:val="0058109D"/>
    <w:rsid w:val="00581103"/>
    <w:rsid w:val="005811BE"/>
    <w:rsid w:val="00581242"/>
    <w:rsid w:val="00581340"/>
    <w:rsid w:val="0058136D"/>
    <w:rsid w:val="005813F2"/>
    <w:rsid w:val="0058145B"/>
    <w:rsid w:val="00581491"/>
    <w:rsid w:val="00581497"/>
    <w:rsid w:val="0058153B"/>
    <w:rsid w:val="005815AD"/>
    <w:rsid w:val="00581690"/>
    <w:rsid w:val="00581704"/>
    <w:rsid w:val="00581787"/>
    <w:rsid w:val="005817A4"/>
    <w:rsid w:val="0058180B"/>
    <w:rsid w:val="0058182A"/>
    <w:rsid w:val="00581857"/>
    <w:rsid w:val="00581874"/>
    <w:rsid w:val="0058192E"/>
    <w:rsid w:val="0058194A"/>
    <w:rsid w:val="00581985"/>
    <w:rsid w:val="005819CD"/>
    <w:rsid w:val="005819DA"/>
    <w:rsid w:val="00581B09"/>
    <w:rsid w:val="00581BCD"/>
    <w:rsid w:val="00581C5A"/>
    <w:rsid w:val="00581C86"/>
    <w:rsid w:val="00581CA0"/>
    <w:rsid w:val="00581D0A"/>
    <w:rsid w:val="00581D4A"/>
    <w:rsid w:val="00581D64"/>
    <w:rsid w:val="00581DAB"/>
    <w:rsid w:val="00581DAF"/>
    <w:rsid w:val="00581DDA"/>
    <w:rsid w:val="00581DFB"/>
    <w:rsid w:val="00581E6B"/>
    <w:rsid w:val="00581F59"/>
    <w:rsid w:val="00581FA4"/>
    <w:rsid w:val="00581FAD"/>
    <w:rsid w:val="00582032"/>
    <w:rsid w:val="0058206D"/>
    <w:rsid w:val="005820AE"/>
    <w:rsid w:val="005820CE"/>
    <w:rsid w:val="00582210"/>
    <w:rsid w:val="00582233"/>
    <w:rsid w:val="005822D6"/>
    <w:rsid w:val="005822E1"/>
    <w:rsid w:val="005822EB"/>
    <w:rsid w:val="00582334"/>
    <w:rsid w:val="0058235A"/>
    <w:rsid w:val="005823E6"/>
    <w:rsid w:val="00582406"/>
    <w:rsid w:val="0058242A"/>
    <w:rsid w:val="0058247C"/>
    <w:rsid w:val="005824D6"/>
    <w:rsid w:val="0058252A"/>
    <w:rsid w:val="00582737"/>
    <w:rsid w:val="0058278F"/>
    <w:rsid w:val="005827E1"/>
    <w:rsid w:val="00582921"/>
    <w:rsid w:val="00582960"/>
    <w:rsid w:val="00582991"/>
    <w:rsid w:val="00582AF9"/>
    <w:rsid w:val="00582C01"/>
    <w:rsid w:val="00582C3B"/>
    <w:rsid w:val="00582D1A"/>
    <w:rsid w:val="00582D21"/>
    <w:rsid w:val="00582DD0"/>
    <w:rsid w:val="00582DE2"/>
    <w:rsid w:val="00582E7C"/>
    <w:rsid w:val="00582EBE"/>
    <w:rsid w:val="00582F3D"/>
    <w:rsid w:val="00582F84"/>
    <w:rsid w:val="00583255"/>
    <w:rsid w:val="005832AA"/>
    <w:rsid w:val="0058330B"/>
    <w:rsid w:val="0058332D"/>
    <w:rsid w:val="00583341"/>
    <w:rsid w:val="005833FB"/>
    <w:rsid w:val="00583476"/>
    <w:rsid w:val="0058349A"/>
    <w:rsid w:val="005834F5"/>
    <w:rsid w:val="00583509"/>
    <w:rsid w:val="005836AC"/>
    <w:rsid w:val="0058372F"/>
    <w:rsid w:val="00583785"/>
    <w:rsid w:val="005837A2"/>
    <w:rsid w:val="005837BE"/>
    <w:rsid w:val="005837E9"/>
    <w:rsid w:val="00583811"/>
    <w:rsid w:val="0058382B"/>
    <w:rsid w:val="005838B2"/>
    <w:rsid w:val="00583A91"/>
    <w:rsid w:val="00583BB1"/>
    <w:rsid w:val="00583C54"/>
    <w:rsid w:val="00583C9B"/>
    <w:rsid w:val="00583CCF"/>
    <w:rsid w:val="00583CF5"/>
    <w:rsid w:val="00583D3F"/>
    <w:rsid w:val="00583D76"/>
    <w:rsid w:val="00583E0C"/>
    <w:rsid w:val="00583E88"/>
    <w:rsid w:val="00583EAE"/>
    <w:rsid w:val="00583EF1"/>
    <w:rsid w:val="00583EFC"/>
    <w:rsid w:val="00583F9E"/>
    <w:rsid w:val="00584076"/>
    <w:rsid w:val="00584096"/>
    <w:rsid w:val="005840C6"/>
    <w:rsid w:val="00584177"/>
    <w:rsid w:val="005841AC"/>
    <w:rsid w:val="005841E5"/>
    <w:rsid w:val="00584217"/>
    <w:rsid w:val="0058423A"/>
    <w:rsid w:val="0058434F"/>
    <w:rsid w:val="00584399"/>
    <w:rsid w:val="005843EE"/>
    <w:rsid w:val="0058456C"/>
    <w:rsid w:val="005845D9"/>
    <w:rsid w:val="00584602"/>
    <w:rsid w:val="005848A7"/>
    <w:rsid w:val="005848CA"/>
    <w:rsid w:val="0058493E"/>
    <w:rsid w:val="00584966"/>
    <w:rsid w:val="00584979"/>
    <w:rsid w:val="005849BC"/>
    <w:rsid w:val="00584ADD"/>
    <w:rsid w:val="00584C79"/>
    <w:rsid w:val="00584C7A"/>
    <w:rsid w:val="00584D54"/>
    <w:rsid w:val="00584D9C"/>
    <w:rsid w:val="00584E12"/>
    <w:rsid w:val="00584EE1"/>
    <w:rsid w:val="00584F08"/>
    <w:rsid w:val="00584F18"/>
    <w:rsid w:val="00585025"/>
    <w:rsid w:val="00585075"/>
    <w:rsid w:val="00585077"/>
    <w:rsid w:val="005851C8"/>
    <w:rsid w:val="005851DA"/>
    <w:rsid w:val="005851E8"/>
    <w:rsid w:val="00585235"/>
    <w:rsid w:val="0058525A"/>
    <w:rsid w:val="0058526D"/>
    <w:rsid w:val="005852FA"/>
    <w:rsid w:val="00585344"/>
    <w:rsid w:val="0058534E"/>
    <w:rsid w:val="00585398"/>
    <w:rsid w:val="005854BB"/>
    <w:rsid w:val="005855C0"/>
    <w:rsid w:val="00585646"/>
    <w:rsid w:val="00585705"/>
    <w:rsid w:val="005857D1"/>
    <w:rsid w:val="0058582E"/>
    <w:rsid w:val="005858F5"/>
    <w:rsid w:val="00585914"/>
    <w:rsid w:val="005859B8"/>
    <w:rsid w:val="005859F2"/>
    <w:rsid w:val="00585A45"/>
    <w:rsid w:val="00585A7E"/>
    <w:rsid w:val="00585B3D"/>
    <w:rsid w:val="00585B65"/>
    <w:rsid w:val="00585B9F"/>
    <w:rsid w:val="00585BBB"/>
    <w:rsid w:val="00585D3D"/>
    <w:rsid w:val="00585E57"/>
    <w:rsid w:val="0058609F"/>
    <w:rsid w:val="00586138"/>
    <w:rsid w:val="0058619A"/>
    <w:rsid w:val="005861D2"/>
    <w:rsid w:val="00586288"/>
    <w:rsid w:val="00586296"/>
    <w:rsid w:val="005862C0"/>
    <w:rsid w:val="005862FC"/>
    <w:rsid w:val="00586330"/>
    <w:rsid w:val="00586413"/>
    <w:rsid w:val="0058649D"/>
    <w:rsid w:val="005864CA"/>
    <w:rsid w:val="00586505"/>
    <w:rsid w:val="0058654A"/>
    <w:rsid w:val="0058657E"/>
    <w:rsid w:val="005865B7"/>
    <w:rsid w:val="005865E5"/>
    <w:rsid w:val="00586618"/>
    <w:rsid w:val="00586635"/>
    <w:rsid w:val="00586673"/>
    <w:rsid w:val="005866C6"/>
    <w:rsid w:val="005866C9"/>
    <w:rsid w:val="005867CE"/>
    <w:rsid w:val="0058684D"/>
    <w:rsid w:val="00586850"/>
    <w:rsid w:val="0058698E"/>
    <w:rsid w:val="00586A69"/>
    <w:rsid w:val="00586A71"/>
    <w:rsid w:val="00586AB1"/>
    <w:rsid w:val="00586B6D"/>
    <w:rsid w:val="00586BB8"/>
    <w:rsid w:val="00586C56"/>
    <w:rsid w:val="00586CD2"/>
    <w:rsid w:val="00586CDB"/>
    <w:rsid w:val="00586CFB"/>
    <w:rsid w:val="00586D53"/>
    <w:rsid w:val="00586D62"/>
    <w:rsid w:val="00586DB6"/>
    <w:rsid w:val="00586EB4"/>
    <w:rsid w:val="00586EE3"/>
    <w:rsid w:val="00586FF0"/>
    <w:rsid w:val="0058700D"/>
    <w:rsid w:val="00587074"/>
    <w:rsid w:val="00587101"/>
    <w:rsid w:val="00587109"/>
    <w:rsid w:val="0058711C"/>
    <w:rsid w:val="0058717A"/>
    <w:rsid w:val="005871F9"/>
    <w:rsid w:val="00587489"/>
    <w:rsid w:val="005874AE"/>
    <w:rsid w:val="005874AF"/>
    <w:rsid w:val="005874D7"/>
    <w:rsid w:val="0058754E"/>
    <w:rsid w:val="0058762D"/>
    <w:rsid w:val="0058767D"/>
    <w:rsid w:val="00587699"/>
    <w:rsid w:val="005876C5"/>
    <w:rsid w:val="005877E9"/>
    <w:rsid w:val="00587899"/>
    <w:rsid w:val="005878A3"/>
    <w:rsid w:val="00587931"/>
    <w:rsid w:val="0058796D"/>
    <w:rsid w:val="00587B81"/>
    <w:rsid w:val="00587BB8"/>
    <w:rsid w:val="00587BD6"/>
    <w:rsid w:val="00587C56"/>
    <w:rsid w:val="00587C85"/>
    <w:rsid w:val="00587C9C"/>
    <w:rsid w:val="00587CCC"/>
    <w:rsid w:val="00587CF1"/>
    <w:rsid w:val="00587D58"/>
    <w:rsid w:val="00587E5C"/>
    <w:rsid w:val="00587ECA"/>
    <w:rsid w:val="005900ED"/>
    <w:rsid w:val="00590106"/>
    <w:rsid w:val="005901A8"/>
    <w:rsid w:val="005901F6"/>
    <w:rsid w:val="00590217"/>
    <w:rsid w:val="00590279"/>
    <w:rsid w:val="00590335"/>
    <w:rsid w:val="00590387"/>
    <w:rsid w:val="005904E3"/>
    <w:rsid w:val="0059056D"/>
    <w:rsid w:val="00590660"/>
    <w:rsid w:val="005906B0"/>
    <w:rsid w:val="005906E5"/>
    <w:rsid w:val="00590771"/>
    <w:rsid w:val="0059085C"/>
    <w:rsid w:val="005909A6"/>
    <w:rsid w:val="00590A14"/>
    <w:rsid w:val="00590A98"/>
    <w:rsid w:val="00590BA5"/>
    <w:rsid w:val="00590BD3"/>
    <w:rsid w:val="00590C51"/>
    <w:rsid w:val="00590DD9"/>
    <w:rsid w:val="00590DFC"/>
    <w:rsid w:val="00590ED3"/>
    <w:rsid w:val="00590F15"/>
    <w:rsid w:val="00590F6E"/>
    <w:rsid w:val="00590FD0"/>
    <w:rsid w:val="00591015"/>
    <w:rsid w:val="00591086"/>
    <w:rsid w:val="005910D3"/>
    <w:rsid w:val="00591164"/>
    <w:rsid w:val="00591185"/>
    <w:rsid w:val="0059120D"/>
    <w:rsid w:val="00591244"/>
    <w:rsid w:val="005912B4"/>
    <w:rsid w:val="005912D9"/>
    <w:rsid w:val="00591313"/>
    <w:rsid w:val="0059132A"/>
    <w:rsid w:val="00591386"/>
    <w:rsid w:val="005913B5"/>
    <w:rsid w:val="005914C6"/>
    <w:rsid w:val="00591631"/>
    <w:rsid w:val="0059166B"/>
    <w:rsid w:val="005916A7"/>
    <w:rsid w:val="005916C1"/>
    <w:rsid w:val="00591728"/>
    <w:rsid w:val="005917C0"/>
    <w:rsid w:val="00591863"/>
    <w:rsid w:val="005918E5"/>
    <w:rsid w:val="005919AB"/>
    <w:rsid w:val="00591A4F"/>
    <w:rsid w:val="00591AA1"/>
    <w:rsid w:val="00591AD1"/>
    <w:rsid w:val="00591BBD"/>
    <w:rsid w:val="00591BEB"/>
    <w:rsid w:val="00591C39"/>
    <w:rsid w:val="00591CAE"/>
    <w:rsid w:val="00591CB8"/>
    <w:rsid w:val="00591D35"/>
    <w:rsid w:val="00591D64"/>
    <w:rsid w:val="00591DCE"/>
    <w:rsid w:val="00591E20"/>
    <w:rsid w:val="00591ECD"/>
    <w:rsid w:val="00591EFE"/>
    <w:rsid w:val="00591F76"/>
    <w:rsid w:val="00591F9E"/>
    <w:rsid w:val="0059204B"/>
    <w:rsid w:val="00592120"/>
    <w:rsid w:val="0059227D"/>
    <w:rsid w:val="00592296"/>
    <w:rsid w:val="005922F5"/>
    <w:rsid w:val="00592313"/>
    <w:rsid w:val="005923B2"/>
    <w:rsid w:val="005923CB"/>
    <w:rsid w:val="0059254F"/>
    <w:rsid w:val="00592638"/>
    <w:rsid w:val="00592664"/>
    <w:rsid w:val="005926B3"/>
    <w:rsid w:val="005926E6"/>
    <w:rsid w:val="00592718"/>
    <w:rsid w:val="0059276C"/>
    <w:rsid w:val="0059276F"/>
    <w:rsid w:val="00592953"/>
    <w:rsid w:val="00592A75"/>
    <w:rsid w:val="00592B77"/>
    <w:rsid w:val="00592B8C"/>
    <w:rsid w:val="00592C1A"/>
    <w:rsid w:val="00592C52"/>
    <w:rsid w:val="00592C59"/>
    <w:rsid w:val="00592C62"/>
    <w:rsid w:val="00592E19"/>
    <w:rsid w:val="00592EC1"/>
    <w:rsid w:val="00592EE2"/>
    <w:rsid w:val="00592F2E"/>
    <w:rsid w:val="00592FB7"/>
    <w:rsid w:val="005930E1"/>
    <w:rsid w:val="005930F5"/>
    <w:rsid w:val="0059312F"/>
    <w:rsid w:val="00593185"/>
    <w:rsid w:val="005931B4"/>
    <w:rsid w:val="005931E7"/>
    <w:rsid w:val="005931F3"/>
    <w:rsid w:val="005931FA"/>
    <w:rsid w:val="00593203"/>
    <w:rsid w:val="005932C9"/>
    <w:rsid w:val="005935F2"/>
    <w:rsid w:val="005936CB"/>
    <w:rsid w:val="0059374A"/>
    <w:rsid w:val="005937C0"/>
    <w:rsid w:val="0059390B"/>
    <w:rsid w:val="00593A2F"/>
    <w:rsid w:val="00593A56"/>
    <w:rsid w:val="00593AB3"/>
    <w:rsid w:val="00593B9F"/>
    <w:rsid w:val="00593BF2"/>
    <w:rsid w:val="00593C66"/>
    <w:rsid w:val="00593CCD"/>
    <w:rsid w:val="00593D21"/>
    <w:rsid w:val="00593DA8"/>
    <w:rsid w:val="00593E15"/>
    <w:rsid w:val="00593E37"/>
    <w:rsid w:val="00593E94"/>
    <w:rsid w:val="00593E9F"/>
    <w:rsid w:val="00593EC7"/>
    <w:rsid w:val="00593F43"/>
    <w:rsid w:val="00593F88"/>
    <w:rsid w:val="00593FF5"/>
    <w:rsid w:val="0059406D"/>
    <w:rsid w:val="0059409B"/>
    <w:rsid w:val="005940A8"/>
    <w:rsid w:val="005940BA"/>
    <w:rsid w:val="005940E4"/>
    <w:rsid w:val="0059412D"/>
    <w:rsid w:val="00594173"/>
    <w:rsid w:val="005941D4"/>
    <w:rsid w:val="00594256"/>
    <w:rsid w:val="00594269"/>
    <w:rsid w:val="0059426E"/>
    <w:rsid w:val="005942A1"/>
    <w:rsid w:val="005942BC"/>
    <w:rsid w:val="005942DE"/>
    <w:rsid w:val="005942F3"/>
    <w:rsid w:val="00594337"/>
    <w:rsid w:val="005943D7"/>
    <w:rsid w:val="005945A6"/>
    <w:rsid w:val="005945D3"/>
    <w:rsid w:val="0059465A"/>
    <w:rsid w:val="00594661"/>
    <w:rsid w:val="00594685"/>
    <w:rsid w:val="005946A1"/>
    <w:rsid w:val="005946E7"/>
    <w:rsid w:val="00594703"/>
    <w:rsid w:val="005947C4"/>
    <w:rsid w:val="005947ED"/>
    <w:rsid w:val="005948BB"/>
    <w:rsid w:val="0059498E"/>
    <w:rsid w:val="00594B0F"/>
    <w:rsid w:val="00594E01"/>
    <w:rsid w:val="00594E26"/>
    <w:rsid w:val="00594F8E"/>
    <w:rsid w:val="00594F9A"/>
    <w:rsid w:val="00594FBC"/>
    <w:rsid w:val="00594FF2"/>
    <w:rsid w:val="00595006"/>
    <w:rsid w:val="0059503E"/>
    <w:rsid w:val="0059508A"/>
    <w:rsid w:val="0059509E"/>
    <w:rsid w:val="005950AD"/>
    <w:rsid w:val="005950FD"/>
    <w:rsid w:val="00595109"/>
    <w:rsid w:val="00595213"/>
    <w:rsid w:val="00595247"/>
    <w:rsid w:val="005952AC"/>
    <w:rsid w:val="005952B7"/>
    <w:rsid w:val="0059563A"/>
    <w:rsid w:val="00595674"/>
    <w:rsid w:val="00595757"/>
    <w:rsid w:val="005957CC"/>
    <w:rsid w:val="00595824"/>
    <w:rsid w:val="00595844"/>
    <w:rsid w:val="005958A5"/>
    <w:rsid w:val="005958E4"/>
    <w:rsid w:val="00595938"/>
    <w:rsid w:val="00595960"/>
    <w:rsid w:val="00595B6C"/>
    <w:rsid w:val="00595C09"/>
    <w:rsid w:val="00595CA9"/>
    <w:rsid w:val="00595D47"/>
    <w:rsid w:val="00595DE2"/>
    <w:rsid w:val="00595F24"/>
    <w:rsid w:val="00595F44"/>
    <w:rsid w:val="00595F9A"/>
    <w:rsid w:val="00596024"/>
    <w:rsid w:val="00596041"/>
    <w:rsid w:val="0059615F"/>
    <w:rsid w:val="00596292"/>
    <w:rsid w:val="0059644E"/>
    <w:rsid w:val="005965B4"/>
    <w:rsid w:val="00596663"/>
    <w:rsid w:val="00596670"/>
    <w:rsid w:val="005966FD"/>
    <w:rsid w:val="00596712"/>
    <w:rsid w:val="005967B4"/>
    <w:rsid w:val="005967C1"/>
    <w:rsid w:val="00596835"/>
    <w:rsid w:val="00596990"/>
    <w:rsid w:val="00596B6B"/>
    <w:rsid w:val="00596B7D"/>
    <w:rsid w:val="00596B8A"/>
    <w:rsid w:val="00596C7C"/>
    <w:rsid w:val="00596CE2"/>
    <w:rsid w:val="00596D2E"/>
    <w:rsid w:val="00596E36"/>
    <w:rsid w:val="00596FF1"/>
    <w:rsid w:val="00597008"/>
    <w:rsid w:val="005970D0"/>
    <w:rsid w:val="0059711E"/>
    <w:rsid w:val="00597125"/>
    <w:rsid w:val="005971CD"/>
    <w:rsid w:val="005972ED"/>
    <w:rsid w:val="005973CC"/>
    <w:rsid w:val="005973DF"/>
    <w:rsid w:val="005973FD"/>
    <w:rsid w:val="0059745E"/>
    <w:rsid w:val="0059746D"/>
    <w:rsid w:val="005974E3"/>
    <w:rsid w:val="00597550"/>
    <w:rsid w:val="00597557"/>
    <w:rsid w:val="0059762F"/>
    <w:rsid w:val="005976D2"/>
    <w:rsid w:val="00597798"/>
    <w:rsid w:val="005977B8"/>
    <w:rsid w:val="00597873"/>
    <w:rsid w:val="005978B9"/>
    <w:rsid w:val="005978DA"/>
    <w:rsid w:val="00597984"/>
    <w:rsid w:val="00597A61"/>
    <w:rsid w:val="00597A78"/>
    <w:rsid w:val="00597B7C"/>
    <w:rsid w:val="00597B82"/>
    <w:rsid w:val="00597BCD"/>
    <w:rsid w:val="00597D1F"/>
    <w:rsid w:val="00597D9F"/>
    <w:rsid w:val="00597E36"/>
    <w:rsid w:val="00597F1F"/>
    <w:rsid w:val="00597F98"/>
    <w:rsid w:val="00597FBF"/>
    <w:rsid w:val="005A0037"/>
    <w:rsid w:val="005A004A"/>
    <w:rsid w:val="005A0064"/>
    <w:rsid w:val="005A006A"/>
    <w:rsid w:val="005A033F"/>
    <w:rsid w:val="005A0345"/>
    <w:rsid w:val="005A03E3"/>
    <w:rsid w:val="005A04A3"/>
    <w:rsid w:val="005A04B1"/>
    <w:rsid w:val="005A0527"/>
    <w:rsid w:val="005A0595"/>
    <w:rsid w:val="005A0630"/>
    <w:rsid w:val="005A083B"/>
    <w:rsid w:val="005A08C2"/>
    <w:rsid w:val="005A0909"/>
    <w:rsid w:val="005A098E"/>
    <w:rsid w:val="005A09ED"/>
    <w:rsid w:val="005A0A99"/>
    <w:rsid w:val="005A0A9A"/>
    <w:rsid w:val="005A0B10"/>
    <w:rsid w:val="005A0BB0"/>
    <w:rsid w:val="005A0C5A"/>
    <w:rsid w:val="005A0D03"/>
    <w:rsid w:val="005A0DAD"/>
    <w:rsid w:val="005A0E65"/>
    <w:rsid w:val="005A0E9C"/>
    <w:rsid w:val="005A0EB6"/>
    <w:rsid w:val="005A0F33"/>
    <w:rsid w:val="005A0FA4"/>
    <w:rsid w:val="005A0FCD"/>
    <w:rsid w:val="005A1058"/>
    <w:rsid w:val="005A1065"/>
    <w:rsid w:val="005A10AF"/>
    <w:rsid w:val="005A1109"/>
    <w:rsid w:val="005A1139"/>
    <w:rsid w:val="005A11CB"/>
    <w:rsid w:val="005A11FD"/>
    <w:rsid w:val="005A121B"/>
    <w:rsid w:val="005A138F"/>
    <w:rsid w:val="005A13C6"/>
    <w:rsid w:val="005A153D"/>
    <w:rsid w:val="005A15C6"/>
    <w:rsid w:val="005A1608"/>
    <w:rsid w:val="005A1642"/>
    <w:rsid w:val="005A1764"/>
    <w:rsid w:val="005A1886"/>
    <w:rsid w:val="005A189C"/>
    <w:rsid w:val="005A1964"/>
    <w:rsid w:val="005A1969"/>
    <w:rsid w:val="005A196E"/>
    <w:rsid w:val="005A19E3"/>
    <w:rsid w:val="005A19F5"/>
    <w:rsid w:val="005A1AA3"/>
    <w:rsid w:val="005A1B3B"/>
    <w:rsid w:val="005A1BD1"/>
    <w:rsid w:val="005A1CB6"/>
    <w:rsid w:val="005A1DFA"/>
    <w:rsid w:val="005A1E4E"/>
    <w:rsid w:val="005A1F31"/>
    <w:rsid w:val="005A1F46"/>
    <w:rsid w:val="005A1FF7"/>
    <w:rsid w:val="005A2034"/>
    <w:rsid w:val="005A2036"/>
    <w:rsid w:val="005A2052"/>
    <w:rsid w:val="005A207B"/>
    <w:rsid w:val="005A2107"/>
    <w:rsid w:val="005A21E6"/>
    <w:rsid w:val="005A2353"/>
    <w:rsid w:val="005A2426"/>
    <w:rsid w:val="005A242E"/>
    <w:rsid w:val="005A2534"/>
    <w:rsid w:val="005A25AA"/>
    <w:rsid w:val="005A2705"/>
    <w:rsid w:val="005A274B"/>
    <w:rsid w:val="005A27D3"/>
    <w:rsid w:val="005A2840"/>
    <w:rsid w:val="005A2858"/>
    <w:rsid w:val="005A288F"/>
    <w:rsid w:val="005A2A98"/>
    <w:rsid w:val="005A2AB0"/>
    <w:rsid w:val="005A2B56"/>
    <w:rsid w:val="005A2B58"/>
    <w:rsid w:val="005A2C7F"/>
    <w:rsid w:val="005A2CCA"/>
    <w:rsid w:val="005A2D8F"/>
    <w:rsid w:val="005A2E4E"/>
    <w:rsid w:val="005A2F04"/>
    <w:rsid w:val="005A2F43"/>
    <w:rsid w:val="005A3034"/>
    <w:rsid w:val="005A3068"/>
    <w:rsid w:val="005A30DB"/>
    <w:rsid w:val="005A30E5"/>
    <w:rsid w:val="005A30FA"/>
    <w:rsid w:val="005A30FF"/>
    <w:rsid w:val="005A31C5"/>
    <w:rsid w:val="005A3293"/>
    <w:rsid w:val="005A33D2"/>
    <w:rsid w:val="005A3422"/>
    <w:rsid w:val="005A3440"/>
    <w:rsid w:val="005A3479"/>
    <w:rsid w:val="005A34D9"/>
    <w:rsid w:val="005A354E"/>
    <w:rsid w:val="005A35E4"/>
    <w:rsid w:val="005A35E7"/>
    <w:rsid w:val="005A36CC"/>
    <w:rsid w:val="005A3797"/>
    <w:rsid w:val="005A37A5"/>
    <w:rsid w:val="005A37B2"/>
    <w:rsid w:val="005A382F"/>
    <w:rsid w:val="005A3852"/>
    <w:rsid w:val="005A3929"/>
    <w:rsid w:val="005A39AD"/>
    <w:rsid w:val="005A3A70"/>
    <w:rsid w:val="005A3B36"/>
    <w:rsid w:val="005A3B37"/>
    <w:rsid w:val="005A3C29"/>
    <w:rsid w:val="005A3C66"/>
    <w:rsid w:val="005A3D01"/>
    <w:rsid w:val="005A3D04"/>
    <w:rsid w:val="005A3D1F"/>
    <w:rsid w:val="005A3DA6"/>
    <w:rsid w:val="005A3DDA"/>
    <w:rsid w:val="005A3DDE"/>
    <w:rsid w:val="005A3E73"/>
    <w:rsid w:val="005A3E77"/>
    <w:rsid w:val="005A410F"/>
    <w:rsid w:val="005A4204"/>
    <w:rsid w:val="005A4350"/>
    <w:rsid w:val="005A4353"/>
    <w:rsid w:val="005A439D"/>
    <w:rsid w:val="005A43A4"/>
    <w:rsid w:val="005A43C8"/>
    <w:rsid w:val="005A4433"/>
    <w:rsid w:val="005A4448"/>
    <w:rsid w:val="005A444C"/>
    <w:rsid w:val="005A4607"/>
    <w:rsid w:val="005A461C"/>
    <w:rsid w:val="005A4631"/>
    <w:rsid w:val="005A46AA"/>
    <w:rsid w:val="005A47D8"/>
    <w:rsid w:val="005A4821"/>
    <w:rsid w:val="005A48DD"/>
    <w:rsid w:val="005A48E9"/>
    <w:rsid w:val="005A494A"/>
    <w:rsid w:val="005A4978"/>
    <w:rsid w:val="005A49F2"/>
    <w:rsid w:val="005A4A1C"/>
    <w:rsid w:val="005A4ACA"/>
    <w:rsid w:val="005A4BB6"/>
    <w:rsid w:val="005A4BBB"/>
    <w:rsid w:val="005A4D12"/>
    <w:rsid w:val="005A4D21"/>
    <w:rsid w:val="005A4D9D"/>
    <w:rsid w:val="005A4DBE"/>
    <w:rsid w:val="005A4EDC"/>
    <w:rsid w:val="005A5075"/>
    <w:rsid w:val="005A50F2"/>
    <w:rsid w:val="005A50FC"/>
    <w:rsid w:val="005A5285"/>
    <w:rsid w:val="005A52D4"/>
    <w:rsid w:val="005A531E"/>
    <w:rsid w:val="005A5362"/>
    <w:rsid w:val="005A539A"/>
    <w:rsid w:val="005A53CE"/>
    <w:rsid w:val="005A53F9"/>
    <w:rsid w:val="005A542D"/>
    <w:rsid w:val="005A544C"/>
    <w:rsid w:val="005A54C7"/>
    <w:rsid w:val="005A54EA"/>
    <w:rsid w:val="005A5506"/>
    <w:rsid w:val="005A558F"/>
    <w:rsid w:val="005A55BB"/>
    <w:rsid w:val="005A57B3"/>
    <w:rsid w:val="005A582D"/>
    <w:rsid w:val="005A58C0"/>
    <w:rsid w:val="005A58DD"/>
    <w:rsid w:val="005A5935"/>
    <w:rsid w:val="005A5945"/>
    <w:rsid w:val="005A5987"/>
    <w:rsid w:val="005A59F7"/>
    <w:rsid w:val="005A5A71"/>
    <w:rsid w:val="005A5AC5"/>
    <w:rsid w:val="005A5BBB"/>
    <w:rsid w:val="005A5CA9"/>
    <w:rsid w:val="005A5D24"/>
    <w:rsid w:val="005A5E48"/>
    <w:rsid w:val="005A5E5B"/>
    <w:rsid w:val="005A5F2E"/>
    <w:rsid w:val="005A5F36"/>
    <w:rsid w:val="005A5F38"/>
    <w:rsid w:val="005A6009"/>
    <w:rsid w:val="005A612E"/>
    <w:rsid w:val="005A615C"/>
    <w:rsid w:val="005A623D"/>
    <w:rsid w:val="005A6396"/>
    <w:rsid w:val="005A6434"/>
    <w:rsid w:val="005A648E"/>
    <w:rsid w:val="005A64A7"/>
    <w:rsid w:val="005A657D"/>
    <w:rsid w:val="005A662F"/>
    <w:rsid w:val="005A6655"/>
    <w:rsid w:val="005A677D"/>
    <w:rsid w:val="005A67A3"/>
    <w:rsid w:val="005A6881"/>
    <w:rsid w:val="005A68BD"/>
    <w:rsid w:val="005A6952"/>
    <w:rsid w:val="005A696E"/>
    <w:rsid w:val="005A697B"/>
    <w:rsid w:val="005A6A03"/>
    <w:rsid w:val="005A6A39"/>
    <w:rsid w:val="005A6B0A"/>
    <w:rsid w:val="005A6BB4"/>
    <w:rsid w:val="005A6C3D"/>
    <w:rsid w:val="005A6C58"/>
    <w:rsid w:val="005A6C79"/>
    <w:rsid w:val="005A6D2D"/>
    <w:rsid w:val="005A6D32"/>
    <w:rsid w:val="005A6E40"/>
    <w:rsid w:val="005A6EB8"/>
    <w:rsid w:val="005A6EC5"/>
    <w:rsid w:val="005A6F18"/>
    <w:rsid w:val="005A6F5F"/>
    <w:rsid w:val="005A6FEB"/>
    <w:rsid w:val="005A7126"/>
    <w:rsid w:val="005A7259"/>
    <w:rsid w:val="005A727D"/>
    <w:rsid w:val="005A7338"/>
    <w:rsid w:val="005A739E"/>
    <w:rsid w:val="005A7454"/>
    <w:rsid w:val="005A7503"/>
    <w:rsid w:val="005A750A"/>
    <w:rsid w:val="005A75CE"/>
    <w:rsid w:val="005A7662"/>
    <w:rsid w:val="005A76B7"/>
    <w:rsid w:val="005A774A"/>
    <w:rsid w:val="005A7781"/>
    <w:rsid w:val="005A778E"/>
    <w:rsid w:val="005A77A0"/>
    <w:rsid w:val="005A77F0"/>
    <w:rsid w:val="005A78DD"/>
    <w:rsid w:val="005A7968"/>
    <w:rsid w:val="005A79FA"/>
    <w:rsid w:val="005A7A23"/>
    <w:rsid w:val="005A7A94"/>
    <w:rsid w:val="005A7D49"/>
    <w:rsid w:val="005A7D4A"/>
    <w:rsid w:val="005A7DCC"/>
    <w:rsid w:val="005A7DD8"/>
    <w:rsid w:val="005A7E2B"/>
    <w:rsid w:val="005A7E54"/>
    <w:rsid w:val="005A7EB6"/>
    <w:rsid w:val="005A7F9E"/>
    <w:rsid w:val="005A7FC2"/>
    <w:rsid w:val="005A7FFD"/>
    <w:rsid w:val="005B0110"/>
    <w:rsid w:val="005B0178"/>
    <w:rsid w:val="005B01F4"/>
    <w:rsid w:val="005B0213"/>
    <w:rsid w:val="005B024C"/>
    <w:rsid w:val="005B0359"/>
    <w:rsid w:val="005B037E"/>
    <w:rsid w:val="005B0385"/>
    <w:rsid w:val="005B0395"/>
    <w:rsid w:val="005B041A"/>
    <w:rsid w:val="005B0450"/>
    <w:rsid w:val="005B0463"/>
    <w:rsid w:val="005B050C"/>
    <w:rsid w:val="005B05C7"/>
    <w:rsid w:val="005B05CE"/>
    <w:rsid w:val="005B0605"/>
    <w:rsid w:val="005B060E"/>
    <w:rsid w:val="005B06BF"/>
    <w:rsid w:val="005B078C"/>
    <w:rsid w:val="005B07BF"/>
    <w:rsid w:val="005B089E"/>
    <w:rsid w:val="005B08C5"/>
    <w:rsid w:val="005B098C"/>
    <w:rsid w:val="005B0A5C"/>
    <w:rsid w:val="005B0B99"/>
    <w:rsid w:val="005B0BBB"/>
    <w:rsid w:val="005B0BEF"/>
    <w:rsid w:val="005B0D1F"/>
    <w:rsid w:val="005B0D21"/>
    <w:rsid w:val="005B0DBD"/>
    <w:rsid w:val="005B0E23"/>
    <w:rsid w:val="005B0E92"/>
    <w:rsid w:val="005B0EEA"/>
    <w:rsid w:val="005B0F6E"/>
    <w:rsid w:val="005B0FFB"/>
    <w:rsid w:val="005B1012"/>
    <w:rsid w:val="005B1159"/>
    <w:rsid w:val="005B1297"/>
    <w:rsid w:val="005B131A"/>
    <w:rsid w:val="005B1393"/>
    <w:rsid w:val="005B13AF"/>
    <w:rsid w:val="005B1458"/>
    <w:rsid w:val="005B145F"/>
    <w:rsid w:val="005B15E3"/>
    <w:rsid w:val="005B15EE"/>
    <w:rsid w:val="005B16E2"/>
    <w:rsid w:val="005B17BC"/>
    <w:rsid w:val="005B17D6"/>
    <w:rsid w:val="005B17F1"/>
    <w:rsid w:val="005B189E"/>
    <w:rsid w:val="005B18E0"/>
    <w:rsid w:val="005B1924"/>
    <w:rsid w:val="005B1940"/>
    <w:rsid w:val="005B194F"/>
    <w:rsid w:val="005B19F2"/>
    <w:rsid w:val="005B1ACA"/>
    <w:rsid w:val="005B1B59"/>
    <w:rsid w:val="005B1B77"/>
    <w:rsid w:val="005B1B9D"/>
    <w:rsid w:val="005B1BA9"/>
    <w:rsid w:val="005B1BCD"/>
    <w:rsid w:val="005B1CC3"/>
    <w:rsid w:val="005B1D34"/>
    <w:rsid w:val="005B1D69"/>
    <w:rsid w:val="005B1E9D"/>
    <w:rsid w:val="005B1F5E"/>
    <w:rsid w:val="005B1F6B"/>
    <w:rsid w:val="005B1FAF"/>
    <w:rsid w:val="005B1FC4"/>
    <w:rsid w:val="005B20A5"/>
    <w:rsid w:val="005B2234"/>
    <w:rsid w:val="005B22F0"/>
    <w:rsid w:val="005B235D"/>
    <w:rsid w:val="005B23B5"/>
    <w:rsid w:val="005B23F5"/>
    <w:rsid w:val="005B241F"/>
    <w:rsid w:val="005B2465"/>
    <w:rsid w:val="005B24B2"/>
    <w:rsid w:val="005B24E9"/>
    <w:rsid w:val="005B2543"/>
    <w:rsid w:val="005B25FC"/>
    <w:rsid w:val="005B2660"/>
    <w:rsid w:val="005B26E2"/>
    <w:rsid w:val="005B2730"/>
    <w:rsid w:val="005B276C"/>
    <w:rsid w:val="005B284C"/>
    <w:rsid w:val="005B2952"/>
    <w:rsid w:val="005B2997"/>
    <w:rsid w:val="005B29B2"/>
    <w:rsid w:val="005B29F0"/>
    <w:rsid w:val="005B2A0F"/>
    <w:rsid w:val="005B2A64"/>
    <w:rsid w:val="005B2AA7"/>
    <w:rsid w:val="005B2B49"/>
    <w:rsid w:val="005B2BC4"/>
    <w:rsid w:val="005B2CAF"/>
    <w:rsid w:val="005B2D17"/>
    <w:rsid w:val="005B2D38"/>
    <w:rsid w:val="005B2DC2"/>
    <w:rsid w:val="005B2EF2"/>
    <w:rsid w:val="005B2F30"/>
    <w:rsid w:val="005B2FEC"/>
    <w:rsid w:val="005B2FFA"/>
    <w:rsid w:val="005B3010"/>
    <w:rsid w:val="005B301D"/>
    <w:rsid w:val="005B30FE"/>
    <w:rsid w:val="005B3129"/>
    <w:rsid w:val="005B313C"/>
    <w:rsid w:val="005B3287"/>
    <w:rsid w:val="005B32DC"/>
    <w:rsid w:val="005B32E6"/>
    <w:rsid w:val="005B3333"/>
    <w:rsid w:val="005B3394"/>
    <w:rsid w:val="005B33CF"/>
    <w:rsid w:val="005B33E5"/>
    <w:rsid w:val="005B3434"/>
    <w:rsid w:val="005B345A"/>
    <w:rsid w:val="005B3460"/>
    <w:rsid w:val="005B3566"/>
    <w:rsid w:val="005B3661"/>
    <w:rsid w:val="005B371E"/>
    <w:rsid w:val="005B3721"/>
    <w:rsid w:val="005B3730"/>
    <w:rsid w:val="005B3754"/>
    <w:rsid w:val="005B375E"/>
    <w:rsid w:val="005B384B"/>
    <w:rsid w:val="005B38C2"/>
    <w:rsid w:val="005B38DA"/>
    <w:rsid w:val="005B38EE"/>
    <w:rsid w:val="005B38F1"/>
    <w:rsid w:val="005B3907"/>
    <w:rsid w:val="005B3975"/>
    <w:rsid w:val="005B39D6"/>
    <w:rsid w:val="005B3A7E"/>
    <w:rsid w:val="005B3B56"/>
    <w:rsid w:val="005B3BAD"/>
    <w:rsid w:val="005B3BF0"/>
    <w:rsid w:val="005B3BF3"/>
    <w:rsid w:val="005B3C33"/>
    <w:rsid w:val="005B3C87"/>
    <w:rsid w:val="005B3CD2"/>
    <w:rsid w:val="005B3CE5"/>
    <w:rsid w:val="005B3D0C"/>
    <w:rsid w:val="005B3E34"/>
    <w:rsid w:val="005B3EBC"/>
    <w:rsid w:val="005B3F05"/>
    <w:rsid w:val="005B3F18"/>
    <w:rsid w:val="005B40F3"/>
    <w:rsid w:val="005B4146"/>
    <w:rsid w:val="005B4234"/>
    <w:rsid w:val="005B42C6"/>
    <w:rsid w:val="005B42E9"/>
    <w:rsid w:val="005B4318"/>
    <w:rsid w:val="005B434B"/>
    <w:rsid w:val="005B438D"/>
    <w:rsid w:val="005B4440"/>
    <w:rsid w:val="005B44E8"/>
    <w:rsid w:val="005B454C"/>
    <w:rsid w:val="005B4563"/>
    <w:rsid w:val="005B462A"/>
    <w:rsid w:val="005B4636"/>
    <w:rsid w:val="005B4777"/>
    <w:rsid w:val="005B4785"/>
    <w:rsid w:val="005B4789"/>
    <w:rsid w:val="005B47CF"/>
    <w:rsid w:val="005B48BE"/>
    <w:rsid w:val="005B49E9"/>
    <w:rsid w:val="005B49FB"/>
    <w:rsid w:val="005B4BBF"/>
    <w:rsid w:val="005B4D8C"/>
    <w:rsid w:val="005B4E60"/>
    <w:rsid w:val="005B4E88"/>
    <w:rsid w:val="005B4EA5"/>
    <w:rsid w:val="005B4F06"/>
    <w:rsid w:val="005B4F13"/>
    <w:rsid w:val="005B4F79"/>
    <w:rsid w:val="005B5038"/>
    <w:rsid w:val="005B508A"/>
    <w:rsid w:val="005B50A9"/>
    <w:rsid w:val="005B5114"/>
    <w:rsid w:val="005B5120"/>
    <w:rsid w:val="005B5190"/>
    <w:rsid w:val="005B5210"/>
    <w:rsid w:val="005B52DF"/>
    <w:rsid w:val="005B53D4"/>
    <w:rsid w:val="005B541A"/>
    <w:rsid w:val="005B543E"/>
    <w:rsid w:val="005B54C6"/>
    <w:rsid w:val="005B557E"/>
    <w:rsid w:val="005B565A"/>
    <w:rsid w:val="005B56B4"/>
    <w:rsid w:val="005B575E"/>
    <w:rsid w:val="005B5765"/>
    <w:rsid w:val="005B57BE"/>
    <w:rsid w:val="005B5825"/>
    <w:rsid w:val="005B582B"/>
    <w:rsid w:val="005B58C8"/>
    <w:rsid w:val="005B58FB"/>
    <w:rsid w:val="005B590A"/>
    <w:rsid w:val="005B590F"/>
    <w:rsid w:val="005B591F"/>
    <w:rsid w:val="005B5952"/>
    <w:rsid w:val="005B59EC"/>
    <w:rsid w:val="005B59FC"/>
    <w:rsid w:val="005B5A77"/>
    <w:rsid w:val="005B5A7D"/>
    <w:rsid w:val="005B5B77"/>
    <w:rsid w:val="005B5BE3"/>
    <w:rsid w:val="005B5C1B"/>
    <w:rsid w:val="005B5E33"/>
    <w:rsid w:val="005B5EF5"/>
    <w:rsid w:val="005B5F4C"/>
    <w:rsid w:val="005B5FA8"/>
    <w:rsid w:val="005B607D"/>
    <w:rsid w:val="005B60B4"/>
    <w:rsid w:val="005B60C2"/>
    <w:rsid w:val="005B6171"/>
    <w:rsid w:val="005B61A0"/>
    <w:rsid w:val="005B6211"/>
    <w:rsid w:val="005B6235"/>
    <w:rsid w:val="005B624B"/>
    <w:rsid w:val="005B62E9"/>
    <w:rsid w:val="005B62FF"/>
    <w:rsid w:val="005B6325"/>
    <w:rsid w:val="005B639F"/>
    <w:rsid w:val="005B63E5"/>
    <w:rsid w:val="005B64C2"/>
    <w:rsid w:val="005B65F6"/>
    <w:rsid w:val="005B6602"/>
    <w:rsid w:val="005B6640"/>
    <w:rsid w:val="005B6666"/>
    <w:rsid w:val="005B66F1"/>
    <w:rsid w:val="005B6728"/>
    <w:rsid w:val="005B6749"/>
    <w:rsid w:val="005B6808"/>
    <w:rsid w:val="005B682E"/>
    <w:rsid w:val="005B6849"/>
    <w:rsid w:val="005B68E9"/>
    <w:rsid w:val="005B6A29"/>
    <w:rsid w:val="005B6B6F"/>
    <w:rsid w:val="005B6C9D"/>
    <w:rsid w:val="005B6CBC"/>
    <w:rsid w:val="005B6D03"/>
    <w:rsid w:val="005B6E11"/>
    <w:rsid w:val="005B6E5E"/>
    <w:rsid w:val="005B6F5B"/>
    <w:rsid w:val="005B6FA4"/>
    <w:rsid w:val="005B6FAB"/>
    <w:rsid w:val="005B7090"/>
    <w:rsid w:val="005B71E2"/>
    <w:rsid w:val="005B72A6"/>
    <w:rsid w:val="005B7303"/>
    <w:rsid w:val="005B737E"/>
    <w:rsid w:val="005B746E"/>
    <w:rsid w:val="005B7576"/>
    <w:rsid w:val="005B75BD"/>
    <w:rsid w:val="005B75E8"/>
    <w:rsid w:val="005B761D"/>
    <w:rsid w:val="005B77F4"/>
    <w:rsid w:val="005B7813"/>
    <w:rsid w:val="005B7870"/>
    <w:rsid w:val="005B7967"/>
    <w:rsid w:val="005B79A5"/>
    <w:rsid w:val="005B7A12"/>
    <w:rsid w:val="005B7A36"/>
    <w:rsid w:val="005B7A61"/>
    <w:rsid w:val="005B7C57"/>
    <w:rsid w:val="005B7C76"/>
    <w:rsid w:val="005B7EA5"/>
    <w:rsid w:val="005B7F08"/>
    <w:rsid w:val="005B7F21"/>
    <w:rsid w:val="005B7F61"/>
    <w:rsid w:val="005C00B4"/>
    <w:rsid w:val="005C00D6"/>
    <w:rsid w:val="005C0161"/>
    <w:rsid w:val="005C038A"/>
    <w:rsid w:val="005C040D"/>
    <w:rsid w:val="005C042D"/>
    <w:rsid w:val="005C047D"/>
    <w:rsid w:val="005C04C1"/>
    <w:rsid w:val="005C0548"/>
    <w:rsid w:val="005C0661"/>
    <w:rsid w:val="005C072F"/>
    <w:rsid w:val="005C0741"/>
    <w:rsid w:val="005C078B"/>
    <w:rsid w:val="005C07E2"/>
    <w:rsid w:val="005C098B"/>
    <w:rsid w:val="005C098D"/>
    <w:rsid w:val="005C0AC7"/>
    <w:rsid w:val="005C0B34"/>
    <w:rsid w:val="005C0B7E"/>
    <w:rsid w:val="005C0D14"/>
    <w:rsid w:val="005C0D45"/>
    <w:rsid w:val="005C0E04"/>
    <w:rsid w:val="005C0E87"/>
    <w:rsid w:val="005C0F0C"/>
    <w:rsid w:val="005C0FE6"/>
    <w:rsid w:val="005C1060"/>
    <w:rsid w:val="005C106E"/>
    <w:rsid w:val="005C10D4"/>
    <w:rsid w:val="005C114C"/>
    <w:rsid w:val="005C1203"/>
    <w:rsid w:val="005C127B"/>
    <w:rsid w:val="005C13DF"/>
    <w:rsid w:val="005C13F0"/>
    <w:rsid w:val="005C13F8"/>
    <w:rsid w:val="005C140B"/>
    <w:rsid w:val="005C144F"/>
    <w:rsid w:val="005C14C3"/>
    <w:rsid w:val="005C14D2"/>
    <w:rsid w:val="005C1546"/>
    <w:rsid w:val="005C15BC"/>
    <w:rsid w:val="005C15D4"/>
    <w:rsid w:val="005C16E8"/>
    <w:rsid w:val="005C173F"/>
    <w:rsid w:val="005C1752"/>
    <w:rsid w:val="005C1846"/>
    <w:rsid w:val="005C18CA"/>
    <w:rsid w:val="005C18F9"/>
    <w:rsid w:val="005C190F"/>
    <w:rsid w:val="005C1918"/>
    <w:rsid w:val="005C191A"/>
    <w:rsid w:val="005C1958"/>
    <w:rsid w:val="005C19C2"/>
    <w:rsid w:val="005C1A52"/>
    <w:rsid w:val="005C1A72"/>
    <w:rsid w:val="005C1A7F"/>
    <w:rsid w:val="005C1D34"/>
    <w:rsid w:val="005C1D53"/>
    <w:rsid w:val="005C1E71"/>
    <w:rsid w:val="005C1FAE"/>
    <w:rsid w:val="005C2091"/>
    <w:rsid w:val="005C2092"/>
    <w:rsid w:val="005C2355"/>
    <w:rsid w:val="005C23A1"/>
    <w:rsid w:val="005C2413"/>
    <w:rsid w:val="005C24A1"/>
    <w:rsid w:val="005C2518"/>
    <w:rsid w:val="005C2579"/>
    <w:rsid w:val="005C258F"/>
    <w:rsid w:val="005C25CF"/>
    <w:rsid w:val="005C25E7"/>
    <w:rsid w:val="005C25FE"/>
    <w:rsid w:val="005C263C"/>
    <w:rsid w:val="005C2668"/>
    <w:rsid w:val="005C26A8"/>
    <w:rsid w:val="005C26CD"/>
    <w:rsid w:val="005C26D1"/>
    <w:rsid w:val="005C2718"/>
    <w:rsid w:val="005C280B"/>
    <w:rsid w:val="005C28DB"/>
    <w:rsid w:val="005C2923"/>
    <w:rsid w:val="005C29C5"/>
    <w:rsid w:val="005C29EF"/>
    <w:rsid w:val="005C2AFF"/>
    <w:rsid w:val="005C2B8C"/>
    <w:rsid w:val="005C2BC7"/>
    <w:rsid w:val="005C2C0E"/>
    <w:rsid w:val="005C2E05"/>
    <w:rsid w:val="005C2F83"/>
    <w:rsid w:val="005C303D"/>
    <w:rsid w:val="005C3069"/>
    <w:rsid w:val="005C309B"/>
    <w:rsid w:val="005C30A1"/>
    <w:rsid w:val="005C3138"/>
    <w:rsid w:val="005C31E4"/>
    <w:rsid w:val="005C3289"/>
    <w:rsid w:val="005C3423"/>
    <w:rsid w:val="005C3525"/>
    <w:rsid w:val="005C3549"/>
    <w:rsid w:val="005C3579"/>
    <w:rsid w:val="005C35EF"/>
    <w:rsid w:val="005C3618"/>
    <w:rsid w:val="005C379F"/>
    <w:rsid w:val="005C37B2"/>
    <w:rsid w:val="005C3848"/>
    <w:rsid w:val="005C3ABE"/>
    <w:rsid w:val="005C3ACC"/>
    <w:rsid w:val="005C3C3F"/>
    <w:rsid w:val="005C3C6F"/>
    <w:rsid w:val="005C3D55"/>
    <w:rsid w:val="005C3DC7"/>
    <w:rsid w:val="005C3DE9"/>
    <w:rsid w:val="005C3E77"/>
    <w:rsid w:val="005C3F18"/>
    <w:rsid w:val="005C3F40"/>
    <w:rsid w:val="005C3FCE"/>
    <w:rsid w:val="005C402E"/>
    <w:rsid w:val="005C40BC"/>
    <w:rsid w:val="005C4142"/>
    <w:rsid w:val="005C41A3"/>
    <w:rsid w:val="005C41AC"/>
    <w:rsid w:val="005C42B8"/>
    <w:rsid w:val="005C42BF"/>
    <w:rsid w:val="005C42F6"/>
    <w:rsid w:val="005C4339"/>
    <w:rsid w:val="005C43ED"/>
    <w:rsid w:val="005C44AC"/>
    <w:rsid w:val="005C44D7"/>
    <w:rsid w:val="005C4552"/>
    <w:rsid w:val="005C456D"/>
    <w:rsid w:val="005C4598"/>
    <w:rsid w:val="005C4694"/>
    <w:rsid w:val="005C46CF"/>
    <w:rsid w:val="005C475D"/>
    <w:rsid w:val="005C497D"/>
    <w:rsid w:val="005C4984"/>
    <w:rsid w:val="005C4B20"/>
    <w:rsid w:val="005C4C0A"/>
    <w:rsid w:val="005C4C0D"/>
    <w:rsid w:val="005C4C12"/>
    <w:rsid w:val="005C4C98"/>
    <w:rsid w:val="005C4D0B"/>
    <w:rsid w:val="005C4EFD"/>
    <w:rsid w:val="005C4F93"/>
    <w:rsid w:val="005C4F9C"/>
    <w:rsid w:val="005C4FC3"/>
    <w:rsid w:val="005C50EA"/>
    <w:rsid w:val="005C515E"/>
    <w:rsid w:val="005C517E"/>
    <w:rsid w:val="005C5180"/>
    <w:rsid w:val="005C520E"/>
    <w:rsid w:val="005C52EF"/>
    <w:rsid w:val="005C5314"/>
    <w:rsid w:val="005C534A"/>
    <w:rsid w:val="005C5368"/>
    <w:rsid w:val="005C5513"/>
    <w:rsid w:val="005C55FD"/>
    <w:rsid w:val="005C5650"/>
    <w:rsid w:val="005C5691"/>
    <w:rsid w:val="005C56A4"/>
    <w:rsid w:val="005C57A7"/>
    <w:rsid w:val="005C58F2"/>
    <w:rsid w:val="005C590B"/>
    <w:rsid w:val="005C5B17"/>
    <w:rsid w:val="005C5C27"/>
    <w:rsid w:val="005C5D9A"/>
    <w:rsid w:val="005C5DB7"/>
    <w:rsid w:val="005C5E09"/>
    <w:rsid w:val="005C5EB6"/>
    <w:rsid w:val="005C5F3C"/>
    <w:rsid w:val="005C5FE9"/>
    <w:rsid w:val="005C60ED"/>
    <w:rsid w:val="005C6191"/>
    <w:rsid w:val="005C6235"/>
    <w:rsid w:val="005C6252"/>
    <w:rsid w:val="005C6255"/>
    <w:rsid w:val="005C625E"/>
    <w:rsid w:val="005C628E"/>
    <w:rsid w:val="005C62C0"/>
    <w:rsid w:val="005C6368"/>
    <w:rsid w:val="005C6413"/>
    <w:rsid w:val="005C648A"/>
    <w:rsid w:val="005C649C"/>
    <w:rsid w:val="005C64C6"/>
    <w:rsid w:val="005C6568"/>
    <w:rsid w:val="005C65AA"/>
    <w:rsid w:val="005C65B7"/>
    <w:rsid w:val="005C6617"/>
    <w:rsid w:val="005C6645"/>
    <w:rsid w:val="005C670E"/>
    <w:rsid w:val="005C6718"/>
    <w:rsid w:val="005C6739"/>
    <w:rsid w:val="005C6789"/>
    <w:rsid w:val="005C688A"/>
    <w:rsid w:val="005C6A29"/>
    <w:rsid w:val="005C6A77"/>
    <w:rsid w:val="005C6B35"/>
    <w:rsid w:val="005C6B52"/>
    <w:rsid w:val="005C6B9E"/>
    <w:rsid w:val="005C6BAD"/>
    <w:rsid w:val="005C6BD4"/>
    <w:rsid w:val="005C6CB8"/>
    <w:rsid w:val="005C6CFA"/>
    <w:rsid w:val="005C6DFE"/>
    <w:rsid w:val="005C6E32"/>
    <w:rsid w:val="005C6E33"/>
    <w:rsid w:val="005C6E72"/>
    <w:rsid w:val="005C6EE1"/>
    <w:rsid w:val="005C6F4D"/>
    <w:rsid w:val="005C6F77"/>
    <w:rsid w:val="005C6F78"/>
    <w:rsid w:val="005C6F7E"/>
    <w:rsid w:val="005C702C"/>
    <w:rsid w:val="005C712F"/>
    <w:rsid w:val="005C7167"/>
    <w:rsid w:val="005C7176"/>
    <w:rsid w:val="005C719D"/>
    <w:rsid w:val="005C71DC"/>
    <w:rsid w:val="005C72EA"/>
    <w:rsid w:val="005C7300"/>
    <w:rsid w:val="005C7347"/>
    <w:rsid w:val="005C7369"/>
    <w:rsid w:val="005C73A4"/>
    <w:rsid w:val="005C7447"/>
    <w:rsid w:val="005C746F"/>
    <w:rsid w:val="005C7563"/>
    <w:rsid w:val="005C756E"/>
    <w:rsid w:val="005C75C2"/>
    <w:rsid w:val="005C761E"/>
    <w:rsid w:val="005C763A"/>
    <w:rsid w:val="005C77B2"/>
    <w:rsid w:val="005C7846"/>
    <w:rsid w:val="005C7849"/>
    <w:rsid w:val="005C795B"/>
    <w:rsid w:val="005C7A1E"/>
    <w:rsid w:val="005C7A65"/>
    <w:rsid w:val="005C7AA1"/>
    <w:rsid w:val="005C7BCA"/>
    <w:rsid w:val="005C7BFF"/>
    <w:rsid w:val="005C7C93"/>
    <w:rsid w:val="005C7CAE"/>
    <w:rsid w:val="005C7CF0"/>
    <w:rsid w:val="005C7D21"/>
    <w:rsid w:val="005C7E23"/>
    <w:rsid w:val="005C7E4B"/>
    <w:rsid w:val="005C7E96"/>
    <w:rsid w:val="005C7EFD"/>
    <w:rsid w:val="005C7F75"/>
    <w:rsid w:val="005C7FC2"/>
    <w:rsid w:val="005C7FD5"/>
    <w:rsid w:val="005D002D"/>
    <w:rsid w:val="005D016B"/>
    <w:rsid w:val="005D0333"/>
    <w:rsid w:val="005D0365"/>
    <w:rsid w:val="005D03A7"/>
    <w:rsid w:val="005D04F5"/>
    <w:rsid w:val="005D05D4"/>
    <w:rsid w:val="005D06A6"/>
    <w:rsid w:val="005D06D8"/>
    <w:rsid w:val="005D071F"/>
    <w:rsid w:val="005D07E1"/>
    <w:rsid w:val="005D081B"/>
    <w:rsid w:val="005D0888"/>
    <w:rsid w:val="005D0ADD"/>
    <w:rsid w:val="005D0B40"/>
    <w:rsid w:val="005D0B4F"/>
    <w:rsid w:val="005D0BD6"/>
    <w:rsid w:val="005D0BF9"/>
    <w:rsid w:val="005D0C0E"/>
    <w:rsid w:val="005D0C3E"/>
    <w:rsid w:val="005D0C96"/>
    <w:rsid w:val="005D0C9B"/>
    <w:rsid w:val="005D0E51"/>
    <w:rsid w:val="005D0EF8"/>
    <w:rsid w:val="005D0F69"/>
    <w:rsid w:val="005D0F6D"/>
    <w:rsid w:val="005D0FD4"/>
    <w:rsid w:val="005D1007"/>
    <w:rsid w:val="005D103D"/>
    <w:rsid w:val="005D1067"/>
    <w:rsid w:val="005D1128"/>
    <w:rsid w:val="005D116E"/>
    <w:rsid w:val="005D12F2"/>
    <w:rsid w:val="005D145E"/>
    <w:rsid w:val="005D14B8"/>
    <w:rsid w:val="005D14CB"/>
    <w:rsid w:val="005D1500"/>
    <w:rsid w:val="005D166C"/>
    <w:rsid w:val="005D168B"/>
    <w:rsid w:val="005D16AE"/>
    <w:rsid w:val="005D1709"/>
    <w:rsid w:val="005D1805"/>
    <w:rsid w:val="005D1848"/>
    <w:rsid w:val="005D18DD"/>
    <w:rsid w:val="005D1A31"/>
    <w:rsid w:val="005D1A35"/>
    <w:rsid w:val="005D1B21"/>
    <w:rsid w:val="005D1C26"/>
    <w:rsid w:val="005D1DFE"/>
    <w:rsid w:val="005D1E04"/>
    <w:rsid w:val="005D1F7B"/>
    <w:rsid w:val="005D1F7F"/>
    <w:rsid w:val="005D1F86"/>
    <w:rsid w:val="005D1FA5"/>
    <w:rsid w:val="005D1FCD"/>
    <w:rsid w:val="005D2002"/>
    <w:rsid w:val="005D200B"/>
    <w:rsid w:val="005D205C"/>
    <w:rsid w:val="005D2174"/>
    <w:rsid w:val="005D21A4"/>
    <w:rsid w:val="005D22BE"/>
    <w:rsid w:val="005D22FF"/>
    <w:rsid w:val="005D23CB"/>
    <w:rsid w:val="005D23F7"/>
    <w:rsid w:val="005D242E"/>
    <w:rsid w:val="005D2455"/>
    <w:rsid w:val="005D246E"/>
    <w:rsid w:val="005D24DE"/>
    <w:rsid w:val="005D257F"/>
    <w:rsid w:val="005D25B4"/>
    <w:rsid w:val="005D2717"/>
    <w:rsid w:val="005D27FF"/>
    <w:rsid w:val="005D287A"/>
    <w:rsid w:val="005D2897"/>
    <w:rsid w:val="005D289A"/>
    <w:rsid w:val="005D28E6"/>
    <w:rsid w:val="005D2A20"/>
    <w:rsid w:val="005D2A5F"/>
    <w:rsid w:val="005D2ABE"/>
    <w:rsid w:val="005D2BAE"/>
    <w:rsid w:val="005D2D5E"/>
    <w:rsid w:val="005D2D63"/>
    <w:rsid w:val="005D2E05"/>
    <w:rsid w:val="005D2E87"/>
    <w:rsid w:val="005D2ECA"/>
    <w:rsid w:val="005D2F70"/>
    <w:rsid w:val="005D3037"/>
    <w:rsid w:val="005D303C"/>
    <w:rsid w:val="005D3065"/>
    <w:rsid w:val="005D3092"/>
    <w:rsid w:val="005D3134"/>
    <w:rsid w:val="005D31B0"/>
    <w:rsid w:val="005D3238"/>
    <w:rsid w:val="005D327E"/>
    <w:rsid w:val="005D3281"/>
    <w:rsid w:val="005D337F"/>
    <w:rsid w:val="005D3469"/>
    <w:rsid w:val="005D353B"/>
    <w:rsid w:val="005D3564"/>
    <w:rsid w:val="005D35EB"/>
    <w:rsid w:val="005D370A"/>
    <w:rsid w:val="005D3795"/>
    <w:rsid w:val="005D379E"/>
    <w:rsid w:val="005D37E3"/>
    <w:rsid w:val="005D38D9"/>
    <w:rsid w:val="005D3988"/>
    <w:rsid w:val="005D39C1"/>
    <w:rsid w:val="005D39E1"/>
    <w:rsid w:val="005D3A59"/>
    <w:rsid w:val="005D3AD6"/>
    <w:rsid w:val="005D3ADC"/>
    <w:rsid w:val="005D3AEB"/>
    <w:rsid w:val="005D3B41"/>
    <w:rsid w:val="005D3C39"/>
    <w:rsid w:val="005D3C7F"/>
    <w:rsid w:val="005D3D9F"/>
    <w:rsid w:val="005D3E32"/>
    <w:rsid w:val="005D3E6A"/>
    <w:rsid w:val="005D3F63"/>
    <w:rsid w:val="005D3F89"/>
    <w:rsid w:val="005D3FB1"/>
    <w:rsid w:val="005D40AE"/>
    <w:rsid w:val="005D40C8"/>
    <w:rsid w:val="005D40F3"/>
    <w:rsid w:val="005D4139"/>
    <w:rsid w:val="005D41C6"/>
    <w:rsid w:val="005D41D8"/>
    <w:rsid w:val="005D4303"/>
    <w:rsid w:val="005D449A"/>
    <w:rsid w:val="005D449D"/>
    <w:rsid w:val="005D4563"/>
    <w:rsid w:val="005D45C3"/>
    <w:rsid w:val="005D464B"/>
    <w:rsid w:val="005D464E"/>
    <w:rsid w:val="005D4682"/>
    <w:rsid w:val="005D46A1"/>
    <w:rsid w:val="005D46A3"/>
    <w:rsid w:val="005D46DF"/>
    <w:rsid w:val="005D46E2"/>
    <w:rsid w:val="005D4729"/>
    <w:rsid w:val="005D47CF"/>
    <w:rsid w:val="005D47E4"/>
    <w:rsid w:val="005D4852"/>
    <w:rsid w:val="005D49A2"/>
    <w:rsid w:val="005D4B30"/>
    <w:rsid w:val="005D4B61"/>
    <w:rsid w:val="005D4BAE"/>
    <w:rsid w:val="005D4BC4"/>
    <w:rsid w:val="005D4D43"/>
    <w:rsid w:val="005D4D4A"/>
    <w:rsid w:val="005D4D77"/>
    <w:rsid w:val="005D4D95"/>
    <w:rsid w:val="005D4DD3"/>
    <w:rsid w:val="005D4E48"/>
    <w:rsid w:val="005D4ED9"/>
    <w:rsid w:val="005D4FA8"/>
    <w:rsid w:val="005D5023"/>
    <w:rsid w:val="005D513B"/>
    <w:rsid w:val="005D51D5"/>
    <w:rsid w:val="005D521A"/>
    <w:rsid w:val="005D5240"/>
    <w:rsid w:val="005D5286"/>
    <w:rsid w:val="005D52EC"/>
    <w:rsid w:val="005D534A"/>
    <w:rsid w:val="005D537F"/>
    <w:rsid w:val="005D544E"/>
    <w:rsid w:val="005D54C1"/>
    <w:rsid w:val="005D556F"/>
    <w:rsid w:val="005D5589"/>
    <w:rsid w:val="005D575F"/>
    <w:rsid w:val="005D579E"/>
    <w:rsid w:val="005D57AC"/>
    <w:rsid w:val="005D580E"/>
    <w:rsid w:val="005D5840"/>
    <w:rsid w:val="005D5886"/>
    <w:rsid w:val="005D5889"/>
    <w:rsid w:val="005D58B5"/>
    <w:rsid w:val="005D5916"/>
    <w:rsid w:val="005D5998"/>
    <w:rsid w:val="005D59E8"/>
    <w:rsid w:val="005D59EF"/>
    <w:rsid w:val="005D5B57"/>
    <w:rsid w:val="005D5BD1"/>
    <w:rsid w:val="005D5CD2"/>
    <w:rsid w:val="005D5D37"/>
    <w:rsid w:val="005D5DB2"/>
    <w:rsid w:val="005D5E69"/>
    <w:rsid w:val="005D6033"/>
    <w:rsid w:val="005D6035"/>
    <w:rsid w:val="005D612D"/>
    <w:rsid w:val="005D6151"/>
    <w:rsid w:val="005D6224"/>
    <w:rsid w:val="005D625C"/>
    <w:rsid w:val="005D62EB"/>
    <w:rsid w:val="005D62F4"/>
    <w:rsid w:val="005D6346"/>
    <w:rsid w:val="005D6377"/>
    <w:rsid w:val="005D6381"/>
    <w:rsid w:val="005D63D8"/>
    <w:rsid w:val="005D64CC"/>
    <w:rsid w:val="005D65F9"/>
    <w:rsid w:val="005D660F"/>
    <w:rsid w:val="005D6616"/>
    <w:rsid w:val="005D668B"/>
    <w:rsid w:val="005D6707"/>
    <w:rsid w:val="005D688E"/>
    <w:rsid w:val="005D696B"/>
    <w:rsid w:val="005D69AB"/>
    <w:rsid w:val="005D6A47"/>
    <w:rsid w:val="005D6ADA"/>
    <w:rsid w:val="005D6B00"/>
    <w:rsid w:val="005D6C35"/>
    <w:rsid w:val="005D6C92"/>
    <w:rsid w:val="005D6CC5"/>
    <w:rsid w:val="005D6DA1"/>
    <w:rsid w:val="005D6E26"/>
    <w:rsid w:val="005D6E37"/>
    <w:rsid w:val="005D6EC9"/>
    <w:rsid w:val="005D6ED9"/>
    <w:rsid w:val="005D6F71"/>
    <w:rsid w:val="005D7031"/>
    <w:rsid w:val="005D7038"/>
    <w:rsid w:val="005D7106"/>
    <w:rsid w:val="005D711D"/>
    <w:rsid w:val="005D724D"/>
    <w:rsid w:val="005D72F4"/>
    <w:rsid w:val="005D736D"/>
    <w:rsid w:val="005D7396"/>
    <w:rsid w:val="005D73CD"/>
    <w:rsid w:val="005D73F8"/>
    <w:rsid w:val="005D7446"/>
    <w:rsid w:val="005D7455"/>
    <w:rsid w:val="005D74E7"/>
    <w:rsid w:val="005D7573"/>
    <w:rsid w:val="005D7612"/>
    <w:rsid w:val="005D7658"/>
    <w:rsid w:val="005D766E"/>
    <w:rsid w:val="005D77A5"/>
    <w:rsid w:val="005D77B1"/>
    <w:rsid w:val="005D77C4"/>
    <w:rsid w:val="005D7844"/>
    <w:rsid w:val="005D7897"/>
    <w:rsid w:val="005D789B"/>
    <w:rsid w:val="005D78C8"/>
    <w:rsid w:val="005D78D7"/>
    <w:rsid w:val="005D7969"/>
    <w:rsid w:val="005D7A92"/>
    <w:rsid w:val="005D7AEB"/>
    <w:rsid w:val="005D7B20"/>
    <w:rsid w:val="005D7B31"/>
    <w:rsid w:val="005D7B89"/>
    <w:rsid w:val="005D7BBF"/>
    <w:rsid w:val="005D7C45"/>
    <w:rsid w:val="005D7CDC"/>
    <w:rsid w:val="005D7CFF"/>
    <w:rsid w:val="005D7DA3"/>
    <w:rsid w:val="005D7DD4"/>
    <w:rsid w:val="005D7DD6"/>
    <w:rsid w:val="005D7E8B"/>
    <w:rsid w:val="005D7F71"/>
    <w:rsid w:val="005D7F96"/>
    <w:rsid w:val="005E00B9"/>
    <w:rsid w:val="005E00CD"/>
    <w:rsid w:val="005E00F1"/>
    <w:rsid w:val="005E040F"/>
    <w:rsid w:val="005E04F0"/>
    <w:rsid w:val="005E0519"/>
    <w:rsid w:val="005E06DE"/>
    <w:rsid w:val="005E06E2"/>
    <w:rsid w:val="005E06FB"/>
    <w:rsid w:val="005E0894"/>
    <w:rsid w:val="005E0914"/>
    <w:rsid w:val="005E0928"/>
    <w:rsid w:val="005E0B80"/>
    <w:rsid w:val="005E0C4E"/>
    <w:rsid w:val="005E0CA6"/>
    <w:rsid w:val="005E0CD1"/>
    <w:rsid w:val="005E0D41"/>
    <w:rsid w:val="005E0D92"/>
    <w:rsid w:val="005E0DD9"/>
    <w:rsid w:val="005E0DF2"/>
    <w:rsid w:val="005E0E0F"/>
    <w:rsid w:val="005E0F27"/>
    <w:rsid w:val="005E106C"/>
    <w:rsid w:val="005E10E2"/>
    <w:rsid w:val="005E1163"/>
    <w:rsid w:val="005E1229"/>
    <w:rsid w:val="005E125C"/>
    <w:rsid w:val="005E1296"/>
    <w:rsid w:val="005E12AD"/>
    <w:rsid w:val="005E12B5"/>
    <w:rsid w:val="005E139B"/>
    <w:rsid w:val="005E13BA"/>
    <w:rsid w:val="005E1443"/>
    <w:rsid w:val="005E16A0"/>
    <w:rsid w:val="005E16BE"/>
    <w:rsid w:val="005E16DF"/>
    <w:rsid w:val="005E1711"/>
    <w:rsid w:val="005E1744"/>
    <w:rsid w:val="005E174F"/>
    <w:rsid w:val="005E17B1"/>
    <w:rsid w:val="005E17F8"/>
    <w:rsid w:val="005E1868"/>
    <w:rsid w:val="005E1892"/>
    <w:rsid w:val="005E18C9"/>
    <w:rsid w:val="005E19BC"/>
    <w:rsid w:val="005E19E8"/>
    <w:rsid w:val="005E1A4A"/>
    <w:rsid w:val="005E1A83"/>
    <w:rsid w:val="005E1AFF"/>
    <w:rsid w:val="005E1CC1"/>
    <w:rsid w:val="005E1CF9"/>
    <w:rsid w:val="005E1D7E"/>
    <w:rsid w:val="005E1E68"/>
    <w:rsid w:val="005E1FF8"/>
    <w:rsid w:val="005E216C"/>
    <w:rsid w:val="005E2306"/>
    <w:rsid w:val="005E2334"/>
    <w:rsid w:val="005E23BC"/>
    <w:rsid w:val="005E2407"/>
    <w:rsid w:val="005E24C1"/>
    <w:rsid w:val="005E24C5"/>
    <w:rsid w:val="005E2527"/>
    <w:rsid w:val="005E263B"/>
    <w:rsid w:val="005E2651"/>
    <w:rsid w:val="005E2701"/>
    <w:rsid w:val="005E2808"/>
    <w:rsid w:val="005E2841"/>
    <w:rsid w:val="005E284F"/>
    <w:rsid w:val="005E2900"/>
    <w:rsid w:val="005E2A26"/>
    <w:rsid w:val="005E2B81"/>
    <w:rsid w:val="005E2BA7"/>
    <w:rsid w:val="005E2C83"/>
    <w:rsid w:val="005E2CE9"/>
    <w:rsid w:val="005E2D1F"/>
    <w:rsid w:val="005E2D7E"/>
    <w:rsid w:val="005E2D9D"/>
    <w:rsid w:val="005E2E75"/>
    <w:rsid w:val="005E2EFF"/>
    <w:rsid w:val="005E2F6C"/>
    <w:rsid w:val="005E2FA6"/>
    <w:rsid w:val="005E307A"/>
    <w:rsid w:val="005E3211"/>
    <w:rsid w:val="005E328D"/>
    <w:rsid w:val="005E32C1"/>
    <w:rsid w:val="005E33C3"/>
    <w:rsid w:val="005E3440"/>
    <w:rsid w:val="005E34F3"/>
    <w:rsid w:val="005E35A7"/>
    <w:rsid w:val="005E3643"/>
    <w:rsid w:val="005E3658"/>
    <w:rsid w:val="005E36B1"/>
    <w:rsid w:val="005E376C"/>
    <w:rsid w:val="005E3793"/>
    <w:rsid w:val="005E37DA"/>
    <w:rsid w:val="005E3810"/>
    <w:rsid w:val="005E38A6"/>
    <w:rsid w:val="005E38AF"/>
    <w:rsid w:val="005E391A"/>
    <w:rsid w:val="005E3BD1"/>
    <w:rsid w:val="005E3BE7"/>
    <w:rsid w:val="005E3C1B"/>
    <w:rsid w:val="005E3CD8"/>
    <w:rsid w:val="005E3D3C"/>
    <w:rsid w:val="005E3D8E"/>
    <w:rsid w:val="005E3DD0"/>
    <w:rsid w:val="005E3E12"/>
    <w:rsid w:val="005E3E22"/>
    <w:rsid w:val="005E3EF7"/>
    <w:rsid w:val="005E3F07"/>
    <w:rsid w:val="005E3FC1"/>
    <w:rsid w:val="005E402D"/>
    <w:rsid w:val="005E405E"/>
    <w:rsid w:val="005E4097"/>
    <w:rsid w:val="005E40B1"/>
    <w:rsid w:val="005E410E"/>
    <w:rsid w:val="005E41B2"/>
    <w:rsid w:val="005E4257"/>
    <w:rsid w:val="005E428F"/>
    <w:rsid w:val="005E433F"/>
    <w:rsid w:val="005E4376"/>
    <w:rsid w:val="005E43F1"/>
    <w:rsid w:val="005E4456"/>
    <w:rsid w:val="005E4473"/>
    <w:rsid w:val="005E457A"/>
    <w:rsid w:val="005E4585"/>
    <w:rsid w:val="005E47AB"/>
    <w:rsid w:val="005E4A2E"/>
    <w:rsid w:val="005E4AD7"/>
    <w:rsid w:val="005E4B29"/>
    <w:rsid w:val="005E4BE8"/>
    <w:rsid w:val="005E4C74"/>
    <w:rsid w:val="005E4D9D"/>
    <w:rsid w:val="005E4E06"/>
    <w:rsid w:val="005E4E35"/>
    <w:rsid w:val="005E4E77"/>
    <w:rsid w:val="005E4EC2"/>
    <w:rsid w:val="005E4EEE"/>
    <w:rsid w:val="005E4F85"/>
    <w:rsid w:val="005E4FD6"/>
    <w:rsid w:val="005E501B"/>
    <w:rsid w:val="005E5029"/>
    <w:rsid w:val="005E5137"/>
    <w:rsid w:val="005E517D"/>
    <w:rsid w:val="005E51BC"/>
    <w:rsid w:val="005E51EA"/>
    <w:rsid w:val="005E5206"/>
    <w:rsid w:val="005E529A"/>
    <w:rsid w:val="005E52DC"/>
    <w:rsid w:val="005E5334"/>
    <w:rsid w:val="005E5356"/>
    <w:rsid w:val="005E5456"/>
    <w:rsid w:val="005E549F"/>
    <w:rsid w:val="005E557F"/>
    <w:rsid w:val="005E55F8"/>
    <w:rsid w:val="005E5701"/>
    <w:rsid w:val="005E573B"/>
    <w:rsid w:val="005E578B"/>
    <w:rsid w:val="005E57B0"/>
    <w:rsid w:val="005E5818"/>
    <w:rsid w:val="005E587B"/>
    <w:rsid w:val="005E58EC"/>
    <w:rsid w:val="005E5914"/>
    <w:rsid w:val="005E599A"/>
    <w:rsid w:val="005E59B2"/>
    <w:rsid w:val="005E5A61"/>
    <w:rsid w:val="005E5AC9"/>
    <w:rsid w:val="005E5C36"/>
    <w:rsid w:val="005E5C9F"/>
    <w:rsid w:val="005E5CDD"/>
    <w:rsid w:val="005E5D26"/>
    <w:rsid w:val="005E5D51"/>
    <w:rsid w:val="005E5D86"/>
    <w:rsid w:val="005E5E4D"/>
    <w:rsid w:val="005E5EC1"/>
    <w:rsid w:val="005E5EF1"/>
    <w:rsid w:val="005E5FCD"/>
    <w:rsid w:val="005E5FF9"/>
    <w:rsid w:val="005E60BA"/>
    <w:rsid w:val="005E60CF"/>
    <w:rsid w:val="005E60E5"/>
    <w:rsid w:val="005E614E"/>
    <w:rsid w:val="005E624F"/>
    <w:rsid w:val="005E627E"/>
    <w:rsid w:val="005E6289"/>
    <w:rsid w:val="005E6325"/>
    <w:rsid w:val="005E64A3"/>
    <w:rsid w:val="005E659D"/>
    <w:rsid w:val="005E65FA"/>
    <w:rsid w:val="005E6654"/>
    <w:rsid w:val="005E6830"/>
    <w:rsid w:val="005E6905"/>
    <w:rsid w:val="005E695B"/>
    <w:rsid w:val="005E6A26"/>
    <w:rsid w:val="005E6AA9"/>
    <w:rsid w:val="005E6B09"/>
    <w:rsid w:val="005E6B65"/>
    <w:rsid w:val="005E6B91"/>
    <w:rsid w:val="005E6C02"/>
    <w:rsid w:val="005E6CC2"/>
    <w:rsid w:val="005E6D4D"/>
    <w:rsid w:val="005E6D4E"/>
    <w:rsid w:val="005E6DA4"/>
    <w:rsid w:val="005E6E2C"/>
    <w:rsid w:val="005E6E56"/>
    <w:rsid w:val="005E6E5C"/>
    <w:rsid w:val="005E6EF0"/>
    <w:rsid w:val="005E6F76"/>
    <w:rsid w:val="005E6FD0"/>
    <w:rsid w:val="005E7039"/>
    <w:rsid w:val="005E71F0"/>
    <w:rsid w:val="005E71FD"/>
    <w:rsid w:val="005E7282"/>
    <w:rsid w:val="005E7428"/>
    <w:rsid w:val="005E7580"/>
    <w:rsid w:val="005E7593"/>
    <w:rsid w:val="005E77C2"/>
    <w:rsid w:val="005E7827"/>
    <w:rsid w:val="005E78D5"/>
    <w:rsid w:val="005E792C"/>
    <w:rsid w:val="005E79BA"/>
    <w:rsid w:val="005E79D0"/>
    <w:rsid w:val="005E79F6"/>
    <w:rsid w:val="005E7A2E"/>
    <w:rsid w:val="005E7A66"/>
    <w:rsid w:val="005E7AA2"/>
    <w:rsid w:val="005E7B77"/>
    <w:rsid w:val="005E7BC0"/>
    <w:rsid w:val="005E7BEF"/>
    <w:rsid w:val="005E7D2C"/>
    <w:rsid w:val="005E7E1C"/>
    <w:rsid w:val="005E7F17"/>
    <w:rsid w:val="005E7FB6"/>
    <w:rsid w:val="005F001E"/>
    <w:rsid w:val="005F00BB"/>
    <w:rsid w:val="005F00F5"/>
    <w:rsid w:val="005F010C"/>
    <w:rsid w:val="005F015F"/>
    <w:rsid w:val="005F023A"/>
    <w:rsid w:val="005F02BE"/>
    <w:rsid w:val="005F0344"/>
    <w:rsid w:val="005F03E5"/>
    <w:rsid w:val="005F04CA"/>
    <w:rsid w:val="005F057C"/>
    <w:rsid w:val="005F0602"/>
    <w:rsid w:val="005F0610"/>
    <w:rsid w:val="005F0828"/>
    <w:rsid w:val="005F0921"/>
    <w:rsid w:val="005F094C"/>
    <w:rsid w:val="005F0953"/>
    <w:rsid w:val="005F0AD3"/>
    <w:rsid w:val="005F0AD7"/>
    <w:rsid w:val="005F0AF5"/>
    <w:rsid w:val="005F0B0D"/>
    <w:rsid w:val="005F0BF6"/>
    <w:rsid w:val="005F0C12"/>
    <w:rsid w:val="005F0C83"/>
    <w:rsid w:val="005F0CA3"/>
    <w:rsid w:val="005F0DB0"/>
    <w:rsid w:val="005F0E7C"/>
    <w:rsid w:val="005F10D8"/>
    <w:rsid w:val="005F110A"/>
    <w:rsid w:val="005F1124"/>
    <w:rsid w:val="005F1247"/>
    <w:rsid w:val="005F12D4"/>
    <w:rsid w:val="005F1500"/>
    <w:rsid w:val="005F1507"/>
    <w:rsid w:val="005F1615"/>
    <w:rsid w:val="005F1692"/>
    <w:rsid w:val="005F1709"/>
    <w:rsid w:val="005F174B"/>
    <w:rsid w:val="005F1793"/>
    <w:rsid w:val="005F17CF"/>
    <w:rsid w:val="005F17DA"/>
    <w:rsid w:val="005F190F"/>
    <w:rsid w:val="005F1A6A"/>
    <w:rsid w:val="005F1A7E"/>
    <w:rsid w:val="005F1B1A"/>
    <w:rsid w:val="005F1B3F"/>
    <w:rsid w:val="005F1B84"/>
    <w:rsid w:val="005F1BE1"/>
    <w:rsid w:val="005F1BE5"/>
    <w:rsid w:val="005F1C17"/>
    <w:rsid w:val="005F1DFC"/>
    <w:rsid w:val="005F1E86"/>
    <w:rsid w:val="005F1EAD"/>
    <w:rsid w:val="005F1EEB"/>
    <w:rsid w:val="005F1F33"/>
    <w:rsid w:val="005F1F35"/>
    <w:rsid w:val="005F1F7B"/>
    <w:rsid w:val="005F1F94"/>
    <w:rsid w:val="005F1FB4"/>
    <w:rsid w:val="005F1FD1"/>
    <w:rsid w:val="005F2112"/>
    <w:rsid w:val="005F2113"/>
    <w:rsid w:val="005F214A"/>
    <w:rsid w:val="005F21B2"/>
    <w:rsid w:val="005F22DB"/>
    <w:rsid w:val="005F2310"/>
    <w:rsid w:val="005F2324"/>
    <w:rsid w:val="005F2339"/>
    <w:rsid w:val="005F2344"/>
    <w:rsid w:val="005F2353"/>
    <w:rsid w:val="005F235A"/>
    <w:rsid w:val="005F242D"/>
    <w:rsid w:val="005F2574"/>
    <w:rsid w:val="005F259E"/>
    <w:rsid w:val="005F264E"/>
    <w:rsid w:val="005F2728"/>
    <w:rsid w:val="005F2742"/>
    <w:rsid w:val="005F2754"/>
    <w:rsid w:val="005F275F"/>
    <w:rsid w:val="005F277F"/>
    <w:rsid w:val="005F27B1"/>
    <w:rsid w:val="005F27E0"/>
    <w:rsid w:val="005F2946"/>
    <w:rsid w:val="005F298E"/>
    <w:rsid w:val="005F299F"/>
    <w:rsid w:val="005F29E5"/>
    <w:rsid w:val="005F2B3C"/>
    <w:rsid w:val="005F2B98"/>
    <w:rsid w:val="005F2C0B"/>
    <w:rsid w:val="005F2C19"/>
    <w:rsid w:val="005F2C33"/>
    <w:rsid w:val="005F2CEE"/>
    <w:rsid w:val="005F2D2E"/>
    <w:rsid w:val="005F2D31"/>
    <w:rsid w:val="005F2D43"/>
    <w:rsid w:val="005F2DA7"/>
    <w:rsid w:val="005F2E43"/>
    <w:rsid w:val="005F2E9D"/>
    <w:rsid w:val="005F2F84"/>
    <w:rsid w:val="005F2F91"/>
    <w:rsid w:val="005F30DB"/>
    <w:rsid w:val="005F31F7"/>
    <w:rsid w:val="005F33DC"/>
    <w:rsid w:val="005F3530"/>
    <w:rsid w:val="005F3564"/>
    <w:rsid w:val="005F35B4"/>
    <w:rsid w:val="005F35D4"/>
    <w:rsid w:val="005F365A"/>
    <w:rsid w:val="005F367D"/>
    <w:rsid w:val="005F3684"/>
    <w:rsid w:val="005F372B"/>
    <w:rsid w:val="005F3808"/>
    <w:rsid w:val="005F3813"/>
    <w:rsid w:val="005F38E6"/>
    <w:rsid w:val="005F397D"/>
    <w:rsid w:val="005F3987"/>
    <w:rsid w:val="005F39EA"/>
    <w:rsid w:val="005F3A71"/>
    <w:rsid w:val="005F3B1D"/>
    <w:rsid w:val="005F3B30"/>
    <w:rsid w:val="005F3B89"/>
    <w:rsid w:val="005F3B9A"/>
    <w:rsid w:val="005F3BC3"/>
    <w:rsid w:val="005F3BF0"/>
    <w:rsid w:val="005F3CBA"/>
    <w:rsid w:val="005F3DAD"/>
    <w:rsid w:val="005F3E01"/>
    <w:rsid w:val="005F3ED4"/>
    <w:rsid w:val="005F3F7F"/>
    <w:rsid w:val="005F407D"/>
    <w:rsid w:val="005F4178"/>
    <w:rsid w:val="005F41CF"/>
    <w:rsid w:val="005F4448"/>
    <w:rsid w:val="005F4454"/>
    <w:rsid w:val="005F446B"/>
    <w:rsid w:val="005F45C5"/>
    <w:rsid w:val="005F45E1"/>
    <w:rsid w:val="005F46AB"/>
    <w:rsid w:val="005F46F7"/>
    <w:rsid w:val="005F471E"/>
    <w:rsid w:val="005F4815"/>
    <w:rsid w:val="005F481D"/>
    <w:rsid w:val="005F4873"/>
    <w:rsid w:val="005F48C6"/>
    <w:rsid w:val="005F48DC"/>
    <w:rsid w:val="005F4934"/>
    <w:rsid w:val="005F4965"/>
    <w:rsid w:val="005F4AB9"/>
    <w:rsid w:val="005F4AF0"/>
    <w:rsid w:val="005F4B0B"/>
    <w:rsid w:val="005F4C4A"/>
    <w:rsid w:val="005F4C8D"/>
    <w:rsid w:val="005F4D7C"/>
    <w:rsid w:val="005F4F2F"/>
    <w:rsid w:val="005F4F34"/>
    <w:rsid w:val="005F4F4E"/>
    <w:rsid w:val="005F4F50"/>
    <w:rsid w:val="005F4F71"/>
    <w:rsid w:val="005F4FE2"/>
    <w:rsid w:val="005F5022"/>
    <w:rsid w:val="005F5052"/>
    <w:rsid w:val="005F5161"/>
    <w:rsid w:val="005F51CA"/>
    <w:rsid w:val="005F5226"/>
    <w:rsid w:val="005F52E6"/>
    <w:rsid w:val="005F5358"/>
    <w:rsid w:val="005F53A2"/>
    <w:rsid w:val="005F53D3"/>
    <w:rsid w:val="005F540F"/>
    <w:rsid w:val="005F54A6"/>
    <w:rsid w:val="005F54F2"/>
    <w:rsid w:val="005F5557"/>
    <w:rsid w:val="005F560B"/>
    <w:rsid w:val="005F5646"/>
    <w:rsid w:val="005F5660"/>
    <w:rsid w:val="005F574F"/>
    <w:rsid w:val="005F5776"/>
    <w:rsid w:val="005F5856"/>
    <w:rsid w:val="005F5870"/>
    <w:rsid w:val="005F593D"/>
    <w:rsid w:val="005F593E"/>
    <w:rsid w:val="005F5954"/>
    <w:rsid w:val="005F5A45"/>
    <w:rsid w:val="005F5B03"/>
    <w:rsid w:val="005F5B4A"/>
    <w:rsid w:val="005F5B83"/>
    <w:rsid w:val="005F5BC0"/>
    <w:rsid w:val="005F5CDF"/>
    <w:rsid w:val="005F5E6B"/>
    <w:rsid w:val="005F5F5B"/>
    <w:rsid w:val="005F5FEC"/>
    <w:rsid w:val="005F5FF8"/>
    <w:rsid w:val="005F6001"/>
    <w:rsid w:val="005F6021"/>
    <w:rsid w:val="005F60D4"/>
    <w:rsid w:val="005F61C6"/>
    <w:rsid w:val="005F61D6"/>
    <w:rsid w:val="005F626F"/>
    <w:rsid w:val="005F62A7"/>
    <w:rsid w:val="005F62DF"/>
    <w:rsid w:val="005F635F"/>
    <w:rsid w:val="005F636F"/>
    <w:rsid w:val="005F6372"/>
    <w:rsid w:val="005F6420"/>
    <w:rsid w:val="005F643A"/>
    <w:rsid w:val="005F645D"/>
    <w:rsid w:val="005F6488"/>
    <w:rsid w:val="005F6491"/>
    <w:rsid w:val="005F66EE"/>
    <w:rsid w:val="005F6704"/>
    <w:rsid w:val="005F674A"/>
    <w:rsid w:val="005F6769"/>
    <w:rsid w:val="005F676A"/>
    <w:rsid w:val="005F687B"/>
    <w:rsid w:val="005F6950"/>
    <w:rsid w:val="005F6978"/>
    <w:rsid w:val="005F697A"/>
    <w:rsid w:val="005F69E1"/>
    <w:rsid w:val="005F6A15"/>
    <w:rsid w:val="005F6B62"/>
    <w:rsid w:val="005F6B96"/>
    <w:rsid w:val="005F6C28"/>
    <w:rsid w:val="005F6CFC"/>
    <w:rsid w:val="005F6DF5"/>
    <w:rsid w:val="005F6E5C"/>
    <w:rsid w:val="005F6E98"/>
    <w:rsid w:val="005F6E9A"/>
    <w:rsid w:val="005F6EB9"/>
    <w:rsid w:val="005F6F21"/>
    <w:rsid w:val="005F6F91"/>
    <w:rsid w:val="005F70F7"/>
    <w:rsid w:val="005F7110"/>
    <w:rsid w:val="005F7112"/>
    <w:rsid w:val="005F7200"/>
    <w:rsid w:val="005F72EC"/>
    <w:rsid w:val="005F7399"/>
    <w:rsid w:val="005F7420"/>
    <w:rsid w:val="005F7492"/>
    <w:rsid w:val="005F74B8"/>
    <w:rsid w:val="005F7639"/>
    <w:rsid w:val="005F769E"/>
    <w:rsid w:val="005F76A5"/>
    <w:rsid w:val="005F774F"/>
    <w:rsid w:val="005F77D3"/>
    <w:rsid w:val="005F7836"/>
    <w:rsid w:val="005F7854"/>
    <w:rsid w:val="005F78AF"/>
    <w:rsid w:val="005F7961"/>
    <w:rsid w:val="005F799E"/>
    <w:rsid w:val="005F79B6"/>
    <w:rsid w:val="005F79CB"/>
    <w:rsid w:val="005F7A95"/>
    <w:rsid w:val="005F7AA3"/>
    <w:rsid w:val="005F7AC6"/>
    <w:rsid w:val="005F7B13"/>
    <w:rsid w:val="005F7CD2"/>
    <w:rsid w:val="005F7D03"/>
    <w:rsid w:val="005F7E0C"/>
    <w:rsid w:val="005F7E3B"/>
    <w:rsid w:val="005F7EA2"/>
    <w:rsid w:val="005F7EC9"/>
    <w:rsid w:val="005F7ECA"/>
    <w:rsid w:val="005F7F6B"/>
    <w:rsid w:val="00600146"/>
    <w:rsid w:val="0060016F"/>
    <w:rsid w:val="0060021F"/>
    <w:rsid w:val="0060027F"/>
    <w:rsid w:val="00600291"/>
    <w:rsid w:val="006002C7"/>
    <w:rsid w:val="006002D4"/>
    <w:rsid w:val="006002E4"/>
    <w:rsid w:val="00600334"/>
    <w:rsid w:val="0060035A"/>
    <w:rsid w:val="006003CA"/>
    <w:rsid w:val="00600430"/>
    <w:rsid w:val="006004E0"/>
    <w:rsid w:val="00600514"/>
    <w:rsid w:val="00600547"/>
    <w:rsid w:val="0060056C"/>
    <w:rsid w:val="006005F5"/>
    <w:rsid w:val="006006AF"/>
    <w:rsid w:val="006006B8"/>
    <w:rsid w:val="006006E2"/>
    <w:rsid w:val="0060078A"/>
    <w:rsid w:val="006007B7"/>
    <w:rsid w:val="006008AD"/>
    <w:rsid w:val="00600990"/>
    <w:rsid w:val="00600D00"/>
    <w:rsid w:val="00600D64"/>
    <w:rsid w:val="00600D93"/>
    <w:rsid w:val="00600DCF"/>
    <w:rsid w:val="00600E4C"/>
    <w:rsid w:val="00600EF0"/>
    <w:rsid w:val="00600F14"/>
    <w:rsid w:val="00600F33"/>
    <w:rsid w:val="00600F7D"/>
    <w:rsid w:val="00601023"/>
    <w:rsid w:val="006012D6"/>
    <w:rsid w:val="0060139B"/>
    <w:rsid w:val="0060146A"/>
    <w:rsid w:val="006014FC"/>
    <w:rsid w:val="00601507"/>
    <w:rsid w:val="00601823"/>
    <w:rsid w:val="0060188A"/>
    <w:rsid w:val="00601A37"/>
    <w:rsid w:val="00601A66"/>
    <w:rsid w:val="00601AF5"/>
    <w:rsid w:val="00601BD9"/>
    <w:rsid w:val="00601C8C"/>
    <w:rsid w:val="00601C98"/>
    <w:rsid w:val="00601CA5"/>
    <w:rsid w:val="00601D00"/>
    <w:rsid w:val="00601D12"/>
    <w:rsid w:val="00601D2D"/>
    <w:rsid w:val="00601D7C"/>
    <w:rsid w:val="00601DD4"/>
    <w:rsid w:val="00601DE1"/>
    <w:rsid w:val="00601DF5"/>
    <w:rsid w:val="00601E12"/>
    <w:rsid w:val="00601EE0"/>
    <w:rsid w:val="00602037"/>
    <w:rsid w:val="006020BA"/>
    <w:rsid w:val="006021FA"/>
    <w:rsid w:val="0060220D"/>
    <w:rsid w:val="006022DE"/>
    <w:rsid w:val="00602332"/>
    <w:rsid w:val="0060254B"/>
    <w:rsid w:val="006025AA"/>
    <w:rsid w:val="006025ED"/>
    <w:rsid w:val="006026CE"/>
    <w:rsid w:val="006027D9"/>
    <w:rsid w:val="0060287E"/>
    <w:rsid w:val="006028E4"/>
    <w:rsid w:val="006028EC"/>
    <w:rsid w:val="00602939"/>
    <w:rsid w:val="00602962"/>
    <w:rsid w:val="006029E2"/>
    <w:rsid w:val="00602AAE"/>
    <w:rsid w:val="00602BAC"/>
    <w:rsid w:val="00602BB1"/>
    <w:rsid w:val="00602BB4"/>
    <w:rsid w:val="00602C4E"/>
    <w:rsid w:val="00602D1C"/>
    <w:rsid w:val="00602D7C"/>
    <w:rsid w:val="00602E82"/>
    <w:rsid w:val="00602EA5"/>
    <w:rsid w:val="00602EA6"/>
    <w:rsid w:val="00602EF2"/>
    <w:rsid w:val="00602F7E"/>
    <w:rsid w:val="00602F90"/>
    <w:rsid w:val="00602FB9"/>
    <w:rsid w:val="00602FD1"/>
    <w:rsid w:val="00602FE4"/>
    <w:rsid w:val="0060305C"/>
    <w:rsid w:val="00603063"/>
    <w:rsid w:val="006030B7"/>
    <w:rsid w:val="006030DC"/>
    <w:rsid w:val="00603159"/>
    <w:rsid w:val="006031D5"/>
    <w:rsid w:val="006032A6"/>
    <w:rsid w:val="006032A9"/>
    <w:rsid w:val="00603315"/>
    <w:rsid w:val="00603327"/>
    <w:rsid w:val="00603369"/>
    <w:rsid w:val="006033A0"/>
    <w:rsid w:val="006033A9"/>
    <w:rsid w:val="0060347B"/>
    <w:rsid w:val="006034A0"/>
    <w:rsid w:val="006035D6"/>
    <w:rsid w:val="006035DA"/>
    <w:rsid w:val="006035F7"/>
    <w:rsid w:val="006037EE"/>
    <w:rsid w:val="006038CB"/>
    <w:rsid w:val="006038F5"/>
    <w:rsid w:val="0060392F"/>
    <w:rsid w:val="00603985"/>
    <w:rsid w:val="00603A74"/>
    <w:rsid w:val="00603AD6"/>
    <w:rsid w:val="00603BF3"/>
    <w:rsid w:val="00603D4A"/>
    <w:rsid w:val="00603D7D"/>
    <w:rsid w:val="00603EB7"/>
    <w:rsid w:val="00603F8F"/>
    <w:rsid w:val="00603FB5"/>
    <w:rsid w:val="00603FBF"/>
    <w:rsid w:val="0060416B"/>
    <w:rsid w:val="006041D6"/>
    <w:rsid w:val="006041D8"/>
    <w:rsid w:val="0060423C"/>
    <w:rsid w:val="00604243"/>
    <w:rsid w:val="006042A5"/>
    <w:rsid w:val="006042A8"/>
    <w:rsid w:val="00604322"/>
    <w:rsid w:val="00604429"/>
    <w:rsid w:val="00604437"/>
    <w:rsid w:val="0060453C"/>
    <w:rsid w:val="00604562"/>
    <w:rsid w:val="006045DE"/>
    <w:rsid w:val="00604634"/>
    <w:rsid w:val="006046FC"/>
    <w:rsid w:val="00604733"/>
    <w:rsid w:val="00604863"/>
    <w:rsid w:val="0060496B"/>
    <w:rsid w:val="006049E3"/>
    <w:rsid w:val="00604A60"/>
    <w:rsid w:val="00604B79"/>
    <w:rsid w:val="00604B9A"/>
    <w:rsid w:val="00604BA7"/>
    <w:rsid w:val="00604BCC"/>
    <w:rsid w:val="00604BD0"/>
    <w:rsid w:val="00604BD1"/>
    <w:rsid w:val="00604CF1"/>
    <w:rsid w:val="00604D3D"/>
    <w:rsid w:val="00604DBF"/>
    <w:rsid w:val="00604DC2"/>
    <w:rsid w:val="00604E4E"/>
    <w:rsid w:val="00604F28"/>
    <w:rsid w:val="00604F7B"/>
    <w:rsid w:val="00604F99"/>
    <w:rsid w:val="00604FC4"/>
    <w:rsid w:val="00605073"/>
    <w:rsid w:val="006051CB"/>
    <w:rsid w:val="00605292"/>
    <w:rsid w:val="00605357"/>
    <w:rsid w:val="00605399"/>
    <w:rsid w:val="00605516"/>
    <w:rsid w:val="006056F9"/>
    <w:rsid w:val="006056FB"/>
    <w:rsid w:val="00605718"/>
    <w:rsid w:val="00605739"/>
    <w:rsid w:val="00605740"/>
    <w:rsid w:val="00605777"/>
    <w:rsid w:val="006057A7"/>
    <w:rsid w:val="006057EA"/>
    <w:rsid w:val="0060584D"/>
    <w:rsid w:val="00605850"/>
    <w:rsid w:val="00605872"/>
    <w:rsid w:val="0060590F"/>
    <w:rsid w:val="00605910"/>
    <w:rsid w:val="00605B68"/>
    <w:rsid w:val="00605B8D"/>
    <w:rsid w:val="00605C28"/>
    <w:rsid w:val="00605CC5"/>
    <w:rsid w:val="00605D07"/>
    <w:rsid w:val="00605D1A"/>
    <w:rsid w:val="00605DD1"/>
    <w:rsid w:val="00605DD6"/>
    <w:rsid w:val="00605E05"/>
    <w:rsid w:val="00605E3D"/>
    <w:rsid w:val="00605E4A"/>
    <w:rsid w:val="00605E8F"/>
    <w:rsid w:val="00605E9F"/>
    <w:rsid w:val="00605F84"/>
    <w:rsid w:val="00606076"/>
    <w:rsid w:val="006060AC"/>
    <w:rsid w:val="006060F2"/>
    <w:rsid w:val="006060FA"/>
    <w:rsid w:val="0060622A"/>
    <w:rsid w:val="006062B4"/>
    <w:rsid w:val="00606363"/>
    <w:rsid w:val="0060640F"/>
    <w:rsid w:val="006064EC"/>
    <w:rsid w:val="00606575"/>
    <w:rsid w:val="006065ED"/>
    <w:rsid w:val="006066D6"/>
    <w:rsid w:val="00606715"/>
    <w:rsid w:val="0060680C"/>
    <w:rsid w:val="00606905"/>
    <w:rsid w:val="00606943"/>
    <w:rsid w:val="00606A2D"/>
    <w:rsid w:val="00606ABD"/>
    <w:rsid w:val="00606ADF"/>
    <w:rsid w:val="00606AE5"/>
    <w:rsid w:val="00606B0D"/>
    <w:rsid w:val="00606B20"/>
    <w:rsid w:val="00606BA7"/>
    <w:rsid w:val="00606BC2"/>
    <w:rsid w:val="00606CA9"/>
    <w:rsid w:val="00606CCD"/>
    <w:rsid w:val="00606E1C"/>
    <w:rsid w:val="00606E2E"/>
    <w:rsid w:val="00606E37"/>
    <w:rsid w:val="00606EE8"/>
    <w:rsid w:val="00606EF4"/>
    <w:rsid w:val="00606F14"/>
    <w:rsid w:val="00606F5F"/>
    <w:rsid w:val="0060709E"/>
    <w:rsid w:val="006070F1"/>
    <w:rsid w:val="0060711F"/>
    <w:rsid w:val="006071EC"/>
    <w:rsid w:val="00607294"/>
    <w:rsid w:val="006073A2"/>
    <w:rsid w:val="00607402"/>
    <w:rsid w:val="0060740B"/>
    <w:rsid w:val="00607431"/>
    <w:rsid w:val="00607478"/>
    <w:rsid w:val="0060748C"/>
    <w:rsid w:val="00607490"/>
    <w:rsid w:val="006074C4"/>
    <w:rsid w:val="006074D6"/>
    <w:rsid w:val="00607629"/>
    <w:rsid w:val="0060763D"/>
    <w:rsid w:val="00607640"/>
    <w:rsid w:val="006077E6"/>
    <w:rsid w:val="006078CA"/>
    <w:rsid w:val="0060790C"/>
    <w:rsid w:val="006079B5"/>
    <w:rsid w:val="006079CF"/>
    <w:rsid w:val="00607A60"/>
    <w:rsid w:val="00607ACE"/>
    <w:rsid w:val="00607C85"/>
    <w:rsid w:val="00607D40"/>
    <w:rsid w:val="00607D56"/>
    <w:rsid w:val="00607E06"/>
    <w:rsid w:val="00607E3C"/>
    <w:rsid w:val="00607ED2"/>
    <w:rsid w:val="00607EDA"/>
    <w:rsid w:val="00607FC2"/>
    <w:rsid w:val="00610370"/>
    <w:rsid w:val="0061044B"/>
    <w:rsid w:val="006104AC"/>
    <w:rsid w:val="00610596"/>
    <w:rsid w:val="006105EB"/>
    <w:rsid w:val="0061072B"/>
    <w:rsid w:val="00610764"/>
    <w:rsid w:val="00610796"/>
    <w:rsid w:val="006107B8"/>
    <w:rsid w:val="006107F7"/>
    <w:rsid w:val="00610827"/>
    <w:rsid w:val="00610864"/>
    <w:rsid w:val="00610875"/>
    <w:rsid w:val="00610917"/>
    <w:rsid w:val="00610963"/>
    <w:rsid w:val="006109C3"/>
    <w:rsid w:val="006109C5"/>
    <w:rsid w:val="00610A30"/>
    <w:rsid w:val="00610AB2"/>
    <w:rsid w:val="00610AB8"/>
    <w:rsid w:val="00610B50"/>
    <w:rsid w:val="00610BF7"/>
    <w:rsid w:val="00610C49"/>
    <w:rsid w:val="00610C79"/>
    <w:rsid w:val="00610C9C"/>
    <w:rsid w:val="00610CB9"/>
    <w:rsid w:val="00610CBA"/>
    <w:rsid w:val="00610D87"/>
    <w:rsid w:val="00610E6D"/>
    <w:rsid w:val="00610E87"/>
    <w:rsid w:val="00610EE8"/>
    <w:rsid w:val="00610F60"/>
    <w:rsid w:val="00611019"/>
    <w:rsid w:val="00611046"/>
    <w:rsid w:val="00611188"/>
    <w:rsid w:val="006112A9"/>
    <w:rsid w:val="0061138E"/>
    <w:rsid w:val="006113B0"/>
    <w:rsid w:val="00611516"/>
    <w:rsid w:val="00611533"/>
    <w:rsid w:val="006115E7"/>
    <w:rsid w:val="006115FD"/>
    <w:rsid w:val="00611709"/>
    <w:rsid w:val="00611769"/>
    <w:rsid w:val="00611875"/>
    <w:rsid w:val="006118A6"/>
    <w:rsid w:val="006119A6"/>
    <w:rsid w:val="006119D3"/>
    <w:rsid w:val="00611A08"/>
    <w:rsid w:val="00611A28"/>
    <w:rsid w:val="00611A7D"/>
    <w:rsid w:val="00611ABD"/>
    <w:rsid w:val="00611AC8"/>
    <w:rsid w:val="00611AFA"/>
    <w:rsid w:val="00611B06"/>
    <w:rsid w:val="00611C5C"/>
    <w:rsid w:val="00611DB5"/>
    <w:rsid w:val="00611E97"/>
    <w:rsid w:val="00611EA6"/>
    <w:rsid w:val="00611F45"/>
    <w:rsid w:val="0061208A"/>
    <w:rsid w:val="00612115"/>
    <w:rsid w:val="00612116"/>
    <w:rsid w:val="0061212A"/>
    <w:rsid w:val="00612149"/>
    <w:rsid w:val="00612221"/>
    <w:rsid w:val="00612225"/>
    <w:rsid w:val="0061222F"/>
    <w:rsid w:val="006122A5"/>
    <w:rsid w:val="006122BB"/>
    <w:rsid w:val="006122FF"/>
    <w:rsid w:val="0061237F"/>
    <w:rsid w:val="00612404"/>
    <w:rsid w:val="00612432"/>
    <w:rsid w:val="00612486"/>
    <w:rsid w:val="00612493"/>
    <w:rsid w:val="0061249D"/>
    <w:rsid w:val="0061253E"/>
    <w:rsid w:val="00612560"/>
    <w:rsid w:val="00612561"/>
    <w:rsid w:val="006125E5"/>
    <w:rsid w:val="00612630"/>
    <w:rsid w:val="00612675"/>
    <w:rsid w:val="006126CD"/>
    <w:rsid w:val="006126EE"/>
    <w:rsid w:val="00612774"/>
    <w:rsid w:val="006127C5"/>
    <w:rsid w:val="00612876"/>
    <w:rsid w:val="00612A05"/>
    <w:rsid w:val="00612A06"/>
    <w:rsid w:val="00612A25"/>
    <w:rsid w:val="00612A99"/>
    <w:rsid w:val="00612B53"/>
    <w:rsid w:val="00612B5B"/>
    <w:rsid w:val="00612B61"/>
    <w:rsid w:val="00612BE1"/>
    <w:rsid w:val="00612BF8"/>
    <w:rsid w:val="00612C3E"/>
    <w:rsid w:val="00612CC0"/>
    <w:rsid w:val="00612DCC"/>
    <w:rsid w:val="00612F25"/>
    <w:rsid w:val="00612FF4"/>
    <w:rsid w:val="0061303A"/>
    <w:rsid w:val="006130B1"/>
    <w:rsid w:val="006130B3"/>
    <w:rsid w:val="00613159"/>
    <w:rsid w:val="006131E2"/>
    <w:rsid w:val="00613248"/>
    <w:rsid w:val="0061328B"/>
    <w:rsid w:val="0061329A"/>
    <w:rsid w:val="00613458"/>
    <w:rsid w:val="0061347C"/>
    <w:rsid w:val="006135FE"/>
    <w:rsid w:val="006137F4"/>
    <w:rsid w:val="006138CF"/>
    <w:rsid w:val="006139A1"/>
    <w:rsid w:val="006139B4"/>
    <w:rsid w:val="00613A70"/>
    <w:rsid w:val="00613BB1"/>
    <w:rsid w:val="00613C15"/>
    <w:rsid w:val="00613C39"/>
    <w:rsid w:val="00613C6A"/>
    <w:rsid w:val="00613CE1"/>
    <w:rsid w:val="00613E11"/>
    <w:rsid w:val="00613EC2"/>
    <w:rsid w:val="00613F4D"/>
    <w:rsid w:val="006140A8"/>
    <w:rsid w:val="006140B5"/>
    <w:rsid w:val="006140D5"/>
    <w:rsid w:val="0061427B"/>
    <w:rsid w:val="006143A7"/>
    <w:rsid w:val="006143AD"/>
    <w:rsid w:val="006143CB"/>
    <w:rsid w:val="006143E4"/>
    <w:rsid w:val="0061446A"/>
    <w:rsid w:val="0061447B"/>
    <w:rsid w:val="00614554"/>
    <w:rsid w:val="00614566"/>
    <w:rsid w:val="00614578"/>
    <w:rsid w:val="006145C2"/>
    <w:rsid w:val="006145C7"/>
    <w:rsid w:val="006145CE"/>
    <w:rsid w:val="006145F3"/>
    <w:rsid w:val="00614663"/>
    <w:rsid w:val="006147FE"/>
    <w:rsid w:val="00614824"/>
    <w:rsid w:val="00614851"/>
    <w:rsid w:val="00614856"/>
    <w:rsid w:val="0061489A"/>
    <w:rsid w:val="00614B06"/>
    <w:rsid w:val="00614C58"/>
    <w:rsid w:val="00614D1E"/>
    <w:rsid w:val="00614E87"/>
    <w:rsid w:val="00614FC4"/>
    <w:rsid w:val="00615054"/>
    <w:rsid w:val="006150A4"/>
    <w:rsid w:val="006150B4"/>
    <w:rsid w:val="006150B5"/>
    <w:rsid w:val="006150FB"/>
    <w:rsid w:val="006151DE"/>
    <w:rsid w:val="00615228"/>
    <w:rsid w:val="00615255"/>
    <w:rsid w:val="006152A7"/>
    <w:rsid w:val="00615375"/>
    <w:rsid w:val="0061540B"/>
    <w:rsid w:val="006154AE"/>
    <w:rsid w:val="0061555A"/>
    <w:rsid w:val="0061572D"/>
    <w:rsid w:val="006157D4"/>
    <w:rsid w:val="006159D3"/>
    <w:rsid w:val="006159F9"/>
    <w:rsid w:val="00615A2A"/>
    <w:rsid w:val="00615A79"/>
    <w:rsid w:val="00615AC2"/>
    <w:rsid w:val="00615AF0"/>
    <w:rsid w:val="00615B14"/>
    <w:rsid w:val="00615B30"/>
    <w:rsid w:val="00615B4F"/>
    <w:rsid w:val="00615BC6"/>
    <w:rsid w:val="00615CA4"/>
    <w:rsid w:val="00615D70"/>
    <w:rsid w:val="00615D94"/>
    <w:rsid w:val="00615DEA"/>
    <w:rsid w:val="00615E83"/>
    <w:rsid w:val="00615F0E"/>
    <w:rsid w:val="00615F34"/>
    <w:rsid w:val="00615FE1"/>
    <w:rsid w:val="00616075"/>
    <w:rsid w:val="006161EF"/>
    <w:rsid w:val="006162B1"/>
    <w:rsid w:val="006162FB"/>
    <w:rsid w:val="0061630C"/>
    <w:rsid w:val="0061632C"/>
    <w:rsid w:val="006163CB"/>
    <w:rsid w:val="0061653A"/>
    <w:rsid w:val="006165C2"/>
    <w:rsid w:val="00616609"/>
    <w:rsid w:val="0061661E"/>
    <w:rsid w:val="0061665F"/>
    <w:rsid w:val="006166D5"/>
    <w:rsid w:val="006167B0"/>
    <w:rsid w:val="00616883"/>
    <w:rsid w:val="006168DF"/>
    <w:rsid w:val="006168E3"/>
    <w:rsid w:val="006169B4"/>
    <w:rsid w:val="006169D7"/>
    <w:rsid w:val="00616B18"/>
    <w:rsid w:val="00616D4D"/>
    <w:rsid w:val="00616D51"/>
    <w:rsid w:val="00616D86"/>
    <w:rsid w:val="00616DFF"/>
    <w:rsid w:val="00616E22"/>
    <w:rsid w:val="00616E39"/>
    <w:rsid w:val="00616EC6"/>
    <w:rsid w:val="00616F5C"/>
    <w:rsid w:val="00616F8F"/>
    <w:rsid w:val="00617045"/>
    <w:rsid w:val="0061706A"/>
    <w:rsid w:val="00617159"/>
    <w:rsid w:val="0061717F"/>
    <w:rsid w:val="006171E8"/>
    <w:rsid w:val="00617246"/>
    <w:rsid w:val="00617311"/>
    <w:rsid w:val="006173AF"/>
    <w:rsid w:val="006173E9"/>
    <w:rsid w:val="0061745C"/>
    <w:rsid w:val="006174CC"/>
    <w:rsid w:val="006174D1"/>
    <w:rsid w:val="00617582"/>
    <w:rsid w:val="0061758A"/>
    <w:rsid w:val="00617683"/>
    <w:rsid w:val="006176BC"/>
    <w:rsid w:val="006176DC"/>
    <w:rsid w:val="00617701"/>
    <w:rsid w:val="006177DC"/>
    <w:rsid w:val="006178D2"/>
    <w:rsid w:val="006178D4"/>
    <w:rsid w:val="006179B8"/>
    <w:rsid w:val="00617A71"/>
    <w:rsid w:val="00617B76"/>
    <w:rsid w:val="00617C2F"/>
    <w:rsid w:val="00617C8F"/>
    <w:rsid w:val="00617CC6"/>
    <w:rsid w:val="00617E10"/>
    <w:rsid w:val="00617E2E"/>
    <w:rsid w:val="00617E88"/>
    <w:rsid w:val="00617EF4"/>
    <w:rsid w:val="00617F40"/>
    <w:rsid w:val="00617F5C"/>
    <w:rsid w:val="00617F94"/>
    <w:rsid w:val="00620065"/>
    <w:rsid w:val="0062009D"/>
    <w:rsid w:val="006201AB"/>
    <w:rsid w:val="0062022A"/>
    <w:rsid w:val="006202FC"/>
    <w:rsid w:val="0062030D"/>
    <w:rsid w:val="0062048B"/>
    <w:rsid w:val="006204A7"/>
    <w:rsid w:val="006204C7"/>
    <w:rsid w:val="00620504"/>
    <w:rsid w:val="0062054C"/>
    <w:rsid w:val="00620591"/>
    <w:rsid w:val="006205F6"/>
    <w:rsid w:val="006206DD"/>
    <w:rsid w:val="00620716"/>
    <w:rsid w:val="0062074D"/>
    <w:rsid w:val="006207AE"/>
    <w:rsid w:val="00620856"/>
    <w:rsid w:val="006208C0"/>
    <w:rsid w:val="006208C7"/>
    <w:rsid w:val="0062090E"/>
    <w:rsid w:val="006209CB"/>
    <w:rsid w:val="006209DF"/>
    <w:rsid w:val="00620A28"/>
    <w:rsid w:val="00620AA2"/>
    <w:rsid w:val="00620AF8"/>
    <w:rsid w:val="00620BC1"/>
    <w:rsid w:val="00620C1B"/>
    <w:rsid w:val="00620C26"/>
    <w:rsid w:val="00620D4B"/>
    <w:rsid w:val="00620D79"/>
    <w:rsid w:val="00620E48"/>
    <w:rsid w:val="00620E6F"/>
    <w:rsid w:val="00620F0D"/>
    <w:rsid w:val="00621005"/>
    <w:rsid w:val="00621076"/>
    <w:rsid w:val="0062115B"/>
    <w:rsid w:val="00621231"/>
    <w:rsid w:val="00621235"/>
    <w:rsid w:val="00621332"/>
    <w:rsid w:val="00621394"/>
    <w:rsid w:val="006213F1"/>
    <w:rsid w:val="006214B2"/>
    <w:rsid w:val="006214B4"/>
    <w:rsid w:val="006214ED"/>
    <w:rsid w:val="00621776"/>
    <w:rsid w:val="006218E1"/>
    <w:rsid w:val="0062192A"/>
    <w:rsid w:val="00621ABE"/>
    <w:rsid w:val="00621B22"/>
    <w:rsid w:val="00621C9E"/>
    <w:rsid w:val="00621D46"/>
    <w:rsid w:val="00621D9A"/>
    <w:rsid w:val="00621E19"/>
    <w:rsid w:val="00621E4E"/>
    <w:rsid w:val="00621E6C"/>
    <w:rsid w:val="00621E99"/>
    <w:rsid w:val="00621E9D"/>
    <w:rsid w:val="00621EBB"/>
    <w:rsid w:val="00621ECF"/>
    <w:rsid w:val="00621F07"/>
    <w:rsid w:val="00621F54"/>
    <w:rsid w:val="00621F6B"/>
    <w:rsid w:val="00621F81"/>
    <w:rsid w:val="00621FF1"/>
    <w:rsid w:val="0062200A"/>
    <w:rsid w:val="00622032"/>
    <w:rsid w:val="0062210F"/>
    <w:rsid w:val="00622193"/>
    <w:rsid w:val="00622233"/>
    <w:rsid w:val="00622270"/>
    <w:rsid w:val="006223D7"/>
    <w:rsid w:val="006224B6"/>
    <w:rsid w:val="006224D4"/>
    <w:rsid w:val="006224D7"/>
    <w:rsid w:val="00622533"/>
    <w:rsid w:val="00622599"/>
    <w:rsid w:val="00622655"/>
    <w:rsid w:val="00622656"/>
    <w:rsid w:val="00622670"/>
    <w:rsid w:val="0062269B"/>
    <w:rsid w:val="00622732"/>
    <w:rsid w:val="0062274C"/>
    <w:rsid w:val="006227C1"/>
    <w:rsid w:val="006227E9"/>
    <w:rsid w:val="006227FB"/>
    <w:rsid w:val="0062283C"/>
    <w:rsid w:val="00622870"/>
    <w:rsid w:val="0062287A"/>
    <w:rsid w:val="006228CD"/>
    <w:rsid w:val="006228F2"/>
    <w:rsid w:val="0062293C"/>
    <w:rsid w:val="0062294D"/>
    <w:rsid w:val="006229B1"/>
    <w:rsid w:val="00622A42"/>
    <w:rsid w:val="00622A47"/>
    <w:rsid w:val="00622A64"/>
    <w:rsid w:val="00622C1B"/>
    <w:rsid w:val="00622CDA"/>
    <w:rsid w:val="00622CDB"/>
    <w:rsid w:val="00622D2F"/>
    <w:rsid w:val="00622E01"/>
    <w:rsid w:val="00622E5A"/>
    <w:rsid w:val="00622EC9"/>
    <w:rsid w:val="00622F10"/>
    <w:rsid w:val="00622FA0"/>
    <w:rsid w:val="00622FD7"/>
    <w:rsid w:val="0062304C"/>
    <w:rsid w:val="00623067"/>
    <w:rsid w:val="00623124"/>
    <w:rsid w:val="00623175"/>
    <w:rsid w:val="00623197"/>
    <w:rsid w:val="006231DE"/>
    <w:rsid w:val="0062325A"/>
    <w:rsid w:val="006232A5"/>
    <w:rsid w:val="0062341E"/>
    <w:rsid w:val="006234FB"/>
    <w:rsid w:val="00623566"/>
    <w:rsid w:val="00623583"/>
    <w:rsid w:val="006235EF"/>
    <w:rsid w:val="00623619"/>
    <w:rsid w:val="006236A9"/>
    <w:rsid w:val="00623779"/>
    <w:rsid w:val="006237F3"/>
    <w:rsid w:val="00623952"/>
    <w:rsid w:val="00623A26"/>
    <w:rsid w:val="00623A61"/>
    <w:rsid w:val="00623A6D"/>
    <w:rsid w:val="00623B3D"/>
    <w:rsid w:val="00623C7F"/>
    <w:rsid w:val="00623D36"/>
    <w:rsid w:val="00623DF7"/>
    <w:rsid w:val="00623E59"/>
    <w:rsid w:val="00623E9C"/>
    <w:rsid w:val="00623F33"/>
    <w:rsid w:val="00623F3E"/>
    <w:rsid w:val="00623F89"/>
    <w:rsid w:val="00623FBB"/>
    <w:rsid w:val="00623FE0"/>
    <w:rsid w:val="00624029"/>
    <w:rsid w:val="0062405E"/>
    <w:rsid w:val="006240E1"/>
    <w:rsid w:val="00624122"/>
    <w:rsid w:val="0062413C"/>
    <w:rsid w:val="006241C1"/>
    <w:rsid w:val="00624252"/>
    <w:rsid w:val="00624275"/>
    <w:rsid w:val="0062428C"/>
    <w:rsid w:val="00624297"/>
    <w:rsid w:val="006243C7"/>
    <w:rsid w:val="00624447"/>
    <w:rsid w:val="00624452"/>
    <w:rsid w:val="00624491"/>
    <w:rsid w:val="00624497"/>
    <w:rsid w:val="006244AC"/>
    <w:rsid w:val="006245C2"/>
    <w:rsid w:val="006245E8"/>
    <w:rsid w:val="00624707"/>
    <w:rsid w:val="00624747"/>
    <w:rsid w:val="00624757"/>
    <w:rsid w:val="0062482F"/>
    <w:rsid w:val="0062484F"/>
    <w:rsid w:val="00624970"/>
    <w:rsid w:val="0062499E"/>
    <w:rsid w:val="006249AC"/>
    <w:rsid w:val="006249AF"/>
    <w:rsid w:val="00624A30"/>
    <w:rsid w:val="00624A78"/>
    <w:rsid w:val="00624AA1"/>
    <w:rsid w:val="00624AB0"/>
    <w:rsid w:val="00624ABE"/>
    <w:rsid w:val="00624AFF"/>
    <w:rsid w:val="00624C03"/>
    <w:rsid w:val="00624D99"/>
    <w:rsid w:val="00624DEA"/>
    <w:rsid w:val="00624E57"/>
    <w:rsid w:val="00624F01"/>
    <w:rsid w:val="00624F5C"/>
    <w:rsid w:val="00624FD0"/>
    <w:rsid w:val="00624FDE"/>
    <w:rsid w:val="0062502E"/>
    <w:rsid w:val="00625030"/>
    <w:rsid w:val="0062507E"/>
    <w:rsid w:val="0062508E"/>
    <w:rsid w:val="00625199"/>
    <w:rsid w:val="006251E5"/>
    <w:rsid w:val="00625294"/>
    <w:rsid w:val="006252C2"/>
    <w:rsid w:val="00625319"/>
    <w:rsid w:val="006253C1"/>
    <w:rsid w:val="006253D2"/>
    <w:rsid w:val="006254B2"/>
    <w:rsid w:val="0062557E"/>
    <w:rsid w:val="0062559A"/>
    <w:rsid w:val="00625690"/>
    <w:rsid w:val="00625696"/>
    <w:rsid w:val="006256CD"/>
    <w:rsid w:val="006256CE"/>
    <w:rsid w:val="006256F0"/>
    <w:rsid w:val="0062578A"/>
    <w:rsid w:val="0062583D"/>
    <w:rsid w:val="0062583F"/>
    <w:rsid w:val="006258AE"/>
    <w:rsid w:val="00625953"/>
    <w:rsid w:val="00625997"/>
    <w:rsid w:val="006259E3"/>
    <w:rsid w:val="006259F4"/>
    <w:rsid w:val="00625AC6"/>
    <w:rsid w:val="00625AEE"/>
    <w:rsid w:val="00625B38"/>
    <w:rsid w:val="00625CA8"/>
    <w:rsid w:val="00625CFD"/>
    <w:rsid w:val="00625D58"/>
    <w:rsid w:val="00625E28"/>
    <w:rsid w:val="00625ED1"/>
    <w:rsid w:val="00625F28"/>
    <w:rsid w:val="00626032"/>
    <w:rsid w:val="00626056"/>
    <w:rsid w:val="0062609F"/>
    <w:rsid w:val="00626102"/>
    <w:rsid w:val="00626134"/>
    <w:rsid w:val="0062613B"/>
    <w:rsid w:val="00626175"/>
    <w:rsid w:val="006261AD"/>
    <w:rsid w:val="006261EB"/>
    <w:rsid w:val="0062626F"/>
    <w:rsid w:val="0062629B"/>
    <w:rsid w:val="006262A9"/>
    <w:rsid w:val="00626310"/>
    <w:rsid w:val="0062632B"/>
    <w:rsid w:val="00626362"/>
    <w:rsid w:val="00626363"/>
    <w:rsid w:val="00626369"/>
    <w:rsid w:val="00626456"/>
    <w:rsid w:val="006264B7"/>
    <w:rsid w:val="006264DE"/>
    <w:rsid w:val="00626501"/>
    <w:rsid w:val="0062661E"/>
    <w:rsid w:val="00626671"/>
    <w:rsid w:val="006266A2"/>
    <w:rsid w:val="006268DA"/>
    <w:rsid w:val="006268DB"/>
    <w:rsid w:val="00626954"/>
    <w:rsid w:val="006269C4"/>
    <w:rsid w:val="006269C5"/>
    <w:rsid w:val="00626A08"/>
    <w:rsid w:val="00626A5A"/>
    <w:rsid w:val="00626B13"/>
    <w:rsid w:val="00626C23"/>
    <w:rsid w:val="00626C5D"/>
    <w:rsid w:val="00626E36"/>
    <w:rsid w:val="00626E40"/>
    <w:rsid w:val="00626E63"/>
    <w:rsid w:val="00626E85"/>
    <w:rsid w:val="0062710F"/>
    <w:rsid w:val="006273AB"/>
    <w:rsid w:val="00627407"/>
    <w:rsid w:val="00627506"/>
    <w:rsid w:val="0062752B"/>
    <w:rsid w:val="0062753B"/>
    <w:rsid w:val="0062754E"/>
    <w:rsid w:val="00627579"/>
    <w:rsid w:val="006275E2"/>
    <w:rsid w:val="0062777B"/>
    <w:rsid w:val="006277EF"/>
    <w:rsid w:val="00627881"/>
    <w:rsid w:val="006278B8"/>
    <w:rsid w:val="0062790B"/>
    <w:rsid w:val="00627A41"/>
    <w:rsid w:val="00627A87"/>
    <w:rsid w:val="00627AB0"/>
    <w:rsid w:val="00627AE3"/>
    <w:rsid w:val="00627B1B"/>
    <w:rsid w:val="00627B3F"/>
    <w:rsid w:val="00627C1B"/>
    <w:rsid w:val="00627C48"/>
    <w:rsid w:val="00627D4A"/>
    <w:rsid w:val="00627D7F"/>
    <w:rsid w:val="00627D87"/>
    <w:rsid w:val="00627DD3"/>
    <w:rsid w:val="00627E29"/>
    <w:rsid w:val="00627FA2"/>
    <w:rsid w:val="00630007"/>
    <w:rsid w:val="0063004D"/>
    <w:rsid w:val="00630063"/>
    <w:rsid w:val="006300C9"/>
    <w:rsid w:val="006300FC"/>
    <w:rsid w:val="006300FF"/>
    <w:rsid w:val="00630147"/>
    <w:rsid w:val="006301AC"/>
    <w:rsid w:val="006301BD"/>
    <w:rsid w:val="006301FB"/>
    <w:rsid w:val="006302F9"/>
    <w:rsid w:val="00630337"/>
    <w:rsid w:val="00630403"/>
    <w:rsid w:val="00630444"/>
    <w:rsid w:val="00630577"/>
    <w:rsid w:val="006305FD"/>
    <w:rsid w:val="006305FF"/>
    <w:rsid w:val="006306C7"/>
    <w:rsid w:val="00630792"/>
    <w:rsid w:val="006307C4"/>
    <w:rsid w:val="0063081C"/>
    <w:rsid w:val="0063083A"/>
    <w:rsid w:val="006308CF"/>
    <w:rsid w:val="006308E9"/>
    <w:rsid w:val="006308FE"/>
    <w:rsid w:val="00630934"/>
    <w:rsid w:val="006309A6"/>
    <w:rsid w:val="00630A16"/>
    <w:rsid w:val="00630AF6"/>
    <w:rsid w:val="00630C0F"/>
    <w:rsid w:val="00630C24"/>
    <w:rsid w:val="00630C31"/>
    <w:rsid w:val="00630CC9"/>
    <w:rsid w:val="00630D0A"/>
    <w:rsid w:val="00630D37"/>
    <w:rsid w:val="00630D43"/>
    <w:rsid w:val="00630E0B"/>
    <w:rsid w:val="00630E37"/>
    <w:rsid w:val="00630E7D"/>
    <w:rsid w:val="00630EA3"/>
    <w:rsid w:val="00630F10"/>
    <w:rsid w:val="00630F11"/>
    <w:rsid w:val="00630FFB"/>
    <w:rsid w:val="00631088"/>
    <w:rsid w:val="006310CB"/>
    <w:rsid w:val="0063110C"/>
    <w:rsid w:val="0063128F"/>
    <w:rsid w:val="00631332"/>
    <w:rsid w:val="0063134F"/>
    <w:rsid w:val="00631399"/>
    <w:rsid w:val="0063143F"/>
    <w:rsid w:val="006314D2"/>
    <w:rsid w:val="006314EA"/>
    <w:rsid w:val="006314F7"/>
    <w:rsid w:val="00631512"/>
    <w:rsid w:val="0063151A"/>
    <w:rsid w:val="00631531"/>
    <w:rsid w:val="0063166F"/>
    <w:rsid w:val="006316D9"/>
    <w:rsid w:val="006317B6"/>
    <w:rsid w:val="006317EE"/>
    <w:rsid w:val="00631802"/>
    <w:rsid w:val="0063188B"/>
    <w:rsid w:val="00631912"/>
    <w:rsid w:val="0063197B"/>
    <w:rsid w:val="00631988"/>
    <w:rsid w:val="006319B5"/>
    <w:rsid w:val="00631A64"/>
    <w:rsid w:val="00631A65"/>
    <w:rsid w:val="00631B4E"/>
    <w:rsid w:val="00631B53"/>
    <w:rsid w:val="00631C71"/>
    <w:rsid w:val="00631DBD"/>
    <w:rsid w:val="00631DCA"/>
    <w:rsid w:val="00631E0A"/>
    <w:rsid w:val="00631E25"/>
    <w:rsid w:val="00631F35"/>
    <w:rsid w:val="00631F50"/>
    <w:rsid w:val="00631FAD"/>
    <w:rsid w:val="00631FB6"/>
    <w:rsid w:val="00631FB9"/>
    <w:rsid w:val="00632062"/>
    <w:rsid w:val="006320A1"/>
    <w:rsid w:val="00632144"/>
    <w:rsid w:val="0063220A"/>
    <w:rsid w:val="006322C7"/>
    <w:rsid w:val="006322E3"/>
    <w:rsid w:val="00632322"/>
    <w:rsid w:val="00632383"/>
    <w:rsid w:val="0063239E"/>
    <w:rsid w:val="0063241B"/>
    <w:rsid w:val="006324E0"/>
    <w:rsid w:val="00632522"/>
    <w:rsid w:val="006325FC"/>
    <w:rsid w:val="0063262A"/>
    <w:rsid w:val="00632641"/>
    <w:rsid w:val="0063267F"/>
    <w:rsid w:val="0063271E"/>
    <w:rsid w:val="006327CB"/>
    <w:rsid w:val="006327E4"/>
    <w:rsid w:val="00632880"/>
    <w:rsid w:val="00632915"/>
    <w:rsid w:val="00632917"/>
    <w:rsid w:val="00632A34"/>
    <w:rsid w:val="00632A4A"/>
    <w:rsid w:val="00632B37"/>
    <w:rsid w:val="00632B64"/>
    <w:rsid w:val="00632B99"/>
    <w:rsid w:val="00632D82"/>
    <w:rsid w:val="00632E5A"/>
    <w:rsid w:val="00632F57"/>
    <w:rsid w:val="0063300F"/>
    <w:rsid w:val="00633025"/>
    <w:rsid w:val="0063303C"/>
    <w:rsid w:val="00633084"/>
    <w:rsid w:val="0063309A"/>
    <w:rsid w:val="00633172"/>
    <w:rsid w:val="00633204"/>
    <w:rsid w:val="00633252"/>
    <w:rsid w:val="00633258"/>
    <w:rsid w:val="0063325F"/>
    <w:rsid w:val="0063327D"/>
    <w:rsid w:val="0063328E"/>
    <w:rsid w:val="006332E3"/>
    <w:rsid w:val="0063337A"/>
    <w:rsid w:val="006333ED"/>
    <w:rsid w:val="006334AC"/>
    <w:rsid w:val="00633511"/>
    <w:rsid w:val="00633526"/>
    <w:rsid w:val="00633585"/>
    <w:rsid w:val="00633586"/>
    <w:rsid w:val="00633685"/>
    <w:rsid w:val="00633700"/>
    <w:rsid w:val="0063379A"/>
    <w:rsid w:val="0063379B"/>
    <w:rsid w:val="006337F0"/>
    <w:rsid w:val="006337F5"/>
    <w:rsid w:val="006338B3"/>
    <w:rsid w:val="0063399A"/>
    <w:rsid w:val="00633A37"/>
    <w:rsid w:val="00633AFE"/>
    <w:rsid w:val="00633B0D"/>
    <w:rsid w:val="00633B5A"/>
    <w:rsid w:val="00633C1D"/>
    <w:rsid w:val="00633D11"/>
    <w:rsid w:val="00633D4B"/>
    <w:rsid w:val="00633E8D"/>
    <w:rsid w:val="00633EDF"/>
    <w:rsid w:val="00634026"/>
    <w:rsid w:val="00634047"/>
    <w:rsid w:val="006340BA"/>
    <w:rsid w:val="00634100"/>
    <w:rsid w:val="006341AB"/>
    <w:rsid w:val="006342B4"/>
    <w:rsid w:val="006342C0"/>
    <w:rsid w:val="006343A8"/>
    <w:rsid w:val="006343D6"/>
    <w:rsid w:val="0063442B"/>
    <w:rsid w:val="00634460"/>
    <w:rsid w:val="006344B2"/>
    <w:rsid w:val="006344C6"/>
    <w:rsid w:val="006344CF"/>
    <w:rsid w:val="006344F5"/>
    <w:rsid w:val="00634544"/>
    <w:rsid w:val="0063458B"/>
    <w:rsid w:val="00634756"/>
    <w:rsid w:val="0063481A"/>
    <w:rsid w:val="006348F5"/>
    <w:rsid w:val="00634914"/>
    <w:rsid w:val="0063491C"/>
    <w:rsid w:val="0063496C"/>
    <w:rsid w:val="0063496D"/>
    <w:rsid w:val="0063499F"/>
    <w:rsid w:val="00634A6C"/>
    <w:rsid w:val="00634AA8"/>
    <w:rsid w:val="00634AAE"/>
    <w:rsid w:val="00634AB0"/>
    <w:rsid w:val="00634B35"/>
    <w:rsid w:val="00634B4B"/>
    <w:rsid w:val="00634D1C"/>
    <w:rsid w:val="00634D23"/>
    <w:rsid w:val="00634D78"/>
    <w:rsid w:val="00634E08"/>
    <w:rsid w:val="00634E2C"/>
    <w:rsid w:val="00634E37"/>
    <w:rsid w:val="00634E9A"/>
    <w:rsid w:val="00634EDD"/>
    <w:rsid w:val="00634FDD"/>
    <w:rsid w:val="00634FE3"/>
    <w:rsid w:val="00635154"/>
    <w:rsid w:val="00635198"/>
    <w:rsid w:val="006351A3"/>
    <w:rsid w:val="00635263"/>
    <w:rsid w:val="006353F1"/>
    <w:rsid w:val="00635420"/>
    <w:rsid w:val="006355AD"/>
    <w:rsid w:val="006355B3"/>
    <w:rsid w:val="006355C6"/>
    <w:rsid w:val="006355EE"/>
    <w:rsid w:val="00635679"/>
    <w:rsid w:val="006356BC"/>
    <w:rsid w:val="00635778"/>
    <w:rsid w:val="0063584A"/>
    <w:rsid w:val="006358C1"/>
    <w:rsid w:val="0063594C"/>
    <w:rsid w:val="006359D3"/>
    <w:rsid w:val="00635B1F"/>
    <w:rsid w:val="00635B2B"/>
    <w:rsid w:val="00635B7A"/>
    <w:rsid w:val="00635BE9"/>
    <w:rsid w:val="00635C86"/>
    <w:rsid w:val="00635D38"/>
    <w:rsid w:val="00635D4E"/>
    <w:rsid w:val="00635DEE"/>
    <w:rsid w:val="00635EDE"/>
    <w:rsid w:val="00635F06"/>
    <w:rsid w:val="00635F12"/>
    <w:rsid w:val="00635F60"/>
    <w:rsid w:val="00636007"/>
    <w:rsid w:val="00636023"/>
    <w:rsid w:val="00636149"/>
    <w:rsid w:val="00636223"/>
    <w:rsid w:val="0063622C"/>
    <w:rsid w:val="00636266"/>
    <w:rsid w:val="0063628C"/>
    <w:rsid w:val="00636433"/>
    <w:rsid w:val="0063644A"/>
    <w:rsid w:val="00636563"/>
    <w:rsid w:val="00636740"/>
    <w:rsid w:val="00636828"/>
    <w:rsid w:val="006368CF"/>
    <w:rsid w:val="00636903"/>
    <w:rsid w:val="00636943"/>
    <w:rsid w:val="00636953"/>
    <w:rsid w:val="00636966"/>
    <w:rsid w:val="006369D6"/>
    <w:rsid w:val="006369F9"/>
    <w:rsid w:val="00636AAB"/>
    <w:rsid w:val="00636B10"/>
    <w:rsid w:val="00636B90"/>
    <w:rsid w:val="00636BFC"/>
    <w:rsid w:val="00636D23"/>
    <w:rsid w:val="00636D9D"/>
    <w:rsid w:val="00636DC5"/>
    <w:rsid w:val="00636DD1"/>
    <w:rsid w:val="00636E4C"/>
    <w:rsid w:val="00636E5A"/>
    <w:rsid w:val="00636F3E"/>
    <w:rsid w:val="00636F81"/>
    <w:rsid w:val="006370F3"/>
    <w:rsid w:val="00637187"/>
    <w:rsid w:val="006371E3"/>
    <w:rsid w:val="006372A9"/>
    <w:rsid w:val="0063730D"/>
    <w:rsid w:val="0063734A"/>
    <w:rsid w:val="0063738A"/>
    <w:rsid w:val="00637399"/>
    <w:rsid w:val="0063747F"/>
    <w:rsid w:val="00637510"/>
    <w:rsid w:val="0063757B"/>
    <w:rsid w:val="00637583"/>
    <w:rsid w:val="006375CD"/>
    <w:rsid w:val="0063760D"/>
    <w:rsid w:val="00637625"/>
    <w:rsid w:val="006376FC"/>
    <w:rsid w:val="0063771C"/>
    <w:rsid w:val="006377CD"/>
    <w:rsid w:val="006378F4"/>
    <w:rsid w:val="00637928"/>
    <w:rsid w:val="00637982"/>
    <w:rsid w:val="0063798E"/>
    <w:rsid w:val="00637990"/>
    <w:rsid w:val="00637A46"/>
    <w:rsid w:val="00637A81"/>
    <w:rsid w:val="00637A9B"/>
    <w:rsid w:val="00637AA6"/>
    <w:rsid w:val="00637ADB"/>
    <w:rsid w:val="00637BD5"/>
    <w:rsid w:val="00637C2D"/>
    <w:rsid w:val="00637D01"/>
    <w:rsid w:val="00637D4F"/>
    <w:rsid w:val="00637D86"/>
    <w:rsid w:val="00637E99"/>
    <w:rsid w:val="006400A2"/>
    <w:rsid w:val="006400A3"/>
    <w:rsid w:val="006400A5"/>
    <w:rsid w:val="006400C5"/>
    <w:rsid w:val="00640110"/>
    <w:rsid w:val="006401FE"/>
    <w:rsid w:val="006403D0"/>
    <w:rsid w:val="0064044D"/>
    <w:rsid w:val="0064047A"/>
    <w:rsid w:val="00640554"/>
    <w:rsid w:val="006405EE"/>
    <w:rsid w:val="00640636"/>
    <w:rsid w:val="006407C8"/>
    <w:rsid w:val="00640836"/>
    <w:rsid w:val="00640911"/>
    <w:rsid w:val="0064094E"/>
    <w:rsid w:val="006409F3"/>
    <w:rsid w:val="00640A4A"/>
    <w:rsid w:val="00640B11"/>
    <w:rsid w:val="00640B33"/>
    <w:rsid w:val="00640C1C"/>
    <w:rsid w:val="00640C2D"/>
    <w:rsid w:val="00640C8E"/>
    <w:rsid w:val="00640CE4"/>
    <w:rsid w:val="00640DB9"/>
    <w:rsid w:val="00640E2B"/>
    <w:rsid w:val="00640E66"/>
    <w:rsid w:val="00640E86"/>
    <w:rsid w:val="00640EB3"/>
    <w:rsid w:val="00640EE1"/>
    <w:rsid w:val="00640F61"/>
    <w:rsid w:val="00641071"/>
    <w:rsid w:val="00641092"/>
    <w:rsid w:val="00641121"/>
    <w:rsid w:val="006411A9"/>
    <w:rsid w:val="00641215"/>
    <w:rsid w:val="00641217"/>
    <w:rsid w:val="0064125E"/>
    <w:rsid w:val="0064126E"/>
    <w:rsid w:val="0064130E"/>
    <w:rsid w:val="0064132B"/>
    <w:rsid w:val="0064135F"/>
    <w:rsid w:val="0064137A"/>
    <w:rsid w:val="0064140D"/>
    <w:rsid w:val="00641434"/>
    <w:rsid w:val="0064155F"/>
    <w:rsid w:val="0064165F"/>
    <w:rsid w:val="00641681"/>
    <w:rsid w:val="006416A4"/>
    <w:rsid w:val="0064173A"/>
    <w:rsid w:val="006418A2"/>
    <w:rsid w:val="0064194B"/>
    <w:rsid w:val="0064196C"/>
    <w:rsid w:val="006419E8"/>
    <w:rsid w:val="00641A09"/>
    <w:rsid w:val="00641A27"/>
    <w:rsid w:val="00641A2F"/>
    <w:rsid w:val="00641A58"/>
    <w:rsid w:val="00641B45"/>
    <w:rsid w:val="00641B88"/>
    <w:rsid w:val="00641BD8"/>
    <w:rsid w:val="00641D9B"/>
    <w:rsid w:val="00641EC0"/>
    <w:rsid w:val="006420C0"/>
    <w:rsid w:val="006420C1"/>
    <w:rsid w:val="00642108"/>
    <w:rsid w:val="00642126"/>
    <w:rsid w:val="00642129"/>
    <w:rsid w:val="0064213A"/>
    <w:rsid w:val="00642151"/>
    <w:rsid w:val="006421BB"/>
    <w:rsid w:val="006421DF"/>
    <w:rsid w:val="00642256"/>
    <w:rsid w:val="00642288"/>
    <w:rsid w:val="0064229B"/>
    <w:rsid w:val="00642409"/>
    <w:rsid w:val="0064241C"/>
    <w:rsid w:val="0064243E"/>
    <w:rsid w:val="0064249C"/>
    <w:rsid w:val="006424B8"/>
    <w:rsid w:val="0064255D"/>
    <w:rsid w:val="00642584"/>
    <w:rsid w:val="006425E3"/>
    <w:rsid w:val="00642656"/>
    <w:rsid w:val="006427DB"/>
    <w:rsid w:val="006427F3"/>
    <w:rsid w:val="0064286F"/>
    <w:rsid w:val="006428B9"/>
    <w:rsid w:val="006428EE"/>
    <w:rsid w:val="00642A23"/>
    <w:rsid w:val="00642ADB"/>
    <w:rsid w:val="00642AEC"/>
    <w:rsid w:val="00642AF0"/>
    <w:rsid w:val="00642B11"/>
    <w:rsid w:val="00642B36"/>
    <w:rsid w:val="00642CEF"/>
    <w:rsid w:val="00642DBE"/>
    <w:rsid w:val="00642E56"/>
    <w:rsid w:val="00642E77"/>
    <w:rsid w:val="00642EDF"/>
    <w:rsid w:val="00642F44"/>
    <w:rsid w:val="00642F81"/>
    <w:rsid w:val="00642FF7"/>
    <w:rsid w:val="00643069"/>
    <w:rsid w:val="00643121"/>
    <w:rsid w:val="00643127"/>
    <w:rsid w:val="00643298"/>
    <w:rsid w:val="006433B0"/>
    <w:rsid w:val="0064340C"/>
    <w:rsid w:val="0064340F"/>
    <w:rsid w:val="00643464"/>
    <w:rsid w:val="006434DA"/>
    <w:rsid w:val="00643624"/>
    <w:rsid w:val="00643689"/>
    <w:rsid w:val="00643739"/>
    <w:rsid w:val="00643797"/>
    <w:rsid w:val="0064379F"/>
    <w:rsid w:val="00643806"/>
    <w:rsid w:val="00643845"/>
    <w:rsid w:val="00643849"/>
    <w:rsid w:val="0064386A"/>
    <w:rsid w:val="00643A28"/>
    <w:rsid w:val="00643A70"/>
    <w:rsid w:val="00643AD3"/>
    <w:rsid w:val="00643BD2"/>
    <w:rsid w:val="00643BEB"/>
    <w:rsid w:val="00643C22"/>
    <w:rsid w:val="00643C50"/>
    <w:rsid w:val="00643CA8"/>
    <w:rsid w:val="00643CF7"/>
    <w:rsid w:val="00643CFF"/>
    <w:rsid w:val="00643E5F"/>
    <w:rsid w:val="00643EAC"/>
    <w:rsid w:val="00643EB4"/>
    <w:rsid w:val="00643ED4"/>
    <w:rsid w:val="00643FCC"/>
    <w:rsid w:val="0064409C"/>
    <w:rsid w:val="0064411F"/>
    <w:rsid w:val="00644153"/>
    <w:rsid w:val="006441E5"/>
    <w:rsid w:val="0064428C"/>
    <w:rsid w:val="006443C7"/>
    <w:rsid w:val="0064441D"/>
    <w:rsid w:val="00644499"/>
    <w:rsid w:val="006444C5"/>
    <w:rsid w:val="006444D3"/>
    <w:rsid w:val="006444F7"/>
    <w:rsid w:val="00644548"/>
    <w:rsid w:val="00644611"/>
    <w:rsid w:val="0064465E"/>
    <w:rsid w:val="00644693"/>
    <w:rsid w:val="00644734"/>
    <w:rsid w:val="00644891"/>
    <w:rsid w:val="00644B2D"/>
    <w:rsid w:val="00644B3A"/>
    <w:rsid w:val="00644B55"/>
    <w:rsid w:val="00644C57"/>
    <w:rsid w:val="00644C90"/>
    <w:rsid w:val="00644CC6"/>
    <w:rsid w:val="00644CD6"/>
    <w:rsid w:val="00644CDB"/>
    <w:rsid w:val="00644D05"/>
    <w:rsid w:val="00644D2D"/>
    <w:rsid w:val="00644D97"/>
    <w:rsid w:val="00644EFB"/>
    <w:rsid w:val="00644F69"/>
    <w:rsid w:val="00644FB2"/>
    <w:rsid w:val="006450AA"/>
    <w:rsid w:val="006450AB"/>
    <w:rsid w:val="006450D6"/>
    <w:rsid w:val="00645284"/>
    <w:rsid w:val="006453AD"/>
    <w:rsid w:val="00645402"/>
    <w:rsid w:val="0064553D"/>
    <w:rsid w:val="006455CA"/>
    <w:rsid w:val="00645643"/>
    <w:rsid w:val="00645787"/>
    <w:rsid w:val="006457EC"/>
    <w:rsid w:val="00645820"/>
    <w:rsid w:val="0064587E"/>
    <w:rsid w:val="00645923"/>
    <w:rsid w:val="00645958"/>
    <w:rsid w:val="00645985"/>
    <w:rsid w:val="00645990"/>
    <w:rsid w:val="006459CE"/>
    <w:rsid w:val="00645A56"/>
    <w:rsid w:val="00645B98"/>
    <w:rsid w:val="00645CCB"/>
    <w:rsid w:val="00645D4A"/>
    <w:rsid w:val="00645E58"/>
    <w:rsid w:val="00645E9A"/>
    <w:rsid w:val="00645EFB"/>
    <w:rsid w:val="00645F13"/>
    <w:rsid w:val="00646059"/>
    <w:rsid w:val="006460BC"/>
    <w:rsid w:val="006460D3"/>
    <w:rsid w:val="006460E8"/>
    <w:rsid w:val="006461B9"/>
    <w:rsid w:val="006461F0"/>
    <w:rsid w:val="00646233"/>
    <w:rsid w:val="0064625D"/>
    <w:rsid w:val="00646273"/>
    <w:rsid w:val="006462AB"/>
    <w:rsid w:val="00646338"/>
    <w:rsid w:val="00646460"/>
    <w:rsid w:val="00646559"/>
    <w:rsid w:val="006465C4"/>
    <w:rsid w:val="0064660F"/>
    <w:rsid w:val="006467F4"/>
    <w:rsid w:val="006468A6"/>
    <w:rsid w:val="006468C2"/>
    <w:rsid w:val="00646AE7"/>
    <w:rsid w:val="00646B66"/>
    <w:rsid w:val="00646B6E"/>
    <w:rsid w:val="00646C1E"/>
    <w:rsid w:val="00646C3B"/>
    <w:rsid w:val="00646C53"/>
    <w:rsid w:val="00646C93"/>
    <w:rsid w:val="00646D17"/>
    <w:rsid w:val="00646DDE"/>
    <w:rsid w:val="00646E9C"/>
    <w:rsid w:val="00646F33"/>
    <w:rsid w:val="00646F54"/>
    <w:rsid w:val="0064700B"/>
    <w:rsid w:val="00647093"/>
    <w:rsid w:val="00647133"/>
    <w:rsid w:val="0064718C"/>
    <w:rsid w:val="006471BC"/>
    <w:rsid w:val="006471FC"/>
    <w:rsid w:val="00647296"/>
    <w:rsid w:val="006472B8"/>
    <w:rsid w:val="006473C5"/>
    <w:rsid w:val="006473DF"/>
    <w:rsid w:val="0064744D"/>
    <w:rsid w:val="006474AF"/>
    <w:rsid w:val="00647533"/>
    <w:rsid w:val="006475A0"/>
    <w:rsid w:val="006475B4"/>
    <w:rsid w:val="0064760E"/>
    <w:rsid w:val="00647664"/>
    <w:rsid w:val="0064776D"/>
    <w:rsid w:val="00647821"/>
    <w:rsid w:val="00647950"/>
    <w:rsid w:val="006479E7"/>
    <w:rsid w:val="00647B82"/>
    <w:rsid w:val="00647C24"/>
    <w:rsid w:val="00647CB3"/>
    <w:rsid w:val="00647CF2"/>
    <w:rsid w:val="00647E20"/>
    <w:rsid w:val="00647E56"/>
    <w:rsid w:val="00647E78"/>
    <w:rsid w:val="00647E83"/>
    <w:rsid w:val="00647E8E"/>
    <w:rsid w:val="00647F3F"/>
    <w:rsid w:val="00647FA2"/>
    <w:rsid w:val="00650021"/>
    <w:rsid w:val="006501BF"/>
    <w:rsid w:val="00650216"/>
    <w:rsid w:val="00650256"/>
    <w:rsid w:val="006502C4"/>
    <w:rsid w:val="0065041C"/>
    <w:rsid w:val="006504D3"/>
    <w:rsid w:val="00650581"/>
    <w:rsid w:val="006505BB"/>
    <w:rsid w:val="006505C6"/>
    <w:rsid w:val="00650677"/>
    <w:rsid w:val="00650732"/>
    <w:rsid w:val="0065077E"/>
    <w:rsid w:val="00650793"/>
    <w:rsid w:val="006507BB"/>
    <w:rsid w:val="006507DB"/>
    <w:rsid w:val="0065087A"/>
    <w:rsid w:val="006508E7"/>
    <w:rsid w:val="00650971"/>
    <w:rsid w:val="0065097F"/>
    <w:rsid w:val="00650985"/>
    <w:rsid w:val="00650A60"/>
    <w:rsid w:val="00650AAC"/>
    <w:rsid w:val="00650ABF"/>
    <w:rsid w:val="00650BB7"/>
    <w:rsid w:val="00650C3D"/>
    <w:rsid w:val="00650C5D"/>
    <w:rsid w:val="00650C79"/>
    <w:rsid w:val="00650CCB"/>
    <w:rsid w:val="00650D13"/>
    <w:rsid w:val="00650DCA"/>
    <w:rsid w:val="00650E7E"/>
    <w:rsid w:val="00650F42"/>
    <w:rsid w:val="00650F52"/>
    <w:rsid w:val="00650F78"/>
    <w:rsid w:val="00650FC2"/>
    <w:rsid w:val="00651058"/>
    <w:rsid w:val="00651087"/>
    <w:rsid w:val="0065109E"/>
    <w:rsid w:val="00651142"/>
    <w:rsid w:val="0065115B"/>
    <w:rsid w:val="006511C3"/>
    <w:rsid w:val="006512A2"/>
    <w:rsid w:val="0065130C"/>
    <w:rsid w:val="0065131D"/>
    <w:rsid w:val="0065139B"/>
    <w:rsid w:val="006513A9"/>
    <w:rsid w:val="006513D0"/>
    <w:rsid w:val="006513DC"/>
    <w:rsid w:val="00651413"/>
    <w:rsid w:val="006514A5"/>
    <w:rsid w:val="006514EC"/>
    <w:rsid w:val="006514EE"/>
    <w:rsid w:val="00651542"/>
    <w:rsid w:val="006515AF"/>
    <w:rsid w:val="006515CF"/>
    <w:rsid w:val="00651651"/>
    <w:rsid w:val="006516A3"/>
    <w:rsid w:val="006516BD"/>
    <w:rsid w:val="00651744"/>
    <w:rsid w:val="00651749"/>
    <w:rsid w:val="00651766"/>
    <w:rsid w:val="0065182F"/>
    <w:rsid w:val="00651951"/>
    <w:rsid w:val="00651A31"/>
    <w:rsid w:val="00651BFA"/>
    <w:rsid w:val="00651CA4"/>
    <w:rsid w:val="00651DAF"/>
    <w:rsid w:val="00651DB9"/>
    <w:rsid w:val="00651DC6"/>
    <w:rsid w:val="00651E42"/>
    <w:rsid w:val="00651EE0"/>
    <w:rsid w:val="0065204B"/>
    <w:rsid w:val="00652089"/>
    <w:rsid w:val="00652115"/>
    <w:rsid w:val="0065217A"/>
    <w:rsid w:val="0065248A"/>
    <w:rsid w:val="00652526"/>
    <w:rsid w:val="00652574"/>
    <w:rsid w:val="00652601"/>
    <w:rsid w:val="0065265C"/>
    <w:rsid w:val="00652705"/>
    <w:rsid w:val="0065275D"/>
    <w:rsid w:val="0065282D"/>
    <w:rsid w:val="0065294F"/>
    <w:rsid w:val="00652960"/>
    <w:rsid w:val="006529CE"/>
    <w:rsid w:val="00652B07"/>
    <w:rsid w:val="00652C53"/>
    <w:rsid w:val="00652CAF"/>
    <w:rsid w:val="00652D2F"/>
    <w:rsid w:val="00652D39"/>
    <w:rsid w:val="00652D4C"/>
    <w:rsid w:val="00652D63"/>
    <w:rsid w:val="00652DC5"/>
    <w:rsid w:val="00652E6F"/>
    <w:rsid w:val="00652EB8"/>
    <w:rsid w:val="00652EEF"/>
    <w:rsid w:val="00652EFE"/>
    <w:rsid w:val="00652F57"/>
    <w:rsid w:val="00652F73"/>
    <w:rsid w:val="00652FF9"/>
    <w:rsid w:val="00653197"/>
    <w:rsid w:val="006531AA"/>
    <w:rsid w:val="006531B1"/>
    <w:rsid w:val="00653210"/>
    <w:rsid w:val="00653261"/>
    <w:rsid w:val="00653267"/>
    <w:rsid w:val="00653281"/>
    <w:rsid w:val="006532C1"/>
    <w:rsid w:val="006532EF"/>
    <w:rsid w:val="006532F4"/>
    <w:rsid w:val="0065334F"/>
    <w:rsid w:val="0065336E"/>
    <w:rsid w:val="0065339F"/>
    <w:rsid w:val="006533FC"/>
    <w:rsid w:val="00653430"/>
    <w:rsid w:val="006535A3"/>
    <w:rsid w:val="00653639"/>
    <w:rsid w:val="00653669"/>
    <w:rsid w:val="00653751"/>
    <w:rsid w:val="00653765"/>
    <w:rsid w:val="00653871"/>
    <w:rsid w:val="00653A0B"/>
    <w:rsid w:val="00653B0E"/>
    <w:rsid w:val="00653B19"/>
    <w:rsid w:val="00653B64"/>
    <w:rsid w:val="00653C1E"/>
    <w:rsid w:val="00653C5A"/>
    <w:rsid w:val="00653C87"/>
    <w:rsid w:val="00653CDD"/>
    <w:rsid w:val="00653D1D"/>
    <w:rsid w:val="00653D2B"/>
    <w:rsid w:val="00653D8B"/>
    <w:rsid w:val="00653FD3"/>
    <w:rsid w:val="0065401C"/>
    <w:rsid w:val="006541D0"/>
    <w:rsid w:val="0065424C"/>
    <w:rsid w:val="006542D5"/>
    <w:rsid w:val="006542FE"/>
    <w:rsid w:val="00654318"/>
    <w:rsid w:val="00654485"/>
    <w:rsid w:val="00654611"/>
    <w:rsid w:val="0065470C"/>
    <w:rsid w:val="00654723"/>
    <w:rsid w:val="006547A3"/>
    <w:rsid w:val="0065491A"/>
    <w:rsid w:val="0065491F"/>
    <w:rsid w:val="00654925"/>
    <w:rsid w:val="0065493D"/>
    <w:rsid w:val="00654A58"/>
    <w:rsid w:val="00654B5A"/>
    <w:rsid w:val="00654B80"/>
    <w:rsid w:val="00654BA2"/>
    <w:rsid w:val="00654BB7"/>
    <w:rsid w:val="00654BD4"/>
    <w:rsid w:val="00654BEF"/>
    <w:rsid w:val="00654BF2"/>
    <w:rsid w:val="00654D3E"/>
    <w:rsid w:val="00654F1D"/>
    <w:rsid w:val="00654F82"/>
    <w:rsid w:val="00654FD3"/>
    <w:rsid w:val="00655029"/>
    <w:rsid w:val="006550C6"/>
    <w:rsid w:val="006550E6"/>
    <w:rsid w:val="00655142"/>
    <w:rsid w:val="0065520B"/>
    <w:rsid w:val="00655216"/>
    <w:rsid w:val="0065530D"/>
    <w:rsid w:val="00655336"/>
    <w:rsid w:val="00655362"/>
    <w:rsid w:val="0065536F"/>
    <w:rsid w:val="00655437"/>
    <w:rsid w:val="006554B1"/>
    <w:rsid w:val="0065551F"/>
    <w:rsid w:val="00655549"/>
    <w:rsid w:val="006556DB"/>
    <w:rsid w:val="0065573C"/>
    <w:rsid w:val="006558CB"/>
    <w:rsid w:val="0065595A"/>
    <w:rsid w:val="006559DB"/>
    <w:rsid w:val="006559F8"/>
    <w:rsid w:val="00655A08"/>
    <w:rsid w:val="00655A40"/>
    <w:rsid w:val="00655B31"/>
    <w:rsid w:val="00655B81"/>
    <w:rsid w:val="00655D5C"/>
    <w:rsid w:val="00655F3C"/>
    <w:rsid w:val="00655F75"/>
    <w:rsid w:val="006560C9"/>
    <w:rsid w:val="00656214"/>
    <w:rsid w:val="00656221"/>
    <w:rsid w:val="00656241"/>
    <w:rsid w:val="0065626D"/>
    <w:rsid w:val="00656281"/>
    <w:rsid w:val="0065642B"/>
    <w:rsid w:val="00656434"/>
    <w:rsid w:val="00656445"/>
    <w:rsid w:val="0065649A"/>
    <w:rsid w:val="00656528"/>
    <w:rsid w:val="006565DF"/>
    <w:rsid w:val="006566DA"/>
    <w:rsid w:val="006567FA"/>
    <w:rsid w:val="006568AA"/>
    <w:rsid w:val="006568E8"/>
    <w:rsid w:val="006569C7"/>
    <w:rsid w:val="006569D3"/>
    <w:rsid w:val="006569EA"/>
    <w:rsid w:val="00656A51"/>
    <w:rsid w:val="00656A63"/>
    <w:rsid w:val="00656A89"/>
    <w:rsid w:val="00656A96"/>
    <w:rsid w:val="00656B81"/>
    <w:rsid w:val="00656D15"/>
    <w:rsid w:val="00656D1B"/>
    <w:rsid w:val="00656D40"/>
    <w:rsid w:val="00656E2B"/>
    <w:rsid w:val="00656E3D"/>
    <w:rsid w:val="00656ED3"/>
    <w:rsid w:val="00656EDA"/>
    <w:rsid w:val="00656FD7"/>
    <w:rsid w:val="00657031"/>
    <w:rsid w:val="00657071"/>
    <w:rsid w:val="006570FF"/>
    <w:rsid w:val="00657399"/>
    <w:rsid w:val="006573D1"/>
    <w:rsid w:val="0065749E"/>
    <w:rsid w:val="0065750D"/>
    <w:rsid w:val="006575AC"/>
    <w:rsid w:val="006575BD"/>
    <w:rsid w:val="00657651"/>
    <w:rsid w:val="00657677"/>
    <w:rsid w:val="006576AE"/>
    <w:rsid w:val="006576C8"/>
    <w:rsid w:val="0065773F"/>
    <w:rsid w:val="0065778B"/>
    <w:rsid w:val="00657817"/>
    <w:rsid w:val="00657907"/>
    <w:rsid w:val="0065792B"/>
    <w:rsid w:val="0065798B"/>
    <w:rsid w:val="006579AE"/>
    <w:rsid w:val="00657A03"/>
    <w:rsid w:val="00657A69"/>
    <w:rsid w:val="00657A91"/>
    <w:rsid w:val="00657BD0"/>
    <w:rsid w:val="00657BFD"/>
    <w:rsid w:val="00657D61"/>
    <w:rsid w:val="00657D8D"/>
    <w:rsid w:val="00657E09"/>
    <w:rsid w:val="00657ED2"/>
    <w:rsid w:val="00657F36"/>
    <w:rsid w:val="00657F51"/>
    <w:rsid w:val="00657F90"/>
    <w:rsid w:val="0066000C"/>
    <w:rsid w:val="00660036"/>
    <w:rsid w:val="00660075"/>
    <w:rsid w:val="006600F3"/>
    <w:rsid w:val="00660104"/>
    <w:rsid w:val="006601DB"/>
    <w:rsid w:val="006601FB"/>
    <w:rsid w:val="00660241"/>
    <w:rsid w:val="00660262"/>
    <w:rsid w:val="00660278"/>
    <w:rsid w:val="006602A4"/>
    <w:rsid w:val="006602AC"/>
    <w:rsid w:val="0066039E"/>
    <w:rsid w:val="006604C6"/>
    <w:rsid w:val="00660572"/>
    <w:rsid w:val="006605B6"/>
    <w:rsid w:val="006605E6"/>
    <w:rsid w:val="006605FC"/>
    <w:rsid w:val="0066070C"/>
    <w:rsid w:val="00660788"/>
    <w:rsid w:val="006607A0"/>
    <w:rsid w:val="00660850"/>
    <w:rsid w:val="006608EA"/>
    <w:rsid w:val="0066093B"/>
    <w:rsid w:val="006609DE"/>
    <w:rsid w:val="006609E9"/>
    <w:rsid w:val="00660A16"/>
    <w:rsid w:val="00660B44"/>
    <w:rsid w:val="00660BBD"/>
    <w:rsid w:val="00660BFE"/>
    <w:rsid w:val="00660C84"/>
    <w:rsid w:val="00660C8C"/>
    <w:rsid w:val="00660CA3"/>
    <w:rsid w:val="00660CBA"/>
    <w:rsid w:val="00660E1A"/>
    <w:rsid w:val="00660E24"/>
    <w:rsid w:val="00660E4A"/>
    <w:rsid w:val="00660EE0"/>
    <w:rsid w:val="00660F31"/>
    <w:rsid w:val="00660F4D"/>
    <w:rsid w:val="00660F83"/>
    <w:rsid w:val="006610AA"/>
    <w:rsid w:val="0066125F"/>
    <w:rsid w:val="0066145C"/>
    <w:rsid w:val="0066149D"/>
    <w:rsid w:val="006614EE"/>
    <w:rsid w:val="0066154E"/>
    <w:rsid w:val="0066155C"/>
    <w:rsid w:val="006615C2"/>
    <w:rsid w:val="00661696"/>
    <w:rsid w:val="006616FF"/>
    <w:rsid w:val="0066171D"/>
    <w:rsid w:val="00661780"/>
    <w:rsid w:val="00661814"/>
    <w:rsid w:val="00661869"/>
    <w:rsid w:val="00661918"/>
    <w:rsid w:val="00661A34"/>
    <w:rsid w:val="00661A77"/>
    <w:rsid w:val="00661AAE"/>
    <w:rsid w:val="00661ABA"/>
    <w:rsid w:val="00661ABD"/>
    <w:rsid w:val="00661B86"/>
    <w:rsid w:val="00661BB7"/>
    <w:rsid w:val="00661BF9"/>
    <w:rsid w:val="00661C5B"/>
    <w:rsid w:val="00661D65"/>
    <w:rsid w:val="00661D8B"/>
    <w:rsid w:val="00661DA7"/>
    <w:rsid w:val="00661E03"/>
    <w:rsid w:val="00661F19"/>
    <w:rsid w:val="00661FED"/>
    <w:rsid w:val="006620F5"/>
    <w:rsid w:val="0066214E"/>
    <w:rsid w:val="0066216A"/>
    <w:rsid w:val="0066219A"/>
    <w:rsid w:val="006621E7"/>
    <w:rsid w:val="006622D3"/>
    <w:rsid w:val="00662466"/>
    <w:rsid w:val="0066249C"/>
    <w:rsid w:val="006625AB"/>
    <w:rsid w:val="006625B9"/>
    <w:rsid w:val="00662604"/>
    <w:rsid w:val="006626C3"/>
    <w:rsid w:val="006627D6"/>
    <w:rsid w:val="006627FF"/>
    <w:rsid w:val="00662837"/>
    <w:rsid w:val="006628DA"/>
    <w:rsid w:val="006628E6"/>
    <w:rsid w:val="00662966"/>
    <w:rsid w:val="0066296D"/>
    <w:rsid w:val="006629BE"/>
    <w:rsid w:val="00662A59"/>
    <w:rsid w:val="00662AC5"/>
    <w:rsid w:val="00662B4C"/>
    <w:rsid w:val="00662B60"/>
    <w:rsid w:val="00662B64"/>
    <w:rsid w:val="00662C11"/>
    <w:rsid w:val="00662C32"/>
    <w:rsid w:val="00662D1D"/>
    <w:rsid w:val="00662D1F"/>
    <w:rsid w:val="00662DE0"/>
    <w:rsid w:val="00662E82"/>
    <w:rsid w:val="00662EC6"/>
    <w:rsid w:val="00662FCA"/>
    <w:rsid w:val="00662FE4"/>
    <w:rsid w:val="006630C6"/>
    <w:rsid w:val="006632D0"/>
    <w:rsid w:val="0066331A"/>
    <w:rsid w:val="0066334E"/>
    <w:rsid w:val="00663479"/>
    <w:rsid w:val="0066356A"/>
    <w:rsid w:val="00663702"/>
    <w:rsid w:val="00663718"/>
    <w:rsid w:val="006637AD"/>
    <w:rsid w:val="00663A47"/>
    <w:rsid w:val="00663A63"/>
    <w:rsid w:val="00663A69"/>
    <w:rsid w:val="00663CFA"/>
    <w:rsid w:val="00663DB1"/>
    <w:rsid w:val="00663E7B"/>
    <w:rsid w:val="00663F8C"/>
    <w:rsid w:val="00663F9C"/>
    <w:rsid w:val="00663FC0"/>
    <w:rsid w:val="00664097"/>
    <w:rsid w:val="006640B6"/>
    <w:rsid w:val="006640EB"/>
    <w:rsid w:val="006640FA"/>
    <w:rsid w:val="0066410F"/>
    <w:rsid w:val="0066420F"/>
    <w:rsid w:val="0066425D"/>
    <w:rsid w:val="006642E6"/>
    <w:rsid w:val="00664369"/>
    <w:rsid w:val="006643CA"/>
    <w:rsid w:val="00664473"/>
    <w:rsid w:val="006644F9"/>
    <w:rsid w:val="006645DA"/>
    <w:rsid w:val="006645DC"/>
    <w:rsid w:val="006645F5"/>
    <w:rsid w:val="00664652"/>
    <w:rsid w:val="006647B9"/>
    <w:rsid w:val="006647C5"/>
    <w:rsid w:val="00664802"/>
    <w:rsid w:val="0066486B"/>
    <w:rsid w:val="00664893"/>
    <w:rsid w:val="006648F4"/>
    <w:rsid w:val="00664993"/>
    <w:rsid w:val="006649D7"/>
    <w:rsid w:val="006649F1"/>
    <w:rsid w:val="00664A08"/>
    <w:rsid w:val="00664A26"/>
    <w:rsid w:val="00664A6E"/>
    <w:rsid w:val="00664B21"/>
    <w:rsid w:val="00664BFA"/>
    <w:rsid w:val="00664C03"/>
    <w:rsid w:val="00664CFA"/>
    <w:rsid w:val="00664E03"/>
    <w:rsid w:val="00664E5D"/>
    <w:rsid w:val="00664F1B"/>
    <w:rsid w:val="00664F28"/>
    <w:rsid w:val="00664F33"/>
    <w:rsid w:val="00664FBB"/>
    <w:rsid w:val="00664FD0"/>
    <w:rsid w:val="00664FD2"/>
    <w:rsid w:val="0066505E"/>
    <w:rsid w:val="006650F8"/>
    <w:rsid w:val="0066519B"/>
    <w:rsid w:val="00665229"/>
    <w:rsid w:val="00665259"/>
    <w:rsid w:val="00665260"/>
    <w:rsid w:val="0066531F"/>
    <w:rsid w:val="00665324"/>
    <w:rsid w:val="006653B7"/>
    <w:rsid w:val="006653C0"/>
    <w:rsid w:val="006653C3"/>
    <w:rsid w:val="00665445"/>
    <w:rsid w:val="00665473"/>
    <w:rsid w:val="006654F3"/>
    <w:rsid w:val="00665501"/>
    <w:rsid w:val="006655CA"/>
    <w:rsid w:val="0066564C"/>
    <w:rsid w:val="0066564D"/>
    <w:rsid w:val="006656C0"/>
    <w:rsid w:val="0066575C"/>
    <w:rsid w:val="0066576C"/>
    <w:rsid w:val="006657A0"/>
    <w:rsid w:val="006657F6"/>
    <w:rsid w:val="00665802"/>
    <w:rsid w:val="00665967"/>
    <w:rsid w:val="006659D4"/>
    <w:rsid w:val="00665C04"/>
    <w:rsid w:val="00665C0E"/>
    <w:rsid w:val="00665C52"/>
    <w:rsid w:val="00665E63"/>
    <w:rsid w:val="00665F02"/>
    <w:rsid w:val="00665F05"/>
    <w:rsid w:val="00665F08"/>
    <w:rsid w:val="00665FAC"/>
    <w:rsid w:val="00666045"/>
    <w:rsid w:val="0066604A"/>
    <w:rsid w:val="0066606E"/>
    <w:rsid w:val="00666080"/>
    <w:rsid w:val="006660B2"/>
    <w:rsid w:val="00666160"/>
    <w:rsid w:val="0066617B"/>
    <w:rsid w:val="0066624E"/>
    <w:rsid w:val="0066635B"/>
    <w:rsid w:val="006663B6"/>
    <w:rsid w:val="006663D7"/>
    <w:rsid w:val="00666530"/>
    <w:rsid w:val="00666614"/>
    <w:rsid w:val="006666E1"/>
    <w:rsid w:val="006666EB"/>
    <w:rsid w:val="0066677E"/>
    <w:rsid w:val="00666782"/>
    <w:rsid w:val="00666783"/>
    <w:rsid w:val="006667D8"/>
    <w:rsid w:val="00666801"/>
    <w:rsid w:val="00666965"/>
    <w:rsid w:val="00666995"/>
    <w:rsid w:val="006669FA"/>
    <w:rsid w:val="00666A3D"/>
    <w:rsid w:val="00666AB7"/>
    <w:rsid w:val="00666B52"/>
    <w:rsid w:val="00666B6C"/>
    <w:rsid w:val="00666BFB"/>
    <w:rsid w:val="00666C61"/>
    <w:rsid w:val="00666C9D"/>
    <w:rsid w:val="00666CB7"/>
    <w:rsid w:val="00666E04"/>
    <w:rsid w:val="00666E99"/>
    <w:rsid w:val="00666ED2"/>
    <w:rsid w:val="00666EE1"/>
    <w:rsid w:val="00666F78"/>
    <w:rsid w:val="00666FB7"/>
    <w:rsid w:val="00666FCD"/>
    <w:rsid w:val="006670A2"/>
    <w:rsid w:val="006671FC"/>
    <w:rsid w:val="00667262"/>
    <w:rsid w:val="0066726F"/>
    <w:rsid w:val="006672E2"/>
    <w:rsid w:val="006672FE"/>
    <w:rsid w:val="00667337"/>
    <w:rsid w:val="00667362"/>
    <w:rsid w:val="0066738D"/>
    <w:rsid w:val="006674EF"/>
    <w:rsid w:val="00667599"/>
    <w:rsid w:val="006675F8"/>
    <w:rsid w:val="00667706"/>
    <w:rsid w:val="00667740"/>
    <w:rsid w:val="00667839"/>
    <w:rsid w:val="00667896"/>
    <w:rsid w:val="006678E2"/>
    <w:rsid w:val="0066790D"/>
    <w:rsid w:val="00667A25"/>
    <w:rsid w:val="00667A4B"/>
    <w:rsid w:val="00667A68"/>
    <w:rsid w:val="00667B36"/>
    <w:rsid w:val="00667B60"/>
    <w:rsid w:val="00667BF6"/>
    <w:rsid w:val="00667E3A"/>
    <w:rsid w:val="00667EBE"/>
    <w:rsid w:val="00667EC1"/>
    <w:rsid w:val="00667F2B"/>
    <w:rsid w:val="006700AD"/>
    <w:rsid w:val="00670177"/>
    <w:rsid w:val="00670187"/>
    <w:rsid w:val="00670289"/>
    <w:rsid w:val="00670309"/>
    <w:rsid w:val="00670315"/>
    <w:rsid w:val="0067044D"/>
    <w:rsid w:val="0067050D"/>
    <w:rsid w:val="0067077A"/>
    <w:rsid w:val="006707B8"/>
    <w:rsid w:val="00670818"/>
    <w:rsid w:val="00670957"/>
    <w:rsid w:val="00670976"/>
    <w:rsid w:val="0067098E"/>
    <w:rsid w:val="006709B2"/>
    <w:rsid w:val="00670A2F"/>
    <w:rsid w:val="00670A6B"/>
    <w:rsid w:val="00670B61"/>
    <w:rsid w:val="00670B6A"/>
    <w:rsid w:val="00670BE1"/>
    <w:rsid w:val="00670C0A"/>
    <w:rsid w:val="00670C25"/>
    <w:rsid w:val="00670CD0"/>
    <w:rsid w:val="00670D21"/>
    <w:rsid w:val="00670D44"/>
    <w:rsid w:val="00670DC9"/>
    <w:rsid w:val="00670E40"/>
    <w:rsid w:val="00670E93"/>
    <w:rsid w:val="00670EF7"/>
    <w:rsid w:val="00671081"/>
    <w:rsid w:val="0067110C"/>
    <w:rsid w:val="006713DE"/>
    <w:rsid w:val="006714A3"/>
    <w:rsid w:val="00671561"/>
    <w:rsid w:val="0067161F"/>
    <w:rsid w:val="006718CA"/>
    <w:rsid w:val="006718D3"/>
    <w:rsid w:val="006718E0"/>
    <w:rsid w:val="0067192A"/>
    <w:rsid w:val="006719BA"/>
    <w:rsid w:val="006719D1"/>
    <w:rsid w:val="006719D6"/>
    <w:rsid w:val="006719E4"/>
    <w:rsid w:val="00671A98"/>
    <w:rsid w:val="00671AC1"/>
    <w:rsid w:val="00671AED"/>
    <w:rsid w:val="00671B3E"/>
    <w:rsid w:val="00671B81"/>
    <w:rsid w:val="00671C9F"/>
    <w:rsid w:val="00671CB6"/>
    <w:rsid w:val="00671D2E"/>
    <w:rsid w:val="00671D9E"/>
    <w:rsid w:val="00671E22"/>
    <w:rsid w:val="00671E9E"/>
    <w:rsid w:val="00671EEB"/>
    <w:rsid w:val="00671F64"/>
    <w:rsid w:val="00671FDE"/>
    <w:rsid w:val="00671FE4"/>
    <w:rsid w:val="006722F0"/>
    <w:rsid w:val="006722FB"/>
    <w:rsid w:val="00672322"/>
    <w:rsid w:val="006723E1"/>
    <w:rsid w:val="00672415"/>
    <w:rsid w:val="006724B2"/>
    <w:rsid w:val="00672736"/>
    <w:rsid w:val="00672785"/>
    <w:rsid w:val="006727CA"/>
    <w:rsid w:val="00672804"/>
    <w:rsid w:val="00672809"/>
    <w:rsid w:val="0067287F"/>
    <w:rsid w:val="006728AB"/>
    <w:rsid w:val="006728CE"/>
    <w:rsid w:val="0067290A"/>
    <w:rsid w:val="00672927"/>
    <w:rsid w:val="006729B7"/>
    <w:rsid w:val="00672ACA"/>
    <w:rsid w:val="00672AEC"/>
    <w:rsid w:val="00672BA3"/>
    <w:rsid w:val="00672BB7"/>
    <w:rsid w:val="00672C41"/>
    <w:rsid w:val="00672C91"/>
    <w:rsid w:val="00672CB6"/>
    <w:rsid w:val="00672D66"/>
    <w:rsid w:val="00672DAE"/>
    <w:rsid w:val="00672DCE"/>
    <w:rsid w:val="00672DED"/>
    <w:rsid w:val="00672E1A"/>
    <w:rsid w:val="00672EB9"/>
    <w:rsid w:val="00672EDF"/>
    <w:rsid w:val="00672EEF"/>
    <w:rsid w:val="00673044"/>
    <w:rsid w:val="006730A8"/>
    <w:rsid w:val="0067312C"/>
    <w:rsid w:val="0067332A"/>
    <w:rsid w:val="0067337F"/>
    <w:rsid w:val="006733EC"/>
    <w:rsid w:val="00673404"/>
    <w:rsid w:val="00673648"/>
    <w:rsid w:val="006736A1"/>
    <w:rsid w:val="006736B9"/>
    <w:rsid w:val="006736BB"/>
    <w:rsid w:val="00673722"/>
    <w:rsid w:val="00673799"/>
    <w:rsid w:val="0067380A"/>
    <w:rsid w:val="00673823"/>
    <w:rsid w:val="0067382A"/>
    <w:rsid w:val="00673874"/>
    <w:rsid w:val="00673AF9"/>
    <w:rsid w:val="00673B2D"/>
    <w:rsid w:val="00673B3A"/>
    <w:rsid w:val="00673B4D"/>
    <w:rsid w:val="00673D35"/>
    <w:rsid w:val="00673FB2"/>
    <w:rsid w:val="00673FF5"/>
    <w:rsid w:val="0067422E"/>
    <w:rsid w:val="0067427C"/>
    <w:rsid w:val="00674301"/>
    <w:rsid w:val="00674303"/>
    <w:rsid w:val="00674405"/>
    <w:rsid w:val="0067443D"/>
    <w:rsid w:val="00674572"/>
    <w:rsid w:val="00674659"/>
    <w:rsid w:val="006746DC"/>
    <w:rsid w:val="00674769"/>
    <w:rsid w:val="0067492A"/>
    <w:rsid w:val="0067494D"/>
    <w:rsid w:val="00674B51"/>
    <w:rsid w:val="00674BE1"/>
    <w:rsid w:val="00674C1E"/>
    <w:rsid w:val="00674C22"/>
    <w:rsid w:val="00674C64"/>
    <w:rsid w:val="00674DE0"/>
    <w:rsid w:val="00674EB0"/>
    <w:rsid w:val="00674F2B"/>
    <w:rsid w:val="00674F2E"/>
    <w:rsid w:val="00674FC1"/>
    <w:rsid w:val="00674FDE"/>
    <w:rsid w:val="00675063"/>
    <w:rsid w:val="00675079"/>
    <w:rsid w:val="006750EF"/>
    <w:rsid w:val="00675134"/>
    <w:rsid w:val="006751B2"/>
    <w:rsid w:val="006751C8"/>
    <w:rsid w:val="0067524C"/>
    <w:rsid w:val="00675262"/>
    <w:rsid w:val="0067526C"/>
    <w:rsid w:val="00675286"/>
    <w:rsid w:val="006752A5"/>
    <w:rsid w:val="006753AC"/>
    <w:rsid w:val="006753F8"/>
    <w:rsid w:val="00675400"/>
    <w:rsid w:val="00675454"/>
    <w:rsid w:val="0067545C"/>
    <w:rsid w:val="006754ED"/>
    <w:rsid w:val="00675632"/>
    <w:rsid w:val="00675691"/>
    <w:rsid w:val="006756C5"/>
    <w:rsid w:val="006756FC"/>
    <w:rsid w:val="00675744"/>
    <w:rsid w:val="0067585F"/>
    <w:rsid w:val="006758E6"/>
    <w:rsid w:val="00675922"/>
    <w:rsid w:val="006759A0"/>
    <w:rsid w:val="00675A57"/>
    <w:rsid w:val="00675A7E"/>
    <w:rsid w:val="00675AEF"/>
    <w:rsid w:val="00675B07"/>
    <w:rsid w:val="00675BDE"/>
    <w:rsid w:val="00675BF2"/>
    <w:rsid w:val="00675C02"/>
    <w:rsid w:val="00675C2D"/>
    <w:rsid w:val="00675C52"/>
    <w:rsid w:val="00675CBA"/>
    <w:rsid w:val="00675D5B"/>
    <w:rsid w:val="00675DD9"/>
    <w:rsid w:val="00675E27"/>
    <w:rsid w:val="00675EFF"/>
    <w:rsid w:val="00675F8C"/>
    <w:rsid w:val="00676062"/>
    <w:rsid w:val="0067608B"/>
    <w:rsid w:val="00676137"/>
    <w:rsid w:val="00676177"/>
    <w:rsid w:val="00676231"/>
    <w:rsid w:val="00676377"/>
    <w:rsid w:val="006763A3"/>
    <w:rsid w:val="006764D5"/>
    <w:rsid w:val="006764E9"/>
    <w:rsid w:val="00676521"/>
    <w:rsid w:val="006765E5"/>
    <w:rsid w:val="00676645"/>
    <w:rsid w:val="006766B6"/>
    <w:rsid w:val="006766F3"/>
    <w:rsid w:val="0067674F"/>
    <w:rsid w:val="00676756"/>
    <w:rsid w:val="00676780"/>
    <w:rsid w:val="00676795"/>
    <w:rsid w:val="006767B6"/>
    <w:rsid w:val="00676821"/>
    <w:rsid w:val="00676823"/>
    <w:rsid w:val="0067685C"/>
    <w:rsid w:val="0067687D"/>
    <w:rsid w:val="006768B4"/>
    <w:rsid w:val="00676A34"/>
    <w:rsid w:val="00676B1B"/>
    <w:rsid w:val="00676B24"/>
    <w:rsid w:val="00676CFE"/>
    <w:rsid w:val="00676D3D"/>
    <w:rsid w:val="00676DBB"/>
    <w:rsid w:val="00676DC2"/>
    <w:rsid w:val="00676E66"/>
    <w:rsid w:val="00676EC2"/>
    <w:rsid w:val="00676ECA"/>
    <w:rsid w:val="00676F28"/>
    <w:rsid w:val="00676F4E"/>
    <w:rsid w:val="00676F57"/>
    <w:rsid w:val="00676F6A"/>
    <w:rsid w:val="00676FB0"/>
    <w:rsid w:val="00676FF9"/>
    <w:rsid w:val="00677112"/>
    <w:rsid w:val="00677132"/>
    <w:rsid w:val="0067713C"/>
    <w:rsid w:val="00677167"/>
    <w:rsid w:val="00677272"/>
    <w:rsid w:val="00677380"/>
    <w:rsid w:val="006773D3"/>
    <w:rsid w:val="00677478"/>
    <w:rsid w:val="00677592"/>
    <w:rsid w:val="00677618"/>
    <w:rsid w:val="00677728"/>
    <w:rsid w:val="00677791"/>
    <w:rsid w:val="006777FE"/>
    <w:rsid w:val="00677859"/>
    <w:rsid w:val="006778F9"/>
    <w:rsid w:val="006778FC"/>
    <w:rsid w:val="00677905"/>
    <w:rsid w:val="0067790F"/>
    <w:rsid w:val="00677954"/>
    <w:rsid w:val="00677A0C"/>
    <w:rsid w:val="00677A2A"/>
    <w:rsid w:val="00677ABF"/>
    <w:rsid w:val="00677AC7"/>
    <w:rsid w:val="00677ADE"/>
    <w:rsid w:val="00677AEA"/>
    <w:rsid w:val="00677B2A"/>
    <w:rsid w:val="00677B65"/>
    <w:rsid w:val="00677C6D"/>
    <w:rsid w:val="00677C75"/>
    <w:rsid w:val="00677E84"/>
    <w:rsid w:val="00677EB0"/>
    <w:rsid w:val="00677EBB"/>
    <w:rsid w:val="00677EE0"/>
    <w:rsid w:val="00677F53"/>
    <w:rsid w:val="00677FC9"/>
    <w:rsid w:val="00680056"/>
    <w:rsid w:val="006800D4"/>
    <w:rsid w:val="00680164"/>
    <w:rsid w:val="006801F8"/>
    <w:rsid w:val="00680214"/>
    <w:rsid w:val="00680223"/>
    <w:rsid w:val="006802E2"/>
    <w:rsid w:val="00680587"/>
    <w:rsid w:val="0068061E"/>
    <w:rsid w:val="006806A5"/>
    <w:rsid w:val="0068074A"/>
    <w:rsid w:val="00680768"/>
    <w:rsid w:val="00680831"/>
    <w:rsid w:val="006808B1"/>
    <w:rsid w:val="006808B5"/>
    <w:rsid w:val="006808BF"/>
    <w:rsid w:val="006809BF"/>
    <w:rsid w:val="00680A97"/>
    <w:rsid w:val="00680C19"/>
    <w:rsid w:val="00680C5D"/>
    <w:rsid w:val="00680C93"/>
    <w:rsid w:val="00680D2C"/>
    <w:rsid w:val="00680D48"/>
    <w:rsid w:val="00680E06"/>
    <w:rsid w:val="00680E46"/>
    <w:rsid w:val="00680EB0"/>
    <w:rsid w:val="00680EC2"/>
    <w:rsid w:val="00680F1E"/>
    <w:rsid w:val="00680F78"/>
    <w:rsid w:val="00680FE2"/>
    <w:rsid w:val="006810AA"/>
    <w:rsid w:val="006810AC"/>
    <w:rsid w:val="00681113"/>
    <w:rsid w:val="0068112B"/>
    <w:rsid w:val="006811ED"/>
    <w:rsid w:val="00681290"/>
    <w:rsid w:val="00681363"/>
    <w:rsid w:val="006813C5"/>
    <w:rsid w:val="0068148A"/>
    <w:rsid w:val="006814CF"/>
    <w:rsid w:val="0068150C"/>
    <w:rsid w:val="00681544"/>
    <w:rsid w:val="006817E0"/>
    <w:rsid w:val="0068180A"/>
    <w:rsid w:val="00681889"/>
    <w:rsid w:val="006818F0"/>
    <w:rsid w:val="006818F3"/>
    <w:rsid w:val="00681942"/>
    <w:rsid w:val="0068196F"/>
    <w:rsid w:val="006819B2"/>
    <w:rsid w:val="00681B04"/>
    <w:rsid w:val="00681B4C"/>
    <w:rsid w:val="00681B9C"/>
    <w:rsid w:val="00681C3A"/>
    <w:rsid w:val="00681D41"/>
    <w:rsid w:val="00681DBF"/>
    <w:rsid w:val="00681DF0"/>
    <w:rsid w:val="00681ED5"/>
    <w:rsid w:val="00681F34"/>
    <w:rsid w:val="00681F58"/>
    <w:rsid w:val="00681F9A"/>
    <w:rsid w:val="00682004"/>
    <w:rsid w:val="0068201D"/>
    <w:rsid w:val="0068205D"/>
    <w:rsid w:val="006821E6"/>
    <w:rsid w:val="00682246"/>
    <w:rsid w:val="006822D6"/>
    <w:rsid w:val="006823B8"/>
    <w:rsid w:val="006824F7"/>
    <w:rsid w:val="00682554"/>
    <w:rsid w:val="00682557"/>
    <w:rsid w:val="00682574"/>
    <w:rsid w:val="00682583"/>
    <w:rsid w:val="0068261B"/>
    <w:rsid w:val="0068263A"/>
    <w:rsid w:val="006826CF"/>
    <w:rsid w:val="00682701"/>
    <w:rsid w:val="006827B5"/>
    <w:rsid w:val="006828D4"/>
    <w:rsid w:val="006828FC"/>
    <w:rsid w:val="00682A35"/>
    <w:rsid w:val="00682A9F"/>
    <w:rsid w:val="00682B58"/>
    <w:rsid w:val="00682D05"/>
    <w:rsid w:val="00682DD6"/>
    <w:rsid w:val="00682DF3"/>
    <w:rsid w:val="00682E7F"/>
    <w:rsid w:val="00682F34"/>
    <w:rsid w:val="00682F6D"/>
    <w:rsid w:val="00682F88"/>
    <w:rsid w:val="00682FC1"/>
    <w:rsid w:val="00682FFC"/>
    <w:rsid w:val="00683014"/>
    <w:rsid w:val="006830F4"/>
    <w:rsid w:val="00683114"/>
    <w:rsid w:val="00683144"/>
    <w:rsid w:val="00683162"/>
    <w:rsid w:val="0068317C"/>
    <w:rsid w:val="006831F7"/>
    <w:rsid w:val="00683296"/>
    <w:rsid w:val="006832A9"/>
    <w:rsid w:val="006832B4"/>
    <w:rsid w:val="00683314"/>
    <w:rsid w:val="00683347"/>
    <w:rsid w:val="006833DD"/>
    <w:rsid w:val="0068342F"/>
    <w:rsid w:val="006834CE"/>
    <w:rsid w:val="00683504"/>
    <w:rsid w:val="006835FD"/>
    <w:rsid w:val="00683660"/>
    <w:rsid w:val="00683674"/>
    <w:rsid w:val="00683752"/>
    <w:rsid w:val="006837F6"/>
    <w:rsid w:val="00683A29"/>
    <w:rsid w:val="00683A46"/>
    <w:rsid w:val="00683A59"/>
    <w:rsid w:val="00683C29"/>
    <w:rsid w:val="00683C6B"/>
    <w:rsid w:val="00683C82"/>
    <w:rsid w:val="00683CA7"/>
    <w:rsid w:val="00683D13"/>
    <w:rsid w:val="00683D57"/>
    <w:rsid w:val="00683DBF"/>
    <w:rsid w:val="00683E82"/>
    <w:rsid w:val="00683EA4"/>
    <w:rsid w:val="00683F73"/>
    <w:rsid w:val="00684045"/>
    <w:rsid w:val="00684091"/>
    <w:rsid w:val="006840A5"/>
    <w:rsid w:val="0068423B"/>
    <w:rsid w:val="006842BC"/>
    <w:rsid w:val="0068439A"/>
    <w:rsid w:val="00684454"/>
    <w:rsid w:val="00684588"/>
    <w:rsid w:val="006845F4"/>
    <w:rsid w:val="00684615"/>
    <w:rsid w:val="00684681"/>
    <w:rsid w:val="0068473B"/>
    <w:rsid w:val="006847AD"/>
    <w:rsid w:val="006848A3"/>
    <w:rsid w:val="006848B4"/>
    <w:rsid w:val="00684916"/>
    <w:rsid w:val="00684917"/>
    <w:rsid w:val="00684960"/>
    <w:rsid w:val="006849B7"/>
    <w:rsid w:val="00684B12"/>
    <w:rsid w:val="00684C6C"/>
    <w:rsid w:val="00684CF3"/>
    <w:rsid w:val="00684D0B"/>
    <w:rsid w:val="00684D70"/>
    <w:rsid w:val="00684DCA"/>
    <w:rsid w:val="00684DD7"/>
    <w:rsid w:val="00684E66"/>
    <w:rsid w:val="00684EE6"/>
    <w:rsid w:val="00684F3F"/>
    <w:rsid w:val="00684F42"/>
    <w:rsid w:val="00684F84"/>
    <w:rsid w:val="00684FE5"/>
    <w:rsid w:val="006850E8"/>
    <w:rsid w:val="006852DF"/>
    <w:rsid w:val="0068537C"/>
    <w:rsid w:val="0068539A"/>
    <w:rsid w:val="006856C9"/>
    <w:rsid w:val="006856EB"/>
    <w:rsid w:val="00685750"/>
    <w:rsid w:val="00685754"/>
    <w:rsid w:val="006857B3"/>
    <w:rsid w:val="006858A0"/>
    <w:rsid w:val="00685911"/>
    <w:rsid w:val="00685952"/>
    <w:rsid w:val="00685994"/>
    <w:rsid w:val="00685AB8"/>
    <w:rsid w:val="00685B3A"/>
    <w:rsid w:val="00685B6D"/>
    <w:rsid w:val="00685BD3"/>
    <w:rsid w:val="00685CE0"/>
    <w:rsid w:val="00685CF1"/>
    <w:rsid w:val="00685D03"/>
    <w:rsid w:val="00685E55"/>
    <w:rsid w:val="00685EE2"/>
    <w:rsid w:val="00685EEF"/>
    <w:rsid w:val="00685F09"/>
    <w:rsid w:val="00686116"/>
    <w:rsid w:val="0068614E"/>
    <w:rsid w:val="00686159"/>
    <w:rsid w:val="00686196"/>
    <w:rsid w:val="006862A5"/>
    <w:rsid w:val="006862C9"/>
    <w:rsid w:val="00686376"/>
    <w:rsid w:val="0068641E"/>
    <w:rsid w:val="00686776"/>
    <w:rsid w:val="0068677C"/>
    <w:rsid w:val="006867FC"/>
    <w:rsid w:val="0068680F"/>
    <w:rsid w:val="00686893"/>
    <w:rsid w:val="006868C4"/>
    <w:rsid w:val="00686921"/>
    <w:rsid w:val="00686982"/>
    <w:rsid w:val="006869D8"/>
    <w:rsid w:val="006869F4"/>
    <w:rsid w:val="00686AFD"/>
    <w:rsid w:val="00686BAE"/>
    <w:rsid w:val="00686BBB"/>
    <w:rsid w:val="00686BEE"/>
    <w:rsid w:val="00686C8D"/>
    <w:rsid w:val="00686D5E"/>
    <w:rsid w:val="00686DF0"/>
    <w:rsid w:val="00686E95"/>
    <w:rsid w:val="00686EA4"/>
    <w:rsid w:val="0068709C"/>
    <w:rsid w:val="006870C8"/>
    <w:rsid w:val="006870FB"/>
    <w:rsid w:val="006871F2"/>
    <w:rsid w:val="006871FE"/>
    <w:rsid w:val="00687203"/>
    <w:rsid w:val="00687273"/>
    <w:rsid w:val="006872D8"/>
    <w:rsid w:val="00687331"/>
    <w:rsid w:val="006873F8"/>
    <w:rsid w:val="00687404"/>
    <w:rsid w:val="00687496"/>
    <w:rsid w:val="00687516"/>
    <w:rsid w:val="006875EA"/>
    <w:rsid w:val="006875F5"/>
    <w:rsid w:val="0068767F"/>
    <w:rsid w:val="0068776C"/>
    <w:rsid w:val="006877A9"/>
    <w:rsid w:val="00687845"/>
    <w:rsid w:val="0068791C"/>
    <w:rsid w:val="00687941"/>
    <w:rsid w:val="006879E2"/>
    <w:rsid w:val="00687BF1"/>
    <w:rsid w:val="00687C18"/>
    <w:rsid w:val="00687C1B"/>
    <w:rsid w:val="00687C86"/>
    <w:rsid w:val="00687CA8"/>
    <w:rsid w:val="00687D04"/>
    <w:rsid w:val="00687DB2"/>
    <w:rsid w:val="00687DB5"/>
    <w:rsid w:val="00687DDE"/>
    <w:rsid w:val="00687DE0"/>
    <w:rsid w:val="00687E03"/>
    <w:rsid w:val="00687F25"/>
    <w:rsid w:val="00690027"/>
    <w:rsid w:val="006900CD"/>
    <w:rsid w:val="006900EE"/>
    <w:rsid w:val="006902B7"/>
    <w:rsid w:val="006902C2"/>
    <w:rsid w:val="006902D7"/>
    <w:rsid w:val="006902D9"/>
    <w:rsid w:val="006902F4"/>
    <w:rsid w:val="0069036B"/>
    <w:rsid w:val="006903F9"/>
    <w:rsid w:val="0069045E"/>
    <w:rsid w:val="0069057B"/>
    <w:rsid w:val="0069069D"/>
    <w:rsid w:val="006907BA"/>
    <w:rsid w:val="006907C7"/>
    <w:rsid w:val="006908AF"/>
    <w:rsid w:val="00690B59"/>
    <w:rsid w:val="00690B8C"/>
    <w:rsid w:val="00690BF1"/>
    <w:rsid w:val="00690C06"/>
    <w:rsid w:val="00690C1A"/>
    <w:rsid w:val="00690C34"/>
    <w:rsid w:val="00690CFA"/>
    <w:rsid w:val="00690ED3"/>
    <w:rsid w:val="00690F29"/>
    <w:rsid w:val="00690F84"/>
    <w:rsid w:val="0069100B"/>
    <w:rsid w:val="0069102A"/>
    <w:rsid w:val="006910A5"/>
    <w:rsid w:val="0069118A"/>
    <w:rsid w:val="006911E9"/>
    <w:rsid w:val="00691243"/>
    <w:rsid w:val="00691246"/>
    <w:rsid w:val="00691298"/>
    <w:rsid w:val="006912BA"/>
    <w:rsid w:val="006912BC"/>
    <w:rsid w:val="00691333"/>
    <w:rsid w:val="00691385"/>
    <w:rsid w:val="00691465"/>
    <w:rsid w:val="00691482"/>
    <w:rsid w:val="006914F2"/>
    <w:rsid w:val="00691583"/>
    <w:rsid w:val="0069159C"/>
    <w:rsid w:val="006915CE"/>
    <w:rsid w:val="00691609"/>
    <w:rsid w:val="00691620"/>
    <w:rsid w:val="006916AC"/>
    <w:rsid w:val="0069174F"/>
    <w:rsid w:val="00691810"/>
    <w:rsid w:val="00691894"/>
    <w:rsid w:val="006918C8"/>
    <w:rsid w:val="00691900"/>
    <w:rsid w:val="00691928"/>
    <w:rsid w:val="00691974"/>
    <w:rsid w:val="006919B4"/>
    <w:rsid w:val="006919F7"/>
    <w:rsid w:val="00691A6E"/>
    <w:rsid w:val="00691A7C"/>
    <w:rsid w:val="00691B4E"/>
    <w:rsid w:val="00691B5A"/>
    <w:rsid w:val="00691C7A"/>
    <w:rsid w:val="00691ECB"/>
    <w:rsid w:val="00691F26"/>
    <w:rsid w:val="00691F35"/>
    <w:rsid w:val="00691F79"/>
    <w:rsid w:val="00692023"/>
    <w:rsid w:val="006920CC"/>
    <w:rsid w:val="00692105"/>
    <w:rsid w:val="00692268"/>
    <w:rsid w:val="006922CF"/>
    <w:rsid w:val="00692313"/>
    <w:rsid w:val="0069237C"/>
    <w:rsid w:val="00692411"/>
    <w:rsid w:val="0069242D"/>
    <w:rsid w:val="006924A6"/>
    <w:rsid w:val="006924BE"/>
    <w:rsid w:val="006924F9"/>
    <w:rsid w:val="0069260D"/>
    <w:rsid w:val="006926A3"/>
    <w:rsid w:val="0069278D"/>
    <w:rsid w:val="006927A9"/>
    <w:rsid w:val="0069287D"/>
    <w:rsid w:val="006928A3"/>
    <w:rsid w:val="0069291F"/>
    <w:rsid w:val="0069293F"/>
    <w:rsid w:val="00692BE9"/>
    <w:rsid w:val="00692BFD"/>
    <w:rsid w:val="00692C0A"/>
    <w:rsid w:val="00692CBB"/>
    <w:rsid w:val="00692D33"/>
    <w:rsid w:val="00692EB1"/>
    <w:rsid w:val="00692EFC"/>
    <w:rsid w:val="00692F26"/>
    <w:rsid w:val="00692F2C"/>
    <w:rsid w:val="0069308F"/>
    <w:rsid w:val="006930A0"/>
    <w:rsid w:val="006930B9"/>
    <w:rsid w:val="0069319D"/>
    <w:rsid w:val="006931BE"/>
    <w:rsid w:val="00693233"/>
    <w:rsid w:val="006932CF"/>
    <w:rsid w:val="006932FF"/>
    <w:rsid w:val="0069330F"/>
    <w:rsid w:val="00693312"/>
    <w:rsid w:val="0069340F"/>
    <w:rsid w:val="0069343E"/>
    <w:rsid w:val="006934A1"/>
    <w:rsid w:val="0069356C"/>
    <w:rsid w:val="006935E9"/>
    <w:rsid w:val="0069364C"/>
    <w:rsid w:val="00693650"/>
    <w:rsid w:val="00693752"/>
    <w:rsid w:val="00693774"/>
    <w:rsid w:val="006937F5"/>
    <w:rsid w:val="00693894"/>
    <w:rsid w:val="006938DD"/>
    <w:rsid w:val="00693A7B"/>
    <w:rsid w:val="00693A83"/>
    <w:rsid w:val="00693AE8"/>
    <w:rsid w:val="00693B48"/>
    <w:rsid w:val="00693B7D"/>
    <w:rsid w:val="00693BAB"/>
    <w:rsid w:val="00693C96"/>
    <w:rsid w:val="00693D5F"/>
    <w:rsid w:val="00693D6C"/>
    <w:rsid w:val="00693D78"/>
    <w:rsid w:val="00693F03"/>
    <w:rsid w:val="00693F74"/>
    <w:rsid w:val="00693FF5"/>
    <w:rsid w:val="0069402B"/>
    <w:rsid w:val="0069404B"/>
    <w:rsid w:val="00694140"/>
    <w:rsid w:val="006941C9"/>
    <w:rsid w:val="00694216"/>
    <w:rsid w:val="0069424C"/>
    <w:rsid w:val="00694279"/>
    <w:rsid w:val="006942EF"/>
    <w:rsid w:val="006944E4"/>
    <w:rsid w:val="00694570"/>
    <w:rsid w:val="0069457A"/>
    <w:rsid w:val="0069457B"/>
    <w:rsid w:val="006946D5"/>
    <w:rsid w:val="00694751"/>
    <w:rsid w:val="00694789"/>
    <w:rsid w:val="006947F1"/>
    <w:rsid w:val="00694809"/>
    <w:rsid w:val="006948A6"/>
    <w:rsid w:val="0069492D"/>
    <w:rsid w:val="006949CE"/>
    <w:rsid w:val="00694A1E"/>
    <w:rsid w:val="00694A24"/>
    <w:rsid w:val="00694A2C"/>
    <w:rsid w:val="00694A89"/>
    <w:rsid w:val="00694ADF"/>
    <w:rsid w:val="00694BCC"/>
    <w:rsid w:val="00694C05"/>
    <w:rsid w:val="00694C2A"/>
    <w:rsid w:val="00694CE2"/>
    <w:rsid w:val="00694E42"/>
    <w:rsid w:val="00694F19"/>
    <w:rsid w:val="00694FB9"/>
    <w:rsid w:val="00695007"/>
    <w:rsid w:val="00695138"/>
    <w:rsid w:val="00695153"/>
    <w:rsid w:val="0069515E"/>
    <w:rsid w:val="006951A7"/>
    <w:rsid w:val="006951E0"/>
    <w:rsid w:val="00695214"/>
    <w:rsid w:val="006952AA"/>
    <w:rsid w:val="00695449"/>
    <w:rsid w:val="006954F6"/>
    <w:rsid w:val="00695525"/>
    <w:rsid w:val="00695573"/>
    <w:rsid w:val="006956A6"/>
    <w:rsid w:val="00695738"/>
    <w:rsid w:val="006957B1"/>
    <w:rsid w:val="006957BC"/>
    <w:rsid w:val="006958F6"/>
    <w:rsid w:val="00695904"/>
    <w:rsid w:val="0069590B"/>
    <w:rsid w:val="00695A00"/>
    <w:rsid w:val="00695A33"/>
    <w:rsid w:val="00695A74"/>
    <w:rsid w:val="00695AC6"/>
    <w:rsid w:val="00695C7B"/>
    <w:rsid w:val="00695C9E"/>
    <w:rsid w:val="00695D29"/>
    <w:rsid w:val="00695DB6"/>
    <w:rsid w:val="00695DC7"/>
    <w:rsid w:val="00695DEC"/>
    <w:rsid w:val="00695E65"/>
    <w:rsid w:val="00695E8C"/>
    <w:rsid w:val="00695EBB"/>
    <w:rsid w:val="00695FAD"/>
    <w:rsid w:val="00695FF7"/>
    <w:rsid w:val="00696047"/>
    <w:rsid w:val="0069607C"/>
    <w:rsid w:val="00696132"/>
    <w:rsid w:val="00696139"/>
    <w:rsid w:val="006961D7"/>
    <w:rsid w:val="00696202"/>
    <w:rsid w:val="0069620E"/>
    <w:rsid w:val="0069621E"/>
    <w:rsid w:val="00696277"/>
    <w:rsid w:val="00696312"/>
    <w:rsid w:val="0069632F"/>
    <w:rsid w:val="00696351"/>
    <w:rsid w:val="006963C4"/>
    <w:rsid w:val="00696413"/>
    <w:rsid w:val="0069646D"/>
    <w:rsid w:val="0069648D"/>
    <w:rsid w:val="006964D1"/>
    <w:rsid w:val="00696547"/>
    <w:rsid w:val="0069655E"/>
    <w:rsid w:val="0069665F"/>
    <w:rsid w:val="006966CE"/>
    <w:rsid w:val="00696735"/>
    <w:rsid w:val="006967FB"/>
    <w:rsid w:val="006968CF"/>
    <w:rsid w:val="0069693E"/>
    <w:rsid w:val="006969C2"/>
    <w:rsid w:val="006969D9"/>
    <w:rsid w:val="00696A3D"/>
    <w:rsid w:val="00696B71"/>
    <w:rsid w:val="00696D73"/>
    <w:rsid w:val="00696DFE"/>
    <w:rsid w:val="00696E00"/>
    <w:rsid w:val="00696E3C"/>
    <w:rsid w:val="00696E4B"/>
    <w:rsid w:val="00696F0B"/>
    <w:rsid w:val="00696F75"/>
    <w:rsid w:val="00696FE3"/>
    <w:rsid w:val="00696FFB"/>
    <w:rsid w:val="00697058"/>
    <w:rsid w:val="0069711E"/>
    <w:rsid w:val="006971A4"/>
    <w:rsid w:val="00697472"/>
    <w:rsid w:val="00697482"/>
    <w:rsid w:val="006974A0"/>
    <w:rsid w:val="0069754D"/>
    <w:rsid w:val="00697556"/>
    <w:rsid w:val="0069760A"/>
    <w:rsid w:val="00697626"/>
    <w:rsid w:val="006976DE"/>
    <w:rsid w:val="00697717"/>
    <w:rsid w:val="00697724"/>
    <w:rsid w:val="00697725"/>
    <w:rsid w:val="00697740"/>
    <w:rsid w:val="00697819"/>
    <w:rsid w:val="0069787F"/>
    <w:rsid w:val="006978B8"/>
    <w:rsid w:val="0069790E"/>
    <w:rsid w:val="0069797B"/>
    <w:rsid w:val="00697AF5"/>
    <w:rsid w:val="00697B03"/>
    <w:rsid w:val="00697B26"/>
    <w:rsid w:val="00697B2B"/>
    <w:rsid w:val="00697C01"/>
    <w:rsid w:val="00697C18"/>
    <w:rsid w:val="00697D09"/>
    <w:rsid w:val="00697D77"/>
    <w:rsid w:val="00697DF1"/>
    <w:rsid w:val="00697E64"/>
    <w:rsid w:val="00697E6D"/>
    <w:rsid w:val="00697E74"/>
    <w:rsid w:val="00697F39"/>
    <w:rsid w:val="00697F4C"/>
    <w:rsid w:val="006A0007"/>
    <w:rsid w:val="006A0084"/>
    <w:rsid w:val="006A00BA"/>
    <w:rsid w:val="006A00DF"/>
    <w:rsid w:val="006A0113"/>
    <w:rsid w:val="006A01ED"/>
    <w:rsid w:val="006A0242"/>
    <w:rsid w:val="006A02A4"/>
    <w:rsid w:val="006A0319"/>
    <w:rsid w:val="006A033B"/>
    <w:rsid w:val="006A0349"/>
    <w:rsid w:val="006A035A"/>
    <w:rsid w:val="006A03D2"/>
    <w:rsid w:val="006A03EA"/>
    <w:rsid w:val="006A04AE"/>
    <w:rsid w:val="006A0570"/>
    <w:rsid w:val="006A057C"/>
    <w:rsid w:val="006A0589"/>
    <w:rsid w:val="006A05C2"/>
    <w:rsid w:val="006A05F8"/>
    <w:rsid w:val="006A069C"/>
    <w:rsid w:val="006A06C2"/>
    <w:rsid w:val="006A0716"/>
    <w:rsid w:val="006A0725"/>
    <w:rsid w:val="006A07B0"/>
    <w:rsid w:val="006A0879"/>
    <w:rsid w:val="006A0906"/>
    <w:rsid w:val="006A0989"/>
    <w:rsid w:val="006A0A2F"/>
    <w:rsid w:val="006A0CB3"/>
    <w:rsid w:val="006A0CF4"/>
    <w:rsid w:val="006A0CFF"/>
    <w:rsid w:val="006A0D57"/>
    <w:rsid w:val="006A0DA8"/>
    <w:rsid w:val="006A0E02"/>
    <w:rsid w:val="006A0E45"/>
    <w:rsid w:val="006A0E4A"/>
    <w:rsid w:val="006A0ED5"/>
    <w:rsid w:val="006A0F0A"/>
    <w:rsid w:val="006A0F2F"/>
    <w:rsid w:val="006A1052"/>
    <w:rsid w:val="006A10BA"/>
    <w:rsid w:val="006A1202"/>
    <w:rsid w:val="006A121A"/>
    <w:rsid w:val="006A128F"/>
    <w:rsid w:val="006A1361"/>
    <w:rsid w:val="006A1424"/>
    <w:rsid w:val="006A149F"/>
    <w:rsid w:val="006A1500"/>
    <w:rsid w:val="006A1572"/>
    <w:rsid w:val="006A15D2"/>
    <w:rsid w:val="006A15DE"/>
    <w:rsid w:val="006A1623"/>
    <w:rsid w:val="006A17DE"/>
    <w:rsid w:val="006A184D"/>
    <w:rsid w:val="006A18B4"/>
    <w:rsid w:val="006A18C3"/>
    <w:rsid w:val="006A1927"/>
    <w:rsid w:val="006A196F"/>
    <w:rsid w:val="006A1A3C"/>
    <w:rsid w:val="006A1B4D"/>
    <w:rsid w:val="006A1BD6"/>
    <w:rsid w:val="006A1C92"/>
    <w:rsid w:val="006A1CBB"/>
    <w:rsid w:val="006A1EE3"/>
    <w:rsid w:val="006A2009"/>
    <w:rsid w:val="006A2068"/>
    <w:rsid w:val="006A2145"/>
    <w:rsid w:val="006A2163"/>
    <w:rsid w:val="006A2235"/>
    <w:rsid w:val="006A2293"/>
    <w:rsid w:val="006A22D2"/>
    <w:rsid w:val="006A23B7"/>
    <w:rsid w:val="006A243D"/>
    <w:rsid w:val="006A246A"/>
    <w:rsid w:val="006A25D4"/>
    <w:rsid w:val="006A2628"/>
    <w:rsid w:val="006A27E6"/>
    <w:rsid w:val="006A2824"/>
    <w:rsid w:val="006A2839"/>
    <w:rsid w:val="006A28A5"/>
    <w:rsid w:val="006A28F9"/>
    <w:rsid w:val="006A2902"/>
    <w:rsid w:val="006A2923"/>
    <w:rsid w:val="006A29AC"/>
    <w:rsid w:val="006A2A56"/>
    <w:rsid w:val="006A2A78"/>
    <w:rsid w:val="006A2A97"/>
    <w:rsid w:val="006A2B08"/>
    <w:rsid w:val="006A2B30"/>
    <w:rsid w:val="006A2B68"/>
    <w:rsid w:val="006A2B70"/>
    <w:rsid w:val="006A2C2C"/>
    <w:rsid w:val="006A2C36"/>
    <w:rsid w:val="006A2D72"/>
    <w:rsid w:val="006A2D87"/>
    <w:rsid w:val="006A2D92"/>
    <w:rsid w:val="006A2DD2"/>
    <w:rsid w:val="006A2EAA"/>
    <w:rsid w:val="006A2F39"/>
    <w:rsid w:val="006A2F76"/>
    <w:rsid w:val="006A2F89"/>
    <w:rsid w:val="006A2FC6"/>
    <w:rsid w:val="006A3019"/>
    <w:rsid w:val="006A30B0"/>
    <w:rsid w:val="006A31A6"/>
    <w:rsid w:val="006A31F0"/>
    <w:rsid w:val="006A3243"/>
    <w:rsid w:val="006A3371"/>
    <w:rsid w:val="006A33AA"/>
    <w:rsid w:val="006A3572"/>
    <w:rsid w:val="006A35B8"/>
    <w:rsid w:val="006A3642"/>
    <w:rsid w:val="006A3656"/>
    <w:rsid w:val="006A3682"/>
    <w:rsid w:val="006A3694"/>
    <w:rsid w:val="006A382D"/>
    <w:rsid w:val="006A3940"/>
    <w:rsid w:val="006A3941"/>
    <w:rsid w:val="006A3AFC"/>
    <w:rsid w:val="006A3B2A"/>
    <w:rsid w:val="006A3B98"/>
    <w:rsid w:val="006A3BC4"/>
    <w:rsid w:val="006A3D11"/>
    <w:rsid w:val="006A3D59"/>
    <w:rsid w:val="006A3D7D"/>
    <w:rsid w:val="006A3E88"/>
    <w:rsid w:val="006A3E9C"/>
    <w:rsid w:val="006A3EF0"/>
    <w:rsid w:val="006A3FBA"/>
    <w:rsid w:val="006A420E"/>
    <w:rsid w:val="006A425B"/>
    <w:rsid w:val="006A42AA"/>
    <w:rsid w:val="006A43C5"/>
    <w:rsid w:val="006A4416"/>
    <w:rsid w:val="006A443D"/>
    <w:rsid w:val="006A4529"/>
    <w:rsid w:val="006A452D"/>
    <w:rsid w:val="006A4563"/>
    <w:rsid w:val="006A4634"/>
    <w:rsid w:val="006A46D8"/>
    <w:rsid w:val="006A471A"/>
    <w:rsid w:val="006A4830"/>
    <w:rsid w:val="006A485A"/>
    <w:rsid w:val="006A487A"/>
    <w:rsid w:val="006A48D7"/>
    <w:rsid w:val="006A49A9"/>
    <w:rsid w:val="006A49D5"/>
    <w:rsid w:val="006A4A43"/>
    <w:rsid w:val="006A4B98"/>
    <w:rsid w:val="006A4BE7"/>
    <w:rsid w:val="006A4C45"/>
    <w:rsid w:val="006A4C82"/>
    <w:rsid w:val="006A4CB4"/>
    <w:rsid w:val="006A4CB6"/>
    <w:rsid w:val="006A4CD5"/>
    <w:rsid w:val="006A4D23"/>
    <w:rsid w:val="006A4D63"/>
    <w:rsid w:val="006A4DA7"/>
    <w:rsid w:val="006A4DC6"/>
    <w:rsid w:val="006A4E02"/>
    <w:rsid w:val="006A4E31"/>
    <w:rsid w:val="006A4ECA"/>
    <w:rsid w:val="006A4F0B"/>
    <w:rsid w:val="006A4F1C"/>
    <w:rsid w:val="006A4F66"/>
    <w:rsid w:val="006A4F7C"/>
    <w:rsid w:val="006A4F92"/>
    <w:rsid w:val="006A5006"/>
    <w:rsid w:val="006A5011"/>
    <w:rsid w:val="006A5045"/>
    <w:rsid w:val="006A507F"/>
    <w:rsid w:val="006A5099"/>
    <w:rsid w:val="006A50DC"/>
    <w:rsid w:val="006A519C"/>
    <w:rsid w:val="006A51CC"/>
    <w:rsid w:val="006A52D6"/>
    <w:rsid w:val="006A52E5"/>
    <w:rsid w:val="006A52E8"/>
    <w:rsid w:val="006A53A7"/>
    <w:rsid w:val="006A53B0"/>
    <w:rsid w:val="006A5466"/>
    <w:rsid w:val="006A54D1"/>
    <w:rsid w:val="006A54D4"/>
    <w:rsid w:val="006A54FF"/>
    <w:rsid w:val="006A550B"/>
    <w:rsid w:val="006A554F"/>
    <w:rsid w:val="006A55F9"/>
    <w:rsid w:val="006A5605"/>
    <w:rsid w:val="006A5608"/>
    <w:rsid w:val="006A5737"/>
    <w:rsid w:val="006A57E8"/>
    <w:rsid w:val="006A58E0"/>
    <w:rsid w:val="006A58E4"/>
    <w:rsid w:val="006A5AE0"/>
    <w:rsid w:val="006A5C96"/>
    <w:rsid w:val="006A5D54"/>
    <w:rsid w:val="006A5D6B"/>
    <w:rsid w:val="006A5E6F"/>
    <w:rsid w:val="006A5EEB"/>
    <w:rsid w:val="006A5F04"/>
    <w:rsid w:val="006A5FAF"/>
    <w:rsid w:val="006A5FF5"/>
    <w:rsid w:val="006A60E8"/>
    <w:rsid w:val="006A61B8"/>
    <w:rsid w:val="006A61E9"/>
    <w:rsid w:val="006A631A"/>
    <w:rsid w:val="006A6354"/>
    <w:rsid w:val="006A647B"/>
    <w:rsid w:val="006A64AE"/>
    <w:rsid w:val="006A6552"/>
    <w:rsid w:val="006A65A7"/>
    <w:rsid w:val="006A65C7"/>
    <w:rsid w:val="006A6629"/>
    <w:rsid w:val="006A6713"/>
    <w:rsid w:val="006A67A8"/>
    <w:rsid w:val="006A67C1"/>
    <w:rsid w:val="006A684C"/>
    <w:rsid w:val="006A6875"/>
    <w:rsid w:val="006A688B"/>
    <w:rsid w:val="006A688F"/>
    <w:rsid w:val="006A68D4"/>
    <w:rsid w:val="006A68E2"/>
    <w:rsid w:val="006A6A21"/>
    <w:rsid w:val="006A6A64"/>
    <w:rsid w:val="006A6AA8"/>
    <w:rsid w:val="006A6ACE"/>
    <w:rsid w:val="006A6B06"/>
    <w:rsid w:val="006A6B6C"/>
    <w:rsid w:val="006A6BCD"/>
    <w:rsid w:val="006A6D86"/>
    <w:rsid w:val="006A6DBD"/>
    <w:rsid w:val="006A6E24"/>
    <w:rsid w:val="006A6E5B"/>
    <w:rsid w:val="006A6E8B"/>
    <w:rsid w:val="006A6EA8"/>
    <w:rsid w:val="006A6F2B"/>
    <w:rsid w:val="006A6FFF"/>
    <w:rsid w:val="006A70B7"/>
    <w:rsid w:val="006A7318"/>
    <w:rsid w:val="006A73A5"/>
    <w:rsid w:val="006A7447"/>
    <w:rsid w:val="006A745F"/>
    <w:rsid w:val="006A74D6"/>
    <w:rsid w:val="006A74F3"/>
    <w:rsid w:val="006A7524"/>
    <w:rsid w:val="006A7658"/>
    <w:rsid w:val="006A766E"/>
    <w:rsid w:val="006A770B"/>
    <w:rsid w:val="006A77A9"/>
    <w:rsid w:val="006A78D0"/>
    <w:rsid w:val="006A7949"/>
    <w:rsid w:val="006A796A"/>
    <w:rsid w:val="006A799C"/>
    <w:rsid w:val="006A79B3"/>
    <w:rsid w:val="006A7A53"/>
    <w:rsid w:val="006A7AD1"/>
    <w:rsid w:val="006A7BDD"/>
    <w:rsid w:val="006A7C12"/>
    <w:rsid w:val="006A7C17"/>
    <w:rsid w:val="006A7C34"/>
    <w:rsid w:val="006A7DC5"/>
    <w:rsid w:val="006A7DE2"/>
    <w:rsid w:val="006A7E14"/>
    <w:rsid w:val="006A7EDD"/>
    <w:rsid w:val="006A7F06"/>
    <w:rsid w:val="006A7F5A"/>
    <w:rsid w:val="006A7FBD"/>
    <w:rsid w:val="006B0001"/>
    <w:rsid w:val="006B0094"/>
    <w:rsid w:val="006B011C"/>
    <w:rsid w:val="006B019E"/>
    <w:rsid w:val="006B01FC"/>
    <w:rsid w:val="006B0297"/>
    <w:rsid w:val="006B0315"/>
    <w:rsid w:val="006B0359"/>
    <w:rsid w:val="006B03AB"/>
    <w:rsid w:val="006B03DB"/>
    <w:rsid w:val="006B0431"/>
    <w:rsid w:val="006B0432"/>
    <w:rsid w:val="006B0443"/>
    <w:rsid w:val="006B05B5"/>
    <w:rsid w:val="006B05EE"/>
    <w:rsid w:val="006B06C9"/>
    <w:rsid w:val="006B0738"/>
    <w:rsid w:val="006B0739"/>
    <w:rsid w:val="006B0755"/>
    <w:rsid w:val="006B0779"/>
    <w:rsid w:val="006B07CD"/>
    <w:rsid w:val="006B084B"/>
    <w:rsid w:val="006B0946"/>
    <w:rsid w:val="006B09C7"/>
    <w:rsid w:val="006B09D0"/>
    <w:rsid w:val="006B0B74"/>
    <w:rsid w:val="006B0BAD"/>
    <w:rsid w:val="006B0BC1"/>
    <w:rsid w:val="006B0CBD"/>
    <w:rsid w:val="006B0CF4"/>
    <w:rsid w:val="006B0D99"/>
    <w:rsid w:val="006B0DCA"/>
    <w:rsid w:val="006B0DD3"/>
    <w:rsid w:val="006B0E1B"/>
    <w:rsid w:val="006B0E2E"/>
    <w:rsid w:val="006B0E67"/>
    <w:rsid w:val="006B0E7E"/>
    <w:rsid w:val="006B0FA2"/>
    <w:rsid w:val="006B0FB4"/>
    <w:rsid w:val="006B0FE2"/>
    <w:rsid w:val="006B1118"/>
    <w:rsid w:val="006B1155"/>
    <w:rsid w:val="006B117D"/>
    <w:rsid w:val="006B11A8"/>
    <w:rsid w:val="006B11F3"/>
    <w:rsid w:val="006B121A"/>
    <w:rsid w:val="006B126A"/>
    <w:rsid w:val="006B1292"/>
    <w:rsid w:val="006B12AB"/>
    <w:rsid w:val="006B12DC"/>
    <w:rsid w:val="006B12E1"/>
    <w:rsid w:val="006B132F"/>
    <w:rsid w:val="006B136C"/>
    <w:rsid w:val="006B1399"/>
    <w:rsid w:val="006B13D6"/>
    <w:rsid w:val="006B141A"/>
    <w:rsid w:val="006B14E6"/>
    <w:rsid w:val="006B152D"/>
    <w:rsid w:val="006B15E8"/>
    <w:rsid w:val="006B170C"/>
    <w:rsid w:val="006B1772"/>
    <w:rsid w:val="006B17DD"/>
    <w:rsid w:val="006B1822"/>
    <w:rsid w:val="006B1863"/>
    <w:rsid w:val="006B195B"/>
    <w:rsid w:val="006B1A1A"/>
    <w:rsid w:val="006B1A8D"/>
    <w:rsid w:val="006B1AD1"/>
    <w:rsid w:val="006B1AE5"/>
    <w:rsid w:val="006B1B34"/>
    <w:rsid w:val="006B1BC2"/>
    <w:rsid w:val="006B1BF6"/>
    <w:rsid w:val="006B1C04"/>
    <w:rsid w:val="006B1D18"/>
    <w:rsid w:val="006B1E76"/>
    <w:rsid w:val="006B1F9C"/>
    <w:rsid w:val="006B1FE2"/>
    <w:rsid w:val="006B2074"/>
    <w:rsid w:val="006B20A9"/>
    <w:rsid w:val="006B2100"/>
    <w:rsid w:val="006B21FB"/>
    <w:rsid w:val="006B22C4"/>
    <w:rsid w:val="006B22C5"/>
    <w:rsid w:val="006B2329"/>
    <w:rsid w:val="006B2359"/>
    <w:rsid w:val="006B235D"/>
    <w:rsid w:val="006B243C"/>
    <w:rsid w:val="006B2502"/>
    <w:rsid w:val="006B250A"/>
    <w:rsid w:val="006B250F"/>
    <w:rsid w:val="006B26A1"/>
    <w:rsid w:val="006B2731"/>
    <w:rsid w:val="006B2778"/>
    <w:rsid w:val="006B277B"/>
    <w:rsid w:val="006B27C1"/>
    <w:rsid w:val="006B295C"/>
    <w:rsid w:val="006B2976"/>
    <w:rsid w:val="006B2ACC"/>
    <w:rsid w:val="006B2B28"/>
    <w:rsid w:val="006B2C09"/>
    <w:rsid w:val="006B2C1D"/>
    <w:rsid w:val="006B2C95"/>
    <w:rsid w:val="006B2CA7"/>
    <w:rsid w:val="006B2CBF"/>
    <w:rsid w:val="006B2D54"/>
    <w:rsid w:val="006B2D76"/>
    <w:rsid w:val="006B2E5A"/>
    <w:rsid w:val="006B2F42"/>
    <w:rsid w:val="006B2F58"/>
    <w:rsid w:val="006B2F6F"/>
    <w:rsid w:val="006B2FC2"/>
    <w:rsid w:val="006B2FE7"/>
    <w:rsid w:val="006B30FF"/>
    <w:rsid w:val="006B31EB"/>
    <w:rsid w:val="006B3286"/>
    <w:rsid w:val="006B328F"/>
    <w:rsid w:val="006B32E4"/>
    <w:rsid w:val="006B3333"/>
    <w:rsid w:val="006B359B"/>
    <w:rsid w:val="006B3637"/>
    <w:rsid w:val="006B3671"/>
    <w:rsid w:val="006B368E"/>
    <w:rsid w:val="006B36A5"/>
    <w:rsid w:val="006B36C6"/>
    <w:rsid w:val="006B370B"/>
    <w:rsid w:val="006B37D6"/>
    <w:rsid w:val="006B3972"/>
    <w:rsid w:val="006B39F9"/>
    <w:rsid w:val="006B3A10"/>
    <w:rsid w:val="006B3A23"/>
    <w:rsid w:val="006B3A3A"/>
    <w:rsid w:val="006B3A47"/>
    <w:rsid w:val="006B3B3A"/>
    <w:rsid w:val="006B3C41"/>
    <w:rsid w:val="006B3C8C"/>
    <w:rsid w:val="006B3D0D"/>
    <w:rsid w:val="006B3D50"/>
    <w:rsid w:val="006B3D5D"/>
    <w:rsid w:val="006B3D8B"/>
    <w:rsid w:val="006B3E28"/>
    <w:rsid w:val="006B3F3A"/>
    <w:rsid w:val="006B3FE3"/>
    <w:rsid w:val="006B4065"/>
    <w:rsid w:val="006B417E"/>
    <w:rsid w:val="006B423C"/>
    <w:rsid w:val="006B428E"/>
    <w:rsid w:val="006B42AB"/>
    <w:rsid w:val="006B43C7"/>
    <w:rsid w:val="006B43E4"/>
    <w:rsid w:val="006B4401"/>
    <w:rsid w:val="006B4406"/>
    <w:rsid w:val="006B4480"/>
    <w:rsid w:val="006B44AA"/>
    <w:rsid w:val="006B4564"/>
    <w:rsid w:val="006B462A"/>
    <w:rsid w:val="006B479B"/>
    <w:rsid w:val="006B47CC"/>
    <w:rsid w:val="006B47E4"/>
    <w:rsid w:val="006B4852"/>
    <w:rsid w:val="006B48C5"/>
    <w:rsid w:val="006B496C"/>
    <w:rsid w:val="006B49D6"/>
    <w:rsid w:val="006B4A57"/>
    <w:rsid w:val="006B4AA7"/>
    <w:rsid w:val="006B4AF8"/>
    <w:rsid w:val="006B4C8F"/>
    <w:rsid w:val="006B4CF9"/>
    <w:rsid w:val="006B4D17"/>
    <w:rsid w:val="006B4D5D"/>
    <w:rsid w:val="006B4DB8"/>
    <w:rsid w:val="006B4DE6"/>
    <w:rsid w:val="006B4E7A"/>
    <w:rsid w:val="006B4ECB"/>
    <w:rsid w:val="006B50C4"/>
    <w:rsid w:val="006B50D7"/>
    <w:rsid w:val="006B513D"/>
    <w:rsid w:val="006B5164"/>
    <w:rsid w:val="006B52AB"/>
    <w:rsid w:val="006B52BD"/>
    <w:rsid w:val="006B5319"/>
    <w:rsid w:val="006B5334"/>
    <w:rsid w:val="006B5512"/>
    <w:rsid w:val="006B5572"/>
    <w:rsid w:val="006B561C"/>
    <w:rsid w:val="006B56BB"/>
    <w:rsid w:val="006B56ED"/>
    <w:rsid w:val="006B571A"/>
    <w:rsid w:val="006B573A"/>
    <w:rsid w:val="006B5758"/>
    <w:rsid w:val="006B5823"/>
    <w:rsid w:val="006B5870"/>
    <w:rsid w:val="006B5913"/>
    <w:rsid w:val="006B5919"/>
    <w:rsid w:val="006B596B"/>
    <w:rsid w:val="006B5A15"/>
    <w:rsid w:val="006B5A95"/>
    <w:rsid w:val="006B5AD8"/>
    <w:rsid w:val="006B5B14"/>
    <w:rsid w:val="006B5B32"/>
    <w:rsid w:val="006B5B81"/>
    <w:rsid w:val="006B5C96"/>
    <w:rsid w:val="006B5CB7"/>
    <w:rsid w:val="006B5CFB"/>
    <w:rsid w:val="006B5DB4"/>
    <w:rsid w:val="006B5DE8"/>
    <w:rsid w:val="006B5EF2"/>
    <w:rsid w:val="006B5F1A"/>
    <w:rsid w:val="006B621F"/>
    <w:rsid w:val="006B625B"/>
    <w:rsid w:val="006B639C"/>
    <w:rsid w:val="006B63F4"/>
    <w:rsid w:val="006B64CB"/>
    <w:rsid w:val="006B64D3"/>
    <w:rsid w:val="006B64D5"/>
    <w:rsid w:val="006B6679"/>
    <w:rsid w:val="006B67E7"/>
    <w:rsid w:val="006B6844"/>
    <w:rsid w:val="006B695F"/>
    <w:rsid w:val="006B69B6"/>
    <w:rsid w:val="006B69C1"/>
    <w:rsid w:val="006B6A01"/>
    <w:rsid w:val="006B6A16"/>
    <w:rsid w:val="006B6A6E"/>
    <w:rsid w:val="006B6A79"/>
    <w:rsid w:val="006B6B01"/>
    <w:rsid w:val="006B6B96"/>
    <w:rsid w:val="006B6C75"/>
    <w:rsid w:val="006B6D3F"/>
    <w:rsid w:val="006B6D7A"/>
    <w:rsid w:val="006B6E1C"/>
    <w:rsid w:val="006B6E79"/>
    <w:rsid w:val="006B6F12"/>
    <w:rsid w:val="006B6F96"/>
    <w:rsid w:val="006B7164"/>
    <w:rsid w:val="006B71CB"/>
    <w:rsid w:val="006B71EB"/>
    <w:rsid w:val="006B7228"/>
    <w:rsid w:val="006B727B"/>
    <w:rsid w:val="006B732D"/>
    <w:rsid w:val="006B733A"/>
    <w:rsid w:val="006B7528"/>
    <w:rsid w:val="006B7605"/>
    <w:rsid w:val="006B7649"/>
    <w:rsid w:val="006B76D2"/>
    <w:rsid w:val="006B7771"/>
    <w:rsid w:val="006B77B2"/>
    <w:rsid w:val="006B77FC"/>
    <w:rsid w:val="006B7927"/>
    <w:rsid w:val="006B793A"/>
    <w:rsid w:val="006B7AD8"/>
    <w:rsid w:val="006B7B07"/>
    <w:rsid w:val="006B7B5F"/>
    <w:rsid w:val="006B7DCC"/>
    <w:rsid w:val="006B7E3D"/>
    <w:rsid w:val="006B7E9E"/>
    <w:rsid w:val="006B7EA8"/>
    <w:rsid w:val="006B7F4E"/>
    <w:rsid w:val="006C001C"/>
    <w:rsid w:val="006C00D4"/>
    <w:rsid w:val="006C012F"/>
    <w:rsid w:val="006C013D"/>
    <w:rsid w:val="006C01B7"/>
    <w:rsid w:val="006C0253"/>
    <w:rsid w:val="006C035E"/>
    <w:rsid w:val="006C0361"/>
    <w:rsid w:val="006C0448"/>
    <w:rsid w:val="006C0452"/>
    <w:rsid w:val="006C0456"/>
    <w:rsid w:val="006C04B3"/>
    <w:rsid w:val="006C04B9"/>
    <w:rsid w:val="006C051C"/>
    <w:rsid w:val="006C0557"/>
    <w:rsid w:val="006C0575"/>
    <w:rsid w:val="006C0595"/>
    <w:rsid w:val="006C06FF"/>
    <w:rsid w:val="006C0808"/>
    <w:rsid w:val="006C087F"/>
    <w:rsid w:val="006C08A5"/>
    <w:rsid w:val="006C096A"/>
    <w:rsid w:val="006C0971"/>
    <w:rsid w:val="006C09CC"/>
    <w:rsid w:val="006C0AB5"/>
    <w:rsid w:val="006C0C77"/>
    <w:rsid w:val="006C0CD5"/>
    <w:rsid w:val="006C0D07"/>
    <w:rsid w:val="006C0D30"/>
    <w:rsid w:val="006C0D38"/>
    <w:rsid w:val="006C0D94"/>
    <w:rsid w:val="006C0E48"/>
    <w:rsid w:val="006C0E5E"/>
    <w:rsid w:val="006C0F81"/>
    <w:rsid w:val="006C0F9B"/>
    <w:rsid w:val="006C10B9"/>
    <w:rsid w:val="006C10C8"/>
    <w:rsid w:val="006C1220"/>
    <w:rsid w:val="006C1494"/>
    <w:rsid w:val="006C1587"/>
    <w:rsid w:val="006C1666"/>
    <w:rsid w:val="006C166C"/>
    <w:rsid w:val="006C16C7"/>
    <w:rsid w:val="006C1728"/>
    <w:rsid w:val="006C1734"/>
    <w:rsid w:val="006C178D"/>
    <w:rsid w:val="006C1841"/>
    <w:rsid w:val="006C1857"/>
    <w:rsid w:val="006C18F1"/>
    <w:rsid w:val="006C1912"/>
    <w:rsid w:val="006C1B25"/>
    <w:rsid w:val="006C1B3E"/>
    <w:rsid w:val="006C1B58"/>
    <w:rsid w:val="006C1C6C"/>
    <w:rsid w:val="006C1C83"/>
    <w:rsid w:val="006C1C89"/>
    <w:rsid w:val="006C1CE3"/>
    <w:rsid w:val="006C1CFE"/>
    <w:rsid w:val="006C1D11"/>
    <w:rsid w:val="006C1D30"/>
    <w:rsid w:val="006C1D50"/>
    <w:rsid w:val="006C1D5C"/>
    <w:rsid w:val="006C1D8C"/>
    <w:rsid w:val="006C1E86"/>
    <w:rsid w:val="006C1E8F"/>
    <w:rsid w:val="006C1ED7"/>
    <w:rsid w:val="006C1F22"/>
    <w:rsid w:val="006C1F8D"/>
    <w:rsid w:val="006C1FE8"/>
    <w:rsid w:val="006C20DF"/>
    <w:rsid w:val="006C2155"/>
    <w:rsid w:val="006C2232"/>
    <w:rsid w:val="006C23C4"/>
    <w:rsid w:val="006C23C9"/>
    <w:rsid w:val="006C240E"/>
    <w:rsid w:val="006C2550"/>
    <w:rsid w:val="006C257D"/>
    <w:rsid w:val="006C25DC"/>
    <w:rsid w:val="006C2639"/>
    <w:rsid w:val="006C264A"/>
    <w:rsid w:val="006C26C4"/>
    <w:rsid w:val="006C2739"/>
    <w:rsid w:val="006C2808"/>
    <w:rsid w:val="006C2856"/>
    <w:rsid w:val="006C2876"/>
    <w:rsid w:val="006C28EE"/>
    <w:rsid w:val="006C29CF"/>
    <w:rsid w:val="006C2A7C"/>
    <w:rsid w:val="006C2A85"/>
    <w:rsid w:val="006C2AB2"/>
    <w:rsid w:val="006C2C1A"/>
    <w:rsid w:val="006C2C2B"/>
    <w:rsid w:val="006C2C42"/>
    <w:rsid w:val="006C2C65"/>
    <w:rsid w:val="006C2C90"/>
    <w:rsid w:val="006C2CE3"/>
    <w:rsid w:val="006C2D71"/>
    <w:rsid w:val="006C2E88"/>
    <w:rsid w:val="006C2ED2"/>
    <w:rsid w:val="006C2F71"/>
    <w:rsid w:val="006C2FCA"/>
    <w:rsid w:val="006C2FDC"/>
    <w:rsid w:val="006C31A2"/>
    <w:rsid w:val="006C3217"/>
    <w:rsid w:val="006C329C"/>
    <w:rsid w:val="006C32C9"/>
    <w:rsid w:val="006C33C4"/>
    <w:rsid w:val="006C353D"/>
    <w:rsid w:val="006C377B"/>
    <w:rsid w:val="006C37E9"/>
    <w:rsid w:val="006C380E"/>
    <w:rsid w:val="006C3859"/>
    <w:rsid w:val="006C3992"/>
    <w:rsid w:val="006C39C9"/>
    <w:rsid w:val="006C39F7"/>
    <w:rsid w:val="006C3AB4"/>
    <w:rsid w:val="006C3ADE"/>
    <w:rsid w:val="006C3B65"/>
    <w:rsid w:val="006C3BBD"/>
    <w:rsid w:val="006C3C4E"/>
    <w:rsid w:val="006C3C71"/>
    <w:rsid w:val="006C3C87"/>
    <w:rsid w:val="006C3CA3"/>
    <w:rsid w:val="006C3CA5"/>
    <w:rsid w:val="006C3CAA"/>
    <w:rsid w:val="006C3D4F"/>
    <w:rsid w:val="006C3DBF"/>
    <w:rsid w:val="006C3DF8"/>
    <w:rsid w:val="006C3E1F"/>
    <w:rsid w:val="006C3ECC"/>
    <w:rsid w:val="006C3ECD"/>
    <w:rsid w:val="006C4032"/>
    <w:rsid w:val="006C408F"/>
    <w:rsid w:val="006C40D2"/>
    <w:rsid w:val="006C4201"/>
    <w:rsid w:val="006C4240"/>
    <w:rsid w:val="006C4246"/>
    <w:rsid w:val="006C42AC"/>
    <w:rsid w:val="006C42F1"/>
    <w:rsid w:val="006C431A"/>
    <w:rsid w:val="006C432A"/>
    <w:rsid w:val="006C43E7"/>
    <w:rsid w:val="006C443B"/>
    <w:rsid w:val="006C4524"/>
    <w:rsid w:val="006C45BE"/>
    <w:rsid w:val="006C466C"/>
    <w:rsid w:val="006C4699"/>
    <w:rsid w:val="006C4754"/>
    <w:rsid w:val="006C479B"/>
    <w:rsid w:val="006C47C5"/>
    <w:rsid w:val="006C4809"/>
    <w:rsid w:val="006C4813"/>
    <w:rsid w:val="006C4844"/>
    <w:rsid w:val="006C4871"/>
    <w:rsid w:val="006C4897"/>
    <w:rsid w:val="006C48DA"/>
    <w:rsid w:val="006C4975"/>
    <w:rsid w:val="006C49B7"/>
    <w:rsid w:val="006C4A90"/>
    <w:rsid w:val="006C4AA5"/>
    <w:rsid w:val="006C4B9A"/>
    <w:rsid w:val="006C4C67"/>
    <w:rsid w:val="006C4D23"/>
    <w:rsid w:val="006C4D54"/>
    <w:rsid w:val="006C4DB4"/>
    <w:rsid w:val="006C4DE5"/>
    <w:rsid w:val="006C4DF2"/>
    <w:rsid w:val="006C4E47"/>
    <w:rsid w:val="006C4E85"/>
    <w:rsid w:val="006C4ECD"/>
    <w:rsid w:val="006C4FB6"/>
    <w:rsid w:val="006C5001"/>
    <w:rsid w:val="006C5006"/>
    <w:rsid w:val="006C50E6"/>
    <w:rsid w:val="006C5130"/>
    <w:rsid w:val="006C5199"/>
    <w:rsid w:val="006C51B8"/>
    <w:rsid w:val="006C51E3"/>
    <w:rsid w:val="006C520E"/>
    <w:rsid w:val="006C5290"/>
    <w:rsid w:val="006C52B6"/>
    <w:rsid w:val="006C52F2"/>
    <w:rsid w:val="006C55AA"/>
    <w:rsid w:val="006C561B"/>
    <w:rsid w:val="006C5622"/>
    <w:rsid w:val="006C56A1"/>
    <w:rsid w:val="006C56F8"/>
    <w:rsid w:val="006C570C"/>
    <w:rsid w:val="006C5785"/>
    <w:rsid w:val="006C57D5"/>
    <w:rsid w:val="006C57D7"/>
    <w:rsid w:val="006C58BF"/>
    <w:rsid w:val="006C5939"/>
    <w:rsid w:val="006C5AA8"/>
    <w:rsid w:val="006C5AC0"/>
    <w:rsid w:val="006C5C53"/>
    <w:rsid w:val="006C5C6B"/>
    <w:rsid w:val="006C5CD8"/>
    <w:rsid w:val="006C5D04"/>
    <w:rsid w:val="006C5D79"/>
    <w:rsid w:val="006C5E00"/>
    <w:rsid w:val="006C5E44"/>
    <w:rsid w:val="006C5EBB"/>
    <w:rsid w:val="006C5F16"/>
    <w:rsid w:val="006C5F1D"/>
    <w:rsid w:val="006C5F64"/>
    <w:rsid w:val="006C5F71"/>
    <w:rsid w:val="006C5FD5"/>
    <w:rsid w:val="006C5FE4"/>
    <w:rsid w:val="006C60DD"/>
    <w:rsid w:val="006C6250"/>
    <w:rsid w:val="006C6274"/>
    <w:rsid w:val="006C6286"/>
    <w:rsid w:val="006C6293"/>
    <w:rsid w:val="006C638F"/>
    <w:rsid w:val="006C63AA"/>
    <w:rsid w:val="006C6457"/>
    <w:rsid w:val="006C645F"/>
    <w:rsid w:val="006C6473"/>
    <w:rsid w:val="006C6583"/>
    <w:rsid w:val="006C65E8"/>
    <w:rsid w:val="006C6603"/>
    <w:rsid w:val="006C6605"/>
    <w:rsid w:val="006C662E"/>
    <w:rsid w:val="006C66FF"/>
    <w:rsid w:val="006C675F"/>
    <w:rsid w:val="006C6771"/>
    <w:rsid w:val="006C6788"/>
    <w:rsid w:val="006C67DB"/>
    <w:rsid w:val="006C67E3"/>
    <w:rsid w:val="006C6805"/>
    <w:rsid w:val="006C6889"/>
    <w:rsid w:val="006C688D"/>
    <w:rsid w:val="006C699C"/>
    <w:rsid w:val="006C6B23"/>
    <w:rsid w:val="006C6BF2"/>
    <w:rsid w:val="006C6C5A"/>
    <w:rsid w:val="006C6C5D"/>
    <w:rsid w:val="006C6D9A"/>
    <w:rsid w:val="006C6E4C"/>
    <w:rsid w:val="006C6F64"/>
    <w:rsid w:val="006C6FB5"/>
    <w:rsid w:val="006C70F8"/>
    <w:rsid w:val="006C7101"/>
    <w:rsid w:val="006C711F"/>
    <w:rsid w:val="006C7230"/>
    <w:rsid w:val="006C723D"/>
    <w:rsid w:val="006C7300"/>
    <w:rsid w:val="006C73EB"/>
    <w:rsid w:val="006C7402"/>
    <w:rsid w:val="006C74AC"/>
    <w:rsid w:val="006C7513"/>
    <w:rsid w:val="006C754C"/>
    <w:rsid w:val="006C7576"/>
    <w:rsid w:val="006C75B3"/>
    <w:rsid w:val="006C7757"/>
    <w:rsid w:val="006C7758"/>
    <w:rsid w:val="006C7865"/>
    <w:rsid w:val="006C78EB"/>
    <w:rsid w:val="006C78EF"/>
    <w:rsid w:val="006C79D5"/>
    <w:rsid w:val="006C79DA"/>
    <w:rsid w:val="006C79F0"/>
    <w:rsid w:val="006C7AA3"/>
    <w:rsid w:val="006C7AA9"/>
    <w:rsid w:val="006C7AFB"/>
    <w:rsid w:val="006C7B35"/>
    <w:rsid w:val="006C7B52"/>
    <w:rsid w:val="006C7B58"/>
    <w:rsid w:val="006C7B8D"/>
    <w:rsid w:val="006C7C5A"/>
    <w:rsid w:val="006C7CBB"/>
    <w:rsid w:val="006C7CFE"/>
    <w:rsid w:val="006C7E82"/>
    <w:rsid w:val="006C7F4A"/>
    <w:rsid w:val="006C7FF7"/>
    <w:rsid w:val="006C7FFD"/>
    <w:rsid w:val="006D0039"/>
    <w:rsid w:val="006D008B"/>
    <w:rsid w:val="006D0101"/>
    <w:rsid w:val="006D0176"/>
    <w:rsid w:val="006D0207"/>
    <w:rsid w:val="006D02DE"/>
    <w:rsid w:val="006D033D"/>
    <w:rsid w:val="006D037E"/>
    <w:rsid w:val="006D0388"/>
    <w:rsid w:val="006D03F8"/>
    <w:rsid w:val="006D042B"/>
    <w:rsid w:val="006D0447"/>
    <w:rsid w:val="006D048D"/>
    <w:rsid w:val="006D04C3"/>
    <w:rsid w:val="006D04D5"/>
    <w:rsid w:val="006D050C"/>
    <w:rsid w:val="006D055D"/>
    <w:rsid w:val="006D056D"/>
    <w:rsid w:val="006D06B5"/>
    <w:rsid w:val="006D080B"/>
    <w:rsid w:val="006D0939"/>
    <w:rsid w:val="006D09A9"/>
    <w:rsid w:val="006D09E6"/>
    <w:rsid w:val="006D0AA1"/>
    <w:rsid w:val="006D0C46"/>
    <w:rsid w:val="006D0CC8"/>
    <w:rsid w:val="006D0D13"/>
    <w:rsid w:val="006D0D57"/>
    <w:rsid w:val="006D0D5F"/>
    <w:rsid w:val="006D0DA7"/>
    <w:rsid w:val="006D0E3F"/>
    <w:rsid w:val="006D0E78"/>
    <w:rsid w:val="006D0F13"/>
    <w:rsid w:val="006D0F2E"/>
    <w:rsid w:val="006D0FC1"/>
    <w:rsid w:val="006D0FF9"/>
    <w:rsid w:val="006D10EF"/>
    <w:rsid w:val="006D11F9"/>
    <w:rsid w:val="006D1291"/>
    <w:rsid w:val="006D12EF"/>
    <w:rsid w:val="006D131C"/>
    <w:rsid w:val="006D13EA"/>
    <w:rsid w:val="006D144A"/>
    <w:rsid w:val="006D146C"/>
    <w:rsid w:val="006D14A1"/>
    <w:rsid w:val="006D150D"/>
    <w:rsid w:val="006D1510"/>
    <w:rsid w:val="006D1545"/>
    <w:rsid w:val="006D1550"/>
    <w:rsid w:val="006D1555"/>
    <w:rsid w:val="006D15AF"/>
    <w:rsid w:val="006D15D6"/>
    <w:rsid w:val="006D163C"/>
    <w:rsid w:val="006D16DC"/>
    <w:rsid w:val="006D1829"/>
    <w:rsid w:val="006D18B3"/>
    <w:rsid w:val="006D190A"/>
    <w:rsid w:val="006D191D"/>
    <w:rsid w:val="006D19AC"/>
    <w:rsid w:val="006D19B4"/>
    <w:rsid w:val="006D1A5D"/>
    <w:rsid w:val="006D1AF7"/>
    <w:rsid w:val="006D1BFD"/>
    <w:rsid w:val="006D1C23"/>
    <w:rsid w:val="006D1D93"/>
    <w:rsid w:val="006D1EB3"/>
    <w:rsid w:val="006D1F36"/>
    <w:rsid w:val="006D1F77"/>
    <w:rsid w:val="006D1FAB"/>
    <w:rsid w:val="006D1FF3"/>
    <w:rsid w:val="006D203B"/>
    <w:rsid w:val="006D205E"/>
    <w:rsid w:val="006D20EB"/>
    <w:rsid w:val="006D210D"/>
    <w:rsid w:val="006D212F"/>
    <w:rsid w:val="006D214C"/>
    <w:rsid w:val="006D2233"/>
    <w:rsid w:val="006D2247"/>
    <w:rsid w:val="006D224A"/>
    <w:rsid w:val="006D2254"/>
    <w:rsid w:val="006D22B0"/>
    <w:rsid w:val="006D23B7"/>
    <w:rsid w:val="006D23BA"/>
    <w:rsid w:val="006D23F0"/>
    <w:rsid w:val="006D241F"/>
    <w:rsid w:val="006D2422"/>
    <w:rsid w:val="006D243B"/>
    <w:rsid w:val="006D24A7"/>
    <w:rsid w:val="006D259B"/>
    <w:rsid w:val="006D25D7"/>
    <w:rsid w:val="006D263D"/>
    <w:rsid w:val="006D2666"/>
    <w:rsid w:val="006D277B"/>
    <w:rsid w:val="006D288C"/>
    <w:rsid w:val="006D28DD"/>
    <w:rsid w:val="006D2983"/>
    <w:rsid w:val="006D29AE"/>
    <w:rsid w:val="006D2A84"/>
    <w:rsid w:val="006D2AA7"/>
    <w:rsid w:val="006D2B37"/>
    <w:rsid w:val="006D2E8A"/>
    <w:rsid w:val="006D2E93"/>
    <w:rsid w:val="006D2EFB"/>
    <w:rsid w:val="006D2F1C"/>
    <w:rsid w:val="006D2F21"/>
    <w:rsid w:val="006D2F56"/>
    <w:rsid w:val="006D30A3"/>
    <w:rsid w:val="006D312C"/>
    <w:rsid w:val="006D317C"/>
    <w:rsid w:val="006D3232"/>
    <w:rsid w:val="006D327D"/>
    <w:rsid w:val="006D3389"/>
    <w:rsid w:val="006D33CB"/>
    <w:rsid w:val="006D33E6"/>
    <w:rsid w:val="006D343E"/>
    <w:rsid w:val="006D345B"/>
    <w:rsid w:val="006D3531"/>
    <w:rsid w:val="006D354B"/>
    <w:rsid w:val="006D3606"/>
    <w:rsid w:val="006D36A0"/>
    <w:rsid w:val="006D36F1"/>
    <w:rsid w:val="006D3786"/>
    <w:rsid w:val="006D37C3"/>
    <w:rsid w:val="006D37F1"/>
    <w:rsid w:val="006D3A12"/>
    <w:rsid w:val="006D3A3F"/>
    <w:rsid w:val="006D3A95"/>
    <w:rsid w:val="006D3AA5"/>
    <w:rsid w:val="006D3BAB"/>
    <w:rsid w:val="006D3BD1"/>
    <w:rsid w:val="006D3C00"/>
    <w:rsid w:val="006D3CB4"/>
    <w:rsid w:val="006D3D3B"/>
    <w:rsid w:val="006D3D93"/>
    <w:rsid w:val="006D3DD0"/>
    <w:rsid w:val="006D3DD3"/>
    <w:rsid w:val="006D3E06"/>
    <w:rsid w:val="006D3E0E"/>
    <w:rsid w:val="006D3E54"/>
    <w:rsid w:val="006D4071"/>
    <w:rsid w:val="006D40E0"/>
    <w:rsid w:val="006D418B"/>
    <w:rsid w:val="006D41BE"/>
    <w:rsid w:val="006D4287"/>
    <w:rsid w:val="006D43F1"/>
    <w:rsid w:val="006D4433"/>
    <w:rsid w:val="006D445C"/>
    <w:rsid w:val="006D4475"/>
    <w:rsid w:val="006D44BB"/>
    <w:rsid w:val="006D44C9"/>
    <w:rsid w:val="006D44E2"/>
    <w:rsid w:val="006D4655"/>
    <w:rsid w:val="006D46A5"/>
    <w:rsid w:val="006D46FB"/>
    <w:rsid w:val="006D47DA"/>
    <w:rsid w:val="006D4A4D"/>
    <w:rsid w:val="006D4AF8"/>
    <w:rsid w:val="006D4BB1"/>
    <w:rsid w:val="006D4BC6"/>
    <w:rsid w:val="006D4D3C"/>
    <w:rsid w:val="006D4D91"/>
    <w:rsid w:val="006D4E85"/>
    <w:rsid w:val="006D4E86"/>
    <w:rsid w:val="006D4E96"/>
    <w:rsid w:val="006D5009"/>
    <w:rsid w:val="006D5066"/>
    <w:rsid w:val="006D50B0"/>
    <w:rsid w:val="006D50BD"/>
    <w:rsid w:val="006D517C"/>
    <w:rsid w:val="006D52B7"/>
    <w:rsid w:val="006D52E6"/>
    <w:rsid w:val="006D5493"/>
    <w:rsid w:val="006D55DC"/>
    <w:rsid w:val="006D5605"/>
    <w:rsid w:val="006D570C"/>
    <w:rsid w:val="006D574B"/>
    <w:rsid w:val="006D57C9"/>
    <w:rsid w:val="006D57CE"/>
    <w:rsid w:val="006D5A37"/>
    <w:rsid w:val="006D5AB3"/>
    <w:rsid w:val="006D5BA1"/>
    <w:rsid w:val="006D5C04"/>
    <w:rsid w:val="006D5C3D"/>
    <w:rsid w:val="006D5CC8"/>
    <w:rsid w:val="006D5CDB"/>
    <w:rsid w:val="006D5CF1"/>
    <w:rsid w:val="006D5D14"/>
    <w:rsid w:val="006D5D46"/>
    <w:rsid w:val="006D5E9A"/>
    <w:rsid w:val="006D5F74"/>
    <w:rsid w:val="006D5F7A"/>
    <w:rsid w:val="006D5F9A"/>
    <w:rsid w:val="006D6054"/>
    <w:rsid w:val="006D605A"/>
    <w:rsid w:val="006D60AA"/>
    <w:rsid w:val="006D618F"/>
    <w:rsid w:val="006D61EC"/>
    <w:rsid w:val="006D61F8"/>
    <w:rsid w:val="006D626F"/>
    <w:rsid w:val="006D62A5"/>
    <w:rsid w:val="006D639E"/>
    <w:rsid w:val="006D6421"/>
    <w:rsid w:val="006D6550"/>
    <w:rsid w:val="006D6564"/>
    <w:rsid w:val="006D66FE"/>
    <w:rsid w:val="006D678E"/>
    <w:rsid w:val="006D6791"/>
    <w:rsid w:val="006D67A0"/>
    <w:rsid w:val="006D6841"/>
    <w:rsid w:val="006D6870"/>
    <w:rsid w:val="006D68A9"/>
    <w:rsid w:val="006D68E8"/>
    <w:rsid w:val="006D6913"/>
    <w:rsid w:val="006D69E8"/>
    <w:rsid w:val="006D6A1D"/>
    <w:rsid w:val="006D6A2C"/>
    <w:rsid w:val="006D6A2D"/>
    <w:rsid w:val="006D6ACA"/>
    <w:rsid w:val="006D6B0A"/>
    <w:rsid w:val="006D6B8E"/>
    <w:rsid w:val="006D6DAB"/>
    <w:rsid w:val="006D6DB2"/>
    <w:rsid w:val="006D6E68"/>
    <w:rsid w:val="006D6F59"/>
    <w:rsid w:val="006D6F6D"/>
    <w:rsid w:val="006D7040"/>
    <w:rsid w:val="006D709E"/>
    <w:rsid w:val="006D714E"/>
    <w:rsid w:val="006D71CF"/>
    <w:rsid w:val="006D720E"/>
    <w:rsid w:val="006D734F"/>
    <w:rsid w:val="006D7469"/>
    <w:rsid w:val="006D749C"/>
    <w:rsid w:val="006D74D4"/>
    <w:rsid w:val="006D7563"/>
    <w:rsid w:val="006D7625"/>
    <w:rsid w:val="006D7653"/>
    <w:rsid w:val="006D776B"/>
    <w:rsid w:val="006D77B4"/>
    <w:rsid w:val="006D7904"/>
    <w:rsid w:val="006D7918"/>
    <w:rsid w:val="006D797A"/>
    <w:rsid w:val="006D7B65"/>
    <w:rsid w:val="006D7C8C"/>
    <w:rsid w:val="006D7DF3"/>
    <w:rsid w:val="006D7E10"/>
    <w:rsid w:val="006D7E84"/>
    <w:rsid w:val="006D7F0E"/>
    <w:rsid w:val="006D7F1C"/>
    <w:rsid w:val="006D7F44"/>
    <w:rsid w:val="006D7FE0"/>
    <w:rsid w:val="006E002C"/>
    <w:rsid w:val="006E00AD"/>
    <w:rsid w:val="006E00CF"/>
    <w:rsid w:val="006E01FC"/>
    <w:rsid w:val="006E0247"/>
    <w:rsid w:val="006E02C6"/>
    <w:rsid w:val="006E02D5"/>
    <w:rsid w:val="006E046F"/>
    <w:rsid w:val="006E056A"/>
    <w:rsid w:val="006E062D"/>
    <w:rsid w:val="006E0647"/>
    <w:rsid w:val="006E067E"/>
    <w:rsid w:val="006E06A7"/>
    <w:rsid w:val="006E06BE"/>
    <w:rsid w:val="006E070B"/>
    <w:rsid w:val="006E073F"/>
    <w:rsid w:val="006E074B"/>
    <w:rsid w:val="006E076F"/>
    <w:rsid w:val="006E07F4"/>
    <w:rsid w:val="006E0807"/>
    <w:rsid w:val="006E0978"/>
    <w:rsid w:val="006E09A9"/>
    <w:rsid w:val="006E09E5"/>
    <w:rsid w:val="006E0AA1"/>
    <w:rsid w:val="006E0B29"/>
    <w:rsid w:val="006E0B9D"/>
    <w:rsid w:val="006E0BB8"/>
    <w:rsid w:val="006E0C42"/>
    <w:rsid w:val="006E0CDB"/>
    <w:rsid w:val="006E0CE7"/>
    <w:rsid w:val="006E0DE0"/>
    <w:rsid w:val="006E0E23"/>
    <w:rsid w:val="006E0E90"/>
    <w:rsid w:val="006E0EE0"/>
    <w:rsid w:val="006E0FA7"/>
    <w:rsid w:val="006E10AD"/>
    <w:rsid w:val="006E10F7"/>
    <w:rsid w:val="006E1102"/>
    <w:rsid w:val="006E138E"/>
    <w:rsid w:val="006E14FD"/>
    <w:rsid w:val="006E1575"/>
    <w:rsid w:val="006E15E8"/>
    <w:rsid w:val="006E15F8"/>
    <w:rsid w:val="006E162E"/>
    <w:rsid w:val="006E16B1"/>
    <w:rsid w:val="006E17FA"/>
    <w:rsid w:val="006E18B9"/>
    <w:rsid w:val="006E18E1"/>
    <w:rsid w:val="006E18E4"/>
    <w:rsid w:val="006E199C"/>
    <w:rsid w:val="006E1A02"/>
    <w:rsid w:val="006E1B31"/>
    <w:rsid w:val="006E1B89"/>
    <w:rsid w:val="006E1C4F"/>
    <w:rsid w:val="006E1CA8"/>
    <w:rsid w:val="006E1D14"/>
    <w:rsid w:val="006E1DA1"/>
    <w:rsid w:val="006E1DFB"/>
    <w:rsid w:val="006E1E2D"/>
    <w:rsid w:val="006E1E4A"/>
    <w:rsid w:val="006E1E81"/>
    <w:rsid w:val="006E1EC1"/>
    <w:rsid w:val="006E1EF8"/>
    <w:rsid w:val="006E1F1F"/>
    <w:rsid w:val="006E1FAE"/>
    <w:rsid w:val="006E2007"/>
    <w:rsid w:val="006E200B"/>
    <w:rsid w:val="006E2038"/>
    <w:rsid w:val="006E218B"/>
    <w:rsid w:val="006E222C"/>
    <w:rsid w:val="006E2268"/>
    <w:rsid w:val="006E22A9"/>
    <w:rsid w:val="006E2302"/>
    <w:rsid w:val="006E2303"/>
    <w:rsid w:val="006E2319"/>
    <w:rsid w:val="006E2328"/>
    <w:rsid w:val="006E2362"/>
    <w:rsid w:val="006E23C2"/>
    <w:rsid w:val="006E240C"/>
    <w:rsid w:val="006E259A"/>
    <w:rsid w:val="006E25BF"/>
    <w:rsid w:val="006E2622"/>
    <w:rsid w:val="006E26B4"/>
    <w:rsid w:val="006E271E"/>
    <w:rsid w:val="006E2731"/>
    <w:rsid w:val="006E297A"/>
    <w:rsid w:val="006E2A09"/>
    <w:rsid w:val="006E2A6B"/>
    <w:rsid w:val="006E2A94"/>
    <w:rsid w:val="006E2AA8"/>
    <w:rsid w:val="006E2B2C"/>
    <w:rsid w:val="006E2B4E"/>
    <w:rsid w:val="006E2B8B"/>
    <w:rsid w:val="006E2BD6"/>
    <w:rsid w:val="006E2D06"/>
    <w:rsid w:val="006E2D85"/>
    <w:rsid w:val="006E2D92"/>
    <w:rsid w:val="006E2DE3"/>
    <w:rsid w:val="006E2E78"/>
    <w:rsid w:val="006E2E82"/>
    <w:rsid w:val="006E2EC1"/>
    <w:rsid w:val="006E2F74"/>
    <w:rsid w:val="006E2F95"/>
    <w:rsid w:val="006E33D1"/>
    <w:rsid w:val="006E3487"/>
    <w:rsid w:val="006E34AD"/>
    <w:rsid w:val="006E34BC"/>
    <w:rsid w:val="006E34D1"/>
    <w:rsid w:val="006E3503"/>
    <w:rsid w:val="006E3515"/>
    <w:rsid w:val="006E356F"/>
    <w:rsid w:val="006E3639"/>
    <w:rsid w:val="006E3689"/>
    <w:rsid w:val="006E36C8"/>
    <w:rsid w:val="006E379C"/>
    <w:rsid w:val="006E3805"/>
    <w:rsid w:val="006E3869"/>
    <w:rsid w:val="006E3885"/>
    <w:rsid w:val="006E3965"/>
    <w:rsid w:val="006E39CA"/>
    <w:rsid w:val="006E3A55"/>
    <w:rsid w:val="006E3A80"/>
    <w:rsid w:val="006E3AA7"/>
    <w:rsid w:val="006E3B0E"/>
    <w:rsid w:val="006E3B62"/>
    <w:rsid w:val="006E3B98"/>
    <w:rsid w:val="006E3B9D"/>
    <w:rsid w:val="006E3BC6"/>
    <w:rsid w:val="006E3BD3"/>
    <w:rsid w:val="006E3D09"/>
    <w:rsid w:val="006E3D0B"/>
    <w:rsid w:val="006E3F3F"/>
    <w:rsid w:val="006E40E2"/>
    <w:rsid w:val="006E4108"/>
    <w:rsid w:val="006E411C"/>
    <w:rsid w:val="006E4181"/>
    <w:rsid w:val="006E4307"/>
    <w:rsid w:val="006E43B9"/>
    <w:rsid w:val="006E446F"/>
    <w:rsid w:val="006E44EF"/>
    <w:rsid w:val="006E4637"/>
    <w:rsid w:val="006E4644"/>
    <w:rsid w:val="006E46F0"/>
    <w:rsid w:val="006E46F3"/>
    <w:rsid w:val="006E473F"/>
    <w:rsid w:val="006E47D7"/>
    <w:rsid w:val="006E4907"/>
    <w:rsid w:val="006E4909"/>
    <w:rsid w:val="006E4923"/>
    <w:rsid w:val="006E4934"/>
    <w:rsid w:val="006E494A"/>
    <w:rsid w:val="006E49F5"/>
    <w:rsid w:val="006E4A0D"/>
    <w:rsid w:val="006E4A75"/>
    <w:rsid w:val="006E4BCC"/>
    <w:rsid w:val="006E4C0A"/>
    <w:rsid w:val="006E4C95"/>
    <w:rsid w:val="006E4CF5"/>
    <w:rsid w:val="006E4CFB"/>
    <w:rsid w:val="006E4D3F"/>
    <w:rsid w:val="006E4E0E"/>
    <w:rsid w:val="006E4E2A"/>
    <w:rsid w:val="006E4E57"/>
    <w:rsid w:val="006E4EFE"/>
    <w:rsid w:val="006E4F96"/>
    <w:rsid w:val="006E500D"/>
    <w:rsid w:val="006E50C3"/>
    <w:rsid w:val="006E5220"/>
    <w:rsid w:val="006E52BA"/>
    <w:rsid w:val="006E5306"/>
    <w:rsid w:val="006E5327"/>
    <w:rsid w:val="006E5344"/>
    <w:rsid w:val="006E53CC"/>
    <w:rsid w:val="006E540F"/>
    <w:rsid w:val="006E5492"/>
    <w:rsid w:val="006E5496"/>
    <w:rsid w:val="006E54CA"/>
    <w:rsid w:val="006E551D"/>
    <w:rsid w:val="006E5532"/>
    <w:rsid w:val="006E5845"/>
    <w:rsid w:val="006E586D"/>
    <w:rsid w:val="006E5935"/>
    <w:rsid w:val="006E593D"/>
    <w:rsid w:val="006E5ABF"/>
    <w:rsid w:val="006E5C7C"/>
    <w:rsid w:val="006E5D11"/>
    <w:rsid w:val="006E5D1A"/>
    <w:rsid w:val="006E5D43"/>
    <w:rsid w:val="006E5E41"/>
    <w:rsid w:val="006E5E54"/>
    <w:rsid w:val="006E5E95"/>
    <w:rsid w:val="006E5EBD"/>
    <w:rsid w:val="006E5F30"/>
    <w:rsid w:val="006E5F5D"/>
    <w:rsid w:val="006E5FFD"/>
    <w:rsid w:val="006E605B"/>
    <w:rsid w:val="006E6093"/>
    <w:rsid w:val="006E617E"/>
    <w:rsid w:val="006E637B"/>
    <w:rsid w:val="006E637C"/>
    <w:rsid w:val="006E6412"/>
    <w:rsid w:val="006E649B"/>
    <w:rsid w:val="006E64A7"/>
    <w:rsid w:val="006E64B5"/>
    <w:rsid w:val="006E64CE"/>
    <w:rsid w:val="006E6587"/>
    <w:rsid w:val="006E65B1"/>
    <w:rsid w:val="006E665E"/>
    <w:rsid w:val="006E6661"/>
    <w:rsid w:val="006E666A"/>
    <w:rsid w:val="006E6680"/>
    <w:rsid w:val="006E671E"/>
    <w:rsid w:val="006E68A8"/>
    <w:rsid w:val="006E68A9"/>
    <w:rsid w:val="006E68FE"/>
    <w:rsid w:val="006E6922"/>
    <w:rsid w:val="006E69B6"/>
    <w:rsid w:val="006E6ABA"/>
    <w:rsid w:val="006E6B17"/>
    <w:rsid w:val="006E6BD8"/>
    <w:rsid w:val="006E6C9F"/>
    <w:rsid w:val="006E6D3E"/>
    <w:rsid w:val="006E6E02"/>
    <w:rsid w:val="006E6E53"/>
    <w:rsid w:val="006E6ECD"/>
    <w:rsid w:val="006E6EF4"/>
    <w:rsid w:val="006E7013"/>
    <w:rsid w:val="006E702F"/>
    <w:rsid w:val="006E72A9"/>
    <w:rsid w:val="006E7347"/>
    <w:rsid w:val="006E734D"/>
    <w:rsid w:val="006E737E"/>
    <w:rsid w:val="006E73A3"/>
    <w:rsid w:val="006E7450"/>
    <w:rsid w:val="006E7456"/>
    <w:rsid w:val="006E74CC"/>
    <w:rsid w:val="006E750D"/>
    <w:rsid w:val="006E75CF"/>
    <w:rsid w:val="006E75D1"/>
    <w:rsid w:val="006E76AB"/>
    <w:rsid w:val="006E76B0"/>
    <w:rsid w:val="006E76D5"/>
    <w:rsid w:val="006E7804"/>
    <w:rsid w:val="006E7808"/>
    <w:rsid w:val="006E780F"/>
    <w:rsid w:val="006E7860"/>
    <w:rsid w:val="006E78E4"/>
    <w:rsid w:val="006E79EF"/>
    <w:rsid w:val="006E7A1C"/>
    <w:rsid w:val="006E7A26"/>
    <w:rsid w:val="006E7A60"/>
    <w:rsid w:val="006E7AC8"/>
    <w:rsid w:val="006E7ACD"/>
    <w:rsid w:val="006E7C66"/>
    <w:rsid w:val="006E7D05"/>
    <w:rsid w:val="006E7DDE"/>
    <w:rsid w:val="006E7E88"/>
    <w:rsid w:val="006E7EF4"/>
    <w:rsid w:val="006E7F46"/>
    <w:rsid w:val="006F002A"/>
    <w:rsid w:val="006F007C"/>
    <w:rsid w:val="006F00DD"/>
    <w:rsid w:val="006F00F6"/>
    <w:rsid w:val="006F011D"/>
    <w:rsid w:val="006F01DD"/>
    <w:rsid w:val="006F0208"/>
    <w:rsid w:val="006F0264"/>
    <w:rsid w:val="006F02C9"/>
    <w:rsid w:val="006F02ED"/>
    <w:rsid w:val="006F0349"/>
    <w:rsid w:val="006F03AF"/>
    <w:rsid w:val="006F04DD"/>
    <w:rsid w:val="006F04F7"/>
    <w:rsid w:val="006F057C"/>
    <w:rsid w:val="006F06A2"/>
    <w:rsid w:val="006F06B3"/>
    <w:rsid w:val="006F0729"/>
    <w:rsid w:val="006F079C"/>
    <w:rsid w:val="006F07D0"/>
    <w:rsid w:val="006F08EE"/>
    <w:rsid w:val="006F0A35"/>
    <w:rsid w:val="006F0AFE"/>
    <w:rsid w:val="006F0B30"/>
    <w:rsid w:val="006F0B7A"/>
    <w:rsid w:val="006F0CC7"/>
    <w:rsid w:val="006F0D2E"/>
    <w:rsid w:val="006F0DA6"/>
    <w:rsid w:val="006F0E71"/>
    <w:rsid w:val="006F0EA3"/>
    <w:rsid w:val="006F1057"/>
    <w:rsid w:val="006F11A4"/>
    <w:rsid w:val="006F11AF"/>
    <w:rsid w:val="006F150A"/>
    <w:rsid w:val="006F167B"/>
    <w:rsid w:val="006F16CC"/>
    <w:rsid w:val="006F16F5"/>
    <w:rsid w:val="006F1750"/>
    <w:rsid w:val="006F17BA"/>
    <w:rsid w:val="006F1889"/>
    <w:rsid w:val="006F18C2"/>
    <w:rsid w:val="006F196D"/>
    <w:rsid w:val="006F19BD"/>
    <w:rsid w:val="006F1A0F"/>
    <w:rsid w:val="006F1A38"/>
    <w:rsid w:val="006F1ACF"/>
    <w:rsid w:val="006F1AE4"/>
    <w:rsid w:val="006F1AE9"/>
    <w:rsid w:val="006F1B0C"/>
    <w:rsid w:val="006F1B5C"/>
    <w:rsid w:val="006F1B7B"/>
    <w:rsid w:val="006F1BC4"/>
    <w:rsid w:val="006F1BD1"/>
    <w:rsid w:val="006F1BE9"/>
    <w:rsid w:val="006F1C6D"/>
    <w:rsid w:val="006F1D68"/>
    <w:rsid w:val="006F1DBE"/>
    <w:rsid w:val="006F1DFC"/>
    <w:rsid w:val="006F1ECE"/>
    <w:rsid w:val="006F1F5A"/>
    <w:rsid w:val="006F1FFB"/>
    <w:rsid w:val="006F2082"/>
    <w:rsid w:val="006F20D1"/>
    <w:rsid w:val="006F21AF"/>
    <w:rsid w:val="006F224A"/>
    <w:rsid w:val="006F2297"/>
    <w:rsid w:val="006F2345"/>
    <w:rsid w:val="006F23BD"/>
    <w:rsid w:val="006F243C"/>
    <w:rsid w:val="006F2501"/>
    <w:rsid w:val="006F25DA"/>
    <w:rsid w:val="006F2677"/>
    <w:rsid w:val="006F26CC"/>
    <w:rsid w:val="006F271B"/>
    <w:rsid w:val="006F2767"/>
    <w:rsid w:val="006F2773"/>
    <w:rsid w:val="006F2828"/>
    <w:rsid w:val="006F2851"/>
    <w:rsid w:val="006F28AD"/>
    <w:rsid w:val="006F28BB"/>
    <w:rsid w:val="006F29A5"/>
    <w:rsid w:val="006F2A3F"/>
    <w:rsid w:val="006F2A75"/>
    <w:rsid w:val="006F2CFA"/>
    <w:rsid w:val="006F2D0A"/>
    <w:rsid w:val="006F2DC5"/>
    <w:rsid w:val="006F2DF0"/>
    <w:rsid w:val="006F2E74"/>
    <w:rsid w:val="006F2F9E"/>
    <w:rsid w:val="006F2FF3"/>
    <w:rsid w:val="006F30EE"/>
    <w:rsid w:val="006F3118"/>
    <w:rsid w:val="006F3184"/>
    <w:rsid w:val="006F3193"/>
    <w:rsid w:val="006F31BF"/>
    <w:rsid w:val="006F31F1"/>
    <w:rsid w:val="006F3200"/>
    <w:rsid w:val="006F323E"/>
    <w:rsid w:val="006F32DB"/>
    <w:rsid w:val="006F3346"/>
    <w:rsid w:val="006F33F2"/>
    <w:rsid w:val="006F3434"/>
    <w:rsid w:val="006F34BA"/>
    <w:rsid w:val="006F34BE"/>
    <w:rsid w:val="006F3587"/>
    <w:rsid w:val="006F362B"/>
    <w:rsid w:val="006F3695"/>
    <w:rsid w:val="006F36DD"/>
    <w:rsid w:val="006F373A"/>
    <w:rsid w:val="006F3797"/>
    <w:rsid w:val="006F37BB"/>
    <w:rsid w:val="006F37CB"/>
    <w:rsid w:val="006F389A"/>
    <w:rsid w:val="006F392D"/>
    <w:rsid w:val="006F3935"/>
    <w:rsid w:val="006F396D"/>
    <w:rsid w:val="006F39EC"/>
    <w:rsid w:val="006F3A5C"/>
    <w:rsid w:val="006F3B2A"/>
    <w:rsid w:val="006F3B31"/>
    <w:rsid w:val="006F3B7A"/>
    <w:rsid w:val="006F3CAE"/>
    <w:rsid w:val="006F3D62"/>
    <w:rsid w:val="006F3D7E"/>
    <w:rsid w:val="006F3D86"/>
    <w:rsid w:val="006F3F31"/>
    <w:rsid w:val="006F3F5C"/>
    <w:rsid w:val="006F4006"/>
    <w:rsid w:val="006F409E"/>
    <w:rsid w:val="006F41E0"/>
    <w:rsid w:val="006F41EC"/>
    <w:rsid w:val="006F4223"/>
    <w:rsid w:val="006F426D"/>
    <w:rsid w:val="006F4422"/>
    <w:rsid w:val="006F4461"/>
    <w:rsid w:val="006F4473"/>
    <w:rsid w:val="006F44D5"/>
    <w:rsid w:val="006F450B"/>
    <w:rsid w:val="006F46C6"/>
    <w:rsid w:val="006F4732"/>
    <w:rsid w:val="006F47EF"/>
    <w:rsid w:val="006F489E"/>
    <w:rsid w:val="006F48F0"/>
    <w:rsid w:val="006F4906"/>
    <w:rsid w:val="006F4926"/>
    <w:rsid w:val="006F4931"/>
    <w:rsid w:val="006F4977"/>
    <w:rsid w:val="006F49BE"/>
    <w:rsid w:val="006F4A3F"/>
    <w:rsid w:val="006F4A55"/>
    <w:rsid w:val="006F4A56"/>
    <w:rsid w:val="006F4B57"/>
    <w:rsid w:val="006F4B75"/>
    <w:rsid w:val="006F4C7A"/>
    <w:rsid w:val="006F4DC5"/>
    <w:rsid w:val="006F4DD1"/>
    <w:rsid w:val="006F4E07"/>
    <w:rsid w:val="006F4E3B"/>
    <w:rsid w:val="006F4E51"/>
    <w:rsid w:val="006F4F40"/>
    <w:rsid w:val="006F503B"/>
    <w:rsid w:val="006F508F"/>
    <w:rsid w:val="006F50DB"/>
    <w:rsid w:val="006F50E8"/>
    <w:rsid w:val="006F510A"/>
    <w:rsid w:val="006F5142"/>
    <w:rsid w:val="006F5163"/>
    <w:rsid w:val="006F5210"/>
    <w:rsid w:val="006F5231"/>
    <w:rsid w:val="006F52A3"/>
    <w:rsid w:val="006F52B3"/>
    <w:rsid w:val="006F53F3"/>
    <w:rsid w:val="006F540A"/>
    <w:rsid w:val="006F54E3"/>
    <w:rsid w:val="006F5601"/>
    <w:rsid w:val="006F563D"/>
    <w:rsid w:val="006F5662"/>
    <w:rsid w:val="006F56C6"/>
    <w:rsid w:val="006F5751"/>
    <w:rsid w:val="006F57CA"/>
    <w:rsid w:val="006F57F9"/>
    <w:rsid w:val="006F5823"/>
    <w:rsid w:val="006F5859"/>
    <w:rsid w:val="006F5895"/>
    <w:rsid w:val="006F5930"/>
    <w:rsid w:val="006F59CC"/>
    <w:rsid w:val="006F5A2A"/>
    <w:rsid w:val="006F5A6E"/>
    <w:rsid w:val="006F5B1C"/>
    <w:rsid w:val="006F5B1F"/>
    <w:rsid w:val="006F5B60"/>
    <w:rsid w:val="006F5C84"/>
    <w:rsid w:val="006F5CAD"/>
    <w:rsid w:val="006F5DCD"/>
    <w:rsid w:val="006F5EC4"/>
    <w:rsid w:val="006F5EE9"/>
    <w:rsid w:val="006F5F2F"/>
    <w:rsid w:val="006F5F99"/>
    <w:rsid w:val="006F5FA1"/>
    <w:rsid w:val="006F6004"/>
    <w:rsid w:val="006F600E"/>
    <w:rsid w:val="006F602D"/>
    <w:rsid w:val="006F606B"/>
    <w:rsid w:val="006F60BC"/>
    <w:rsid w:val="006F60C6"/>
    <w:rsid w:val="006F60E9"/>
    <w:rsid w:val="006F618F"/>
    <w:rsid w:val="006F61C8"/>
    <w:rsid w:val="006F6279"/>
    <w:rsid w:val="006F62A4"/>
    <w:rsid w:val="006F62A6"/>
    <w:rsid w:val="006F62B3"/>
    <w:rsid w:val="006F62F2"/>
    <w:rsid w:val="006F6302"/>
    <w:rsid w:val="006F63CC"/>
    <w:rsid w:val="006F6420"/>
    <w:rsid w:val="006F649A"/>
    <w:rsid w:val="006F6552"/>
    <w:rsid w:val="006F660B"/>
    <w:rsid w:val="006F663A"/>
    <w:rsid w:val="006F6699"/>
    <w:rsid w:val="006F66CA"/>
    <w:rsid w:val="006F6709"/>
    <w:rsid w:val="006F6784"/>
    <w:rsid w:val="006F679E"/>
    <w:rsid w:val="006F6829"/>
    <w:rsid w:val="006F682E"/>
    <w:rsid w:val="006F6945"/>
    <w:rsid w:val="006F6A1A"/>
    <w:rsid w:val="006F6A65"/>
    <w:rsid w:val="006F6A68"/>
    <w:rsid w:val="006F6AA3"/>
    <w:rsid w:val="006F6B29"/>
    <w:rsid w:val="006F6B34"/>
    <w:rsid w:val="006F6BEE"/>
    <w:rsid w:val="006F6C01"/>
    <w:rsid w:val="006F6CF2"/>
    <w:rsid w:val="006F6CFA"/>
    <w:rsid w:val="006F6D3B"/>
    <w:rsid w:val="006F6D4B"/>
    <w:rsid w:val="006F6DFF"/>
    <w:rsid w:val="006F6E84"/>
    <w:rsid w:val="006F6EDA"/>
    <w:rsid w:val="006F6F10"/>
    <w:rsid w:val="006F6F5C"/>
    <w:rsid w:val="006F70CB"/>
    <w:rsid w:val="006F735D"/>
    <w:rsid w:val="006F73BA"/>
    <w:rsid w:val="006F7424"/>
    <w:rsid w:val="006F742D"/>
    <w:rsid w:val="006F7479"/>
    <w:rsid w:val="006F74BB"/>
    <w:rsid w:val="006F7510"/>
    <w:rsid w:val="006F7522"/>
    <w:rsid w:val="006F75A0"/>
    <w:rsid w:val="006F76BA"/>
    <w:rsid w:val="006F774B"/>
    <w:rsid w:val="006F7773"/>
    <w:rsid w:val="006F781E"/>
    <w:rsid w:val="006F790E"/>
    <w:rsid w:val="006F7944"/>
    <w:rsid w:val="006F7955"/>
    <w:rsid w:val="006F7992"/>
    <w:rsid w:val="006F79CB"/>
    <w:rsid w:val="006F7A69"/>
    <w:rsid w:val="006F7ACB"/>
    <w:rsid w:val="006F7B27"/>
    <w:rsid w:val="006F7B3F"/>
    <w:rsid w:val="006F7C6D"/>
    <w:rsid w:val="006F7E4C"/>
    <w:rsid w:val="006F7E6D"/>
    <w:rsid w:val="006F7EE8"/>
    <w:rsid w:val="006F7F0E"/>
    <w:rsid w:val="006F7FE8"/>
    <w:rsid w:val="00700007"/>
    <w:rsid w:val="0070003C"/>
    <w:rsid w:val="00700045"/>
    <w:rsid w:val="00700079"/>
    <w:rsid w:val="007000BB"/>
    <w:rsid w:val="0070010A"/>
    <w:rsid w:val="00700183"/>
    <w:rsid w:val="007001AB"/>
    <w:rsid w:val="0070022A"/>
    <w:rsid w:val="0070023C"/>
    <w:rsid w:val="00700277"/>
    <w:rsid w:val="007003A1"/>
    <w:rsid w:val="007003ED"/>
    <w:rsid w:val="007004A0"/>
    <w:rsid w:val="00700676"/>
    <w:rsid w:val="007006CC"/>
    <w:rsid w:val="00700701"/>
    <w:rsid w:val="0070071E"/>
    <w:rsid w:val="00700740"/>
    <w:rsid w:val="0070079A"/>
    <w:rsid w:val="0070082E"/>
    <w:rsid w:val="00700862"/>
    <w:rsid w:val="0070088D"/>
    <w:rsid w:val="00700907"/>
    <w:rsid w:val="00700B2F"/>
    <w:rsid w:val="00700B96"/>
    <w:rsid w:val="00700C04"/>
    <w:rsid w:val="00700D05"/>
    <w:rsid w:val="00700D28"/>
    <w:rsid w:val="00700D6A"/>
    <w:rsid w:val="00700DE1"/>
    <w:rsid w:val="00700DEE"/>
    <w:rsid w:val="00700E31"/>
    <w:rsid w:val="00700E44"/>
    <w:rsid w:val="00700E56"/>
    <w:rsid w:val="00700E6B"/>
    <w:rsid w:val="00700EE8"/>
    <w:rsid w:val="00700F07"/>
    <w:rsid w:val="00700FD6"/>
    <w:rsid w:val="00700FFB"/>
    <w:rsid w:val="00701157"/>
    <w:rsid w:val="007011DE"/>
    <w:rsid w:val="007012C8"/>
    <w:rsid w:val="007012CA"/>
    <w:rsid w:val="00701314"/>
    <w:rsid w:val="0070132B"/>
    <w:rsid w:val="007013C2"/>
    <w:rsid w:val="00701494"/>
    <w:rsid w:val="00701543"/>
    <w:rsid w:val="00701568"/>
    <w:rsid w:val="00701596"/>
    <w:rsid w:val="0070162A"/>
    <w:rsid w:val="00701642"/>
    <w:rsid w:val="0070167E"/>
    <w:rsid w:val="007016C0"/>
    <w:rsid w:val="00701706"/>
    <w:rsid w:val="0070178B"/>
    <w:rsid w:val="00701804"/>
    <w:rsid w:val="00701819"/>
    <w:rsid w:val="0070184F"/>
    <w:rsid w:val="007018E1"/>
    <w:rsid w:val="00701915"/>
    <w:rsid w:val="00701949"/>
    <w:rsid w:val="00701952"/>
    <w:rsid w:val="007019BD"/>
    <w:rsid w:val="00701A31"/>
    <w:rsid w:val="00701A90"/>
    <w:rsid w:val="00701BC2"/>
    <w:rsid w:val="00701D89"/>
    <w:rsid w:val="00701D96"/>
    <w:rsid w:val="00701D9B"/>
    <w:rsid w:val="00701DA2"/>
    <w:rsid w:val="00701E61"/>
    <w:rsid w:val="00701E7A"/>
    <w:rsid w:val="00701EC5"/>
    <w:rsid w:val="00701EF0"/>
    <w:rsid w:val="00701F04"/>
    <w:rsid w:val="00701F1C"/>
    <w:rsid w:val="00701FB4"/>
    <w:rsid w:val="007020F4"/>
    <w:rsid w:val="007021A5"/>
    <w:rsid w:val="007022BD"/>
    <w:rsid w:val="00702304"/>
    <w:rsid w:val="00702324"/>
    <w:rsid w:val="007023D7"/>
    <w:rsid w:val="007023F7"/>
    <w:rsid w:val="00702428"/>
    <w:rsid w:val="0070249E"/>
    <w:rsid w:val="007024AB"/>
    <w:rsid w:val="007024D9"/>
    <w:rsid w:val="007025CC"/>
    <w:rsid w:val="007025D3"/>
    <w:rsid w:val="007025E3"/>
    <w:rsid w:val="00702622"/>
    <w:rsid w:val="007027BC"/>
    <w:rsid w:val="007027DE"/>
    <w:rsid w:val="007027F3"/>
    <w:rsid w:val="0070281E"/>
    <w:rsid w:val="00702856"/>
    <w:rsid w:val="00702905"/>
    <w:rsid w:val="007029F2"/>
    <w:rsid w:val="00702ACC"/>
    <w:rsid w:val="00702B0A"/>
    <w:rsid w:val="00702B18"/>
    <w:rsid w:val="00702B3D"/>
    <w:rsid w:val="00702BB3"/>
    <w:rsid w:val="00702C14"/>
    <w:rsid w:val="00702C19"/>
    <w:rsid w:val="00702D17"/>
    <w:rsid w:val="00702DEB"/>
    <w:rsid w:val="00702DF9"/>
    <w:rsid w:val="00702E16"/>
    <w:rsid w:val="00702E31"/>
    <w:rsid w:val="00702E36"/>
    <w:rsid w:val="00702E98"/>
    <w:rsid w:val="00702F0A"/>
    <w:rsid w:val="00702F8B"/>
    <w:rsid w:val="00702FB9"/>
    <w:rsid w:val="00703173"/>
    <w:rsid w:val="0070318B"/>
    <w:rsid w:val="0070324E"/>
    <w:rsid w:val="007033F1"/>
    <w:rsid w:val="007033F4"/>
    <w:rsid w:val="0070353D"/>
    <w:rsid w:val="007035AF"/>
    <w:rsid w:val="00703623"/>
    <w:rsid w:val="0070378B"/>
    <w:rsid w:val="007037CA"/>
    <w:rsid w:val="007037F1"/>
    <w:rsid w:val="007039B2"/>
    <w:rsid w:val="007039C5"/>
    <w:rsid w:val="007039D1"/>
    <w:rsid w:val="00703CFE"/>
    <w:rsid w:val="00703D6C"/>
    <w:rsid w:val="00703D9F"/>
    <w:rsid w:val="00703DB6"/>
    <w:rsid w:val="00703DC3"/>
    <w:rsid w:val="00703DE5"/>
    <w:rsid w:val="00703E2F"/>
    <w:rsid w:val="00703E48"/>
    <w:rsid w:val="00703E76"/>
    <w:rsid w:val="00703EC8"/>
    <w:rsid w:val="00703ECD"/>
    <w:rsid w:val="00703FD4"/>
    <w:rsid w:val="00703FFB"/>
    <w:rsid w:val="00704003"/>
    <w:rsid w:val="00704074"/>
    <w:rsid w:val="00704128"/>
    <w:rsid w:val="00704137"/>
    <w:rsid w:val="007041EF"/>
    <w:rsid w:val="007041F6"/>
    <w:rsid w:val="0070425B"/>
    <w:rsid w:val="00704314"/>
    <w:rsid w:val="0070438F"/>
    <w:rsid w:val="007043D7"/>
    <w:rsid w:val="007045CA"/>
    <w:rsid w:val="00704602"/>
    <w:rsid w:val="00704649"/>
    <w:rsid w:val="0070467B"/>
    <w:rsid w:val="0070468F"/>
    <w:rsid w:val="007046DE"/>
    <w:rsid w:val="00704718"/>
    <w:rsid w:val="007049A1"/>
    <w:rsid w:val="007049B2"/>
    <w:rsid w:val="00704B90"/>
    <w:rsid w:val="00704C6D"/>
    <w:rsid w:val="00704DEB"/>
    <w:rsid w:val="00704E09"/>
    <w:rsid w:val="00704E22"/>
    <w:rsid w:val="00704E56"/>
    <w:rsid w:val="00704F06"/>
    <w:rsid w:val="00704F0D"/>
    <w:rsid w:val="00704F3B"/>
    <w:rsid w:val="00704F5A"/>
    <w:rsid w:val="00704FAC"/>
    <w:rsid w:val="0070505E"/>
    <w:rsid w:val="00705102"/>
    <w:rsid w:val="0070516E"/>
    <w:rsid w:val="00705210"/>
    <w:rsid w:val="00705361"/>
    <w:rsid w:val="00705389"/>
    <w:rsid w:val="007053A7"/>
    <w:rsid w:val="0070545E"/>
    <w:rsid w:val="00705463"/>
    <w:rsid w:val="007054E7"/>
    <w:rsid w:val="0070558D"/>
    <w:rsid w:val="007055DC"/>
    <w:rsid w:val="00705748"/>
    <w:rsid w:val="0070588B"/>
    <w:rsid w:val="00705917"/>
    <w:rsid w:val="00705947"/>
    <w:rsid w:val="007059B8"/>
    <w:rsid w:val="00705A3F"/>
    <w:rsid w:val="00705A81"/>
    <w:rsid w:val="00705AAB"/>
    <w:rsid w:val="00705AE3"/>
    <w:rsid w:val="00705AE6"/>
    <w:rsid w:val="00705B3D"/>
    <w:rsid w:val="00705B59"/>
    <w:rsid w:val="00705B84"/>
    <w:rsid w:val="00705BD7"/>
    <w:rsid w:val="00705C1B"/>
    <w:rsid w:val="00705C6A"/>
    <w:rsid w:val="00705CE4"/>
    <w:rsid w:val="00705D27"/>
    <w:rsid w:val="00705D2D"/>
    <w:rsid w:val="00705D3A"/>
    <w:rsid w:val="00705E53"/>
    <w:rsid w:val="00705E68"/>
    <w:rsid w:val="00705E69"/>
    <w:rsid w:val="00705F88"/>
    <w:rsid w:val="00705F92"/>
    <w:rsid w:val="00705FA8"/>
    <w:rsid w:val="00706081"/>
    <w:rsid w:val="007061F8"/>
    <w:rsid w:val="007062E4"/>
    <w:rsid w:val="007064AC"/>
    <w:rsid w:val="007064B4"/>
    <w:rsid w:val="0070656D"/>
    <w:rsid w:val="007065B7"/>
    <w:rsid w:val="00706603"/>
    <w:rsid w:val="00706659"/>
    <w:rsid w:val="00706744"/>
    <w:rsid w:val="0070674A"/>
    <w:rsid w:val="00706829"/>
    <w:rsid w:val="00706839"/>
    <w:rsid w:val="007068B4"/>
    <w:rsid w:val="007068EC"/>
    <w:rsid w:val="00706A20"/>
    <w:rsid w:val="00706B51"/>
    <w:rsid w:val="00706B95"/>
    <w:rsid w:val="00706BBE"/>
    <w:rsid w:val="00706C1F"/>
    <w:rsid w:val="00706C6F"/>
    <w:rsid w:val="00706CE1"/>
    <w:rsid w:val="00706DB2"/>
    <w:rsid w:val="00706F67"/>
    <w:rsid w:val="00706FB8"/>
    <w:rsid w:val="00706FD2"/>
    <w:rsid w:val="00707031"/>
    <w:rsid w:val="0070708E"/>
    <w:rsid w:val="00707123"/>
    <w:rsid w:val="00707191"/>
    <w:rsid w:val="007071BE"/>
    <w:rsid w:val="0070727D"/>
    <w:rsid w:val="007072AC"/>
    <w:rsid w:val="007072BC"/>
    <w:rsid w:val="007072CC"/>
    <w:rsid w:val="007072D3"/>
    <w:rsid w:val="0070733F"/>
    <w:rsid w:val="00707357"/>
    <w:rsid w:val="0070749A"/>
    <w:rsid w:val="007076BC"/>
    <w:rsid w:val="0070773A"/>
    <w:rsid w:val="007077BD"/>
    <w:rsid w:val="007077C4"/>
    <w:rsid w:val="007077C9"/>
    <w:rsid w:val="00707829"/>
    <w:rsid w:val="00707856"/>
    <w:rsid w:val="007078D7"/>
    <w:rsid w:val="007079B0"/>
    <w:rsid w:val="007079CD"/>
    <w:rsid w:val="007079DF"/>
    <w:rsid w:val="007079E4"/>
    <w:rsid w:val="00707A46"/>
    <w:rsid w:val="00707A81"/>
    <w:rsid w:val="00707AC3"/>
    <w:rsid w:val="00707C80"/>
    <w:rsid w:val="00707CDD"/>
    <w:rsid w:val="00707D35"/>
    <w:rsid w:val="00707E82"/>
    <w:rsid w:val="00707F2B"/>
    <w:rsid w:val="00707FE7"/>
    <w:rsid w:val="007101EE"/>
    <w:rsid w:val="00710237"/>
    <w:rsid w:val="00710238"/>
    <w:rsid w:val="007102DB"/>
    <w:rsid w:val="00710310"/>
    <w:rsid w:val="00710312"/>
    <w:rsid w:val="007103F0"/>
    <w:rsid w:val="007104B1"/>
    <w:rsid w:val="00710551"/>
    <w:rsid w:val="007106E4"/>
    <w:rsid w:val="00710876"/>
    <w:rsid w:val="007108BD"/>
    <w:rsid w:val="00710984"/>
    <w:rsid w:val="007109B8"/>
    <w:rsid w:val="00710A9F"/>
    <w:rsid w:val="00710B47"/>
    <w:rsid w:val="00710B55"/>
    <w:rsid w:val="00710B6A"/>
    <w:rsid w:val="00710B8B"/>
    <w:rsid w:val="00710D1F"/>
    <w:rsid w:val="00710D62"/>
    <w:rsid w:val="00710E8D"/>
    <w:rsid w:val="00710EAF"/>
    <w:rsid w:val="00711005"/>
    <w:rsid w:val="00711006"/>
    <w:rsid w:val="0071100C"/>
    <w:rsid w:val="0071103E"/>
    <w:rsid w:val="0071112B"/>
    <w:rsid w:val="00711139"/>
    <w:rsid w:val="007111A2"/>
    <w:rsid w:val="007111BE"/>
    <w:rsid w:val="00711246"/>
    <w:rsid w:val="00711261"/>
    <w:rsid w:val="00711294"/>
    <w:rsid w:val="007115AE"/>
    <w:rsid w:val="007115E5"/>
    <w:rsid w:val="00711633"/>
    <w:rsid w:val="00711694"/>
    <w:rsid w:val="0071169C"/>
    <w:rsid w:val="007116F8"/>
    <w:rsid w:val="00711795"/>
    <w:rsid w:val="007118B3"/>
    <w:rsid w:val="007118E4"/>
    <w:rsid w:val="00711985"/>
    <w:rsid w:val="007119AB"/>
    <w:rsid w:val="007119D6"/>
    <w:rsid w:val="007119DC"/>
    <w:rsid w:val="007119FD"/>
    <w:rsid w:val="00711A4F"/>
    <w:rsid w:val="00711A9F"/>
    <w:rsid w:val="00711AC5"/>
    <w:rsid w:val="00711B19"/>
    <w:rsid w:val="00711C2A"/>
    <w:rsid w:val="00711CAA"/>
    <w:rsid w:val="00711CD6"/>
    <w:rsid w:val="00711D01"/>
    <w:rsid w:val="00711D04"/>
    <w:rsid w:val="00711DA1"/>
    <w:rsid w:val="00711DA2"/>
    <w:rsid w:val="00711DCE"/>
    <w:rsid w:val="00711E04"/>
    <w:rsid w:val="00711E78"/>
    <w:rsid w:val="00711F48"/>
    <w:rsid w:val="00711F88"/>
    <w:rsid w:val="00711FB7"/>
    <w:rsid w:val="00712040"/>
    <w:rsid w:val="007121B2"/>
    <w:rsid w:val="00712200"/>
    <w:rsid w:val="00712236"/>
    <w:rsid w:val="00712286"/>
    <w:rsid w:val="007122EB"/>
    <w:rsid w:val="007122EF"/>
    <w:rsid w:val="00712340"/>
    <w:rsid w:val="00712390"/>
    <w:rsid w:val="00712432"/>
    <w:rsid w:val="007124A0"/>
    <w:rsid w:val="007124D8"/>
    <w:rsid w:val="0071262B"/>
    <w:rsid w:val="007126BE"/>
    <w:rsid w:val="007126EC"/>
    <w:rsid w:val="0071271C"/>
    <w:rsid w:val="007127C6"/>
    <w:rsid w:val="00712958"/>
    <w:rsid w:val="007129A2"/>
    <w:rsid w:val="007129D3"/>
    <w:rsid w:val="00712A5F"/>
    <w:rsid w:val="00712ACD"/>
    <w:rsid w:val="00712B7D"/>
    <w:rsid w:val="00712BA4"/>
    <w:rsid w:val="00712BB8"/>
    <w:rsid w:val="00712BC4"/>
    <w:rsid w:val="00712D2B"/>
    <w:rsid w:val="00712D40"/>
    <w:rsid w:val="00712D9D"/>
    <w:rsid w:val="00712E27"/>
    <w:rsid w:val="00713003"/>
    <w:rsid w:val="00713164"/>
    <w:rsid w:val="00713199"/>
    <w:rsid w:val="00713214"/>
    <w:rsid w:val="0071329F"/>
    <w:rsid w:val="0071335F"/>
    <w:rsid w:val="0071344C"/>
    <w:rsid w:val="00713457"/>
    <w:rsid w:val="00713464"/>
    <w:rsid w:val="00713523"/>
    <w:rsid w:val="007135D6"/>
    <w:rsid w:val="0071382C"/>
    <w:rsid w:val="00713870"/>
    <w:rsid w:val="0071397B"/>
    <w:rsid w:val="007139CE"/>
    <w:rsid w:val="007139E5"/>
    <w:rsid w:val="007139FD"/>
    <w:rsid w:val="00713B02"/>
    <w:rsid w:val="00713B26"/>
    <w:rsid w:val="00713B7F"/>
    <w:rsid w:val="00713BD8"/>
    <w:rsid w:val="00713C00"/>
    <w:rsid w:val="00713C6C"/>
    <w:rsid w:val="00713CBD"/>
    <w:rsid w:val="00713DA8"/>
    <w:rsid w:val="00713DEB"/>
    <w:rsid w:val="00713F2F"/>
    <w:rsid w:val="0071422C"/>
    <w:rsid w:val="0071435B"/>
    <w:rsid w:val="00714414"/>
    <w:rsid w:val="0071450D"/>
    <w:rsid w:val="0071462C"/>
    <w:rsid w:val="007146E5"/>
    <w:rsid w:val="007147C6"/>
    <w:rsid w:val="0071495C"/>
    <w:rsid w:val="007149FB"/>
    <w:rsid w:val="00714A33"/>
    <w:rsid w:val="00714A57"/>
    <w:rsid w:val="00714A60"/>
    <w:rsid w:val="00714ABF"/>
    <w:rsid w:val="00714B41"/>
    <w:rsid w:val="00714BB4"/>
    <w:rsid w:val="00714C6A"/>
    <w:rsid w:val="00714DA6"/>
    <w:rsid w:val="00714E4A"/>
    <w:rsid w:val="00714E61"/>
    <w:rsid w:val="00714E71"/>
    <w:rsid w:val="00714EDC"/>
    <w:rsid w:val="00714F87"/>
    <w:rsid w:val="007150E3"/>
    <w:rsid w:val="00715100"/>
    <w:rsid w:val="00715262"/>
    <w:rsid w:val="00715266"/>
    <w:rsid w:val="007152BB"/>
    <w:rsid w:val="007153C5"/>
    <w:rsid w:val="00715409"/>
    <w:rsid w:val="00715428"/>
    <w:rsid w:val="007154C3"/>
    <w:rsid w:val="00715542"/>
    <w:rsid w:val="00715592"/>
    <w:rsid w:val="007155D0"/>
    <w:rsid w:val="007156BA"/>
    <w:rsid w:val="007156D9"/>
    <w:rsid w:val="00715721"/>
    <w:rsid w:val="00715727"/>
    <w:rsid w:val="00715763"/>
    <w:rsid w:val="0071577C"/>
    <w:rsid w:val="007157E6"/>
    <w:rsid w:val="00715862"/>
    <w:rsid w:val="00715944"/>
    <w:rsid w:val="00715A94"/>
    <w:rsid w:val="00715B23"/>
    <w:rsid w:val="00715BCD"/>
    <w:rsid w:val="00715BD1"/>
    <w:rsid w:val="00715CA4"/>
    <w:rsid w:val="00715CC9"/>
    <w:rsid w:val="00715CFC"/>
    <w:rsid w:val="00715D9E"/>
    <w:rsid w:val="00715DEA"/>
    <w:rsid w:val="00715E24"/>
    <w:rsid w:val="00715E5C"/>
    <w:rsid w:val="00715EFB"/>
    <w:rsid w:val="00715F1E"/>
    <w:rsid w:val="00715FDC"/>
    <w:rsid w:val="00716028"/>
    <w:rsid w:val="0071608B"/>
    <w:rsid w:val="007160CD"/>
    <w:rsid w:val="007161B6"/>
    <w:rsid w:val="007163DD"/>
    <w:rsid w:val="007163E1"/>
    <w:rsid w:val="007164E6"/>
    <w:rsid w:val="007165CD"/>
    <w:rsid w:val="0071664A"/>
    <w:rsid w:val="00716668"/>
    <w:rsid w:val="007166E6"/>
    <w:rsid w:val="007167DB"/>
    <w:rsid w:val="00716800"/>
    <w:rsid w:val="00716909"/>
    <w:rsid w:val="00716934"/>
    <w:rsid w:val="00716991"/>
    <w:rsid w:val="00716BAE"/>
    <w:rsid w:val="00716C44"/>
    <w:rsid w:val="00716C8B"/>
    <w:rsid w:val="00716D10"/>
    <w:rsid w:val="00716D4D"/>
    <w:rsid w:val="00716DAE"/>
    <w:rsid w:val="00716DB7"/>
    <w:rsid w:val="00716E66"/>
    <w:rsid w:val="00716E90"/>
    <w:rsid w:val="00716F20"/>
    <w:rsid w:val="00716F6D"/>
    <w:rsid w:val="00716F87"/>
    <w:rsid w:val="00717018"/>
    <w:rsid w:val="0071704D"/>
    <w:rsid w:val="00717055"/>
    <w:rsid w:val="00717231"/>
    <w:rsid w:val="007172BB"/>
    <w:rsid w:val="00717311"/>
    <w:rsid w:val="00717323"/>
    <w:rsid w:val="00717486"/>
    <w:rsid w:val="007174DB"/>
    <w:rsid w:val="0071753E"/>
    <w:rsid w:val="00717568"/>
    <w:rsid w:val="00717590"/>
    <w:rsid w:val="00717592"/>
    <w:rsid w:val="0071759B"/>
    <w:rsid w:val="0071774B"/>
    <w:rsid w:val="00717959"/>
    <w:rsid w:val="00717A45"/>
    <w:rsid w:val="00717B98"/>
    <w:rsid w:val="00717BC7"/>
    <w:rsid w:val="00717BCB"/>
    <w:rsid w:val="00717C13"/>
    <w:rsid w:val="00717CCE"/>
    <w:rsid w:val="00717D40"/>
    <w:rsid w:val="00717D6D"/>
    <w:rsid w:val="00717DB3"/>
    <w:rsid w:val="00717EE5"/>
    <w:rsid w:val="00717F81"/>
    <w:rsid w:val="00717F8B"/>
    <w:rsid w:val="00717FA2"/>
    <w:rsid w:val="00720041"/>
    <w:rsid w:val="007200B8"/>
    <w:rsid w:val="0072010C"/>
    <w:rsid w:val="00720171"/>
    <w:rsid w:val="0072026F"/>
    <w:rsid w:val="007202B7"/>
    <w:rsid w:val="00720303"/>
    <w:rsid w:val="00720329"/>
    <w:rsid w:val="007204B3"/>
    <w:rsid w:val="007204CF"/>
    <w:rsid w:val="0072052A"/>
    <w:rsid w:val="00720554"/>
    <w:rsid w:val="00720585"/>
    <w:rsid w:val="007206DF"/>
    <w:rsid w:val="00720779"/>
    <w:rsid w:val="0072078F"/>
    <w:rsid w:val="00720803"/>
    <w:rsid w:val="0072088C"/>
    <w:rsid w:val="00720893"/>
    <w:rsid w:val="007208C8"/>
    <w:rsid w:val="00720991"/>
    <w:rsid w:val="00720995"/>
    <w:rsid w:val="007209DB"/>
    <w:rsid w:val="00720A36"/>
    <w:rsid w:val="00720A76"/>
    <w:rsid w:val="00720AB5"/>
    <w:rsid w:val="00720C5C"/>
    <w:rsid w:val="00720CE4"/>
    <w:rsid w:val="00720CF6"/>
    <w:rsid w:val="00720DB8"/>
    <w:rsid w:val="00720DF1"/>
    <w:rsid w:val="00720E00"/>
    <w:rsid w:val="00720EC5"/>
    <w:rsid w:val="00720F42"/>
    <w:rsid w:val="00720FBF"/>
    <w:rsid w:val="00721049"/>
    <w:rsid w:val="007211A9"/>
    <w:rsid w:val="007211C2"/>
    <w:rsid w:val="00721308"/>
    <w:rsid w:val="00721402"/>
    <w:rsid w:val="0072148E"/>
    <w:rsid w:val="007214E2"/>
    <w:rsid w:val="00721574"/>
    <w:rsid w:val="007215BE"/>
    <w:rsid w:val="0072161F"/>
    <w:rsid w:val="0072176D"/>
    <w:rsid w:val="00721788"/>
    <w:rsid w:val="007217BB"/>
    <w:rsid w:val="00721820"/>
    <w:rsid w:val="00721822"/>
    <w:rsid w:val="0072185E"/>
    <w:rsid w:val="0072188A"/>
    <w:rsid w:val="007218B0"/>
    <w:rsid w:val="007218E3"/>
    <w:rsid w:val="00721A8D"/>
    <w:rsid w:val="00721B9B"/>
    <w:rsid w:val="00721C81"/>
    <w:rsid w:val="00721CA7"/>
    <w:rsid w:val="00721CB0"/>
    <w:rsid w:val="00721D03"/>
    <w:rsid w:val="00721D6F"/>
    <w:rsid w:val="00721DC9"/>
    <w:rsid w:val="00721DF5"/>
    <w:rsid w:val="00721EF7"/>
    <w:rsid w:val="00721F14"/>
    <w:rsid w:val="00721FD1"/>
    <w:rsid w:val="0072202B"/>
    <w:rsid w:val="00722052"/>
    <w:rsid w:val="007222B2"/>
    <w:rsid w:val="007222C6"/>
    <w:rsid w:val="007222FC"/>
    <w:rsid w:val="00722318"/>
    <w:rsid w:val="007223B5"/>
    <w:rsid w:val="0072249B"/>
    <w:rsid w:val="007224A0"/>
    <w:rsid w:val="007224C0"/>
    <w:rsid w:val="00722699"/>
    <w:rsid w:val="007226C4"/>
    <w:rsid w:val="00722750"/>
    <w:rsid w:val="00722760"/>
    <w:rsid w:val="00722818"/>
    <w:rsid w:val="00722835"/>
    <w:rsid w:val="007228CC"/>
    <w:rsid w:val="00722969"/>
    <w:rsid w:val="007229A8"/>
    <w:rsid w:val="00722A2C"/>
    <w:rsid w:val="00722A4A"/>
    <w:rsid w:val="00722A6C"/>
    <w:rsid w:val="00722B7B"/>
    <w:rsid w:val="00722BCA"/>
    <w:rsid w:val="00722BE3"/>
    <w:rsid w:val="00722CBB"/>
    <w:rsid w:val="00722CBC"/>
    <w:rsid w:val="00722CC2"/>
    <w:rsid w:val="00722CC3"/>
    <w:rsid w:val="00722D82"/>
    <w:rsid w:val="00722E40"/>
    <w:rsid w:val="00722E58"/>
    <w:rsid w:val="00722E95"/>
    <w:rsid w:val="00722F66"/>
    <w:rsid w:val="00722FE7"/>
    <w:rsid w:val="007230FE"/>
    <w:rsid w:val="00723124"/>
    <w:rsid w:val="00723222"/>
    <w:rsid w:val="00723227"/>
    <w:rsid w:val="00723253"/>
    <w:rsid w:val="007232E7"/>
    <w:rsid w:val="007232F9"/>
    <w:rsid w:val="00723312"/>
    <w:rsid w:val="007233C3"/>
    <w:rsid w:val="007233F1"/>
    <w:rsid w:val="00723423"/>
    <w:rsid w:val="00723492"/>
    <w:rsid w:val="007234FB"/>
    <w:rsid w:val="0072354B"/>
    <w:rsid w:val="007235E6"/>
    <w:rsid w:val="0072363E"/>
    <w:rsid w:val="00723731"/>
    <w:rsid w:val="00723743"/>
    <w:rsid w:val="0072380E"/>
    <w:rsid w:val="007238AC"/>
    <w:rsid w:val="00723994"/>
    <w:rsid w:val="007239B9"/>
    <w:rsid w:val="00723A1A"/>
    <w:rsid w:val="00723ABE"/>
    <w:rsid w:val="00723B3F"/>
    <w:rsid w:val="00723B41"/>
    <w:rsid w:val="00723BBB"/>
    <w:rsid w:val="00723BCD"/>
    <w:rsid w:val="00723BEC"/>
    <w:rsid w:val="00723BEF"/>
    <w:rsid w:val="00723BF3"/>
    <w:rsid w:val="00723C32"/>
    <w:rsid w:val="00723CF3"/>
    <w:rsid w:val="00723E17"/>
    <w:rsid w:val="00723E1A"/>
    <w:rsid w:val="00723E39"/>
    <w:rsid w:val="00723E93"/>
    <w:rsid w:val="00723F6C"/>
    <w:rsid w:val="00724083"/>
    <w:rsid w:val="007240AF"/>
    <w:rsid w:val="0072413B"/>
    <w:rsid w:val="0072413F"/>
    <w:rsid w:val="00724144"/>
    <w:rsid w:val="0072415A"/>
    <w:rsid w:val="0072421A"/>
    <w:rsid w:val="00724248"/>
    <w:rsid w:val="007242F6"/>
    <w:rsid w:val="00724314"/>
    <w:rsid w:val="007243BF"/>
    <w:rsid w:val="007243EA"/>
    <w:rsid w:val="0072445C"/>
    <w:rsid w:val="0072449F"/>
    <w:rsid w:val="007244A3"/>
    <w:rsid w:val="00724566"/>
    <w:rsid w:val="00724649"/>
    <w:rsid w:val="007246F3"/>
    <w:rsid w:val="00724714"/>
    <w:rsid w:val="0072480C"/>
    <w:rsid w:val="00724857"/>
    <w:rsid w:val="0072486F"/>
    <w:rsid w:val="00724943"/>
    <w:rsid w:val="007249AF"/>
    <w:rsid w:val="007249F2"/>
    <w:rsid w:val="00724A99"/>
    <w:rsid w:val="00724AB2"/>
    <w:rsid w:val="00724BAE"/>
    <w:rsid w:val="00724BF0"/>
    <w:rsid w:val="00724C9C"/>
    <w:rsid w:val="00724CF6"/>
    <w:rsid w:val="00724D39"/>
    <w:rsid w:val="00724D82"/>
    <w:rsid w:val="00724F2D"/>
    <w:rsid w:val="00724FBE"/>
    <w:rsid w:val="00725024"/>
    <w:rsid w:val="007250DB"/>
    <w:rsid w:val="00725113"/>
    <w:rsid w:val="00725153"/>
    <w:rsid w:val="007251B9"/>
    <w:rsid w:val="00725298"/>
    <w:rsid w:val="007252B7"/>
    <w:rsid w:val="007252FC"/>
    <w:rsid w:val="0072530C"/>
    <w:rsid w:val="00725338"/>
    <w:rsid w:val="00725391"/>
    <w:rsid w:val="0072542D"/>
    <w:rsid w:val="00725432"/>
    <w:rsid w:val="00725491"/>
    <w:rsid w:val="0072549D"/>
    <w:rsid w:val="0072557D"/>
    <w:rsid w:val="0072568F"/>
    <w:rsid w:val="007256BB"/>
    <w:rsid w:val="007256D7"/>
    <w:rsid w:val="007256FD"/>
    <w:rsid w:val="007257B9"/>
    <w:rsid w:val="007257BB"/>
    <w:rsid w:val="007257F3"/>
    <w:rsid w:val="0072581D"/>
    <w:rsid w:val="00725855"/>
    <w:rsid w:val="00725897"/>
    <w:rsid w:val="007258C7"/>
    <w:rsid w:val="007258D1"/>
    <w:rsid w:val="00725944"/>
    <w:rsid w:val="00725997"/>
    <w:rsid w:val="00725AE0"/>
    <w:rsid w:val="00725B78"/>
    <w:rsid w:val="00725BB2"/>
    <w:rsid w:val="00725BDC"/>
    <w:rsid w:val="00725BEE"/>
    <w:rsid w:val="00725C3A"/>
    <w:rsid w:val="00725CBD"/>
    <w:rsid w:val="00725CE5"/>
    <w:rsid w:val="00725D12"/>
    <w:rsid w:val="00725D1D"/>
    <w:rsid w:val="00725E05"/>
    <w:rsid w:val="00725F4F"/>
    <w:rsid w:val="00725F62"/>
    <w:rsid w:val="00725F8E"/>
    <w:rsid w:val="00725FCD"/>
    <w:rsid w:val="007260D1"/>
    <w:rsid w:val="00726101"/>
    <w:rsid w:val="00726150"/>
    <w:rsid w:val="00726180"/>
    <w:rsid w:val="007261CB"/>
    <w:rsid w:val="007261F3"/>
    <w:rsid w:val="00726206"/>
    <w:rsid w:val="00726385"/>
    <w:rsid w:val="007264DB"/>
    <w:rsid w:val="007265BA"/>
    <w:rsid w:val="007265DF"/>
    <w:rsid w:val="0072660B"/>
    <w:rsid w:val="0072672C"/>
    <w:rsid w:val="007268C2"/>
    <w:rsid w:val="00726967"/>
    <w:rsid w:val="0072697E"/>
    <w:rsid w:val="007269EF"/>
    <w:rsid w:val="00726B68"/>
    <w:rsid w:val="00726B85"/>
    <w:rsid w:val="00726C1C"/>
    <w:rsid w:val="00726C77"/>
    <w:rsid w:val="00726CBD"/>
    <w:rsid w:val="00726CEC"/>
    <w:rsid w:val="00726D1B"/>
    <w:rsid w:val="00726DB3"/>
    <w:rsid w:val="00726DBE"/>
    <w:rsid w:val="00726E18"/>
    <w:rsid w:val="00726E1C"/>
    <w:rsid w:val="00726F1E"/>
    <w:rsid w:val="00726F6F"/>
    <w:rsid w:val="0072704F"/>
    <w:rsid w:val="007270C7"/>
    <w:rsid w:val="007270DB"/>
    <w:rsid w:val="007272EA"/>
    <w:rsid w:val="007272F8"/>
    <w:rsid w:val="00727405"/>
    <w:rsid w:val="007274E7"/>
    <w:rsid w:val="00727550"/>
    <w:rsid w:val="007277D1"/>
    <w:rsid w:val="007278D9"/>
    <w:rsid w:val="00727912"/>
    <w:rsid w:val="00727990"/>
    <w:rsid w:val="00727AAF"/>
    <w:rsid w:val="00727AF3"/>
    <w:rsid w:val="00727B6B"/>
    <w:rsid w:val="00727B72"/>
    <w:rsid w:val="00727BCB"/>
    <w:rsid w:val="00727CA2"/>
    <w:rsid w:val="00727CC5"/>
    <w:rsid w:val="00727D27"/>
    <w:rsid w:val="00727D28"/>
    <w:rsid w:val="00727D3E"/>
    <w:rsid w:val="00727D49"/>
    <w:rsid w:val="00727E91"/>
    <w:rsid w:val="00727F4D"/>
    <w:rsid w:val="0072A998"/>
    <w:rsid w:val="00730021"/>
    <w:rsid w:val="007300CF"/>
    <w:rsid w:val="00730111"/>
    <w:rsid w:val="007301A2"/>
    <w:rsid w:val="007301BD"/>
    <w:rsid w:val="00730227"/>
    <w:rsid w:val="0073024C"/>
    <w:rsid w:val="00730253"/>
    <w:rsid w:val="007302DE"/>
    <w:rsid w:val="0073038F"/>
    <w:rsid w:val="0073048F"/>
    <w:rsid w:val="0073049C"/>
    <w:rsid w:val="007304CD"/>
    <w:rsid w:val="00730607"/>
    <w:rsid w:val="00730750"/>
    <w:rsid w:val="007307A4"/>
    <w:rsid w:val="007307DD"/>
    <w:rsid w:val="00730877"/>
    <w:rsid w:val="007308F3"/>
    <w:rsid w:val="007308FD"/>
    <w:rsid w:val="0073095F"/>
    <w:rsid w:val="00730A00"/>
    <w:rsid w:val="00730A3D"/>
    <w:rsid w:val="00730ABB"/>
    <w:rsid w:val="00730B26"/>
    <w:rsid w:val="00730BC4"/>
    <w:rsid w:val="00730C36"/>
    <w:rsid w:val="00730CF7"/>
    <w:rsid w:val="00730CFE"/>
    <w:rsid w:val="00730D28"/>
    <w:rsid w:val="00730E72"/>
    <w:rsid w:val="00730F50"/>
    <w:rsid w:val="00731032"/>
    <w:rsid w:val="007311B9"/>
    <w:rsid w:val="0073121C"/>
    <w:rsid w:val="00731278"/>
    <w:rsid w:val="00731369"/>
    <w:rsid w:val="007313EC"/>
    <w:rsid w:val="00731469"/>
    <w:rsid w:val="007315B7"/>
    <w:rsid w:val="007315CC"/>
    <w:rsid w:val="00731856"/>
    <w:rsid w:val="00731862"/>
    <w:rsid w:val="00731B15"/>
    <w:rsid w:val="00731B8A"/>
    <w:rsid w:val="00731C3C"/>
    <w:rsid w:val="00731CD1"/>
    <w:rsid w:val="00731D9D"/>
    <w:rsid w:val="00731DAF"/>
    <w:rsid w:val="00731E30"/>
    <w:rsid w:val="00731E78"/>
    <w:rsid w:val="00731F1E"/>
    <w:rsid w:val="00731F30"/>
    <w:rsid w:val="00731F58"/>
    <w:rsid w:val="00731FE7"/>
    <w:rsid w:val="00732010"/>
    <w:rsid w:val="0073205A"/>
    <w:rsid w:val="00732086"/>
    <w:rsid w:val="0073209C"/>
    <w:rsid w:val="007320C8"/>
    <w:rsid w:val="0073211A"/>
    <w:rsid w:val="00732199"/>
    <w:rsid w:val="0073219E"/>
    <w:rsid w:val="00732212"/>
    <w:rsid w:val="0073226B"/>
    <w:rsid w:val="0073227E"/>
    <w:rsid w:val="00732294"/>
    <w:rsid w:val="007322A7"/>
    <w:rsid w:val="007322B0"/>
    <w:rsid w:val="00732304"/>
    <w:rsid w:val="0073240D"/>
    <w:rsid w:val="0073248C"/>
    <w:rsid w:val="00732493"/>
    <w:rsid w:val="00732589"/>
    <w:rsid w:val="00732698"/>
    <w:rsid w:val="0073274F"/>
    <w:rsid w:val="007327AB"/>
    <w:rsid w:val="007327AC"/>
    <w:rsid w:val="0073285F"/>
    <w:rsid w:val="007328C2"/>
    <w:rsid w:val="007328CF"/>
    <w:rsid w:val="00732911"/>
    <w:rsid w:val="00732916"/>
    <w:rsid w:val="00732978"/>
    <w:rsid w:val="00732C74"/>
    <w:rsid w:val="00732D05"/>
    <w:rsid w:val="00732D43"/>
    <w:rsid w:val="00732D67"/>
    <w:rsid w:val="00732D97"/>
    <w:rsid w:val="00732E4E"/>
    <w:rsid w:val="00732E96"/>
    <w:rsid w:val="00732F05"/>
    <w:rsid w:val="00732F58"/>
    <w:rsid w:val="007330AD"/>
    <w:rsid w:val="007330C5"/>
    <w:rsid w:val="007330DA"/>
    <w:rsid w:val="00733186"/>
    <w:rsid w:val="007331D2"/>
    <w:rsid w:val="00733213"/>
    <w:rsid w:val="007332A7"/>
    <w:rsid w:val="007332CA"/>
    <w:rsid w:val="007333CA"/>
    <w:rsid w:val="00733408"/>
    <w:rsid w:val="00733500"/>
    <w:rsid w:val="0073353D"/>
    <w:rsid w:val="00733541"/>
    <w:rsid w:val="007337B0"/>
    <w:rsid w:val="007338C1"/>
    <w:rsid w:val="0073393F"/>
    <w:rsid w:val="00733996"/>
    <w:rsid w:val="007339E8"/>
    <w:rsid w:val="00733A3D"/>
    <w:rsid w:val="00733A96"/>
    <w:rsid w:val="00733AB7"/>
    <w:rsid w:val="00733AE0"/>
    <w:rsid w:val="00733B37"/>
    <w:rsid w:val="00733C9D"/>
    <w:rsid w:val="00733D06"/>
    <w:rsid w:val="00733DA8"/>
    <w:rsid w:val="00733E12"/>
    <w:rsid w:val="00733E57"/>
    <w:rsid w:val="00733E90"/>
    <w:rsid w:val="00733F73"/>
    <w:rsid w:val="00734036"/>
    <w:rsid w:val="00734148"/>
    <w:rsid w:val="0073423B"/>
    <w:rsid w:val="00734389"/>
    <w:rsid w:val="00734476"/>
    <w:rsid w:val="00734545"/>
    <w:rsid w:val="00734601"/>
    <w:rsid w:val="00734745"/>
    <w:rsid w:val="00734763"/>
    <w:rsid w:val="007347E8"/>
    <w:rsid w:val="007348CC"/>
    <w:rsid w:val="007349C5"/>
    <w:rsid w:val="00734A2B"/>
    <w:rsid w:val="00734AFE"/>
    <w:rsid w:val="00734B1D"/>
    <w:rsid w:val="00734BB1"/>
    <w:rsid w:val="00734BBC"/>
    <w:rsid w:val="00734CD5"/>
    <w:rsid w:val="00734DD1"/>
    <w:rsid w:val="00734E25"/>
    <w:rsid w:val="00734E2E"/>
    <w:rsid w:val="00734F4A"/>
    <w:rsid w:val="00734FDC"/>
    <w:rsid w:val="0073508D"/>
    <w:rsid w:val="007350A3"/>
    <w:rsid w:val="0073511B"/>
    <w:rsid w:val="007351E8"/>
    <w:rsid w:val="0073520E"/>
    <w:rsid w:val="0073522E"/>
    <w:rsid w:val="0073529A"/>
    <w:rsid w:val="007352D0"/>
    <w:rsid w:val="00735326"/>
    <w:rsid w:val="00735342"/>
    <w:rsid w:val="0073538B"/>
    <w:rsid w:val="007353B2"/>
    <w:rsid w:val="007353F9"/>
    <w:rsid w:val="00735450"/>
    <w:rsid w:val="00735454"/>
    <w:rsid w:val="0073545E"/>
    <w:rsid w:val="007355A2"/>
    <w:rsid w:val="007355A9"/>
    <w:rsid w:val="00735642"/>
    <w:rsid w:val="007356CD"/>
    <w:rsid w:val="00735764"/>
    <w:rsid w:val="007357FE"/>
    <w:rsid w:val="0073581F"/>
    <w:rsid w:val="0073582D"/>
    <w:rsid w:val="0073588A"/>
    <w:rsid w:val="00735910"/>
    <w:rsid w:val="00735ACE"/>
    <w:rsid w:val="00735B4D"/>
    <w:rsid w:val="00735B4F"/>
    <w:rsid w:val="00735BAE"/>
    <w:rsid w:val="00735C49"/>
    <w:rsid w:val="00735D83"/>
    <w:rsid w:val="00735E9B"/>
    <w:rsid w:val="0073603A"/>
    <w:rsid w:val="007361BB"/>
    <w:rsid w:val="007361CB"/>
    <w:rsid w:val="007362FE"/>
    <w:rsid w:val="0073633E"/>
    <w:rsid w:val="007363AB"/>
    <w:rsid w:val="007363F0"/>
    <w:rsid w:val="0073640E"/>
    <w:rsid w:val="007364A3"/>
    <w:rsid w:val="00736607"/>
    <w:rsid w:val="007366AD"/>
    <w:rsid w:val="00736712"/>
    <w:rsid w:val="00736781"/>
    <w:rsid w:val="007367D7"/>
    <w:rsid w:val="00736801"/>
    <w:rsid w:val="00736A10"/>
    <w:rsid w:val="00736A7F"/>
    <w:rsid w:val="00736AD7"/>
    <w:rsid w:val="00736B87"/>
    <w:rsid w:val="00736BA2"/>
    <w:rsid w:val="00736BAB"/>
    <w:rsid w:val="00736C11"/>
    <w:rsid w:val="00736C67"/>
    <w:rsid w:val="00736C9A"/>
    <w:rsid w:val="00736CB5"/>
    <w:rsid w:val="00736CB9"/>
    <w:rsid w:val="00736D92"/>
    <w:rsid w:val="00736D95"/>
    <w:rsid w:val="00736DD1"/>
    <w:rsid w:val="00736E7C"/>
    <w:rsid w:val="00736EE8"/>
    <w:rsid w:val="00736F54"/>
    <w:rsid w:val="007370C9"/>
    <w:rsid w:val="00737252"/>
    <w:rsid w:val="007372A6"/>
    <w:rsid w:val="00737377"/>
    <w:rsid w:val="007373C0"/>
    <w:rsid w:val="0073741F"/>
    <w:rsid w:val="00737437"/>
    <w:rsid w:val="00737442"/>
    <w:rsid w:val="007376AF"/>
    <w:rsid w:val="0073781A"/>
    <w:rsid w:val="00737904"/>
    <w:rsid w:val="00737A34"/>
    <w:rsid w:val="00737A4D"/>
    <w:rsid w:val="00737A61"/>
    <w:rsid w:val="00737C5B"/>
    <w:rsid w:val="00737C64"/>
    <w:rsid w:val="00737C7C"/>
    <w:rsid w:val="00737CDA"/>
    <w:rsid w:val="00737D04"/>
    <w:rsid w:val="00737EB9"/>
    <w:rsid w:val="00737F91"/>
    <w:rsid w:val="00737FF6"/>
    <w:rsid w:val="007400AB"/>
    <w:rsid w:val="0074010E"/>
    <w:rsid w:val="00740151"/>
    <w:rsid w:val="007401AF"/>
    <w:rsid w:val="007401C4"/>
    <w:rsid w:val="0074022D"/>
    <w:rsid w:val="00740244"/>
    <w:rsid w:val="00740285"/>
    <w:rsid w:val="00740287"/>
    <w:rsid w:val="00740310"/>
    <w:rsid w:val="00740371"/>
    <w:rsid w:val="00740529"/>
    <w:rsid w:val="0074055B"/>
    <w:rsid w:val="007405E7"/>
    <w:rsid w:val="00740649"/>
    <w:rsid w:val="0074067D"/>
    <w:rsid w:val="007407EB"/>
    <w:rsid w:val="007408B0"/>
    <w:rsid w:val="007408C3"/>
    <w:rsid w:val="00740A3C"/>
    <w:rsid w:val="00740A5B"/>
    <w:rsid w:val="00740AD7"/>
    <w:rsid w:val="00740B24"/>
    <w:rsid w:val="00740B98"/>
    <w:rsid w:val="00740C88"/>
    <w:rsid w:val="00740CDC"/>
    <w:rsid w:val="00740CEB"/>
    <w:rsid w:val="00740D13"/>
    <w:rsid w:val="00740DC8"/>
    <w:rsid w:val="00740EB8"/>
    <w:rsid w:val="00740F1A"/>
    <w:rsid w:val="007410E4"/>
    <w:rsid w:val="0074111E"/>
    <w:rsid w:val="00741124"/>
    <w:rsid w:val="007411C0"/>
    <w:rsid w:val="00741205"/>
    <w:rsid w:val="007412B7"/>
    <w:rsid w:val="0074144F"/>
    <w:rsid w:val="00741489"/>
    <w:rsid w:val="007414CA"/>
    <w:rsid w:val="00741603"/>
    <w:rsid w:val="007416E3"/>
    <w:rsid w:val="00741792"/>
    <w:rsid w:val="007417EC"/>
    <w:rsid w:val="0074181D"/>
    <w:rsid w:val="007418B0"/>
    <w:rsid w:val="007418D6"/>
    <w:rsid w:val="0074192F"/>
    <w:rsid w:val="00741932"/>
    <w:rsid w:val="00741950"/>
    <w:rsid w:val="00741AA6"/>
    <w:rsid w:val="00741B5B"/>
    <w:rsid w:val="00741D49"/>
    <w:rsid w:val="00741E0E"/>
    <w:rsid w:val="00741EAC"/>
    <w:rsid w:val="00741F0D"/>
    <w:rsid w:val="00742020"/>
    <w:rsid w:val="0074204A"/>
    <w:rsid w:val="007421AF"/>
    <w:rsid w:val="00742231"/>
    <w:rsid w:val="00742253"/>
    <w:rsid w:val="007422D3"/>
    <w:rsid w:val="007422EC"/>
    <w:rsid w:val="00742344"/>
    <w:rsid w:val="007423D5"/>
    <w:rsid w:val="007424B5"/>
    <w:rsid w:val="007425C7"/>
    <w:rsid w:val="00742614"/>
    <w:rsid w:val="0074262F"/>
    <w:rsid w:val="00742767"/>
    <w:rsid w:val="00742826"/>
    <w:rsid w:val="00742916"/>
    <w:rsid w:val="007429CB"/>
    <w:rsid w:val="00742A0F"/>
    <w:rsid w:val="00742A96"/>
    <w:rsid w:val="00742C91"/>
    <w:rsid w:val="00742CCD"/>
    <w:rsid w:val="00742D56"/>
    <w:rsid w:val="00742F21"/>
    <w:rsid w:val="007431B9"/>
    <w:rsid w:val="007431FD"/>
    <w:rsid w:val="00743278"/>
    <w:rsid w:val="00743318"/>
    <w:rsid w:val="007433C8"/>
    <w:rsid w:val="007433D9"/>
    <w:rsid w:val="007433E7"/>
    <w:rsid w:val="00743408"/>
    <w:rsid w:val="0074346E"/>
    <w:rsid w:val="00743552"/>
    <w:rsid w:val="00743566"/>
    <w:rsid w:val="00743594"/>
    <w:rsid w:val="007435E8"/>
    <w:rsid w:val="00743627"/>
    <w:rsid w:val="00743661"/>
    <w:rsid w:val="00743782"/>
    <w:rsid w:val="00743845"/>
    <w:rsid w:val="00743851"/>
    <w:rsid w:val="007438A2"/>
    <w:rsid w:val="00743956"/>
    <w:rsid w:val="00743A5D"/>
    <w:rsid w:val="00743A6C"/>
    <w:rsid w:val="00743BD8"/>
    <w:rsid w:val="00743CFA"/>
    <w:rsid w:val="00743D35"/>
    <w:rsid w:val="00743D99"/>
    <w:rsid w:val="00743F2C"/>
    <w:rsid w:val="00743F3E"/>
    <w:rsid w:val="007440CB"/>
    <w:rsid w:val="00744125"/>
    <w:rsid w:val="0074413C"/>
    <w:rsid w:val="00744185"/>
    <w:rsid w:val="00744188"/>
    <w:rsid w:val="00744324"/>
    <w:rsid w:val="0074435B"/>
    <w:rsid w:val="007443B2"/>
    <w:rsid w:val="007443B8"/>
    <w:rsid w:val="007443DE"/>
    <w:rsid w:val="007443DF"/>
    <w:rsid w:val="0074444D"/>
    <w:rsid w:val="007447DB"/>
    <w:rsid w:val="007447F2"/>
    <w:rsid w:val="00744825"/>
    <w:rsid w:val="0074483F"/>
    <w:rsid w:val="00744868"/>
    <w:rsid w:val="007448A3"/>
    <w:rsid w:val="00744927"/>
    <w:rsid w:val="007449FB"/>
    <w:rsid w:val="00744A08"/>
    <w:rsid w:val="00744A19"/>
    <w:rsid w:val="00744AF7"/>
    <w:rsid w:val="00744B26"/>
    <w:rsid w:val="00744B4F"/>
    <w:rsid w:val="00744B56"/>
    <w:rsid w:val="00744B57"/>
    <w:rsid w:val="00744B6E"/>
    <w:rsid w:val="00744BFE"/>
    <w:rsid w:val="00744C03"/>
    <w:rsid w:val="00744C42"/>
    <w:rsid w:val="00744CF6"/>
    <w:rsid w:val="00744D7B"/>
    <w:rsid w:val="00744DB8"/>
    <w:rsid w:val="00744E67"/>
    <w:rsid w:val="00744F99"/>
    <w:rsid w:val="00744FDF"/>
    <w:rsid w:val="00745019"/>
    <w:rsid w:val="0074502E"/>
    <w:rsid w:val="00745074"/>
    <w:rsid w:val="00745150"/>
    <w:rsid w:val="0074517B"/>
    <w:rsid w:val="00745222"/>
    <w:rsid w:val="00745240"/>
    <w:rsid w:val="0074527D"/>
    <w:rsid w:val="0074533C"/>
    <w:rsid w:val="00745374"/>
    <w:rsid w:val="00745458"/>
    <w:rsid w:val="007455DD"/>
    <w:rsid w:val="007455E5"/>
    <w:rsid w:val="0074564C"/>
    <w:rsid w:val="0074573D"/>
    <w:rsid w:val="0074575A"/>
    <w:rsid w:val="00745767"/>
    <w:rsid w:val="007457B6"/>
    <w:rsid w:val="007458AC"/>
    <w:rsid w:val="007458F1"/>
    <w:rsid w:val="007459D5"/>
    <w:rsid w:val="00745A07"/>
    <w:rsid w:val="00745A5C"/>
    <w:rsid w:val="00745AB5"/>
    <w:rsid w:val="00745B9B"/>
    <w:rsid w:val="00745C40"/>
    <w:rsid w:val="00745CC2"/>
    <w:rsid w:val="00745CC5"/>
    <w:rsid w:val="00745CD6"/>
    <w:rsid w:val="00745E69"/>
    <w:rsid w:val="00745E73"/>
    <w:rsid w:val="00745E79"/>
    <w:rsid w:val="00745EF7"/>
    <w:rsid w:val="00745F84"/>
    <w:rsid w:val="00745FA0"/>
    <w:rsid w:val="00746177"/>
    <w:rsid w:val="007461D7"/>
    <w:rsid w:val="0074627D"/>
    <w:rsid w:val="007462BB"/>
    <w:rsid w:val="00746316"/>
    <w:rsid w:val="00746341"/>
    <w:rsid w:val="00746382"/>
    <w:rsid w:val="007463D4"/>
    <w:rsid w:val="00746512"/>
    <w:rsid w:val="00746578"/>
    <w:rsid w:val="0074663F"/>
    <w:rsid w:val="00746675"/>
    <w:rsid w:val="007468C2"/>
    <w:rsid w:val="00746922"/>
    <w:rsid w:val="007469A1"/>
    <w:rsid w:val="007469DF"/>
    <w:rsid w:val="00746A40"/>
    <w:rsid w:val="00746A4E"/>
    <w:rsid w:val="00746A56"/>
    <w:rsid w:val="00746AF7"/>
    <w:rsid w:val="00746B14"/>
    <w:rsid w:val="00746BAA"/>
    <w:rsid w:val="00746C29"/>
    <w:rsid w:val="00746CAD"/>
    <w:rsid w:val="00746CDF"/>
    <w:rsid w:val="00746D97"/>
    <w:rsid w:val="00746D9F"/>
    <w:rsid w:val="00746DA6"/>
    <w:rsid w:val="00746DC7"/>
    <w:rsid w:val="00746DD6"/>
    <w:rsid w:val="00746DFF"/>
    <w:rsid w:val="00746E67"/>
    <w:rsid w:val="00747017"/>
    <w:rsid w:val="0074701F"/>
    <w:rsid w:val="007470D2"/>
    <w:rsid w:val="0074712E"/>
    <w:rsid w:val="0074717B"/>
    <w:rsid w:val="00747203"/>
    <w:rsid w:val="0074720D"/>
    <w:rsid w:val="00747245"/>
    <w:rsid w:val="007472F5"/>
    <w:rsid w:val="0074730B"/>
    <w:rsid w:val="00747375"/>
    <w:rsid w:val="007473CE"/>
    <w:rsid w:val="00747417"/>
    <w:rsid w:val="00747486"/>
    <w:rsid w:val="0074752C"/>
    <w:rsid w:val="007475D6"/>
    <w:rsid w:val="007476B4"/>
    <w:rsid w:val="0074773A"/>
    <w:rsid w:val="0074777C"/>
    <w:rsid w:val="007477E5"/>
    <w:rsid w:val="00747877"/>
    <w:rsid w:val="007478BD"/>
    <w:rsid w:val="007478CE"/>
    <w:rsid w:val="00747914"/>
    <w:rsid w:val="00747938"/>
    <w:rsid w:val="00747A8E"/>
    <w:rsid w:val="00747C0F"/>
    <w:rsid w:val="00747C17"/>
    <w:rsid w:val="00747CB0"/>
    <w:rsid w:val="00747CC8"/>
    <w:rsid w:val="00747D0B"/>
    <w:rsid w:val="00747DB9"/>
    <w:rsid w:val="00747E56"/>
    <w:rsid w:val="00747E5F"/>
    <w:rsid w:val="00747FD9"/>
    <w:rsid w:val="00747FF1"/>
    <w:rsid w:val="007501A9"/>
    <w:rsid w:val="007501B8"/>
    <w:rsid w:val="0075030E"/>
    <w:rsid w:val="00750332"/>
    <w:rsid w:val="0075033B"/>
    <w:rsid w:val="00750392"/>
    <w:rsid w:val="007503AC"/>
    <w:rsid w:val="00750412"/>
    <w:rsid w:val="00750454"/>
    <w:rsid w:val="007504A0"/>
    <w:rsid w:val="007504A8"/>
    <w:rsid w:val="0075057D"/>
    <w:rsid w:val="00750587"/>
    <w:rsid w:val="007505B5"/>
    <w:rsid w:val="007505F7"/>
    <w:rsid w:val="007506F8"/>
    <w:rsid w:val="007507D1"/>
    <w:rsid w:val="007508E4"/>
    <w:rsid w:val="0075091C"/>
    <w:rsid w:val="007509E0"/>
    <w:rsid w:val="007509E1"/>
    <w:rsid w:val="00750A08"/>
    <w:rsid w:val="00750A94"/>
    <w:rsid w:val="00750B1C"/>
    <w:rsid w:val="00750BA3"/>
    <w:rsid w:val="00750BCE"/>
    <w:rsid w:val="00750BD1"/>
    <w:rsid w:val="00750DC8"/>
    <w:rsid w:val="00750E78"/>
    <w:rsid w:val="00750F56"/>
    <w:rsid w:val="00750FDF"/>
    <w:rsid w:val="00750FEA"/>
    <w:rsid w:val="0075103E"/>
    <w:rsid w:val="007510A4"/>
    <w:rsid w:val="00751153"/>
    <w:rsid w:val="00751364"/>
    <w:rsid w:val="00751506"/>
    <w:rsid w:val="007515EB"/>
    <w:rsid w:val="0075163A"/>
    <w:rsid w:val="00751645"/>
    <w:rsid w:val="00751677"/>
    <w:rsid w:val="00751749"/>
    <w:rsid w:val="0075174D"/>
    <w:rsid w:val="00751854"/>
    <w:rsid w:val="00751880"/>
    <w:rsid w:val="007518EE"/>
    <w:rsid w:val="0075193E"/>
    <w:rsid w:val="00751969"/>
    <w:rsid w:val="0075197E"/>
    <w:rsid w:val="007519DD"/>
    <w:rsid w:val="00751A9B"/>
    <w:rsid w:val="00751AA8"/>
    <w:rsid w:val="00751AD2"/>
    <w:rsid w:val="00751AE9"/>
    <w:rsid w:val="00751B37"/>
    <w:rsid w:val="00751BA0"/>
    <w:rsid w:val="00751BBD"/>
    <w:rsid w:val="00751CB7"/>
    <w:rsid w:val="00751D60"/>
    <w:rsid w:val="00751DD6"/>
    <w:rsid w:val="00751EBE"/>
    <w:rsid w:val="00751F85"/>
    <w:rsid w:val="00751FF0"/>
    <w:rsid w:val="00752032"/>
    <w:rsid w:val="007520F9"/>
    <w:rsid w:val="007522EE"/>
    <w:rsid w:val="007523C5"/>
    <w:rsid w:val="00752408"/>
    <w:rsid w:val="00752453"/>
    <w:rsid w:val="00752473"/>
    <w:rsid w:val="00752478"/>
    <w:rsid w:val="007524A9"/>
    <w:rsid w:val="007524C8"/>
    <w:rsid w:val="007524ED"/>
    <w:rsid w:val="0075261B"/>
    <w:rsid w:val="00752667"/>
    <w:rsid w:val="0075270C"/>
    <w:rsid w:val="00752745"/>
    <w:rsid w:val="007527F5"/>
    <w:rsid w:val="007527FC"/>
    <w:rsid w:val="00752837"/>
    <w:rsid w:val="007529AC"/>
    <w:rsid w:val="00752B00"/>
    <w:rsid w:val="00752B23"/>
    <w:rsid w:val="00752C15"/>
    <w:rsid w:val="00752C51"/>
    <w:rsid w:val="00752C64"/>
    <w:rsid w:val="00752C88"/>
    <w:rsid w:val="00752CDC"/>
    <w:rsid w:val="00752CE4"/>
    <w:rsid w:val="00752CEA"/>
    <w:rsid w:val="00752CF6"/>
    <w:rsid w:val="00752D24"/>
    <w:rsid w:val="00752D95"/>
    <w:rsid w:val="00752E05"/>
    <w:rsid w:val="00752E40"/>
    <w:rsid w:val="0075310D"/>
    <w:rsid w:val="00753127"/>
    <w:rsid w:val="00753140"/>
    <w:rsid w:val="00753192"/>
    <w:rsid w:val="007531F2"/>
    <w:rsid w:val="00753212"/>
    <w:rsid w:val="00753228"/>
    <w:rsid w:val="00753401"/>
    <w:rsid w:val="007534FE"/>
    <w:rsid w:val="007535B2"/>
    <w:rsid w:val="007536D2"/>
    <w:rsid w:val="00753866"/>
    <w:rsid w:val="00753878"/>
    <w:rsid w:val="007538EC"/>
    <w:rsid w:val="00753920"/>
    <w:rsid w:val="007539B4"/>
    <w:rsid w:val="00753A2A"/>
    <w:rsid w:val="00753ADF"/>
    <w:rsid w:val="00753BC0"/>
    <w:rsid w:val="00753BE4"/>
    <w:rsid w:val="00753C10"/>
    <w:rsid w:val="00753C30"/>
    <w:rsid w:val="00753C89"/>
    <w:rsid w:val="00753CDB"/>
    <w:rsid w:val="00753E6D"/>
    <w:rsid w:val="00753EEB"/>
    <w:rsid w:val="00753F11"/>
    <w:rsid w:val="00753F6B"/>
    <w:rsid w:val="00753FD5"/>
    <w:rsid w:val="00754013"/>
    <w:rsid w:val="00754084"/>
    <w:rsid w:val="0075408D"/>
    <w:rsid w:val="007540C1"/>
    <w:rsid w:val="007541D8"/>
    <w:rsid w:val="0075422F"/>
    <w:rsid w:val="0075424C"/>
    <w:rsid w:val="007542D2"/>
    <w:rsid w:val="00754306"/>
    <w:rsid w:val="007543F3"/>
    <w:rsid w:val="0075441E"/>
    <w:rsid w:val="007544A7"/>
    <w:rsid w:val="007545EA"/>
    <w:rsid w:val="00754681"/>
    <w:rsid w:val="00754695"/>
    <w:rsid w:val="00754706"/>
    <w:rsid w:val="00754859"/>
    <w:rsid w:val="00754910"/>
    <w:rsid w:val="0075493B"/>
    <w:rsid w:val="007549D7"/>
    <w:rsid w:val="00754A6B"/>
    <w:rsid w:val="00754AC0"/>
    <w:rsid w:val="00754B99"/>
    <w:rsid w:val="00754BAE"/>
    <w:rsid w:val="00754BBC"/>
    <w:rsid w:val="00754C5C"/>
    <w:rsid w:val="00754CE1"/>
    <w:rsid w:val="00754CF2"/>
    <w:rsid w:val="00754D28"/>
    <w:rsid w:val="00754D8D"/>
    <w:rsid w:val="00754DAD"/>
    <w:rsid w:val="00754ED1"/>
    <w:rsid w:val="00754F2C"/>
    <w:rsid w:val="00754F4D"/>
    <w:rsid w:val="0075510A"/>
    <w:rsid w:val="007551FC"/>
    <w:rsid w:val="00755253"/>
    <w:rsid w:val="00755294"/>
    <w:rsid w:val="007552A7"/>
    <w:rsid w:val="007552DA"/>
    <w:rsid w:val="00755391"/>
    <w:rsid w:val="007553E8"/>
    <w:rsid w:val="007554E2"/>
    <w:rsid w:val="00755531"/>
    <w:rsid w:val="00755566"/>
    <w:rsid w:val="007556E1"/>
    <w:rsid w:val="00755897"/>
    <w:rsid w:val="0075596F"/>
    <w:rsid w:val="007559D5"/>
    <w:rsid w:val="00755A33"/>
    <w:rsid w:val="00755C57"/>
    <w:rsid w:val="00755CB0"/>
    <w:rsid w:val="00755CCB"/>
    <w:rsid w:val="00755CE5"/>
    <w:rsid w:val="00755D2F"/>
    <w:rsid w:val="00755D5F"/>
    <w:rsid w:val="00755DE4"/>
    <w:rsid w:val="00755E48"/>
    <w:rsid w:val="00755E66"/>
    <w:rsid w:val="00755F34"/>
    <w:rsid w:val="00755F7C"/>
    <w:rsid w:val="007560C7"/>
    <w:rsid w:val="00756148"/>
    <w:rsid w:val="0075616F"/>
    <w:rsid w:val="0075620F"/>
    <w:rsid w:val="00756230"/>
    <w:rsid w:val="00756305"/>
    <w:rsid w:val="0075648D"/>
    <w:rsid w:val="0075649C"/>
    <w:rsid w:val="0075651C"/>
    <w:rsid w:val="00756580"/>
    <w:rsid w:val="0075661D"/>
    <w:rsid w:val="007566F1"/>
    <w:rsid w:val="00756858"/>
    <w:rsid w:val="007568C6"/>
    <w:rsid w:val="00756909"/>
    <w:rsid w:val="00756966"/>
    <w:rsid w:val="00756A0F"/>
    <w:rsid w:val="00756AFD"/>
    <w:rsid w:val="00756B6B"/>
    <w:rsid w:val="00756B84"/>
    <w:rsid w:val="00756BD4"/>
    <w:rsid w:val="00756C1C"/>
    <w:rsid w:val="00756C44"/>
    <w:rsid w:val="00756C53"/>
    <w:rsid w:val="00756CAA"/>
    <w:rsid w:val="00756DD6"/>
    <w:rsid w:val="00756DDE"/>
    <w:rsid w:val="00756EB1"/>
    <w:rsid w:val="00756F1B"/>
    <w:rsid w:val="00756FB2"/>
    <w:rsid w:val="00757034"/>
    <w:rsid w:val="0075705B"/>
    <w:rsid w:val="0075711E"/>
    <w:rsid w:val="0075721D"/>
    <w:rsid w:val="00757267"/>
    <w:rsid w:val="007572AD"/>
    <w:rsid w:val="007572BC"/>
    <w:rsid w:val="00757396"/>
    <w:rsid w:val="007573F3"/>
    <w:rsid w:val="0075742B"/>
    <w:rsid w:val="00757457"/>
    <w:rsid w:val="0075748D"/>
    <w:rsid w:val="00757535"/>
    <w:rsid w:val="0075755C"/>
    <w:rsid w:val="007575A6"/>
    <w:rsid w:val="007575AC"/>
    <w:rsid w:val="007575D6"/>
    <w:rsid w:val="007575D8"/>
    <w:rsid w:val="007576D7"/>
    <w:rsid w:val="00757716"/>
    <w:rsid w:val="00757740"/>
    <w:rsid w:val="0075781D"/>
    <w:rsid w:val="0075798D"/>
    <w:rsid w:val="007579F4"/>
    <w:rsid w:val="00757AEF"/>
    <w:rsid w:val="00757BA0"/>
    <w:rsid w:val="00757BC1"/>
    <w:rsid w:val="00757C0D"/>
    <w:rsid w:val="00757C38"/>
    <w:rsid w:val="00757C4F"/>
    <w:rsid w:val="00757C74"/>
    <w:rsid w:val="00757E25"/>
    <w:rsid w:val="00757E49"/>
    <w:rsid w:val="00757FCD"/>
    <w:rsid w:val="00757FD0"/>
    <w:rsid w:val="007600C9"/>
    <w:rsid w:val="007600DF"/>
    <w:rsid w:val="00760271"/>
    <w:rsid w:val="00760307"/>
    <w:rsid w:val="0076035D"/>
    <w:rsid w:val="00760386"/>
    <w:rsid w:val="00760394"/>
    <w:rsid w:val="007603A0"/>
    <w:rsid w:val="007603D9"/>
    <w:rsid w:val="00760418"/>
    <w:rsid w:val="007605B4"/>
    <w:rsid w:val="0076064C"/>
    <w:rsid w:val="00760665"/>
    <w:rsid w:val="007606A9"/>
    <w:rsid w:val="0076074C"/>
    <w:rsid w:val="00760759"/>
    <w:rsid w:val="00760794"/>
    <w:rsid w:val="007607C8"/>
    <w:rsid w:val="00760812"/>
    <w:rsid w:val="0076089F"/>
    <w:rsid w:val="007608A1"/>
    <w:rsid w:val="007608D2"/>
    <w:rsid w:val="00760980"/>
    <w:rsid w:val="00760995"/>
    <w:rsid w:val="007609AD"/>
    <w:rsid w:val="00760BD0"/>
    <w:rsid w:val="00760D1E"/>
    <w:rsid w:val="00760D4F"/>
    <w:rsid w:val="00760E02"/>
    <w:rsid w:val="00760E62"/>
    <w:rsid w:val="00760EA7"/>
    <w:rsid w:val="00760F6E"/>
    <w:rsid w:val="00760FA2"/>
    <w:rsid w:val="00760FB5"/>
    <w:rsid w:val="00761082"/>
    <w:rsid w:val="007610D5"/>
    <w:rsid w:val="007610F9"/>
    <w:rsid w:val="00761298"/>
    <w:rsid w:val="0076131E"/>
    <w:rsid w:val="00761326"/>
    <w:rsid w:val="00761328"/>
    <w:rsid w:val="00761373"/>
    <w:rsid w:val="00761393"/>
    <w:rsid w:val="007613A0"/>
    <w:rsid w:val="007613CA"/>
    <w:rsid w:val="0076141E"/>
    <w:rsid w:val="00761469"/>
    <w:rsid w:val="00761561"/>
    <w:rsid w:val="00761576"/>
    <w:rsid w:val="00761625"/>
    <w:rsid w:val="00761696"/>
    <w:rsid w:val="007616BE"/>
    <w:rsid w:val="007616EE"/>
    <w:rsid w:val="00761740"/>
    <w:rsid w:val="00761746"/>
    <w:rsid w:val="007617E0"/>
    <w:rsid w:val="007617F9"/>
    <w:rsid w:val="00761864"/>
    <w:rsid w:val="00761885"/>
    <w:rsid w:val="00761907"/>
    <w:rsid w:val="0076190F"/>
    <w:rsid w:val="007619F9"/>
    <w:rsid w:val="00761AAA"/>
    <w:rsid w:val="00761C6D"/>
    <w:rsid w:val="00761CF5"/>
    <w:rsid w:val="00761D7D"/>
    <w:rsid w:val="00761E24"/>
    <w:rsid w:val="00761EB3"/>
    <w:rsid w:val="00761EBF"/>
    <w:rsid w:val="00762045"/>
    <w:rsid w:val="0076210F"/>
    <w:rsid w:val="007621B4"/>
    <w:rsid w:val="00762375"/>
    <w:rsid w:val="00762381"/>
    <w:rsid w:val="00762384"/>
    <w:rsid w:val="00762489"/>
    <w:rsid w:val="007624DD"/>
    <w:rsid w:val="0076251D"/>
    <w:rsid w:val="0076261D"/>
    <w:rsid w:val="0076269F"/>
    <w:rsid w:val="007626DF"/>
    <w:rsid w:val="00762852"/>
    <w:rsid w:val="00762B3E"/>
    <w:rsid w:val="00762B48"/>
    <w:rsid w:val="00762BAB"/>
    <w:rsid w:val="00762C21"/>
    <w:rsid w:val="00762CF7"/>
    <w:rsid w:val="00762DFD"/>
    <w:rsid w:val="00762E14"/>
    <w:rsid w:val="00762E9B"/>
    <w:rsid w:val="00762E9D"/>
    <w:rsid w:val="00762F35"/>
    <w:rsid w:val="00763061"/>
    <w:rsid w:val="00763186"/>
    <w:rsid w:val="007632F3"/>
    <w:rsid w:val="007633F0"/>
    <w:rsid w:val="00763400"/>
    <w:rsid w:val="0076345C"/>
    <w:rsid w:val="00763481"/>
    <w:rsid w:val="00763517"/>
    <w:rsid w:val="00763651"/>
    <w:rsid w:val="007636EF"/>
    <w:rsid w:val="00763710"/>
    <w:rsid w:val="0076377A"/>
    <w:rsid w:val="007637C7"/>
    <w:rsid w:val="00763804"/>
    <w:rsid w:val="00763851"/>
    <w:rsid w:val="00763873"/>
    <w:rsid w:val="007638D7"/>
    <w:rsid w:val="00763910"/>
    <w:rsid w:val="00763956"/>
    <w:rsid w:val="007639E6"/>
    <w:rsid w:val="00763A04"/>
    <w:rsid w:val="00763A5B"/>
    <w:rsid w:val="00763AF1"/>
    <w:rsid w:val="00763AF9"/>
    <w:rsid w:val="00763B26"/>
    <w:rsid w:val="00763B71"/>
    <w:rsid w:val="00763E3B"/>
    <w:rsid w:val="00763E3D"/>
    <w:rsid w:val="0076404E"/>
    <w:rsid w:val="00764064"/>
    <w:rsid w:val="0076406C"/>
    <w:rsid w:val="007640D7"/>
    <w:rsid w:val="0076410C"/>
    <w:rsid w:val="00764193"/>
    <w:rsid w:val="007641AE"/>
    <w:rsid w:val="007641B4"/>
    <w:rsid w:val="007641C9"/>
    <w:rsid w:val="00764231"/>
    <w:rsid w:val="00764281"/>
    <w:rsid w:val="00764317"/>
    <w:rsid w:val="0076440D"/>
    <w:rsid w:val="007644C2"/>
    <w:rsid w:val="007644DE"/>
    <w:rsid w:val="00764692"/>
    <w:rsid w:val="007646AA"/>
    <w:rsid w:val="00764800"/>
    <w:rsid w:val="00764895"/>
    <w:rsid w:val="007648A1"/>
    <w:rsid w:val="007648C4"/>
    <w:rsid w:val="00764977"/>
    <w:rsid w:val="00764982"/>
    <w:rsid w:val="00764989"/>
    <w:rsid w:val="0076498F"/>
    <w:rsid w:val="00764A1D"/>
    <w:rsid w:val="00764A30"/>
    <w:rsid w:val="00764AF4"/>
    <w:rsid w:val="00764B10"/>
    <w:rsid w:val="00764B54"/>
    <w:rsid w:val="00764C3D"/>
    <w:rsid w:val="00764C7D"/>
    <w:rsid w:val="00764D5A"/>
    <w:rsid w:val="00764D6B"/>
    <w:rsid w:val="00764DE0"/>
    <w:rsid w:val="00764DE6"/>
    <w:rsid w:val="00764DEE"/>
    <w:rsid w:val="00764E15"/>
    <w:rsid w:val="00764E29"/>
    <w:rsid w:val="00764E62"/>
    <w:rsid w:val="00764E96"/>
    <w:rsid w:val="00764EA9"/>
    <w:rsid w:val="00764F3B"/>
    <w:rsid w:val="00764F78"/>
    <w:rsid w:val="00764FC6"/>
    <w:rsid w:val="00765060"/>
    <w:rsid w:val="0076506B"/>
    <w:rsid w:val="00765180"/>
    <w:rsid w:val="00765197"/>
    <w:rsid w:val="007651E8"/>
    <w:rsid w:val="00765299"/>
    <w:rsid w:val="007652C2"/>
    <w:rsid w:val="007652E0"/>
    <w:rsid w:val="00765315"/>
    <w:rsid w:val="0076542D"/>
    <w:rsid w:val="00765524"/>
    <w:rsid w:val="00765548"/>
    <w:rsid w:val="0076563C"/>
    <w:rsid w:val="0076574E"/>
    <w:rsid w:val="00765826"/>
    <w:rsid w:val="0076583A"/>
    <w:rsid w:val="007658BF"/>
    <w:rsid w:val="007658CA"/>
    <w:rsid w:val="00765951"/>
    <w:rsid w:val="00765A55"/>
    <w:rsid w:val="00765A93"/>
    <w:rsid w:val="00765B3F"/>
    <w:rsid w:val="00765B80"/>
    <w:rsid w:val="00765C0C"/>
    <w:rsid w:val="00765C31"/>
    <w:rsid w:val="00765C4E"/>
    <w:rsid w:val="00765C6E"/>
    <w:rsid w:val="00765D25"/>
    <w:rsid w:val="00765D76"/>
    <w:rsid w:val="00765DE0"/>
    <w:rsid w:val="00765FAA"/>
    <w:rsid w:val="007660B8"/>
    <w:rsid w:val="007660D8"/>
    <w:rsid w:val="00766171"/>
    <w:rsid w:val="00766205"/>
    <w:rsid w:val="00766209"/>
    <w:rsid w:val="007663F5"/>
    <w:rsid w:val="0076641D"/>
    <w:rsid w:val="007664E0"/>
    <w:rsid w:val="00766523"/>
    <w:rsid w:val="00766570"/>
    <w:rsid w:val="00766587"/>
    <w:rsid w:val="00766634"/>
    <w:rsid w:val="0076670E"/>
    <w:rsid w:val="00766729"/>
    <w:rsid w:val="00766746"/>
    <w:rsid w:val="0076679D"/>
    <w:rsid w:val="007667B6"/>
    <w:rsid w:val="007667D6"/>
    <w:rsid w:val="00766838"/>
    <w:rsid w:val="0076694F"/>
    <w:rsid w:val="00766B37"/>
    <w:rsid w:val="00766C2A"/>
    <w:rsid w:val="00766C2E"/>
    <w:rsid w:val="00766C9B"/>
    <w:rsid w:val="00766ED9"/>
    <w:rsid w:val="00766FCF"/>
    <w:rsid w:val="0076718A"/>
    <w:rsid w:val="007671C9"/>
    <w:rsid w:val="007671D5"/>
    <w:rsid w:val="007671F1"/>
    <w:rsid w:val="00767233"/>
    <w:rsid w:val="00767262"/>
    <w:rsid w:val="00767299"/>
    <w:rsid w:val="00767377"/>
    <w:rsid w:val="00767441"/>
    <w:rsid w:val="007674BB"/>
    <w:rsid w:val="007675A9"/>
    <w:rsid w:val="0076764A"/>
    <w:rsid w:val="00767689"/>
    <w:rsid w:val="007676E7"/>
    <w:rsid w:val="00767749"/>
    <w:rsid w:val="0076776F"/>
    <w:rsid w:val="007677FB"/>
    <w:rsid w:val="0076784A"/>
    <w:rsid w:val="007678A5"/>
    <w:rsid w:val="007679D6"/>
    <w:rsid w:val="00767A7F"/>
    <w:rsid w:val="00767ACE"/>
    <w:rsid w:val="00767B61"/>
    <w:rsid w:val="00767CD4"/>
    <w:rsid w:val="00767CE9"/>
    <w:rsid w:val="00767D67"/>
    <w:rsid w:val="00767EB3"/>
    <w:rsid w:val="00767EBA"/>
    <w:rsid w:val="00767FE1"/>
    <w:rsid w:val="00770057"/>
    <w:rsid w:val="007700B7"/>
    <w:rsid w:val="007700D5"/>
    <w:rsid w:val="0077018D"/>
    <w:rsid w:val="007701C5"/>
    <w:rsid w:val="007701CE"/>
    <w:rsid w:val="007701EA"/>
    <w:rsid w:val="007701F5"/>
    <w:rsid w:val="007701F7"/>
    <w:rsid w:val="00770280"/>
    <w:rsid w:val="00770395"/>
    <w:rsid w:val="007703C7"/>
    <w:rsid w:val="007703CC"/>
    <w:rsid w:val="007703E5"/>
    <w:rsid w:val="007704AD"/>
    <w:rsid w:val="0077052E"/>
    <w:rsid w:val="0077053D"/>
    <w:rsid w:val="00770550"/>
    <w:rsid w:val="007705B2"/>
    <w:rsid w:val="007705F1"/>
    <w:rsid w:val="00770610"/>
    <w:rsid w:val="0077061E"/>
    <w:rsid w:val="00770643"/>
    <w:rsid w:val="0077069A"/>
    <w:rsid w:val="00770719"/>
    <w:rsid w:val="00770786"/>
    <w:rsid w:val="007707E2"/>
    <w:rsid w:val="007707F7"/>
    <w:rsid w:val="00770929"/>
    <w:rsid w:val="007709EB"/>
    <w:rsid w:val="00770B8B"/>
    <w:rsid w:val="00770B9E"/>
    <w:rsid w:val="00770C55"/>
    <w:rsid w:val="00770C71"/>
    <w:rsid w:val="00770CB9"/>
    <w:rsid w:val="00770CCD"/>
    <w:rsid w:val="00770D98"/>
    <w:rsid w:val="00770DB9"/>
    <w:rsid w:val="00770E36"/>
    <w:rsid w:val="00770E4B"/>
    <w:rsid w:val="00770EB8"/>
    <w:rsid w:val="00770EDF"/>
    <w:rsid w:val="00770F3F"/>
    <w:rsid w:val="00770F51"/>
    <w:rsid w:val="00770F5C"/>
    <w:rsid w:val="00770F6E"/>
    <w:rsid w:val="00770FAE"/>
    <w:rsid w:val="00770FD8"/>
    <w:rsid w:val="00770FEE"/>
    <w:rsid w:val="00771038"/>
    <w:rsid w:val="0077105B"/>
    <w:rsid w:val="00771091"/>
    <w:rsid w:val="007710BC"/>
    <w:rsid w:val="00771148"/>
    <w:rsid w:val="007711D0"/>
    <w:rsid w:val="007711F6"/>
    <w:rsid w:val="007711F7"/>
    <w:rsid w:val="00771212"/>
    <w:rsid w:val="00771258"/>
    <w:rsid w:val="007712A8"/>
    <w:rsid w:val="007712F9"/>
    <w:rsid w:val="0077133B"/>
    <w:rsid w:val="007713B3"/>
    <w:rsid w:val="007713D5"/>
    <w:rsid w:val="0077147F"/>
    <w:rsid w:val="0077150C"/>
    <w:rsid w:val="007715D3"/>
    <w:rsid w:val="00771648"/>
    <w:rsid w:val="007716B7"/>
    <w:rsid w:val="00771711"/>
    <w:rsid w:val="0077172A"/>
    <w:rsid w:val="00771732"/>
    <w:rsid w:val="00771856"/>
    <w:rsid w:val="0077186A"/>
    <w:rsid w:val="007718C8"/>
    <w:rsid w:val="007718EB"/>
    <w:rsid w:val="007718F0"/>
    <w:rsid w:val="00771950"/>
    <w:rsid w:val="00771970"/>
    <w:rsid w:val="00771A27"/>
    <w:rsid w:val="00771A4A"/>
    <w:rsid w:val="00771A83"/>
    <w:rsid w:val="00771AFF"/>
    <w:rsid w:val="00771B1D"/>
    <w:rsid w:val="00771C11"/>
    <w:rsid w:val="00771C40"/>
    <w:rsid w:val="00771C8B"/>
    <w:rsid w:val="00771CEB"/>
    <w:rsid w:val="00771D2E"/>
    <w:rsid w:val="00771D5D"/>
    <w:rsid w:val="00771D8E"/>
    <w:rsid w:val="00771E45"/>
    <w:rsid w:val="00771E5A"/>
    <w:rsid w:val="00771E61"/>
    <w:rsid w:val="00771E84"/>
    <w:rsid w:val="00771EA0"/>
    <w:rsid w:val="00771F87"/>
    <w:rsid w:val="00771F9E"/>
    <w:rsid w:val="0077206F"/>
    <w:rsid w:val="00772180"/>
    <w:rsid w:val="00772192"/>
    <w:rsid w:val="007721B6"/>
    <w:rsid w:val="0077233F"/>
    <w:rsid w:val="00772342"/>
    <w:rsid w:val="00772358"/>
    <w:rsid w:val="007723CC"/>
    <w:rsid w:val="00772464"/>
    <w:rsid w:val="00772492"/>
    <w:rsid w:val="007724DB"/>
    <w:rsid w:val="007724E8"/>
    <w:rsid w:val="00772517"/>
    <w:rsid w:val="00772521"/>
    <w:rsid w:val="007725C2"/>
    <w:rsid w:val="007725CC"/>
    <w:rsid w:val="007727D4"/>
    <w:rsid w:val="00772815"/>
    <w:rsid w:val="00772833"/>
    <w:rsid w:val="00772896"/>
    <w:rsid w:val="007728CB"/>
    <w:rsid w:val="007729BE"/>
    <w:rsid w:val="00772AEA"/>
    <w:rsid w:val="00772B4F"/>
    <w:rsid w:val="00772BB9"/>
    <w:rsid w:val="00772BEB"/>
    <w:rsid w:val="00772BF3"/>
    <w:rsid w:val="00772BF4"/>
    <w:rsid w:val="00772CA3"/>
    <w:rsid w:val="00772CD5"/>
    <w:rsid w:val="00772D03"/>
    <w:rsid w:val="00772D04"/>
    <w:rsid w:val="00772D40"/>
    <w:rsid w:val="00772DBA"/>
    <w:rsid w:val="00772DCD"/>
    <w:rsid w:val="00772E4F"/>
    <w:rsid w:val="00772E9E"/>
    <w:rsid w:val="00772EAC"/>
    <w:rsid w:val="00772F84"/>
    <w:rsid w:val="00773055"/>
    <w:rsid w:val="007730B1"/>
    <w:rsid w:val="007730B6"/>
    <w:rsid w:val="007732CC"/>
    <w:rsid w:val="007732F3"/>
    <w:rsid w:val="007734DF"/>
    <w:rsid w:val="007734F3"/>
    <w:rsid w:val="007734FC"/>
    <w:rsid w:val="00773524"/>
    <w:rsid w:val="0077352C"/>
    <w:rsid w:val="007735A7"/>
    <w:rsid w:val="00773625"/>
    <w:rsid w:val="0077362B"/>
    <w:rsid w:val="00773662"/>
    <w:rsid w:val="007736AF"/>
    <w:rsid w:val="0077372D"/>
    <w:rsid w:val="0077377D"/>
    <w:rsid w:val="0077378A"/>
    <w:rsid w:val="007738D7"/>
    <w:rsid w:val="007739B9"/>
    <w:rsid w:val="007739CD"/>
    <w:rsid w:val="007739D5"/>
    <w:rsid w:val="00773A1B"/>
    <w:rsid w:val="00773A6A"/>
    <w:rsid w:val="00773B9D"/>
    <w:rsid w:val="00773CD7"/>
    <w:rsid w:val="00773D06"/>
    <w:rsid w:val="00773D96"/>
    <w:rsid w:val="00773DC3"/>
    <w:rsid w:val="00773E0F"/>
    <w:rsid w:val="00773E45"/>
    <w:rsid w:val="00773EDB"/>
    <w:rsid w:val="00773EF2"/>
    <w:rsid w:val="00773F9C"/>
    <w:rsid w:val="00773FA2"/>
    <w:rsid w:val="00774075"/>
    <w:rsid w:val="0077408E"/>
    <w:rsid w:val="00774130"/>
    <w:rsid w:val="0077437A"/>
    <w:rsid w:val="007743B3"/>
    <w:rsid w:val="00774538"/>
    <w:rsid w:val="00774585"/>
    <w:rsid w:val="007745BD"/>
    <w:rsid w:val="00774680"/>
    <w:rsid w:val="007746F9"/>
    <w:rsid w:val="007747ED"/>
    <w:rsid w:val="00774856"/>
    <w:rsid w:val="0077485D"/>
    <w:rsid w:val="00774863"/>
    <w:rsid w:val="007748EA"/>
    <w:rsid w:val="007748FD"/>
    <w:rsid w:val="007748FF"/>
    <w:rsid w:val="0077494D"/>
    <w:rsid w:val="007749AC"/>
    <w:rsid w:val="00774A5E"/>
    <w:rsid w:val="00774A7A"/>
    <w:rsid w:val="00774C5F"/>
    <w:rsid w:val="00774D10"/>
    <w:rsid w:val="00774E68"/>
    <w:rsid w:val="00774F9A"/>
    <w:rsid w:val="00774FC9"/>
    <w:rsid w:val="007750E3"/>
    <w:rsid w:val="007750E4"/>
    <w:rsid w:val="00775291"/>
    <w:rsid w:val="00775347"/>
    <w:rsid w:val="007753FC"/>
    <w:rsid w:val="00775405"/>
    <w:rsid w:val="0077541A"/>
    <w:rsid w:val="00775520"/>
    <w:rsid w:val="00775537"/>
    <w:rsid w:val="007755A1"/>
    <w:rsid w:val="007755B7"/>
    <w:rsid w:val="0077561A"/>
    <w:rsid w:val="0077565D"/>
    <w:rsid w:val="007756D3"/>
    <w:rsid w:val="0077574E"/>
    <w:rsid w:val="00775780"/>
    <w:rsid w:val="0077580A"/>
    <w:rsid w:val="0077582A"/>
    <w:rsid w:val="007758D0"/>
    <w:rsid w:val="007758E3"/>
    <w:rsid w:val="00775913"/>
    <w:rsid w:val="0077596A"/>
    <w:rsid w:val="00775A9B"/>
    <w:rsid w:val="00775AAA"/>
    <w:rsid w:val="00775B00"/>
    <w:rsid w:val="00775B0B"/>
    <w:rsid w:val="00775B18"/>
    <w:rsid w:val="00775B82"/>
    <w:rsid w:val="00775D23"/>
    <w:rsid w:val="00775D41"/>
    <w:rsid w:val="00775DC6"/>
    <w:rsid w:val="00775E1A"/>
    <w:rsid w:val="00775EE7"/>
    <w:rsid w:val="00775F98"/>
    <w:rsid w:val="00776058"/>
    <w:rsid w:val="0077605D"/>
    <w:rsid w:val="007760AB"/>
    <w:rsid w:val="007760BA"/>
    <w:rsid w:val="007760FF"/>
    <w:rsid w:val="0077614E"/>
    <w:rsid w:val="0077624A"/>
    <w:rsid w:val="007762A0"/>
    <w:rsid w:val="007762CF"/>
    <w:rsid w:val="007762E4"/>
    <w:rsid w:val="00776308"/>
    <w:rsid w:val="00776326"/>
    <w:rsid w:val="00776374"/>
    <w:rsid w:val="007763E5"/>
    <w:rsid w:val="007763EE"/>
    <w:rsid w:val="00776486"/>
    <w:rsid w:val="007764A9"/>
    <w:rsid w:val="00776502"/>
    <w:rsid w:val="00776562"/>
    <w:rsid w:val="007765B9"/>
    <w:rsid w:val="00776641"/>
    <w:rsid w:val="007766B1"/>
    <w:rsid w:val="00776762"/>
    <w:rsid w:val="007768E1"/>
    <w:rsid w:val="00776A13"/>
    <w:rsid w:val="00776ACB"/>
    <w:rsid w:val="00776AD1"/>
    <w:rsid w:val="00776AEF"/>
    <w:rsid w:val="00776AFE"/>
    <w:rsid w:val="00776B4F"/>
    <w:rsid w:val="00776BE4"/>
    <w:rsid w:val="00776C72"/>
    <w:rsid w:val="00776CE6"/>
    <w:rsid w:val="00776D8E"/>
    <w:rsid w:val="00776D96"/>
    <w:rsid w:val="00776DD2"/>
    <w:rsid w:val="00776E11"/>
    <w:rsid w:val="00776E9F"/>
    <w:rsid w:val="00776EA7"/>
    <w:rsid w:val="00776EB7"/>
    <w:rsid w:val="00776F5C"/>
    <w:rsid w:val="007770AD"/>
    <w:rsid w:val="007770D9"/>
    <w:rsid w:val="007770E6"/>
    <w:rsid w:val="0077718E"/>
    <w:rsid w:val="0077720D"/>
    <w:rsid w:val="007772D5"/>
    <w:rsid w:val="00777378"/>
    <w:rsid w:val="007773BB"/>
    <w:rsid w:val="0077741D"/>
    <w:rsid w:val="007774BD"/>
    <w:rsid w:val="007774F3"/>
    <w:rsid w:val="00777508"/>
    <w:rsid w:val="00777584"/>
    <w:rsid w:val="007775C1"/>
    <w:rsid w:val="007775EB"/>
    <w:rsid w:val="007776CD"/>
    <w:rsid w:val="0077774F"/>
    <w:rsid w:val="0077776B"/>
    <w:rsid w:val="00777778"/>
    <w:rsid w:val="007777AA"/>
    <w:rsid w:val="0077780F"/>
    <w:rsid w:val="0077786D"/>
    <w:rsid w:val="00777880"/>
    <w:rsid w:val="00777899"/>
    <w:rsid w:val="00777917"/>
    <w:rsid w:val="00777984"/>
    <w:rsid w:val="00777A9A"/>
    <w:rsid w:val="00777BFC"/>
    <w:rsid w:val="00777C45"/>
    <w:rsid w:val="00777CBC"/>
    <w:rsid w:val="00777D08"/>
    <w:rsid w:val="00777F4A"/>
    <w:rsid w:val="00777F64"/>
    <w:rsid w:val="00777F7F"/>
    <w:rsid w:val="00777FCB"/>
    <w:rsid w:val="00780024"/>
    <w:rsid w:val="007800D9"/>
    <w:rsid w:val="00780107"/>
    <w:rsid w:val="0078011A"/>
    <w:rsid w:val="007801F6"/>
    <w:rsid w:val="00780262"/>
    <w:rsid w:val="007802D4"/>
    <w:rsid w:val="00780377"/>
    <w:rsid w:val="00780543"/>
    <w:rsid w:val="00780618"/>
    <w:rsid w:val="00780680"/>
    <w:rsid w:val="007806C1"/>
    <w:rsid w:val="007806CA"/>
    <w:rsid w:val="00780735"/>
    <w:rsid w:val="00780737"/>
    <w:rsid w:val="007807C5"/>
    <w:rsid w:val="0078084E"/>
    <w:rsid w:val="007808B0"/>
    <w:rsid w:val="007809B0"/>
    <w:rsid w:val="007809E4"/>
    <w:rsid w:val="00780A05"/>
    <w:rsid w:val="00780A84"/>
    <w:rsid w:val="00780ACE"/>
    <w:rsid w:val="00780B3C"/>
    <w:rsid w:val="00780B64"/>
    <w:rsid w:val="00780B68"/>
    <w:rsid w:val="00780B77"/>
    <w:rsid w:val="00780CDE"/>
    <w:rsid w:val="00780D13"/>
    <w:rsid w:val="00780D45"/>
    <w:rsid w:val="00780E60"/>
    <w:rsid w:val="00780E96"/>
    <w:rsid w:val="00780F63"/>
    <w:rsid w:val="0078109B"/>
    <w:rsid w:val="00781118"/>
    <w:rsid w:val="0078113B"/>
    <w:rsid w:val="0078116D"/>
    <w:rsid w:val="007811E3"/>
    <w:rsid w:val="0078120C"/>
    <w:rsid w:val="00781211"/>
    <w:rsid w:val="00781215"/>
    <w:rsid w:val="0078128B"/>
    <w:rsid w:val="007812C1"/>
    <w:rsid w:val="007812DE"/>
    <w:rsid w:val="007813F4"/>
    <w:rsid w:val="0078140C"/>
    <w:rsid w:val="007814DA"/>
    <w:rsid w:val="007814FD"/>
    <w:rsid w:val="0078150F"/>
    <w:rsid w:val="00781513"/>
    <w:rsid w:val="00781589"/>
    <w:rsid w:val="0078169D"/>
    <w:rsid w:val="007816FC"/>
    <w:rsid w:val="007817A2"/>
    <w:rsid w:val="00781810"/>
    <w:rsid w:val="00781847"/>
    <w:rsid w:val="0078191F"/>
    <w:rsid w:val="007819EC"/>
    <w:rsid w:val="00781A43"/>
    <w:rsid w:val="00781AB6"/>
    <w:rsid w:val="00781ABC"/>
    <w:rsid w:val="00781ACE"/>
    <w:rsid w:val="00781B41"/>
    <w:rsid w:val="00781B53"/>
    <w:rsid w:val="00781BF5"/>
    <w:rsid w:val="00781CF3"/>
    <w:rsid w:val="00781D10"/>
    <w:rsid w:val="00781D85"/>
    <w:rsid w:val="00781D9A"/>
    <w:rsid w:val="00781DCD"/>
    <w:rsid w:val="00781E34"/>
    <w:rsid w:val="00781F94"/>
    <w:rsid w:val="00782036"/>
    <w:rsid w:val="00782080"/>
    <w:rsid w:val="00782121"/>
    <w:rsid w:val="00782128"/>
    <w:rsid w:val="007822E9"/>
    <w:rsid w:val="007823BE"/>
    <w:rsid w:val="00782595"/>
    <w:rsid w:val="007825D7"/>
    <w:rsid w:val="0078261E"/>
    <w:rsid w:val="0078273B"/>
    <w:rsid w:val="007827CB"/>
    <w:rsid w:val="00782845"/>
    <w:rsid w:val="007828A4"/>
    <w:rsid w:val="007829B7"/>
    <w:rsid w:val="00782A24"/>
    <w:rsid w:val="00782A37"/>
    <w:rsid w:val="00782A57"/>
    <w:rsid w:val="00782B24"/>
    <w:rsid w:val="00782B8D"/>
    <w:rsid w:val="00782BA3"/>
    <w:rsid w:val="00782C3E"/>
    <w:rsid w:val="00782C7D"/>
    <w:rsid w:val="00782D4A"/>
    <w:rsid w:val="00782F05"/>
    <w:rsid w:val="00782F60"/>
    <w:rsid w:val="00782FE6"/>
    <w:rsid w:val="00783015"/>
    <w:rsid w:val="0078304D"/>
    <w:rsid w:val="007830B1"/>
    <w:rsid w:val="00783113"/>
    <w:rsid w:val="0078315A"/>
    <w:rsid w:val="00783233"/>
    <w:rsid w:val="007832BB"/>
    <w:rsid w:val="007832F6"/>
    <w:rsid w:val="0078330A"/>
    <w:rsid w:val="0078338F"/>
    <w:rsid w:val="007833B2"/>
    <w:rsid w:val="007834C8"/>
    <w:rsid w:val="007834E2"/>
    <w:rsid w:val="00783525"/>
    <w:rsid w:val="0078355B"/>
    <w:rsid w:val="0078357D"/>
    <w:rsid w:val="007835A7"/>
    <w:rsid w:val="007835E9"/>
    <w:rsid w:val="007836A4"/>
    <w:rsid w:val="00783794"/>
    <w:rsid w:val="00783826"/>
    <w:rsid w:val="0078383B"/>
    <w:rsid w:val="00783870"/>
    <w:rsid w:val="007838C9"/>
    <w:rsid w:val="007838DE"/>
    <w:rsid w:val="007838F9"/>
    <w:rsid w:val="0078394F"/>
    <w:rsid w:val="00783955"/>
    <w:rsid w:val="00783990"/>
    <w:rsid w:val="007839D3"/>
    <w:rsid w:val="007839EB"/>
    <w:rsid w:val="00783A60"/>
    <w:rsid w:val="00783ABA"/>
    <w:rsid w:val="00783B3E"/>
    <w:rsid w:val="00783BDE"/>
    <w:rsid w:val="00783CBD"/>
    <w:rsid w:val="00783D62"/>
    <w:rsid w:val="00783D6D"/>
    <w:rsid w:val="00783E70"/>
    <w:rsid w:val="00783EC4"/>
    <w:rsid w:val="00783ED0"/>
    <w:rsid w:val="00783ED8"/>
    <w:rsid w:val="00783F27"/>
    <w:rsid w:val="00783FB4"/>
    <w:rsid w:val="007841F4"/>
    <w:rsid w:val="00784229"/>
    <w:rsid w:val="00784272"/>
    <w:rsid w:val="0078429C"/>
    <w:rsid w:val="007842E6"/>
    <w:rsid w:val="00784436"/>
    <w:rsid w:val="0078446E"/>
    <w:rsid w:val="00784480"/>
    <w:rsid w:val="00784523"/>
    <w:rsid w:val="0078463B"/>
    <w:rsid w:val="007846F1"/>
    <w:rsid w:val="00784758"/>
    <w:rsid w:val="0078476C"/>
    <w:rsid w:val="007847A0"/>
    <w:rsid w:val="007847C2"/>
    <w:rsid w:val="007847D3"/>
    <w:rsid w:val="007848F6"/>
    <w:rsid w:val="007849F0"/>
    <w:rsid w:val="00784A5B"/>
    <w:rsid w:val="00784B3D"/>
    <w:rsid w:val="00784B54"/>
    <w:rsid w:val="00784BE2"/>
    <w:rsid w:val="00784C6C"/>
    <w:rsid w:val="00784D7A"/>
    <w:rsid w:val="00784D7F"/>
    <w:rsid w:val="00784D81"/>
    <w:rsid w:val="00784D99"/>
    <w:rsid w:val="00784DBC"/>
    <w:rsid w:val="00784E4B"/>
    <w:rsid w:val="00784F91"/>
    <w:rsid w:val="00784F9C"/>
    <w:rsid w:val="0078503D"/>
    <w:rsid w:val="00785058"/>
    <w:rsid w:val="00785087"/>
    <w:rsid w:val="007851DB"/>
    <w:rsid w:val="007851F9"/>
    <w:rsid w:val="0078521C"/>
    <w:rsid w:val="0078529A"/>
    <w:rsid w:val="0078539C"/>
    <w:rsid w:val="0078547B"/>
    <w:rsid w:val="007854AD"/>
    <w:rsid w:val="007854C3"/>
    <w:rsid w:val="0078557E"/>
    <w:rsid w:val="00785833"/>
    <w:rsid w:val="007858D8"/>
    <w:rsid w:val="00785905"/>
    <w:rsid w:val="0078591A"/>
    <w:rsid w:val="00785960"/>
    <w:rsid w:val="00785972"/>
    <w:rsid w:val="007859FA"/>
    <w:rsid w:val="00785A08"/>
    <w:rsid w:val="00785A0A"/>
    <w:rsid w:val="00785A5E"/>
    <w:rsid w:val="00785AC4"/>
    <w:rsid w:val="00785ACE"/>
    <w:rsid w:val="00785B1C"/>
    <w:rsid w:val="00785B88"/>
    <w:rsid w:val="00785C49"/>
    <w:rsid w:val="00785CC9"/>
    <w:rsid w:val="00785D0C"/>
    <w:rsid w:val="00785D8C"/>
    <w:rsid w:val="00785DFC"/>
    <w:rsid w:val="00785FA0"/>
    <w:rsid w:val="0078608A"/>
    <w:rsid w:val="0078619E"/>
    <w:rsid w:val="007861AE"/>
    <w:rsid w:val="007861B8"/>
    <w:rsid w:val="007862BE"/>
    <w:rsid w:val="0078633C"/>
    <w:rsid w:val="00786370"/>
    <w:rsid w:val="007863E0"/>
    <w:rsid w:val="007863ED"/>
    <w:rsid w:val="00786454"/>
    <w:rsid w:val="007864CD"/>
    <w:rsid w:val="0078652D"/>
    <w:rsid w:val="00786574"/>
    <w:rsid w:val="00786588"/>
    <w:rsid w:val="00786614"/>
    <w:rsid w:val="007866BD"/>
    <w:rsid w:val="007867F6"/>
    <w:rsid w:val="00786955"/>
    <w:rsid w:val="00786964"/>
    <w:rsid w:val="007869AB"/>
    <w:rsid w:val="00786A0E"/>
    <w:rsid w:val="00786AAF"/>
    <w:rsid w:val="00786B0B"/>
    <w:rsid w:val="00786BB2"/>
    <w:rsid w:val="00786BDF"/>
    <w:rsid w:val="00786C43"/>
    <w:rsid w:val="00786CBF"/>
    <w:rsid w:val="00786D1D"/>
    <w:rsid w:val="00786D20"/>
    <w:rsid w:val="00786DAE"/>
    <w:rsid w:val="00786E93"/>
    <w:rsid w:val="00786ED8"/>
    <w:rsid w:val="00786F18"/>
    <w:rsid w:val="007870D7"/>
    <w:rsid w:val="007871FC"/>
    <w:rsid w:val="00787213"/>
    <w:rsid w:val="0078722E"/>
    <w:rsid w:val="00787254"/>
    <w:rsid w:val="0078738F"/>
    <w:rsid w:val="007873A4"/>
    <w:rsid w:val="007873BC"/>
    <w:rsid w:val="007873CE"/>
    <w:rsid w:val="007873D4"/>
    <w:rsid w:val="00787404"/>
    <w:rsid w:val="00787500"/>
    <w:rsid w:val="00787504"/>
    <w:rsid w:val="00787606"/>
    <w:rsid w:val="00787623"/>
    <w:rsid w:val="007876D4"/>
    <w:rsid w:val="007876ED"/>
    <w:rsid w:val="0078772A"/>
    <w:rsid w:val="00787941"/>
    <w:rsid w:val="007879DB"/>
    <w:rsid w:val="007879EB"/>
    <w:rsid w:val="00787B37"/>
    <w:rsid w:val="00787B4E"/>
    <w:rsid w:val="00787BA2"/>
    <w:rsid w:val="00787BB0"/>
    <w:rsid w:val="00787D7A"/>
    <w:rsid w:val="00787DEE"/>
    <w:rsid w:val="00787E0B"/>
    <w:rsid w:val="00787E2A"/>
    <w:rsid w:val="00787E49"/>
    <w:rsid w:val="00787E8C"/>
    <w:rsid w:val="00787F7F"/>
    <w:rsid w:val="00787F8A"/>
    <w:rsid w:val="00787FCB"/>
    <w:rsid w:val="00790103"/>
    <w:rsid w:val="00790157"/>
    <w:rsid w:val="007901AA"/>
    <w:rsid w:val="007901D3"/>
    <w:rsid w:val="0079021C"/>
    <w:rsid w:val="00790254"/>
    <w:rsid w:val="007902FB"/>
    <w:rsid w:val="00790307"/>
    <w:rsid w:val="0079044A"/>
    <w:rsid w:val="0079046A"/>
    <w:rsid w:val="00790475"/>
    <w:rsid w:val="0079052B"/>
    <w:rsid w:val="00790546"/>
    <w:rsid w:val="007905D4"/>
    <w:rsid w:val="007905DF"/>
    <w:rsid w:val="0079069A"/>
    <w:rsid w:val="007906AE"/>
    <w:rsid w:val="00790747"/>
    <w:rsid w:val="007907D2"/>
    <w:rsid w:val="0079084C"/>
    <w:rsid w:val="00790909"/>
    <w:rsid w:val="0079093C"/>
    <w:rsid w:val="00790AB8"/>
    <w:rsid w:val="00790AFE"/>
    <w:rsid w:val="00790B31"/>
    <w:rsid w:val="00790CD7"/>
    <w:rsid w:val="00790D01"/>
    <w:rsid w:val="00790D0F"/>
    <w:rsid w:val="00790DAB"/>
    <w:rsid w:val="00790E5E"/>
    <w:rsid w:val="00790EAB"/>
    <w:rsid w:val="00790ECB"/>
    <w:rsid w:val="00790EE3"/>
    <w:rsid w:val="00790EEF"/>
    <w:rsid w:val="007910B9"/>
    <w:rsid w:val="00791138"/>
    <w:rsid w:val="00791186"/>
    <w:rsid w:val="00791275"/>
    <w:rsid w:val="007912DC"/>
    <w:rsid w:val="00791307"/>
    <w:rsid w:val="0079130A"/>
    <w:rsid w:val="00791355"/>
    <w:rsid w:val="007913C3"/>
    <w:rsid w:val="007913DD"/>
    <w:rsid w:val="007913F9"/>
    <w:rsid w:val="00791521"/>
    <w:rsid w:val="00791554"/>
    <w:rsid w:val="0079156C"/>
    <w:rsid w:val="007915E7"/>
    <w:rsid w:val="00791648"/>
    <w:rsid w:val="007916AA"/>
    <w:rsid w:val="0079174A"/>
    <w:rsid w:val="00791878"/>
    <w:rsid w:val="007918CB"/>
    <w:rsid w:val="00791924"/>
    <w:rsid w:val="00791A14"/>
    <w:rsid w:val="00791A2E"/>
    <w:rsid w:val="00791B41"/>
    <w:rsid w:val="00791B4E"/>
    <w:rsid w:val="00791BA3"/>
    <w:rsid w:val="00791C10"/>
    <w:rsid w:val="00791CF0"/>
    <w:rsid w:val="00791E01"/>
    <w:rsid w:val="00791E16"/>
    <w:rsid w:val="00792007"/>
    <w:rsid w:val="0079201B"/>
    <w:rsid w:val="0079211C"/>
    <w:rsid w:val="007921BF"/>
    <w:rsid w:val="007921F0"/>
    <w:rsid w:val="00792235"/>
    <w:rsid w:val="00792253"/>
    <w:rsid w:val="00792279"/>
    <w:rsid w:val="007922BB"/>
    <w:rsid w:val="007922E5"/>
    <w:rsid w:val="00792336"/>
    <w:rsid w:val="0079265A"/>
    <w:rsid w:val="007926F3"/>
    <w:rsid w:val="00792708"/>
    <w:rsid w:val="0079270B"/>
    <w:rsid w:val="00792761"/>
    <w:rsid w:val="007929EC"/>
    <w:rsid w:val="00792A5C"/>
    <w:rsid w:val="00792BCE"/>
    <w:rsid w:val="00792C4E"/>
    <w:rsid w:val="00792C9E"/>
    <w:rsid w:val="00792E13"/>
    <w:rsid w:val="00792EC1"/>
    <w:rsid w:val="00792EF5"/>
    <w:rsid w:val="00792EFE"/>
    <w:rsid w:val="00792F0C"/>
    <w:rsid w:val="00793002"/>
    <w:rsid w:val="0079304F"/>
    <w:rsid w:val="007930B6"/>
    <w:rsid w:val="007930D8"/>
    <w:rsid w:val="00793132"/>
    <w:rsid w:val="00793189"/>
    <w:rsid w:val="007931A6"/>
    <w:rsid w:val="00793247"/>
    <w:rsid w:val="00793262"/>
    <w:rsid w:val="0079337B"/>
    <w:rsid w:val="00793417"/>
    <w:rsid w:val="00793419"/>
    <w:rsid w:val="00793536"/>
    <w:rsid w:val="00793547"/>
    <w:rsid w:val="00793675"/>
    <w:rsid w:val="00793682"/>
    <w:rsid w:val="007938F0"/>
    <w:rsid w:val="00793956"/>
    <w:rsid w:val="007939BD"/>
    <w:rsid w:val="00793A2A"/>
    <w:rsid w:val="00793BBF"/>
    <w:rsid w:val="00793BCF"/>
    <w:rsid w:val="00793C00"/>
    <w:rsid w:val="00793C03"/>
    <w:rsid w:val="00793C22"/>
    <w:rsid w:val="00793C9D"/>
    <w:rsid w:val="00793E4D"/>
    <w:rsid w:val="00793E8D"/>
    <w:rsid w:val="00793EB8"/>
    <w:rsid w:val="00793F01"/>
    <w:rsid w:val="00793F4C"/>
    <w:rsid w:val="00793F9A"/>
    <w:rsid w:val="00793FA2"/>
    <w:rsid w:val="00793FE8"/>
    <w:rsid w:val="00793FE9"/>
    <w:rsid w:val="00794162"/>
    <w:rsid w:val="00794194"/>
    <w:rsid w:val="007941B5"/>
    <w:rsid w:val="007942B7"/>
    <w:rsid w:val="0079439E"/>
    <w:rsid w:val="00794557"/>
    <w:rsid w:val="00794598"/>
    <w:rsid w:val="007945D5"/>
    <w:rsid w:val="00794616"/>
    <w:rsid w:val="00794699"/>
    <w:rsid w:val="007947AD"/>
    <w:rsid w:val="007947D0"/>
    <w:rsid w:val="007948C4"/>
    <w:rsid w:val="007948DA"/>
    <w:rsid w:val="007949FB"/>
    <w:rsid w:val="00794AA2"/>
    <w:rsid w:val="00794BD2"/>
    <w:rsid w:val="00794C0A"/>
    <w:rsid w:val="00794CA9"/>
    <w:rsid w:val="00794D52"/>
    <w:rsid w:val="00794E1E"/>
    <w:rsid w:val="00794EE5"/>
    <w:rsid w:val="00794F1C"/>
    <w:rsid w:val="00795018"/>
    <w:rsid w:val="00795071"/>
    <w:rsid w:val="0079511E"/>
    <w:rsid w:val="0079517A"/>
    <w:rsid w:val="007951CE"/>
    <w:rsid w:val="0079526F"/>
    <w:rsid w:val="007953FA"/>
    <w:rsid w:val="0079541B"/>
    <w:rsid w:val="007954E3"/>
    <w:rsid w:val="00795539"/>
    <w:rsid w:val="007955EF"/>
    <w:rsid w:val="0079564A"/>
    <w:rsid w:val="00795733"/>
    <w:rsid w:val="0079576A"/>
    <w:rsid w:val="007957C8"/>
    <w:rsid w:val="007957F7"/>
    <w:rsid w:val="007958B8"/>
    <w:rsid w:val="00795939"/>
    <w:rsid w:val="00795A2D"/>
    <w:rsid w:val="00795AA1"/>
    <w:rsid w:val="00795B4B"/>
    <w:rsid w:val="00795C08"/>
    <w:rsid w:val="00795C13"/>
    <w:rsid w:val="00795C68"/>
    <w:rsid w:val="00795D63"/>
    <w:rsid w:val="00795DD4"/>
    <w:rsid w:val="00795DDF"/>
    <w:rsid w:val="00796037"/>
    <w:rsid w:val="00796056"/>
    <w:rsid w:val="007961FE"/>
    <w:rsid w:val="0079622A"/>
    <w:rsid w:val="00796292"/>
    <w:rsid w:val="00796346"/>
    <w:rsid w:val="007963C7"/>
    <w:rsid w:val="00796480"/>
    <w:rsid w:val="00796497"/>
    <w:rsid w:val="00796513"/>
    <w:rsid w:val="00796517"/>
    <w:rsid w:val="00796523"/>
    <w:rsid w:val="0079653F"/>
    <w:rsid w:val="00796558"/>
    <w:rsid w:val="00796644"/>
    <w:rsid w:val="007966C0"/>
    <w:rsid w:val="00796709"/>
    <w:rsid w:val="007967BB"/>
    <w:rsid w:val="00796809"/>
    <w:rsid w:val="00796811"/>
    <w:rsid w:val="007968CB"/>
    <w:rsid w:val="007968D7"/>
    <w:rsid w:val="007968E4"/>
    <w:rsid w:val="00796A38"/>
    <w:rsid w:val="00796AFC"/>
    <w:rsid w:val="00796C00"/>
    <w:rsid w:val="00796CD6"/>
    <w:rsid w:val="00796EC6"/>
    <w:rsid w:val="00796ECD"/>
    <w:rsid w:val="00796F62"/>
    <w:rsid w:val="00797073"/>
    <w:rsid w:val="0079707F"/>
    <w:rsid w:val="007971DC"/>
    <w:rsid w:val="007971FF"/>
    <w:rsid w:val="0079720D"/>
    <w:rsid w:val="007972A1"/>
    <w:rsid w:val="007972F3"/>
    <w:rsid w:val="0079735C"/>
    <w:rsid w:val="0079738B"/>
    <w:rsid w:val="00797492"/>
    <w:rsid w:val="007974DB"/>
    <w:rsid w:val="00797513"/>
    <w:rsid w:val="00797518"/>
    <w:rsid w:val="0079751C"/>
    <w:rsid w:val="0079759E"/>
    <w:rsid w:val="0079769B"/>
    <w:rsid w:val="0079771B"/>
    <w:rsid w:val="00797779"/>
    <w:rsid w:val="0079778B"/>
    <w:rsid w:val="00797801"/>
    <w:rsid w:val="00797803"/>
    <w:rsid w:val="0079787B"/>
    <w:rsid w:val="00797886"/>
    <w:rsid w:val="007978A4"/>
    <w:rsid w:val="0079790E"/>
    <w:rsid w:val="00797943"/>
    <w:rsid w:val="00797960"/>
    <w:rsid w:val="007979AC"/>
    <w:rsid w:val="00797A26"/>
    <w:rsid w:val="00797A62"/>
    <w:rsid w:val="00797B65"/>
    <w:rsid w:val="00797BC3"/>
    <w:rsid w:val="00797C59"/>
    <w:rsid w:val="00797C95"/>
    <w:rsid w:val="00797D4E"/>
    <w:rsid w:val="00797D83"/>
    <w:rsid w:val="00797DF7"/>
    <w:rsid w:val="00797E75"/>
    <w:rsid w:val="00797E8E"/>
    <w:rsid w:val="00797F58"/>
    <w:rsid w:val="00797FF0"/>
    <w:rsid w:val="007A0011"/>
    <w:rsid w:val="007A0055"/>
    <w:rsid w:val="007A009B"/>
    <w:rsid w:val="007A00A3"/>
    <w:rsid w:val="007A00E4"/>
    <w:rsid w:val="007A00F5"/>
    <w:rsid w:val="007A014D"/>
    <w:rsid w:val="007A01B3"/>
    <w:rsid w:val="007A01CB"/>
    <w:rsid w:val="007A0227"/>
    <w:rsid w:val="007A023F"/>
    <w:rsid w:val="007A025C"/>
    <w:rsid w:val="007A0276"/>
    <w:rsid w:val="007A0294"/>
    <w:rsid w:val="007A0296"/>
    <w:rsid w:val="007A02BD"/>
    <w:rsid w:val="007A032E"/>
    <w:rsid w:val="007A0334"/>
    <w:rsid w:val="007A0380"/>
    <w:rsid w:val="007A03EB"/>
    <w:rsid w:val="007A04E1"/>
    <w:rsid w:val="007A050E"/>
    <w:rsid w:val="007A058D"/>
    <w:rsid w:val="007A0636"/>
    <w:rsid w:val="007A066F"/>
    <w:rsid w:val="007A0712"/>
    <w:rsid w:val="007A081B"/>
    <w:rsid w:val="007A08D9"/>
    <w:rsid w:val="007A0948"/>
    <w:rsid w:val="007A0955"/>
    <w:rsid w:val="007A09F8"/>
    <w:rsid w:val="007A0A1E"/>
    <w:rsid w:val="007A0A7A"/>
    <w:rsid w:val="007A0A81"/>
    <w:rsid w:val="007A0AE1"/>
    <w:rsid w:val="007A0AE3"/>
    <w:rsid w:val="007A0B28"/>
    <w:rsid w:val="007A0BEA"/>
    <w:rsid w:val="007A0C19"/>
    <w:rsid w:val="007A0C20"/>
    <w:rsid w:val="007A0C3A"/>
    <w:rsid w:val="007A0CE1"/>
    <w:rsid w:val="007A0D39"/>
    <w:rsid w:val="007A0D59"/>
    <w:rsid w:val="007A0DD6"/>
    <w:rsid w:val="007A0F18"/>
    <w:rsid w:val="007A0F2F"/>
    <w:rsid w:val="007A0F49"/>
    <w:rsid w:val="007A0FE5"/>
    <w:rsid w:val="007A0FF8"/>
    <w:rsid w:val="007A1053"/>
    <w:rsid w:val="007A10E6"/>
    <w:rsid w:val="007A1233"/>
    <w:rsid w:val="007A129C"/>
    <w:rsid w:val="007A1394"/>
    <w:rsid w:val="007A13AD"/>
    <w:rsid w:val="007A151E"/>
    <w:rsid w:val="007A15C6"/>
    <w:rsid w:val="007A15E9"/>
    <w:rsid w:val="007A1601"/>
    <w:rsid w:val="007A1612"/>
    <w:rsid w:val="007A1630"/>
    <w:rsid w:val="007A16C3"/>
    <w:rsid w:val="007A16E5"/>
    <w:rsid w:val="007A17A4"/>
    <w:rsid w:val="007A17A6"/>
    <w:rsid w:val="007A17BE"/>
    <w:rsid w:val="007A1886"/>
    <w:rsid w:val="007A1910"/>
    <w:rsid w:val="007A1913"/>
    <w:rsid w:val="007A194E"/>
    <w:rsid w:val="007A19D8"/>
    <w:rsid w:val="007A1A2C"/>
    <w:rsid w:val="007A1A5F"/>
    <w:rsid w:val="007A1A7C"/>
    <w:rsid w:val="007A1A85"/>
    <w:rsid w:val="007A1AB1"/>
    <w:rsid w:val="007A1BF9"/>
    <w:rsid w:val="007A1C27"/>
    <w:rsid w:val="007A1C84"/>
    <w:rsid w:val="007A1EC5"/>
    <w:rsid w:val="007A20D0"/>
    <w:rsid w:val="007A2105"/>
    <w:rsid w:val="007A21AF"/>
    <w:rsid w:val="007A21C0"/>
    <w:rsid w:val="007A21F0"/>
    <w:rsid w:val="007A21FF"/>
    <w:rsid w:val="007A221C"/>
    <w:rsid w:val="007A2246"/>
    <w:rsid w:val="007A22BC"/>
    <w:rsid w:val="007A22FD"/>
    <w:rsid w:val="007A2313"/>
    <w:rsid w:val="007A2348"/>
    <w:rsid w:val="007A264D"/>
    <w:rsid w:val="007A26D5"/>
    <w:rsid w:val="007A2879"/>
    <w:rsid w:val="007A28BE"/>
    <w:rsid w:val="007A2901"/>
    <w:rsid w:val="007A293C"/>
    <w:rsid w:val="007A29F1"/>
    <w:rsid w:val="007A2B14"/>
    <w:rsid w:val="007A2B45"/>
    <w:rsid w:val="007A2BC8"/>
    <w:rsid w:val="007A2C0D"/>
    <w:rsid w:val="007A2C66"/>
    <w:rsid w:val="007A2C7F"/>
    <w:rsid w:val="007A2CC0"/>
    <w:rsid w:val="007A2CD1"/>
    <w:rsid w:val="007A2CE2"/>
    <w:rsid w:val="007A2D32"/>
    <w:rsid w:val="007A2DBF"/>
    <w:rsid w:val="007A2DDB"/>
    <w:rsid w:val="007A2DEA"/>
    <w:rsid w:val="007A2E75"/>
    <w:rsid w:val="007A2EED"/>
    <w:rsid w:val="007A2F5E"/>
    <w:rsid w:val="007A3126"/>
    <w:rsid w:val="007A313D"/>
    <w:rsid w:val="007A3157"/>
    <w:rsid w:val="007A3262"/>
    <w:rsid w:val="007A32F8"/>
    <w:rsid w:val="007A32FB"/>
    <w:rsid w:val="007A33D8"/>
    <w:rsid w:val="007A3457"/>
    <w:rsid w:val="007A3465"/>
    <w:rsid w:val="007A36A0"/>
    <w:rsid w:val="007A36A9"/>
    <w:rsid w:val="007A36C1"/>
    <w:rsid w:val="007A36CA"/>
    <w:rsid w:val="007A37B8"/>
    <w:rsid w:val="007A38A7"/>
    <w:rsid w:val="007A3A5E"/>
    <w:rsid w:val="007A3AA2"/>
    <w:rsid w:val="007A3B08"/>
    <w:rsid w:val="007A3B5F"/>
    <w:rsid w:val="007A3BAC"/>
    <w:rsid w:val="007A3BAF"/>
    <w:rsid w:val="007A3BDF"/>
    <w:rsid w:val="007A3C33"/>
    <w:rsid w:val="007A3C57"/>
    <w:rsid w:val="007A3C5D"/>
    <w:rsid w:val="007A3D0D"/>
    <w:rsid w:val="007A3F03"/>
    <w:rsid w:val="007A3FFB"/>
    <w:rsid w:val="007A4110"/>
    <w:rsid w:val="007A4191"/>
    <w:rsid w:val="007A4193"/>
    <w:rsid w:val="007A427A"/>
    <w:rsid w:val="007A429F"/>
    <w:rsid w:val="007A437D"/>
    <w:rsid w:val="007A43AB"/>
    <w:rsid w:val="007A445A"/>
    <w:rsid w:val="007A445E"/>
    <w:rsid w:val="007A4460"/>
    <w:rsid w:val="007A449A"/>
    <w:rsid w:val="007A44AF"/>
    <w:rsid w:val="007A4575"/>
    <w:rsid w:val="007A45DD"/>
    <w:rsid w:val="007A4705"/>
    <w:rsid w:val="007A4706"/>
    <w:rsid w:val="007A4786"/>
    <w:rsid w:val="007A479E"/>
    <w:rsid w:val="007A47CC"/>
    <w:rsid w:val="007A4835"/>
    <w:rsid w:val="007A49FC"/>
    <w:rsid w:val="007A4A54"/>
    <w:rsid w:val="007A4AF3"/>
    <w:rsid w:val="007A4B7B"/>
    <w:rsid w:val="007A4B91"/>
    <w:rsid w:val="007A4C8F"/>
    <w:rsid w:val="007A4D88"/>
    <w:rsid w:val="007A4DC9"/>
    <w:rsid w:val="007A4E01"/>
    <w:rsid w:val="007A4E1E"/>
    <w:rsid w:val="007A4E65"/>
    <w:rsid w:val="007A4E97"/>
    <w:rsid w:val="007A4EBB"/>
    <w:rsid w:val="007A4F97"/>
    <w:rsid w:val="007A4FB7"/>
    <w:rsid w:val="007A50EB"/>
    <w:rsid w:val="007A50FB"/>
    <w:rsid w:val="007A50FC"/>
    <w:rsid w:val="007A510B"/>
    <w:rsid w:val="007A517B"/>
    <w:rsid w:val="007A51AB"/>
    <w:rsid w:val="007A51C2"/>
    <w:rsid w:val="007A527F"/>
    <w:rsid w:val="007A52B1"/>
    <w:rsid w:val="007A52F7"/>
    <w:rsid w:val="007A5391"/>
    <w:rsid w:val="007A53A0"/>
    <w:rsid w:val="007A53B5"/>
    <w:rsid w:val="007A53F0"/>
    <w:rsid w:val="007A553D"/>
    <w:rsid w:val="007A5755"/>
    <w:rsid w:val="007A57DB"/>
    <w:rsid w:val="007A5895"/>
    <w:rsid w:val="007A58B3"/>
    <w:rsid w:val="007A5918"/>
    <w:rsid w:val="007A598A"/>
    <w:rsid w:val="007A59CE"/>
    <w:rsid w:val="007A59ED"/>
    <w:rsid w:val="007A59FE"/>
    <w:rsid w:val="007A5A24"/>
    <w:rsid w:val="007A5A6D"/>
    <w:rsid w:val="007A5A72"/>
    <w:rsid w:val="007A5AC6"/>
    <w:rsid w:val="007A5B11"/>
    <w:rsid w:val="007A5B45"/>
    <w:rsid w:val="007A5BFA"/>
    <w:rsid w:val="007A5C44"/>
    <w:rsid w:val="007A5C74"/>
    <w:rsid w:val="007A5D34"/>
    <w:rsid w:val="007A5D40"/>
    <w:rsid w:val="007A5D66"/>
    <w:rsid w:val="007A5D68"/>
    <w:rsid w:val="007A5DC5"/>
    <w:rsid w:val="007A5E36"/>
    <w:rsid w:val="007A5E3B"/>
    <w:rsid w:val="007A5F47"/>
    <w:rsid w:val="007A5F9A"/>
    <w:rsid w:val="007A5FFC"/>
    <w:rsid w:val="007A603C"/>
    <w:rsid w:val="007A6190"/>
    <w:rsid w:val="007A619C"/>
    <w:rsid w:val="007A61EC"/>
    <w:rsid w:val="007A6202"/>
    <w:rsid w:val="007A6218"/>
    <w:rsid w:val="007A6270"/>
    <w:rsid w:val="007A6391"/>
    <w:rsid w:val="007A63C1"/>
    <w:rsid w:val="007A64BE"/>
    <w:rsid w:val="007A6659"/>
    <w:rsid w:val="007A66F1"/>
    <w:rsid w:val="007A671B"/>
    <w:rsid w:val="007A6768"/>
    <w:rsid w:val="007A677C"/>
    <w:rsid w:val="007A6837"/>
    <w:rsid w:val="007A68DC"/>
    <w:rsid w:val="007A6A22"/>
    <w:rsid w:val="007A6B28"/>
    <w:rsid w:val="007A6B41"/>
    <w:rsid w:val="007A6DF9"/>
    <w:rsid w:val="007A6E8B"/>
    <w:rsid w:val="007A6EF7"/>
    <w:rsid w:val="007A6F77"/>
    <w:rsid w:val="007A6FA4"/>
    <w:rsid w:val="007A7003"/>
    <w:rsid w:val="007A729B"/>
    <w:rsid w:val="007A72F4"/>
    <w:rsid w:val="007A7373"/>
    <w:rsid w:val="007A7378"/>
    <w:rsid w:val="007A73CF"/>
    <w:rsid w:val="007A741C"/>
    <w:rsid w:val="007A7578"/>
    <w:rsid w:val="007A760C"/>
    <w:rsid w:val="007A760D"/>
    <w:rsid w:val="007A767B"/>
    <w:rsid w:val="007A775D"/>
    <w:rsid w:val="007A78B8"/>
    <w:rsid w:val="007A78CB"/>
    <w:rsid w:val="007A78FF"/>
    <w:rsid w:val="007A7951"/>
    <w:rsid w:val="007A7997"/>
    <w:rsid w:val="007A7AE3"/>
    <w:rsid w:val="007A7B42"/>
    <w:rsid w:val="007A7B77"/>
    <w:rsid w:val="007A7C3D"/>
    <w:rsid w:val="007A7CD8"/>
    <w:rsid w:val="007A7CDC"/>
    <w:rsid w:val="007A7D08"/>
    <w:rsid w:val="007A7D69"/>
    <w:rsid w:val="007A7DBE"/>
    <w:rsid w:val="007A7DEC"/>
    <w:rsid w:val="007A7EE1"/>
    <w:rsid w:val="007A7EF9"/>
    <w:rsid w:val="007A7F52"/>
    <w:rsid w:val="007A7F6C"/>
    <w:rsid w:val="007A7F96"/>
    <w:rsid w:val="007B0069"/>
    <w:rsid w:val="007B008A"/>
    <w:rsid w:val="007B00A9"/>
    <w:rsid w:val="007B00E9"/>
    <w:rsid w:val="007B00F1"/>
    <w:rsid w:val="007B011D"/>
    <w:rsid w:val="007B02EC"/>
    <w:rsid w:val="007B0341"/>
    <w:rsid w:val="007B039B"/>
    <w:rsid w:val="007B03CA"/>
    <w:rsid w:val="007B05C2"/>
    <w:rsid w:val="007B06A1"/>
    <w:rsid w:val="007B06E0"/>
    <w:rsid w:val="007B088A"/>
    <w:rsid w:val="007B0901"/>
    <w:rsid w:val="007B0924"/>
    <w:rsid w:val="007B09A4"/>
    <w:rsid w:val="007B0A0D"/>
    <w:rsid w:val="007B0A1E"/>
    <w:rsid w:val="007B0A3F"/>
    <w:rsid w:val="007B0A43"/>
    <w:rsid w:val="007B0A61"/>
    <w:rsid w:val="007B0AD7"/>
    <w:rsid w:val="007B0AE3"/>
    <w:rsid w:val="007B0BAF"/>
    <w:rsid w:val="007B0C5D"/>
    <w:rsid w:val="007B0C80"/>
    <w:rsid w:val="007B0CF5"/>
    <w:rsid w:val="007B0DC0"/>
    <w:rsid w:val="007B0F51"/>
    <w:rsid w:val="007B0FE6"/>
    <w:rsid w:val="007B11EB"/>
    <w:rsid w:val="007B141E"/>
    <w:rsid w:val="007B1467"/>
    <w:rsid w:val="007B14AE"/>
    <w:rsid w:val="007B151D"/>
    <w:rsid w:val="007B153A"/>
    <w:rsid w:val="007B1645"/>
    <w:rsid w:val="007B171B"/>
    <w:rsid w:val="007B173C"/>
    <w:rsid w:val="007B1808"/>
    <w:rsid w:val="007B187E"/>
    <w:rsid w:val="007B18F1"/>
    <w:rsid w:val="007B1906"/>
    <w:rsid w:val="007B19EF"/>
    <w:rsid w:val="007B19F7"/>
    <w:rsid w:val="007B1A0D"/>
    <w:rsid w:val="007B1B5A"/>
    <w:rsid w:val="007B1BBA"/>
    <w:rsid w:val="007B1C62"/>
    <w:rsid w:val="007B1C98"/>
    <w:rsid w:val="007B1CE5"/>
    <w:rsid w:val="007B1CE8"/>
    <w:rsid w:val="007B1D09"/>
    <w:rsid w:val="007B1DFE"/>
    <w:rsid w:val="007B1EEF"/>
    <w:rsid w:val="007B1F10"/>
    <w:rsid w:val="007B1F3D"/>
    <w:rsid w:val="007B2121"/>
    <w:rsid w:val="007B2198"/>
    <w:rsid w:val="007B21DF"/>
    <w:rsid w:val="007B224E"/>
    <w:rsid w:val="007B2280"/>
    <w:rsid w:val="007B228B"/>
    <w:rsid w:val="007B2335"/>
    <w:rsid w:val="007B235C"/>
    <w:rsid w:val="007B236B"/>
    <w:rsid w:val="007B2401"/>
    <w:rsid w:val="007B2466"/>
    <w:rsid w:val="007B2668"/>
    <w:rsid w:val="007B273E"/>
    <w:rsid w:val="007B2851"/>
    <w:rsid w:val="007B288C"/>
    <w:rsid w:val="007B28F0"/>
    <w:rsid w:val="007B2926"/>
    <w:rsid w:val="007B294E"/>
    <w:rsid w:val="007B29D4"/>
    <w:rsid w:val="007B2A1C"/>
    <w:rsid w:val="007B2BA0"/>
    <w:rsid w:val="007B2BEB"/>
    <w:rsid w:val="007B2C1C"/>
    <w:rsid w:val="007B2C4E"/>
    <w:rsid w:val="007B2D70"/>
    <w:rsid w:val="007B2E01"/>
    <w:rsid w:val="007B2E38"/>
    <w:rsid w:val="007B2E98"/>
    <w:rsid w:val="007B2F23"/>
    <w:rsid w:val="007B2F93"/>
    <w:rsid w:val="007B2FE4"/>
    <w:rsid w:val="007B3121"/>
    <w:rsid w:val="007B3165"/>
    <w:rsid w:val="007B31A3"/>
    <w:rsid w:val="007B31A6"/>
    <w:rsid w:val="007B322F"/>
    <w:rsid w:val="007B3245"/>
    <w:rsid w:val="007B32BD"/>
    <w:rsid w:val="007B330F"/>
    <w:rsid w:val="007B3385"/>
    <w:rsid w:val="007B3758"/>
    <w:rsid w:val="007B3766"/>
    <w:rsid w:val="007B3791"/>
    <w:rsid w:val="007B381D"/>
    <w:rsid w:val="007B383C"/>
    <w:rsid w:val="007B3859"/>
    <w:rsid w:val="007B3869"/>
    <w:rsid w:val="007B38CF"/>
    <w:rsid w:val="007B3948"/>
    <w:rsid w:val="007B3AE4"/>
    <w:rsid w:val="007B3B58"/>
    <w:rsid w:val="007B3BBE"/>
    <w:rsid w:val="007B3BDE"/>
    <w:rsid w:val="007B3C59"/>
    <w:rsid w:val="007B3D31"/>
    <w:rsid w:val="007B3D6F"/>
    <w:rsid w:val="007B3D89"/>
    <w:rsid w:val="007B3E46"/>
    <w:rsid w:val="007B3F17"/>
    <w:rsid w:val="007B3FA8"/>
    <w:rsid w:val="007B411A"/>
    <w:rsid w:val="007B422D"/>
    <w:rsid w:val="007B4273"/>
    <w:rsid w:val="007B43D0"/>
    <w:rsid w:val="007B4412"/>
    <w:rsid w:val="007B44E0"/>
    <w:rsid w:val="007B4503"/>
    <w:rsid w:val="007B45A2"/>
    <w:rsid w:val="007B46D1"/>
    <w:rsid w:val="007B4749"/>
    <w:rsid w:val="007B4782"/>
    <w:rsid w:val="007B47AA"/>
    <w:rsid w:val="007B489B"/>
    <w:rsid w:val="007B48F8"/>
    <w:rsid w:val="007B4912"/>
    <w:rsid w:val="007B493B"/>
    <w:rsid w:val="007B4A78"/>
    <w:rsid w:val="007B4A96"/>
    <w:rsid w:val="007B4A9F"/>
    <w:rsid w:val="007B4AD1"/>
    <w:rsid w:val="007B4B5C"/>
    <w:rsid w:val="007B4C14"/>
    <w:rsid w:val="007B4C65"/>
    <w:rsid w:val="007B4CB1"/>
    <w:rsid w:val="007B4DA7"/>
    <w:rsid w:val="007B500A"/>
    <w:rsid w:val="007B5046"/>
    <w:rsid w:val="007B5059"/>
    <w:rsid w:val="007B50FB"/>
    <w:rsid w:val="007B513F"/>
    <w:rsid w:val="007B5178"/>
    <w:rsid w:val="007B51D0"/>
    <w:rsid w:val="007B5218"/>
    <w:rsid w:val="007B528E"/>
    <w:rsid w:val="007B52E5"/>
    <w:rsid w:val="007B52E8"/>
    <w:rsid w:val="007B5301"/>
    <w:rsid w:val="007B5374"/>
    <w:rsid w:val="007B55E2"/>
    <w:rsid w:val="007B5600"/>
    <w:rsid w:val="007B5653"/>
    <w:rsid w:val="007B581A"/>
    <w:rsid w:val="007B5835"/>
    <w:rsid w:val="007B585F"/>
    <w:rsid w:val="007B58BF"/>
    <w:rsid w:val="007B58EB"/>
    <w:rsid w:val="007B593B"/>
    <w:rsid w:val="007B593F"/>
    <w:rsid w:val="007B5940"/>
    <w:rsid w:val="007B5966"/>
    <w:rsid w:val="007B59BD"/>
    <w:rsid w:val="007B5A15"/>
    <w:rsid w:val="007B5AB7"/>
    <w:rsid w:val="007B5ACB"/>
    <w:rsid w:val="007B5AF2"/>
    <w:rsid w:val="007B5BF6"/>
    <w:rsid w:val="007B5C7F"/>
    <w:rsid w:val="007B5DC0"/>
    <w:rsid w:val="007B5EFC"/>
    <w:rsid w:val="007B5F0B"/>
    <w:rsid w:val="007B5FAE"/>
    <w:rsid w:val="007B5FB4"/>
    <w:rsid w:val="007B6074"/>
    <w:rsid w:val="007B6169"/>
    <w:rsid w:val="007B61D1"/>
    <w:rsid w:val="007B6221"/>
    <w:rsid w:val="007B6257"/>
    <w:rsid w:val="007B6332"/>
    <w:rsid w:val="007B63A3"/>
    <w:rsid w:val="007B63B5"/>
    <w:rsid w:val="007B6594"/>
    <w:rsid w:val="007B65A2"/>
    <w:rsid w:val="007B668C"/>
    <w:rsid w:val="007B668E"/>
    <w:rsid w:val="007B66E0"/>
    <w:rsid w:val="007B6705"/>
    <w:rsid w:val="007B6846"/>
    <w:rsid w:val="007B696A"/>
    <w:rsid w:val="007B69E8"/>
    <w:rsid w:val="007B69FA"/>
    <w:rsid w:val="007B6A77"/>
    <w:rsid w:val="007B6B7B"/>
    <w:rsid w:val="007B6B90"/>
    <w:rsid w:val="007B6C13"/>
    <w:rsid w:val="007B6C4A"/>
    <w:rsid w:val="007B6C57"/>
    <w:rsid w:val="007B6D2F"/>
    <w:rsid w:val="007B6D4C"/>
    <w:rsid w:val="007B6DA3"/>
    <w:rsid w:val="007B6DB0"/>
    <w:rsid w:val="007B6DD0"/>
    <w:rsid w:val="007B6E40"/>
    <w:rsid w:val="007B6ED7"/>
    <w:rsid w:val="007B6F83"/>
    <w:rsid w:val="007B6F89"/>
    <w:rsid w:val="007B6FCE"/>
    <w:rsid w:val="007B7113"/>
    <w:rsid w:val="007B7189"/>
    <w:rsid w:val="007B71B8"/>
    <w:rsid w:val="007B71E5"/>
    <w:rsid w:val="007B7202"/>
    <w:rsid w:val="007B727E"/>
    <w:rsid w:val="007B72EC"/>
    <w:rsid w:val="007B7342"/>
    <w:rsid w:val="007B73ED"/>
    <w:rsid w:val="007B7412"/>
    <w:rsid w:val="007B7489"/>
    <w:rsid w:val="007B74A3"/>
    <w:rsid w:val="007B74DC"/>
    <w:rsid w:val="007B74FF"/>
    <w:rsid w:val="007B751E"/>
    <w:rsid w:val="007B754D"/>
    <w:rsid w:val="007B756E"/>
    <w:rsid w:val="007B7585"/>
    <w:rsid w:val="007B765B"/>
    <w:rsid w:val="007B766A"/>
    <w:rsid w:val="007B783B"/>
    <w:rsid w:val="007B78A7"/>
    <w:rsid w:val="007B78F1"/>
    <w:rsid w:val="007B7911"/>
    <w:rsid w:val="007B7A84"/>
    <w:rsid w:val="007B7AB6"/>
    <w:rsid w:val="007B7AD3"/>
    <w:rsid w:val="007B7ADC"/>
    <w:rsid w:val="007B7AEB"/>
    <w:rsid w:val="007B7BEA"/>
    <w:rsid w:val="007B7D4F"/>
    <w:rsid w:val="007B7D50"/>
    <w:rsid w:val="007B7E90"/>
    <w:rsid w:val="007B7F2F"/>
    <w:rsid w:val="007B7F4C"/>
    <w:rsid w:val="007B7FD5"/>
    <w:rsid w:val="007C001B"/>
    <w:rsid w:val="007C0036"/>
    <w:rsid w:val="007C0084"/>
    <w:rsid w:val="007C00B6"/>
    <w:rsid w:val="007C0190"/>
    <w:rsid w:val="007C0210"/>
    <w:rsid w:val="007C022E"/>
    <w:rsid w:val="007C0302"/>
    <w:rsid w:val="007C03AE"/>
    <w:rsid w:val="007C04BF"/>
    <w:rsid w:val="007C0538"/>
    <w:rsid w:val="007C054A"/>
    <w:rsid w:val="007C0558"/>
    <w:rsid w:val="007C0617"/>
    <w:rsid w:val="007C067A"/>
    <w:rsid w:val="007C0791"/>
    <w:rsid w:val="007C0820"/>
    <w:rsid w:val="007C08D0"/>
    <w:rsid w:val="007C09BB"/>
    <w:rsid w:val="007C09E2"/>
    <w:rsid w:val="007C0A06"/>
    <w:rsid w:val="007C0A12"/>
    <w:rsid w:val="007C0A2B"/>
    <w:rsid w:val="007C0A61"/>
    <w:rsid w:val="007C0AA2"/>
    <w:rsid w:val="007C0B3E"/>
    <w:rsid w:val="007C0BDF"/>
    <w:rsid w:val="007C0C09"/>
    <w:rsid w:val="007C0C46"/>
    <w:rsid w:val="007C0C4E"/>
    <w:rsid w:val="007C0C5B"/>
    <w:rsid w:val="007C0C6F"/>
    <w:rsid w:val="007C0D2A"/>
    <w:rsid w:val="007C0E98"/>
    <w:rsid w:val="007C0EAB"/>
    <w:rsid w:val="007C0F9D"/>
    <w:rsid w:val="007C1046"/>
    <w:rsid w:val="007C1098"/>
    <w:rsid w:val="007C10A3"/>
    <w:rsid w:val="007C111A"/>
    <w:rsid w:val="007C11A6"/>
    <w:rsid w:val="007C11A8"/>
    <w:rsid w:val="007C11B6"/>
    <w:rsid w:val="007C1204"/>
    <w:rsid w:val="007C12AA"/>
    <w:rsid w:val="007C136A"/>
    <w:rsid w:val="007C140F"/>
    <w:rsid w:val="007C1498"/>
    <w:rsid w:val="007C154F"/>
    <w:rsid w:val="007C15D1"/>
    <w:rsid w:val="007C1645"/>
    <w:rsid w:val="007C16D0"/>
    <w:rsid w:val="007C176E"/>
    <w:rsid w:val="007C1811"/>
    <w:rsid w:val="007C1833"/>
    <w:rsid w:val="007C190B"/>
    <w:rsid w:val="007C19D9"/>
    <w:rsid w:val="007C19F3"/>
    <w:rsid w:val="007C1AC9"/>
    <w:rsid w:val="007C1B3D"/>
    <w:rsid w:val="007C1B7E"/>
    <w:rsid w:val="007C1B9F"/>
    <w:rsid w:val="007C1BFD"/>
    <w:rsid w:val="007C1C49"/>
    <w:rsid w:val="007C1CCA"/>
    <w:rsid w:val="007C1CF2"/>
    <w:rsid w:val="007C1D41"/>
    <w:rsid w:val="007C1F21"/>
    <w:rsid w:val="007C1F8E"/>
    <w:rsid w:val="007C213C"/>
    <w:rsid w:val="007C21FA"/>
    <w:rsid w:val="007C228A"/>
    <w:rsid w:val="007C22AD"/>
    <w:rsid w:val="007C22D9"/>
    <w:rsid w:val="007C241B"/>
    <w:rsid w:val="007C2437"/>
    <w:rsid w:val="007C24D0"/>
    <w:rsid w:val="007C25C5"/>
    <w:rsid w:val="007C260D"/>
    <w:rsid w:val="007C266B"/>
    <w:rsid w:val="007C272B"/>
    <w:rsid w:val="007C272E"/>
    <w:rsid w:val="007C2765"/>
    <w:rsid w:val="007C27CD"/>
    <w:rsid w:val="007C299C"/>
    <w:rsid w:val="007C2A1D"/>
    <w:rsid w:val="007C2B03"/>
    <w:rsid w:val="007C2B1A"/>
    <w:rsid w:val="007C2B3E"/>
    <w:rsid w:val="007C2B73"/>
    <w:rsid w:val="007C2B78"/>
    <w:rsid w:val="007C2BC8"/>
    <w:rsid w:val="007C2BD7"/>
    <w:rsid w:val="007C2C43"/>
    <w:rsid w:val="007C2CA5"/>
    <w:rsid w:val="007C2D58"/>
    <w:rsid w:val="007C2D77"/>
    <w:rsid w:val="007C2DE4"/>
    <w:rsid w:val="007C2E76"/>
    <w:rsid w:val="007C2E8B"/>
    <w:rsid w:val="007C2EAE"/>
    <w:rsid w:val="007C2EC8"/>
    <w:rsid w:val="007C2F08"/>
    <w:rsid w:val="007C2F33"/>
    <w:rsid w:val="007C30BE"/>
    <w:rsid w:val="007C30CC"/>
    <w:rsid w:val="007C30F5"/>
    <w:rsid w:val="007C3137"/>
    <w:rsid w:val="007C3167"/>
    <w:rsid w:val="007C3179"/>
    <w:rsid w:val="007C31EB"/>
    <w:rsid w:val="007C323C"/>
    <w:rsid w:val="007C326C"/>
    <w:rsid w:val="007C32F5"/>
    <w:rsid w:val="007C333B"/>
    <w:rsid w:val="007C33FC"/>
    <w:rsid w:val="007C346C"/>
    <w:rsid w:val="007C347D"/>
    <w:rsid w:val="007C34D5"/>
    <w:rsid w:val="007C34DF"/>
    <w:rsid w:val="007C359A"/>
    <w:rsid w:val="007C3644"/>
    <w:rsid w:val="007C3755"/>
    <w:rsid w:val="007C3886"/>
    <w:rsid w:val="007C3891"/>
    <w:rsid w:val="007C38EE"/>
    <w:rsid w:val="007C39D1"/>
    <w:rsid w:val="007C39E7"/>
    <w:rsid w:val="007C3A13"/>
    <w:rsid w:val="007C3A58"/>
    <w:rsid w:val="007C3AA6"/>
    <w:rsid w:val="007C3AE1"/>
    <w:rsid w:val="007C3AED"/>
    <w:rsid w:val="007C3B5A"/>
    <w:rsid w:val="007C3B61"/>
    <w:rsid w:val="007C3B63"/>
    <w:rsid w:val="007C3BB8"/>
    <w:rsid w:val="007C3BE6"/>
    <w:rsid w:val="007C3D10"/>
    <w:rsid w:val="007C3D62"/>
    <w:rsid w:val="007C3D82"/>
    <w:rsid w:val="007C3DAA"/>
    <w:rsid w:val="007C3E0B"/>
    <w:rsid w:val="007C3E77"/>
    <w:rsid w:val="007C3F9B"/>
    <w:rsid w:val="007C3FD3"/>
    <w:rsid w:val="007C40B2"/>
    <w:rsid w:val="007C40F7"/>
    <w:rsid w:val="007C4159"/>
    <w:rsid w:val="007C41C5"/>
    <w:rsid w:val="007C42A2"/>
    <w:rsid w:val="007C4324"/>
    <w:rsid w:val="007C4330"/>
    <w:rsid w:val="007C43E8"/>
    <w:rsid w:val="007C44E9"/>
    <w:rsid w:val="007C455F"/>
    <w:rsid w:val="007C45A3"/>
    <w:rsid w:val="007C45E8"/>
    <w:rsid w:val="007C46B9"/>
    <w:rsid w:val="007C4771"/>
    <w:rsid w:val="007C4804"/>
    <w:rsid w:val="007C483B"/>
    <w:rsid w:val="007C48BC"/>
    <w:rsid w:val="007C48C3"/>
    <w:rsid w:val="007C4953"/>
    <w:rsid w:val="007C4A09"/>
    <w:rsid w:val="007C4A4A"/>
    <w:rsid w:val="007C4A91"/>
    <w:rsid w:val="007C4AD8"/>
    <w:rsid w:val="007C4C1E"/>
    <w:rsid w:val="007C4C61"/>
    <w:rsid w:val="007C4CE2"/>
    <w:rsid w:val="007C4DB9"/>
    <w:rsid w:val="007C4E0D"/>
    <w:rsid w:val="007C4E75"/>
    <w:rsid w:val="007C4E9D"/>
    <w:rsid w:val="007C4FB1"/>
    <w:rsid w:val="007C4FC9"/>
    <w:rsid w:val="007C515B"/>
    <w:rsid w:val="007C5160"/>
    <w:rsid w:val="007C5183"/>
    <w:rsid w:val="007C51D1"/>
    <w:rsid w:val="007C51EE"/>
    <w:rsid w:val="007C5246"/>
    <w:rsid w:val="007C5318"/>
    <w:rsid w:val="007C5424"/>
    <w:rsid w:val="007C5443"/>
    <w:rsid w:val="007C5524"/>
    <w:rsid w:val="007C5531"/>
    <w:rsid w:val="007C5621"/>
    <w:rsid w:val="007C5674"/>
    <w:rsid w:val="007C578D"/>
    <w:rsid w:val="007C57AC"/>
    <w:rsid w:val="007C57F9"/>
    <w:rsid w:val="007C587C"/>
    <w:rsid w:val="007C5887"/>
    <w:rsid w:val="007C58D5"/>
    <w:rsid w:val="007C594F"/>
    <w:rsid w:val="007C59D6"/>
    <w:rsid w:val="007C59F9"/>
    <w:rsid w:val="007C5B42"/>
    <w:rsid w:val="007C5C4E"/>
    <w:rsid w:val="007C5C85"/>
    <w:rsid w:val="007C5CB6"/>
    <w:rsid w:val="007C5DD4"/>
    <w:rsid w:val="007C5E88"/>
    <w:rsid w:val="007C5F36"/>
    <w:rsid w:val="007C5F9D"/>
    <w:rsid w:val="007C5FC2"/>
    <w:rsid w:val="007C6033"/>
    <w:rsid w:val="007C6064"/>
    <w:rsid w:val="007C62DE"/>
    <w:rsid w:val="007C6356"/>
    <w:rsid w:val="007C63D5"/>
    <w:rsid w:val="007C640E"/>
    <w:rsid w:val="007C64B1"/>
    <w:rsid w:val="007C6617"/>
    <w:rsid w:val="007C6649"/>
    <w:rsid w:val="007C66BC"/>
    <w:rsid w:val="007C6705"/>
    <w:rsid w:val="007C6779"/>
    <w:rsid w:val="007C685A"/>
    <w:rsid w:val="007C68CB"/>
    <w:rsid w:val="007C6966"/>
    <w:rsid w:val="007C6971"/>
    <w:rsid w:val="007C698B"/>
    <w:rsid w:val="007C69D8"/>
    <w:rsid w:val="007C69EA"/>
    <w:rsid w:val="007C6A09"/>
    <w:rsid w:val="007C6A5C"/>
    <w:rsid w:val="007C6AA6"/>
    <w:rsid w:val="007C6AE7"/>
    <w:rsid w:val="007C6B06"/>
    <w:rsid w:val="007C6B94"/>
    <w:rsid w:val="007C6BD5"/>
    <w:rsid w:val="007C6CC7"/>
    <w:rsid w:val="007C6D24"/>
    <w:rsid w:val="007C6DE9"/>
    <w:rsid w:val="007C6F37"/>
    <w:rsid w:val="007C6FEC"/>
    <w:rsid w:val="007C709C"/>
    <w:rsid w:val="007C7103"/>
    <w:rsid w:val="007C7115"/>
    <w:rsid w:val="007C7154"/>
    <w:rsid w:val="007C717D"/>
    <w:rsid w:val="007C719D"/>
    <w:rsid w:val="007C71C9"/>
    <w:rsid w:val="007C71E2"/>
    <w:rsid w:val="007C7262"/>
    <w:rsid w:val="007C728A"/>
    <w:rsid w:val="007C72D0"/>
    <w:rsid w:val="007C7378"/>
    <w:rsid w:val="007C73D7"/>
    <w:rsid w:val="007C740C"/>
    <w:rsid w:val="007C7477"/>
    <w:rsid w:val="007C7492"/>
    <w:rsid w:val="007C74C1"/>
    <w:rsid w:val="007C7644"/>
    <w:rsid w:val="007C779D"/>
    <w:rsid w:val="007C7856"/>
    <w:rsid w:val="007C78F1"/>
    <w:rsid w:val="007C78F8"/>
    <w:rsid w:val="007C7900"/>
    <w:rsid w:val="007C7A84"/>
    <w:rsid w:val="007C7A8C"/>
    <w:rsid w:val="007C7AB8"/>
    <w:rsid w:val="007C7B22"/>
    <w:rsid w:val="007C7BA0"/>
    <w:rsid w:val="007C7BAC"/>
    <w:rsid w:val="007C7D26"/>
    <w:rsid w:val="007C7DE9"/>
    <w:rsid w:val="007C7E4E"/>
    <w:rsid w:val="007C7E85"/>
    <w:rsid w:val="007C7EB0"/>
    <w:rsid w:val="007C7F05"/>
    <w:rsid w:val="007C7F8B"/>
    <w:rsid w:val="007D0089"/>
    <w:rsid w:val="007D0120"/>
    <w:rsid w:val="007D0137"/>
    <w:rsid w:val="007D01A1"/>
    <w:rsid w:val="007D01B6"/>
    <w:rsid w:val="007D01E8"/>
    <w:rsid w:val="007D0318"/>
    <w:rsid w:val="007D0438"/>
    <w:rsid w:val="007D0467"/>
    <w:rsid w:val="007D0491"/>
    <w:rsid w:val="007D04B3"/>
    <w:rsid w:val="007D04BD"/>
    <w:rsid w:val="007D0646"/>
    <w:rsid w:val="007D06A7"/>
    <w:rsid w:val="007D073C"/>
    <w:rsid w:val="007D0743"/>
    <w:rsid w:val="007D0748"/>
    <w:rsid w:val="007D07EF"/>
    <w:rsid w:val="007D08EC"/>
    <w:rsid w:val="007D0966"/>
    <w:rsid w:val="007D096C"/>
    <w:rsid w:val="007D0A13"/>
    <w:rsid w:val="007D0A36"/>
    <w:rsid w:val="007D0A60"/>
    <w:rsid w:val="007D0A8C"/>
    <w:rsid w:val="007D0AFC"/>
    <w:rsid w:val="007D0B46"/>
    <w:rsid w:val="007D0B6D"/>
    <w:rsid w:val="007D0BA2"/>
    <w:rsid w:val="007D0BD7"/>
    <w:rsid w:val="007D0C7C"/>
    <w:rsid w:val="007D0D49"/>
    <w:rsid w:val="007D0E5E"/>
    <w:rsid w:val="007D0E77"/>
    <w:rsid w:val="007D0EBC"/>
    <w:rsid w:val="007D0F00"/>
    <w:rsid w:val="007D0F74"/>
    <w:rsid w:val="007D0FF0"/>
    <w:rsid w:val="007D103E"/>
    <w:rsid w:val="007D10B7"/>
    <w:rsid w:val="007D10EB"/>
    <w:rsid w:val="007D1293"/>
    <w:rsid w:val="007D12DE"/>
    <w:rsid w:val="007D1396"/>
    <w:rsid w:val="007D13BE"/>
    <w:rsid w:val="007D1524"/>
    <w:rsid w:val="007D15E5"/>
    <w:rsid w:val="007D1610"/>
    <w:rsid w:val="007D16D5"/>
    <w:rsid w:val="007D1700"/>
    <w:rsid w:val="007D1723"/>
    <w:rsid w:val="007D1787"/>
    <w:rsid w:val="007D1798"/>
    <w:rsid w:val="007D19B3"/>
    <w:rsid w:val="007D1B4A"/>
    <w:rsid w:val="007D1BAF"/>
    <w:rsid w:val="007D1C12"/>
    <w:rsid w:val="007D1CCE"/>
    <w:rsid w:val="007D1D87"/>
    <w:rsid w:val="007D1DB6"/>
    <w:rsid w:val="007D1E91"/>
    <w:rsid w:val="007D1F12"/>
    <w:rsid w:val="007D20F3"/>
    <w:rsid w:val="007D2275"/>
    <w:rsid w:val="007D227D"/>
    <w:rsid w:val="007D236B"/>
    <w:rsid w:val="007D2383"/>
    <w:rsid w:val="007D23CE"/>
    <w:rsid w:val="007D2459"/>
    <w:rsid w:val="007D2474"/>
    <w:rsid w:val="007D24E4"/>
    <w:rsid w:val="007D2551"/>
    <w:rsid w:val="007D257A"/>
    <w:rsid w:val="007D258C"/>
    <w:rsid w:val="007D2592"/>
    <w:rsid w:val="007D25E5"/>
    <w:rsid w:val="007D25E7"/>
    <w:rsid w:val="007D27F1"/>
    <w:rsid w:val="007D2874"/>
    <w:rsid w:val="007D28AD"/>
    <w:rsid w:val="007D28BD"/>
    <w:rsid w:val="007D28CC"/>
    <w:rsid w:val="007D2A12"/>
    <w:rsid w:val="007D2A6F"/>
    <w:rsid w:val="007D2A7B"/>
    <w:rsid w:val="007D2AB3"/>
    <w:rsid w:val="007D2AD5"/>
    <w:rsid w:val="007D2AED"/>
    <w:rsid w:val="007D2CBE"/>
    <w:rsid w:val="007D2D45"/>
    <w:rsid w:val="007D2E01"/>
    <w:rsid w:val="007D2E93"/>
    <w:rsid w:val="007D2FA7"/>
    <w:rsid w:val="007D3069"/>
    <w:rsid w:val="007D3071"/>
    <w:rsid w:val="007D3077"/>
    <w:rsid w:val="007D3089"/>
    <w:rsid w:val="007D30A4"/>
    <w:rsid w:val="007D30C8"/>
    <w:rsid w:val="007D30DA"/>
    <w:rsid w:val="007D3136"/>
    <w:rsid w:val="007D3181"/>
    <w:rsid w:val="007D3238"/>
    <w:rsid w:val="007D3269"/>
    <w:rsid w:val="007D32CA"/>
    <w:rsid w:val="007D33E4"/>
    <w:rsid w:val="007D3442"/>
    <w:rsid w:val="007D354F"/>
    <w:rsid w:val="007D3607"/>
    <w:rsid w:val="007D3661"/>
    <w:rsid w:val="007D3751"/>
    <w:rsid w:val="007D3761"/>
    <w:rsid w:val="007D377E"/>
    <w:rsid w:val="007D37EC"/>
    <w:rsid w:val="007D3810"/>
    <w:rsid w:val="007D385F"/>
    <w:rsid w:val="007D38F1"/>
    <w:rsid w:val="007D38FD"/>
    <w:rsid w:val="007D395F"/>
    <w:rsid w:val="007D39EA"/>
    <w:rsid w:val="007D3A2E"/>
    <w:rsid w:val="007D3A57"/>
    <w:rsid w:val="007D3A7F"/>
    <w:rsid w:val="007D3BEC"/>
    <w:rsid w:val="007D3C4A"/>
    <w:rsid w:val="007D3E1C"/>
    <w:rsid w:val="007D3E9B"/>
    <w:rsid w:val="007D3ECE"/>
    <w:rsid w:val="007D3EF9"/>
    <w:rsid w:val="007D3F16"/>
    <w:rsid w:val="007D40D2"/>
    <w:rsid w:val="007D40FB"/>
    <w:rsid w:val="007D4175"/>
    <w:rsid w:val="007D41A2"/>
    <w:rsid w:val="007D42C2"/>
    <w:rsid w:val="007D4363"/>
    <w:rsid w:val="007D43C9"/>
    <w:rsid w:val="007D43D8"/>
    <w:rsid w:val="007D44D9"/>
    <w:rsid w:val="007D4531"/>
    <w:rsid w:val="007D46B0"/>
    <w:rsid w:val="007D474E"/>
    <w:rsid w:val="007D4835"/>
    <w:rsid w:val="007D4843"/>
    <w:rsid w:val="007D4865"/>
    <w:rsid w:val="007D489D"/>
    <w:rsid w:val="007D49AB"/>
    <w:rsid w:val="007D49DB"/>
    <w:rsid w:val="007D4A21"/>
    <w:rsid w:val="007D4A98"/>
    <w:rsid w:val="007D4AC4"/>
    <w:rsid w:val="007D4B9F"/>
    <w:rsid w:val="007D4D26"/>
    <w:rsid w:val="007D4D68"/>
    <w:rsid w:val="007D4D7E"/>
    <w:rsid w:val="007D4EDF"/>
    <w:rsid w:val="007D4EF7"/>
    <w:rsid w:val="007D5074"/>
    <w:rsid w:val="007D515B"/>
    <w:rsid w:val="007D5206"/>
    <w:rsid w:val="007D5344"/>
    <w:rsid w:val="007D5392"/>
    <w:rsid w:val="007D53F4"/>
    <w:rsid w:val="007D543F"/>
    <w:rsid w:val="007D5553"/>
    <w:rsid w:val="007D55C9"/>
    <w:rsid w:val="007D56DD"/>
    <w:rsid w:val="007D57BE"/>
    <w:rsid w:val="007D57C2"/>
    <w:rsid w:val="007D580E"/>
    <w:rsid w:val="007D5875"/>
    <w:rsid w:val="007D590D"/>
    <w:rsid w:val="007D5931"/>
    <w:rsid w:val="007D595B"/>
    <w:rsid w:val="007D5A2D"/>
    <w:rsid w:val="007D5A3A"/>
    <w:rsid w:val="007D5AD0"/>
    <w:rsid w:val="007D5AEF"/>
    <w:rsid w:val="007D5B45"/>
    <w:rsid w:val="007D5B88"/>
    <w:rsid w:val="007D5BB0"/>
    <w:rsid w:val="007D5CF9"/>
    <w:rsid w:val="007D5D31"/>
    <w:rsid w:val="007D5D87"/>
    <w:rsid w:val="007D5DE9"/>
    <w:rsid w:val="007D5E31"/>
    <w:rsid w:val="007D5E3F"/>
    <w:rsid w:val="007D5E55"/>
    <w:rsid w:val="007D5EC0"/>
    <w:rsid w:val="007D5F7A"/>
    <w:rsid w:val="007D5F92"/>
    <w:rsid w:val="007D6010"/>
    <w:rsid w:val="007D6032"/>
    <w:rsid w:val="007D6087"/>
    <w:rsid w:val="007D60C7"/>
    <w:rsid w:val="007D63A2"/>
    <w:rsid w:val="007D63B7"/>
    <w:rsid w:val="007D63C0"/>
    <w:rsid w:val="007D63D4"/>
    <w:rsid w:val="007D6498"/>
    <w:rsid w:val="007D654E"/>
    <w:rsid w:val="007D664F"/>
    <w:rsid w:val="007D67ED"/>
    <w:rsid w:val="007D6841"/>
    <w:rsid w:val="007D685A"/>
    <w:rsid w:val="007D68ED"/>
    <w:rsid w:val="007D6909"/>
    <w:rsid w:val="007D6950"/>
    <w:rsid w:val="007D69ED"/>
    <w:rsid w:val="007D6A0D"/>
    <w:rsid w:val="007D6A1E"/>
    <w:rsid w:val="007D6A40"/>
    <w:rsid w:val="007D6A4A"/>
    <w:rsid w:val="007D6A7F"/>
    <w:rsid w:val="007D6B49"/>
    <w:rsid w:val="007D6BB5"/>
    <w:rsid w:val="007D6CB2"/>
    <w:rsid w:val="007D6D53"/>
    <w:rsid w:val="007D6D5B"/>
    <w:rsid w:val="007D6D88"/>
    <w:rsid w:val="007D6E97"/>
    <w:rsid w:val="007D6EB7"/>
    <w:rsid w:val="007D6EBF"/>
    <w:rsid w:val="007D6EEA"/>
    <w:rsid w:val="007D6F54"/>
    <w:rsid w:val="007D6F78"/>
    <w:rsid w:val="007D6FDF"/>
    <w:rsid w:val="007D707A"/>
    <w:rsid w:val="007D7088"/>
    <w:rsid w:val="007D70AA"/>
    <w:rsid w:val="007D7108"/>
    <w:rsid w:val="007D7147"/>
    <w:rsid w:val="007D714E"/>
    <w:rsid w:val="007D71F7"/>
    <w:rsid w:val="007D7200"/>
    <w:rsid w:val="007D72C7"/>
    <w:rsid w:val="007D7345"/>
    <w:rsid w:val="007D734B"/>
    <w:rsid w:val="007D7403"/>
    <w:rsid w:val="007D740E"/>
    <w:rsid w:val="007D74CC"/>
    <w:rsid w:val="007D7609"/>
    <w:rsid w:val="007D77E6"/>
    <w:rsid w:val="007D77EF"/>
    <w:rsid w:val="007D7841"/>
    <w:rsid w:val="007D788A"/>
    <w:rsid w:val="007D78FF"/>
    <w:rsid w:val="007D7A96"/>
    <w:rsid w:val="007D7AB2"/>
    <w:rsid w:val="007D7B7E"/>
    <w:rsid w:val="007D7C07"/>
    <w:rsid w:val="007D7C7B"/>
    <w:rsid w:val="007D7CA2"/>
    <w:rsid w:val="007D7CD8"/>
    <w:rsid w:val="007D7D0E"/>
    <w:rsid w:val="007D7DD5"/>
    <w:rsid w:val="007D7DE8"/>
    <w:rsid w:val="007E0078"/>
    <w:rsid w:val="007E00E9"/>
    <w:rsid w:val="007E0278"/>
    <w:rsid w:val="007E02B3"/>
    <w:rsid w:val="007E02E0"/>
    <w:rsid w:val="007E02FB"/>
    <w:rsid w:val="007E03CF"/>
    <w:rsid w:val="007E0428"/>
    <w:rsid w:val="007E045F"/>
    <w:rsid w:val="007E05B4"/>
    <w:rsid w:val="007E0675"/>
    <w:rsid w:val="007E06B2"/>
    <w:rsid w:val="007E074B"/>
    <w:rsid w:val="007E07C5"/>
    <w:rsid w:val="007E0880"/>
    <w:rsid w:val="007E0C19"/>
    <w:rsid w:val="007E0CCA"/>
    <w:rsid w:val="007E0D5F"/>
    <w:rsid w:val="007E0DA1"/>
    <w:rsid w:val="007E0DD5"/>
    <w:rsid w:val="007E0DF7"/>
    <w:rsid w:val="007E0E63"/>
    <w:rsid w:val="007E0F4D"/>
    <w:rsid w:val="007E110B"/>
    <w:rsid w:val="007E1154"/>
    <w:rsid w:val="007E126E"/>
    <w:rsid w:val="007E1312"/>
    <w:rsid w:val="007E1316"/>
    <w:rsid w:val="007E13E6"/>
    <w:rsid w:val="007E1447"/>
    <w:rsid w:val="007E144E"/>
    <w:rsid w:val="007E14A5"/>
    <w:rsid w:val="007E14B6"/>
    <w:rsid w:val="007E1518"/>
    <w:rsid w:val="007E152D"/>
    <w:rsid w:val="007E154C"/>
    <w:rsid w:val="007E155F"/>
    <w:rsid w:val="007E1572"/>
    <w:rsid w:val="007E1650"/>
    <w:rsid w:val="007E171F"/>
    <w:rsid w:val="007E172F"/>
    <w:rsid w:val="007E1869"/>
    <w:rsid w:val="007E196D"/>
    <w:rsid w:val="007E19A7"/>
    <w:rsid w:val="007E19F1"/>
    <w:rsid w:val="007E1A82"/>
    <w:rsid w:val="007E1ADF"/>
    <w:rsid w:val="007E1B23"/>
    <w:rsid w:val="007E1BB9"/>
    <w:rsid w:val="007E1BD8"/>
    <w:rsid w:val="007E1D00"/>
    <w:rsid w:val="007E1E5B"/>
    <w:rsid w:val="007E1E9A"/>
    <w:rsid w:val="007E1EA1"/>
    <w:rsid w:val="007E1EDD"/>
    <w:rsid w:val="007E1F6F"/>
    <w:rsid w:val="007E2022"/>
    <w:rsid w:val="007E202E"/>
    <w:rsid w:val="007E203D"/>
    <w:rsid w:val="007E208F"/>
    <w:rsid w:val="007E2231"/>
    <w:rsid w:val="007E2248"/>
    <w:rsid w:val="007E23D5"/>
    <w:rsid w:val="007E25A9"/>
    <w:rsid w:val="007E2628"/>
    <w:rsid w:val="007E2675"/>
    <w:rsid w:val="007E26D6"/>
    <w:rsid w:val="007E26EF"/>
    <w:rsid w:val="007E272A"/>
    <w:rsid w:val="007E280F"/>
    <w:rsid w:val="007E284B"/>
    <w:rsid w:val="007E2A02"/>
    <w:rsid w:val="007E2B04"/>
    <w:rsid w:val="007E2CDE"/>
    <w:rsid w:val="007E2CDF"/>
    <w:rsid w:val="007E2D0A"/>
    <w:rsid w:val="007E2D5B"/>
    <w:rsid w:val="007E2EAA"/>
    <w:rsid w:val="007E2EAD"/>
    <w:rsid w:val="007E2EAF"/>
    <w:rsid w:val="007E2EE2"/>
    <w:rsid w:val="007E30B5"/>
    <w:rsid w:val="007E30EC"/>
    <w:rsid w:val="007E3110"/>
    <w:rsid w:val="007E315C"/>
    <w:rsid w:val="007E321C"/>
    <w:rsid w:val="007E32BD"/>
    <w:rsid w:val="007E34A3"/>
    <w:rsid w:val="007E34B7"/>
    <w:rsid w:val="007E34DE"/>
    <w:rsid w:val="007E3501"/>
    <w:rsid w:val="007E3598"/>
    <w:rsid w:val="007E37C2"/>
    <w:rsid w:val="007E37EB"/>
    <w:rsid w:val="007E3813"/>
    <w:rsid w:val="007E3848"/>
    <w:rsid w:val="007E3891"/>
    <w:rsid w:val="007E38FF"/>
    <w:rsid w:val="007E3953"/>
    <w:rsid w:val="007E3A53"/>
    <w:rsid w:val="007E3AF0"/>
    <w:rsid w:val="007E3B0A"/>
    <w:rsid w:val="007E3B58"/>
    <w:rsid w:val="007E3B7E"/>
    <w:rsid w:val="007E3C27"/>
    <w:rsid w:val="007E3C8A"/>
    <w:rsid w:val="007E3DAC"/>
    <w:rsid w:val="007E3EAE"/>
    <w:rsid w:val="007E3FEE"/>
    <w:rsid w:val="007E4017"/>
    <w:rsid w:val="007E40F3"/>
    <w:rsid w:val="007E4100"/>
    <w:rsid w:val="007E411E"/>
    <w:rsid w:val="007E4174"/>
    <w:rsid w:val="007E417C"/>
    <w:rsid w:val="007E41F8"/>
    <w:rsid w:val="007E4237"/>
    <w:rsid w:val="007E4276"/>
    <w:rsid w:val="007E42A7"/>
    <w:rsid w:val="007E42BD"/>
    <w:rsid w:val="007E437F"/>
    <w:rsid w:val="007E4384"/>
    <w:rsid w:val="007E439B"/>
    <w:rsid w:val="007E4446"/>
    <w:rsid w:val="007E44B0"/>
    <w:rsid w:val="007E47C6"/>
    <w:rsid w:val="007E4823"/>
    <w:rsid w:val="007E4848"/>
    <w:rsid w:val="007E4930"/>
    <w:rsid w:val="007E494E"/>
    <w:rsid w:val="007E494F"/>
    <w:rsid w:val="007E4997"/>
    <w:rsid w:val="007E49A7"/>
    <w:rsid w:val="007E49AA"/>
    <w:rsid w:val="007E49CC"/>
    <w:rsid w:val="007E49D4"/>
    <w:rsid w:val="007E49E9"/>
    <w:rsid w:val="007E4A93"/>
    <w:rsid w:val="007E4A96"/>
    <w:rsid w:val="007E4AE5"/>
    <w:rsid w:val="007E4B0B"/>
    <w:rsid w:val="007E4B89"/>
    <w:rsid w:val="007E4C05"/>
    <w:rsid w:val="007E4CC0"/>
    <w:rsid w:val="007E4E45"/>
    <w:rsid w:val="007E4E53"/>
    <w:rsid w:val="007E4E95"/>
    <w:rsid w:val="007E4F50"/>
    <w:rsid w:val="007E4F69"/>
    <w:rsid w:val="007E4FCD"/>
    <w:rsid w:val="007E4FD5"/>
    <w:rsid w:val="007E4FFF"/>
    <w:rsid w:val="007E501A"/>
    <w:rsid w:val="007E5089"/>
    <w:rsid w:val="007E50F7"/>
    <w:rsid w:val="007E51C1"/>
    <w:rsid w:val="007E51F9"/>
    <w:rsid w:val="007E52B6"/>
    <w:rsid w:val="007E532F"/>
    <w:rsid w:val="007E5381"/>
    <w:rsid w:val="007E53CC"/>
    <w:rsid w:val="007E53D8"/>
    <w:rsid w:val="007E53FB"/>
    <w:rsid w:val="007E54E5"/>
    <w:rsid w:val="007E5540"/>
    <w:rsid w:val="007E5590"/>
    <w:rsid w:val="007E55A3"/>
    <w:rsid w:val="007E55DB"/>
    <w:rsid w:val="007E55F2"/>
    <w:rsid w:val="007E5604"/>
    <w:rsid w:val="007E563F"/>
    <w:rsid w:val="007E564B"/>
    <w:rsid w:val="007E56F5"/>
    <w:rsid w:val="007E5759"/>
    <w:rsid w:val="007E57E8"/>
    <w:rsid w:val="007E5951"/>
    <w:rsid w:val="007E5A6C"/>
    <w:rsid w:val="007E5AC5"/>
    <w:rsid w:val="007E5B78"/>
    <w:rsid w:val="007E5BF4"/>
    <w:rsid w:val="007E5DDD"/>
    <w:rsid w:val="007E5E6C"/>
    <w:rsid w:val="007E5EF6"/>
    <w:rsid w:val="007E5F58"/>
    <w:rsid w:val="007E5F80"/>
    <w:rsid w:val="007E5FDC"/>
    <w:rsid w:val="007E60EC"/>
    <w:rsid w:val="007E628F"/>
    <w:rsid w:val="007E62AA"/>
    <w:rsid w:val="007E62FD"/>
    <w:rsid w:val="007E634F"/>
    <w:rsid w:val="007E636D"/>
    <w:rsid w:val="007E640F"/>
    <w:rsid w:val="007E6559"/>
    <w:rsid w:val="007E664B"/>
    <w:rsid w:val="007E6659"/>
    <w:rsid w:val="007E66DA"/>
    <w:rsid w:val="007E671D"/>
    <w:rsid w:val="007E67A1"/>
    <w:rsid w:val="007E6800"/>
    <w:rsid w:val="007E68D1"/>
    <w:rsid w:val="007E68DD"/>
    <w:rsid w:val="007E6912"/>
    <w:rsid w:val="007E6A25"/>
    <w:rsid w:val="007E6A55"/>
    <w:rsid w:val="007E6A72"/>
    <w:rsid w:val="007E6B7B"/>
    <w:rsid w:val="007E6B8B"/>
    <w:rsid w:val="007E6C5F"/>
    <w:rsid w:val="007E6CEC"/>
    <w:rsid w:val="007E6E4E"/>
    <w:rsid w:val="007E6F2C"/>
    <w:rsid w:val="007E6F91"/>
    <w:rsid w:val="007E6FA1"/>
    <w:rsid w:val="007E6FB9"/>
    <w:rsid w:val="007E6FF7"/>
    <w:rsid w:val="007E702B"/>
    <w:rsid w:val="007E7035"/>
    <w:rsid w:val="007E70AF"/>
    <w:rsid w:val="007E7141"/>
    <w:rsid w:val="007E71D4"/>
    <w:rsid w:val="007E728D"/>
    <w:rsid w:val="007E72DA"/>
    <w:rsid w:val="007E7332"/>
    <w:rsid w:val="007E7337"/>
    <w:rsid w:val="007E7379"/>
    <w:rsid w:val="007E739B"/>
    <w:rsid w:val="007E74F2"/>
    <w:rsid w:val="007E7526"/>
    <w:rsid w:val="007E75C9"/>
    <w:rsid w:val="007E75D3"/>
    <w:rsid w:val="007E7693"/>
    <w:rsid w:val="007E77AC"/>
    <w:rsid w:val="007E79C6"/>
    <w:rsid w:val="007E7A02"/>
    <w:rsid w:val="007E7A45"/>
    <w:rsid w:val="007E7A4A"/>
    <w:rsid w:val="007E7BF8"/>
    <w:rsid w:val="007E7C85"/>
    <w:rsid w:val="007E7CFC"/>
    <w:rsid w:val="007E7D40"/>
    <w:rsid w:val="007E7D60"/>
    <w:rsid w:val="007E7DE2"/>
    <w:rsid w:val="007E7E52"/>
    <w:rsid w:val="007E7E74"/>
    <w:rsid w:val="007E7E75"/>
    <w:rsid w:val="007E7F33"/>
    <w:rsid w:val="007E7F7A"/>
    <w:rsid w:val="007F00E3"/>
    <w:rsid w:val="007F01D9"/>
    <w:rsid w:val="007F01FE"/>
    <w:rsid w:val="007F0253"/>
    <w:rsid w:val="007F02A0"/>
    <w:rsid w:val="007F02B9"/>
    <w:rsid w:val="007F02EB"/>
    <w:rsid w:val="007F02FF"/>
    <w:rsid w:val="007F0322"/>
    <w:rsid w:val="007F0385"/>
    <w:rsid w:val="007F03DC"/>
    <w:rsid w:val="007F03E4"/>
    <w:rsid w:val="007F03EC"/>
    <w:rsid w:val="007F0467"/>
    <w:rsid w:val="007F0492"/>
    <w:rsid w:val="007F056C"/>
    <w:rsid w:val="007F0575"/>
    <w:rsid w:val="007F062B"/>
    <w:rsid w:val="007F06AB"/>
    <w:rsid w:val="007F0720"/>
    <w:rsid w:val="007F07E9"/>
    <w:rsid w:val="007F07EF"/>
    <w:rsid w:val="007F07F5"/>
    <w:rsid w:val="007F08EC"/>
    <w:rsid w:val="007F08FF"/>
    <w:rsid w:val="007F094E"/>
    <w:rsid w:val="007F09B7"/>
    <w:rsid w:val="007F09BD"/>
    <w:rsid w:val="007F0B72"/>
    <w:rsid w:val="007F0BA6"/>
    <w:rsid w:val="007F0BD3"/>
    <w:rsid w:val="007F0BFC"/>
    <w:rsid w:val="007F0C86"/>
    <w:rsid w:val="007F0CFB"/>
    <w:rsid w:val="007F0D91"/>
    <w:rsid w:val="007F0DC3"/>
    <w:rsid w:val="007F0DCF"/>
    <w:rsid w:val="007F0E75"/>
    <w:rsid w:val="007F0E88"/>
    <w:rsid w:val="007F0F67"/>
    <w:rsid w:val="007F0FB0"/>
    <w:rsid w:val="007F1096"/>
    <w:rsid w:val="007F10E4"/>
    <w:rsid w:val="007F10F1"/>
    <w:rsid w:val="007F1131"/>
    <w:rsid w:val="007F11C4"/>
    <w:rsid w:val="007F1219"/>
    <w:rsid w:val="007F123A"/>
    <w:rsid w:val="007F123D"/>
    <w:rsid w:val="007F127F"/>
    <w:rsid w:val="007F12AE"/>
    <w:rsid w:val="007F12F3"/>
    <w:rsid w:val="007F135E"/>
    <w:rsid w:val="007F1368"/>
    <w:rsid w:val="007F1441"/>
    <w:rsid w:val="007F150A"/>
    <w:rsid w:val="007F156E"/>
    <w:rsid w:val="007F15B4"/>
    <w:rsid w:val="007F15C0"/>
    <w:rsid w:val="007F15DF"/>
    <w:rsid w:val="007F1732"/>
    <w:rsid w:val="007F17C0"/>
    <w:rsid w:val="007F17EA"/>
    <w:rsid w:val="007F1856"/>
    <w:rsid w:val="007F18CC"/>
    <w:rsid w:val="007F194F"/>
    <w:rsid w:val="007F197D"/>
    <w:rsid w:val="007F198F"/>
    <w:rsid w:val="007F1A02"/>
    <w:rsid w:val="007F1A3B"/>
    <w:rsid w:val="007F1A50"/>
    <w:rsid w:val="007F1A72"/>
    <w:rsid w:val="007F1A8A"/>
    <w:rsid w:val="007F1AD2"/>
    <w:rsid w:val="007F1B05"/>
    <w:rsid w:val="007F1B13"/>
    <w:rsid w:val="007F1BF2"/>
    <w:rsid w:val="007F1C05"/>
    <w:rsid w:val="007F1C3F"/>
    <w:rsid w:val="007F1C4E"/>
    <w:rsid w:val="007F1C5F"/>
    <w:rsid w:val="007F1C85"/>
    <w:rsid w:val="007F1EF1"/>
    <w:rsid w:val="007F1FA9"/>
    <w:rsid w:val="007F2002"/>
    <w:rsid w:val="007F2230"/>
    <w:rsid w:val="007F2234"/>
    <w:rsid w:val="007F22C7"/>
    <w:rsid w:val="007F22CB"/>
    <w:rsid w:val="007F234A"/>
    <w:rsid w:val="007F23B6"/>
    <w:rsid w:val="007F241A"/>
    <w:rsid w:val="007F2437"/>
    <w:rsid w:val="007F2495"/>
    <w:rsid w:val="007F2499"/>
    <w:rsid w:val="007F24A2"/>
    <w:rsid w:val="007F24F5"/>
    <w:rsid w:val="007F2549"/>
    <w:rsid w:val="007F2592"/>
    <w:rsid w:val="007F25EF"/>
    <w:rsid w:val="007F26D6"/>
    <w:rsid w:val="007F2799"/>
    <w:rsid w:val="007F27A8"/>
    <w:rsid w:val="007F294E"/>
    <w:rsid w:val="007F29BA"/>
    <w:rsid w:val="007F29EC"/>
    <w:rsid w:val="007F2A9D"/>
    <w:rsid w:val="007F2AEB"/>
    <w:rsid w:val="007F2B19"/>
    <w:rsid w:val="007F2B47"/>
    <w:rsid w:val="007F2C09"/>
    <w:rsid w:val="007F2D54"/>
    <w:rsid w:val="007F2DB8"/>
    <w:rsid w:val="007F2E19"/>
    <w:rsid w:val="007F2E5C"/>
    <w:rsid w:val="007F2EF3"/>
    <w:rsid w:val="007F2F7D"/>
    <w:rsid w:val="007F2F81"/>
    <w:rsid w:val="007F2F8F"/>
    <w:rsid w:val="007F2FE1"/>
    <w:rsid w:val="007F3027"/>
    <w:rsid w:val="007F308E"/>
    <w:rsid w:val="007F3113"/>
    <w:rsid w:val="007F313E"/>
    <w:rsid w:val="007F3151"/>
    <w:rsid w:val="007F31C4"/>
    <w:rsid w:val="007F3289"/>
    <w:rsid w:val="007F3394"/>
    <w:rsid w:val="007F33B7"/>
    <w:rsid w:val="007F3463"/>
    <w:rsid w:val="007F34F5"/>
    <w:rsid w:val="007F3515"/>
    <w:rsid w:val="007F35B1"/>
    <w:rsid w:val="007F35E6"/>
    <w:rsid w:val="007F35FD"/>
    <w:rsid w:val="007F363C"/>
    <w:rsid w:val="007F366F"/>
    <w:rsid w:val="007F368A"/>
    <w:rsid w:val="007F36C1"/>
    <w:rsid w:val="007F3702"/>
    <w:rsid w:val="007F3725"/>
    <w:rsid w:val="007F3842"/>
    <w:rsid w:val="007F397D"/>
    <w:rsid w:val="007F3A02"/>
    <w:rsid w:val="007F3A15"/>
    <w:rsid w:val="007F3A24"/>
    <w:rsid w:val="007F3A50"/>
    <w:rsid w:val="007F3A6B"/>
    <w:rsid w:val="007F3ADA"/>
    <w:rsid w:val="007F3B0B"/>
    <w:rsid w:val="007F3BA6"/>
    <w:rsid w:val="007F3EED"/>
    <w:rsid w:val="007F3EF2"/>
    <w:rsid w:val="007F4009"/>
    <w:rsid w:val="007F403A"/>
    <w:rsid w:val="007F4049"/>
    <w:rsid w:val="007F407E"/>
    <w:rsid w:val="007F409B"/>
    <w:rsid w:val="007F40C9"/>
    <w:rsid w:val="007F411A"/>
    <w:rsid w:val="007F414E"/>
    <w:rsid w:val="007F429B"/>
    <w:rsid w:val="007F42D7"/>
    <w:rsid w:val="007F43E3"/>
    <w:rsid w:val="007F43E7"/>
    <w:rsid w:val="007F44E6"/>
    <w:rsid w:val="007F45B0"/>
    <w:rsid w:val="007F45D7"/>
    <w:rsid w:val="007F4710"/>
    <w:rsid w:val="007F475E"/>
    <w:rsid w:val="007F480B"/>
    <w:rsid w:val="007F4842"/>
    <w:rsid w:val="007F48CA"/>
    <w:rsid w:val="007F48FF"/>
    <w:rsid w:val="007F496B"/>
    <w:rsid w:val="007F4A9B"/>
    <w:rsid w:val="007F4B04"/>
    <w:rsid w:val="007F4B6A"/>
    <w:rsid w:val="007F4BC7"/>
    <w:rsid w:val="007F4CF8"/>
    <w:rsid w:val="007F4D7D"/>
    <w:rsid w:val="007F4DCA"/>
    <w:rsid w:val="007F4DD7"/>
    <w:rsid w:val="007F4E69"/>
    <w:rsid w:val="007F4EBC"/>
    <w:rsid w:val="007F4EFC"/>
    <w:rsid w:val="007F5032"/>
    <w:rsid w:val="007F5087"/>
    <w:rsid w:val="007F50EF"/>
    <w:rsid w:val="007F5179"/>
    <w:rsid w:val="007F51B7"/>
    <w:rsid w:val="007F52EE"/>
    <w:rsid w:val="007F537C"/>
    <w:rsid w:val="007F53C0"/>
    <w:rsid w:val="007F5415"/>
    <w:rsid w:val="007F555A"/>
    <w:rsid w:val="007F558F"/>
    <w:rsid w:val="007F5629"/>
    <w:rsid w:val="007F5680"/>
    <w:rsid w:val="007F5693"/>
    <w:rsid w:val="007F5819"/>
    <w:rsid w:val="007F58CD"/>
    <w:rsid w:val="007F58F6"/>
    <w:rsid w:val="007F596D"/>
    <w:rsid w:val="007F5B65"/>
    <w:rsid w:val="007F5C7F"/>
    <w:rsid w:val="007F5DF9"/>
    <w:rsid w:val="007F5E61"/>
    <w:rsid w:val="007F5F42"/>
    <w:rsid w:val="007F5F63"/>
    <w:rsid w:val="007F61AA"/>
    <w:rsid w:val="007F61D1"/>
    <w:rsid w:val="007F624C"/>
    <w:rsid w:val="007F62D9"/>
    <w:rsid w:val="007F62E4"/>
    <w:rsid w:val="007F6333"/>
    <w:rsid w:val="007F63A4"/>
    <w:rsid w:val="007F63D4"/>
    <w:rsid w:val="007F6417"/>
    <w:rsid w:val="007F64AB"/>
    <w:rsid w:val="007F64C2"/>
    <w:rsid w:val="007F6548"/>
    <w:rsid w:val="007F6549"/>
    <w:rsid w:val="007F663A"/>
    <w:rsid w:val="007F671D"/>
    <w:rsid w:val="007F6755"/>
    <w:rsid w:val="007F67C1"/>
    <w:rsid w:val="007F6807"/>
    <w:rsid w:val="007F68AF"/>
    <w:rsid w:val="007F69F7"/>
    <w:rsid w:val="007F6ACE"/>
    <w:rsid w:val="007F6B13"/>
    <w:rsid w:val="007F6C4E"/>
    <w:rsid w:val="007F6D24"/>
    <w:rsid w:val="007F6D67"/>
    <w:rsid w:val="007F6D92"/>
    <w:rsid w:val="007F6DB4"/>
    <w:rsid w:val="007F6E80"/>
    <w:rsid w:val="007F6EF6"/>
    <w:rsid w:val="007F6EFD"/>
    <w:rsid w:val="007F6F51"/>
    <w:rsid w:val="007F710E"/>
    <w:rsid w:val="007F7215"/>
    <w:rsid w:val="007F72DD"/>
    <w:rsid w:val="007F72FA"/>
    <w:rsid w:val="007F7339"/>
    <w:rsid w:val="007F7346"/>
    <w:rsid w:val="007F73C2"/>
    <w:rsid w:val="007F741C"/>
    <w:rsid w:val="007F74EE"/>
    <w:rsid w:val="007F7500"/>
    <w:rsid w:val="007F75E0"/>
    <w:rsid w:val="007F7626"/>
    <w:rsid w:val="007F7656"/>
    <w:rsid w:val="007F7673"/>
    <w:rsid w:val="007F778B"/>
    <w:rsid w:val="007F77B3"/>
    <w:rsid w:val="007F77B8"/>
    <w:rsid w:val="007F77F9"/>
    <w:rsid w:val="007F7839"/>
    <w:rsid w:val="007F78EC"/>
    <w:rsid w:val="007F7A4A"/>
    <w:rsid w:val="007F7AB5"/>
    <w:rsid w:val="007F7B14"/>
    <w:rsid w:val="007F7B54"/>
    <w:rsid w:val="007F7C02"/>
    <w:rsid w:val="007F7D23"/>
    <w:rsid w:val="007F7E48"/>
    <w:rsid w:val="007F7E67"/>
    <w:rsid w:val="007F7F0B"/>
    <w:rsid w:val="007F7F29"/>
    <w:rsid w:val="007F7F3B"/>
    <w:rsid w:val="007F7F40"/>
    <w:rsid w:val="00800063"/>
    <w:rsid w:val="00800071"/>
    <w:rsid w:val="008000C9"/>
    <w:rsid w:val="008000ED"/>
    <w:rsid w:val="00800142"/>
    <w:rsid w:val="008001D7"/>
    <w:rsid w:val="0080030F"/>
    <w:rsid w:val="00800458"/>
    <w:rsid w:val="00800492"/>
    <w:rsid w:val="00800524"/>
    <w:rsid w:val="008005C2"/>
    <w:rsid w:val="008005F9"/>
    <w:rsid w:val="0080061C"/>
    <w:rsid w:val="008006D9"/>
    <w:rsid w:val="008006E6"/>
    <w:rsid w:val="008006F6"/>
    <w:rsid w:val="008007BE"/>
    <w:rsid w:val="008008AB"/>
    <w:rsid w:val="008008EC"/>
    <w:rsid w:val="00800905"/>
    <w:rsid w:val="00800977"/>
    <w:rsid w:val="00800A14"/>
    <w:rsid w:val="00800A49"/>
    <w:rsid w:val="00800B15"/>
    <w:rsid w:val="00800B99"/>
    <w:rsid w:val="00800CD7"/>
    <w:rsid w:val="00800D07"/>
    <w:rsid w:val="00800D42"/>
    <w:rsid w:val="00800DCD"/>
    <w:rsid w:val="00800DD3"/>
    <w:rsid w:val="00800DF8"/>
    <w:rsid w:val="00800E69"/>
    <w:rsid w:val="00800F74"/>
    <w:rsid w:val="00800FE4"/>
    <w:rsid w:val="00801005"/>
    <w:rsid w:val="0080104F"/>
    <w:rsid w:val="0080115D"/>
    <w:rsid w:val="0080132C"/>
    <w:rsid w:val="008013B8"/>
    <w:rsid w:val="008013F9"/>
    <w:rsid w:val="00801406"/>
    <w:rsid w:val="008015B1"/>
    <w:rsid w:val="008015BD"/>
    <w:rsid w:val="00801610"/>
    <w:rsid w:val="00801739"/>
    <w:rsid w:val="00801763"/>
    <w:rsid w:val="00801818"/>
    <w:rsid w:val="008018C5"/>
    <w:rsid w:val="008018D1"/>
    <w:rsid w:val="008018DF"/>
    <w:rsid w:val="00801962"/>
    <w:rsid w:val="00801A5C"/>
    <w:rsid w:val="00801A61"/>
    <w:rsid w:val="00801A62"/>
    <w:rsid w:val="00801C29"/>
    <w:rsid w:val="00801C6F"/>
    <w:rsid w:val="00801CFC"/>
    <w:rsid w:val="00801E1A"/>
    <w:rsid w:val="00801E97"/>
    <w:rsid w:val="00801F24"/>
    <w:rsid w:val="00801F42"/>
    <w:rsid w:val="00801F74"/>
    <w:rsid w:val="0080212F"/>
    <w:rsid w:val="00802141"/>
    <w:rsid w:val="00802166"/>
    <w:rsid w:val="00802174"/>
    <w:rsid w:val="008021DB"/>
    <w:rsid w:val="00802306"/>
    <w:rsid w:val="008023A5"/>
    <w:rsid w:val="008023E2"/>
    <w:rsid w:val="008024F3"/>
    <w:rsid w:val="008025F5"/>
    <w:rsid w:val="00802605"/>
    <w:rsid w:val="00802720"/>
    <w:rsid w:val="008027B3"/>
    <w:rsid w:val="008027C0"/>
    <w:rsid w:val="00802860"/>
    <w:rsid w:val="0080292D"/>
    <w:rsid w:val="008029D2"/>
    <w:rsid w:val="00802A07"/>
    <w:rsid w:val="00802A77"/>
    <w:rsid w:val="00802B66"/>
    <w:rsid w:val="00802BC0"/>
    <w:rsid w:val="00802BE1"/>
    <w:rsid w:val="00802D3D"/>
    <w:rsid w:val="00802D62"/>
    <w:rsid w:val="00802DFF"/>
    <w:rsid w:val="00802EA2"/>
    <w:rsid w:val="00802ED0"/>
    <w:rsid w:val="00802F67"/>
    <w:rsid w:val="00802FA3"/>
    <w:rsid w:val="0080302A"/>
    <w:rsid w:val="008030C5"/>
    <w:rsid w:val="008030C6"/>
    <w:rsid w:val="00803145"/>
    <w:rsid w:val="008031A1"/>
    <w:rsid w:val="008031D8"/>
    <w:rsid w:val="008031FB"/>
    <w:rsid w:val="008032A5"/>
    <w:rsid w:val="00803418"/>
    <w:rsid w:val="008034B2"/>
    <w:rsid w:val="008034F4"/>
    <w:rsid w:val="008034F9"/>
    <w:rsid w:val="00803512"/>
    <w:rsid w:val="00803540"/>
    <w:rsid w:val="00803551"/>
    <w:rsid w:val="0080356E"/>
    <w:rsid w:val="00803573"/>
    <w:rsid w:val="008035CC"/>
    <w:rsid w:val="008035D8"/>
    <w:rsid w:val="008035DD"/>
    <w:rsid w:val="008035E1"/>
    <w:rsid w:val="008035EF"/>
    <w:rsid w:val="00803616"/>
    <w:rsid w:val="00803741"/>
    <w:rsid w:val="0080381C"/>
    <w:rsid w:val="00803895"/>
    <w:rsid w:val="008038BB"/>
    <w:rsid w:val="0080390E"/>
    <w:rsid w:val="008039A2"/>
    <w:rsid w:val="008039DE"/>
    <w:rsid w:val="00803A22"/>
    <w:rsid w:val="00803A4C"/>
    <w:rsid w:val="00803AE5"/>
    <w:rsid w:val="00803C22"/>
    <w:rsid w:val="00803C51"/>
    <w:rsid w:val="00803C6B"/>
    <w:rsid w:val="00803C91"/>
    <w:rsid w:val="00803C94"/>
    <w:rsid w:val="00803C97"/>
    <w:rsid w:val="00803D51"/>
    <w:rsid w:val="00803D5F"/>
    <w:rsid w:val="00803F59"/>
    <w:rsid w:val="00803FC2"/>
    <w:rsid w:val="0080407B"/>
    <w:rsid w:val="00804296"/>
    <w:rsid w:val="0080429A"/>
    <w:rsid w:val="008042BB"/>
    <w:rsid w:val="008042EA"/>
    <w:rsid w:val="00804366"/>
    <w:rsid w:val="008043A9"/>
    <w:rsid w:val="00804457"/>
    <w:rsid w:val="008044A2"/>
    <w:rsid w:val="00804507"/>
    <w:rsid w:val="0080451A"/>
    <w:rsid w:val="0080459E"/>
    <w:rsid w:val="00804638"/>
    <w:rsid w:val="00804824"/>
    <w:rsid w:val="008048AD"/>
    <w:rsid w:val="0080495E"/>
    <w:rsid w:val="00804A15"/>
    <w:rsid w:val="00804AE8"/>
    <w:rsid w:val="00804B3B"/>
    <w:rsid w:val="00804BB0"/>
    <w:rsid w:val="00804C50"/>
    <w:rsid w:val="00804C51"/>
    <w:rsid w:val="00804CD5"/>
    <w:rsid w:val="00804CDE"/>
    <w:rsid w:val="00804D97"/>
    <w:rsid w:val="00804E01"/>
    <w:rsid w:val="00804ED0"/>
    <w:rsid w:val="00804F74"/>
    <w:rsid w:val="00804F90"/>
    <w:rsid w:val="00805020"/>
    <w:rsid w:val="008050C0"/>
    <w:rsid w:val="008051D1"/>
    <w:rsid w:val="00805228"/>
    <w:rsid w:val="0080541F"/>
    <w:rsid w:val="008054E0"/>
    <w:rsid w:val="00805536"/>
    <w:rsid w:val="00805579"/>
    <w:rsid w:val="008055F9"/>
    <w:rsid w:val="008056D2"/>
    <w:rsid w:val="00805799"/>
    <w:rsid w:val="008057E8"/>
    <w:rsid w:val="0080582D"/>
    <w:rsid w:val="008058D9"/>
    <w:rsid w:val="00805955"/>
    <w:rsid w:val="00805985"/>
    <w:rsid w:val="00805A5C"/>
    <w:rsid w:val="00805AFD"/>
    <w:rsid w:val="00805BA4"/>
    <w:rsid w:val="00805BBC"/>
    <w:rsid w:val="00805CAE"/>
    <w:rsid w:val="00805D37"/>
    <w:rsid w:val="00805D69"/>
    <w:rsid w:val="00805DDA"/>
    <w:rsid w:val="00805E12"/>
    <w:rsid w:val="00805EEF"/>
    <w:rsid w:val="00805F0A"/>
    <w:rsid w:val="00805FDB"/>
    <w:rsid w:val="0080609C"/>
    <w:rsid w:val="008060B9"/>
    <w:rsid w:val="008060FD"/>
    <w:rsid w:val="00806105"/>
    <w:rsid w:val="0080618E"/>
    <w:rsid w:val="008061BF"/>
    <w:rsid w:val="008061EF"/>
    <w:rsid w:val="00806227"/>
    <w:rsid w:val="0080622E"/>
    <w:rsid w:val="008062B5"/>
    <w:rsid w:val="008062E0"/>
    <w:rsid w:val="00806311"/>
    <w:rsid w:val="008063FA"/>
    <w:rsid w:val="008064B2"/>
    <w:rsid w:val="008064D3"/>
    <w:rsid w:val="008065A7"/>
    <w:rsid w:val="0080668C"/>
    <w:rsid w:val="00806700"/>
    <w:rsid w:val="008068A4"/>
    <w:rsid w:val="008068F4"/>
    <w:rsid w:val="0080695D"/>
    <w:rsid w:val="00806977"/>
    <w:rsid w:val="00806AB7"/>
    <w:rsid w:val="00806B6B"/>
    <w:rsid w:val="00806B87"/>
    <w:rsid w:val="00806CED"/>
    <w:rsid w:val="00806E62"/>
    <w:rsid w:val="00806E72"/>
    <w:rsid w:val="00806E86"/>
    <w:rsid w:val="00806E8C"/>
    <w:rsid w:val="00806EAC"/>
    <w:rsid w:val="00806F39"/>
    <w:rsid w:val="00806F70"/>
    <w:rsid w:val="00806FDD"/>
    <w:rsid w:val="00807056"/>
    <w:rsid w:val="00807070"/>
    <w:rsid w:val="00807174"/>
    <w:rsid w:val="00807193"/>
    <w:rsid w:val="0080729E"/>
    <w:rsid w:val="00807353"/>
    <w:rsid w:val="0080740E"/>
    <w:rsid w:val="00807421"/>
    <w:rsid w:val="00807496"/>
    <w:rsid w:val="008074E1"/>
    <w:rsid w:val="008075CC"/>
    <w:rsid w:val="00807608"/>
    <w:rsid w:val="008076EE"/>
    <w:rsid w:val="00807758"/>
    <w:rsid w:val="00807763"/>
    <w:rsid w:val="00807820"/>
    <w:rsid w:val="0080782E"/>
    <w:rsid w:val="00807848"/>
    <w:rsid w:val="00807882"/>
    <w:rsid w:val="008078D2"/>
    <w:rsid w:val="0080791B"/>
    <w:rsid w:val="00807935"/>
    <w:rsid w:val="008079BA"/>
    <w:rsid w:val="00807A83"/>
    <w:rsid w:val="00807AAD"/>
    <w:rsid w:val="00807B28"/>
    <w:rsid w:val="00807B4E"/>
    <w:rsid w:val="00807B51"/>
    <w:rsid w:val="00807C53"/>
    <w:rsid w:val="00807D03"/>
    <w:rsid w:val="00807EE1"/>
    <w:rsid w:val="00807F35"/>
    <w:rsid w:val="00807F75"/>
    <w:rsid w:val="00807FAD"/>
    <w:rsid w:val="0081006B"/>
    <w:rsid w:val="0081010C"/>
    <w:rsid w:val="00810254"/>
    <w:rsid w:val="008102CB"/>
    <w:rsid w:val="008102D4"/>
    <w:rsid w:val="0081034F"/>
    <w:rsid w:val="00810429"/>
    <w:rsid w:val="0081048C"/>
    <w:rsid w:val="00810496"/>
    <w:rsid w:val="00810498"/>
    <w:rsid w:val="00810592"/>
    <w:rsid w:val="008105B0"/>
    <w:rsid w:val="008105C1"/>
    <w:rsid w:val="008106B0"/>
    <w:rsid w:val="00810747"/>
    <w:rsid w:val="00810756"/>
    <w:rsid w:val="00810819"/>
    <w:rsid w:val="00810847"/>
    <w:rsid w:val="00810877"/>
    <w:rsid w:val="0081087B"/>
    <w:rsid w:val="00810883"/>
    <w:rsid w:val="008108BD"/>
    <w:rsid w:val="008108D0"/>
    <w:rsid w:val="008108FF"/>
    <w:rsid w:val="00810933"/>
    <w:rsid w:val="00810953"/>
    <w:rsid w:val="008109C7"/>
    <w:rsid w:val="008109E7"/>
    <w:rsid w:val="00810A36"/>
    <w:rsid w:val="00810A44"/>
    <w:rsid w:val="00810A6F"/>
    <w:rsid w:val="00810BC6"/>
    <w:rsid w:val="00810CB9"/>
    <w:rsid w:val="00810D28"/>
    <w:rsid w:val="00810E38"/>
    <w:rsid w:val="00810E61"/>
    <w:rsid w:val="00810ECD"/>
    <w:rsid w:val="0081100A"/>
    <w:rsid w:val="00811025"/>
    <w:rsid w:val="008110C1"/>
    <w:rsid w:val="008110F2"/>
    <w:rsid w:val="008111A2"/>
    <w:rsid w:val="00811216"/>
    <w:rsid w:val="00811319"/>
    <w:rsid w:val="00811427"/>
    <w:rsid w:val="0081143D"/>
    <w:rsid w:val="0081145A"/>
    <w:rsid w:val="0081151D"/>
    <w:rsid w:val="0081163F"/>
    <w:rsid w:val="008116DD"/>
    <w:rsid w:val="008116F2"/>
    <w:rsid w:val="008117CE"/>
    <w:rsid w:val="00811839"/>
    <w:rsid w:val="00811859"/>
    <w:rsid w:val="00811889"/>
    <w:rsid w:val="0081195A"/>
    <w:rsid w:val="0081199A"/>
    <w:rsid w:val="008119AA"/>
    <w:rsid w:val="00811A7B"/>
    <w:rsid w:val="00811B22"/>
    <w:rsid w:val="00811C84"/>
    <w:rsid w:val="00811CB9"/>
    <w:rsid w:val="00811DDB"/>
    <w:rsid w:val="00811E15"/>
    <w:rsid w:val="00811E4C"/>
    <w:rsid w:val="00811EB8"/>
    <w:rsid w:val="00811EBC"/>
    <w:rsid w:val="00811F30"/>
    <w:rsid w:val="00811F91"/>
    <w:rsid w:val="00812039"/>
    <w:rsid w:val="00812044"/>
    <w:rsid w:val="00812130"/>
    <w:rsid w:val="00812219"/>
    <w:rsid w:val="0081233D"/>
    <w:rsid w:val="008123CC"/>
    <w:rsid w:val="008123DF"/>
    <w:rsid w:val="008123E2"/>
    <w:rsid w:val="0081248D"/>
    <w:rsid w:val="008124FF"/>
    <w:rsid w:val="00812500"/>
    <w:rsid w:val="0081251B"/>
    <w:rsid w:val="00812A28"/>
    <w:rsid w:val="00812A4D"/>
    <w:rsid w:val="00812A8E"/>
    <w:rsid w:val="00812B36"/>
    <w:rsid w:val="00812C46"/>
    <w:rsid w:val="00812D17"/>
    <w:rsid w:val="00812D35"/>
    <w:rsid w:val="00812D44"/>
    <w:rsid w:val="00812D74"/>
    <w:rsid w:val="00812DFF"/>
    <w:rsid w:val="00812E1C"/>
    <w:rsid w:val="00812E3E"/>
    <w:rsid w:val="00812EB5"/>
    <w:rsid w:val="00812EFF"/>
    <w:rsid w:val="00812FF1"/>
    <w:rsid w:val="00813065"/>
    <w:rsid w:val="008130BF"/>
    <w:rsid w:val="008130FE"/>
    <w:rsid w:val="008130FF"/>
    <w:rsid w:val="0081311A"/>
    <w:rsid w:val="00813202"/>
    <w:rsid w:val="00813278"/>
    <w:rsid w:val="00813479"/>
    <w:rsid w:val="008134B4"/>
    <w:rsid w:val="0081366C"/>
    <w:rsid w:val="008136A8"/>
    <w:rsid w:val="008136BE"/>
    <w:rsid w:val="008136C0"/>
    <w:rsid w:val="00813801"/>
    <w:rsid w:val="0081389B"/>
    <w:rsid w:val="008138DE"/>
    <w:rsid w:val="00813926"/>
    <w:rsid w:val="0081392E"/>
    <w:rsid w:val="00813AA2"/>
    <w:rsid w:val="00813B1F"/>
    <w:rsid w:val="00813B35"/>
    <w:rsid w:val="00813B80"/>
    <w:rsid w:val="00813BE2"/>
    <w:rsid w:val="00813CBE"/>
    <w:rsid w:val="00813D03"/>
    <w:rsid w:val="00813E72"/>
    <w:rsid w:val="00813F92"/>
    <w:rsid w:val="0081408A"/>
    <w:rsid w:val="008140D5"/>
    <w:rsid w:val="00814102"/>
    <w:rsid w:val="0081434B"/>
    <w:rsid w:val="008143F5"/>
    <w:rsid w:val="008144C5"/>
    <w:rsid w:val="00814504"/>
    <w:rsid w:val="0081458F"/>
    <w:rsid w:val="008146B6"/>
    <w:rsid w:val="008146E5"/>
    <w:rsid w:val="0081472A"/>
    <w:rsid w:val="00814AFE"/>
    <w:rsid w:val="00814C20"/>
    <w:rsid w:val="00814C2E"/>
    <w:rsid w:val="00814D65"/>
    <w:rsid w:val="00814DC6"/>
    <w:rsid w:val="00814DC7"/>
    <w:rsid w:val="00814DDC"/>
    <w:rsid w:val="00814DF8"/>
    <w:rsid w:val="00814E08"/>
    <w:rsid w:val="00814EB9"/>
    <w:rsid w:val="00814FAA"/>
    <w:rsid w:val="00814FD9"/>
    <w:rsid w:val="00814FF6"/>
    <w:rsid w:val="00815125"/>
    <w:rsid w:val="0081512A"/>
    <w:rsid w:val="0081513E"/>
    <w:rsid w:val="00815215"/>
    <w:rsid w:val="00815239"/>
    <w:rsid w:val="008152EA"/>
    <w:rsid w:val="0081539E"/>
    <w:rsid w:val="0081543E"/>
    <w:rsid w:val="008154B7"/>
    <w:rsid w:val="008157E2"/>
    <w:rsid w:val="0081580D"/>
    <w:rsid w:val="0081588B"/>
    <w:rsid w:val="00815909"/>
    <w:rsid w:val="0081591D"/>
    <w:rsid w:val="00815923"/>
    <w:rsid w:val="00815943"/>
    <w:rsid w:val="008159AF"/>
    <w:rsid w:val="008159ED"/>
    <w:rsid w:val="00815A8E"/>
    <w:rsid w:val="00815AAF"/>
    <w:rsid w:val="00815B28"/>
    <w:rsid w:val="00815BA4"/>
    <w:rsid w:val="00815D2A"/>
    <w:rsid w:val="00815D40"/>
    <w:rsid w:val="00815D41"/>
    <w:rsid w:val="00815D87"/>
    <w:rsid w:val="00815DA0"/>
    <w:rsid w:val="00815DA7"/>
    <w:rsid w:val="00815DAF"/>
    <w:rsid w:val="00815DDD"/>
    <w:rsid w:val="00815E30"/>
    <w:rsid w:val="00815E84"/>
    <w:rsid w:val="00815EB1"/>
    <w:rsid w:val="00815F55"/>
    <w:rsid w:val="008160F9"/>
    <w:rsid w:val="0081613D"/>
    <w:rsid w:val="008162BE"/>
    <w:rsid w:val="00816341"/>
    <w:rsid w:val="00816577"/>
    <w:rsid w:val="008165C8"/>
    <w:rsid w:val="00816763"/>
    <w:rsid w:val="0081677D"/>
    <w:rsid w:val="008167F7"/>
    <w:rsid w:val="0081683B"/>
    <w:rsid w:val="00816996"/>
    <w:rsid w:val="00816B1B"/>
    <w:rsid w:val="00816B76"/>
    <w:rsid w:val="00816BB6"/>
    <w:rsid w:val="00816C57"/>
    <w:rsid w:val="00816CB0"/>
    <w:rsid w:val="00816ED0"/>
    <w:rsid w:val="00816F7B"/>
    <w:rsid w:val="00816F83"/>
    <w:rsid w:val="00816F8D"/>
    <w:rsid w:val="00817062"/>
    <w:rsid w:val="00817177"/>
    <w:rsid w:val="008171DC"/>
    <w:rsid w:val="008171EE"/>
    <w:rsid w:val="0081728B"/>
    <w:rsid w:val="00817374"/>
    <w:rsid w:val="0081762C"/>
    <w:rsid w:val="008176FD"/>
    <w:rsid w:val="008177A9"/>
    <w:rsid w:val="008177C3"/>
    <w:rsid w:val="00817A4A"/>
    <w:rsid w:val="00817A5D"/>
    <w:rsid w:val="00817A98"/>
    <w:rsid w:val="00817E1F"/>
    <w:rsid w:val="00817E7E"/>
    <w:rsid w:val="00817FCB"/>
    <w:rsid w:val="008200BE"/>
    <w:rsid w:val="008200D2"/>
    <w:rsid w:val="0082013D"/>
    <w:rsid w:val="00820145"/>
    <w:rsid w:val="0082014C"/>
    <w:rsid w:val="008201B7"/>
    <w:rsid w:val="00820202"/>
    <w:rsid w:val="0082033B"/>
    <w:rsid w:val="00820350"/>
    <w:rsid w:val="0082037D"/>
    <w:rsid w:val="00820399"/>
    <w:rsid w:val="008203B6"/>
    <w:rsid w:val="008203C6"/>
    <w:rsid w:val="008203C9"/>
    <w:rsid w:val="008203F0"/>
    <w:rsid w:val="008203FD"/>
    <w:rsid w:val="00820401"/>
    <w:rsid w:val="00820407"/>
    <w:rsid w:val="00820488"/>
    <w:rsid w:val="008204CF"/>
    <w:rsid w:val="008204D8"/>
    <w:rsid w:val="008204E2"/>
    <w:rsid w:val="008204E5"/>
    <w:rsid w:val="00820552"/>
    <w:rsid w:val="008205A4"/>
    <w:rsid w:val="0082064B"/>
    <w:rsid w:val="0082064F"/>
    <w:rsid w:val="00820663"/>
    <w:rsid w:val="00820684"/>
    <w:rsid w:val="00820693"/>
    <w:rsid w:val="008206B2"/>
    <w:rsid w:val="008206D2"/>
    <w:rsid w:val="0082074B"/>
    <w:rsid w:val="00820851"/>
    <w:rsid w:val="008208E3"/>
    <w:rsid w:val="00820A98"/>
    <w:rsid w:val="00820B67"/>
    <w:rsid w:val="00820B8E"/>
    <w:rsid w:val="00820BED"/>
    <w:rsid w:val="00820C1E"/>
    <w:rsid w:val="00820C50"/>
    <w:rsid w:val="00820C97"/>
    <w:rsid w:val="00820D3C"/>
    <w:rsid w:val="00820DC8"/>
    <w:rsid w:val="00820E05"/>
    <w:rsid w:val="00820F18"/>
    <w:rsid w:val="00820F55"/>
    <w:rsid w:val="00821081"/>
    <w:rsid w:val="00821096"/>
    <w:rsid w:val="008210F2"/>
    <w:rsid w:val="00821118"/>
    <w:rsid w:val="00821140"/>
    <w:rsid w:val="008211E9"/>
    <w:rsid w:val="008212E2"/>
    <w:rsid w:val="008213F0"/>
    <w:rsid w:val="0082145C"/>
    <w:rsid w:val="00821479"/>
    <w:rsid w:val="008214AD"/>
    <w:rsid w:val="00821509"/>
    <w:rsid w:val="008215C3"/>
    <w:rsid w:val="0082161D"/>
    <w:rsid w:val="00821648"/>
    <w:rsid w:val="008216AA"/>
    <w:rsid w:val="008216BF"/>
    <w:rsid w:val="0082180A"/>
    <w:rsid w:val="0082186A"/>
    <w:rsid w:val="00821896"/>
    <w:rsid w:val="008218F6"/>
    <w:rsid w:val="0082191B"/>
    <w:rsid w:val="008219A0"/>
    <w:rsid w:val="008219C1"/>
    <w:rsid w:val="008219FF"/>
    <w:rsid w:val="00821AB5"/>
    <w:rsid w:val="00821AC4"/>
    <w:rsid w:val="00821B82"/>
    <w:rsid w:val="00821BD2"/>
    <w:rsid w:val="00821C71"/>
    <w:rsid w:val="00821D80"/>
    <w:rsid w:val="00822085"/>
    <w:rsid w:val="0082209E"/>
    <w:rsid w:val="00822104"/>
    <w:rsid w:val="0082217C"/>
    <w:rsid w:val="008221CF"/>
    <w:rsid w:val="00822291"/>
    <w:rsid w:val="00822338"/>
    <w:rsid w:val="008223E6"/>
    <w:rsid w:val="00822480"/>
    <w:rsid w:val="008224F9"/>
    <w:rsid w:val="0082252D"/>
    <w:rsid w:val="00822574"/>
    <w:rsid w:val="008225AB"/>
    <w:rsid w:val="0082264E"/>
    <w:rsid w:val="008226E4"/>
    <w:rsid w:val="00822727"/>
    <w:rsid w:val="0082272F"/>
    <w:rsid w:val="0082273C"/>
    <w:rsid w:val="00822762"/>
    <w:rsid w:val="0082289E"/>
    <w:rsid w:val="0082299E"/>
    <w:rsid w:val="008229CA"/>
    <w:rsid w:val="00822A3B"/>
    <w:rsid w:val="00822ACB"/>
    <w:rsid w:val="00822AD4"/>
    <w:rsid w:val="00822ADB"/>
    <w:rsid w:val="00822B73"/>
    <w:rsid w:val="00822C19"/>
    <w:rsid w:val="00822C6E"/>
    <w:rsid w:val="00822E7E"/>
    <w:rsid w:val="00822E93"/>
    <w:rsid w:val="00822F27"/>
    <w:rsid w:val="00822FD8"/>
    <w:rsid w:val="00822FFA"/>
    <w:rsid w:val="00823044"/>
    <w:rsid w:val="008231C3"/>
    <w:rsid w:val="00823223"/>
    <w:rsid w:val="0082339B"/>
    <w:rsid w:val="00823413"/>
    <w:rsid w:val="008234BE"/>
    <w:rsid w:val="00823666"/>
    <w:rsid w:val="00823767"/>
    <w:rsid w:val="008237DC"/>
    <w:rsid w:val="00823879"/>
    <w:rsid w:val="00823893"/>
    <w:rsid w:val="00823903"/>
    <w:rsid w:val="00823979"/>
    <w:rsid w:val="008239AE"/>
    <w:rsid w:val="00823A53"/>
    <w:rsid w:val="00823A82"/>
    <w:rsid w:val="00823ADA"/>
    <w:rsid w:val="00823B0E"/>
    <w:rsid w:val="00823C2F"/>
    <w:rsid w:val="00823C98"/>
    <w:rsid w:val="00823CEB"/>
    <w:rsid w:val="00823D0B"/>
    <w:rsid w:val="00823D4C"/>
    <w:rsid w:val="00823DE8"/>
    <w:rsid w:val="00823E17"/>
    <w:rsid w:val="00823E20"/>
    <w:rsid w:val="00823E6A"/>
    <w:rsid w:val="00823EF2"/>
    <w:rsid w:val="00823F7D"/>
    <w:rsid w:val="00823FC1"/>
    <w:rsid w:val="008240F7"/>
    <w:rsid w:val="00824112"/>
    <w:rsid w:val="00824378"/>
    <w:rsid w:val="00824380"/>
    <w:rsid w:val="008244FE"/>
    <w:rsid w:val="0082451B"/>
    <w:rsid w:val="00824751"/>
    <w:rsid w:val="0082475C"/>
    <w:rsid w:val="00824910"/>
    <w:rsid w:val="0082491D"/>
    <w:rsid w:val="00824940"/>
    <w:rsid w:val="00824A43"/>
    <w:rsid w:val="00824AA9"/>
    <w:rsid w:val="00824AB4"/>
    <w:rsid w:val="00824B25"/>
    <w:rsid w:val="00824C0B"/>
    <w:rsid w:val="00824C4B"/>
    <w:rsid w:val="00824C74"/>
    <w:rsid w:val="00824C7B"/>
    <w:rsid w:val="00824D3B"/>
    <w:rsid w:val="00824E07"/>
    <w:rsid w:val="00824E56"/>
    <w:rsid w:val="00824F66"/>
    <w:rsid w:val="00824FC6"/>
    <w:rsid w:val="00824FEB"/>
    <w:rsid w:val="00825013"/>
    <w:rsid w:val="00825040"/>
    <w:rsid w:val="00825077"/>
    <w:rsid w:val="00825190"/>
    <w:rsid w:val="008252C7"/>
    <w:rsid w:val="00825331"/>
    <w:rsid w:val="008253FB"/>
    <w:rsid w:val="0082540E"/>
    <w:rsid w:val="00825471"/>
    <w:rsid w:val="0082550B"/>
    <w:rsid w:val="0082561A"/>
    <w:rsid w:val="00825631"/>
    <w:rsid w:val="00825796"/>
    <w:rsid w:val="008257AA"/>
    <w:rsid w:val="008257FA"/>
    <w:rsid w:val="008257FC"/>
    <w:rsid w:val="0082581F"/>
    <w:rsid w:val="0082583D"/>
    <w:rsid w:val="00825999"/>
    <w:rsid w:val="00825A94"/>
    <w:rsid w:val="00825D85"/>
    <w:rsid w:val="00825D95"/>
    <w:rsid w:val="00825DC3"/>
    <w:rsid w:val="00825DFD"/>
    <w:rsid w:val="00825E5C"/>
    <w:rsid w:val="00825ECB"/>
    <w:rsid w:val="00825F4A"/>
    <w:rsid w:val="00826039"/>
    <w:rsid w:val="0082608A"/>
    <w:rsid w:val="00826092"/>
    <w:rsid w:val="008260AD"/>
    <w:rsid w:val="00826160"/>
    <w:rsid w:val="00826242"/>
    <w:rsid w:val="00826281"/>
    <w:rsid w:val="008262E8"/>
    <w:rsid w:val="00826329"/>
    <w:rsid w:val="00826333"/>
    <w:rsid w:val="00826422"/>
    <w:rsid w:val="00826514"/>
    <w:rsid w:val="008266CB"/>
    <w:rsid w:val="00826713"/>
    <w:rsid w:val="008267D3"/>
    <w:rsid w:val="008268D0"/>
    <w:rsid w:val="008268F8"/>
    <w:rsid w:val="00826930"/>
    <w:rsid w:val="0082693F"/>
    <w:rsid w:val="0082695C"/>
    <w:rsid w:val="00826A89"/>
    <w:rsid w:val="00826B83"/>
    <w:rsid w:val="00826BB0"/>
    <w:rsid w:val="00826BF1"/>
    <w:rsid w:val="00826CC0"/>
    <w:rsid w:val="00826D5C"/>
    <w:rsid w:val="00826D87"/>
    <w:rsid w:val="00827056"/>
    <w:rsid w:val="00827115"/>
    <w:rsid w:val="0082717C"/>
    <w:rsid w:val="008271AB"/>
    <w:rsid w:val="008271D9"/>
    <w:rsid w:val="00827205"/>
    <w:rsid w:val="008272ED"/>
    <w:rsid w:val="008273B5"/>
    <w:rsid w:val="0082742E"/>
    <w:rsid w:val="0082744F"/>
    <w:rsid w:val="00827463"/>
    <w:rsid w:val="0082746A"/>
    <w:rsid w:val="00827503"/>
    <w:rsid w:val="00827537"/>
    <w:rsid w:val="0082758C"/>
    <w:rsid w:val="0082759A"/>
    <w:rsid w:val="00827684"/>
    <w:rsid w:val="0082771B"/>
    <w:rsid w:val="00827741"/>
    <w:rsid w:val="0082779E"/>
    <w:rsid w:val="008277D0"/>
    <w:rsid w:val="00827820"/>
    <w:rsid w:val="00827852"/>
    <w:rsid w:val="00827903"/>
    <w:rsid w:val="0082797D"/>
    <w:rsid w:val="008279A0"/>
    <w:rsid w:val="00827A54"/>
    <w:rsid w:val="00827A60"/>
    <w:rsid w:val="00827A6A"/>
    <w:rsid w:val="00827A93"/>
    <w:rsid w:val="00827ACF"/>
    <w:rsid w:val="00827B06"/>
    <w:rsid w:val="00827B38"/>
    <w:rsid w:val="00827BBC"/>
    <w:rsid w:val="00827BBD"/>
    <w:rsid w:val="00827BCA"/>
    <w:rsid w:val="00827CC7"/>
    <w:rsid w:val="00827CF7"/>
    <w:rsid w:val="00827E5D"/>
    <w:rsid w:val="00827EC0"/>
    <w:rsid w:val="00827F36"/>
    <w:rsid w:val="00827FEE"/>
    <w:rsid w:val="0082DF96"/>
    <w:rsid w:val="00830037"/>
    <w:rsid w:val="008300A8"/>
    <w:rsid w:val="008300FF"/>
    <w:rsid w:val="00830192"/>
    <w:rsid w:val="00830284"/>
    <w:rsid w:val="00830290"/>
    <w:rsid w:val="008303F1"/>
    <w:rsid w:val="00830436"/>
    <w:rsid w:val="008304E4"/>
    <w:rsid w:val="00830510"/>
    <w:rsid w:val="0083061B"/>
    <w:rsid w:val="0083061F"/>
    <w:rsid w:val="00830623"/>
    <w:rsid w:val="008306A2"/>
    <w:rsid w:val="0083076C"/>
    <w:rsid w:val="008307E0"/>
    <w:rsid w:val="00830832"/>
    <w:rsid w:val="008308C6"/>
    <w:rsid w:val="008308C9"/>
    <w:rsid w:val="00830967"/>
    <w:rsid w:val="008309F7"/>
    <w:rsid w:val="00830A0B"/>
    <w:rsid w:val="00830B71"/>
    <w:rsid w:val="00830C3D"/>
    <w:rsid w:val="00830D55"/>
    <w:rsid w:val="00830DB9"/>
    <w:rsid w:val="00830E15"/>
    <w:rsid w:val="00830F69"/>
    <w:rsid w:val="00830FB3"/>
    <w:rsid w:val="0083102B"/>
    <w:rsid w:val="0083103C"/>
    <w:rsid w:val="00831083"/>
    <w:rsid w:val="0083108B"/>
    <w:rsid w:val="008310A6"/>
    <w:rsid w:val="008310DD"/>
    <w:rsid w:val="00831117"/>
    <w:rsid w:val="0083124F"/>
    <w:rsid w:val="0083128E"/>
    <w:rsid w:val="008312BD"/>
    <w:rsid w:val="0083138B"/>
    <w:rsid w:val="00831520"/>
    <w:rsid w:val="00831607"/>
    <w:rsid w:val="0083161D"/>
    <w:rsid w:val="00831646"/>
    <w:rsid w:val="0083166D"/>
    <w:rsid w:val="0083169A"/>
    <w:rsid w:val="008316CB"/>
    <w:rsid w:val="008316F8"/>
    <w:rsid w:val="0083184E"/>
    <w:rsid w:val="00831916"/>
    <w:rsid w:val="008319CF"/>
    <w:rsid w:val="008319E7"/>
    <w:rsid w:val="00831B87"/>
    <w:rsid w:val="00831C5D"/>
    <w:rsid w:val="00831C7F"/>
    <w:rsid w:val="00831CFE"/>
    <w:rsid w:val="00831EBD"/>
    <w:rsid w:val="00831EC3"/>
    <w:rsid w:val="00831F43"/>
    <w:rsid w:val="00831FDC"/>
    <w:rsid w:val="0083208E"/>
    <w:rsid w:val="008320D3"/>
    <w:rsid w:val="008320F5"/>
    <w:rsid w:val="0083214F"/>
    <w:rsid w:val="0083217E"/>
    <w:rsid w:val="008321CB"/>
    <w:rsid w:val="008321FA"/>
    <w:rsid w:val="008323BA"/>
    <w:rsid w:val="008323FF"/>
    <w:rsid w:val="00832451"/>
    <w:rsid w:val="008324C3"/>
    <w:rsid w:val="008325E4"/>
    <w:rsid w:val="00832660"/>
    <w:rsid w:val="008326B8"/>
    <w:rsid w:val="008326E6"/>
    <w:rsid w:val="00832802"/>
    <w:rsid w:val="0083284B"/>
    <w:rsid w:val="008328AD"/>
    <w:rsid w:val="008328C7"/>
    <w:rsid w:val="00832902"/>
    <w:rsid w:val="00832905"/>
    <w:rsid w:val="00832906"/>
    <w:rsid w:val="00832951"/>
    <w:rsid w:val="008329DA"/>
    <w:rsid w:val="008329EB"/>
    <w:rsid w:val="00832A8A"/>
    <w:rsid w:val="00832ABA"/>
    <w:rsid w:val="00832B44"/>
    <w:rsid w:val="00832B9D"/>
    <w:rsid w:val="00832C5E"/>
    <w:rsid w:val="00832C76"/>
    <w:rsid w:val="00832CEF"/>
    <w:rsid w:val="00832D8C"/>
    <w:rsid w:val="00832D93"/>
    <w:rsid w:val="00832DD5"/>
    <w:rsid w:val="00832E1B"/>
    <w:rsid w:val="00832E76"/>
    <w:rsid w:val="00832E77"/>
    <w:rsid w:val="00832E79"/>
    <w:rsid w:val="00832EA1"/>
    <w:rsid w:val="00832EAF"/>
    <w:rsid w:val="00832EC1"/>
    <w:rsid w:val="00832ED4"/>
    <w:rsid w:val="00832EEA"/>
    <w:rsid w:val="00832F03"/>
    <w:rsid w:val="00832F7F"/>
    <w:rsid w:val="00832FCA"/>
    <w:rsid w:val="008331CA"/>
    <w:rsid w:val="0083335A"/>
    <w:rsid w:val="00833444"/>
    <w:rsid w:val="0083348B"/>
    <w:rsid w:val="008334AC"/>
    <w:rsid w:val="00833512"/>
    <w:rsid w:val="00833534"/>
    <w:rsid w:val="00833556"/>
    <w:rsid w:val="008335AE"/>
    <w:rsid w:val="008336E9"/>
    <w:rsid w:val="00833796"/>
    <w:rsid w:val="008337C8"/>
    <w:rsid w:val="008337E6"/>
    <w:rsid w:val="0083385B"/>
    <w:rsid w:val="0083388D"/>
    <w:rsid w:val="008338C0"/>
    <w:rsid w:val="00833913"/>
    <w:rsid w:val="0083391D"/>
    <w:rsid w:val="008339A4"/>
    <w:rsid w:val="00833BB1"/>
    <w:rsid w:val="00833C43"/>
    <w:rsid w:val="00833C72"/>
    <w:rsid w:val="00833C7E"/>
    <w:rsid w:val="00833E15"/>
    <w:rsid w:val="00833EF4"/>
    <w:rsid w:val="00833F00"/>
    <w:rsid w:val="00833F49"/>
    <w:rsid w:val="00833F77"/>
    <w:rsid w:val="00833F94"/>
    <w:rsid w:val="00833FD5"/>
    <w:rsid w:val="008340D2"/>
    <w:rsid w:val="008340D6"/>
    <w:rsid w:val="00834167"/>
    <w:rsid w:val="0083422B"/>
    <w:rsid w:val="0083422D"/>
    <w:rsid w:val="008342DE"/>
    <w:rsid w:val="00834332"/>
    <w:rsid w:val="00834347"/>
    <w:rsid w:val="00834366"/>
    <w:rsid w:val="0083436A"/>
    <w:rsid w:val="008343A0"/>
    <w:rsid w:val="008343B5"/>
    <w:rsid w:val="0083446E"/>
    <w:rsid w:val="008344F2"/>
    <w:rsid w:val="0083450B"/>
    <w:rsid w:val="0083453F"/>
    <w:rsid w:val="0083454B"/>
    <w:rsid w:val="00834550"/>
    <w:rsid w:val="00834570"/>
    <w:rsid w:val="00834683"/>
    <w:rsid w:val="00834722"/>
    <w:rsid w:val="00834733"/>
    <w:rsid w:val="0083474F"/>
    <w:rsid w:val="008347BD"/>
    <w:rsid w:val="008347E5"/>
    <w:rsid w:val="0083487E"/>
    <w:rsid w:val="0083489B"/>
    <w:rsid w:val="00834973"/>
    <w:rsid w:val="00834A30"/>
    <w:rsid w:val="00834AEE"/>
    <w:rsid w:val="00834B08"/>
    <w:rsid w:val="00834B69"/>
    <w:rsid w:val="00834DD4"/>
    <w:rsid w:val="00834DE1"/>
    <w:rsid w:val="00834DF1"/>
    <w:rsid w:val="00834E12"/>
    <w:rsid w:val="00835133"/>
    <w:rsid w:val="0083513D"/>
    <w:rsid w:val="00835166"/>
    <w:rsid w:val="008351B1"/>
    <w:rsid w:val="00835235"/>
    <w:rsid w:val="00835291"/>
    <w:rsid w:val="008352D5"/>
    <w:rsid w:val="008352FC"/>
    <w:rsid w:val="00835347"/>
    <w:rsid w:val="0083541E"/>
    <w:rsid w:val="008354C7"/>
    <w:rsid w:val="00835598"/>
    <w:rsid w:val="00835690"/>
    <w:rsid w:val="00835762"/>
    <w:rsid w:val="00835788"/>
    <w:rsid w:val="008357F9"/>
    <w:rsid w:val="00835804"/>
    <w:rsid w:val="00835918"/>
    <w:rsid w:val="00835A0E"/>
    <w:rsid w:val="00835BD0"/>
    <w:rsid w:val="00835DDE"/>
    <w:rsid w:val="00835E33"/>
    <w:rsid w:val="00835E47"/>
    <w:rsid w:val="00835E95"/>
    <w:rsid w:val="00835EBF"/>
    <w:rsid w:val="00835FE7"/>
    <w:rsid w:val="00836023"/>
    <w:rsid w:val="00836137"/>
    <w:rsid w:val="00836214"/>
    <w:rsid w:val="008362F3"/>
    <w:rsid w:val="0083639C"/>
    <w:rsid w:val="008363BF"/>
    <w:rsid w:val="0083644A"/>
    <w:rsid w:val="00836510"/>
    <w:rsid w:val="00836579"/>
    <w:rsid w:val="008365F6"/>
    <w:rsid w:val="008366A1"/>
    <w:rsid w:val="00836791"/>
    <w:rsid w:val="0083679B"/>
    <w:rsid w:val="008367E7"/>
    <w:rsid w:val="0083680C"/>
    <w:rsid w:val="0083696B"/>
    <w:rsid w:val="00836985"/>
    <w:rsid w:val="008369A9"/>
    <w:rsid w:val="00836AA1"/>
    <w:rsid w:val="00836B3E"/>
    <w:rsid w:val="00836C3B"/>
    <w:rsid w:val="00836C94"/>
    <w:rsid w:val="00836D51"/>
    <w:rsid w:val="00836D6C"/>
    <w:rsid w:val="00836DEC"/>
    <w:rsid w:val="00836EE1"/>
    <w:rsid w:val="00836EE9"/>
    <w:rsid w:val="00836F1D"/>
    <w:rsid w:val="00836F2C"/>
    <w:rsid w:val="00836F86"/>
    <w:rsid w:val="00836FFB"/>
    <w:rsid w:val="008370A9"/>
    <w:rsid w:val="008371AC"/>
    <w:rsid w:val="008371B4"/>
    <w:rsid w:val="00837240"/>
    <w:rsid w:val="00837259"/>
    <w:rsid w:val="00837317"/>
    <w:rsid w:val="00837357"/>
    <w:rsid w:val="00837388"/>
    <w:rsid w:val="008373E3"/>
    <w:rsid w:val="008374CF"/>
    <w:rsid w:val="00837551"/>
    <w:rsid w:val="008375EB"/>
    <w:rsid w:val="008375FA"/>
    <w:rsid w:val="00837613"/>
    <w:rsid w:val="00837763"/>
    <w:rsid w:val="00837880"/>
    <w:rsid w:val="00837896"/>
    <w:rsid w:val="0083796E"/>
    <w:rsid w:val="0083797D"/>
    <w:rsid w:val="008379E0"/>
    <w:rsid w:val="00837A8F"/>
    <w:rsid w:val="00837AEE"/>
    <w:rsid w:val="00837C2D"/>
    <w:rsid w:val="00837CAF"/>
    <w:rsid w:val="00837CE4"/>
    <w:rsid w:val="00837D15"/>
    <w:rsid w:val="00837E5B"/>
    <w:rsid w:val="00837E7D"/>
    <w:rsid w:val="00837EC7"/>
    <w:rsid w:val="00837F24"/>
    <w:rsid w:val="00840076"/>
    <w:rsid w:val="008400EE"/>
    <w:rsid w:val="008400F1"/>
    <w:rsid w:val="0084013D"/>
    <w:rsid w:val="0084017D"/>
    <w:rsid w:val="0084018B"/>
    <w:rsid w:val="008401C2"/>
    <w:rsid w:val="00840214"/>
    <w:rsid w:val="00840268"/>
    <w:rsid w:val="0084038E"/>
    <w:rsid w:val="008403FF"/>
    <w:rsid w:val="00840445"/>
    <w:rsid w:val="0084053B"/>
    <w:rsid w:val="00840599"/>
    <w:rsid w:val="008405B5"/>
    <w:rsid w:val="008405D7"/>
    <w:rsid w:val="0084060C"/>
    <w:rsid w:val="0084075E"/>
    <w:rsid w:val="008407C6"/>
    <w:rsid w:val="008407EF"/>
    <w:rsid w:val="00840830"/>
    <w:rsid w:val="008408B1"/>
    <w:rsid w:val="008408F9"/>
    <w:rsid w:val="00840911"/>
    <w:rsid w:val="0084092B"/>
    <w:rsid w:val="00840930"/>
    <w:rsid w:val="0084095B"/>
    <w:rsid w:val="00840979"/>
    <w:rsid w:val="008409A2"/>
    <w:rsid w:val="00840A89"/>
    <w:rsid w:val="00840D92"/>
    <w:rsid w:val="00840E36"/>
    <w:rsid w:val="00840F6E"/>
    <w:rsid w:val="00841082"/>
    <w:rsid w:val="00841104"/>
    <w:rsid w:val="0084113D"/>
    <w:rsid w:val="0084116F"/>
    <w:rsid w:val="008411EB"/>
    <w:rsid w:val="0084123B"/>
    <w:rsid w:val="00841388"/>
    <w:rsid w:val="0084138B"/>
    <w:rsid w:val="008413AC"/>
    <w:rsid w:val="008413FC"/>
    <w:rsid w:val="00841405"/>
    <w:rsid w:val="00841438"/>
    <w:rsid w:val="00841442"/>
    <w:rsid w:val="0084146C"/>
    <w:rsid w:val="008415F4"/>
    <w:rsid w:val="008416C4"/>
    <w:rsid w:val="008417E1"/>
    <w:rsid w:val="008418C5"/>
    <w:rsid w:val="00841A60"/>
    <w:rsid w:val="00841AD8"/>
    <w:rsid w:val="00841C52"/>
    <w:rsid w:val="00841CD1"/>
    <w:rsid w:val="00841CE5"/>
    <w:rsid w:val="00841DA9"/>
    <w:rsid w:val="00841DDA"/>
    <w:rsid w:val="00841E2A"/>
    <w:rsid w:val="00841E78"/>
    <w:rsid w:val="00841EF0"/>
    <w:rsid w:val="00841F6A"/>
    <w:rsid w:val="00842023"/>
    <w:rsid w:val="0084205D"/>
    <w:rsid w:val="00842157"/>
    <w:rsid w:val="008421D0"/>
    <w:rsid w:val="00842205"/>
    <w:rsid w:val="0084222C"/>
    <w:rsid w:val="0084224C"/>
    <w:rsid w:val="00842354"/>
    <w:rsid w:val="0084241F"/>
    <w:rsid w:val="0084244A"/>
    <w:rsid w:val="00842557"/>
    <w:rsid w:val="008425AD"/>
    <w:rsid w:val="008425B6"/>
    <w:rsid w:val="0084266F"/>
    <w:rsid w:val="0084272E"/>
    <w:rsid w:val="008427F5"/>
    <w:rsid w:val="0084283B"/>
    <w:rsid w:val="00842872"/>
    <w:rsid w:val="0084292B"/>
    <w:rsid w:val="00842952"/>
    <w:rsid w:val="00842A29"/>
    <w:rsid w:val="00842ABB"/>
    <w:rsid w:val="00842B19"/>
    <w:rsid w:val="00842B87"/>
    <w:rsid w:val="00842CE4"/>
    <w:rsid w:val="00842D00"/>
    <w:rsid w:val="00842D72"/>
    <w:rsid w:val="00842DA6"/>
    <w:rsid w:val="00842E0C"/>
    <w:rsid w:val="00843019"/>
    <w:rsid w:val="008430DA"/>
    <w:rsid w:val="00843141"/>
    <w:rsid w:val="00843241"/>
    <w:rsid w:val="00843273"/>
    <w:rsid w:val="008432AE"/>
    <w:rsid w:val="0084331C"/>
    <w:rsid w:val="00843327"/>
    <w:rsid w:val="00843352"/>
    <w:rsid w:val="008434F9"/>
    <w:rsid w:val="0084358F"/>
    <w:rsid w:val="00843678"/>
    <w:rsid w:val="008436B3"/>
    <w:rsid w:val="00843751"/>
    <w:rsid w:val="008437D9"/>
    <w:rsid w:val="008438DB"/>
    <w:rsid w:val="008438FC"/>
    <w:rsid w:val="00843912"/>
    <w:rsid w:val="00843959"/>
    <w:rsid w:val="00843993"/>
    <w:rsid w:val="00843B11"/>
    <w:rsid w:val="00843B5B"/>
    <w:rsid w:val="00843BE0"/>
    <w:rsid w:val="00843BFB"/>
    <w:rsid w:val="00843C5E"/>
    <w:rsid w:val="00843C84"/>
    <w:rsid w:val="00843C9A"/>
    <w:rsid w:val="00843CB0"/>
    <w:rsid w:val="00843CC1"/>
    <w:rsid w:val="00843D46"/>
    <w:rsid w:val="00843D73"/>
    <w:rsid w:val="00843DE1"/>
    <w:rsid w:val="00843EC7"/>
    <w:rsid w:val="00843F3E"/>
    <w:rsid w:val="00843F4D"/>
    <w:rsid w:val="00843F6E"/>
    <w:rsid w:val="00843FCB"/>
    <w:rsid w:val="00843FE7"/>
    <w:rsid w:val="00843FFF"/>
    <w:rsid w:val="00844040"/>
    <w:rsid w:val="00844086"/>
    <w:rsid w:val="008440AA"/>
    <w:rsid w:val="00844108"/>
    <w:rsid w:val="0084412D"/>
    <w:rsid w:val="008441A8"/>
    <w:rsid w:val="008441EA"/>
    <w:rsid w:val="00844299"/>
    <w:rsid w:val="0084430E"/>
    <w:rsid w:val="0084441A"/>
    <w:rsid w:val="00844577"/>
    <w:rsid w:val="00844622"/>
    <w:rsid w:val="0084465D"/>
    <w:rsid w:val="00844681"/>
    <w:rsid w:val="008446DD"/>
    <w:rsid w:val="008446FE"/>
    <w:rsid w:val="00844726"/>
    <w:rsid w:val="00844920"/>
    <w:rsid w:val="0084495F"/>
    <w:rsid w:val="008449C4"/>
    <w:rsid w:val="008449C5"/>
    <w:rsid w:val="008449DE"/>
    <w:rsid w:val="00844A5D"/>
    <w:rsid w:val="00844A7B"/>
    <w:rsid w:val="00844A87"/>
    <w:rsid w:val="00844AD3"/>
    <w:rsid w:val="00844B0F"/>
    <w:rsid w:val="00844BDB"/>
    <w:rsid w:val="00844BDC"/>
    <w:rsid w:val="00844CB4"/>
    <w:rsid w:val="00844CFA"/>
    <w:rsid w:val="00844DE3"/>
    <w:rsid w:val="00844E14"/>
    <w:rsid w:val="00844ECA"/>
    <w:rsid w:val="00844ED7"/>
    <w:rsid w:val="00844F34"/>
    <w:rsid w:val="00844F8A"/>
    <w:rsid w:val="00844FDA"/>
    <w:rsid w:val="00845045"/>
    <w:rsid w:val="0084509D"/>
    <w:rsid w:val="008450B9"/>
    <w:rsid w:val="008450D8"/>
    <w:rsid w:val="00845103"/>
    <w:rsid w:val="0084511A"/>
    <w:rsid w:val="0084514F"/>
    <w:rsid w:val="00845211"/>
    <w:rsid w:val="0084527A"/>
    <w:rsid w:val="008452D2"/>
    <w:rsid w:val="008453C8"/>
    <w:rsid w:val="00845425"/>
    <w:rsid w:val="00845440"/>
    <w:rsid w:val="0084544C"/>
    <w:rsid w:val="008454D1"/>
    <w:rsid w:val="00845582"/>
    <w:rsid w:val="00845691"/>
    <w:rsid w:val="008456AB"/>
    <w:rsid w:val="00845765"/>
    <w:rsid w:val="00845864"/>
    <w:rsid w:val="008458CC"/>
    <w:rsid w:val="00845A13"/>
    <w:rsid w:val="00845A9E"/>
    <w:rsid w:val="00845ABC"/>
    <w:rsid w:val="00845BC3"/>
    <w:rsid w:val="00845BD0"/>
    <w:rsid w:val="00845BF2"/>
    <w:rsid w:val="00845C71"/>
    <w:rsid w:val="00845D17"/>
    <w:rsid w:val="00845D5C"/>
    <w:rsid w:val="00845DBC"/>
    <w:rsid w:val="00845F0E"/>
    <w:rsid w:val="00845FA2"/>
    <w:rsid w:val="00845FBB"/>
    <w:rsid w:val="00846072"/>
    <w:rsid w:val="008460BC"/>
    <w:rsid w:val="0084615F"/>
    <w:rsid w:val="0084616B"/>
    <w:rsid w:val="008461CF"/>
    <w:rsid w:val="0084634A"/>
    <w:rsid w:val="0084637A"/>
    <w:rsid w:val="00846433"/>
    <w:rsid w:val="008464B9"/>
    <w:rsid w:val="0084650A"/>
    <w:rsid w:val="00846525"/>
    <w:rsid w:val="0084654E"/>
    <w:rsid w:val="008465C0"/>
    <w:rsid w:val="00846657"/>
    <w:rsid w:val="00846675"/>
    <w:rsid w:val="008466A3"/>
    <w:rsid w:val="008466A9"/>
    <w:rsid w:val="008466BE"/>
    <w:rsid w:val="008466F3"/>
    <w:rsid w:val="008466F9"/>
    <w:rsid w:val="0084672D"/>
    <w:rsid w:val="00846756"/>
    <w:rsid w:val="008467F6"/>
    <w:rsid w:val="00846987"/>
    <w:rsid w:val="008469BC"/>
    <w:rsid w:val="008469F3"/>
    <w:rsid w:val="00846A5A"/>
    <w:rsid w:val="00846A60"/>
    <w:rsid w:val="00846AB1"/>
    <w:rsid w:val="00846ACB"/>
    <w:rsid w:val="00846C3D"/>
    <w:rsid w:val="00846C89"/>
    <w:rsid w:val="00846ED2"/>
    <w:rsid w:val="00846F2A"/>
    <w:rsid w:val="00847005"/>
    <w:rsid w:val="0084702C"/>
    <w:rsid w:val="00847160"/>
    <w:rsid w:val="0084717B"/>
    <w:rsid w:val="0084722A"/>
    <w:rsid w:val="00847237"/>
    <w:rsid w:val="008472BF"/>
    <w:rsid w:val="00847334"/>
    <w:rsid w:val="00847523"/>
    <w:rsid w:val="00847541"/>
    <w:rsid w:val="0084758E"/>
    <w:rsid w:val="008475CB"/>
    <w:rsid w:val="008477B1"/>
    <w:rsid w:val="008477B3"/>
    <w:rsid w:val="00847818"/>
    <w:rsid w:val="00847982"/>
    <w:rsid w:val="008479B3"/>
    <w:rsid w:val="008479E3"/>
    <w:rsid w:val="00847A3E"/>
    <w:rsid w:val="00847B18"/>
    <w:rsid w:val="00847C1B"/>
    <w:rsid w:val="00847C5F"/>
    <w:rsid w:val="00847CCA"/>
    <w:rsid w:val="00847DDA"/>
    <w:rsid w:val="00847E46"/>
    <w:rsid w:val="00847EC5"/>
    <w:rsid w:val="00847EEE"/>
    <w:rsid w:val="00847F41"/>
    <w:rsid w:val="00847F5A"/>
    <w:rsid w:val="00847F89"/>
    <w:rsid w:val="00847FC9"/>
    <w:rsid w:val="00847FF6"/>
    <w:rsid w:val="00850047"/>
    <w:rsid w:val="0085004B"/>
    <w:rsid w:val="00850086"/>
    <w:rsid w:val="00850099"/>
    <w:rsid w:val="0085009C"/>
    <w:rsid w:val="00850166"/>
    <w:rsid w:val="00850427"/>
    <w:rsid w:val="00850430"/>
    <w:rsid w:val="0085043E"/>
    <w:rsid w:val="008504BC"/>
    <w:rsid w:val="0085050C"/>
    <w:rsid w:val="00850520"/>
    <w:rsid w:val="00850606"/>
    <w:rsid w:val="0085060B"/>
    <w:rsid w:val="00850627"/>
    <w:rsid w:val="00850633"/>
    <w:rsid w:val="00850671"/>
    <w:rsid w:val="008506D3"/>
    <w:rsid w:val="0085071A"/>
    <w:rsid w:val="008507E7"/>
    <w:rsid w:val="008507E9"/>
    <w:rsid w:val="00850816"/>
    <w:rsid w:val="00850842"/>
    <w:rsid w:val="00850843"/>
    <w:rsid w:val="00850878"/>
    <w:rsid w:val="00850889"/>
    <w:rsid w:val="008508E4"/>
    <w:rsid w:val="008508E6"/>
    <w:rsid w:val="00850B17"/>
    <w:rsid w:val="00850BB6"/>
    <w:rsid w:val="00850C41"/>
    <w:rsid w:val="00850CC8"/>
    <w:rsid w:val="00850D65"/>
    <w:rsid w:val="00850DB0"/>
    <w:rsid w:val="00850E39"/>
    <w:rsid w:val="00850F58"/>
    <w:rsid w:val="00850F7C"/>
    <w:rsid w:val="00850FCE"/>
    <w:rsid w:val="00850FD5"/>
    <w:rsid w:val="00851010"/>
    <w:rsid w:val="0085110E"/>
    <w:rsid w:val="00851267"/>
    <w:rsid w:val="0085131E"/>
    <w:rsid w:val="00851337"/>
    <w:rsid w:val="0085136D"/>
    <w:rsid w:val="00851376"/>
    <w:rsid w:val="00851616"/>
    <w:rsid w:val="008516CC"/>
    <w:rsid w:val="008516F3"/>
    <w:rsid w:val="008517B4"/>
    <w:rsid w:val="0085188A"/>
    <w:rsid w:val="00851963"/>
    <w:rsid w:val="0085199A"/>
    <w:rsid w:val="008519F4"/>
    <w:rsid w:val="00851AAD"/>
    <w:rsid w:val="00851ACB"/>
    <w:rsid w:val="00851ACD"/>
    <w:rsid w:val="00851BD1"/>
    <w:rsid w:val="00851BEE"/>
    <w:rsid w:val="00851C6B"/>
    <w:rsid w:val="00851D27"/>
    <w:rsid w:val="00851E1C"/>
    <w:rsid w:val="00851E8C"/>
    <w:rsid w:val="00851EEF"/>
    <w:rsid w:val="00851F33"/>
    <w:rsid w:val="00851F3F"/>
    <w:rsid w:val="00851FB0"/>
    <w:rsid w:val="00851FBB"/>
    <w:rsid w:val="0085206B"/>
    <w:rsid w:val="008520BB"/>
    <w:rsid w:val="008520E1"/>
    <w:rsid w:val="008522B5"/>
    <w:rsid w:val="008522B7"/>
    <w:rsid w:val="00852386"/>
    <w:rsid w:val="008523A2"/>
    <w:rsid w:val="008523FE"/>
    <w:rsid w:val="008525BA"/>
    <w:rsid w:val="00852610"/>
    <w:rsid w:val="00852619"/>
    <w:rsid w:val="00852636"/>
    <w:rsid w:val="0085274B"/>
    <w:rsid w:val="008527AD"/>
    <w:rsid w:val="008527B8"/>
    <w:rsid w:val="00852821"/>
    <w:rsid w:val="008528A6"/>
    <w:rsid w:val="00852966"/>
    <w:rsid w:val="0085299A"/>
    <w:rsid w:val="00852A69"/>
    <w:rsid w:val="00852A6D"/>
    <w:rsid w:val="00852ABC"/>
    <w:rsid w:val="00852AEE"/>
    <w:rsid w:val="00852B41"/>
    <w:rsid w:val="00852B7B"/>
    <w:rsid w:val="00852BB7"/>
    <w:rsid w:val="00852D91"/>
    <w:rsid w:val="00852DB4"/>
    <w:rsid w:val="00852DE2"/>
    <w:rsid w:val="00852DF4"/>
    <w:rsid w:val="00852DF9"/>
    <w:rsid w:val="00852EC8"/>
    <w:rsid w:val="00852EE0"/>
    <w:rsid w:val="00852F13"/>
    <w:rsid w:val="008530FE"/>
    <w:rsid w:val="0085316F"/>
    <w:rsid w:val="0085320E"/>
    <w:rsid w:val="00853259"/>
    <w:rsid w:val="00853283"/>
    <w:rsid w:val="00853305"/>
    <w:rsid w:val="0085338C"/>
    <w:rsid w:val="008534CB"/>
    <w:rsid w:val="00853564"/>
    <w:rsid w:val="0085356E"/>
    <w:rsid w:val="008535CE"/>
    <w:rsid w:val="008536C8"/>
    <w:rsid w:val="00853789"/>
    <w:rsid w:val="0085378A"/>
    <w:rsid w:val="0085378E"/>
    <w:rsid w:val="00853826"/>
    <w:rsid w:val="008538CF"/>
    <w:rsid w:val="00853962"/>
    <w:rsid w:val="008539D0"/>
    <w:rsid w:val="008539FD"/>
    <w:rsid w:val="00853A5E"/>
    <w:rsid w:val="00853A8A"/>
    <w:rsid w:val="00853B75"/>
    <w:rsid w:val="00853BF5"/>
    <w:rsid w:val="00853D5A"/>
    <w:rsid w:val="00853E46"/>
    <w:rsid w:val="00853E5E"/>
    <w:rsid w:val="00853F24"/>
    <w:rsid w:val="00853FA8"/>
    <w:rsid w:val="00853FB4"/>
    <w:rsid w:val="0085404A"/>
    <w:rsid w:val="0085409C"/>
    <w:rsid w:val="0085415A"/>
    <w:rsid w:val="00854194"/>
    <w:rsid w:val="0085419A"/>
    <w:rsid w:val="008541A2"/>
    <w:rsid w:val="008541A9"/>
    <w:rsid w:val="008541C8"/>
    <w:rsid w:val="008542AB"/>
    <w:rsid w:val="0085431C"/>
    <w:rsid w:val="00854345"/>
    <w:rsid w:val="0085435C"/>
    <w:rsid w:val="00854404"/>
    <w:rsid w:val="00854554"/>
    <w:rsid w:val="0085456C"/>
    <w:rsid w:val="00854607"/>
    <w:rsid w:val="00854627"/>
    <w:rsid w:val="00854667"/>
    <w:rsid w:val="0085467D"/>
    <w:rsid w:val="008546CE"/>
    <w:rsid w:val="008547AD"/>
    <w:rsid w:val="008547EE"/>
    <w:rsid w:val="0085489B"/>
    <w:rsid w:val="008548DA"/>
    <w:rsid w:val="00854924"/>
    <w:rsid w:val="00854927"/>
    <w:rsid w:val="00854A29"/>
    <w:rsid w:val="00854A37"/>
    <w:rsid w:val="00854B75"/>
    <w:rsid w:val="00854B97"/>
    <w:rsid w:val="00854C88"/>
    <w:rsid w:val="00854ECC"/>
    <w:rsid w:val="00854ECF"/>
    <w:rsid w:val="00854EF2"/>
    <w:rsid w:val="00854F62"/>
    <w:rsid w:val="00855052"/>
    <w:rsid w:val="0085509B"/>
    <w:rsid w:val="00855107"/>
    <w:rsid w:val="00855133"/>
    <w:rsid w:val="00855164"/>
    <w:rsid w:val="00855175"/>
    <w:rsid w:val="0085529C"/>
    <w:rsid w:val="0085537B"/>
    <w:rsid w:val="008553D2"/>
    <w:rsid w:val="008554BC"/>
    <w:rsid w:val="008554C1"/>
    <w:rsid w:val="008554C4"/>
    <w:rsid w:val="00855566"/>
    <w:rsid w:val="00855594"/>
    <w:rsid w:val="0085565D"/>
    <w:rsid w:val="00855670"/>
    <w:rsid w:val="008556CC"/>
    <w:rsid w:val="00855704"/>
    <w:rsid w:val="008558FD"/>
    <w:rsid w:val="00855948"/>
    <w:rsid w:val="00855AA1"/>
    <w:rsid w:val="00855B19"/>
    <w:rsid w:val="00855B7D"/>
    <w:rsid w:val="00855BCA"/>
    <w:rsid w:val="00855C41"/>
    <w:rsid w:val="00855D49"/>
    <w:rsid w:val="00855E21"/>
    <w:rsid w:val="00855EB6"/>
    <w:rsid w:val="00855F0C"/>
    <w:rsid w:val="00855F5E"/>
    <w:rsid w:val="008560A3"/>
    <w:rsid w:val="008560C3"/>
    <w:rsid w:val="00856164"/>
    <w:rsid w:val="00856199"/>
    <w:rsid w:val="008561BF"/>
    <w:rsid w:val="00856301"/>
    <w:rsid w:val="00856305"/>
    <w:rsid w:val="0085641D"/>
    <w:rsid w:val="0085645E"/>
    <w:rsid w:val="0085649B"/>
    <w:rsid w:val="00856554"/>
    <w:rsid w:val="0085655B"/>
    <w:rsid w:val="0085664B"/>
    <w:rsid w:val="008566A0"/>
    <w:rsid w:val="008566B3"/>
    <w:rsid w:val="008566BF"/>
    <w:rsid w:val="008566C5"/>
    <w:rsid w:val="0085676B"/>
    <w:rsid w:val="0085678B"/>
    <w:rsid w:val="0085683C"/>
    <w:rsid w:val="00856855"/>
    <w:rsid w:val="0085688B"/>
    <w:rsid w:val="008568F5"/>
    <w:rsid w:val="008569E7"/>
    <w:rsid w:val="00856AE6"/>
    <w:rsid w:val="00856C66"/>
    <w:rsid w:val="00856CCF"/>
    <w:rsid w:val="00856DC8"/>
    <w:rsid w:val="00856DD7"/>
    <w:rsid w:val="0085708E"/>
    <w:rsid w:val="008571D6"/>
    <w:rsid w:val="00857244"/>
    <w:rsid w:val="0085728B"/>
    <w:rsid w:val="008572D2"/>
    <w:rsid w:val="0085739A"/>
    <w:rsid w:val="008574A4"/>
    <w:rsid w:val="008574E3"/>
    <w:rsid w:val="00857625"/>
    <w:rsid w:val="0085775C"/>
    <w:rsid w:val="008577E6"/>
    <w:rsid w:val="00857812"/>
    <w:rsid w:val="00857872"/>
    <w:rsid w:val="008578C1"/>
    <w:rsid w:val="00857907"/>
    <w:rsid w:val="00857939"/>
    <w:rsid w:val="008579D3"/>
    <w:rsid w:val="008579FB"/>
    <w:rsid w:val="00857A6A"/>
    <w:rsid w:val="00857B10"/>
    <w:rsid w:val="00857B60"/>
    <w:rsid w:val="00857BF5"/>
    <w:rsid w:val="00857C57"/>
    <w:rsid w:val="00857C65"/>
    <w:rsid w:val="00857CB1"/>
    <w:rsid w:val="00857CCB"/>
    <w:rsid w:val="00857E08"/>
    <w:rsid w:val="00857E23"/>
    <w:rsid w:val="00857E76"/>
    <w:rsid w:val="00857F38"/>
    <w:rsid w:val="00857F4E"/>
    <w:rsid w:val="00857FA4"/>
    <w:rsid w:val="00860027"/>
    <w:rsid w:val="0086004C"/>
    <w:rsid w:val="008600FE"/>
    <w:rsid w:val="00860127"/>
    <w:rsid w:val="00860305"/>
    <w:rsid w:val="00860316"/>
    <w:rsid w:val="00860369"/>
    <w:rsid w:val="00860375"/>
    <w:rsid w:val="00860573"/>
    <w:rsid w:val="008605B2"/>
    <w:rsid w:val="00860726"/>
    <w:rsid w:val="0086072C"/>
    <w:rsid w:val="008608FD"/>
    <w:rsid w:val="00860921"/>
    <w:rsid w:val="008609C7"/>
    <w:rsid w:val="008609EE"/>
    <w:rsid w:val="008609EF"/>
    <w:rsid w:val="00860B46"/>
    <w:rsid w:val="00860C07"/>
    <w:rsid w:val="00860C39"/>
    <w:rsid w:val="00860C3D"/>
    <w:rsid w:val="00860C7C"/>
    <w:rsid w:val="00860CEE"/>
    <w:rsid w:val="00860D49"/>
    <w:rsid w:val="00860DA0"/>
    <w:rsid w:val="00860E96"/>
    <w:rsid w:val="00860F31"/>
    <w:rsid w:val="00860FDD"/>
    <w:rsid w:val="00861005"/>
    <w:rsid w:val="00861022"/>
    <w:rsid w:val="0086106C"/>
    <w:rsid w:val="0086106F"/>
    <w:rsid w:val="0086113A"/>
    <w:rsid w:val="0086113E"/>
    <w:rsid w:val="008611FA"/>
    <w:rsid w:val="00861201"/>
    <w:rsid w:val="0086121A"/>
    <w:rsid w:val="008612BA"/>
    <w:rsid w:val="008612C9"/>
    <w:rsid w:val="0086139B"/>
    <w:rsid w:val="008613F2"/>
    <w:rsid w:val="0086146A"/>
    <w:rsid w:val="00861532"/>
    <w:rsid w:val="00861657"/>
    <w:rsid w:val="0086167F"/>
    <w:rsid w:val="00861698"/>
    <w:rsid w:val="008616B4"/>
    <w:rsid w:val="008616C0"/>
    <w:rsid w:val="008616C6"/>
    <w:rsid w:val="008616EE"/>
    <w:rsid w:val="00861735"/>
    <w:rsid w:val="00861783"/>
    <w:rsid w:val="008617DC"/>
    <w:rsid w:val="00861812"/>
    <w:rsid w:val="00861A03"/>
    <w:rsid w:val="00861AF8"/>
    <w:rsid w:val="00861B1E"/>
    <w:rsid w:val="00861B2E"/>
    <w:rsid w:val="00861B36"/>
    <w:rsid w:val="00861C03"/>
    <w:rsid w:val="00861C0B"/>
    <w:rsid w:val="00861C1E"/>
    <w:rsid w:val="00861C8A"/>
    <w:rsid w:val="00861CA3"/>
    <w:rsid w:val="00861D85"/>
    <w:rsid w:val="00861D97"/>
    <w:rsid w:val="00861E24"/>
    <w:rsid w:val="00861EB6"/>
    <w:rsid w:val="00861EBE"/>
    <w:rsid w:val="00861ECE"/>
    <w:rsid w:val="00861ED0"/>
    <w:rsid w:val="00861F5D"/>
    <w:rsid w:val="00861F6A"/>
    <w:rsid w:val="00861F6C"/>
    <w:rsid w:val="008620A4"/>
    <w:rsid w:val="008621EF"/>
    <w:rsid w:val="0086221B"/>
    <w:rsid w:val="0086226E"/>
    <w:rsid w:val="008622EA"/>
    <w:rsid w:val="00862322"/>
    <w:rsid w:val="0086232A"/>
    <w:rsid w:val="00862334"/>
    <w:rsid w:val="0086235F"/>
    <w:rsid w:val="00862391"/>
    <w:rsid w:val="008624A7"/>
    <w:rsid w:val="008624D5"/>
    <w:rsid w:val="00862536"/>
    <w:rsid w:val="0086253F"/>
    <w:rsid w:val="0086254A"/>
    <w:rsid w:val="00862583"/>
    <w:rsid w:val="008626C0"/>
    <w:rsid w:val="00862776"/>
    <w:rsid w:val="0086277F"/>
    <w:rsid w:val="008627CF"/>
    <w:rsid w:val="0086283A"/>
    <w:rsid w:val="00862879"/>
    <w:rsid w:val="0086287A"/>
    <w:rsid w:val="00862ADA"/>
    <w:rsid w:val="00862ADB"/>
    <w:rsid w:val="00862B3D"/>
    <w:rsid w:val="00862B7F"/>
    <w:rsid w:val="00862C7E"/>
    <w:rsid w:val="00862D5D"/>
    <w:rsid w:val="00862D62"/>
    <w:rsid w:val="00862EE1"/>
    <w:rsid w:val="00862F0A"/>
    <w:rsid w:val="00862F33"/>
    <w:rsid w:val="00862FED"/>
    <w:rsid w:val="00863010"/>
    <w:rsid w:val="00863138"/>
    <w:rsid w:val="0086315D"/>
    <w:rsid w:val="00863252"/>
    <w:rsid w:val="008632F9"/>
    <w:rsid w:val="00863460"/>
    <w:rsid w:val="0086354B"/>
    <w:rsid w:val="008635C6"/>
    <w:rsid w:val="0086361C"/>
    <w:rsid w:val="008636A6"/>
    <w:rsid w:val="008636C9"/>
    <w:rsid w:val="00863758"/>
    <w:rsid w:val="00863827"/>
    <w:rsid w:val="008638BD"/>
    <w:rsid w:val="00863946"/>
    <w:rsid w:val="00863997"/>
    <w:rsid w:val="008639A5"/>
    <w:rsid w:val="00863A64"/>
    <w:rsid w:val="00863D7C"/>
    <w:rsid w:val="00863D9B"/>
    <w:rsid w:val="00863E35"/>
    <w:rsid w:val="00863E90"/>
    <w:rsid w:val="00863EF0"/>
    <w:rsid w:val="00863FB3"/>
    <w:rsid w:val="00864022"/>
    <w:rsid w:val="00864049"/>
    <w:rsid w:val="00864077"/>
    <w:rsid w:val="00864122"/>
    <w:rsid w:val="00864135"/>
    <w:rsid w:val="00864169"/>
    <w:rsid w:val="00864181"/>
    <w:rsid w:val="008641DA"/>
    <w:rsid w:val="00864265"/>
    <w:rsid w:val="008642DA"/>
    <w:rsid w:val="008643DF"/>
    <w:rsid w:val="008643F0"/>
    <w:rsid w:val="00864475"/>
    <w:rsid w:val="008644B4"/>
    <w:rsid w:val="0086455F"/>
    <w:rsid w:val="00864587"/>
    <w:rsid w:val="008645D9"/>
    <w:rsid w:val="008645E9"/>
    <w:rsid w:val="0086473D"/>
    <w:rsid w:val="00864804"/>
    <w:rsid w:val="0086483A"/>
    <w:rsid w:val="008648D8"/>
    <w:rsid w:val="0086495A"/>
    <w:rsid w:val="00864988"/>
    <w:rsid w:val="00864A54"/>
    <w:rsid w:val="00864AC8"/>
    <w:rsid w:val="00864AE0"/>
    <w:rsid w:val="00864B7C"/>
    <w:rsid w:val="00864D9A"/>
    <w:rsid w:val="00864DA8"/>
    <w:rsid w:val="00864E8F"/>
    <w:rsid w:val="00864FED"/>
    <w:rsid w:val="00864FEE"/>
    <w:rsid w:val="008650CD"/>
    <w:rsid w:val="008650F0"/>
    <w:rsid w:val="0086513C"/>
    <w:rsid w:val="00865169"/>
    <w:rsid w:val="008651CB"/>
    <w:rsid w:val="00865217"/>
    <w:rsid w:val="00865236"/>
    <w:rsid w:val="00865241"/>
    <w:rsid w:val="00865246"/>
    <w:rsid w:val="0086525F"/>
    <w:rsid w:val="00865276"/>
    <w:rsid w:val="0086527A"/>
    <w:rsid w:val="00865287"/>
    <w:rsid w:val="008652F1"/>
    <w:rsid w:val="008653A4"/>
    <w:rsid w:val="008653EE"/>
    <w:rsid w:val="008655C6"/>
    <w:rsid w:val="00865607"/>
    <w:rsid w:val="008656BB"/>
    <w:rsid w:val="008656FB"/>
    <w:rsid w:val="00865755"/>
    <w:rsid w:val="008658A2"/>
    <w:rsid w:val="008658E5"/>
    <w:rsid w:val="0086590C"/>
    <w:rsid w:val="0086598F"/>
    <w:rsid w:val="00865A34"/>
    <w:rsid w:val="00865A4C"/>
    <w:rsid w:val="00865AA9"/>
    <w:rsid w:val="00865C12"/>
    <w:rsid w:val="00865C23"/>
    <w:rsid w:val="00865CAE"/>
    <w:rsid w:val="00865CE0"/>
    <w:rsid w:val="00865D12"/>
    <w:rsid w:val="00865D1E"/>
    <w:rsid w:val="00865D21"/>
    <w:rsid w:val="00865D3A"/>
    <w:rsid w:val="00865D7C"/>
    <w:rsid w:val="00865DAD"/>
    <w:rsid w:val="00865DB2"/>
    <w:rsid w:val="00865DB7"/>
    <w:rsid w:val="00865DFD"/>
    <w:rsid w:val="00865E44"/>
    <w:rsid w:val="00865EE5"/>
    <w:rsid w:val="00865F2B"/>
    <w:rsid w:val="00865FAE"/>
    <w:rsid w:val="0086602A"/>
    <w:rsid w:val="00866031"/>
    <w:rsid w:val="0086603D"/>
    <w:rsid w:val="00866047"/>
    <w:rsid w:val="0086604A"/>
    <w:rsid w:val="0086606B"/>
    <w:rsid w:val="0086609F"/>
    <w:rsid w:val="00866150"/>
    <w:rsid w:val="00866233"/>
    <w:rsid w:val="00866241"/>
    <w:rsid w:val="0086627B"/>
    <w:rsid w:val="0086631D"/>
    <w:rsid w:val="008663C6"/>
    <w:rsid w:val="008663E7"/>
    <w:rsid w:val="00866402"/>
    <w:rsid w:val="00866461"/>
    <w:rsid w:val="008664AA"/>
    <w:rsid w:val="008664B5"/>
    <w:rsid w:val="008664BB"/>
    <w:rsid w:val="00866581"/>
    <w:rsid w:val="008666E3"/>
    <w:rsid w:val="008667F9"/>
    <w:rsid w:val="008668AC"/>
    <w:rsid w:val="00866923"/>
    <w:rsid w:val="008669E7"/>
    <w:rsid w:val="00866A2D"/>
    <w:rsid w:val="00866ABB"/>
    <w:rsid w:val="00866AF1"/>
    <w:rsid w:val="00866B8C"/>
    <w:rsid w:val="00866BA1"/>
    <w:rsid w:val="00866BE9"/>
    <w:rsid w:val="00866CB8"/>
    <w:rsid w:val="00866CF0"/>
    <w:rsid w:val="00866D5A"/>
    <w:rsid w:val="00866D5C"/>
    <w:rsid w:val="00866DD7"/>
    <w:rsid w:val="00866E5D"/>
    <w:rsid w:val="00866F02"/>
    <w:rsid w:val="00866F42"/>
    <w:rsid w:val="00866FC3"/>
    <w:rsid w:val="00867067"/>
    <w:rsid w:val="0086706E"/>
    <w:rsid w:val="008670CB"/>
    <w:rsid w:val="008670DD"/>
    <w:rsid w:val="00867140"/>
    <w:rsid w:val="0086714C"/>
    <w:rsid w:val="00867186"/>
    <w:rsid w:val="008671CC"/>
    <w:rsid w:val="00867253"/>
    <w:rsid w:val="008672B6"/>
    <w:rsid w:val="008672C1"/>
    <w:rsid w:val="00867370"/>
    <w:rsid w:val="00867454"/>
    <w:rsid w:val="00867589"/>
    <w:rsid w:val="0086758F"/>
    <w:rsid w:val="008676A1"/>
    <w:rsid w:val="008677B9"/>
    <w:rsid w:val="00867850"/>
    <w:rsid w:val="0086793F"/>
    <w:rsid w:val="008679AC"/>
    <w:rsid w:val="008679D4"/>
    <w:rsid w:val="00867A77"/>
    <w:rsid w:val="00867A78"/>
    <w:rsid w:val="00867A82"/>
    <w:rsid w:val="00867B9D"/>
    <w:rsid w:val="00867C04"/>
    <w:rsid w:val="00867C29"/>
    <w:rsid w:val="00867CC6"/>
    <w:rsid w:val="00867CC7"/>
    <w:rsid w:val="00867CF8"/>
    <w:rsid w:val="00867CFF"/>
    <w:rsid w:val="00867D3C"/>
    <w:rsid w:val="00867D51"/>
    <w:rsid w:val="00867DFC"/>
    <w:rsid w:val="00867E6E"/>
    <w:rsid w:val="00867FF1"/>
    <w:rsid w:val="00870084"/>
    <w:rsid w:val="008700A4"/>
    <w:rsid w:val="008700C2"/>
    <w:rsid w:val="0087013B"/>
    <w:rsid w:val="00870209"/>
    <w:rsid w:val="008702B6"/>
    <w:rsid w:val="0087037F"/>
    <w:rsid w:val="008703D6"/>
    <w:rsid w:val="00870415"/>
    <w:rsid w:val="0087048D"/>
    <w:rsid w:val="008704C1"/>
    <w:rsid w:val="008704D3"/>
    <w:rsid w:val="008705C0"/>
    <w:rsid w:val="0087062C"/>
    <w:rsid w:val="00870631"/>
    <w:rsid w:val="008706DF"/>
    <w:rsid w:val="00870757"/>
    <w:rsid w:val="008708C9"/>
    <w:rsid w:val="00870929"/>
    <w:rsid w:val="0087094F"/>
    <w:rsid w:val="00870ADB"/>
    <w:rsid w:val="00870C42"/>
    <w:rsid w:val="00870D53"/>
    <w:rsid w:val="00870D6A"/>
    <w:rsid w:val="00870D91"/>
    <w:rsid w:val="00870DCC"/>
    <w:rsid w:val="00870F9D"/>
    <w:rsid w:val="00870FA5"/>
    <w:rsid w:val="00871036"/>
    <w:rsid w:val="0087103D"/>
    <w:rsid w:val="00871080"/>
    <w:rsid w:val="008710AC"/>
    <w:rsid w:val="008711DB"/>
    <w:rsid w:val="00871209"/>
    <w:rsid w:val="00871295"/>
    <w:rsid w:val="00871314"/>
    <w:rsid w:val="0087131C"/>
    <w:rsid w:val="00871332"/>
    <w:rsid w:val="00871356"/>
    <w:rsid w:val="00871438"/>
    <w:rsid w:val="0087146E"/>
    <w:rsid w:val="0087148F"/>
    <w:rsid w:val="008716B2"/>
    <w:rsid w:val="00871730"/>
    <w:rsid w:val="0087174C"/>
    <w:rsid w:val="0087187A"/>
    <w:rsid w:val="00871924"/>
    <w:rsid w:val="008719B5"/>
    <w:rsid w:val="00871A19"/>
    <w:rsid w:val="00871A91"/>
    <w:rsid w:val="00871A9A"/>
    <w:rsid w:val="00871BD4"/>
    <w:rsid w:val="00871BD9"/>
    <w:rsid w:val="00871BF7"/>
    <w:rsid w:val="00871C49"/>
    <w:rsid w:val="00871DDF"/>
    <w:rsid w:val="00871DE5"/>
    <w:rsid w:val="00871EAA"/>
    <w:rsid w:val="00871ECA"/>
    <w:rsid w:val="00871F24"/>
    <w:rsid w:val="00871FC4"/>
    <w:rsid w:val="00872046"/>
    <w:rsid w:val="00872118"/>
    <w:rsid w:val="00872128"/>
    <w:rsid w:val="0087214E"/>
    <w:rsid w:val="00872234"/>
    <w:rsid w:val="0087229C"/>
    <w:rsid w:val="008722A8"/>
    <w:rsid w:val="008722D1"/>
    <w:rsid w:val="0087238C"/>
    <w:rsid w:val="00872399"/>
    <w:rsid w:val="008723A7"/>
    <w:rsid w:val="008723FF"/>
    <w:rsid w:val="00872400"/>
    <w:rsid w:val="00872547"/>
    <w:rsid w:val="008725AF"/>
    <w:rsid w:val="008725CE"/>
    <w:rsid w:val="00872644"/>
    <w:rsid w:val="0087267A"/>
    <w:rsid w:val="0087275B"/>
    <w:rsid w:val="00872811"/>
    <w:rsid w:val="008728BA"/>
    <w:rsid w:val="00872A98"/>
    <w:rsid w:val="00872AE4"/>
    <w:rsid w:val="00872B88"/>
    <w:rsid w:val="00872D65"/>
    <w:rsid w:val="00872F2B"/>
    <w:rsid w:val="0087308F"/>
    <w:rsid w:val="008730B0"/>
    <w:rsid w:val="008730F0"/>
    <w:rsid w:val="00873273"/>
    <w:rsid w:val="00873297"/>
    <w:rsid w:val="008732EA"/>
    <w:rsid w:val="008732EE"/>
    <w:rsid w:val="0087330E"/>
    <w:rsid w:val="00873475"/>
    <w:rsid w:val="00873503"/>
    <w:rsid w:val="008735A7"/>
    <w:rsid w:val="008735D5"/>
    <w:rsid w:val="00873657"/>
    <w:rsid w:val="008736E6"/>
    <w:rsid w:val="00873701"/>
    <w:rsid w:val="008737FA"/>
    <w:rsid w:val="008738DB"/>
    <w:rsid w:val="00873924"/>
    <w:rsid w:val="00873941"/>
    <w:rsid w:val="00873960"/>
    <w:rsid w:val="0087398C"/>
    <w:rsid w:val="008739EC"/>
    <w:rsid w:val="00873AAD"/>
    <w:rsid w:val="00873B1F"/>
    <w:rsid w:val="00873BE3"/>
    <w:rsid w:val="00873C3A"/>
    <w:rsid w:val="00873C47"/>
    <w:rsid w:val="00873C4D"/>
    <w:rsid w:val="00873CA0"/>
    <w:rsid w:val="00873CAF"/>
    <w:rsid w:val="00873CDC"/>
    <w:rsid w:val="00873DAA"/>
    <w:rsid w:val="00873E46"/>
    <w:rsid w:val="00873E51"/>
    <w:rsid w:val="00873E65"/>
    <w:rsid w:val="00873EBA"/>
    <w:rsid w:val="00873FB8"/>
    <w:rsid w:val="008740A0"/>
    <w:rsid w:val="0087411B"/>
    <w:rsid w:val="008741B4"/>
    <w:rsid w:val="00874318"/>
    <w:rsid w:val="008743FF"/>
    <w:rsid w:val="00874454"/>
    <w:rsid w:val="0087450C"/>
    <w:rsid w:val="00874512"/>
    <w:rsid w:val="00874518"/>
    <w:rsid w:val="00874639"/>
    <w:rsid w:val="0087464F"/>
    <w:rsid w:val="00874654"/>
    <w:rsid w:val="0087468C"/>
    <w:rsid w:val="00874741"/>
    <w:rsid w:val="008747DD"/>
    <w:rsid w:val="00874850"/>
    <w:rsid w:val="00874879"/>
    <w:rsid w:val="00874885"/>
    <w:rsid w:val="008748E2"/>
    <w:rsid w:val="00874901"/>
    <w:rsid w:val="00874922"/>
    <w:rsid w:val="00874960"/>
    <w:rsid w:val="0087498E"/>
    <w:rsid w:val="00874A2C"/>
    <w:rsid w:val="00874A65"/>
    <w:rsid w:val="00874AE1"/>
    <w:rsid w:val="00874B3C"/>
    <w:rsid w:val="00874C3D"/>
    <w:rsid w:val="00874C63"/>
    <w:rsid w:val="00874D97"/>
    <w:rsid w:val="00874DA2"/>
    <w:rsid w:val="00874DB9"/>
    <w:rsid w:val="00874E16"/>
    <w:rsid w:val="00874E73"/>
    <w:rsid w:val="00874EB4"/>
    <w:rsid w:val="00874EC4"/>
    <w:rsid w:val="00874F7D"/>
    <w:rsid w:val="00874F9B"/>
    <w:rsid w:val="0087500C"/>
    <w:rsid w:val="00875063"/>
    <w:rsid w:val="008750A4"/>
    <w:rsid w:val="008750D6"/>
    <w:rsid w:val="0087514F"/>
    <w:rsid w:val="00875192"/>
    <w:rsid w:val="008751E6"/>
    <w:rsid w:val="00875209"/>
    <w:rsid w:val="00875214"/>
    <w:rsid w:val="00875278"/>
    <w:rsid w:val="0087531A"/>
    <w:rsid w:val="0087539E"/>
    <w:rsid w:val="008753A3"/>
    <w:rsid w:val="008753DB"/>
    <w:rsid w:val="008754CB"/>
    <w:rsid w:val="00875515"/>
    <w:rsid w:val="008755CA"/>
    <w:rsid w:val="008755FC"/>
    <w:rsid w:val="0087567D"/>
    <w:rsid w:val="00875840"/>
    <w:rsid w:val="0087588E"/>
    <w:rsid w:val="008758AE"/>
    <w:rsid w:val="008758D1"/>
    <w:rsid w:val="008759C8"/>
    <w:rsid w:val="00875A50"/>
    <w:rsid w:val="00875B5B"/>
    <w:rsid w:val="00875BD7"/>
    <w:rsid w:val="00875BF1"/>
    <w:rsid w:val="00875BFF"/>
    <w:rsid w:val="00875C91"/>
    <w:rsid w:val="00875C95"/>
    <w:rsid w:val="00875D48"/>
    <w:rsid w:val="00875D4D"/>
    <w:rsid w:val="00875FE2"/>
    <w:rsid w:val="00876121"/>
    <w:rsid w:val="008761A7"/>
    <w:rsid w:val="008762C0"/>
    <w:rsid w:val="008762E7"/>
    <w:rsid w:val="008764D8"/>
    <w:rsid w:val="00876560"/>
    <w:rsid w:val="008765FE"/>
    <w:rsid w:val="0087665D"/>
    <w:rsid w:val="00876766"/>
    <w:rsid w:val="008767B7"/>
    <w:rsid w:val="008767C6"/>
    <w:rsid w:val="008767C7"/>
    <w:rsid w:val="0087682C"/>
    <w:rsid w:val="00876837"/>
    <w:rsid w:val="00876949"/>
    <w:rsid w:val="008769B2"/>
    <w:rsid w:val="00876A03"/>
    <w:rsid w:val="00876A88"/>
    <w:rsid w:val="00876BA3"/>
    <w:rsid w:val="00876BB1"/>
    <w:rsid w:val="00876BCD"/>
    <w:rsid w:val="00876C01"/>
    <w:rsid w:val="00876C15"/>
    <w:rsid w:val="00876C24"/>
    <w:rsid w:val="00876C85"/>
    <w:rsid w:val="00876D4E"/>
    <w:rsid w:val="00876D7A"/>
    <w:rsid w:val="00876E3F"/>
    <w:rsid w:val="00876E6E"/>
    <w:rsid w:val="00876EE4"/>
    <w:rsid w:val="00876EEB"/>
    <w:rsid w:val="00876F1F"/>
    <w:rsid w:val="00876F3A"/>
    <w:rsid w:val="00876F6C"/>
    <w:rsid w:val="00876F6F"/>
    <w:rsid w:val="00876FFD"/>
    <w:rsid w:val="0087701F"/>
    <w:rsid w:val="00877162"/>
    <w:rsid w:val="008771BB"/>
    <w:rsid w:val="00877369"/>
    <w:rsid w:val="0087744C"/>
    <w:rsid w:val="008774A9"/>
    <w:rsid w:val="008774D9"/>
    <w:rsid w:val="008774F3"/>
    <w:rsid w:val="008775A7"/>
    <w:rsid w:val="00877710"/>
    <w:rsid w:val="008777A5"/>
    <w:rsid w:val="008777E3"/>
    <w:rsid w:val="008777EB"/>
    <w:rsid w:val="0087787E"/>
    <w:rsid w:val="008778F7"/>
    <w:rsid w:val="00877925"/>
    <w:rsid w:val="0087799D"/>
    <w:rsid w:val="008779CC"/>
    <w:rsid w:val="00877A75"/>
    <w:rsid w:val="00877A7B"/>
    <w:rsid w:val="00877B3F"/>
    <w:rsid w:val="00877BAF"/>
    <w:rsid w:val="00877C10"/>
    <w:rsid w:val="00877C5C"/>
    <w:rsid w:val="00877C6B"/>
    <w:rsid w:val="00877C7A"/>
    <w:rsid w:val="00877CF1"/>
    <w:rsid w:val="00877D41"/>
    <w:rsid w:val="00877D9D"/>
    <w:rsid w:val="00877F0D"/>
    <w:rsid w:val="00877F45"/>
    <w:rsid w:val="0088007F"/>
    <w:rsid w:val="00880082"/>
    <w:rsid w:val="00880191"/>
    <w:rsid w:val="008801E6"/>
    <w:rsid w:val="00880269"/>
    <w:rsid w:val="0088030E"/>
    <w:rsid w:val="0088038B"/>
    <w:rsid w:val="008803CF"/>
    <w:rsid w:val="008804BD"/>
    <w:rsid w:val="0088054C"/>
    <w:rsid w:val="00880554"/>
    <w:rsid w:val="0088071D"/>
    <w:rsid w:val="00880731"/>
    <w:rsid w:val="008808E7"/>
    <w:rsid w:val="008808E8"/>
    <w:rsid w:val="00880977"/>
    <w:rsid w:val="008809D3"/>
    <w:rsid w:val="00880A1A"/>
    <w:rsid w:val="00880A5E"/>
    <w:rsid w:val="00880A81"/>
    <w:rsid w:val="00880AEA"/>
    <w:rsid w:val="00880B9B"/>
    <w:rsid w:val="00880DAD"/>
    <w:rsid w:val="00880E3A"/>
    <w:rsid w:val="00880E42"/>
    <w:rsid w:val="00880E76"/>
    <w:rsid w:val="00880E99"/>
    <w:rsid w:val="00880F20"/>
    <w:rsid w:val="00880FB2"/>
    <w:rsid w:val="00880FB8"/>
    <w:rsid w:val="00880FB9"/>
    <w:rsid w:val="0088100B"/>
    <w:rsid w:val="00881151"/>
    <w:rsid w:val="00881176"/>
    <w:rsid w:val="008811E2"/>
    <w:rsid w:val="00881282"/>
    <w:rsid w:val="0088130E"/>
    <w:rsid w:val="00881351"/>
    <w:rsid w:val="0088138C"/>
    <w:rsid w:val="0088141A"/>
    <w:rsid w:val="00881651"/>
    <w:rsid w:val="0088177A"/>
    <w:rsid w:val="00881987"/>
    <w:rsid w:val="00881B44"/>
    <w:rsid w:val="00881B86"/>
    <w:rsid w:val="00881C98"/>
    <w:rsid w:val="00881CED"/>
    <w:rsid w:val="00881CF7"/>
    <w:rsid w:val="00881D59"/>
    <w:rsid w:val="00881DB2"/>
    <w:rsid w:val="00881DF9"/>
    <w:rsid w:val="00881E0E"/>
    <w:rsid w:val="00881EEB"/>
    <w:rsid w:val="00881EF0"/>
    <w:rsid w:val="00881F52"/>
    <w:rsid w:val="00881F81"/>
    <w:rsid w:val="00881FE8"/>
    <w:rsid w:val="00882079"/>
    <w:rsid w:val="00882125"/>
    <w:rsid w:val="00882193"/>
    <w:rsid w:val="00882197"/>
    <w:rsid w:val="008821F4"/>
    <w:rsid w:val="00882270"/>
    <w:rsid w:val="0088228B"/>
    <w:rsid w:val="008822BE"/>
    <w:rsid w:val="008822D0"/>
    <w:rsid w:val="00882319"/>
    <w:rsid w:val="008825E9"/>
    <w:rsid w:val="0088260F"/>
    <w:rsid w:val="008826D0"/>
    <w:rsid w:val="00882719"/>
    <w:rsid w:val="0088271E"/>
    <w:rsid w:val="00882745"/>
    <w:rsid w:val="0088276F"/>
    <w:rsid w:val="0088277E"/>
    <w:rsid w:val="00882915"/>
    <w:rsid w:val="00882919"/>
    <w:rsid w:val="008829BD"/>
    <w:rsid w:val="00882A87"/>
    <w:rsid w:val="00882AE0"/>
    <w:rsid w:val="00882B08"/>
    <w:rsid w:val="00882B37"/>
    <w:rsid w:val="00882B9C"/>
    <w:rsid w:val="00882BA5"/>
    <w:rsid w:val="00882BB7"/>
    <w:rsid w:val="00882BF5"/>
    <w:rsid w:val="00882C03"/>
    <w:rsid w:val="00882C6B"/>
    <w:rsid w:val="00882CDD"/>
    <w:rsid w:val="00882D27"/>
    <w:rsid w:val="00882E86"/>
    <w:rsid w:val="00882F0C"/>
    <w:rsid w:val="00882F5B"/>
    <w:rsid w:val="00882F9D"/>
    <w:rsid w:val="00883072"/>
    <w:rsid w:val="00883107"/>
    <w:rsid w:val="00883434"/>
    <w:rsid w:val="0088346A"/>
    <w:rsid w:val="00883471"/>
    <w:rsid w:val="00883525"/>
    <w:rsid w:val="00883697"/>
    <w:rsid w:val="00883821"/>
    <w:rsid w:val="00883892"/>
    <w:rsid w:val="008838EA"/>
    <w:rsid w:val="008839D4"/>
    <w:rsid w:val="00883A1A"/>
    <w:rsid w:val="00883AA7"/>
    <w:rsid w:val="00883C4A"/>
    <w:rsid w:val="00883C7C"/>
    <w:rsid w:val="00883CCE"/>
    <w:rsid w:val="00883D86"/>
    <w:rsid w:val="00883DBA"/>
    <w:rsid w:val="00883E8D"/>
    <w:rsid w:val="00883F11"/>
    <w:rsid w:val="00883F1F"/>
    <w:rsid w:val="00884025"/>
    <w:rsid w:val="008840F3"/>
    <w:rsid w:val="00884135"/>
    <w:rsid w:val="0088419F"/>
    <w:rsid w:val="00884250"/>
    <w:rsid w:val="008842C4"/>
    <w:rsid w:val="008842EA"/>
    <w:rsid w:val="008843A1"/>
    <w:rsid w:val="008843B4"/>
    <w:rsid w:val="00884439"/>
    <w:rsid w:val="00884490"/>
    <w:rsid w:val="008844CD"/>
    <w:rsid w:val="008845B3"/>
    <w:rsid w:val="008845B8"/>
    <w:rsid w:val="008845F1"/>
    <w:rsid w:val="00884630"/>
    <w:rsid w:val="0088463E"/>
    <w:rsid w:val="00884762"/>
    <w:rsid w:val="00884763"/>
    <w:rsid w:val="008847D3"/>
    <w:rsid w:val="00884874"/>
    <w:rsid w:val="008848B5"/>
    <w:rsid w:val="008849D0"/>
    <w:rsid w:val="008849E7"/>
    <w:rsid w:val="00884A7E"/>
    <w:rsid w:val="00884C39"/>
    <w:rsid w:val="00884C97"/>
    <w:rsid w:val="00884CB0"/>
    <w:rsid w:val="00884DEA"/>
    <w:rsid w:val="00884E76"/>
    <w:rsid w:val="00884F2A"/>
    <w:rsid w:val="00884F4C"/>
    <w:rsid w:val="00884FBE"/>
    <w:rsid w:val="00884FF2"/>
    <w:rsid w:val="00884FF7"/>
    <w:rsid w:val="008850D1"/>
    <w:rsid w:val="00885109"/>
    <w:rsid w:val="00885169"/>
    <w:rsid w:val="0088524F"/>
    <w:rsid w:val="00885289"/>
    <w:rsid w:val="0088534F"/>
    <w:rsid w:val="008855CE"/>
    <w:rsid w:val="00885620"/>
    <w:rsid w:val="0088566F"/>
    <w:rsid w:val="00885735"/>
    <w:rsid w:val="008857C9"/>
    <w:rsid w:val="0088588D"/>
    <w:rsid w:val="00885965"/>
    <w:rsid w:val="008859AA"/>
    <w:rsid w:val="008859C0"/>
    <w:rsid w:val="00885AFC"/>
    <w:rsid w:val="00885CF5"/>
    <w:rsid w:val="00885DE7"/>
    <w:rsid w:val="00885E58"/>
    <w:rsid w:val="00885F50"/>
    <w:rsid w:val="008860DD"/>
    <w:rsid w:val="008861A1"/>
    <w:rsid w:val="00886203"/>
    <w:rsid w:val="00886208"/>
    <w:rsid w:val="008862D3"/>
    <w:rsid w:val="00886341"/>
    <w:rsid w:val="008863A2"/>
    <w:rsid w:val="008863D9"/>
    <w:rsid w:val="0088661E"/>
    <w:rsid w:val="00886624"/>
    <w:rsid w:val="0088662E"/>
    <w:rsid w:val="00886647"/>
    <w:rsid w:val="00886717"/>
    <w:rsid w:val="00886735"/>
    <w:rsid w:val="008867B0"/>
    <w:rsid w:val="008867C3"/>
    <w:rsid w:val="00886896"/>
    <w:rsid w:val="008868DE"/>
    <w:rsid w:val="00886948"/>
    <w:rsid w:val="008869C7"/>
    <w:rsid w:val="008869D7"/>
    <w:rsid w:val="00886AC7"/>
    <w:rsid w:val="00886AE9"/>
    <w:rsid w:val="00886AF0"/>
    <w:rsid w:val="00886B34"/>
    <w:rsid w:val="00886BC6"/>
    <w:rsid w:val="00886BE1"/>
    <w:rsid w:val="00886BF8"/>
    <w:rsid w:val="00886CF6"/>
    <w:rsid w:val="00886D34"/>
    <w:rsid w:val="00886D5C"/>
    <w:rsid w:val="00886F22"/>
    <w:rsid w:val="00886F25"/>
    <w:rsid w:val="0088710A"/>
    <w:rsid w:val="008871F8"/>
    <w:rsid w:val="00887213"/>
    <w:rsid w:val="0088735E"/>
    <w:rsid w:val="008873A4"/>
    <w:rsid w:val="008873DC"/>
    <w:rsid w:val="00887439"/>
    <w:rsid w:val="00887466"/>
    <w:rsid w:val="008874BE"/>
    <w:rsid w:val="008876AB"/>
    <w:rsid w:val="008876CC"/>
    <w:rsid w:val="008876EF"/>
    <w:rsid w:val="00887760"/>
    <w:rsid w:val="00887768"/>
    <w:rsid w:val="00887779"/>
    <w:rsid w:val="008877F7"/>
    <w:rsid w:val="0088780D"/>
    <w:rsid w:val="00887894"/>
    <w:rsid w:val="008878F8"/>
    <w:rsid w:val="00887928"/>
    <w:rsid w:val="00887960"/>
    <w:rsid w:val="008879AE"/>
    <w:rsid w:val="00887A17"/>
    <w:rsid w:val="00887C2A"/>
    <w:rsid w:val="00887C53"/>
    <w:rsid w:val="00887C9E"/>
    <w:rsid w:val="00887CC4"/>
    <w:rsid w:val="00887D4B"/>
    <w:rsid w:val="00887D61"/>
    <w:rsid w:val="00887D9F"/>
    <w:rsid w:val="00887DBD"/>
    <w:rsid w:val="00887E63"/>
    <w:rsid w:val="00887E7F"/>
    <w:rsid w:val="00887EBA"/>
    <w:rsid w:val="00887F35"/>
    <w:rsid w:val="00890008"/>
    <w:rsid w:val="00890074"/>
    <w:rsid w:val="00890136"/>
    <w:rsid w:val="00890177"/>
    <w:rsid w:val="0089028C"/>
    <w:rsid w:val="00890318"/>
    <w:rsid w:val="0089034B"/>
    <w:rsid w:val="0089039B"/>
    <w:rsid w:val="008904B2"/>
    <w:rsid w:val="008904BB"/>
    <w:rsid w:val="008905CF"/>
    <w:rsid w:val="008906D3"/>
    <w:rsid w:val="0089074A"/>
    <w:rsid w:val="0089084C"/>
    <w:rsid w:val="008909A2"/>
    <w:rsid w:val="008909C7"/>
    <w:rsid w:val="008909EE"/>
    <w:rsid w:val="008909F8"/>
    <w:rsid w:val="00890A1B"/>
    <w:rsid w:val="00890AD9"/>
    <w:rsid w:val="00890B6A"/>
    <w:rsid w:val="00890B6D"/>
    <w:rsid w:val="00890B70"/>
    <w:rsid w:val="00890C97"/>
    <w:rsid w:val="00890CB9"/>
    <w:rsid w:val="00890D72"/>
    <w:rsid w:val="00890D9D"/>
    <w:rsid w:val="00890DBE"/>
    <w:rsid w:val="00890E91"/>
    <w:rsid w:val="00890EDC"/>
    <w:rsid w:val="00890F34"/>
    <w:rsid w:val="00890F88"/>
    <w:rsid w:val="00890F8A"/>
    <w:rsid w:val="00890FBA"/>
    <w:rsid w:val="008910B3"/>
    <w:rsid w:val="008910E9"/>
    <w:rsid w:val="008910F3"/>
    <w:rsid w:val="00891124"/>
    <w:rsid w:val="00891166"/>
    <w:rsid w:val="0089116F"/>
    <w:rsid w:val="008911B7"/>
    <w:rsid w:val="0089131D"/>
    <w:rsid w:val="0089143D"/>
    <w:rsid w:val="00891445"/>
    <w:rsid w:val="00891618"/>
    <w:rsid w:val="008916B3"/>
    <w:rsid w:val="008917DD"/>
    <w:rsid w:val="008918EC"/>
    <w:rsid w:val="00891909"/>
    <w:rsid w:val="0089192C"/>
    <w:rsid w:val="008919BD"/>
    <w:rsid w:val="00891AFC"/>
    <w:rsid w:val="00891C7A"/>
    <w:rsid w:val="00891D0C"/>
    <w:rsid w:val="00891D18"/>
    <w:rsid w:val="00891D31"/>
    <w:rsid w:val="00891D66"/>
    <w:rsid w:val="00891E08"/>
    <w:rsid w:val="00891E43"/>
    <w:rsid w:val="00891E67"/>
    <w:rsid w:val="00891E94"/>
    <w:rsid w:val="00891EB1"/>
    <w:rsid w:val="00891EC6"/>
    <w:rsid w:val="00891FBF"/>
    <w:rsid w:val="00891FF3"/>
    <w:rsid w:val="0089202B"/>
    <w:rsid w:val="0089202F"/>
    <w:rsid w:val="008921F8"/>
    <w:rsid w:val="0089221A"/>
    <w:rsid w:val="008922C1"/>
    <w:rsid w:val="008922E0"/>
    <w:rsid w:val="00892375"/>
    <w:rsid w:val="00892407"/>
    <w:rsid w:val="00892428"/>
    <w:rsid w:val="0089246E"/>
    <w:rsid w:val="00892536"/>
    <w:rsid w:val="008925D2"/>
    <w:rsid w:val="008925EA"/>
    <w:rsid w:val="008926F2"/>
    <w:rsid w:val="00892739"/>
    <w:rsid w:val="00892741"/>
    <w:rsid w:val="00892757"/>
    <w:rsid w:val="008927DF"/>
    <w:rsid w:val="00892810"/>
    <w:rsid w:val="00892834"/>
    <w:rsid w:val="00892848"/>
    <w:rsid w:val="008928B6"/>
    <w:rsid w:val="0089296B"/>
    <w:rsid w:val="008929BF"/>
    <w:rsid w:val="00892A02"/>
    <w:rsid w:val="00892B2A"/>
    <w:rsid w:val="00892C08"/>
    <w:rsid w:val="00892C1A"/>
    <w:rsid w:val="00892CC5"/>
    <w:rsid w:val="00892E0C"/>
    <w:rsid w:val="0089300C"/>
    <w:rsid w:val="0089300D"/>
    <w:rsid w:val="00893015"/>
    <w:rsid w:val="0089306C"/>
    <w:rsid w:val="0089317F"/>
    <w:rsid w:val="00893187"/>
    <w:rsid w:val="008932E4"/>
    <w:rsid w:val="008932FD"/>
    <w:rsid w:val="0089331A"/>
    <w:rsid w:val="008933FC"/>
    <w:rsid w:val="0089355D"/>
    <w:rsid w:val="00893598"/>
    <w:rsid w:val="008935A4"/>
    <w:rsid w:val="0089387A"/>
    <w:rsid w:val="00893995"/>
    <w:rsid w:val="00893B2A"/>
    <w:rsid w:val="00893BA2"/>
    <w:rsid w:val="00893BC6"/>
    <w:rsid w:val="00893BF8"/>
    <w:rsid w:val="00893D0E"/>
    <w:rsid w:val="00893D15"/>
    <w:rsid w:val="00893E2D"/>
    <w:rsid w:val="00893F53"/>
    <w:rsid w:val="00894041"/>
    <w:rsid w:val="0089409C"/>
    <w:rsid w:val="008940A0"/>
    <w:rsid w:val="008940CA"/>
    <w:rsid w:val="008940ED"/>
    <w:rsid w:val="0089415B"/>
    <w:rsid w:val="00894169"/>
    <w:rsid w:val="008941A4"/>
    <w:rsid w:val="00894247"/>
    <w:rsid w:val="00894273"/>
    <w:rsid w:val="008942A4"/>
    <w:rsid w:val="00894300"/>
    <w:rsid w:val="00894309"/>
    <w:rsid w:val="00894344"/>
    <w:rsid w:val="008943F4"/>
    <w:rsid w:val="00894482"/>
    <w:rsid w:val="00894483"/>
    <w:rsid w:val="00894593"/>
    <w:rsid w:val="008946B6"/>
    <w:rsid w:val="008946BA"/>
    <w:rsid w:val="00894729"/>
    <w:rsid w:val="008947D7"/>
    <w:rsid w:val="008947DB"/>
    <w:rsid w:val="00894A12"/>
    <w:rsid w:val="00894A1D"/>
    <w:rsid w:val="00894BBE"/>
    <w:rsid w:val="00894BD0"/>
    <w:rsid w:val="00894C32"/>
    <w:rsid w:val="00894D3E"/>
    <w:rsid w:val="00894D94"/>
    <w:rsid w:val="00894E71"/>
    <w:rsid w:val="00894E7F"/>
    <w:rsid w:val="00894EEC"/>
    <w:rsid w:val="00894FCB"/>
    <w:rsid w:val="0089512D"/>
    <w:rsid w:val="00895135"/>
    <w:rsid w:val="0089513C"/>
    <w:rsid w:val="00895147"/>
    <w:rsid w:val="00895159"/>
    <w:rsid w:val="0089517F"/>
    <w:rsid w:val="008951A8"/>
    <w:rsid w:val="008951B8"/>
    <w:rsid w:val="008951FE"/>
    <w:rsid w:val="0089528C"/>
    <w:rsid w:val="0089536B"/>
    <w:rsid w:val="008953F2"/>
    <w:rsid w:val="0089546B"/>
    <w:rsid w:val="0089549D"/>
    <w:rsid w:val="008954DD"/>
    <w:rsid w:val="00895840"/>
    <w:rsid w:val="008958F4"/>
    <w:rsid w:val="0089592F"/>
    <w:rsid w:val="0089596A"/>
    <w:rsid w:val="00895A03"/>
    <w:rsid w:val="00895A48"/>
    <w:rsid w:val="00895A4E"/>
    <w:rsid w:val="00895A8B"/>
    <w:rsid w:val="00895AEC"/>
    <w:rsid w:val="00895B49"/>
    <w:rsid w:val="00895B5C"/>
    <w:rsid w:val="00895C45"/>
    <w:rsid w:val="00895CED"/>
    <w:rsid w:val="00895D07"/>
    <w:rsid w:val="00895D23"/>
    <w:rsid w:val="00895F0D"/>
    <w:rsid w:val="00895F11"/>
    <w:rsid w:val="00895F5B"/>
    <w:rsid w:val="00895F75"/>
    <w:rsid w:val="00895F87"/>
    <w:rsid w:val="00895FDB"/>
    <w:rsid w:val="00895FED"/>
    <w:rsid w:val="00896023"/>
    <w:rsid w:val="008960A3"/>
    <w:rsid w:val="008960E3"/>
    <w:rsid w:val="008960FC"/>
    <w:rsid w:val="00896101"/>
    <w:rsid w:val="00896115"/>
    <w:rsid w:val="00896133"/>
    <w:rsid w:val="0089619C"/>
    <w:rsid w:val="008961BE"/>
    <w:rsid w:val="00896239"/>
    <w:rsid w:val="00896266"/>
    <w:rsid w:val="00896326"/>
    <w:rsid w:val="008963B3"/>
    <w:rsid w:val="008964BE"/>
    <w:rsid w:val="00896540"/>
    <w:rsid w:val="008965D5"/>
    <w:rsid w:val="008965DA"/>
    <w:rsid w:val="0089663A"/>
    <w:rsid w:val="008966C9"/>
    <w:rsid w:val="0089683F"/>
    <w:rsid w:val="00896841"/>
    <w:rsid w:val="0089691D"/>
    <w:rsid w:val="00896920"/>
    <w:rsid w:val="0089694E"/>
    <w:rsid w:val="00896B3B"/>
    <w:rsid w:val="00896B46"/>
    <w:rsid w:val="00896B47"/>
    <w:rsid w:val="00896C32"/>
    <w:rsid w:val="00896CBA"/>
    <w:rsid w:val="00896CDB"/>
    <w:rsid w:val="00896D17"/>
    <w:rsid w:val="00896D18"/>
    <w:rsid w:val="00896D86"/>
    <w:rsid w:val="00896F21"/>
    <w:rsid w:val="008971A6"/>
    <w:rsid w:val="008971C7"/>
    <w:rsid w:val="0089721C"/>
    <w:rsid w:val="0089723C"/>
    <w:rsid w:val="0089725C"/>
    <w:rsid w:val="00897274"/>
    <w:rsid w:val="008972A6"/>
    <w:rsid w:val="00897340"/>
    <w:rsid w:val="00897538"/>
    <w:rsid w:val="0089770F"/>
    <w:rsid w:val="008977FD"/>
    <w:rsid w:val="00897816"/>
    <w:rsid w:val="00897924"/>
    <w:rsid w:val="0089792B"/>
    <w:rsid w:val="00897948"/>
    <w:rsid w:val="00897A4E"/>
    <w:rsid w:val="00897AAE"/>
    <w:rsid w:val="00897B71"/>
    <w:rsid w:val="00897BD9"/>
    <w:rsid w:val="00897C45"/>
    <w:rsid w:val="00897C94"/>
    <w:rsid w:val="00897CA7"/>
    <w:rsid w:val="00897CC1"/>
    <w:rsid w:val="00897CFD"/>
    <w:rsid w:val="00897DEB"/>
    <w:rsid w:val="00897E08"/>
    <w:rsid w:val="00897F44"/>
    <w:rsid w:val="00897F58"/>
    <w:rsid w:val="00897F5D"/>
    <w:rsid w:val="00897FF5"/>
    <w:rsid w:val="008A002F"/>
    <w:rsid w:val="008A0048"/>
    <w:rsid w:val="008A008D"/>
    <w:rsid w:val="008A00C2"/>
    <w:rsid w:val="008A029E"/>
    <w:rsid w:val="008A02BF"/>
    <w:rsid w:val="008A02EE"/>
    <w:rsid w:val="008A0319"/>
    <w:rsid w:val="008A0350"/>
    <w:rsid w:val="008A045E"/>
    <w:rsid w:val="008A068E"/>
    <w:rsid w:val="008A06F5"/>
    <w:rsid w:val="008A0736"/>
    <w:rsid w:val="008A07BA"/>
    <w:rsid w:val="008A0903"/>
    <w:rsid w:val="008A0991"/>
    <w:rsid w:val="008A0A0D"/>
    <w:rsid w:val="008A0A47"/>
    <w:rsid w:val="008A0CDA"/>
    <w:rsid w:val="008A0CED"/>
    <w:rsid w:val="008A0D81"/>
    <w:rsid w:val="008A0D89"/>
    <w:rsid w:val="008A0D9C"/>
    <w:rsid w:val="008A0DCE"/>
    <w:rsid w:val="008A1014"/>
    <w:rsid w:val="008A1133"/>
    <w:rsid w:val="008A1199"/>
    <w:rsid w:val="008A11BF"/>
    <w:rsid w:val="008A120E"/>
    <w:rsid w:val="008A12AC"/>
    <w:rsid w:val="008A1407"/>
    <w:rsid w:val="008A1441"/>
    <w:rsid w:val="008A146A"/>
    <w:rsid w:val="008A14D9"/>
    <w:rsid w:val="008A150F"/>
    <w:rsid w:val="008A153A"/>
    <w:rsid w:val="008A16D6"/>
    <w:rsid w:val="008A171B"/>
    <w:rsid w:val="008A1809"/>
    <w:rsid w:val="008A1872"/>
    <w:rsid w:val="008A1944"/>
    <w:rsid w:val="008A1977"/>
    <w:rsid w:val="008A19BA"/>
    <w:rsid w:val="008A1A51"/>
    <w:rsid w:val="008A1A73"/>
    <w:rsid w:val="008A1BFE"/>
    <w:rsid w:val="008A1C31"/>
    <w:rsid w:val="008A1CD0"/>
    <w:rsid w:val="008A1CE0"/>
    <w:rsid w:val="008A1DAD"/>
    <w:rsid w:val="008A1DFB"/>
    <w:rsid w:val="008A1EDB"/>
    <w:rsid w:val="008A1F14"/>
    <w:rsid w:val="008A1FE5"/>
    <w:rsid w:val="008A2085"/>
    <w:rsid w:val="008A208B"/>
    <w:rsid w:val="008A2147"/>
    <w:rsid w:val="008A2200"/>
    <w:rsid w:val="008A222D"/>
    <w:rsid w:val="008A2243"/>
    <w:rsid w:val="008A22B1"/>
    <w:rsid w:val="008A22F0"/>
    <w:rsid w:val="008A231B"/>
    <w:rsid w:val="008A23F3"/>
    <w:rsid w:val="008A23F5"/>
    <w:rsid w:val="008A2449"/>
    <w:rsid w:val="008A2487"/>
    <w:rsid w:val="008A24E3"/>
    <w:rsid w:val="008A24F0"/>
    <w:rsid w:val="008A2583"/>
    <w:rsid w:val="008A25D9"/>
    <w:rsid w:val="008A2699"/>
    <w:rsid w:val="008A26A8"/>
    <w:rsid w:val="008A26B4"/>
    <w:rsid w:val="008A26CD"/>
    <w:rsid w:val="008A2736"/>
    <w:rsid w:val="008A2789"/>
    <w:rsid w:val="008A27D1"/>
    <w:rsid w:val="008A2889"/>
    <w:rsid w:val="008A28FB"/>
    <w:rsid w:val="008A29E8"/>
    <w:rsid w:val="008A2A51"/>
    <w:rsid w:val="008A2CDA"/>
    <w:rsid w:val="008A2D28"/>
    <w:rsid w:val="008A2D35"/>
    <w:rsid w:val="008A2DA4"/>
    <w:rsid w:val="008A2DA7"/>
    <w:rsid w:val="008A2DBB"/>
    <w:rsid w:val="008A2E4C"/>
    <w:rsid w:val="008A2EBE"/>
    <w:rsid w:val="008A2F2C"/>
    <w:rsid w:val="008A3067"/>
    <w:rsid w:val="008A3074"/>
    <w:rsid w:val="008A3104"/>
    <w:rsid w:val="008A3275"/>
    <w:rsid w:val="008A32AA"/>
    <w:rsid w:val="008A340B"/>
    <w:rsid w:val="008A3429"/>
    <w:rsid w:val="008A34FA"/>
    <w:rsid w:val="008A34FC"/>
    <w:rsid w:val="008A358F"/>
    <w:rsid w:val="008A35F2"/>
    <w:rsid w:val="008A368C"/>
    <w:rsid w:val="008A36C9"/>
    <w:rsid w:val="008A36FA"/>
    <w:rsid w:val="008A3742"/>
    <w:rsid w:val="008A3798"/>
    <w:rsid w:val="008A37A8"/>
    <w:rsid w:val="008A381B"/>
    <w:rsid w:val="008A388E"/>
    <w:rsid w:val="008A38DE"/>
    <w:rsid w:val="008A3B78"/>
    <w:rsid w:val="008A3C46"/>
    <w:rsid w:val="008A3C59"/>
    <w:rsid w:val="008A3C5D"/>
    <w:rsid w:val="008A3F28"/>
    <w:rsid w:val="008A3F9B"/>
    <w:rsid w:val="008A3FC9"/>
    <w:rsid w:val="008A3FE5"/>
    <w:rsid w:val="008A4086"/>
    <w:rsid w:val="008A40E1"/>
    <w:rsid w:val="008A410F"/>
    <w:rsid w:val="008A4271"/>
    <w:rsid w:val="008A435A"/>
    <w:rsid w:val="008A4392"/>
    <w:rsid w:val="008A439E"/>
    <w:rsid w:val="008A4400"/>
    <w:rsid w:val="008A4421"/>
    <w:rsid w:val="008A4471"/>
    <w:rsid w:val="008A4647"/>
    <w:rsid w:val="008A464A"/>
    <w:rsid w:val="008A46DE"/>
    <w:rsid w:val="008A4751"/>
    <w:rsid w:val="008A4790"/>
    <w:rsid w:val="008A4795"/>
    <w:rsid w:val="008A47CA"/>
    <w:rsid w:val="008A48C8"/>
    <w:rsid w:val="008A49AD"/>
    <w:rsid w:val="008A49BD"/>
    <w:rsid w:val="008A4A66"/>
    <w:rsid w:val="008A4B58"/>
    <w:rsid w:val="008A4B9A"/>
    <w:rsid w:val="008A4C40"/>
    <w:rsid w:val="008A4CBF"/>
    <w:rsid w:val="008A4E51"/>
    <w:rsid w:val="008A5049"/>
    <w:rsid w:val="008A5089"/>
    <w:rsid w:val="008A50E0"/>
    <w:rsid w:val="008A5136"/>
    <w:rsid w:val="008A518B"/>
    <w:rsid w:val="008A51AF"/>
    <w:rsid w:val="008A523E"/>
    <w:rsid w:val="008A52B2"/>
    <w:rsid w:val="008A5314"/>
    <w:rsid w:val="008A5322"/>
    <w:rsid w:val="008A534C"/>
    <w:rsid w:val="008A5407"/>
    <w:rsid w:val="008A543B"/>
    <w:rsid w:val="008A548C"/>
    <w:rsid w:val="008A54E0"/>
    <w:rsid w:val="008A54FB"/>
    <w:rsid w:val="008A55D2"/>
    <w:rsid w:val="008A561F"/>
    <w:rsid w:val="008A565A"/>
    <w:rsid w:val="008A5722"/>
    <w:rsid w:val="008A5733"/>
    <w:rsid w:val="008A5872"/>
    <w:rsid w:val="008A5888"/>
    <w:rsid w:val="008A5965"/>
    <w:rsid w:val="008A59A1"/>
    <w:rsid w:val="008A5ACA"/>
    <w:rsid w:val="008A5AD8"/>
    <w:rsid w:val="008A5B3F"/>
    <w:rsid w:val="008A5BA4"/>
    <w:rsid w:val="008A5BA7"/>
    <w:rsid w:val="008A5D00"/>
    <w:rsid w:val="008A5E5F"/>
    <w:rsid w:val="008A5EAB"/>
    <w:rsid w:val="008A5EB7"/>
    <w:rsid w:val="008A5F32"/>
    <w:rsid w:val="008A5FE9"/>
    <w:rsid w:val="008A5FEA"/>
    <w:rsid w:val="008A6015"/>
    <w:rsid w:val="008A602C"/>
    <w:rsid w:val="008A6076"/>
    <w:rsid w:val="008A6159"/>
    <w:rsid w:val="008A620D"/>
    <w:rsid w:val="008A62E0"/>
    <w:rsid w:val="008A6376"/>
    <w:rsid w:val="008A6394"/>
    <w:rsid w:val="008A6415"/>
    <w:rsid w:val="008A6462"/>
    <w:rsid w:val="008A6581"/>
    <w:rsid w:val="008A6604"/>
    <w:rsid w:val="008A6653"/>
    <w:rsid w:val="008A66DB"/>
    <w:rsid w:val="008A66DF"/>
    <w:rsid w:val="008A6764"/>
    <w:rsid w:val="008A68A3"/>
    <w:rsid w:val="008A68C7"/>
    <w:rsid w:val="008A6939"/>
    <w:rsid w:val="008A6980"/>
    <w:rsid w:val="008A6B6E"/>
    <w:rsid w:val="008A6B76"/>
    <w:rsid w:val="008A6C18"/>
    <w:rsid w:val="008A6E4A"/>
    <w:rsid w:val="008A6E4F"/>
    <w:rsid w:val="008A6EC5"/>
    <w:rsid w:val="008A6EF7"/>
    <w:rsid w:val="008A6F10"/>
    <w:rsid w:val="008A6F6A"/>
    <w:rsid w:val="008A6F88"/>
    <w:rsid w:val="008A70CB"/>
    <w:rsid w:val="008A7154"/>
    <w:rsid w:val="008A7189"/>
    <w:rsid w:val="008A71BC"/>
    <w:rsid w:val="008A71BF"/>
    <w:rsid w:val="008A71CC"/>
    <w:rsid w:val="008A7203"/>
    <w:rsid w:val="008A7371"/>
    <w:rsid w:val="008A7423"/>
    <w:rsid w:val="008A74F3"/>
    <w:rsid w:val="008A7501"/>
    <w:rsid w:val="008A7551"/>
    <w:rsid w:val="008A7572"/>
    <w:rsid w:val="008A75B0"/>
    <w:rsid w:val="008A762E"/>
    <w:rsid w:val="008A7658"/>
    <w:rsid w:val="008A7728"/>
    <w:rsid w:val="008A774A"/>
    <w:rsid w:val="008A779C"/>
    <w:rsid w:val="008A77AA"/>
    <w:rsid w:val="008A77BC"/>
    <w:rsid w:val="008A7854"/>
    <w:rsid w:val="008A78B7"/>
    <w:rsid w:val="008A78DA"/>
    <w:rsid w:val="008A79BA"/>
    <w:rsid w:val="008A79D8"/>
    <w:rsid w:val="008A79DB"/>
    <w:rsid w:val="008A7A3A"/>
    <w:rsid w:val="008A7A56"/>
    <w:rsid w:val="008A7BD5"/>
    <w:rsid w:val="008A7BE1"/>
    <w:rsid w:val="008A7CE4"/>
    <w:rsid w:val="008A7D28"/>
    <w:rsid w:val="008A7D4E"/>
    <w:rsid w:val="008A7D70"/>
    <w:rsid w:val="008A7DCA"/>
    <w:rsid w:val="008A7E3C"/>
    <w:rsid w:val="008A7E5D"/>
    <w:rsid w:val="008A7EEF"/>
    <w:rsid w:val="008A7F02"/>
    <w:rsid w:val="008A7F39"/>
    <w:rsid w:val="008A7F87"/>
    <w:rsid w:val="008A7FB2"/>
    <w:rsid w:val="008A7FC9"/>
    <w:rsid w:val="008B002B"/>
    <w:rsid w:val="008B00B9"/>
    <w:rsid w:val="008B0119"/>
    <w:rsid w:val="008B0258"/>
    <w:rsid w:val="008B0273"/>
    <w:rsid w:val="008B02C9"/>
    <w:rsid w:val="008B0377"/>
    <w:rsid w:val="008B03E8"/>
    <w:rsid w:val="008B0456"/>
    <w:rsid w:val="008B0458"/>
    <w:rsid w:val="008B046A"/>
    <w:rsid w:val="008B0537"/>
    <w:rsid w:val="008B0544"/>
    <w:rsid w:val="008B066B"/>
    <w:rsid w:val="008B06AA"/>
    <w:rsid w:val="008B06DF"/>
    <w:rsid w:val="008B0729"/>
    <w:rsid w:val="008B077B"/>
    <w:rsid w:val="008B08AE"/>
    <w:rsid w:val="008B08C7"/>
    <w:rsid w:val="008B0934"/>
    <w:rsid w:val="008B0AB0"/>
    <w:rsid w:val="008B0AF6"/>
    <w:rsid w:val="008B0B22"/>
    <w:rsid w:val="008B0C84"/>
    <w:rsid w:val="008B0CF9"/>
    <w:rsid w:val="008B0D0B"/>
    <w:rsid w:val="008B0D32"/>
    <w:rsid w:val="008B0D71"/>
    <w:rsid w:val="008B0D9C"/>
    <w:rsid w:val="008B0E03"/>
    <w:rsid w:val="008B0E7C"/>
    <w:rsid w:val="008B0EAF"/>
    <w:rsid w:val="008B0EC3"/>
    <w:rsid w:val="008B0ED7"/>
    <w:rsid w:val="008B0F06"/>
    <w:rsid w:val="008B10B0"/>
    <w:rsid w:val="008B11DC"/>
    <w:rsid w:val="008B1205"/>
    <w:rsid w:val="008B1229"/>
    <w:rsid w:val="008B12B0"/>
    <w:rsid w:val="008B1368"/>
    <w:rsid w:val="008B1370"/>
    <w:rsid w:val="008B15D1"/>
    <w:rsid w:val="008B15E6"/>
    <w:rsid w:val="008B16AF"/>
    <w:rsid w:val="008B1756"/>
    <w:rsid w:val="008B18FE"/>
    <w:rsid w:val="008B1958"/>
    <w:rsid w:val="008B1975"/>
    <w:rsid w:val="008B1A34"/>
    <w:rsid w:val="008B1B15"/>
    <w:rsid w:val="008B1B1E"/>
    <w:rsid w:val="008B1B8F"/>
    <w:rsid w:val="008B1C18"/>
    <w:rsid w:val="008B1C1D"/>
    <w:rsid w:val="008B1EAE"/>
    <w:rsid w:val="008B1EC3"/>
    <w:rsid w:val="008B1FF6"/>
    <w:rsid w:val="008B2068"/>
    <w:rsid w:val="008B20EC"/>
    <w:rsid w:val="008B2195"/>
    <w:rsid w:val="008B21A2"/>
    <w:rsid w:val="008B22B5"/>
    <w:rsid w:val="008B236B"/>
    <w:rsid w:val="008B2371"/>
    <w:rsid w:val="008B23A4"/>
    <w:rsid w:val="008B23FA"/>
    <w:rsid w:val="008B2442"/>
    <w:rsid w:val="008B24E6"/>
    <w:rsid w:val="008B2571"/>
    <w:rsid w:val="008B2584"/>
    <w:rsid w:val="008B2606"/>
    <w:rsid w:val="008B2623"/>
    <w:rsid w:val="008B267D"/>
    <w:rsid w:val="008B26A0"/>
    <w:rsid w:val="008B2716"/>
    <w:rsid w:val="008B278E"/>
    <w:rsid w:val="008B27B7"/>
    <w:rsid w:val="008B27FB"/>
    <w:rsid w:val="008B2868"/>
    <w:rsid w:val="008B2873"/>
    <w:rsid w:val="008B2886"/>
    <w:rsid w:val="008B28C6"/>
    <w:rsid w:val="008B2957"/>
    <w:rsid w:val="008B29BA"/>
    <w:rsid w:val="008B29C5"/>
    <w:rsid w:val="008B2A16"/>
    <w:rsid w:val="008B2B41"/>
    <w:rsid w:val="008B2C6F"/>
    <w:rsid w:val="008B2CAE"/>
    <w:rsid w:val="008B2D43"/>
    <w:rsid w:val="008B2D99"/>
    <w:rsid w:val="008B2E73"/>
    <w:rsid w:val="008B2EC0"/>
    <w:rsid w:val="008B2EFB"/>
    <w:rsid w:val="008B2F13"/>
    <w:rsid w:val="008B2F78"/>
    <w:rsid w:val="008B2F7A"/>
    <w:rsid w:val="008B307F"/>
    <w:rsid w:val="008B30B7"/>
    <w:rsid w:val="008B31C4"/>
    <w:rsid w:val="008B325A"/>
    <w:rsid w:val="008B3273"/>
    <w:rsid w:val="008B3314"/>
    <w:rsid w:val="008B338B"/>
    <w:rsid w:val="008B3423"/>
    <w:rsid w:val="008B343C"/>
    <w:rsid w:val="008B3463"/>
    <w:rsid w:val="008B347A"/>
    <w:rsid w:val="008B349F"/>
    <w:rsid w:val="008B34AA"/>
    <w:rsid w:val="008B351F"/>
    <w:rsid w:val="008B354B"/>
    <w:rsid w:val="008B3561"/>
    <w:rsid w:val="008B35D9"/>
    <w:rsid w:val="008B35E6"/>
    <w:rsid w:val="008B365A"/>
    <w:rsid w:val="008B3700"/>
    <w:rsid w:val="008B398A"/>
    <w:rsid w:val="008B3A19"/>
    <w:rsid w:val="008B3A40"/>
    <w:rsid w:val="008B3AB9"/>
    <w:rsid w:val="008B3B9F"/>
    <w:rsid w:val="008B3BC3"/>
    <w:rsid w:val="008B3BE5"/>
    <w:rsid w:val="008B3C37"/>
    <w:rsid w:val="008B3CDD"/>
    <w:rsid w:val="008B3E77"/>
    <w:rsid w:val="008B407D"/>
    <w:rsid w:val="008B40F7"/>
    <w:rsid w:val="008B415E"/>
    <w:rsid w:val="008B4189"/>
    <w:rsid w:val="008B41A3"/>
    <w:rsid w:val="008B4282"/>
    <w:rsid w:val="008B4316"/>
    <w:rsid w:val="008B431D"/>
    <w:rsid w:val="008B43A2"/>
    <w:rsid w:val="008B43E4"/>
    <w:rsid w:val="008B4433"/>
    <w:rsid w:val="008B4469"/>
    <w:rsid w:val="008B4590"/>
    <w:rsid w:val="008B45C5"/>
    <w:rsid w:val="008B463A"/>
    <w:rsid w:val="008B46FD"/>
    <w:rsid w:val="008B4723"/>
    <w:rsid w:val="008B4767"/>
    <w:rsid w:val="008B47B6"/>
    <w:rsid w:val="008B47CC"/>
    <w:rsid w:val="008B48DD"/>
    <w:rsid w:val="008B48F7"/>
    <w:rsid w:val="008B493F"/>
    <w:rsid w:val="008B498F"/>
    <w:rsid w:val="008B4995"/>
    <w:rsid w:val="008B49FD"/>
    <w:rsid w:val="008B4A0B"/>
    <w:rsid w:val="008B4A1A"/>
    <w:rsid w:val="008B4B19"/>
    <w:rsid w:val="008B4C69"/>
    <w:rsid w:val="008B4D2C"/>
    <w:rsid w:val="008B4DE8"/>
    <w:rsid w:val="008B4E6E"/>
    <w:rsid w:val="008B4EA2"/>
    <w:rsid w:val="008B4EB8"/>
    <w:rsid w:val="008B4F2E"/>
    <w:rsid w:val="008B4F36"/>
    <w:rsid w:val="008B4FAB"/>
    <w:rsid w:val="008B5027"/>
    <w:rsid w:val="008B505B"/>
    <w:rsid w:val="008B5180"/>
    <w:rsid w:val="008B5212"/>
    <w:rsid w:val="008B528E"/>
    <w:rsid w:val="008B52EA"/>
    <w:rsid w:val="008B5374"/>
    <w:rsid w:val="008B538A"/>
    <w:rsid w:val="008B53CC"/>
    <w:rsid w:val="008B5449"/>
    <w:rsid w:val="008B54AB"/>
    <w:rsid w:val="008B54D7"/>
    <w:rsid w:val="008B5521"/>
    <w:rsid w:val="008B5542"/>
    <w:rsid w:val="008B556E"/>
    <w:rsid w:val="008B561D"/>
    <w:rsid w:val="008B56D0"/>
    <w:rsid w:val="008B578A"/>
    <w:rsid w:val="008B57AB"/>
    <w:rsid w:val="008B5846"/>
    <w:rsid w:val="008B5922"/>
    <w:rsid w:val="008B5B0A"/>
    <w:rsid w:val="008B5B84"/>
    <w:rsid w:val="008B5BC0"/>
    <w:rsid w:val="008B5C67"/>
    <w:rsid w:val="008B5C80"/>
    <w:rsid w:val="008B5CC1"/>
    <w:rsid w:val="008B5D40"/>
    <w:rsid w:val="008B5E32"/>
    <w:rsid w:val="008B5ED4"/>
    <w:rsid w:val="008B5ED7"/>
    <w:rsid w:val="008B5F52"/>
    <w:rsid w:val="008B5F7C"/>
    <w:rsid w:val="008B5FA6"/>
    <w:rsid w:val="008B6186"/>
    <w:rsid w:val="008B6199"/>
    <w:rsid w:val="008B625E"/>
    <w:rsid w:val="008B62A2"/>
    <w:rsid w:val="008B62C4"/>
    <w:rsid w:val="008B6351"/>
    <w:rsid w:val="008B63C1"/>
    <w:rsid w:val="008B6570"/>
    <w:rsid w:val="008B65F1"/>
    <w:rsid w:val="008B666D"/>
    <w:rsid w:val="008B66AF"/>
    <w:rsid w:val="008B66F5"/>
    <w:rsid w:val="008B682E"/>
    <w:rsid w:val="008B696F"/>
    <w:rsid w:val="008B6ACF"/>
    <w:rsid w:val="008B6AE2"/>
    <w:rsid w:val="008B6AF6"/>
    <w:rsid w:val="008B6B4B"/>
    <w:rsid w:val="008B6B7E"/>
    <w:rsid w:val="008B6C8F"/>
    <w:rsid w:val="008B6D18"/>
    <w:rsid w:val="008B6D1B"/>
    <w:rsid w:val="008B6DF2"/>
    <w:rsid w:val="008B6F40"/>
    <w:rsid w:val="008B6F49"/>
    <w:rsid w:val="008B6F8D"/>
    <w:rsid w:val="008B70CF"/>
    <w:rsid w:val="008B718E"/>
    <w:rsid w:val="008B72AE"/>
    <w:rsid w:val="008B72BC"/>
    <w:rsid w:val="008B72D8"/>
    <w:rsid w:val="008B734B"/>
    <w:rsid w:val="008B75EA"/>
    <w:rsid w:val="008B7633"/>
    <w:rsid w:val="008B763B"/>
    <w:rsid w:val="008B7650"/>
    <w:rsid w:val="008B76D5"/>
    <w:rsid w:val="008B773F"/>
    <w:rsid w:val="008B78BD"/>
    <w:rsid w:val="008B7954"/>
    <w:rsid w:val="008B7AF6"/>
    <w:rsid w:val="008B7B5B"/>
    <w:rsid w:val="008B7BC6"/>
    <w:rsid w:val="008B7C97"/>
    <w:rsid w:val="008B7D31"/>
    <w:rsid w:val="008B7D50"/>
    <w:rsid w:val="008B7D8A"/>
    <w:rsid w:val="008B7E5D"/>
    <w:rsid w:val="008B7EA1"/>
    <w:rsid w:val="008B7F6B"/>
    <w:rsid w:val="008C00BC"/>
    <w:rsid w:val="008C00CF"/>
    <w:rsid w:val="008C012E"/>
    <w:rsid w:val="008C014A"/>
    <w:rsid w:val="008C0160"/>
    <w:rsid w:val="008C0293"/>
    <w:rsid w:val="008C0357"/>
    <w:rsid w:val="008C037F"/>
    <w:rsid w:val="008C03C4"/>
    <w:rsid w:val="008C045D"/>
    <w:rsid w:val="008C047B"/>
    <w:rsid w:val="008C04F5"/>
    <w:rsid w:val="008C0524"/>
    <w:rsid w:val="008C057F"/>
    <w:rsid w:val="008C05BF"/>
    <w:rsid w:val="008C05E9"/>
    <w:rsid w:val="008C078A"/>
    <w:rsid w:val="008C0839"/>
    <w:rsid w:val="008C090A"/>
    <w:rsid w:val="008C0983"/>
    <w:rsid w:val="008C0ACC"/>
    <w:rsid w:val="008C0B4B"/>
    <w:rsid w:val="008C0CA2"/>
    <w:rsid w:val="008C0CC9"/>
    <w:rsid w:val="008C0D44"/>
    <w:rsid w:val="008C0E8E"/>
    <w:rsid w:val="008C0ECD"/>
    <w:rsid w:val="008C0EF6"/>
    <w:rsid w:val="008C0FB8"/>
    <w:rsid w:val="008C0FB9"/>
    <w:rsid w:val="008C100C"/>
    <w:rsid w:val="008C101C"/>
    <w:rsid w:val="008C1034"/>
    <w:rsid w:val="008C1079"/>
    <w:rsid w:val="008C108F"/>
    <w:rsid w:val="008C10BA"/>
    <w:rsid w:val="008C1161"/>
    <w:rsid w:val="008C11A7"/>
    <w:rsid w:val="008C12E9"/>
    <w:rsid w:val="008C1337"/>
    <w:rsid w:val="008C1382"/>
    <w:rsid w:val="008C149F"/>
    <w:rsid w:val="008C14B3"/>
    <w:rsid w:val="008C14E8"/>
    <w:rsid w:val="008C151C"/>
    <w:rsid w:val="008C15B2"/>
    <w:rsid w:val="008C15DA"/>
    <w:rsid w:val="008C162A"/>
    <w:rsid w:val="008C1633"/>
    <w:rsid w:val="008C1643"/>
    <w:rsid w:val="008C1654"/>
    <w:rsid w:val="008C1670"/>
    <w:rsid w:val="008C16A0"/>
    <w:rsid w:val="008C16A6"/>
    <w:rsid w:val="008C16D4"/>
    <w:rsid w:val="008C16E5"/>
    <w:rsid w:val="008C16FD"/>
    <w:rsid w:val="008C1747"/>
    <w:rsid w:val="008C1753"/>
    <w:rsid w:val="008C1994"/>
    <w:rsid w:val="008C1996"/>
    <w:rsid w:val="008C19EE"/>
    <w:rsid w:val="008C1AE2"/>
    <w:rsid w:val="008C1AE4"/>
    <w:rsid w:val="008C1B25"/>
    <w:rsid w:val="008C1B85"/>
    <w:rsid w:val="008C1BDB"/>
    <w:rsid w:val="008C1C37"/>
    <w:rsid w:val="008C1C7E"/>
    <w:rsid w:val="008C1DC3"/>
    <w:rsid w:val="008C1E11"/>
    <w:rsid w:val="008C1E3A"/>
    <w:rsid w:val="008C1F5C"/>
    <w:rsid w:val="008C1F5F"/>
    <w:rsid w:val="008C201B"/>
    <w:rsid w:val="008C209B"/>
    <w:rsid w:val="008C2127"/>
    <w:rsid w:val="008C2161"/>
    <w:rsid w:val="008C2168"/>
    <w:rsid w:val="008C2175"/>
    <w:rsid w:val="008C21DA"/>
    <w:rsid w:val="008C2205"/>
    <w:rsid w:val="008C22EA"/>
    <w:rsid w:val="008C2336"/>
    <w:rsid w:val="008C23FD"/>
    <w:rsid w:val="008C24F8"/>
    <w:rsid w:val="008C25B7"/>
    <w:rsid w:val="008C27D3"/>
    <w:rsid w:val="008C27E4"/>
    <w:rsid w:val="008C2841"/>
    <w:rsid w:val="008C2847"/>
    <w:rsid w:val="008C284E"/>
    <w:rsid w:val="008C28AB"/>
    <w:rsid w:val="008C293B"/>
    <w:rsid w:val="008C2A6C"/>
    <w:rsid w:val="008C2AAD"/>
    <w:rsid w:val="008C2AF5"/>
    <w:rsid w:val="008C2B6C"/>
    <w:rsid w:val="008C2BAB"/>
    <w:rsid w:val="008C2C41"/>
    <w:rsid w:val="008C2CC2"/>
    <w:rsid w:val="008C2CC6"/>
    <w:rsid w:val="008C2E9A"/>
    <w:rsid w:val="008C2F5E"/>
    <w:rsid w:val="008C30AE"/>
    <w:rsid w:val="008C30E2"/>
    <w:rsid w:val="008C3182"/>
    <w:rsid w:val="008C31B0"/>
    <w:rsid w:val="008C3323"/>
    <w:rsid w:val="008C33BB"/>
    <w:rsid w:val="008C33C8"/>
    <w:rsid w:val="008C3411"/>
    <w:rsid w:val="008C3424"/>
    <w:rsid w:val="008C3484"/>
    <w:rsid w:val="008C351A"/>
    <w:rsid w:val="008C356C"/>
    <w:rsid w:val="008C3710"/>
    <w:rsid w:val="008C3831"/>
    <w:rsid w:val="008C3915"/>
    <w:rsid w:val="008C3984"/>
    <w:rsid w:val="008C3987"/>
    <w:rsid w:val="008C39A1"/>
    <w:rsid w:val="008C39A3"/>
    <w:rsid w:val="008C39CA"/>
    <w:rsid w:val="008C3A4E"/>
    <w:rsid w:val="008C3A92"/>
    <w:rsid w:val="008C3AD2"/>
    <w:rsid w:val="008C3B62"/>
    <w:rsid w:val="008C3BF6"/>
    <w:rsid w:val="008C3C27"/>
    <w:rsid w:val="008C3C91"/>
    <w:rsid w:val="008C3CE5"/>
    <w:rsid w:val="008C3CEA"/>
    <w:rsid w:val="008C3D0F"/>
    <w:rsid w:val="008C3D24"/>
    <w:rsid w:val="008C3E09"/>
    <w:rsid w:val="008C3ED2"/>
    <w:rsid w:val="008C401F"/>
    <w:rsid w:val="008C405D"/>
    <w:rsid w:val="008C4091"/>
    <w:rsid w:val="008C40E7"/>
    <w:rsid w:val="008C40FB"/>
    <w:rsid w:val="008C414D"/>
    <w:rsid w:val="008C41DB"/>
    <w:rsid w:val="008C4276"/>
    <w:rsid w:val="008C4675"/>
    <w:rsid w:val="008C4761"/>
    <w:rsid w:val="008C4795"/>
    <w:rsid w:val="008C47F3"/>
    <w:rsid w:val="008C47F7"/>
    <w:rsid w:val="008C48C2"/>
    <w:rsid w:val="008C49A1"/>
    <w:rsid w:val="008C4AE0"/>
    <w:rsid w:val="008C4B4C"/>
    <w:rsid w:val="008C4BB0"/>
    <w:rsid w:val="008C4CAC"/>
    <w:rsid w:val="008C4CCA"/>
    <w:rsid w:val="008C4DCE"/>
    <w:rsid w:val="008C4E2D"/>
    <w:rsid w:val="008C4EBD"/>
    <w:rsid w:val="008C4F25"/>
    <w:rsid w:val="008C4F6B"/>
    <w:rsid w:val="008C4F71"/>
    <w:rsid w:val="008C4F9F"/>
    <w:rsid w:val="008C4FFB"/>
    <w:rsid w:val="008C5048"/>
    <w:rsid w:val="008C50D6"/>
    <w:rsid w:val="008C51E5"/>
    <w:rsid w:val="008C51EB"/>
    <w:rsid w:val="008C522D"/>
    <w:rsid w:val="008C53DB"/>
    <w:rsid w:val="008C54A3"/>
    <w:rsid w:val="008C54B6"/>
    <w:rsid w:val="008C550F"/>
    <w:rsid w:val="008C552A"/>
    <w:rsid w:val="008C553D"/>
    <w:rsid w:val="008C554F"/>
    <w:rsid w:val="008C5616"/>
    <w:rsid w:val="008C5688"/>
    <w:rsid w:val="008C56A4"/>
    <w:rsid w:val="008C56CB"/>
    <w:rsid w:val="008C56E1"/>
    <w:rsid w:val="008C5767"/>
    <w:rsid w:val="008C5782"/>
    <w:rsid w:val="008C581E"/>
    <w:rsid w:val="008C583B"/>
    <w:rsid w:val="008C5951"/>
    <w:rsid w:val="008C5A29"/>
    <w:rsid w:val="008C5A69"/>
    <w:rsid w:val="008C5B35"/>
    <w:rsid w:val="008C5B68"/>
    <w:rsid w:val="008C5B75"/>
    <w:rsid w:val="008C5BA6"/>
    <w:rsid w:val="008C5BD8"/>
    <w:rsid w:val="008C5CF0"/>
    <w:rsid w:val="008C5D8B"/>
    <w:rsid w:val="008C5D96"/>
    <w:rsid w:val="008C5DFE"/>
    <w:rsid w:val="008C5E6C"/>
    <w:rsid w:val="008C5ED7"/>
    <w:rsid w:val="008C5F4B"/>
    <w:rsid w:val="008C5FAE"/>
    <w:rsid w:val="008C6023"/>
    <w:rsid w:val="008C6139"/>
    <w:rsid w:val="008C613B"/>
    <w:rsid w:val="008C6143"/>
    <w:rsid w:val="008C6204"/>
    <w:rsid w:val="008C6209"/>
    <w:rsid w:val="008C638C"/>
    <w:rsid w:val="008C6418"/>
    <w:rsid w:val="008C6450"/>
    <w:rsid w:val="008C6461"/>
    <w:rsid w:val="008C64B3"/>
    <w:rsid w:val="008C6609"/>
    <w:rsid w:val="008C6647"/>
    <w:rsid w:val="008C6678"/>
    <w:rsid w:val="008C67CA"/>
    <w:rsid w:val="008C683A"/>
    <w:rsid w:val="008C688F"/>
    <w:rsid w:val="008C68AC"/>
    <w:rsid w:val="008C698E"/>
    <w:rsid w:val="008C69C4"/>
    <w:rsid w:val="008C69E1"/>
    <w:rsid w:val="008C6A25"/>
    <w:rsid w:val="008C6BD0"/>
    <w:rsid w:val="008C6C30"/>
    <w:rsid w:val="008C6C38"/>
    <w:rsid w:val="008C6C7A"/>
    <w:rsid w:val="008C6CDD"/>
    <w:rsid w:val="008C6E28"/>
    <w:rsid w:val="008C6E97"/>
    <w:rsid w:val="008C6EA5"/>
    <w:rsid w:val="008C6EF4"/>
    <w:rsid w:val="008C6F21"/>
    <w:rsid w:val="008C7047"/>
    <w:rsid w:val="008C70CD"/>
    <w:rsid w:val="008C7126"/>
    <w:rsid w:val="008C712F"/>
    <w:rsid w:val="008C714D"/>
    <w:rsid w:val="008C71E5"/>
    <w:rsid w:val="008C71EB"/>
    <w:rsid w:val="008C7230"/>
    <w:rsid w:val="008C725A"/>
    <w:rsid w:val="008C7300"/>
    <w:rsid w:val="008C7308"/>
    <w:rsid w:val="008C73E5"/>
    <w:rsid w:val="008C744A"/>
    <w:rsid w:val="008C74B5"/>
    <w:rsid w:val="008C74DB"/>
    <w:rsid w:val="008C754B"/>
    <w:rsid w:val="008C7652"/>
    <w:rsid w:val="008C76AC"/>
    <w:rsid w:val="008C77F7"/>
    <w:rsid w:val="008C782B"/>
    <w:rsid w:val="008C7962"/>
    <w:rsid w:val="008C7992"/>
    <w:rsid w:val="008C79D8"/>
    <w:rsid w:val="008C7A29"/>
    <w:rsid w:val="008C7A50"/>
    <w:rsid w:val="008C7B28"/>
    <w:rsid w:val="008C7B43"/>
    <w:rsid w:val="008C7B5C"/>
    <w:rsid w:val="008C7B7A"/>
    <w:rsid w:val="008C7B8D"/>
    <w:rsid w:val="008C7BEF"/>
    <w:rsid w:val="008C7C13"/>
    <w:rsid w:val="008C7D38"/>
    <w:rsid w:val="008C7D4A"/>
    <w:rsid w:val="008C7D7E"/>
    <w:rsid w:val="008C7E1C"/>
    <w:rsid w:val="008C7E4A"/>
    <w:rsid w:val="008C7E50"/>
    <w:rsid w:val="008C7E59"/>
    <w:rsid w:val="008C7EAE"/>
    <w:rsid w:val="008C7EF2"/>
    <w:rsid w:val="008C7F98"/>
    <w:rsid w:val="008C7FE3"/>
    <w:rsid w:val="008D0027"/>
    <w:rsid w:val="008D002D"/>
    <w:rsid w:val="008D00B4"/>
    <w:rsid w:val="008D00D6"/>
    <w:rsid w:val="008D0271"/>
    <w:rsid w:val="008D02B7"/>
    <w:rsid w:val="008D030A"/>
    <w:rsid w:val="008D034C"/>
    <w:rsid w:val="008D03BE"/>
    <w:rsid w:val="008D03F7"/>
    <w:rsid w:val="008D05B7"/>
    <w:rsid w:val="008D05C7"/>
    <w:rsid w:val="008D06A1"/>
    <w:rsid w:val="008D074B"/>
    <w:rsid w:val="008D0942"/>
    <w:rsid w:val="008D0966"/>
    <w:rsid w:val="008D09D9"/>
    <w:rsid w:val="008D0A22"/>
    <w:rsid w:val="008D0B15"/>
    <w:rsid w:val="008D0BB0"/>
    <w:rsid w:val="008D0BE1"/>
    <w:rsid w:val="008D0CF8"/>
    <w:rsid w:val="008D0DAC"/>
    <w:rsid w:val="008D0E52"/>
    <w:rsid w:val="008D0EE1"/>
    <w:rsid w:val="008D0F9C"/>
    <w:rsid w:val="008D1015"/>
    <w:rsid w:val="008D11EC"/>
    <w:rsid w:val="008D129D"/>
    <w:rsid w:val="008D129F"/>
    <w:rsid w:val="008D13BE"/>
    <w:rsid w:val="008D13ED"/>
    <w:rsid w:val="008D1404"/>
    <w:rsid w:val="008D1476"/>
    <w:rsid w:val="008D147A"/>
    <w:rsid w:val="008D14AF"/>
    <w:rsid w:val="008D1641"/>
    <w:rsid w:val="008D1672"/>
    <w:rsid w:val="008D1696"/>
    <w:rsid w:val="008D1726"/>
    <w:rsid w:val="008D1885"/>
    <w:rsid w:val="008D18E7"/>
    <w:rsid w:val="008D193C"/>
    <w:rsid w:val="008D1A43"/>
    <w:rsid w:val="008D1A5C"/>
    <w:rsid w:val="008D1B04"/>
    <w:rsid w:val="008D1B5C"/>
    <w:rsid w:val="008D1BBF"/>
    <w:rsid w:val="008D1CBC"/>
    <w:rsid w:val="008D1D01"/>
    <w:rsid w:val="008D1D2E"/>
    <w:rsid w:val="008D1EE3"/>
    <w:rsid w:val="008D1F13"/>
    <w:rsid w:val="008D1FB9"/>
    <w:rsid w:val="008D1FEE"/>
    <w:rsid w:val="008D20F6"/>
    <w:rsid w:val="008D2115"/>
    <w:rsid w:val="008D2185"/>
    <w:rsid w:val="008D21F9"/>
    <w:rsid w:val="008D22C0"/>
    <w:rsid w:val="008D24DA"/>
    <w:rsid w:val="008D24F7"/>
    <w:rsid w:val="008D2561"/>
    <w:rsid w:val="008D2573"/>
    <w:rsid w:val="008D265E"/>
    <w:rsid w:val="008D267A"/>
    <w:rsid w:val="008D2693"/>
    <w:rsid w:val="008D26BB"/>
    <w:rsid w:val="008D2713"/>
    <w:rsid w:val="008D272C"/>
    <w:rsid w:val="008D277D"/>
    <w:rsid w:val="008D27C9"/>
    <w:rsid w:val="008D28B3"/>
    <w:rsid w:val="008D299D"/>
    <w:rsid w:val="008D29F6"/>
    <w:rsid w:val="008D2A39"/>
    <w:rsid w:val="008D2AF4"/>
    <w:rsid w:val="008D2AF6"/>
    <w:rsid w:val="008D2BC8"/>
    <w:rsid w:val="008D2BF1"/>
    <w:rsid w:val="008D2C3D"/>
    <w:rsid w:val="008D2CE2"/>
    <w:rsid w:val="008D2D6C"/>
    <w:rsid w:val="008D2DE5"/>
    <w:rsid w:val="008D2E9B"/>
    <w:rsid w:val="008D2FCE"/>
    <w:rsid w:val="008D3009"/>
    <w:rsid w:val="008D3070"/>
    <w:rsid w:val="008D3094"/>
    <w:rsid w:val="008D3145"/>
    <w:rsid w:val="008D3164"/>
    <w:rsid w:val="008D3226"/>
    <w:rsid w:val="008D32CC"/>
    <w:rsid w:val="008D32CD"/>
    <w:rsid w:val="008D3338"/>
    <w:rsid w:val="008D3343"/>
    <w:rsid w:val="008D3365"/>
    <w:rsid w:val="008D337E"/>
    <w:rsid w:val="008D33E1"/>
    <w:rsid w:val="008D344B"/>
    <w:rsid w:val="008D353C"/>
    <w:rsid w:val="008D3559"/>
    <w:rsid w:val="008D358A"/>
    <w:rsid w:val="008D363B"/>
    <w:rsid w:val="008D368F"/>
    <w:rsid w:val="008D375A"/>
    <w:rsid w:val="008D37EF"/>
    <w:rsid w:val="008D395C"/>
    <w:rsid w:val="008D3A20"/>
    <w:rsid w:val="008D3AAA"/>
    <w:rsid w:val="008D3AB6"/>
    <w:rsid w:val="008D3ADB"/>
    <w:rsid w:val="008D3ADE"/>
    <w:rsid w:val="008D3AE5"/>
    <w:rsid w:val="008D3AEC"/>
    <w:rsid w:val="008D3B0B"/>
    <w:rsid w:val="008D3B22"/>
    <w:rsid w:val="008D3B5D"/>
    <w:rsid w:val="008D3BA0"/>
    <w:rsid w:val="008D3C35"/>
    <w:rsid w:val="008D3CA1"/>
    <w:rsid w:val="008D3CB7"/>
    <w:rsid w:val="008D3D18"/>
    <w:rsid w:val="008D3D28"/>
    <w:rsid w:val="008D3D56"/>
    <w:rsid w:val="008D3EBE"/>
    <w:rsid w:val="008D3EF8"/>
    <w:rsid w:val="008D3F31"/>
    <w:rsid w:val="008D3F86"/>
    <w:rsid w:val="008D3F95"/>
    <w:rsid w:val="008D3FB1"/>
    <w:rsid w:val="008D3FDA"/>
    <w:rsid w:val="008D4004"/>
    <w:rsid w:val="008D402D"/>
    <w:rsid w:val="008D409A"/>
    <w:rsid w:val="008D40B3"/>
    <w:rsid w:val="008D4158"/>
    <w:rsid w:val="008D4172"/>
    <w:rsid w:val="008D4189"/>
    <w:rsid w:val="008D41A2"/>
    <w:rsid w:val="008D41C3"/>
    <w:rsid w:val="008D41E2"/>
    <w:rsid w:val="008D4322"/>
    <w:rsid w:val="008D43FF"/>
    <w:rsid w:val="008D440E"/>
    <w:rsid w:val="008D4427"/>
    <w:rsid w:val="008D4527"/>
    <w:rsid w:val="008D4550"/>
    <w:rsid w:val="008D45D1"/>
    <w:rsid w:val="008D45D5"/>
    <w:rsid w:val="008D45DE"/>
    <w:rsid w:val="008D460C"/>
    <w:rsid w:val="008D4766"/>
    <w:rsid w:val="008D478C"/>
    <w:rsid w:val="008D4881"/>
    <w:rsid w:val="008D48A4"/>
    <w:rsid w:val="008D4909"/>
    <w:rsid w:val="008D4956"/>
    <w:rsid w:val="008D4B34"/>
    <w:rsid w:val="008D4B61"/>
    <w:rsid w:val="008D4BE8"/>
    <w:rsid w:val="008D4BF5"/>
    <w:rsid w:val="008D4C38"/>
    <w:rsid w:val="008D4D4B"/>
    <w:rsid w:val="008D4F37"/>
    <w:rsid w:val="008D4F54"/>
    <w:rsid w:val="008D4FC7"/>
    <w:rsid w:val="008D4FCC"/>
    <w:rsid w:val="008D5053"/>
    <w:rsid w:val="008D505F"/>
    <w:rsid w:val="008D5107"/>
    <w:rsid w:val="008D5146"/>
    <w:rsid w:val="008D51D9"/>
    <w:rsid w:val="008D51E4"/>
    <w:rsid w:val="008D520E"/>
    <w:rsid w:val="008D52CF"/>
    <w:rsid w:val="008D52EE"/>
    <w:rsid w:val="008D5331"/>
    <w:rsid w:val="008D54BA"/>
    <w:rsid w:val="008D5597"/>
    <w:rsid w:val="008D55E4"/>
    <w:rsid w:val="008D55FF"/>
    <w:rsid w:val="008D56F2"/>
    <w:rsid w:val="008D57F4"/>
    <w:rsid w:val="008D5801"/>
    <w:rsid w:val="008D58E0"/>
    <w:rsid w:val="008D5A7E"/>
    <w:rsid w:val="008D5ACE"/>
    <w:rsid w:val="008D5B33"/>
    <w:rsid w:val="008D5B7C"/>
    <w:rsid w:val="008D5BF1"/>
    <w:rsid w:val="008D5C9E"/>
    <w:rsid w:val="008D5CC4"/>
    <w:rsid w:val="008D5D37"/>
    <w:rsid w:val="008D5DCA"/>
    <w:rsid w:val="008D609B"/>
    <w:rsid w:val="008D60B5"/>
    <w:rsid w:val="008D60EA"/>
    <w:rsid w:val="008D618E"/>
    <w:rsid w:val="008D61C7"/>
    <w:rsid w:val="008D627B"/>
    <w:rsid w:val="008D6347"/>
    <w:rsid w:val="008D6505"/>
    <w:rsid w:val="008D65DE"/>
    <w:rsid w:val="008D668C"/>
    <w:rsid w:val="008D66EB"/>
    <w:rsid w:val="008D6714"/>
    <w:rsid w:val="008D6719"/>
    <w:rsid w:val="008D671C"/>
    <w:rsid w:val="008D6745"/>
    <w:rsid w:val="008D675D"/>
    <w:rsid w:val="008D676F"/>
    <w:rsid w:val="008D67B5"/>
    <w:rsid w:val="008D6901"/>
    <w:rsid w:val="008D6A8B"/>
    <w:rsid w:val="008D6B74"/>
    <w:rsid w:val="008D6B85"/>
    <w:rsid w:val="008D6BE5"/>
    <w:rsid w:val="008D6BF3"/>
    <w:rsid w:val="008D6C03"/>
    <w:rsid w:val="008D6C62"/>
    <w:rsid w:val="008D6D27"/>
    <w:rsid w:val="008D6D47"/>
    <w:rsid w:val="008D6D4D"/>
    <w:rsid w:val="008D6DB9"/>
    <w:rsid w:val="008D6E17"/>
    <w:rsid w:val="008D6E35"/>
    <w:rsid w:val="008D6ED5"/>
    <w:rsid w:val="008D6F47"/>
    <w:rsid w:val="008D701E"/>
    <w:rsid w:val="008D70FB"/>
    <w:rsid w:val="008D712A"/>
    <w:rsid w:val="008D7150"/>
    <w:rsid w:val="008D71D7"/>
    <w:rsid w:val="008D71E5"/>
    <w:rsid w:val="008D725A"/>
    <w:rsid w:val="008D7303"/>
    <w:rsid w:val="008D734C"/>
    <w:rsid w:val="008D75D4"/>
    <w:rsid w:val="008D7694"/>
    <w:rsid w:val="008D76B8"/>
    <w:rsid w:val="008D7752"/>
    <w:rsid w:val="008D7876"/>
    <w:rsid w:val="008D797C"/>
    <w:rsid w:val="008D79B0"/>
    <w:rsid w:val="008D7BF1"/>
    <w:rsid w:val="008D7BF4"/>
    <w:rsid w:val="008D7D67"/>
    <w:rsid w:val="008D7DB7"/>
    <w:rsid w:val="008D7DF2"/>
    <w:rsid w:val="008D7E8A"/>
    <w:rsid w:val="008D7F98"/>
    <w:rsid w:val="008D7FB9"/>
    <w:rsid w:val="008E0000"/>
    <w:rsid w:val="008E003E"/>
    <w:rsid w:val="008E00ED"/>
    <w:rsid w:val="008E0113"/>
    <w:rsid w:val="008E0198"/>
    <w:rsid w:val="008E028A"/>
    <w:rsid w:val="008E0351"/>
    <w:rsid w:val="008E0355"/>
    <w:rsid w:val="008E04AC"/>
    <w:rsid w:val="008E055B"/>
    <w:rsid w:val="008E0662"/>
    <w:rsid w:val="008E0762"/>
    <w:rsid w:val="008E07E6"/>
    <w:rsid w:val="008E0841"/>
    <w:rsid w:val="008E08BF"/>
    <w:rsid w:val="008E099A"/>
    <w:rsid w:val="008E0A0E"/>
    <w:rsid w:val="008E0AA6"/>
    <w:rsid w:val="008E0AF1"/>
    <w:rsid w:val="008E0B2C"/>
    <w:rsid w:val="008E0B2D"/>
    <w:rsid w:val="008E0B5D"/>
    <w:rsid w:val="008E0BFD"/>
    <w:rsid w:val="008E0C2E"/>
    <w:rsid w:val="008E0D08"/>
    <w:rsid w:val="008E0D0C"/>
    <w:rsid w:val="008E0D25"/>
    <w:rsid w:val="008E0D33"/>
    <w:rsid w:val="008E0D82"/>
    <w:rsid w:val="008E0DB0"/>
    <w:rsid w:val="008E0DBE"/>
    <w:rsid w:val="008E0DD4"/>
    <w:rsid w:val="008E0DF0"/>
    <w:rsid w:val="008E0E81"/>
    <w:rsid w:val="008E0F09"/>
    <w:rsid w:val="008E0F9B"/>
    <w:rsid w:val="008E1072"/>
    <w:rsid w:val="008E1141"/>
    <w:rsid w:val="008E115C"/>
    <w:rsid w:val="008E1208"/>
    <w:rsid w:val="008E12C0"/>
    <w:rsid w:val="008E12EC"/>
    <w:rsid w:val="008E1356"/>
    <w:rsid w:val="008E1358"/>
    <w:rsid w:val="008E13B7"/>
    <w:rsid w:val="008E1415"/>
    <w:rsid w:val="008E141C"/>
    <w:rsid w:val="008E1425"/>
    <w:rsid w:val="008E142A"/>
    <w:rsid w:val="008E142E"/>
    <w:rsid w:val="008E14E2"/>
    <w:rsid w:val="008E1595"/>
    <w:rsid w:val="008E16B3"/>
    <w:rsid w:val="008E179A"/>
    <w:rsid w:val="008E17B9"/>
    <w:rsid w:val="008E19D6"/>
    <w:rsid w:val="008E1A38"/>
    <w:rsid w:val="008E1AC6"/>
    <w:rsid w:val="008E1B63"/>
    <w:rsid w:val="008E1B72"/>
    <w:rsid w:val="008E1B76"/>
    <w:rsid w:val="008E1B8F"/>
    <w:rsid w:val="008E1C5D"/>
    <w:rsid w:val="008E1CD9"/>
    <w:rsid w:val="008E1E08"/>
    <w:rsid w:val="008E1FA0"/>
    <w:rsid w:val="008E1FBF"/>
    <w:rsid w:val="008E1FE0"/>
    <w:rsid w:val="008E209B"/>
    <w:rsid w:val="008E21D2"/>
    <w:rsid w:val="008E21E9"/>
    <w:rsid w:val="008E22BC"/>
    <w:rsid w:val="008E22D3"/>
    <w:rsid w:val="008E22EB"/>
    <w:rsid w:val="008E2348"/>
    <w:rsid w:val="008E2382"/>
    <w:rsid w:val="008E2418"/>
    <w:rsid w:val="008E2426"/>
    <w:rsid w:val="008E244F"/>
    <w:rsid w:val="008E24F4"/>
    <w:rsid w:val="008E2540"/>
    <w:rsid w:val="008E2621"/>
    <w:rsid w:val="008E2629"/>
    <w:rsid w:val="008E26A6"/>
    <w:rsid w:val="008E2781"/>
    <w:rsid w:val="008E285B"/>
    <w:rsid w:val="008E285E"/>
    <w:rsid w:val="008E28FE"/>
    <w:rsid w:val="008E29FC"/>
    <w:rsid w:val="008E2A43"/>
    <w:rsid w:val="008E2A68"/>
    <w:rsid w:val="008E2A89"/>
    <w:rsid w:val="008E2ABE"/>
    <w:rsid w:val="008E2AF8"/>
    <w:rsid w:val="008E2B2D"/>
    <w:rsid w:val="008E2C05"/>
    <w:rsid w:val="008E2C36"/>
    <w:rsid w:val="008E2C6C"/>
    <w:rsid w:val="008E2D21"/>
    <w:rsid w:val="008E2D5A"/>
    <w:rsid w:val="008E2D86"/>
    <w:rsid w:val="008E2DD5"/>
    <w:rsid w:val="008E2E37"/>
    <w:rsid w:val="008E2F0A"/>
    <w:rsid w:val="008E2F17"/>
    <w:rsid w:val="008E2F80"/>
    <w:rsid w:val="008E308B"/>
    <w:rsid w:val="008E3096"/>
    <w:rsid w:val="008E309C"/>
    <w:rsid w:val="008E30F9"/>
    <w:rsid w:val="008E3197"/>
    <w:rsid w:val="008E3222"/>
    <w:rsid w:val="008E323E"/>
    <w:rsid w:val="008E3338"/>
    <w:rsid w:val="008E33BA"/>
    <w:rsid w:val="008E34C5"/>
    <w:rsid w:val="008E3650"/>
    <w:rsid w:val="008E370A"/>
    <w:rsid w:val="008E37E1"/>
    <w:rsid w:val="008E3830"/>
    <w:rsid w:val="008E399F"/>
    <w:rsid w:val="008E3A14"/>
    <w:rsid w:val="008E3A18"/>
    <w:rsid w:val="008E3A8B"/>
    <w:rsid w:val="008E3B15"/>
    <w:rsid w:val="008E3B49"/>
    <w:rsid w:val="008E3B6F"/>
    <w:rsid w:val="008E3C0A"/>
    <w:rsid w:val="008E3C4F"/>
    <w:rsid w:val="008E3CA8"/>
    <w:rsid w:val="008E3E14"/>
    <w:rsid w:val="008E3EC1"/>
    <w:rsid w:val="008E3F4B"/>
    <w:rsid w:val="008E3F7B"/>
    <w:rsid w:val="008E3FBE"/>
    <w:rsid w:val="008E3FD2"/>
    <w:rsid w:val="008E3FF5"/>
    <w:rsid w:val="008E4019"/>
    <w:rsid w:val="008E42A5"/>
    <w:rsid w:val="008E42CA"/>
    <w:rsid w:val="008E433D"/>
    <w:rsid w:val="008E4355"/>
    <w:rsid w:val="008E43C5"/>
    <w:rsid w:val="008E4444"/>
    <w:rsid w:val="008E44A7"/>
    <w:rsid w:val="008E44F1"/>
    <w:rsid w:val="008E453B"/>
    <w:rsid w:val="008E4596"/>
    <w:rsid w:val="008E4719"/>
    <w:rsid w:val="008E4736"/>
    <w:rsid w:val="008E47E8"/>
    <w:rsid w:val="008E47EE"/>
    <w:rsid w:val="008E4804"/>
    <w:rsid w:val="008E48AC"/>
    <w:rsid w:val="008E4958"/>
    <w:rsid w:val="008E4959"/>
    <w:rsid w:val="008E49CE"/>
    <w:rsid w:val="008E4A03"/>
    <w:rsid w:val="008E4A18"/>
    <w:rsid w:val="008E4AA3"/>
    <w:rsid w:val="008E4AC0"/>
    <w:rsid w:val="008E4B53"/>
    <w:rsid w:val="008E4BFC"/>
    <w:rsid w:val="008E4C13"/>
    <w:rsid w:val="008E4C20"/>
    <w:rsid w:val="008E4C3A"/>
    <w:rsid w:val="008E4C6E"/>
    <w:rsid w:val="008E4C71"/>
    <w:rsid w:val="008E4CE2"/>
    <w:rsid w:val="008E4CF8"/>
    <w:rsid w:val="008E4D35"/>
    <w:rsid w:val="008E4D39"/>
    <w:rsid w:val="008E4D81"/>
    <w:rsid w:val="008E4EBB"/>
    <w:rsid w:val="008E4F66"/>
    <w:rsid w:val="008E4FDE"/>
    <w:rsid w:val="008E50F8"/>
    <w:rsid w:val="008E5102"/>
    <w:rsid w:val="008E514A"/>
    <w:rsid w:val="008E5305"/>
    <w:rsid w:val="008E5314"/>
    <w:rsid w:val="008E5329"/>
    <w:rsid w:val="008E5421"/>
    <w:rsid w:val="008E5486"/>
    <w:rsid w:val="008E5523"/>
    <w:rsid w:val="008E55C2"/>
    <w:rsid w:val="008E55F7"/>
    <w:rsid w:val="008E5613"/>
    <w:rsid w:val="008E57AE"/>
    <w:rsid w:val="008E57AF"/>
    <w:rsid w:val="008E57E3"/>
    <w:rsid w:val="008E58A4"/>
    <w:rsid w:val="008E58D9"/>
    <w:rsid w:val="008E5916"/>
    <w:rsid w:val="008E595B"/>
    <w:rsid w:val="008E59EB"/>
    <w:rsid w:val="008E5A84"/>
    <w:rsid w:val="008E5AAA"/>
    <w:rsid w:val="008E5AC3"/>
    <w:rsid w:val="008E5B3F"/>
    <w:rsid w:val="008E5B71"/>
    <w:rsid w:val="008E5B8E"/>
    <w:rsid w:val="008E5BB9"/>
    <w:rsid w:val="008E5CDC"/>
    <w:rsid w:val="008E5D7D"/>
    <w:rsid w:val="008E5DDC"/>
    <w:rsid w:val="008E5E0F"/>
    <w:rsid w:val="008E5F7F"/>
    <w:rsid w:val="008E5FAF"/>
    <w:rsid w:val="008E5FF3"/>
    <w:rsid w:val="008E613A"/>
    <w:rsid w:val="008E61E1"/>
    <w:rsid w:val="008E621B"/>
    <w:rsid w:val="008E622D"/>
    <w:rsid w:val="008E62C9"/>
    <w:rsid w:val="008E62F4"/>
    <w:rsid w:val="008E630A"/>
    <w:rsid w:val="008E6351"/>
    <w:rsid w:val="008E6360"/>
    <w:rsid w:val="008E63D3"/>
    <w:rsid w:val="008E643A"/>
    <w:rsid w:val="008E6447"/>
    <w:rsid w:val="008E651D"/>
    <w:rsid w:val="008E654B"/>
    <w:rsid w:val="008E6596"/>
    <w:rsid w:val="008E65D6"/>
    <w:rsid w:val="008E65EC"/>
    <w:rsid w:val="008E662A"/>
    <w:rsid w:val="008E6654"/>
    <w:rsid w:val="008E677E"/>
    <w:rsid w:val="008E67DE"/>
    <w:rsid w:val="008E67E5"/>
    <w:rsid w:val="008E6882"/>
    <w:rsid w:val="008E69F1"/>
    <w:rsid w:val="008E6AE3"/>
    <w:rsid w:val="008E6AF1"/>
    <w:rsid w:val="008E6B2F"/>
    <w:rsid w:val="008E6B52"/>
    <w:rsid w:val="008E6B6A"/>
    <w:rsid w:val="008E6EB3"/>
    <w:rsid w:val="008E6ED2"/>
    <w:rsid w:val="008E6EE3"/>
    <w:rsid w:val="008E6F13"/>
    <w:rsid w:val="008E6F1F"/>
    <w:rsid w:val="008E6FAA"/>
    <w:rsid w:val="008E70DD"/>
    <w:rsid w:val="008E70EC"/>
    <w:rsid w:val="008E7224"/>
    <w:rsid w:val="008E7225"/>
    <w:rsid w:val="008E7247"/>
    <w:rsid w:val="008E7273"/>
    <w:rsid w:val="008E72AC"/>
    <w:rsid w:val="008E72C1"/>
    <w:rsid w:val="008E7312"/>
    <w:rsid w:val="008E7360"/>
    <w:rsid w:val="008E74EE"/>
    <w:rsid w:val="008E76A6"/>
    <w:rsid w:val="008E7747"/>
    <w:rsid w:val="008E778D"/>
    <w:rsid w:val="008E77DA"/>
    <w:rsid w:val="008E7893"/>
    <w:rsid w:val="008E7927"/>
    <w:rsid w:val="008E797D"/>
    <w:rsid w:val="008E79AD"/>
    <w:rsid w:val="008E7A1C"/>
    <w:rsid w:val="008E7AD1"/>
    <w:rsid w:val="008E7AE8"/>
    <w:rsid w:val="008E7D1B"/>
    <w:rsid w:val="008E7D89"/>
    <w:rsid w:val="008E7D92"/>
    <w:rsid w:val="008E7E2B"/>
    <w:rsid w:val="008E7EB5"/>
    <w:rsid w:val="008E7EEB"/>
    <w:rsid w:val="008E7F91"/>
    <w:rsid w:val="008E7F9E"/>
    <w:rsid w:val="008E7FCF"/>
    <w:rsid w:val="008F00E0"/>
    <w:rsid w:val="008F0173"/>
    <w:rsid w:val="008F0227"/>
    <w:rsid w:val="008F0273"/>
    <w:rsid w:val="008F02B4"/>
    <w:rsid w:val="008F02D4"/>
    <w:rsid w:val="008F0462"/>
    <w:rsid w:val="008F0636"/>
    <w:rsid w:val="008F06D4"/>
    <w:rsid w:val="008F0725"/>
    <w:rsid w:val="008F07C7"/>
    <w:rsid w:val="008F0851"/>
    <w:rsid w:val="008F088D"/>
    <w:rsid w:val="008F0918"/>
    <w:rsid w:val="008F096C"/>
    <w:rsid w:val="008F09FE"/>
    <w:rsid w:val="008F0A79"/>
    <w:rsid w:val="008F0AAE"/>
    <w:rsid w:val="008F0AD6"/>
    <w:rsid w:val="008F0AD8"/>
    <w:rsid w:val="008F0B62"/>
    <w:rsid w:val="008F0CC1"/>
    <w:rsid w:val="008F0D23"/>
    <w:rsid w:val="008F0FBF"/>
    <w:rsid w:val="008F10EA"/>
    <w:rsid w:val="008F119F"/>
    <w:rsid w:val="008F129C"/>
    <w:rsid w:val="008F12C2"/>
    <w:rsid w:val="008F1424"/>
    <w:rsid w:val="008F1588"/>
    <w:rsid w:val="008F15D4"/>
    <w:rsid w:val="008F15EB"/>
    <w:rsid w:val="008F1607"/>
    <w:rsid w:val="008F1671"/>
    <w:rsid w:val="008F1682"/>
    <w:rsid w:val="008F1714"/>
    <w:rsid w:val="008F1718"/>
    <w:rsid w:val="008F174A"/>
    <w:rsid w:val="008F178A"/>
    <w:rsid w:val="008F17F0"/>
    <w:rsid w:val="008F188A"/>
    <w:rsid w:val="008F196A"/>
    <w:rsid w:val="008F198C"/>
    <w:rsid w:val="008F19A2"/>
    <w:rsid w:val="008F19C2"/>
    <w:rsid w:val="008F1A17"/>
    <w:rsid w:val="008F1A73"/>
    <w:rsid w:val="008F1AA2"/>
    <w:rsid w:val="008F1AC0"/>
    <w:rsid w:val="008F1B27"/>
    <w:rsid w:val="008F1C9A"/>
    <w:rsid w:val="008F1D75"/>
    <w:rsid w:val="008F1D78"/>
    <w:rsid w:val="008F1E49"/>
    <w:rsid w:val="008F1EDB"/>
    <w:rsid w:val="008F1EE3"/>
    <w:rsid w:val="008F1EE9"/>
    <w:rsid w:val="008F20D4"/>
    <w:rsid w:val="008F2186"/>
    <w:rsid w:val="008F2224"/>
    <w:rsid w:val="008F2256"/>
    <w:rsid w:val="008F227C"/>
    <w:rsid w:val="008F2369"/>
    <w:rsid w:val="008F23BB"/>
    <w:rsid w:val="008F240C"/>
    <w:rsid w:val="008F241B"/>
    <w:rsid w:val="008F2423"/>
    <w:rsid w:val="008F2535"/>
    <w:rsid w:val="008F256F"/>
    <w:rsid w:val="008F257D"/>
    <w:rsid w:val="008F25B4"/>
    <w:rsid w:val="008F25C2"/>
    <w:rsid w:val="008F26C3"/>
    <w:rsid w:val="008F26DD"/>
    <w:rsid w:val="008F2702"/>
    <w:rsid w:val="008F2778"/>
    <w:rsid w:val="008F2782"/>
    <w:rsid w:val="008F2796"/>
    <w:rsid w:val="008F27C5"/>
    <w:rsid w:val="008F2831"/>
    <w:rsid w:val="008F29C5"/>
    <w:rsid w:val="008F2A3B"/>
    <w:rsid w:val="008F2BA6"/>
    <w:rsid w:val="008F2C9E"/>
    <w:rsid w:val="008F2CF6"/>
    <w:rsid w:val="008F2E2A"/>
    <w:rsid w:val="008F2EAE"/>
    <w:rsid w:val="008F2EB0"/>
    <w:rsid w:val="008F2FB0"/>
    <w:rsid w:val="008F3027"/>
    <w:rsid w:val="008F310F"/>
    <w:rsid w:val="008F31D8"/>
    <w:rsid w:val="008F32DD"/>
    <w:rsid w:val="008F32F8"/>
    <w:rsid w:val="008F3375"/>
    <w:rsid w:val="008F33E6"/>
    <w:rsid w:val="008F33EC"/>
    <w:rsid w:val="008F3606"/>
    <w:rsid w:val="008F3612"/>
    <w:rsid w:val="008F3622"/>
    <w:rsid w:val="008F3713"/>
    <w:rsid w:val="008F378D"/>
    <w:rsid w:val="008F37FD"/>
    <w:rsid w:val="008F382A"/>
    <w:rsid w:val="008F389C"/>
    <w:rsid w:val="008F3951"/>
    <w:rsid w:val="008F3998"/>
    <w:rsid w:val="008F39D1"/>
    <w:rsid w:val="008F39ED"/>
    <w:rsid w:val="008F3A02"/>
    <w:rsid w:val="008F3A78"/>
    <w:rsid w:val="008F3B11"/>
    <w:rsid w:val="008F3B81"/>
    <w:rsid w:val="008F3BA1"/>
    <w:rsid w:val="008F3CCC"/>
    <w:rsid w:val="008F3D62"/>
    <w:rsid w:val="008F3D9E"/>
    <w:rsid w:val="008F3E91"/>
    <w:rsid w:val="008F402A"/>
    <w:rsid w:val="008F40BF"/>
    <w:rsid w:val="008F4117"/>
    <w:rsid w:val="008F412E"/>
    <w:rsid w:val="008F41A8"/>
    <w:rsid w:val="008F4265"/>
    <w:rsid w:val="008F4280"/>
    <w:rsid w:val="008F42D8"/>
    <w:rsid w:val="008F4333"/>
    <w:rsid w:val="008F4388"/>
    <w:rsid w:val="008F449D"/>
    <w:rsid w:val="008F46D2"/>
    <w:rsid w:val="008F47A6"/>
    <w:rsid w:val="008F4828"/>
    <w:rsid w:val="008F4835"/>
    <w:rsid w:val="008F4941"/>
    <w:rsid w:val="008F4977"/>
    <w:rsid w:val="008F4A9E"/>
    <w:rsid w:val="008F4B17"/>
    <w:rsid w:val="008F4B3D"/>
    <w:rsid w:val="008F4B91"/>
    <w:rsid w:val="008F4BB9"/>
    <w:rsid w:val="008F4BC4"/>
    <w:rsid w:val="008F4C25"/>
    <w:rsid w:val="008F4C42"/>
    <w:rsid w:val="008F4C61"/>
    <w:rsid w:val="008F4C7C"/>
    <w:rsid w:val="008F4C9D"/>
    <w:rsid w:val="008F4D1E"/>
    <w:rsid w:val="008F4E36"/>
    <w:rsid w:val="008F4E91"/>
    <w:rsid w:val="008F4FD5"/>
    <w:rsid w:val="008F5140"/>
    <w:rsid w:val="008F51A9"/>
    <w:rsid w:val="008F51E8"/>
    <w:rsid w:val="008F521E"/>
    <w:rsid w:val="008F5234"/>
    <w:rsid w:val="008F5247"/>
    <w:rsid w:val="008F5273"/>
    <w:rsid w:val="008F5281"/>
    <w:rsid w:val="008F5311"/>
    <w:rsid w:val="008F53B4"/>
    <w:rsid w:val="008F5421"/>
    <w:rsid w:val="008F554A"/>
    <w:rsid w:val="008F55C0"/>
    <w:rsid w:val="008F55D8"/>
    <w:rsid w:val="008F55F8"/>
    <w:rsid w:val="008F56A5"/>
    <w:rsid w:val="008F5717"/>
    <w:rsid w:val="008F586D"/>
    <w:rsid w:val="008F5874"/>
    <w:rsid w:val="008F58E1"/>
    <w:rsid w:val="008F5905"/>
    <w:rsid w:val="008F5986"/>
    <w:rsid w:val="008F59AE"/>
    <w:rsid w:val="008F59CD"/>
    <w:rsid w:val="008F59E6"/>
    <w:rsid w:val="008F5A4C"/>
    <w:rsid w:val="008F5AB3"/>
    <w:rsid w:val="008F5B58"/>
    <w:rsid w:val="008F5B90"/>
    <w:rsid w:val="008F5B92"/>
    <w:rsid w:val="008F5DFF"/>
    <w:rsid w:val="008F5E05"/>
    <w:rsid w:val="008F5E0F"/>
    <w:rsid w:val="008F5E1B"/>
    <w:rsid w:val="008F5E9D"/>
    <w:rsid w:val="008F5EF3"/>
    <w:rsid w:val="008F5F39"/>
    <w:rsid w:val="008F5F52"/>
    <w:rsid w:val="008F6024"/>
    <w:rsid w:val="008F6031"/>
    <w:rsid w:val="008F6069"/>
    <w:rsid w:val="008F610E"/>
    <w:rsid w:val="008F612D"/>
    <w:rsid w:val="008F615E"/>
    <w:rsid w:val="008F61AF"/>
    <w:rsid w:val="008F61DC"/>
    <w:rsid w:val="008F62E1"/>
    <w:rsid w:val="008F6369"/>
    <w:rsid w:val="008F6445"/>
    <w:rsid w:val="008F6548"/>
    <w:rsid w:val="008F65B1"/>
    <w:rsid w:val="008F6654"/>
    <w:rsid w:val="008F6736"/>
    <w:rsid w:val="008F6739"/>
    <w:rsid w:val="008F6795"/>
    <w:rsid w:val="008F6915"/>
    <w:rsid w:val="008F6943"/>
    <w:rsid w:val="008F69FE"/>
    <w:rsid w:val="008F6A7A"/>
    <w:rsid w:val="008F6A80"/>
    <w:rsid w:val="008F6B38"/>
    <w:rsid w:val="008F6B46"/>
    <w:rsid w:val="008F6B9A"/>
    <w:rsid w:val="008F6BA6"/>
    <w:rsid w:val="008F6BC6"/>
    <w:rsid w:val="008F6BDB"/>
    <w:rsid w:val="008F6BF3"/>
    <w:rsid w:val="008F6C0A"/>
    <w:rsid w:val="008F6C91"/>
    <w:rsid w:val="008F6CD4"/>
    <w:rsid w:val="008F6CD6"/>
    <w:rsid w:val="008F6D24"/>
    <w:rsid w:val="008F6D44"/>
    <w:rsid w:val="008F6DCF"/>
    <w:rsid w:val="008F6E7F"/>
    <w:rsid w:val="008F6EAC"/>
    <w:rsid w:val="008F7124"/>
    <w:rsid w:val="008F715E"/>
    <w:rsid w:val="008F71B1"/>
    <w:rsid w:val="008F71C3"/>
    <w:rsid w:val="008F71F2"/>
    <w:rsid w:val="008F736A"/>
    <w:rsid w:val="008F7455"/>
    <w:rsid w:val="008F745D"/>
    <w:rsid w:val="008F749D"/>
    <w:rsid w:val="008F74D0"/>
    <w:rsid w:val="008F75F8"/>
    <w:rsid w:val="008F7703"/>
    <w:rsid w:val="008F77AD"/>
    <w:rsid w:val="008F7819"/>
    <w:rsid w:val="008F783F"/>
    <w:rsid w:val="008F7869"/>
    <w:rsid w:val="008F78A1"/>
    <w:rsid w:val="008F78DB"/>
    <w:rsid w:val="008F78F3"/>
    <w:rsid w:val="008F7905"/>
    <w:rsid w:val="008F79A2"/>
    <w:rsid w:val="008F7A04"/>
    <w:rsid w:val="008F7A22"/>
    <w:rsid w:val="008F7A56"/>
    <w:rsid w:val="008F7A96"/>
    <w:rsid w:val="008F7B36"/>
    <w:rsid w:val="008F7B38"/>
    <w:rsid w:val="008F7BEF"/>
    <w:rsid w:val="008F7C04"/>
    <w:rsid w:val="008F7C0A"/>
    <w:rsid w:val="008F7C8A"/>
    <w:rsid w:val="008F7DC5"/>
    <w:rsid w:val="008F7E10"/>
    <w:rsid w:val="008F7E5F"/>
    <w:rsid w:val="008F7EEB"/>
    <w:rsid w:val="008F7F4F"/>
    <w:rsid w:val="008F7F9E"/>
    <w:rsid w:val="00900004"/>
    <w:rsid w:val="0090003E"/>
    <w:rsid w:val="00900075"/>
    <w:rsid w:val="00900147"/>
    <w:rsid w:val="0090019E"/>
    <w:rsid w:val="009001E1"/>
    <w:rsid w:val="00900242"/>
    <w:rsid w:val="00900245"/>
    <w:rsid w:val="00900289"/>
    <w:rsid w:val="0090029B"/>
    <w:rsid w:val="009002BD"/>
    <w:rsid w:val="0090039D"/>
    <w:rsid w:val="009003F9"/>
    <w:rsid w:val="009003FE"/>
    <w:rsid w:val="009005E6"/>
    <w:rsid w:val="009005F9"/>
    <w:rsid w:val="0090060B"/>
    <w:rsid w:val="00900647"/>
    <w:rsid w:val="009006E7"/>
    <w:rsid w:val="009007A1"/>
    <w:rsid w:val="00900958"/>
    <w:rsid w:val="00900AE3"/>
    <w:rsid w:val="00900B0F"/>
    <w:rsid w:val="00900C83"/>
    <w:rsid w:val="00900D29"/>
    <w:rsid w:val="00900DDB"/>
    <w:rsid w:val="00900E3A"/>
    <w:rsid w:val="00900EA4"/>
    <w:rsid w:val="00900EB4"/>
    <w:rsid w:val="00900EB6"/>
    <w:rsid w:val="00900F46"/>
    <w:rsid w:val="0090107D"/>
    <w:rsid w:val="00901193"/>
    <w:rsid w:val="00901284"/>
    <w:rsid w:val="00901345"/>
    <w:rsid w:val="009013C9"/>
    <w:rsid w:val="00901427"/>
    <w:rsid w:val="0090147D"/>
    <w:rsid w:val="009014BA"/>
    <w:rsid w:val="00901526"/>
    <w:rsid w:val="0090156A"/>
    <w:rsid w:val="00901654"/>
    <w:rsid w:val="00901694"/>
    <w:rsid w:val="0090176E"/>
    <w:rsid w:val="009017AA"/>
    <w:rsid w:val="009017AC"/>
    <w:rsid w:val="009017C1"/>
    <w:rsid w:val="009018F2"/>
    <w:rsid w:val="00901997"/>
    <w:rsid w:val="00901AB1"/>
    <w:rsid w:val="00901AEE"/>
    <w:rsid w:val="00901C39"/>
    <w:rsid w:val="00901D81"/>
    <w:rsid w:val="00901D86"/>
    <w:rsid w:val="00901F18"/>
    <w:rsid w:val="00902019"/>
    <w:rsid w:val="009020BA"/>
    <w:rsid w:val="009020DD"/>
    <w:rsid w:val="00902190"/>
    <w:rsid w:val="009021CB"/>
    <w:rsid w:val="0090229F"/>
    <w:rsid w:val="00902324"/>
    <w:rsid w:val="00902433"/>
    <w:rsid w:val="00902441"/>
    <w:rsid w:val="00902498"/>
    <w:rsid w:val="009024EE"/>
    <w:rsid w:val="009025B6"/>
    <w:rsid w:val="009025D0"/>
    <w:rsid w:val="009025F5"/>
    <w:rsid w:val="0090260A"/>
    <w:rsid w:val="00902630"/>
    <w:rsid w:val="0090265A"/>
    <w:rsid w:val="00902673"/>
    <w:rsid w:val="009026FD"/>
    <w:rsid w:val="00902715"/>
    <w:rsid w:val="009027FC"/>
    <w:rsid w:val="00902815"/>
    <w:rsid w:val="009028B0"/>
    <w:rsid w:val="009028E4"/>
    <w:rsid w:val="00902A3B"/>
    <w:rsid w:val="00902ABF"/>
    <w:rsid w:val="00902AC3"/>
    <w:rsid w:val="00902B15"/>
    <w:rsid w:val="00902B4A"/>
    <w:rsid w:val="00902C45"/>
    <w:rsid w:val="00902C76"/>
    <w:rsid w:val="00902C97"/>
    <w:rsid w:val="00902CD4"/>
    <w:rsid w:val="00902D71"/>
    <w:rsid w:val="00902E08"/>
    <w:rsid w:val="00902E14"/>
    <w:rsid w:val="00902E1D"/>
    <w:rsid w:val="00902E68"/>
    <w:rsid w:val="00902EF7"/>
    <w:rsid w:val="00902F38"/>
    <w:rsid w:val="00902FDB"/>
    <w:rsid w:val="0090300B"/>
    <w:rsid w:val="00903102"/>
    <w:rsid w:val="0090310B"/>
    <w:rsid w:val="0090315A"/>
    <w:rsid w:val="009031A3"/>
    <w:rsid w:val="009031AA"/>
    <w:rsid w:val="009031CF"/>
    <w:rsid w:val="009031E5"/>
    <w:rsid w:val="009031F6"/>
    <w:rsid w:val="00903249"/>
    <w:rsid w:val="009032C5"/>
    <w:rsid w:val="00903360"/>
    <w:rsid w:val="0090340C"/>
    <w:rsid w:val="00903621"/>
    <w:rsid w:val="009036CD"/>
    <w:rsid w:val="00903806"/>
    <w:rsid w:val="009038FE"/>
    <w:rsid w:val="00903900"/>
    <w:rsid w:val="00903918"/>
    <w:rsid w:val="009039A7"/>
    <w:rsid w:val="00903A05"/>
    <w:rsid w:val="00903A15"/>
    <w:rsid w:val="00903A7A"/>
    <w:rsid w:val="00903AAA"/>
    <w:rsid w:val="00903AFD"/>
    <w:rsid w:val="00903BC3"/>
    <w:rsid w:val="00903BFB"/>
    <w:rsid w:val="00903CC7"/>
    <w:rsid w:val="00903D41"/>
    <w:rsid w:val="00903D73"/>
    <w:rsid w:val="00903E5A"/>
    <w:rsid w:val="00903E6D"/>
    <w:rsid w:val="00903ECF"/>
    <w:rsid w:val="00903F31"/>
    <w:rsid w:val="00903FD7"/>
    <w:rsid w:val="0090418D"/>
    <w:rsid w:val="0090423E"/>
    <w:rsid w:val="00904302"/>
    <w:rsid w:val="00904320"/>
    <w:rsid w:val="0090442B"/>
    <w:rsid w:val="00904467"/>
    <w:rsid w:val="009044E7"/>
    <w:rsid w:val="009045D6"/>
    <w:rsid w:val="00904690"/>
    <w:rsid w:val="009046AC"/>
    <w:rsid w:val="00904725"/>
    <w:rsid w:val="0090475A"/>
    <w:rsid w:val="00904805"/>
    <w:rsid w:val="0090499C"/>
    <w:rsid w:val="0090499E"/>
    <w:rsid w:val="009049BB"/>
    <w:rsid w:val="009049CA"/>
    <w:rsid w:val="00904A6A"/>
    <w:rsid w:val="00904B64"/>
    <w:rsid w:val="00904B76"/>
    <w:rsid w:val="00904BA5"/>
    <w:rsid w:val="00904C04"/>
    <w:rsid w:val="00904C8C"/>
    <w:rsid w:val="00904D0F"/>
    <w:rsid w:val="00904D88"/>
    <w:rsid w:val="00904DA3"/>
    <w:rsid w:val="00904E40"/>
    <w:rsid w:val="00904E78"/>
    <w:rsid w:val="00904ED7"/>
    <w:rsid w:val="00904F46"/>
    <w:rsid w:val="00904F5B"/>
    <w:rsid w:val="00904F69"/>
    <w:rsid w:val="00905011"/>
    <w:rsid w:val="0090510E"/>
    <w:rsid w:val="00905219"/>
    <w:rsid w:val="00905265"/>
    <w:rsid w:val="00905287"/>
    <w:rsid w:val="0090529D"/>
    <w:rsid w:val="009053CB"/>
    <w:rsid w:val="00905493"/>
    <w:rsid w:val="009054F7"/>
    <w:rsid w:val="00905522"/>
    <w:rsid w:val="0090556C"/>
    <w:rsid w:val="0090557B"/>
    <w:rsid w:val="009055E5"/>
    <w:rsid w:val="0090575B"/>
    <w:rsid w:val="0090576A"/>
    <w:rsid w:val="009057DE"/>
    <w:rsid w:val="00905817"/>
    <w:rsid w:val="00905842"/>
    <w:rsid w:val="00905868"/>
    <w:rsid w:val="00905900"/>
    <w:rsid w:val="009059D8"/>
    <w:rsid w:val="00905A75"/>
    <w:rsid w:val="00905AAF"/>
    <w:rsid w:val="00905AF7"/>
    <w:rsid w:val="00905BBB"/>
    <w:rsid w:val="00905C1E"/>
    <w:rsid w:val="00905C25"/>
    <w:rsid w:val="00905C5E"/>
    <w:rsid w:val="00905C62"/>
    <w:rsid w:val="00905C72"/>
    <w:rsid w:val="00905D26"/>
    <w:rsid w:val="00905DBE"/>
    <w:rsid w:val="00905DC8"/>
    <w:rsid w:val="00905DD0"/>
    <w:rsid w:val="00905E14"/>
    <w:rsid w:val="00905E32"/>
    <w:rsid w:val="00905E62"/>
    <w:rsid w:val="00905EDD"/>
    <w:rsid w:val="00906019"/>
    <w:rsid w:val="00906065"/>
    <w:rsid w:val="009060A6"/>
    <w:rsid w:val="009061BC"/>
    <w:rsid w:val="009061CA"/>
    <w:rsid w:val="0090628C"/>
    <w:rsid w:val="009062B3"/>
    <w:rsid w:val="009062FE"/>
    <w:rsid w:val="0090656F"/>
    <w:rsid w:val="0090666B"/>
    <w:rsid w:val="00906800"/>
    <w:rsid w:val="00906844"/>
    <w:rsid w:val="009068B0"/>
    <w:rsid w:val="009068F6"/>
    <w:rsid w:val="00906C58"/>
    <w:rsid w:val="00906C65"/>
    <w:rsid w:val="00906CAE"/>
    <w:rsid w:val="00906D0A"/>
    <w:rsid w:val="00906D32"/>
    <w:rsid w:val="00906D9F"/>
    <w:rsid w:val="00906E95"/>
    <w:rsid w:val="00906EE6"/>
    <w:rsid w:val="009072B6"/>
    <w:rsid w:val="00907355"/>
    <w:rsid w:val="00907458"/>
    <w:rsid w:val="0090748E"/>
    <w:rsid w:val="009074B8"/>
    <w:rsid w:val="009074D1"/>
    <w:rsid w:val="009075B5"/>
    <w:rsid w:val="009075BE"/>
    <w:rsid w:val="0090764B"/>
    <w:rsid w:val="009076A6"/>
    <w:rsid w:val="00907783"/>
    <w:rsid w:val="009078D4"/>
    <w:rsid w:val="009078ED"/>
    <w:rsid w:val="00907907"/>
    <w:rsid w:val="0090790C"/>
    <w:rsid w:val="0090795E"/>
    <w:rsid w:val="00907A5D"/>
    <w:rsid w:val="00907C48"/>
    <w:rsid w:val="00907CC7"/>
    <w:rsid w:val="00907DB5"/>
    <w:rsid w:val="00907E05"/>
    <w:rsid w:val="00907E59"/>
    <w:rsid w:val="00907FB0"/>
    <w:rsid w:val="009100AA"/>
    <w:rsid w:val="009100AD"/>
    <w:rsid w:val="009100FB"/>
    <w:rsid w:val="00910176"/>
    <w:rsid w:val="00910208"/>
    <w:rsid w:val="0091023C"/>
    <w:rsid w:val="00910277"/>
    <w:rsid w:val="0091029C"/>
    <w:rsid w:val="009102C8"/>
    <w:rsid w:val="00910303"/>
    <w:rsid w:val="00910506"/>
    <w:rsid w:val="00910536"/>
    <w:rsid w:val="009105AD"/>
    <w:rsid w:val="009105CC"/>
    <w:rsid w:val="00910669"/>
    <w:rsid w:val="00910674"/>
    <w:rsid w:val="00910756"/>
    <w:rsid w:val="00910800"/>
    <w:rsid w:val="00910843"/>
    <w:rsid w:val="00910912"/>
    <w:rsid w:val="0091095F"/>
    <w:rsid w:val="00910962"/>
    <w:rsid w:val="009109A1"/>
    <w:rsid w:val="00910A22"/>
    <w:rsid w:val="00910A49"/>
    <w:rsid w:val="00910AA0"/>
    <w:rsid w:val="00910B5A"/>
    <w:rsid w:val="00910BA6"/>
    <w:rsid w:val="00910BEE"/>
    <w:rsid w:val="00910CF1"/>
    <w:rsid w:val="00910DB3"/>
    <w:rsid w:val="00910E25"/>
    <w:rsid w:val="00910E42"/>
    <w:rsid w:val="00910F54"/>
    <w:rsid w:val="00910F5C"/>
    <w:rsid w:val="009110F0"/>
    <w:rsid w:val="009111E7"/>
    <w:rsid w:val="0091129D"/>
    <w:rsid w:val="009112CB"/>
    <w:rsid w:val="00911325"/>
    <w:rsid w:val="00911331"/>
    <w:rsid w:val="00911338"/>
    <w:rsid w:val="0091134D"/>
    <w:rsid w:val="0091139B"/>
    <w:rsid w:val="0091163C"/>
    <w:rsid w:val="0091169F"/>
    <w:rsid w:val="009116FC"/>
    <w:rsid w:val="009117A9"/>
    <w:rsid w:val="009117CB"/>
    <w:rsid w:val="00911829"/>
    <w:rsid w:val="00911833"/>
    <w:rsid w:val="00911964"/>
    <w:rsid w:val="009119B4"/>
    <w:rsid w:val="00911A92"/>
    <w:rsid w:val="00911A9E"/>
    <w:rsid w:val="00911ACC"/>
    <w:rsid w:val="00911D47"/>
    <w:rsid w:val="00911E01"/>
    <w:rsid w:val="00911E19"/>
    <w:rsid w:val="00911EE6"/>
    <w:rsid w:val="00911EE8"/>
    <w:rsid w:val="00912044"/>
    <w:rsid w:val="0091211C"/>
    <w:rsid w:val="009121CB"/>
    <w:rsid w:val="00912266"/>
    <w:rsid w:val="0091229A"/>
    <w:rsid w:val="009122B5"/>
    <w:rsid w:val="009123CA"/>
    <w:rsid w:val="009123F6"/>
    <w:rsid w:val="009124EB"/>
    <w:rsid w:val="009124FC"/>
    <w:rsid w:val="00912526"/>
    <w:rsid w:val="00912567"/>
    <w:rsid w:val="00912570"/>
    <w:rsid w:val="0091258E"/>
    <w:rsid w:val="009125B3"/>
    <w:rsid w:val="009125F9"/>
    <w:rsid w:val="0091268B"/>
    <w:rsid w:val="009128F3"/>
    <w:rsid w:val="0091295C"/>
    <w:rsid w:val="0091297A"/>
    <w:rsid w:val="00912A5C"/>
    <w:rsid w:val="00912BD8"/>
    <w:rsid w:val="00912C0A"/>
    <w:rsid w:val="00912D9D"/>
    <w:rsid w:val="00912DC0"/>
    <w:rsid w:val="00912DC9"/>
    <w:rsid w:val="00912E38"/>
    <w:rsid w:val="00912E90"/>
    <w:rsid w:val="00912E94"/>
    <w:rsid w:val="00912EA2"/>
    <w:rsid w:val="00912EB9"/>
    <w:rsid w:val="00912F35"/>
    <w:rsid w:val="00913031"/>
    <w:rsid w:val="0091303A"/>
    <w:rsid w:val="009130C3"/>
    <w:rsid w:val="009130C8"/>
    <w:rsid w:val="009130E9"/>
    <w:rsid w:val="00913151"/>
    <w:rsid w:val="0091316A"/>
    <w:rsid w:val="009131BF"/>
    <w:rsid w:val="009131C9"/>
    <w:rsid w:val="009132CA"/>
    <w:rsid w:val="009134A4"/>
    <w:rsid w:val="00913577"/>
    <w:rsid w:val="009135B9"/>
    <w:rsid w:val="00913618"/>
    <w:rsid w:val="0091367C"/>
    <w:rsid w:val="0091376C"/>
    <w:rsid w:val="0091378A"/>
    <w:rsid w:val="009138B0"/>
    <w:rsid w:val="00913948"/>
    <w:rsid w:val="00913A9C"/>
    <w:rsid w:val="00913B3B"/>
    <w:rsid w:val="00913B75"/>
    <w:rsid w:val="00913B88"/>
    <w:rsid w:val="00913B8F"/>
    <w:rsid w:val="00913BFD"/>
    <w:rsid w:val="00913C38"/>
    <w:rsid w:val="00913C4C"/>
    <w:rsid w:val="00913C70"/>
    <w:rsid w:val="00913C81"/>
    <w:rsid w:val="00913CA0"/>
    <w:rsid w:val="00913D1F"/>
    <w:rsid w:val="00913D2B"/>
    <w:rsid w:val="00913E1A"/>
    <w:rsid w:val="00913F41"/>
    <w:rsid w:val="00913F84"/>
    <w:rsid w:val="00913FD8"/>
    <w:rsid w:val="0091400E"/>
    <w:rsid w:val="00914033"/>
    <w:rsid w:val="00914070"/>
    <w:rsid w:val="00914082"/>
    <w:rsid w:val="0091409E"/>
    <w:rsid w:val="00914131"/>
    <w:rsid w:val="00914169"/>
    <w:rsid w:val="009141AD"/>
    <w:rsid w:val="0091424B"/>
    <w:rsid w:val="009142B3"/>
    <w:rsid w:val="009142BF"/>
    <w:rsid w:val="0091430C"/>
    <w:rsid w:val="00914355"/>
    <w:rsid w:val="0091436D"/>
    <w:rsid w:val="0091438D"/>
    <w:rsid w:val="0091438F"/>
    <w:rsid w:val="009143CC"/>
    <w:rsid w:val="0091443B"/>
    <w:rsid w:val="00914468"/>
    <w:rsid w:val="0091449B"/>
    <w:rsid w:val="009144E2"/>
    <w:rsid w:val="009144E8"/>
    <w:rsid w:val="00914535"/>
    <w:rsid w:val="0091453A"/>
    <w:rsid w:val="00914578"/>
    <w:rsid w:val="00914585"/>
    <w:rsid w:val="00914628"/>
    <w:rsid w:val="00914630"/>
    <w:rsid w:val="009146AD"/>
    <w:rsid w:val="009146DC"/>
    <w:rsid w:val="009148B0"/>
    <w:rsid w:val="009148E1"/>
    <w:rsid w:val="00914921"/>
    <w:rsid w:val="009149A6"/>
    <w:rsid w:val="00914A33"/>
    <w:rsid w:val="00914AB5"/>
    <w:rsid w:val="00914ACF"/>
    <w:rsid w:val="00914ADC"/>
    <w:rsid w:val="00914BFA"/>
    <w:rsid w:val="00914CCB"/>
    <w:rsid w:val="00914DC0"/>
    <w:rsid w:val="00914E2A"/>
    <w:rsid w:val="00914F94"/>
    <w:rsid w:val="00914FCE"/>
    <w:rsid w:val="0091502A"/>
    <w:rsid w:val="00915048"/>
    <w:rsid w:val="00915061"/>
    <w:rsid w:val="009150EC"/>
    <w:rsid w:val="00915131"/>
    <w:rsid w:val="00915148"/>
    <w:rsid w:val="0091514E"/>
    <w:rsid w:val="009151C9"/>
    <w:rsid w:val="009151CE"/>
    <w:rsid w:val="00915209"/>
    <w:rsid w:val="0091522D"/>
    <w:rsid w:val="00915285"/>
    <w:rsid w:val="009153D1"/>
    <w:rsid w:val="00915443"/>
    <w:rsid w:val="00915471"/>
    <w:rsid w:val="00915490"/>
    <w:rsid w:val="00915527"/>
    <w:rsid w:val="0091552F"/>
    <w:rsid w:val="00915535"/>
    <w:rsid w:val="00915564"/>
    <w:rsid w:val="00915742"/>
    <w:rsid w:val="0091577A"/>
    <w:rsid w:val="0091578C"/>
    <w:rsid w:val="0091587A"/>
    <w:rsid w:val="009158C9"/>
    <w:rsid w:val="0091590A"/>
    <w:rsid w:val="009159A2"/>
    <w:rsid w:val="009159C4"/>
    <w:rsid w:val="00915AB5"/>
    <w:rsid w:val="00915B39"/>
    <w:rsid w:val="00915B9E"/>
    <w:rsid w:val="00915BC9"/>
    <w:rsid w:val="00915BD0"/>
    <w:rsid w:val="00915C17"/>
    <w:rsid w:val="00915C1B"/>
    <w:rsid w:val="00915C93"/>
    <w:rsid w:val="00915D87"/>
    <w:rsid w:val="00915D8A"/>
    <w:rsid w:val="00915EF2"/>
    <w:rsid w:val="00915F3F"/>
    <w:rsid w:val="00915FAC"/>
    <w:rsid w:val="00915FC4"/>
    <w:rsid w:val="009160A9"/>
    <w:rsid w:val="009160C4"/>
    <w:rsid w:val="00916110"/>
    <w:rsid w:val="00916134"/>
    <w:rsid w:val="00916175"/>
    <w:rsid w:val="0091634C"/>
    <w:rsid w:val="0091636D"/>
    <w:rsid w:val="0091645D"/>
    <w:rsid w:val="00916463"/>
    <w:rsid w:val="0091651B"/>
    <w:rsid w:val="00916577"/>
    <w:rsid w:val="00916579"/>
    <w:rsid w:val="0091661C"/>
    <w:rsid w:val="00916684"/>
    <w:rsid w:val="00916709"/>
    <w:rsid w:val="00916852"/>
    <w:rsid w:val="0091688B"/>
    <w:rsid w:val="0091689D"/>
    <w:rsid w:val="0091692B"/>
    <w:rsid w:val="00916953"/>
    <w:rsid w:val="00916980"/>
    <w:rsid w:val="00916984"/>
    <w:rsid w:val="009169C4"/>
    <w:rsid w:val="00916B6F"/>
    <w:rsid w:val="00916B70"/>
    <w:rsid w:val="00916BA0"/>
    <w:rsid w:val="00916BDD"/>
    <w:rsid w:val="00916C22"/>
    <w:rsid w:val="00916D0C"/>
    <w:rsid w:val="00916E78"/>
    <w:rsid w:val="00916F87"/>
    <w:rsid w:val="00916F8C"/>
    <w:rsid w:val="00916FBA"/>
    <w:rsid w:val="00916FEF"/>
    <w:rsid w:val="00917015"/>
    <w:rsid w:val="00917023"/>
    <w:rsid w:val="00917051"/>
    <w:rsid w:val="00917103"/>
    <w:rsid w:val="009171DB"/>
    <w:rsid w:val="009171FB"/>
    <w:rsid w:val="009172A2"/>
    <w:rsid w:val="009172EF"/>
    <w:rsid w:val="009172FE"/>
    <w:rsid w:val="00917454"/>
    <w:rsid w:val="0091747E"/>
    <w:rsid w:val="009174D5"/>
    <w:rsid w:val="009175D8"/>
    <w:rsid w:val="00917623"/>
    <w:rsid w:val="00917691"/>
    <w:rsid w:val="009176A4"/>
    <w:rsid w:val="0091773D"/>
    <w:rsid w:val="0091783F"/>
    <w:rsid w:val="00917861"/>
    <w:rsid w:val="009178F0"/>
    <w:rsid w:val="009178F1"/>
    <w:rsid w:val="00917951"/>
    <w:rsid w:val="009179A4"/>
    <w:rsid w:val="009179F2"/>
    <w:rsid w:val="00917A81"/>
    <w:rsid w:val="00917BCC"/>
    <w:rsid w:val="00917BD2"/>
    <w:rsid w:val="00917BE6"/>
    <w:rsid w:val="00917C9D"/>
    <w:rsid w:val="00917D0F"/>
    <w:rsid w:val="00917D40"/>
    <w:rsid w:val="00917D58"/>
    <w:rsid w:val="00917D7F"/>
    <w:rsid w:val="00917E70"/>
    <w:rsid w:val="00917FD7"/>
    <w:rsid w:val="00920062"/>
    <w:rsid w:val="00920081"/>
    <w:rsid w:val="009200BE"/>
    <w:rsid w:val="00920111"/>
    <w:rsid w:val="00920188"/>
    <w:rsid w:val="009201DF"/>
    <w:rsid w:val="009201FB"/>
    <w:rsid w:val="009202F6"/>
    <w:rsid w:val="009203D0"/>
    <w:rsid w:val="0092044A"/>
    <w:rsid w:val="009204ED"/>
    <w:rsid w:val="0092051F"/>
    <w:rsid w:val="00920594"/>
    <w:rsid w:val="0092064B"/>
    <w:rsid w:val="00920761"/>
    <w:rsid w:val="0092078A"/>
    <w:rsid w:val="009207B6"/>
    <w:rsid w:val="0092080A"/>
    <w:rsid w:val="0092084F"/>
    <w:rsid w:val="0092089E"/>
    <w:rsid w:val="0092098C"/>
    <w:rsid w:val="00920A4F"/>
    <w:rsid w:val="00920AE4"/>
    <w:rsid w:val="00920BA3"/>
    <w:rsid w:val="00920C1A"/>
    <w:rsid w:val="00920D20"/>
    <w:rsid w:val="00920D25"/>
    <w:rsid w:val="00920D90"/>
    <w:rsid w:val="00920DFD"/>
    <w:rsid w:val="00920E2F"/>
    <w:rsid w:val="00920E56"/>
    <w:rsid w:val="00920EA7"/>
    <w:rsid w:val="00920EB0"/>
    <w:rsid w:val="00921043"/>
    <w:rsid w:val="0092111D"/>
    <w:rsid w:val="009211BD"/>
    <w:rsid w:val="009211FB"/>
    <w:rsid w:val="00921227"/>
    <w:rsid w:val="009213A8"/>
    <w:rsid w:val="009213CD"/>
    <w:rsid w:val="00921467"/>
    <w:rsid w:val="0092146B"/>
    <w:rsid w:val="0092153F"/>
    <w:rsid w:val="009215E8"/>
    <w:rsid w:val="009215FB"/>
    <w:rsid w:val="00921625"/>
    <w:rsid w:val="009216CA"/>
    <w:rsid w:val="00921720"/>
    <w:rsid w:val="009217CD"/>
    <w:rsid w:val="00921850"/>
    <w:rsid w:val="00921916"/>
    <w:rsid w:val="00921975"/>
    <w:rsid w:val="009219C9"/>
    <w:rsid w:val="00921B1F"/>
    <w:rsid w:val="00921BF1"/>
    <w:rsid w:val="00921CB4"/>
    <w:rsid w:val="00921CC6"/>
    <w:rsid w:val="00921D3E"/>
    <w:rsid w:val="00921E59"/>
    <w:rsid w:val="00921E6F"/>
    <w:rsid w:val="00921ED9"/>
    <w:rsid w:val="00921F50"/>
    <w:rsid w:val="00921F74"/>
    <w:rsid w:val="00921F98"/>
    <w:rsid w:val="009220FD"/>
    <w:rsid w:val="0092214B"/>
    <w:rsid w:val="0092217E"/>
    <w:rsid w:val="00922308"/>
    <w:rsid w:val="00922332"/>
    <w:rsid w:val="00922590"/>
    <w:rsid w:val="0092266A"/>
    <w:rsid w:val="00922731"/>
    <w:rsid w:val="0092284C"/>
    <w:rsid w:val="0092285B"/>
    <w:rsid w:val="00922899"/>
    <w:rsid w:val="009228F0"/>
    <w:rsid w:val="009229FE"/>
    <w:rsid w:val="00922A61"/>
    <w:rsid w:val="00922A62"/>
    <w:rsid w:val="00922AA6"/>
    <w:rsid w:val="00922B77"/>
    <w:rsid w:val="00922BBA"/>
    <w:rsid w:val="00922C9C"/>
    <w:rsid w:val="00922CB7"/>
    <w:rsid w:val="00922DE6"/>
    <w:rsid w:val="00922ED0"/>
    <w:rsid w:val="00922EEB"/>
    <w:rsid w:val="009230F0"/>
    <w:rsid w:val="009231E2"/>
    <w:rsid w:val="009232E1"/>
    <w:rsid w:val="009232FC"/>
    <w:rsid w:val="009233B6"/>
    <w:rsid w:val="009233C0"/>
    <w:rsid w:val="009233FF"/>
    <w:rsid w:val="00923402"/>
    <w:rsid w:val="00923434"/>
    <w:rsid w:val="00923567"/>
    <w:rsid w:val="00923587"/>
    <w:rsid w:val="009235C2"/>
    <w:rsid w:val="009235E5"/>
    <w:rsid w:val="00923633"/>
    <w:rsid w:val="009236B8"/>
    <w:rsid w:val="00923725"/>
    <w:rsid w:val="00923762"/>
    <w:rsid w:val="0092376A"/>
    <w:rsid w:val="00923783"/>
    <w:rsid w:val="00923794"/>
    <w:rsid w:val="0092392B"/>
    <w:rsid w:val="00923A18"/>
    <w:rsid w:val="00923A8D"/>
    <w:rsid w:val="00923B3A"/>
    <w:rsid w:val="00923B6B"/>
    <w:rsid w:val="00923BA8"/>
    <w:rsid w:val="00923D10"/>
    <w:rsid w:val="00923DD3"/>
    <w:rsid w:val="00923DE6"/>
    <w:rsid w:val="00923E0C"/>
    <w:rsid w:val="00923E10"/>
    <w:rsid w:val="00923F13"/>
    <w:rsid w:val="00923F8E"/>
    <w:rsid w:val="00924114"/>
    <w:rsid w:val="00924185"/>
    <w:rsid w:val="0092419B"/>
    <w:rsid w:val="009241B0"/>
    <w:rsid w:val="009241DD"/>
    <w:rsid w:val="00924218"/>
    <w:rsid w:val="0092421E"/>
    <w:rsid w:val="00924225"/>
    <w:rsid w:val="0092428F"/>
    <w:rsid w:val="0092437A"/>
    <w:rsid w:val="009243DF"/>
    <w:rsid w:val="00924437"/>
    <w:rsid w:val="00924467"/>
    <w:rsid w:val="0092456C"/>
    <w:rsid w:val="009245B1"/>
    <w:rsid w:val="009245C9"/>
    <w:rsid w:val="009245F0"/>
    <w:rsid w:val="0092465E"/>
    <w:rsid w:val="00924777"/>
    <w:rsid w:val="00924888"/>
    <w:rsid w:val="009248B4"/>
    <w:rsid w:val="009248D9"/>
    <w:rsid w:val="00924945"/>
    <w:rsid w:val="00924A12"/>
    <w:rsid w:val="00924AAA"/>
    <w:rsid w:val="00924AD8"/>
    <w:rsid w:val="00924B4C"/>
    <w:rsid w:val="00924B5D"/>
    <w:rsid w:val="00924BFF"/>
    <w:rsid w:val="00924D6D"/>
    <w:rsid w:val="00924DFC"/>
    <w:rsid w:val="00924E3C"/>
    <w:rsid w:val="00924F67"/>
    <w:rsid w:val="00925032"/>
    <w:rsid w:val="009250BF"/>
    <w:rsid w:val="0092516B"/>
    <w:rsid w:val="0092520B"/>
    <w:rsid w:val="00925231"/>
    <w:rsid w:val="009252C5"/>
    <w:rsid w:val="00925449"/>
    <w:rsid w:val="00925461"/>
    <w:rsid w:val="0092549B"/>
    <w:rsid w:val="00925513"/>
    <w:rsid w:val="00925554"/>
    <w:rsid w:val="00925591"/>
    <w:rsid w:val="0092559F"/>
    <w:rsid w:val="0092560C"/>
    <w:rsid w:val="00925661"/>
    <w:rsid w:val="00925669"/>
    <w:rsid w:val="009256A1"/>
    <w:rsid w:val="009256AB"/>
    <w:rsid w:val="0092582A"/>
    <w:rsid w:val="00925867"/>
    <w:rsid w:val="00925888"/>
    <w:rsid w:val="009258B8"/>
    <w:rsid w:val="009258FA"/>
    <w:rsid w:val="00925925"/>
    <w:rsid w:val="009259FF"/>
    <w:rsid w:val="00925A75"/>
    <w:rsid w:val="00925AF3"/>
    <w:rsid w:val="00925B1D"/>
    <w:rsid w:val="00925B20"/>
    <w:rsid w:val="00925BE3"/>
    <w:rsid w:val="00925CA4"/>
    <w:rsid w:val="00925D20"/>
    <w:rsid w:val="00925D2E"/>
    <w:rsid w:val="00925D91"/>
    <w:rsid w:val="00925F86"/>
    <w:rsid w:val="0092618C"/>
    <w:rsid w:val="0092623B"/>
    <w:rsid w:val="0092630C"/>
    <w:rsid w:val="0092634C"/>
    <w:rsid w:val="00926365"/>
    <w:rsid w:val="00926370"/>
    <w:rsid w:val="00926576"/>
    <w:rsid w:val="009265B7"/>
    <w:rsid w:val="009266AC"/>
    <w:rsid w:val="00926727"/>
    <w:rsid w:val="00926750"/>
    <w:rsid w:val="009267A4"/>
    <w:rsid w:val="009267D4"/>
    <w:rsid w:val="0092680E"/>
    <w:rsid w:val="00926946"/>
    <w:rsid w:val="00926964"/>
    <w:rsid w:val="009269B6"/>
    <w:rsid w:val="009269B8"/>
    <w:rsid w:val="00926A07"/>
    <w:rsid w:val="00926A61"/>
    <w:rsid w:val="00926AAC"/>
    <w:rsid w:val="00926AE7"/>
    <w:rsid w:val="00926B09"/>
    <w:rsid w:val="00926CDB"/>
    <w:rsid w:val="00926D5E"/>
    <w:rsid w:val="00926DE5"/>
    <w:rsid w:val="00926E42"/>
    <w:rsid w:val="00926E88"/>
    <w:rsid w:val="00926FA2"/>
    <w:rsid w:val="00927012"/>
    <w:rsid w:val="00927074"/>
    <w:rsid w:val="009270D2"/>
    <w:rsid w:val="009271C0"/>
    <w:rsid w:val="009271DC"/>
    <w:rsid w:val="00927201"/>
    <w:rsid w:val="0092725B"/>
    <w:rsid w:val="00927312"/>
    <w:rsid w:val="00927332"/>
    <w:rsid w:val="00927391"/>
    <w:rsid w:val="00927476"/>
    <w:rsid w:val="009274D8"/>
    <w:rsid w:val="009274F6"/>
    <w:rsid w:val="00927508"/>
    <w:rsid w:val="00927530"/>
    <w:rsid w:val="00927558"/>
    <w:rsid w:val="0092757B"/>
    <w:rsid w:val="0092759A"/>
    <w:rsid w:val="009275DD"/>
    <w:rsid w:val="00927653"/>
    <w:rsid w:val="0092779A"/>
    <w:rsid w:val="009277F5"/>
    <w:rsid w:val="00927808"/>
    <w:rsid w:val="00927830"/>
    <w:rsid w:val="009278C2"/>
    <w:rsid w:val="0092790A"/>
    <w:rsid w:val="00927A11"/>
    <w:rsid w:val="00927ACE"/>
    <w:rsid w:val="00927B57"/>
    <w:rsid w:val="00927C4D"/>
    <w:rsid w:val="00927D05"/>
    <w:rsid w:val="00927D0C"/>
    <w:rsid w:val="00927D2B"/>
    <w:rsid w:val="00927E8C"/>
    <w:rsid w:val="00927E9D"/>
    <w:rsid w:val="00927ED5"/>
    <w:rsid w:val="00927F45"/>
    <w:rsid w:val="00930011"/>
    <w:rsid w:val="0093001F"/>
    <w:rsid w:val="00930099"/>
    <w:rsid w:val="009300E1"/>
    <w:rsid w:val="009300E4"/>
    <w:rsid w:val="009300E7"/>
    <w:rsid w:val="0093015E"/>
    <w:rsid w:val="00930163"/>
    <w:rsid w:val="0093019D"/>
    <w:rsid w:val="009301B7"/>
    <w:rsid w:val="0093025B"/>
    <w:rsid w:val="009302EA"/>
    <w:rsid w:val="0093035A"/>
    <w:rsid w:val="009303E0"/>
    <w:rsid w:val="0093043A"/>
    <w:rsid w:val="0093048A"/>
    <w:rsid w:val="00930495"/>
    <w:rsid w:val="009305F1"/>
    <w:rsid w:val="00930650"/>
    <w:rsid w:val="00930737"/>
    <w:rsid w:val="00930770"/>
    <w:rsid w:val="00930988"/>
    <w:rsid w:val="009309E8"/>
    <w:rsid w:val="00930A53"/>
    <w:rsid w:val="00930AB3"/>
    <w:rsid w:val="00930B86"/>
    <w:rsid w:val="00930C79"/>
    <w:rsid w:val="00930C7B"/>
    <w:rsid w:val="00930CDF"/>
    <w:rsid w:val="00930EBE"/>
    <w:rsid w:val="00930F45"/>
    <w:rsid w:val="00930FDD"/>
    <w:rsid w:val="00930FE5"/>
    <w:rsid w:val="00931198"/>
    <w:rsid w:val="009311B7"/>
    <w:rsid w:val="009312B1"/>
    <w:rsid w:val="00931309"/>
    <w:rsid w:val="00931314"/>
    <w:rsid w:val="00931330"/>
    <w:rsid w:val="0093135F"/>
    <w:rsid w:val="00931384"/>
    <w:rsid w:val="009314EB"/>
    <w:rsid w:val="00931577"/>
    <w:rsid w:val="0093158E"/>
    <w:rsid w:val="009315E1"/>
    <w:rsid w:val="009315ED"/>
    <w:rsid w:val="00931655"/>
    <w:rsid w:val="00931691"/>
    <w:rsid w:val="009316BB"/>
    <w:rsid w:val="009316C5"/>
    <w:rsid w:val="00931708"/>
    <w:rsid w:val="00931847"/>
    <w:rsid w:val="00931872"/>
    <w:rsid w:val="00931912"/>
    <w:rsid w:val="0093194D"/>
    <w:rsid w:val="009319A7"/>
    <w:rsid w:val="00931A00"/>
    <w:rsid w:val="00931A0F"/>
    <w:rsid w:val="00931A1D"/>
    <w:rsid w:val="00931A3C"/>
    <w:rsid w:val="00931A4E"/>
    <w:rsid w:val="00931A9F"/>
    <w:rsid w:val="00931B42"/>
    <w:rsid w:val="00931BAD"/>
    <w:rsid w:val="00931CD5"/>
    <w:rsid w:val="00931D5C"/>
    <w:rsid w:val="00931E5C"/>
    <w:rsid w:val="00931EB2"/>
    <w:rsid w:val="00931F3F"/>
    <w:rsid w:val="00932005"/>
    <w:rsid w:val="00932061"/>
    <w:rsid w:val="009320A8"/>
    <w:rsid w:val="009320FA"/>
    <w:rsid w:val="0093217B"/>
    <w:rsid w:val="009321A9"/>
    <w:rsid w:val="0093222F"/>
    <w:rsid w:val="0093246B"/>
    <w:rsid w:val="0093254A"/>
    <w:rsid w:val="00932601"/>
    <w:rsid w:val="00932620"/>
    <w:rsid w:val="0093267C"/>
    <w:rsid w:val="0093275E"/>
    <w:rsid w:val="00932804"/>
    <w:rsid w:val="0093283B"/>
    <w:rsid w:val="00932889"/>
    <w:rsid w:val="00932928"/>
    <w:rsid w:val="009329B1"/>
    <w:rsid w:val="009329CD"/>
    <w:rsid w:val="00932AF4"/>
    <w:rsid w:val="00932AFC"/>
    <w:rsid w:val="00932B2A"/>
    <w:rsid w:val="00932B80"/>
    <w:rsid w:val="00932BA0"/>
    <w:rsid w:val="00932C06"/>
    <w:rsid w:val="00932C2A"/>
    <w:rsid w:val="00932CE9"/>
    <w:rsid w:val="00932D0D"/>
    <w:rsid w:val="00932D20"/>
    <w:rsid w:val="00932D67"/>
    <w:rsid w:val="00932EAE"/>
    <w:rsid w:val="00932F77"/>
    <w:rsid w:val="009330BE"/>
    <w:rsid w:val="0093311A"/>
    <w:rsid w:val="00933158"/>
    <w:rsid w:val="00933160"/>
    <w:rsid w:val="0093319C"/>
    <w:rsid w:val="00933246"/>
    <w:rsid w:val="00933286"/>
    <w:rsid w:val="00933308"/>
    <w:rsid w:val="00933343"/>
    <w:rsid w:val="00933415"/>
    <w:rsid w:val="00933501"/>
    <w:rsid w:val="0093350F"/>
    <w:rsid w:val="0093355D"/>
    <w:rsid w:val="0093363A"/>
    <w:rsid w:val="009336EE"/>
    <w:rsid w:val="00933785"/>
    <w:rsid w:val="00933787"/>
    <w:rsid w:val="009337B8"/>
    <w:rsid w:val="009337BD"/>
    <w:rsid w:val="009337C1"/>
    <w:rsid w:val="009337D1"/>
    <w:rsid w:val="00933862"/>
    <w:rsid w:val="009338D6"/>
    <w:rsid w:val="00933999"/>
    <w:rsid w:val="00933A02"/>
    <w:rsid w:val="00933A78"/>
    <w:rsid w:val="00933AC6"/>
    <w:rsid w:val="00933ADF"/>
    <w:rsid w:val="00933B20"/>
    <w:rsid w:val="00933B2D"/>
    <w:rsid w:val="00933B6C"/>
    <w:rsid w:val="00933B74"/>
    <w:rsid w:val="00933B97"/>
    <w:rsid w:val="00933BAB"/>
    <w:rsid w:val="00933BDD"/>
    <w:rsid w:val="00933BE4"/>
    <w:rsid w:val="00933BE9"/>
    <w:rsid w:val="00933BEA"/>
    <w:rsid w:val="00933CA9"/>
    <w:rsid w:val="00933CD5"/>
    <w:rsid w:val="00933E09"/>
    <w:rsid w:val="00933E11"/>
    <w:rsid w:val="00933EA7"/>
    <w:rsid w:val="00933EFF"/>
    <w:rsid w:val="00934066"/>
    <w:rsid w:val="009340C5"/>
    <w:rsid w:val="00934129"/>
    <w:rsid w:val="00934179"/>
    <w:rsid w:val="009341D8"/>
    <w:rsid w:val="00934237"/>
    <w:rsid w:val="009342F0"/>
    <w:rsid w:val="009344BE"/>
    <w:rsid w:val="00934526"/>
    <w:rsid w:val="009345C5"/>
    <w:rsid w:val="00934608"/>
    <w:rsid w:val="00934643"/>
    <w:rsid w:val="009346E5"/>
    <w:rsid w:val="0093475E"/>
    <w:rsid w:val="00934799"/>
    <w:rsid w:val="009348C1"/>
    <w:rsid w:val="009348DF"/>
    <w:rsid w:val="00934945"/>
    <w:rsid w:val="00934970"/>
    <w:rsid w:val="009349AD"/>
    <w:rsid w:val="00934A33"/>
    <w:rsid w:val="00934A45"/>
    <w:rsid w:val="00934ABE"/>
    <w:rsid w:val="00934B2E"/>
    <w:rsid w:val="00934B54"/>
    <w:rsid w:val="00934B5D"/>
    <w:rsid w:val="00934C17"/>
    <w:rsid w:val="00934C64"/>
    <w:rsid w:val="00934C8A"/>
    <w:rsid w:val="00934D19"/>
    <w:rsid w:val="00934E2E"/>
    <w:rsid w:val="00934FA2"/>
    <w:rsid w:val="009350F2"/>
    <w:rsid w:val="00935103"/>
    <w:rsid w:val="0093511F"/>
    <w:rsid w:val="0093521A"/>
    <w:rsid w:val="009353A3"/>
    <w:rsid w:val="00935405"/>
    <w:rsid w:val="00935468"/>
    <w:rsid w:val="009355D6"/>
    <w:rsid w:val="0093561D"/>
    <w:rsid w:val="0093564A"/>
    <w:rsid w:val="00935661"/>
    <w:rsid w:val="009356AE"/>
    <w:rsid w:val="0093571A"/>
    <w:rsid w:val="0093584F"/>
    <w:rsid w:val="009358CB"/>
    <w:rsid w:val="00935953"/>
    <w:rsid w:val="00935955"/>
    <w:rsid w:val="009359B8"/>
    <w:rsid w:val="009359BD"/>
    <w:rsid w:val="00935A1B"/>
    <w:rsid w:val="00935A4E"/>
    <w:rsid w:val="00935A54"/>
    <w:rsid w:val="00935AE2"/>
    <w:rsid w:val="00935BA1"/>
    <w:rsid w:val="00935BB4"/>
    <w:rsid w:val="00935C5F"/>
    <w:rsid w:val="00935C9F"/>
    <w:rsid w:val="00935CD9"/>
    <w:rsid w:val="00935DCB"/>
    <w:rsid w:val="00935E09"/>
    <w:rsid w:val="00935EA6"/>
    <w:rsid w:val="00935EBE"/>
    <w:rsid w:val="00935F00"/>
    <w:rsid w:val="00935F16"/>
    <w:rsid w:val="0093601A"/>
    <w:rsid w:val="0093605C"/>
    <w:rsid w:val="009360B6"/>
    <w:rsid w:val="00936103"/>
    <w:rsid w:val="00936124"/>
    <w:rsid w:val="00936173"/>
    <w:rsid w:val="00936186"/>
    <w:rsid w:val="0093628F"/>
    <w:rsid w:val="00936303"/>
    <w:rsid w:val="00936313"/>
    <w:rsid w:val="009363E9"/>
    <w:rsid w:val="009363FA"/>
    <w:rsid w:val="0093641C"/>
    <w:rsid w:val="00936453"/>
    <w:rsid w:val="0093650C"/>
    <w:rsid w:val="0093674E"/>
    <w:rsid w:val="00936839"/>
    <w:rsid w:val="0093687D"/>
    <w:rsid w:val="009368FB"/>
    <w:rsid w:val="00936909"/>
    <w:rsid w:val="00936987"/>
    <w:rsid w:val="00936AAC"/>
    <w:rsid w:val="00936ABF"/>
    <w:rsid w:val="00936B02"/>
    <w:rsid w:val="00936B82"/>
    <w:rsid w:val="00936BEF"/>
    <w:rsid w:val="00936CA1"/>
    <w:rsid w:val="00936D21"/>
    <w:rsid w:val="00936D52"/>
    <w:rsid w:val="00936D7A"/>
    <w:rsid w:val="00936DA8"/>
    <w:rsid w:val="00936E8A"/>
    <w:rsid w:val="00936F0C"/>
    <w:rsid w:val="00936F66"/>
    <w:rsid w:val="0093701F"/>
    <w:rsid w:val="009370CD"/>
    <w:rsid w:val="00937102"/>
    <w:rsid w:val="009371BD"/>
    <w:rsid w:val="00937288"/>
    <w:rsid w:val="00937320"/>
    <w:rsid w:val="00937325"/>
    <w:rsid w:val="00937388"/>
    <w:rsid w:val="009373FE"/>
    <w:rsid w:val="00937537"/>
    <w:rsid w:val="00937564"/>
    <w:rsid w:val="009375A2"/>
    <w:rsid w:val="00937658"/>
    <w:rsid w:val="00937665"/>
    <w:rsid w:val="0093776B"/>
    <w:rsid w:val="00937788"/>
    <w:rsid w:val="009377D7"/>
    <w:rsid w:val="009378AB"/>
    <w:rsid w:val="00937A46"/>
    <w:rsid w:val="00937A5F"/>
    <w:rsid w:val="00937C7C"/>
    <w:rsid w:val="00937C92"/>
    <w:rsid w:val="00937D07"/>
    <w:rsid w:val="00937D0E"/>
    <w:rsid w:val="00937E57"/>
    <w:rsid w:val="00937EA4"/>
    <w:rsid w:val="00937F02"/>
    <w:rsid w:val="00937F5E"/>
    <w:rsid w:val="0094000D"/>
    <w:rsid w:val="009400C7"/>
    <w:rsid w:val="0094011B"/>
    <w:rsid w:val="00940136"/>
    <w:rsid w:val="00940140"/>
    <w:rsid w:val="00940221"/>
    <w:rsid w:val="00940229"/>
    <w:rsid w:val="00940233"/>
    <w:rsid w:val="009402FB"/>
    <w:rsid w:val="00940315"/>
    <w:rsid w:val="00940470"/>
    <w:rsid w:val="00940472"/>
    <w:rsid w:val="009404DB"/>
    <w:rsid w:val="00940505"/>
    <w:rsid w:val="00940566"/>
    <w:rsid w:val="009405AA"/>
    <w:rsid w:val="009405B3"/>
    <w:rsid w:val="009405C4"/>
    <w:rsid w:val="009405EF"/>
    <w:rsid w:val="009406A8"/>
    <w:rsid w:val="00940758"/>
    <w:rsid w:val="009407D5"/>
    <w:rsid w:val="00940853"/>
    <w:rsid w:val="009408F9"/>
    <w:rsid w:val="009408FE"/>
    <w:rsid w:val="00940967"/>
    <w:rsid w:val="009409AE"/>
    <w:rsid w:val="009409D6"/>
    <w:rsid w:val="00940A0D"/>
    <w:rsid w:val="00940AE1"/>
    <w:rsid w:val="00940B87"/>
    <w:rsid w:val="00940C02"/>
    <w:rsid w:val="00940CE0"/>
    <w:rsid w:val="00940CF9"/>
    <w:rsid w:val="00940D60"/>
    <w:rsid w:val="00940DE6"/>
    <w:rsid w:val="00940EBB"/>
    <w:rsid w:val="00941274"/>
    <w:rsid w:val="009412A5"/>
    <w:rsid w:val="009412A9"/>
    <w:rsid w:val="009414CE"/>
    <w:rsid w:val="00941547"/>
    <w:rsid w:val="0094157D"/>
    <w:rsid w:val="00941581"/>
    <w:rsid w:val="009415A6"/>
    <w:rsid w:val="009417E9"/>
    <w:rsid w:val="009417F9"/>
    <w:rsid w:val="009418DD"/>
    <w:rsid w:val="00941901"/>
    <w:rsid w:val="009419F5"/>
    <w:rsid w:val="00941A1F"/>
    <w:rsid w:val="00941AA2"/>
    <w:rsid w:val="00941AB7"/>
    <w:rsid w:val="00941C1D"/>
    <w:rsid w:val="00941CAB"/>
    <w:rsid w:val="00941CC9"/>
    <w:rsid w:val="00941D0A"/>
    <w:rsid w:val="00941D4D"/>
    <w:rsid w:val="00941DA8"/>
    <w:rsid w:val="00941DAC"/>
    <w:rsid w:val="00941DF5"/>
    <w:rsid w:val="00941E1E"/>
    <w:rsid w:val="00941E2C"/>
    <w:rsid w:val="00941E70"/>
    <w:rsid w:val="00941ED3"/>
    <w:rsid w:val="00941F0B"/>
    <w:rsid w:val="00941F27"/>
    <w:rsid w:val="00941FDD"/>
    <w:rsid w:val="00942036"/>
    <w:rsid w:val="00942070"/>
    <w:rsid w:val="00942265"/>
    <w:rsid w:val="0094232A"/>
    <w:rsid w:val="009423C4"/>
    <w:rsid w:val="009424C3"/>
    <w:rsid w:val="009426BC"/>
    <w:rsid w:val="0094279A"/>
    <w:rsid w:val="00942819"/>
    <w:rsid w:val="00942883"/>
    <w:rsid w:val="00942890"/>
    <w:rsid w:val="00942970"/>
    <w:rsid w:val="00942A39"/>
    <w:rsid w:val="00942A6C"/>
    <w:rsid w:val="00942AEF"/>
    <w:rsid w:val="00942B4C"/>
    <w:rsid w:val="00942B93"/>
    <w:rsid w:val="00942BA9"/>
    <w:rsid w:val="00942BC6"/>
    <w:rsid w:val="00942CA4"/>
    <w:rsid w:val="00942D57"/>
    <w:rsid w:val="00942DB2"/>
    <w:rsid w:val="00942DD1"/>
    <w:rsid w:val="00942E3D"/>
    <w:rsid w:val="00942E5C"/>
    <w:rsid w:val="00942E9C"/>
    <w:rsid w:val="00942ED8"/>
    <w:rsid w:val="00942F1E"/>
    <w:rsid w:val="00942F20"/>
    <w:rsid w:val="00943031"/>
    <w:rsid w:val="009430DC"/>
    <w:rsid w:val="0094317F"/>
    <w:rsid w:val="009431A7"/>
    <w:rsid w:val="00943316"/>
    <w:rsid w:val="009433A3"/>
    <w:rsid w:val="009433EB"/>
    <w:rsid w:val="00943411"/>
    <w:rsid w:val="0094343E"/>
    <w:rsid w:val="0094345F"/>
    <w:rsid w:val="00943478"/>
    <w:rsid w:val="009434AD"/>
    <w:rsid w:val="009434C6"/>
    <w:rsid w:val="00943591"/>
    <w:rsid w:val="00943606"/>
    <w:rsid w:val="009436E5"/>
    <w:rsid w:val="00943757"/>
    <w:rsid w:val="0094377C"/>
    <w:rsid w:val="009437CA"/>
    <w:rsid w:val="0094386F"/>
    <w:rsid w:val="0094387D"/>
    <w:rsid w:val="0094398B"/>
    <w:rsid w:val="00943A1C"/>
    <w:rsid w:val="00943A3D"/>
    <w:rsid w:val="00943A7F"/>
    <w:rsid w:val="00943AE8"/>
    <w:rsid w:val="00943C56"/>
    <w:rsid w:val="00943C6A"/>
    <w:rsid w:val="00943C8B"/>
    <w:rsid w:val="00943C8C"/>
    <w:rsid w:val="00943CAE"/>
    <w:rsid w:val="00943CB3"/>
    <w:rsid w:val="00943D0B"/>
    <w:rsid w:val="00943D95"/>
    <w:rsid w:val="00943EE1"/>
    <w:rsid w:val="00943EF0"/>
    <w:rsid w:val="00944023"/>
    <w:rsid w:val="0094407B"/>
    <w:rsid w:val="00944095"/>
    <w:rsid w:val="0094416D"/>
    <w:rsid w:val="0094423B"/>
    <w:rsid w:val="00944290"/>
    <w:rsid w:val="00944307"/>
    <w:rsid w:val="00944380"/>
    <w:rsid w:val="009443A3"/>
    <w:rsid w:val="00944430"/>
    <w:rsid w:val="00944460"/>
    <w:rsid w:val="009444A0"/>
    <w:rsid w:val="009444F8"/>
    <w:rsid w:val="009444FD"/>
    <w:rsid w:val="00944520"/>
    <w:rsid w:val="00944524"/>
    <w:rsid w:val="0094453B"/>
    <w:rsid w:val="0094454C"/>
    <w:rsid w:val="009445BC"/>
    <w:rsid w:val="009445CA"/>
    <w:rsid w:val="009446EF"/>
    <w:rsid w:val="00944724"/>
    <w:rsid w:val="00944775"/>
    <w:rsid w:val="009447BD"/>
    <w:rsid w:val="00944848"/>
    <w:rsid w:val="00944864"/>
    <w:rsid w:val="0094487A"/>
    <w:rsid w:val="00944997"/>
    <w:rsid w:val="00944A05"/>
    <w:rsid w:val="00944B30"/>
    <w:rsid w:val="00944B5C"/>
    <w:rsid w:val="00944BB2"/>
    <w:rsid w:val="00944BF4"/>
    <w:rsid w:val="00944C7F"/>
    <w:rsid w:val="00944D20"/>
    <w:rsid w:val="00944D28"/>
    <w:rsid w:val="00944D4B"/>
    <w:rsid w:val="00944D60"/>
    <w:rsid w:val="00944E54"/>
    <w:rsid w:val="00944E65"/>
    <w:rsid w:val="00944EA3"/>
    <w:rsid w:val="00944EC0"/>
    <w:rsid w:val="00944F3F"/>
    <w:rsid w:val="00945031"/>
    <w:rsid w:val="00945064"/>
    <w:rsid w:val="009450CC"/>
    <w:rsid w:val="0094513C"/>
    <w:rsid w:val="0094515B"/>
    <w:rsid w:val="0094519E"/>
    <w:rsid w:val="009451DF"/>
    <w:rsid w:val="00945269"/>
    <w:rsid w:val="009452D3"/>
    <w:rsid w:val="00945351"/>
    <w:rsid w:val="00945519"/>
    <w:rsid w:val="00945530"/>
    <w:rsid w:val="0094553F"/>
    <w:rsid w:val="009455A2"/>
    <w:rsid w:val="00945674"/>
    <w:rsid w:val="009456E7"/>
    <w:rsid w:val="009456FD"/>
    <w:rsid w:val="00945776"/>
    <w:rsid w:val="0094592D"/>
    <w:rsid w:val="00945957"/>
    <w:rsid w:val="009459CE"/>
    <w:rsid w:val="009459DC"/>
    <w:rsid w:val="00945A21"/>
    <w:rsid w:val="00945A3A"/>
    <w:rsid w:val="00945A78"/>
    <w:rsid w:val="00945AC2"/>
    <w:rsid w:val="00945AD6"/>
    <w:rsid w:val="00945AE7"/>
    <w:rsid w:val="00945AF3"/>
    <w:rsid w:val="00945BA9"/>
    <w:rsid w:val="00945BE2"/>
    <w:rsid w:val="00945C28"/>
    <w:rsid w:val="00945C29"/>
    <w:rsid w:val="00945C4A"/>
    <w:rsid w:val="00945CE1"/>
    <w:rsid w:val="00945D10"/>
    <w:rsid w:val="00945DCC"/>
    <w:rsid w:val="00945DDE"/>
    <w:rsid w:val="00945F1F"/>
    <w:rsid w:val="00946058"/>
    <w:rsid w:val="0094616A"/>
    <w:rsid w:val="009461C4"/>
    <w:rsid w:val="009461DA"/>
    <w:rsid w:val="009461FC"/>
    <w:rsid w:val="00946259"/>
    <w:rsid w:val="009462E6"/>
    <w:rsid w:val="00946308"/>
    <w:rsid w:val="00946309"/>
    <w:rsid w:val="0094631E"/>
    <w:rsid w:val="00946406"/>
    <w:rsid w:val="00946417"/>
    <w:rsid w:val="0094645A"/>
    <w:rsid w:val="0094645E"/>
    <w:rsid w:val="00946484"/>
    <w:rsid w:val="00946487"/>
    <w:rsid w:val="009464E2"/>
    <w:rsid w:val="009464FA"/>
    <w:rsid w:val="0094650F"/>
    <w:rsid w:val="009465D7"/>
    <w:rsid w:val="009465EF"/>
    <w:rsid w:val="00946605"/>
    <w:rsid w:val="00946684"/>
    <w:rsid w:val="00946794"/>
    <w:rsid w:val="00946844"/>
    <w:rsid w:val="00946846"/>
    <w:rsid w:val="00946856"/>
    <w:rsid w:val="009468B2"/>
    <w:rsid w:val="00946A28"/>
    <w:rsid w:val="00946A72"/>
    <w:rsid w:val="00946AD1"/>
    <w:rsid w:val="00946AD5"/>
    <w:rsid w:val="00946B66"/>
    <w:rsid w:val="00946BA3"/>
    <w:rsid w:val="00946BAE"/>
    <w:rsid w:val="00946D8C"/>
    <w:rsid w:val="00946E17"/>
    <w:rsid w:val="00946EDA"/>
    <w:rsid w:val="00946EDD"/>
    <w:rsid w:val="00946F24"/>
    <w:rsid w:val="00946FF9"/>
    <w:rsid w:val="00947072"/>
    <w:rsid w:val="009470D8"/>
    <w:rsid w:val="009470DC"/>
    <w:rsid w:val="00947148"/>
    <w:rsid w:val="00947180"/>
    <w:rsid w:val="009471F9"/>
    <w:rsid w:val="00947220"/>
    <w:rsid w:val="00947287"/>
    <w:rsid w:val="00947344"/>
    <w:rsid w:val="0094738E"/>
    <w:rsid w:val="009473A1"/>
    <w:rsid w:val="009473AA"/>
    <w:rsid w:val="0094744C"/>
    <w:rsid w:val="00947540"/>
    <w:rsid w:val="00947628"/>
    <w:rsid w:val="00947629"/>
    <w:rsid w:val="00947692"/>
    <w:rsid w:val="009476A7"/>
    <w:rsid w:val="009476CE"/>
    <w:rsid w:val="0094772C"/>
    <w:rsid w:val="0094777D"/>
    <w:rsid w:val="009477F5"/>
    <w:rsid w:val="009478B8"/>
    <w:rsid w:val="00947937"/>
    <w:rsid w:val="00947962"/>
    <w:rsid w:val="00947A2D"/>
    <w:rsid w:val="00947ADC"/>
    <w:rsid w:val="00947D5E"/>
    <w:rsid w:val="00947D63"/>
    <w:rsid w:val="00947DCE"/>
    <w:rsid w:val="00947DFF"/>
    <w:rsid w:val="00947E0A"/>
    <w:rsid w:val="00947E0E"/>
    <w:rsid w:val="00947F24"/>
    <w:rsid w:val="00947F37"/>
    <w:rsid w:val="00947FE9"/>
    <w:rsid w:val="00950038"/>
    <w:rsid w:val="00950090"/>
    <w:rsid w:val="00950118"/>
    <w:rsid w:val="00950121"/>
    <w:rsid w:val="00950125"/>
    <w:rsid w:val="009501D0"/>
    <w:rsid w:val="0095026E"/>
    <w:rsid w:val="00950467"/>
    <w:rsid w:val="009504A7"/>
    <w:rsid w:val="009504AE"/>
    <w:rsid w:val="009504AF"/>
    <w:rsid w:val="009504F0"/>
    <w:rsid w:val="00950510"/>
    <w:rsid w:val="009505BE"/>
    <w:rsid w:val="009505CA"/>
    <w:rsid w:val="009505DE"/>
    <w:rsid w:val="00950709"/>
    <w:rsid w:val="00950870"/>
    <w:rsid w:val="00950888"/>
    <w:rsid w:val="0095092A"/>
    <w:rsid w:val="0095099D"/>
    <w:rsid w:val="009509B3"/>
    <w:rsid w:val="00950B00"/>
    <w:rsid w:val="00950BAA"/>
    <w:rsid w:val="00950BC0"/>
    <w:rsid w:val="00950C42"/>
    <w:rsid w:val="00950C9F"/>
    <w:rsid w:val="00950D02"/>
    <w:rsid w:val="00950D33"/>
    <w:rsid w:val="00950D6B"/>
    <w:rsid w:val="00950E34"/>
    <w:rsid w:val="00950E4E"/>
    <w:rsid w:val="00950ECE"/>
    <w:rsid w:val="00950F54"/>
    <w:rsid w:val="00951029"/>
    <w:rsid w:val="009510E4"/>
    <w:rsid w:val="0095122B"/>
    <w:rsid w:val="00951354"/>
    <w:rsid w:val="0095140B"/>
    <w:rsid w:val="00951470"/>
    <w:rsid w:val="009514DF"/>
    <w:rsid w:val="00951523"/>
    <w:rsid w:val="00951577"/>
    <w:rsid w:val="00951579"/>
    <w:rsid w:val="00951580"/>
    <w:rsid w:val="009515FA"/>
    <w:rsid w:val="0095169E"/>
    <w:rsid w:val="0095170F"/>
    <w:rsid w:val="0095174F"/>
    <w:rsid w:val="009517DD"/>
    <w:rsid w:val="0095180A"/>
    <w:rsid w:val="00951915"/>
    <w:rsid w:val="00951928"/>
    <w:rsid w:val="009519C7"/>
    <w:rsid w:val="009519E2"/>
    <w:rsid w:val="009519F4"/>
    <w:rsid w:val="00951B89"/>
    <w:rsid w:val="00951B94"/>
    <w:rsid w:val="00951C28"/>
    <w:rsid w:val="00951C3D"/>
    <w:rsid w:val="00951CEA"/>
    <w:rsid w:val="00951D5C"/>
    <w:rsid w:val="00951D73"/>
    <w:rsid w:val="00951E06"/>
    <w:rsid w:val="00951E1E"/>
    <w:rsid w:val="00951F46"/>
    <w:rsid w:val="00951F64"/>
    <w:rsid w:val="00951FF0"/>
    <w:rsid w:val="0095201C"/>
    <w:rsid w:val="00952048"/>
    <w:rsid w:val="00952193"/>
    <w:rsid w:val="00952359"/>
    <w:rsid w:val="009523B0"/>
    <w:rsid w:val="009523B5"/>
    <w:rsid w:val="009523EA"/>
    <w:rsid w:val="00952444"/>
    <w:rsid w:val="00952463"/>
    <w:rsid w:val="00952511"/>
    <w:rsid w:val="00952515"/>
    <w:rsid w:val="0095253A"/>
    <w:rsid w:val="0095255F"/>
    <w:rsid w:val="009525F9"/>
    <w:rsid w:val="00952645"/>
    <w:rsid w:val="009526DA"/>
    <w:rsid w:val="009527D6"/>
    <w:rsid w:val="009527E1"/>
    <w:rsid w:val="009528E7"/>
    <w:rsid w:val="00952919"/>
    <w:rsid w:val="0095297E"/>
    <w:rsid w:val="009529B9"/>
    <w:rsid w:val="009529D6"/>
    <w:rsid w:val="00952A22"/>
    <w:rsid w:val="00952B34"/>
    <w:rsid w:val="00952B57"/>
    <w:rsid w:val="00952B65"/>
    <w:rsid w:val="00952BB4"/>
    <w:rsid w:val="00952BFF"/>
    <w:rsid w:val="00952C2E"/>
    <w:rsid w:val="00952C96"/>
    <w:rsid w:val="00952D26"/>
    <w:rsid w:val="00952EBA"/>
    <w:rsid w:val="00952ECA"/>
    <w:rsid w:val="00952F05"/>
    <w:rsid w:val="00952F3C"/>
    <w:rsid w:val="00953115"/>
    <w:rsid w:val="00953131"/>
    <w:rsid w:val="0095313F"/>
    <w:rsid w:val="00953193"/>
    <w:rsid w:val="009531C5"/>
    <w:rsid w:val="009531CD"/>
    <w:rsid w:val="009531E5"/>
    <w:rsid w:val="00953272"/>
    <w:rsid w:val="009532A7"/>
    <w:rsid w:val="00953306"/>
    <w:rsid w:val="00953339"/>
    <w:rsid w:val="009533FD"/>
    <w:rsid w:val="00953441"/>
    <w:rsid w:val="0095345E"/>
    <w:rsid w:val="00953537"/>
    <w:rsid w:val="009535E1"/>
    <w:rsid w:val="009535E6"/>
    <w:rsid w:val="0095365D"/>
    <w:rsid w:val="00953684"/>
    <w:rsid w:val="0095371B"/>
    <w:rsid w:val="009538B2"/>
    <w:rsid w:val="00953A62"/>
    <w:rsid w:val="00953AFA"/>
    <w:rsid w:val="00953D0B"/>
    <w:rsid w:val="00953D1C"/>
    <w:rsid w:val="00953D34"/>
    <w:rsid w:val="00953DBB"/>
    <w:rsid w:val="00953DD0"/>
    <w:rsid w:val="00953DEF"/>
    <w:rsid w:val="00953DF7"/>
    <w:rsid w:val="00953EE7"/>
    <w:rsid w:val="00953EFB"/>
    <w:rsid w:val="00953FA2"/>
    <w:rsid w:val="009540B4"/>
    <w:rsid w:val="00954108"/>
    <w:rsid w:val="0095416A"/>
    <w:rsid w:val="009541AB"/>
    <w:rsid w:val="009541C0"/>
    <w:rsid w:val="00954222"/>
    <w:rsid w:val="009542C6"/>
    <w:rsid w:val="009542F5"/>
    <w:rsid w:val="009542FA"/>
    <w:rsid w:val="009543D4"/>
    <w:rsid w:val="00954411"/>
    <w:rsid w:val="009544E7"/>
    <w:rsid w:val="009545A3"/>
    <w:rsid w:val="009545DA"/>
    <w:rsid w:val="009546AA"/>
    <w:rsid w:val="00954706"/>
    <w:rsid w:val="00954709"/>
    <w:rsid w:val="0095485B"/>
    <w:rsid w:val="009548CF"/>
    <w:rsid w:val="009548EE"/>
    <w:rsid w:val="0095495D"/>
    <w:rsid w:val="0095495F"/>
    <w:rsid w:val="00954A39"/>
    <w:rsid w:val="00954AB2"/>
    <w:rsid w:val="00954AC2"/>
    <w:rsid w:val="00954B44"/>
    <w:rsid w:val="00954B95"/>
    <w:rsid w:val="00954C92"/>
    <w:rsid w:val="00954CAB"/>
    <w:rsid w:val="00954E8F"/>
    <w:rsid w:val="00954F22"/>
    <w:rsid w:val="00954F35"/>
    <w:rsid w:val="00954F8A"/>
    <w:rsid w:val="00954FCD"/>
    <w:rsid w:val="00955156"/>
    <w:rsid w:val="00955190"/>
    <w:rsid w:val="009552C0"/>
    <w:rsid w:val="009552DE"/>
    <w:rsid w:val="009552E0"/>
    <w:rsid w:val="009553C1"/>
    <w:rsid w:val="0095544A"/>
    <w:rsid w:val="00955484"/>
    <w:rsid w:val="00955493"/>
    <w:rsid w:val="009554E9"/>
    <w:rsid w:val="009554FD"/>
    <w:rsid w:val="00955631"/>
    <w:rsid w:val="0095589B"/>
    <w:rsid w:val="009558F1"/>
    <w:rsid w:val="00955987"/>
    <w:rsid w:val="00955B21"/>
    <w:rsid w:val="00955B87"/>
    <w:rsid w:val="00955B90"/>
    <w:rsid w:val="00955B94"/>
    <w:rsid w:val="00955C75"/>
    <w:rsid w:val="00955CBF"/>
    <w:rsid w:val="00955CE3"/>
    <w:rsid w:val="00955CFD"/>
    <w:rsid w:val="00955D18"/>
    <w:rsid w:val="00955D20"/>
    <w:rsid w:val="00955D28"/>
    <w:rsid w:val="00955D2C"/>
    <w:rsid w:val="00955DD6"/>
    <w:rsid w:val="00955DF4"/>
    <w:rsid w:val="00955E29"/>
    <w:rsid w:val="00955EE0"/>
    <w:rsid w:val="00955F09"/>
    <w:rsid w:val="00956037"/>
    <w:rsid w:val="00956103"/>
    <w:rsid w:val="0095613B"/>
    <w:rsid w:val="0095615A"/>
    <w:rsid w:val="009561D3"/>
    <w:rsid w:val="009562AB"/>
    <w:rsid w:val="009563AB"/>
    <w:rsid w:val="009563AC"/>
    <w:rsid w:val="009563F2"/>
    <w:rsid w:val="0095640C"/>
    <w:rsid w:val="0095642F"/>
    <w:rsid w:val="009564B3"/>
    <w:rsid w:val="00956526"/>
    <w:rsid w:val="00956555"/>
    <w:rsid w:val="00956612"/>
    <w:rsid w:val="00956631"/>
    <w:rsid w:val="00956696"/>
    <w:rsid w:val="009566C5"/>
    <w:rsid w:val="00956703"/>
    <w:rsid w:val="00956725"/>
    <w:rsid w:val="009567EB"/>
    <w:rsid w:val="0095683B"/>
    <w:rsid w:val="00956856"/>
    <w:rsid w:val="009568C0"/>
    <w:rsid w:val="009569E1"/>
    <w:rsid w:val="00956A22"/>
    <w:rsid w:val="00956A67"/>
    <w:rsid w:val="00956AC5"/>
    <w:rsid w:val="00956B73"/>
    <w:rsid w:val="00956BAC"/>
    <w:rsid w:val="00956CE9"/>
    <w:rsid w:val="00956F64"/>
    <w:rsid w:val="00956F78"/>
    <w:rsid w:val="0095709D"/>
    <w:rsid w:val="00957173"/>
    <w:rsid w:val="0095732A"/>
    <w:rsid w:val="00957354"/>
    <w:rsid w:val="00957374"/>
    <w:rsid w:val="00957382"/>
    <w:rsid w:val="009573E3"/>
    <w:rsid w:val="009574C8"/>
    <w:rsid w:val="009574F4"/>
    <w:rsid w:val="0095764C"/>
    <w:rsid w:val="00957662"/>
    <w:rsid w:val="009576AD"/>
    <w:rsid w:val="0095787B"/>
    <w:rsid w:val="0095793A"/>
    <w:rsid w:val="0095797C"/>
    <w:rsid w:val="00957A39"/>
    <w:rsid w:val="00957A57"/>
    <w:rsid w:val="00957A7F"/>
    <w:rsid w:val="00957A91"/>
    <w:rsid w:val="00957B15"/>
    <w:rsid w:val="00957B41"/>
    <w:rsid w:val="00957B61"/>
    <w:rsid w:val="00957CE9"/>
    <w:rsid w:val="00957E96"/>
    <w:rsid w:val="00957EDD"/>
    <w:rsid w:val="00957EE7"/>
    <w:rsid w:val="00960057"/>
    <w:rsid w:val="00960061"/>
    <w:rsid w:val="009601E4"/>
    <w:rsid w:val="0096028C"/>
    <w:rsid w:val="00960298"/>
    <w:rsid w:val="0096031F"/>
    <w:rsid w:val="00960340"/>
    <w:rsid w:val="00960362"/>
    <w:rsid w:val="0096036A"/>
    <w:rsid w:val="009603B3"/>
    <w:rsid w:val="00960466"/>
    <w:rsid w:val="0096046F"/>
    <w:rsid w:val="00960475"/>
    <w:rsid w:val="00960489"/>
    <w:rsid w:val="009604D9"/>
    <w:rsid w:val="00960743"/>
    <w:rsid w:val="009607A0"/>
    <w:rsid w:val="009607A9"/>
    <w:rsid w:val="009607C0"/>
    <w:rsid w:val="0096082F"/>
    <w:rsid w:val="00960842"/>
    <w:rsid w:val="00960877"/>
    <w:rsid w:val="00960920"/>
    <w:rsid w:val="00960932"/>
    <w:rsid w:val="00960A22"/>
    <w:rsid w:val="00960A4D"/>
    <w:rsid w:val="00960AE8"/>
    <w:rsid w:val="00960C09"/>
    <w:rsid w:val="00960C86"/>
    <w:rsid w:val="00960D80"/>
    <w:rsid w:val="00960D87"/>
    <w:rsid w:val="00960DB3"/>
    <w:rsid w:val="00960DFA"/>
    <w:rsid w:val="00960E36"/>
    <w:rsid w:val="00960EB6"/>
    <w:rsid w:val="00960ED2"/>
    <w:rsid w:val="00960FD6"/>
    <w:rsid w:val="00960FDD"/>
    <w:rsid w:val="00960FF1"/>
    <w:rsid w:val="0096102D"/>
    <w:rsid w:val="00961154"/>
    <w:rsid w:val="009611FB"/>
    <w:rsid w:val="009612C3"/>
    <w:rsid w:val="00961383"/>
    <w:rsid w:val="009614A8"/>
    <w:rsid w:val="009614B5"/>
    <w:rsid w:val="009614F5"/>
    <w:rsid w:val="00961519"/>
    <w:rsid w:val="0096158C"/>
    <w:rsid w:val="009615AC"/>
    <w:rsid w:val="009615E0"/>
    <w:rsid w:val="00961603"/>
    <w:rsid w:val="0096167B"/>
    <w:rsid w:val="009616A5"/>
    <w:rsid w:val="009616BD"/>
    <w:rsid w:val="00961846"/>
    <w:rsid w:val="0096187B"/>
    <w:rsid w:val="00961905"/>
    <w:rsid w:val="0096191E"/>
    <w:rsid w:val="009619C0"/>
    <w:rsid w:val="009619D2"/>
    <w:rsid w:val="009619DC"/>
    <w:rsid w:val="009619E7"/>
    <w:rsid w:val="00961D0D"/>
    <w:rsid w:val="00961D36"/>
    <w:rsid w:val="00961D9D"/>
    <w:rsid w:val="00961E57"/>
    <w:rsid w:val="00961F12"/>
    <w:rsid w:val="00961F1B"/>
    <w:rsid w:val="00961FCD"/>
    <w:rsid w:val="00961FFA"/>
    <w:rsid w:val="0096201E"/>
    <w:rsid w:val="00962049"/>
    <w:rsid w:val="00962210"/>
    <w:rsid w:val="0096224B"/>
    <w:rsid w:val="009622C2"/>
    <w:rsid w:val="00962316"/>
    <w:rsid w:val="00962391"/>
    <w:rsid w:val="0096249B"/>
    <w:rsid w:val="009624D1"/>
    <w:rsid w:val="009624D6"/>
    <w:rsid w:val="0096265B"/>
    <w:rsid w:val="00962688"/>
    <w:rsid w:val="00962877"/>
    <w:rsid w:val="009628FE"/>
    <w:rsid w:val="0096297F"/>
    <w:rsid w:val="00962A6E"/>
    <w:rsid w:val="00962AB2"/>
    <w:rsid w:val="00962B1C"/>
    <w:rsid w:val="00962B9F"/>
    <w:rsid w:val="00962BA5"/>
    <w:rsid w:val="00962CF7"/>
    <w:rsid w:val="00962CFA"/>
    <w:rsid w:val="00962DCC"/>
    <w:rsid w:val="00962E6F"/>
    <w:rsid w:val="00962E94"/>
    <w:rsid w:val="00962EC1"/>
    <w:rsid w:val="00962F10"/>
    <w:rsid w:val="00962F6C"/>
    <w:rsid w:val="00962FE5"/>
    <w:rsid w:val="00963011"/>
    <w:rsid w:val="009630AD"/>
    <w:rsid w:val="00963154"/>
    <w:rsid w:val="009631C3"/>
    <w:rsid w:val="009631E4"/>
    <w:rsid w:val="00963224"/>
    <w:rsid w:val="009632FB"/>
    <w:rsid w:val="0096343A"/>
    <w:rsid w:val="00963486"/>
    <w:rsid w:val="009634B0"/>
    <w:rsid w:val="0096350F"/>
    <w:rsid w:val="009635A4"/>
    <w:rsid w:val="00963651"/>
    <w:rsid w:val="0096366C"/>
    <w:rsid w:val="00963774"/>
    <w:rsid w:val="00963798"/>
    <w:rsid w:val="009637FE"/>
    <w:rsid w:val="009638BF"/>
    <w:rsid w:val="009638D6"/>
    <w:rsid w:val="009638E2"/>
    <w:rsid w:val="00963A52"/>
    <w:rsid w:val="00963A6D"/>
    <w:rsid w:val="00963A9F"/>
    <w:rsid w:val="00963AC3"/>
    <w:rsid w:val="00963AF9"/>
    <w:rsid w:val="00963B0E"/>
    <w:rsid w:val="00963C8C"/>
    <w:rsid w:val="00963D13"/>
    <w:rsid w:val="00963DAC"/>
    <w:rsid w:val="00963DBE"/>
    <w:rsid w:val="00963E3C"/>
    <w:rsid w:val="00963E6D"/>
    <w:rsid w:val="00963ECF"/>
    <w:rsid w:val="00963F08"/>
    <w:rsid w:val="00963F5B"/>
    <w:rsid w:val="00963F7E"/>
    <w:rsid w:val="00963F8A"/>
    <w:rsid w:val="0096401D"/>
    <w:rsid w:val="009640F4"/>
    <w:rsid w:val="0096412D"/>
    <w:rsid w:val="00964178"/>
    <w:rsid w:val="0096421B"/>
    <w:rsid w:val="00964229"/>
    <w:rsid w:val="009643F4"/>
    <w:rsid w:val="0096440D"/>
    <w:rsid w:val="00964474"/>
    <w:rsid w:val="009644B4"/>
    <w:rsid w:val="009644C7"/>
    <w:rsid w:val="0096467B"/>
    <w:rsid w:val="009646A1"/>
    <w:rsid w:val="009646EC"/>
    <w:rsid w:val="009646FF"/>
    <w:rsid w:val="00964864"/>
    <w:rsid w:val="0096488D"/>
    <w:rsid w:val="00964A37"/>
    <w:rsid w:val="00964CA9"/>
    <w:rsid w:val="00964DAE"/>
    <w:rsid w:val="009650D7"/>
    <w:rsid w:val="0096512B"/>
    <w:rsid w:val="0096516E"/>
    <w:rsid w:val="0096519F"/>
    <w:rsid w:val="009651B4"/>
    <w:rsid w:val="00965285"/>
    <w:rsid w:val="0096532B"/>
    <w:rsid w:val="0096535D"/>
    <w:rsid w:val="009654EA"/>
    <w:rsid w:val="0096553C"/>
    <w:rsid w:val="009656D0"/>
    <w:rsid w:val="0096573B"/>
    <w:rsid w:val="00965742"/>
    <w:rsid w:val="0096576B"/>
    <w:rsid w:val="00965791"/>
    <w:rsid w:val="00965796"/>
    <w:rsid w:val="009658FB"/>
    <w:rsid w:val="00965926"/>
    <w:rsid w:val="0096595A"/>
    <w:rsid w:val="00965988"/>
    <w:rsid w:val="009659FE"/>
    <w:rsid w:val="009659FF"/>
    <w:rsid w:val="00965AEE"/>
    <w:rsid w:val="00965B3D"/>
    <w:rsid w:val="00965B53"/>
    <w:rsid w:val="00965C08"/>
    <w:rsid w:val="00965C61"/>
    <w:rsid w:val="00965CBA"/>
    <w:rsid w:val="00965D1C"/>
    <w:rsid w:val="00965D32"/>
    <w:rsid w:val="00965D49"/>
    <w:rsid w:val="00965DEA"/>
    <w:rsid w:val="00965EA1"/>
    <w:rsid w:val="00965EFE"/>
    <w:rsid w:val="00965F26"/>
    <w:rsid w:val="00965F3F"/>
    <w:rsid w:val="00966002"/>
    <w:rsid w:val="0096612B"/>
    <w:rsid w:val="009661E0"/>
    <w:rsid w:val="00966263"/>
    <w:rsid w:val="009662BE"/>
    <w:rsid w:val="009662EC"/>
    <w:rsid w:val="009662EE"/>
    <w:rsid w:val="00966356"/>
    <w:rsid w:val="009663BA"/>
    <w:rsid w:val="009663C6"/>
    <w:rsid w:val="009664F1"/>
    <w:rsid w:val="00966547"/>
    <w:rsid w:val="009665A4"/>
    <w:rsid w:val="0096666B"/>
    <w:rsid w:val="009666EE"/>
    <w:rsid w:val="009666F9"/>
    <w:rsid w:val="009667F1"/>
    <w:rsid w:val="00966890"/>
    <w:rsid w:val="009668A6"/>
    <w:rsid w:val="009668AB"/>
    <w:rsid w:val="00966942"/>
    <w:rsid w:val="009669BD"/>
    <w:rsid w:val="00966A1C"/>
    <w:rsid w:val="00966C33"/>
    <w:rsid w:val="00966C7A"/>
    <w:rsid w:val="00966D1A"/>
    <w:rsid w:val="00966E55"/>
    <w:rsid w:val="00966E9B"/>
    <w:rsid w:val="00966EEB"/>
    <w:rsid w:val="0096709B"/>
    <w:rsid w:val="009670B5"/>
    <w:rsid w:val="009670BA"/>
    <w:rsid w:val="009670CC"/>
    <w:rsid w:val="00967113"/>
    <w:rsid w:val="00967127"/>
    <w:rsid w:val="0096728A"/>
    <w:rsid w:val="009672EF"/>
    <w:rsid w:val="009672F8"/>
    <w:rsid w:val="0096732D"/>
    <w:rsid w:val="00967376"/>
    <w:rsid w:val="0096738B"/>
    <w:rsid w:val="009673CA"/>
    <w:rsid w:val="009673F8"/>
    <w:rsid w:val="00967458"/>
    <w:rsid w:val="009675B6"/>
    <w:rsid w:val="009675C9"/>
    <w:rsid w:val="009675CD"/>
    <w:rsid w:val="00967637"/>
    <w:rsid w:val="0096766F"/>
    <w:rsid w:val="0096768F"/>
    <w:rsid w:val="00967785"/>
    <w:rsid w:val="009677CE"/>
    <w:rsid w:val="009677FC"/>
    <w:rsid w:val="009678FF"/>
    <w:rsid w:val="00967936"/>
    <w:rsid w:val="00967940"/>
    <w:rsid w:val="00967942"/>
    <w:rsid w:val="00967A1F"/>
    <w:rsid w:val="00967A33"/>
    <w:rsid w:val="00967A52"/>
    <w:rsid w:val="00967A87"/>
    <w:rsid w:val="00967AC7"/>
    <w:rsid w:val="00967AF5"/>
    <w:rsid w:val="00967BD3"/>
    <w:rsid w:val="00967C06"/>
    <w:rsid w:val="00967D44"/>
    <w:rsid w:val="00967E57"/>
    <w:rsid w:val="00967E7C"/>
    <w:rsid w:val="00967F26"/>
    <w:rsid w:val="00970064"/>
    <w:rsid w:val="00970082"/>
    <w:rsid w:val="009701A9"/>
    <w:rsid w:val="009701BD"/>
    <w:rsid w:val="009701FA"/>
    <w:rsid w:val="00970231"/>
    <w:rsid w:val="0097024C"/>
    <w:rsid w:val="009702AF"/>
    <w:rsid w:val="009702EB"/>
    <w:rsid w:val="009704B9"/>
    <w:rsid w:val="0097057E"/>
    <w:rsid w:val="009705BE"/>
    <w:rsid w:val="009705CD"/>
    <w:rsid w:val="009705D4"/>
    <w:rsid w:val="0097063D"/>
    <w:rsid w:val="0097065A"/>
    <w:rsid w:val="0097065C"/>
    <w:rsid w:val="009706D9"/>
    <w:rsid w:val="0097079F"/>
    <w:rsid w:val="00970800"/>
    <w:rsid w:val="00970865"/>
    <w:rsid w:val="009708EB"/>
    <w:rsid w:val="0097091A"/>
    <w:rsid w:val="00970969"/>
    <w:rsid w:val="009709CF"/>
    <w:rsid w:val="00970A37"/>
    <w:rsid w:val="00970A46"/>
    <w:rsid w:val="00970A61"/>
    <w:rsid w:val="00970AA1"/>
    <w:rsid w:val="00970B81"/>
    <w:rsid w:val="00970B92"/>
    <w:rsid w:val="00970BB7"/>
    <w:rsid w:val="00970BE4"/>
    <w:rsid w:val="00970BFF"/>
    <w:rsid w:val="00970C17"/>
    <w:rsid w:val="00970CF3"/>
    <w:rsid w:val="00970D4C"/>
    <w:rsid w:val="00970D6C"/>
    <w:rsid w:val="00970E0A"/>
    <w:rsid w:val="00970E55"/>
    <w:rsid w:val="00970F6F"/>
    <w:rsid w:val="00970FA9"/>
    <w:rsid w:val="00970FAE"/>
    <w:rsid w:val="009710FB"/>
    <w:rsid w:val="00971121"/>
    <w:rsid w:val="00971188"/>
    <w:rsid w:val="009711A2"/>
    <w:rsid w:val="009711CC"/>
    <w:rsid w:val="00971220"/>
    <w:rsid w:val="0097141F"/>
    <w:rsid w:val="0097148D"/>
    <w:rsid w:val="009714DD"/>
    <w:rsid w:val="0097150E"/>
    <w:rsid w:val="009715C9"/>
    <w:rsid w:val="009715EC"/>
    <w:rsid w:val="00971607"/>
    <w:rsid w:val="00971670"/>
    <w:rsid w:val="009716C2"/>
    <w:rsid w:val="00971858"/>
    <w:rsid w:val="0097185B"/>
    <w:rsid w:val="0097186E"/>
    <w:rsid w:val="009718B8"/>
    <w:rsid w:val="0097194B"/>
    <w:rsid w:val="00971A14"/>
    <w:rsid w:val="00971A6B"/>
    <w:rsid w:val="00971A81"/>
    <w:rsid w:val="00971A82"/>
    <w:rsid w:val="00971A8C"/>
    <w:rsid w:val="00971AA4"/>
    <w:rsid w:val="00971AF0"/>
    <w:rsid w:val="00971C99"/>
    <w:rsid w:val="00971CC3"/>
    <w:rsid w:val="00971DE5"/>
    <w:rsid w:val="00971DF1"/>
    <w:rsid w:val="00971E4A"/>
    <w:rsid w:val="00971E72"/>
    <w:rsid w:val="0097201C"/>
    <w:rsid w:val="0097209A"/>
    <w:rsid w:val="009720A8"/>
    <w:rsid w:val="009720DA"/>
    <w:rsid w:val="009720F1"/>
    <w:rsid w:val="00972107"/>
    <w:rsid w:val="0097211C"/>
    <w:rsid w:val="0097221B"/>
    <w:rsid w:val="0097223C"/>
    <w:rsid w:val="009722C4"/>
    <w:rsid w:val="00972403"/>
    <w:rsid w:val="00972449"/>
    <w:rsid w:val="0097258E"/>
    <w:rsid w:val="009725C0"/>
    <w:rsid w:val="009727F9"/>
    <w:rsid w:val="009727FB"/>
    <w:rsid w:val="0097284F"/>
    <w:rsid w:val="009728E7"/>
    <w:rsid w:val="00972909"/>
    <w:rsid w:val="00972961"/>
    <w:rsid w:val="009729F4"/>
    <w:rsid w:val="00972B3F"/>
    <w:rsid w:val="00972B7C"/>
    <w:rsid w:val="00972C39"/>
    <w:rsid w:val="00972C72"/>
    <w:rsid w:val="00972CAE"/>
    <w:rsid w:val="00972CED"/>
    <w:rsid w:val="00972DD9"/>
    <w:rsid w:val="00972E91"/>
    <w:rsid w:val="00972FB7"/>
    <w:rsid w:val="00972FBD"/>
    <w:rsid w:val="00973105"/>
    <w:rsid w:val="0097310C"/>
    <w:rsid w:val="009731B5"/>
    <w:rsid w:val="009731F8"/>
    <w:rsid w:val="0097320D"/>
    <w:rsid w:val="0097322D"/>
    <w:rsid w:val="0097328C"/>
    <w:rsid w:val="0097337B"/>
    <w:rsid w:val="0097339E"/>
    <w:rsid w:val="00973434"/>
    <w:rsid w:val="0097351B"/>
    <w:rsid w:val="00973526"/>
    <w:rsid w:val="00973565"/>
    <w:rsid w:val="009735C6"/>
    <w:rsid w:val="009735FA"/>
    <w:rsid w:val="0097364D"/>
    <w:rsid w:val="00973756"/>
    <w:rsid w:val="0097376B"/>
    <w:rsid w:val="00973822"/>
    <w:rsid w:val="009738B6"/>
    <w:rsid w:val="00973918"/>
    <w:rsid w:val="0097398E"/>
    <w:rsid w:val="009739C6"/>
    <w:rsid w:val="00973A39"/>
    <w:rsid w:val="00973A81"/>
    <w:rsid w:val="00973AD0"/>
    <w:rsid w:val="00973AFA"/>
    <w:rsid w:val="00973C8E"/>
    <w:rsid w:val="00973CD5"/>
    <w:rsid w:val="00973CF2"/>
    <w:rsid w:val="00973D36"/>
    <w:rsid w:val="00973D55"/>
    <w:rsid w:val="00973D77"/>
    <w:rsid w:val="00973D89"/>
    <w:rsid w:val="00973E0C"/>
    <w:rsid w:val="00973E0F"/>
    <w:rsid w:val="00973E4F"/>
    <w:rsid w:val="00973E73"/>
    <w:rsid w:val="00973FC9"/>
    <w:rsid w:val="00974041"/>
    <w:rsid w:val="00974077"/>
    <w:rsid w:val="009740CB"/>
    <w:rsid w:val="009741AF"/>
    <w:rsid w:val="009741B9"/>
    <w:rsid w:val="00974267"/>
    <w:rsid w:val="009743EA"/>
    <w:rsid w:val="00974433"/>
    <w:rsid w:val="009744C3"/>
    <w:rsid w:val="009745B2"/>
    <w:rsid w:val="009745B4"/>
    <w:rsid w:val="009745BA"/>
    <w:rsid w:val="009745FC"/>
    <w:rsid w:val="0097461C"/>
    <w:rsid w:val="00974742"/>
    <w:rsid w:val="0097480A"/>
    <w:rsid w:val="00974810"/>
    <w:rsid w:val="009748B1"/>
    <w:rsid w:val="00974958"/>
    <w:rsid w:val="00974A65"/>
    <w:rsid w:val="00974A9D"/>
    <w:rsid w:val="00974ABF"/>
    <w:rsid w:val="00974B76"/>
    <w:rsid w:val="00974B80"/>
    <w:rsid w:val="00974BB4"/>
    <w:rsid w:val="00974C7B"/>
    <w:rsid w:val="00974D0E"/>
    <w:rsid w:val="00974D72"/>
    <w:rsid w:val="00974DCA"/>
    <w:rsid w:val="00974DF6"/>
    <w:rsid w:val="00974EBA"/>
    <w:rsid w:val="00974EE0"/>
    <w:rsid w:val="00974F9D"/>
    <w:rsid w:val="00974FC2"/>
    <w:rsid w:val="00974FD1"/>
    <w:rsid w:val="00975098"/>
    <w:rsid w:val="009750D2"/>
    <w:rsid w:val="00975117"/>
    <w:rsid w:val="00975174"/>
    <w:rsid w:val="0097529C"/>
    <w:rsid w:val="009752D2"/>
    <w:rsid w:val="009753F0"/>
    <w:rsid w:val="00975413"/>
    <w:rsid w:val="009754C5"/>
    <w:rsid w:val="009755A3"/>
    <w:rsid w:val="009755BC"/>
    <w:rsid w:val="00975643"/>
    <w:rsid w:val="00975758"/>
    <w:rsid w:val="0097582F"/>
    <w:rsid w:val="0097583A"/>
    <w:rsid w:val="00975AD5"/>
    <w:rsid w:val="00975B01"/>
    <w:rsid w:val="00975B2C"/>
    <w:rsid w:val="00975B9F"/>
    <w:rsid w:val="00975C3E"/>
    <w:rsid w:val="00975D21"/>
    <w:rsid w:val="00975DC9"/>
    <w:rsid w:val="00975DD7"/>
    <w:rsid w:val="00975F26"/>
    <w:rsid w:val="00975F28"/>
    <w:rsid w:val="00975FFE"/>
    <w:rsid w:val="00976042"/>
    <w:rsid w:val="0097608F"/>
    <w:rsid w:val="009760F8"/>
    <w:rsid w:val="00976203"/>
    <w:rsid w:val="00976317"/>
    <w:rsid w:val="00976375"/>
    <w:rsid w:val="00976396"/>
    <w:rsid w:val="0097639F"/>
    <w:rsid w:val="00976442"/>
    <w:rsid w:val="0097654D"/>
    <w:rsid w:val="00976601"/>
    <w:rsid w:val="00976605"/>
    <w:rsid w:val="00976637"/>
    <w:rsid w:val="0097667F"/>
    <w:rsid w:val="00976689"/>
    <w:rsid w:val="009766DB"/>
    <w:rsid w:val="009766E5"/>
    <w:rsid w:val="009766F3"/>
    <w:rsid w:val="009767AB"/>
    <w:rsid w:val="009767BC"/>
    <w:rsid w:val="0097680C"/>
    <w:rsid w:val="0097688A"/>
    <w:rsid w:val="009768B7"/>
    <w:rsid w:val="009768CA"/>
    <w:rsid w:val="009768FE"/>
    <w:rsid w:val="009769DF"/>
    <w:rsid w:val="009769E7"/>
    <w:rsid w:val="00976A13"/>
    <w:rsid w:val="00976A36"/>
    <w:rsid w:val="00976AC3"/>
    <w:rsid w:val="00976AC7"/>
    <w:rsid w:val="00976B25"/>
    <w:rsid w:val="00976B3B"/>
    <w:rsid w:val="00976B7C"/>
    <w:rsid w:val="00976BB7"/>
    <w:rsid w:val="00976BD0"/>
    <w:rsid w:val="00976C16"/>
    <w:rsid w:val="00976C6A"/>
    <w:rsid w:val="00976C8D"/>
    <w:rsid w:val="00976CB6"/>
    <w:rsid w:val="00976CC3"/>
    <w:rsid w:val="00976D61"/>
    <w:rsid w:val="00976DDB"/>
    <w:rsid w:val="00976DF1"/>
    <w:rsid w:val="00976E4C"/>
    <w:rsid w:val="00976EDD"/>
    <w:rsid w:val="00976EFD"/>
    <w:rsid w:val="00976F6D"/>
    <w:rsid w:val="00976FE2"/>
    <w:rsid w:val="00976FF1"/>
    <w:rsid w:val="009771FF"/>
    <w:rsid w:val="00977209"/>
    <w:rsid w:val="009772E4"/>
    <w:rsid w:val="009773F7"/>
    <w:rsid w:val="00977612"/>
    <w:rsid w:val="00977641"/>
    <w:rsid w:val="0097765A"/>
    <w:rsid w:val="009776E1"/>
    <w:rsid w:val="00977724"/>
    <w:rsid w:val="00977725"/>
    <w:rsid w:val="0097774C"/>
    <w:rsid w:val="00977833"/>
    <w:rsid w:val="009778DC"/>
    <w:rsid w:val="00977A4E"/>
    <w:rsid w:val="00977B71"/>
    <w:rsid w:val="00977BF7"/>
    <w:rsid w:val="00977C12"/>
    <w:rsid w:val="00977C7F"/>
    <w:rsid w:val="00977D98"/>
    <w:rsid w:val="00977DA9"/>
    <w:rsid w:val="00977DAF"/>
    <w:rsid w:val="00977E1D"/>
    <w:rsid w:val="00977E1F"/>
    <w:rsid w:val="00977E26"/>
    <w:rsid w:val="00977E73"/>
    <w:rsid w:val="00977ECD"/>
    <w:rsid w:val="00977F68"/>
    <w:rsid w:val="00977FCA"/>
    <w:rsid w:val="00980072"/>
    <w:rsid w:val="009801B7"/>
    <w:rsid w:val="009803A2"/>
    <w:rsid w:val="009803AB"/>
    <w:rsid w:val="009803DC"/>
    <w:rsid w:val="009804D0"/>
    <w:rsid w:val="009804F5"/>
    <w:rsid w:val="009805E7"/>
    <w:rsid w:val="0098077E"/>
    <w:rsid w:val="009807FF"/>
    <w:rsid w:val="00980819"/>
    <w:rsid w:val="009808EC"/>
    <w:rsid w:val="00980975"/>
    <w:rsid w:val="00980A27"/>
    <w:rsid w:val="00980A30"/>
    <w:rsid w:val="00980A3F"/>
    <w:rsid w:val="00980A8E"/>
    <w:rsid w:val="00980ABA"/>
    <w:rsid w:val="00980ADC"/>
    <w:rsid w:val="00980D29"/>
    <w:rsid w:val="00980D2E"/>
    <w:rsid w:val="00980E1B"/>
    <w:rsid w:val="00980E38"/>
    <w:rsid w:val="00980ED0"/>
    <w:rsid w:val="00981066"/>
    <w:rsid w:val="0098107A"/>
    <w:rsid w:val="0098109B"/>
    <w:rsid w:val="00981169"/>
    <w:rsid w:val="009811D1"/>
    <w:rsid w:val="009811D6"/>
    <w:rsid w:val="009812C2"/>
    <w:rsid w:val="0098130E"/>
    <w:rsid w:val="0098133D"/>
    <w:rsid w:val="00981369"/>
    <w:rsid w:val="00981384"/>
    <w:rsid w:val="00981440"/>
    <w:rsid w:val="00981512"/>
    <w:rsid w:val="00981552"/>
    <w:rsid w:val="0098163D"/>
    <w:rsid w:val="009816B3"/>
    <w:rsid w:val="009816D3"/>
    <w:rsid w:val="0098180D"/>
    <w:rsid w:val="00981875"/>
    <w:rsid w:val="009818D5"/>
    <w:rsid w:val="009819B2"/>
    <w:rsid w:val="00981AB2"/>
    <w:rsid w:val="00981C0F"/>
    <w:rsid w:val="00981C89"/>
    <w:rsid w:val="00981E70"/>
    <w:rsid w:val="00981F08"/>
    <w:rsid w:val="00981F37"/>
    <w:rsid w:val="00981FB8"/>
    <w:rsid w:val="009820F0"/>
    <w:rsid w:val="0098211B"/>
    <w:rsid w:val="009821AC"/>
    <w:rsid w:val="009821B4"/>
    <w:rsid w:val="009821FC"/>
    <w:rsid w:val="0098239E"/>
    <w:rsid w:val="0098248C"/>
    <w:rsid w:val="009824C8"/>
    <w:rsid w:val="0098253B"/>
    <w:rsid w:val="00982595"/>
    <w:rsid w:val="0098259E"/>
    <w:rsid w:val="009825E9"/>
    <w:rsid w:val="00982600"/>
    <w:rsid w:val="00982617"/>
    <w:rsid w:val="009826DA"/>
    <w:rsid w:val="00982799"/>
    <w:rsid w:val="009827F1"/>
    <w:rsid w:val="00982870"/>
    <w:rsid w:val="00982991"/>
    <w:rsid w:val="0098299A"/>
    <w:rsid w:val="00982A19"/>
    <w:rsid w:val="00982A6F"/>
    <w:rsid w:val="00982A9C"/>
    <w:rsid w:val="00982B67"/>
    <w:rsid w:val="00982CB8"/>
    <w:rsid w:val="00982D90"/>
    <w:rsid w:val="00982F0B"/>
    <w:rsid w:val="00982F1F"/>
    <w:rsid w:val="00982F3F"/>
    <w:rsid w:val="00982F65"/>
    <w:rsid w:val="00982FED"/>
    <w:rsid w:val="00982FF7"/>
    <w:rsid w:val="00983071"/>
    <w:rsid w:val="009830EC"/>
    <w:rsid w:val="00983147"/>
    <w:rsid w:val="0098319E"/>
    <w:rsid w:val="00983200"/>
    <w:rsid w:val="00983336"/>
    <w:rsid w:val="009833B8"/>
    <w:rsid w:val="00983451"/>
    <w:rsid w:val="00983505"/>
    <w:rsid w:val="00983567"/>
    <w:rsid w:val="00983668"/>
    <w:rsid w:val="00983756"/>
    <w:rsid w:val="009837B4"/>
    <w:rsid w:val="009837F0"/>
    <w:rsid w:val="0098391E"/>
    <w:rsid w:val="00983923"/>
    <w:rsid w:val="00983929"/>
    <w:rsid w:val="0098398B"/>
    <w:rsid w:val="00983AB6"/>
    <w:rsid w:val="00983BD3"/>
    <w:rsid w:val="00983BF2"/>
    <w:rsid w:val="00983C17"/>
    <w:rsid w:val="00983D00"/>
    <w:rsid w:val="00983D95"/>
    <w:rsid w:val="00983DEF"/>
    <w:rsid w:val="00983DF0"/>
    <w:rsid w:val="00983E2B"/>
    <w:rsid w:val="00983E8C"/>
    <w:rsid w:val="00983EB6"/>
    <w:rsid w:val="00983F45"/>
    <w:rsid w:val="009840A2"/>
    <w:rsid w:val="009840C9"/>
    <w:rsid w:val="009840FC"/>
    <w:rsid w:val="009841A4"/>
    <w:rsid w:val="00984232"/>
    <w:rsid w:val="0098423A"/>
    <w:rsid w:val="0098426F"/>
    <w:rsid w:val="0098432F"/>
    <w:rsid w:val="00984339"/>
    <w:rsid w:val="00984341"/>
    <w:rsid w:val="00984480"/>
    <w:rsid w:val="0098450E"/>
    <w:rsid w:val="00984532"/>
    <w:rsid w:val="00984669"/>
    <w:rsid w:val="00984674"/>
    <w:rsid w:val="009846C6"/>
    <w:rsid w:val="009846EF"/>
    <w:rsid w:val="00984730"/>
    <w:rsid w:val="0098474D"/>
    <w:rsid w:val="0098476E"/>
    <w:rsid w:val="00984773"/>
    <w:rsid w:val="00984797"/>
    <w:rsid w:val="009848A1"/>
    <w:rsid w:val="009848CE"/>
    <w:rsid w:val="00984A3C"/>
    <w:rsid w:val="00984A90"/>
    <w:rsid w:val="00984AD9"/>
    <w:rsid w:val="00984C12"/>
    <w:rsid w:val="00984D33"/>
    <w:rsid w:val="00984D50"/>
    <w:rsid w:val="00984DB1"/>
    <w:rsid w:val="00984DC2"/>
    <w:rsid w:val="00984DD0"/>
    <w:rsid w:val="00984DF0"/>
    <w:rsid w:val="00984E85"/>
    <w:rsid w:val="00984E9D"/>
    <w:rsid w:val="00984F3B"/>
    <w:rsid w:val="00984F41"/>
    <w:rsid w:val="00985003"/>
    <w:rsid w:val="00985146"/>
    <w:rsid w:val="00985235"/>
    <w:rsid w:val="009852E9"/>
    <w:rsid w:val="00985302"/>
    <w:rsid w:val="00985399"/>
    <w:rsid w:val="0098543B"/>
    <w:rsid w:val="009854EC"/>
    <w:rsid w:val="0098561F"/>
    <w:rsid w:val="00985690"/>
    <w:rsid w:val="009856D3"/>
    <w:rsid w:val="0098573E"/>
    <w:rsid w:val="00985871"/>
    <w:rsid w:val="0098594E"/>
    <w:rsid w:val="00985A2E"/>
    <w:rsid w:val="00985AAC"/>
    <w:rsid w:val="00985AEF"/>
    <w:rsid w:val="00985B7A"/>
    <w:rsid w:val="00985B84"/>
    <w:rsid w:val="00985BFD"/>
    <w:rsid w:val="00985D0C"/>
    <w:rsid w:val="00985D26"/>
    <w:rsid w:val="00985D34"/>
    <w:rsid w:val="00985D62"/>
    <w:rsid w:val="00985DC6"/>
    <w:rsid w:val="00985E3F"/>
    <w:rsid w:val="00985E9C"/>
    <w:rsid w:val="00985FA5"/>
    <w:rsid w:val="0098601C"/>
    <w:rsid w:val="0098605E"/>
    <w:rsid w:val="009861E7"/>
    <w:rsid w:val="00986237"/>
    <w:rsid w:val="0098629D"/>
    <w:rsid w:val="00986351"/>
    <w:rsid w:val="009863DA"/>
    <w:rsid w:val="0098644C"/>
    <w:rsid w:val="00986476"/>
    <w:rsid w:val="00986478"/>
    <w:rsid w:val="009867D6"/>
    <w:rsid w:val="0098690B"/>
    <w:rsid w:val="00986973"/>
    <w:rsid w:val="0098698E"/>
    <w:rsid w:val="00986AAC"/>
    <w:rsid w:val="00986B2C"/>
    <w:rsid w:val="00986B68"/>
    <w:rsid w:val="00986BBE"/>
    <w:rsid w:val="00986BEE"/>
    <w:rsid w:val="00986D0E"/>
    <w:rsid w:val="00986D15"/>
    <w:rsid w:val="00986D17"/>
    <w:rsid w:val="00986DAA"/>
    <w:rsid w:val="00986DD8"/>
    <w:rsid w:val="00986E0F"/>
    <w:rsid w:val="00986EA1"/>
    <w:rsid w:val="00986FB2"/>
    <w:rsid w:val="00986FCA"/>
    <w:rsid w:val="0098702F"/>
    <w:rsid w:val="00987069"/>
    <w:rsid w:val="00987135"/>
    <w:rsid w:val="00987167"/>
    <w:rsid w:val="0098716A"/>
    <w:rsid w:val="0098726B"/>
    <w:rsid w:val="0098732C"/>
    <w:rsid w:val="00987334"/>
    <w:rsid w:val="0098733A"/>
    <w:rsid w:val="0098734D"/>
    <w:rsid w:val="009873DF"/>
    <w:rsid w:val="009873FF"/>
    <w:rsid w:val="00987420"/>
    <w:rsid w:val="00987437"/>
    <w:rsid w:val="0098752B"/>
    <w:rsid w:val="0098752E"/>
    <w:rsid w:val="00987643"/>
    <w:rsid w:val="009876D9"/>
    <w:rsid w:val="00987733"/>
    <w:rsid w:val="00987775"/>
    <w:rsid w:val="009877AB"/>
    <w:rsid w:val="0098782C"/>
    <w:rsid w:val="0098786D"/>
    <w:rsid w:val="009878B4"/>
    <w:rsid w:val="009878FF"/>
    <w:rsid w:val="0098790E"/>
    <w:rsid w:val="00987B3A"/>
    <w:rsid w:val="00987BE2"/>
    <w:rsid w:val="00987BF5"/>
    <w:rsid w:val="00987C9A"/>
    <w:rsid w:val="00987D1D"/>
    <w:rsid w:val="00987D92"/>
    <w:rsid w:val="00987E69"/>
    <w:rsid w:val="00987EC2"/>
    <w:rsid w:val="00987EFE"/>
    <w:rsid w:val="0099008A"/>
    <w:rsid w:val="00990127"/>
    <w:rsid w:val="0099024C"/>
    <w:rsid w:val="00990251"/>
    <w:rsid w:val="00990371"/>
    <w:rsid w:val="00990396"/>
    <w:rsid w:val="009903CC"/>
    <w:rsid w:val="0099040F"/>
    <w:rsid w:val="0099041C"/>
    <w:rsid w:val="00990504"/>
    <w:rsid w:val="0099058A"/>
    <w:rsid w:val="00990607"/>
    <w:rsid w:val="009906EC"/>
    <w:rsid w:val="0099072A"/>
    <w:rsid w:val="0099073C"/>
    <w:rsid w:val="00990796"/>
    <w:rsid w:val="0099082D"/>
    <w:rsid w:val="0099082F"/>
    <w:rsid w:val="009908F4"/>
    <w:rsid w:val="0099091B"/>
    <w:rsid w:val="009909AC"/>
    <w:rsid w:val="009909C4"/>
    <w:rsid w:val="00990A18"/>
    <w:rsid w:val="00990AFF"/>
    <w:rsid w:val="00990BB2"/>
    <w:rsid w:val="00990BD8"/>
    <w:rsid w:val="00990C80"/>
    <w:rsid w:val="00990D4A"/>
    <w:rsid w:val="00990DD2"/>
    <w:rsid w:val="00990E32"/>
    <w:rsid w:val="00990EDF"/>
    <w:rsid w:val="00990F74"/>
    <w:rsid w:val="009910AA"/>
    <w:rsid w:val="00991164"/>
    <w:rsid w:val="009911A7"/>
    <w:rsid w:val="0099128B"/>
    <w:rsid w:val="009912AB"/>
    <w:rsid w:val="009912C3"/>
    <w:rsid w:val="00991355"/>
    <w:rsid w:val="0099146D"/>
    <w:rsid w:val="0099148C"/>
    <w:rsid w:val="009914F9"/>
    <w:rsid w:val="0099182E"/>
    <w:rsid w:val="0099185B"/>
    <w:rsid w:val="00991875"/>
    <w:rsid w:val="009918EE"/>
    <w:rsid w:val="00991933"/>
    <w:rsid w:val="009919C1"/>
    <w:rsid w:val="009919CB"/>
    <w:rsid w:val="00991A38"/>
    <w:rsid w:val="00991A55"/>
    <w:rsid w:val="00991A89"/>
    <w:rsid w:val="00991B0B"/>
    <w:rsid w:val="00991BB0"/>
    <w:rsid w:val="00991BB2"/>
    <w:rsid w:val="00991C8D"/>
    <w:rsid w:val="00991CC5"/>
    <w:rsid w:val="00991D13"/>
    <w:rsid w:val="00991D4E"/>
    <w:rsid w:val="00991DA8"/>
    <w:rsid w:val="00991DE8"/>
    <w:rsid w:val="00991E56"/>
    <w:rsid w:val="0099206F"/>
    <w:rsid w:val="009920A4"/>
    <w:rsid w:val="009920E2"/>
    <w:rsid w:val="00992160"/>
    <w:rsid w:val="00992270"/>
    <w:rsid w:val="009922A2"/>
    <w:rsid w:val="00992306"/>
    <w:rsid w:val="0099237A"/>
    <w:rsid w:val="009923B8"/>
    <w:rsid w:val="0099248D"/>
    <w:rsid w:val="00992492"/>
    <w:rsid w:val="00992494"/>
    <w:rsid w:val="009924AC"/>
    <w:rsid w:val="009924AD"/>
    <w:rsid w:val="00992524"/>
    <w:rsid w:val="00992559"/>
    <w:rsid w:val="0099259C"/>
    <w:rsid w:val="00992608"/>
    <w:rsid w:val="00992617"/>
    <w:rsid w:val="0099262F"/>
    <w:rsid w:val="0099264B"/>
    <w:rsid w:val="00992678"/>
    <w:rsid w:val="00992699"/>
    <w:rsid w:val="009926B2"/>
    <w:rsid w:val="009927BB"/>
    <w:rsid w:val="0099282C"/>
    <w:rsid w:val="0099285E"/>
    <w:rsid w:val="0099288B"/>
    <w:rsid w:val="00992A84"/>
    <w:rsid w:val="00992AF0"/>
    <w:rsid w:val="00992B1F"/>
    <w:rsid w:val="00992B2D"/>
    <w:rsid w:val="00992BCA"/>
    <w:rsid w:val="00992BD6"/>
    <w:rsid w:val="00992C64"/>
    <w:rsid w:val="00992C7E"/>
    <w:rsid w:val="00992CE4"/>
    <w:rsid w:val="00992D54"/>
    <w:rsid w:val="00992DE7"/>
    <w:rsid w:val="00992E08"/>
    <w:rsid w:val="00992E17"/>
    <w:rsid w:val="00992EBE"/>
    <w:rsid w:val="00992EFE"/>
    <w:rsid w:val="00992F54"/>
    <w:rsid w:val="00993086"/>
    <w:rsid w:val="00993112"/>
    <w:rsid w:val="009931A3"/>
    <w:rsid w:val="009931A8"/>
    <w:rsid w:val="009931BE"/>
    <w:rsid w:val="009931E8"/>
    <w:rsid w:val="009932BF"/>
    <w:rsid w:val="009932E0"/>
    <w:rsid w:val="0099334E"/>
    <w:rsid w:val="00993350"/>
    <w:rsid w:val="00993376"/>
    <w:rsid w:val="009933F0"/>
    <w:rsid w:val="0099342B"/>
    <w:rsid w:val="00993454"/>
    <w:rsid w:val="00993489"/>
    <w:rsid w:val="009934A8"/>
    <w:rsid w:val="0099352B"/>
    <w:rsid w:val="00993598"/>
    <w:rsid w:val="009935E3"/>
    <w:rsid w:val="0099378E"/>
    <w:rsid w:val="009937D3"/>
    <w:rsid w:val="009938D3"/>
    <w:rsid w:val="009938FF"/>
    <w:rsid w:val="009939AD"/>
    <w:rsid w:val="009939ED"/>
    <w:rsid w:val="009939FB"/>
    <w:rsid w:val="00993A9C"/>
    <w:rsid w:val="00993ABC"/>
    <w:rsid w:val="00993B3B"/>
    <w:rsid w:val="00993B89"/>
    <w:rsid w:val="00993C29"/>
    <w:rsid w:val="00993C4A"/>
    <w:rsid w:val="00993CC0"/>
    <w:rsid w:val="00993DF3"/>
    <w:rsid w:val="00993E6F"/>
    <w:rsid w:val="00993F4A"/>
    <w:rsid w:val="00993F5E"/>
    <w:rsid w:val="00993FA6"/>
    <w:rsid w:val="00993FE9"/>
    <w:rsid w:val="009940A6"/>
    <w:rsid w:val="0099422C"/>
    <w:rsid w:val="009942F5"/>
    <w:rsid w:val="00994345"/>
    <w:rsid w:val="009943EE"/>
    <w:rsid w:val="0099442D"/>
    <w:rsid w:val="009944EC"/>
    <w:rsid w:val="00994506"/>
    <w:rsid w:val="0099455B"/>
    <w:rsid w:val="009945A6"/>
    <w:rsid w:val="009945F8"/>
    <w:rsid w:val="00994648"/>
    <w:rsid w:val="009946A7"/>
    <w:rsid w:val="0099471A"/>
    <w:rsid w:val="009947A2"/>
    <w:rsid w:val="00994868"/>
    <w:rsid w:val="00994875"/>
    <w:rsid w:val="0099492D"/>
    <w:rsid w:val="00994955"/>
    <w:rsid w:val="009949AE"/>
    <w:rsid w:val="00994A7C"/>
    <w:rsid w:val="00994ADE"/>
    <w:rsid w:val="00994CCD"/>
    <w:rsid w:val="00994D83"/>
    <w:rsid w:val="00994E1C"/>
    <w:rsid w:val="00994E4F"/>
    <w:rsid w:val="00994F8B"/>
    <w:rsid w:val="00994F8F"/>
    <w:rsid w:val="00994FC5"/>
    <w:rsid w:val="00994FD1"/>
    <w:rsid w:val="0099504A"/>
    <w:rsid w:val="009950C0"/>
    <w:rsid w:val="00995100"/>
    <w:rsid w:val="009951C8"/>
    <w:rsid w:val="00995323"/>
    <w:rsid w:val="00995358"/>
    <w:rsid w:val="0099536F"/>
    <w:rsid w:val="009953B3"/>
    <w:rsid w:val="009953C8"/>
    <w:rsid w:val="009954D6"/>
    <w:rsid w:val="009955B4"/>
    <w:rsid w:val="009955D5"/>
    <w:rsid w:val="0099569E"/>
    <w:rsid w:val="009956E8"/>
    <w:rsid w:val="0099570D"/>
    <w:rsid w:val="009958E3"/>
    <w:rsid w:val="009959D1"/>
    <w:rsid w:val="00995ADE"/>
    <w:rsid w:val="00995C57"/>
    <w:rsid w:val="00995CC0"/>
    <w:rsid w:val="00995CE1"/>
    <w:rsid w:val="00995D7A"/>
    <w:rsid w:val="00995DE1"/>
    <w:rsid w:val="00995E24"/>
    <w:rsid w:val="00995EE1"/>
    <w:rsid w:val="00995F1F"/>
    <w:rsid w:val="00995F83"/>
    <w:rsid w:val="00995FA2"/>
    <w:rsid w:val="00995FF5"/>
    <w:rsid w:val="0099615D"/>
    <w:rsid w:val="009961A6"/>
    <w:rsid w:val="0099620C"/>
    <w:rsid w:val="009963C6"/>
    <w:rsid w:val="009963CE"/>
    <w:rsid w:val="00996471"/>
    <w:rsid w:val="009967D4"/>
    <w:rsid w:val="0099688D"/>
    <w:rsid w:val="0099689E"/>
    <w:rsid w:val="009968C7"/>
    <w:rsid w:val="00996AD9"/>
    <w:rsid w:val="00996BCF"/>
    <w:rsid w:val="00996C21"/>
    <w:rsid w:val="00996C7D"/>
    <w:rsid w:val="00996CB3"/>
    <w:rsid w:val="00996D61"/>
    <w:rsid w:val="00996DE5"/>
    <w:rsid w:val="00996E58"/>
    <w:rsid w:val="00997029"/>
    <w:rsid w:val="0099702E"/>
    <w:rsid w:val="00997031"/>
    <w:rsid w:val="00997069"/>
    <w:rsid w:val="0099707A"/>
    <w:rsid w:val="0099713A"/>
    <w:rsid w:val="00997143"/>
    <w:rsid w:val="00997209"/>
    <w:rsid w:val="0099722E"/>
    <w:rsid w:val="00997259"/>
    <w:rsid w:val="0099728A"/>
    <w:rsid w:val="00997292"/>
    <w:rsid w:val="0099736A"/>
    <w:rsid w:val="009973B3"/>
    <w:rsid w:val="00997480"/>
    <w:rsid w:val="0099749D"/>
    <w:rsid w:val="009974E6"/>
    <w:rsid w:val="0099753C"/>
    <w:rsid w:val="00997594"/>
    <w:rsid w:val="009975CC"/>
    <w:rsid w:val="00997717"/>
    <w:rsid w:val="009977C2"/>
    <w:rsid w:val="009977EB"/>
    <w:rsid w:val="009978CB"/>
    <w:rsid w:val="009978F4"/>
    <w:rsid w:val="0099799D"/>
    <w:rsid w:val="00997A72"/>
    <w:rsid w:val="00997B46"/>
    <w:rsid w:val="00997CBC"/>
    <w:rsid w:val="00997CC9"/>
    <w:rsid w:val="00997D7B"/>
    <w:rsid w:val="00997DA4"/>
    <w:rsid w:val="00997DB3"/>
    <w:rsid w:val="00997F8E"/>
    <w:rsid w:val="00997FC4"/>
    <w:rsid w:val="0099C9B9"/>
    <w:rsid w:val="009A015D"/>
    <w:rsid w:val="009A0179"/>
    <w:rsid w:val="009A036A"/>
    <w:rsid w:val="009A04D0"/>
    <w:rsid w:val="009A053C"/>
    <w:rsid w:val="009A0550"/>
    <w:rsid w:val="009A05A3"/>
    <w:rsid w:val="009A06B5"/>
    <w:rsid w:val="009A07E4"/>
    <w:rsid w:val="009A083A"/>
    <w:rsid w:val="009A0969"/>
    <w:rsid w:val="009A09E8"/>
    <w:rsid w:val="009A0A59"/>
    <w:rsid w:val="009A0AA9"/>
    <w:rsid w:val="009A0C42"/>
    <w:rsid w:val="009A0CFB"/>
    <w:rsid w:val="009A0DAA"/>
    <w:rsid w:val="009A0E9F"/>
    <w:rsid w:val="009A0EE8"/>
    <w:rsid w:val="009A1004"/>
    <w:rsid w:val="009A1036"/>
    <w:rsid w:val="009A1083"/>
    <w:rsid w:val="009A10C4"/>
    <w:rsid w:val="009A111E"/>
    <w:rsid w:val="009A12A3"/>
    <w:rsid w:val="009A136F"/>
    <w:rsid w:val="009A141A"/>
    <w:rsid w:val="009A1501"/>
    <w:rsid w:val="009A150B"/>
    <w:rsid w:val="009A15BC"/>
    <w:rsid w:val="009A15E3"/>
    <w:rsid w:val="009A1699"/>
    <w:rsid w:val="009A16EF"/>
    <w:rsid w:val="009A189E"/>
    <w:rsid w:val="009A18E3"/>
    <w:rsid w:val="009A19F6"/>
    <w:rsid w:val="009A1BC7"/>
    <w:rsid w:val="009A1BE2"/>
    <w:rsid w:val="009A1BF2"/>
    <w:rsid w:val="009A1C18"/>
    <w:rsid w:val="009A1C3D"/>
    <w:rsid w:val="009A1C8F"/>
    <w:rsid w:val="009A1CE1"/>
    <w:rsid w:val="009A1D53"/>
    <w:rsid w:val="009A1D75"/>
    <w:rsid w:val="009A1E11"/>
    <w:rsid w:val="009A1E30"/>
    <w:rsid w:val="009A1E31"/>
    <w:rsid w:val="009A1EF9"/>
    <w:rsid w:val="009A1F57"/>
    <w:rsid w:val="009A1F6E"/>
    <w:rsid w:val="009A1FEF"/>
    <w:rsid w:val="009A214F"/>
    <w:rsid w:val="009A21D5"/>
    <w:rsid w:val="009A220F"/>
    <w:rsid w:val="009A221E"/>
    <w:rsid w:val="009A224E"/>
    <w:rsid w:val="009A2260"/>
    <w:rsid w:val="009A2456"/>
    <w:rsid w:val="009A25DB"/>
    <w:rsid w:val="009A2694"/>
    <w:rsid w:val="009A272A"/>
    <w:rsid w:val="009A285A"/>
    <w:rsid w:val="009A2876"/>
    <w:rsid w:val="009A2880"/>
    <w:rsid w:val="009A293B"/>
    <w:rsid w:val="009A296C"/>
    <w:rsid w:val="009A29FE"/>
    <w:rsid w:val="009A2A02"/>
    <w:rsid w:val="009A2A20"/>
    <w:rsid w:val="009A2A2E"/>
    <w:rsid w:val="009A2A38"/>
    <w:rsid w:val="009A2A53"/>
    <w:rsid w:val="009A2BFA"/>
    <w:rsid w:val="009A2BFE"/>
    <w:rsid w:val="009A2C32"/>
    <w:rsid w:val="009A2CA3"/>
    <w:rsid w:val="009A2CD7"/>
    <w:rsid w:val="009A2D5A"/>
    <w:rsid w:val="009A2D6B"/>
    <w:rsid w:val="009A2D6F"/>
    <w:rsid w:val="009A2DE3"/>
    <w:rsid w:val="009A2E1B"/>
    <w:rsid w:val="009A2E62"/>
    <w:rsid w:val="009A2E91"/>
    <w:rsid w:val="009A304E"/>
    <w:rsid w:val="009A30BC"/>
    <w:rsid w:val="009A30CD"/>
    <w:rsid w:val="009A310B"/>
    <w:rsid w:val="009A3200"/>
    <w:rsid w:val="009A320C"/>
    <w:rsid w:val="009A3356"/>
    <w:rsid w:val="009A3458"/>
    <w:rsid w:val="009A3501"/>
    <w:rsid w:val="009A358B"/>
    <w:rsid w:val="009A3657"/>
    <w:rsid w:val="009A3747"/>
    <w:rsid w:val="009A3760"/>
    <w:rsid w:val="009A37FD"/>
    <w:rsid w:val="009A3819"/>
    <w:rsid w:val="009A3823"/>
    <w:rsid w:val="009A3984"/>
    <w:rsid w:val="009A39E1"/>
    <w:rsid w:val="009A3B09"/>
    <w:rsid w:val="009A3B83"/>
    <w:rsid w:val="009A3BFE"/>
    <w:rsid w:val="009A3C85"/>
    <w:rsid w:val="009A3EE3"/>
    <w:rsid w:val="009A3F96"/>
    <w:rsid w:val="009A3FCD"/>
    <w:rsid w:val="009A4128"/>
    <w:rsid w:val="009A414D"/>
    <w:rsid w:val="009A425B"/>
    <w:rsid w:val="009A4270"/>
    <w:rsid w:val="009A4328"/>
    <w:rsid w:val="009A435B"/>
    <w:rsid w:val="009A43D7"/>
    <w:rsid w:val="009A449E"/>
    <w:rsid w:val="009A45C8"/>
    <w:rsid w:val="009A4665"/>
    <w:rsid w:val="009A468E"/>
    <w:rsid w:val="009A472A"/>
    <w:rsid w:val="009A47ED"/>
    <w:rsid w:val="009A486A"/>
    <w:rsid w:val="009A4949"/>
    <w:rsid w:val="009A49B1"/>
    <w:rsid w:val="009A49FC"/>
    <w:rsid w:val="009A4A49"/>
    <w:rsid w:val="009A4AA1"/>
    <w:rsid w:val="009A4ACB"/>
    <w:rsid w:val="009A4B5F"/>
    <w:rsid w:val="009A4B99"/>
    <w:rsid w:val="009A4BA0"/>
    <w:rsid w:val="009A4C5E"/>
    <w:rsid w:val="009A4C75"/>
    <w:rsid w:val="009A4C8C"/>
    <w:rsid w:val="009A4C96"/>
    <w:rsid w:val="009A4CEC"/>
    <w:rsid w:val="009A4CF0"/>
    <w:rsid w:val="009A4EE2"/>
    <w:rsid w:val="009A4F4D"/>
    <w:rsid w:val="009A4FB2"/>
    <w:rsid w:val="009A50BB"/>
    <w:rsid w:val="009A50C5"/>
    <w:rsid w:val="009A5123"/>
    <w:rsid w:val="009A514C"/>
    <w:rsid w:val="009A5240"/>
    <w:rsid w:val="009A526E"/>
    <w:rsid w:val="009A532A"/>
    <w:rsid w:val="009A539F"/>
    <w:rsid w:val="009A5453"/>
    <w:rsid w:val="009A547A"/>
    <w:rsid w:val="009A553C"/>
    <w:rsid w:val="009A5580"/>
    <w:rsid w:val="009A55B9"/>
    <w:rsid w:val="009A5602"/>
    <w:rsid w:val="009A5620"/>
    <w:rsid w:val="009A56C7"/>
    <w:rsid w:val="009A5714"/>
    <w:rsid w:val="009A574A"/>
    <w:rsid w:val="009A583E"/>
    <w:rsid w:val="009A586C"/>
    <w:rsid w:val="009A59E0"/>
    <w:rsid w:val="009A59E6"/>
    <w:rsid w:val="009A5B90"/>
    <w:rsid w:val="009A5C1B"/>
    <w:rsid w:val="009A5DC9"/>
    <w:rsid w:val="009A5DD1"/>
    <w:rsid w:val="009A5E0E"/>
    <w:rsid w:val="009A5F22"/>
    <w:rsid w:val="009A60C6"/>
    <w:rsid w:val="009A60E1"/>
    <w:rsid w:val="009A60F9"/>
    <w:rsid w:val="009A62FC"/>
    <w:rsid w:val="009A63D2"/>
    <w:rsid w:val="009A642A"/>
    <w:rsid w:val="009A64EF"/>
    <w:rsid w:val="009A6549"/>
    <w:rsid w:val="009A6552"/>
    <w:rsid w:val="009A65A5"/>
    <w:rsid w:val="009A65F8"/>
    <w:rsid w:val="009A6682"/>
    <w:rsid w:val="009A66AA"/>
    <w:rsid w:val="009A6731"/>
    <w:rsid w:val="009A6739"/>
    <w:rsid w:val="009A67C8"/>
    <w:rsid w:val="009A67D9"/>
    <w:rsid w:val="009A67F4"/>
    <w:rsid w:val="009A68DD"/>
    <w:rsid w:val="009A68F6"/>
    <w:rsid w:val="009A68F9"/>
    <w:rsid w:val="009A6963"/>
    <w:rsid w:val="009A6977"/>
    <w:rsid w:val="009A697F"/>
    <w:rsid w:val="009A6A17"/>
    <w:rsid w:val="009A6A56"/>
    <w:rsid w:val="009A6A89"/>
    <w:rsid w:val="009A6AFC"/>
    <w:rsid w:val="009A6B70"/>
    <w:rsid w:val="009A6CBD"/>
    <w:rsid w:val="009A6CF0"/>
    <w:rsid w:val="009A6CFA"/>
    <w:rsid w:val="009A6D28"/>
    <w:rsid w:val="009A6E23"/>
    <w:rsid w:val="009A6EAF"/>
    <w:rsid w:val="009A6EB3"/>
    <w:rsid w:val="009A6ED9"/>
    <w:rsid w:val="009A6F04"/>
    <w:rsid w:val="009A70B5"/>
    <w:rsid w:val="009A70D6"/>
    <w:rsid w:val="009A71CE"/>
    <w:rsid w:val="009A72D1"/>
    <w:rsid w:val="009A72E0"/>
    <w:rsid w:val="009A7370"/>
    <w:rsid w:val="009A73BF"/>
    <w:rsid w:val="009A74C4"/>
    <w:rsid w:val="009A7564"/>
    <w:rsid w:val="009A75A3"/>
    <w:rsid w:val="009A7853"/>
    <w:rsid w:val="009A78B9"/>
    <w:rsid w:val="009A796E"/>
    <w:rsid w:val="009A79CB"/>
    <w:rsid w:val="009A79E4"/>
    <w:rsid w:val="009A79F4"/>
    <w:rsid w:val="009A7A59"/>
    <w:rsid w:val="009A7A6F"/>
    <w:rsid w:val="009A7B27"/>
    <w:rsid w:val="009A7B7A"/>
    <w:rsid w:val="009A7B8C"/>
    <w:rsid w:val="009A7BEC"/>
    <w:rsid w:val="009A7DCC"/>
    <w:rsid w:val="009A7E0C"/>
    <w:rsid w:val="009A7EAE"/>
    <w:rsid w:val="009A7EF9"/>
    <w:rsid w:val="009A7F1F"/>
    <w:rsid w:val="009A7F3C"/>
    <w:rsid w:val="009A7FF5"/>
    <w:rsid w:val="009B0005"/>
    <w:rsid w:val="009B0094"/>
    <w:rsid w:val="009B00FF"/>
    <w:rsid w:val="009B0158"/>
    <w:rsid w:val="009B0237"/>
    <w:rsid w:val="009B0280"/>
    <w:rsid w:val="009B029D"/>
    <w:rsid w:val="009B037A"/>
    <w:rsid w:val="009B0408"/>
    <w:rsid w:val="009B0439"/>
    <w:rsid w:val="009B0637"/>
    <w:rsid w:val="009B068E"/>
    <w:rsid w:val="009B0699"/>
    <w:rsid w:val="009B06BC"/>
    <w:rsid w:val="009B0895"/>
    <w:rsid w:val="009B08AF"/>
    <w:rsid w:val="009B0908"/>
    <w:rsid w:val="009B0918"/>
    <w:rsid w:val="009B0932"/>
    <w:rsid w:val="009B0989"/>
    <w:rsid w:val="009B0A03"/>
    <w:rsid w:val="009B0A8E"/>
    <w:rsid w:val="009B0AD8"/>
    <w:rsid w:val="009B0B0D"/>
    <w:rsid w:val="009B0B96"/>
    <w:rsid w:val="009B0B99"/>
    <w:rsid w:val="009B0C67"/>
    <w:rsid w:val="009B0D70"/>
    <w:rsid w:val="009B0D8A"/>
    <w:rsid w:val="009B0DAF"/>
    <w:rsid w:val="009B0DCD"/>
    <w:rsid w:val="009B0DEA"/>
    <w:rsid w:val="009B0E8A"/>
    <w:rsid w:val="009B0F2C"/>
    <w:rsid w:val="009B0FF6"/>
    <w:rsid w:val="009B1028"/>
    <w:rsid w:val="009B103E"/>
    <w:rsid w:val="009B1083"/>
    <w:rsid w:val="009B10C2"/>
    <w:rsid w:val="009B1163"/>
    <w:rsid w:val="009B123E"/>
    <w:rsid w:val="009B13C2"/>
    <w:rsid w:val="009B13F4"/>
    <w:rsid w:val="009B1414"/>
    <w:rsid w:val="009B1461"/>
    <w:rsid w:val="009B148C"/>
    <w:rsid w:val="009B14BE"/>
    <w:rsid w:val="009B14C6"/>
    <w:rsid w:val="009B14F5"/>
    <w:rsid w:val="009B14F7"/>
    <w:rsid w:val="009B150F"/>
    <w:rsid w:val="009B1511"/>
    <w:rsid w:val="009B1534"/>
    <w:rsid w:val="009B1548"/>
    <w:rsid w:val="009B1587"/>
    <w:rsid w:val="009B158E"/>
    <w:rsid w:val="009B15C5"/>
    <w:rsid w:val="009B165C"/>
    <w:rsid w:val="009B167B"/>
    <w:rsid w:val="009B1697"/>
    <w:rsid w:val="009B16A2"/>
    <w:rsid w:val="009B16CD"/>
    <w:rsid w:val="009B16CE"/>
    <w:rsid w:val="009B1706"/>
    <w:rsid w:val="009B1712"/>
    <w:rsid w:val="009B1793"/>
    <w:rsid w:val="009B17FF"/>
    <w:rsid w:val="009B1804"/>
    <w:rsid w:val="009B1899"/>
    <w:rsid w:val="009B1BA3"/>
    <w:rsid w:val="009B1CC1"/>
    <w:rsid w:val="009B1CF0"/>
    <w:rsid w:val="009B1D7B"/>
    <w:rsid w:val="009B1D90"/>
    <w:rsid w:val="009B1DA0"/>
    <w:rsid w:val="009B1DC8"/>
    <w:rsid w:val="009B1DDE"/>
    <w:rsid w:val="009B1DE1"/>
    <w:rsid w:val="009B1F23"/>
    <w:rsid w:val="009B1F67"/>
    <w:rsid w:val="009B1FED"/>
    <w:rsid w:val="009B2060"/>
    <w:rsid w:val="009B2165"/>
    <w:rsid w:val="009B2198"/>
    <w:rsid w:val="009B21C6"/>
    <w:rsid w:val="009B222E"/>
    <w:rsid w:val="009B2237"/>
    <w:rsid w:val="009B2265"/>
    <w:rsid w:val="009B2318"/>
    <w:rsid w:val="009B248C"/>
    <w:rsid w:val="009B257B"/>
    <w:rsid w:val="009B2582"/>
    <w:rsid w:val="009B25F0"/>
    <w:rsid w:val="009B264C"/>
    <w:rsid w:val="009B2659"/>
    <w:rsid w:val="009B26F7"/>
    <w:rsid w:val="009B27D8"/>
    <w:rsid w:val="009B28FC"/>
    <w:rsid w:val="009B29B7"/>
    <w:rsid w:val="009B29DE"/>
    <w:rsid w:val="009B29EB"/>
    <w:rsid w:val="009B2A12"/>
    <w:rsid w:val="009B2A34"/>
    <w:rsid w:val="009B2B90"/>
    <w:rsid w:val="009B2BA0"/>
    <w:rsid w:val="009B2BB6"/>
    <w:rsid w:val="009B2BC1"/>
    <w:rsid w:val="009B2BD3"/>
    <w:rsid w:val="009B2CFA"/>
    <w:rsid w:val="009B2E16"/>
    <w:rsid w:val="009B2E7D"/>
    <w:rsid w:val="009B2E7E"/>
    <w:rsid w:val="009B2FAC"/>
    <w:rsid w:val="009B2FE6"/>
    <w:rsid w:val="009B3055"/>
    <w:rsid w:val="009B30C4"/>
    <w:rsid w:val="009B30D5"/>
    <w:rsid w:val="009B315D"/>
    <w:rsid w:val="009B3175"/>
    <w:rsid w:val="009B317A"/>
    <w:rsid w:val="009B319A"/>
    <w:rsid w:val="009B32B0"/>
    <w:rsid w:val="009B3302"/>
    <w:rsid w:val="009B358B"/>
    <w:rsid w:val="009B35B8"/>
    <w:rsid w:val="009B3627"/>
    <w:rsid w:val="009B36C2"/>
    <w:rsid w:val="009B372F"/>
    <w:rsid w:val="009B373D"/>
    <w:rsid w:val="009B38A9"/>
    <w:rsid w:val="009B393F"/>
    <w:rsid w:val="009B3B14"/>
    <w:rsid w:val="009B3B67"/>
    <w:rsid w:val="009B3DCF"/>
    <w:rsid w:val="009B3E34"/>
    <w:rsid w:val="009B3E3F"/>
    <w:rsid w:val="009B3FB2"/>
    <w:rsid w:val="009B40C9"/>
    <w:rsid w:val="009B413D"/>
    <w:rsid w:val="009B4140"/>
    <w:rsid w:val="009B41FD"/>
    <w:rsid w:val="009B42EE"/>
    <w:rsid w:val="009B4412"/>
    <w:rsid w:val="009B4454"/>
    <w:rsid w:val="009B44A0"/>
    <w:rsid w:val="009B44AF"/>
    <w:rsid w:val="009B4552"/>
    <w:rsid w:val="009B461F"/>
    <w:rsid w:val="009B46A3"/>
    <w:rsid w:val="009B46AF"/>
    <w:rsid w:val="009B46F3"/>
    <w:rsid w:val="009B47F1"/>
    <w:rsid w:val="009B4824"/>
    <w:rsid w:val="009B4978"/>
    <w:rsid w:val="009B4992"/>
    <w:rsid w:val="009B4AD4"/>
    <w:rsid w:val="009B4CB7"/>
    <w:rsid w:val="009B4D99"/>
    <w:rsid w:val="009B4DD3"/>
    <w:rsid w:val="009B4DE6"/>
    <w:rsid w:val="009B4DEE"/>
    <w:rsid w:val="009B4E90"/>
    <w:rsid w:val="009B50A8"/>
    <w:rsid w:val="009B50B6"/>
    <w:rsid w:val="009B51A8"/>
    <w:rsid w:val="009B51BE"/>
    <w:rsid w:val="009B529F"/>
    <w:rsid w:val="009B539B"/>
    <w:rsid w:val="009B53BC"/>
    <w:rsid w:val="009B558B"/>
    <w:rsid w:val="009B5685"/>
    <w:rsid w:val="009B584D"/>
    <w:rsid w:val="009B5919"/>
    <w:rsid w:val="009B5927"/>
    <w:rsid w:val="009B5A44"/>
    <w:rsid w:val="009B5BC0"/>
    <w:rsid w:val="009B5C66"/>
    <w:rsid w:val="009B5C95"/>
    <w:rsid w:val="009B5D3C"/>
    <w:rsid w:val="009B5DB0"/>
    <w:rsid w:val="009B5DF9"/>
    <w:rsid w:val="009B5E02"/>
    <w:rsid w:val="009B5E97"/>
    <w:rsid w:val="009B5EBE"/>
    <w:rsid w:val="009B5ED0"/>
    <w:rsid w:val="009B5ED3"/>
    <w:rsid w:val="009B5F2E"/>
    <w:rsid w:val="009B6003"/>
    <w:rsid w:val="009B6076"/>
    <w:rsid w:val="009B6087"/>
    <w:rsid w:val="009B611E"/>
    <w:rsid w:val="009B617B"/>
    <w:rsid w:val="009B61EB"/>
    <w:rsid w:val="009B62ED"/>
    <w:rsid w:val="009B62F0"/>
    <w:rsid w:val="009B63F2"/>
    <w:rsid w:val="009B64C3"/>
    <w:rsid w:val="009B6542"/>
    <w:rsid w:val="009B65A5"/>
    <w:rsid w:val="009B6610"/>
    <w:rsid w:val="009B661E"/>
    <w:rsid w:val="009B6621"/>
    <w:rsid w:val="009B6669"/>
    <w:rsid w:val="009B66B1"/>
    <w:rsid w:val="009B66D9"/>
    <w:rsid w:val="009B6734"/>
    <w:rsid w:val="009B6779"/>
    <w:rsid w:val="009B6826"/>
    <w:rsid w:val="009B68AF"/>
    <w:rsid w:val="009B68DD"/>
    <w:rsid w:val="009B69A1"/>
    <w:rsid w:val="009B69C9"/>
    <w:rsid w:val="009B6A18"/>
    <w:rsid w:val="009B6A57"/>
    <w:rsid w:val="009B6AFC"/>
    <w:rsid w:val="009B6B7C"/>
    <w:rsid w:val="009B6BC2"/>
    <w:rsid w:val="009B6BF0"/>
    <w:rsid w:val="009B6CC4"/>
    <w:rsid w:val="009B6D33"/>
    <w:rsid w:val="009B6D7E"/>
    <w:rsid w:val="009B6E69"/>
    <w:rsid w:val="009B6EBD"/>
    <w:rsid w:val="009B6FBD"/>
    <w:rsid w:val="009B6FDF"/>
    <w:rsid w:val="009B6FE3"/>
    <w:rsid w:val="009B7063"/>
    <w:rsid w:val="009B71C8"/>
    <w:rsid w:val="009B7364"/>
    <w:rsid w:val="009B743E"/>
    <w:rsid w:val="009B74BC"/>
    <w:rsid w:val="009B74DC"/>
    <w:rsid w:val="009B75B5"/>
    <w:rsid w:val="009B7624"/>
    <w:rsid w:val="009B7687"/>
    <w:rsid w:val="009B76AA"/>
    <w:rsid w:val="009B76C8"/>
    <w:rsid w:val="009B76E4"/>
    <w:rsid w:val="009B770C"/>
    <w:rsid w:val="009B7719"/>
    <w:rsid w:val="009B77E3"/>
    <w:rsid w:val="009B7828"/>
    <w:rsid w:val="009B784C"/>
    <w:rsid w:val="009B7885"/>
    <w:rsid w:val="009B78B0"/>
    <w:rsid w:val="009B79D6"/>
    <w:rsid w:val="009B7A3A"/>
    <w:rsid w:val="009B7C79"/>
    <w:rsid w:val="009B7D86"/>
    <w:rsid w:val="009B7DA1"/>
    <w:rsid w:val="009B7E14"/>
    <w:rsid w:val="009B7FB0"/>
    <w:rsid w:val="009B7FBE"/>
    <w:rsid w:val="009B7FC8"/>
    <w:rsid w:val="009B7FD2"/>
    <w:rsid w:val="009B7FDE"/>
    <w:rsid w:val="009B7FEF"/>
    <w:rsid w:val="009C0010"/>
    <w:rsid w:val="009C01CC"/>
    <w:rsid w:val="009C02D0"/>
    <w:rsid w:val="009C0440"/>
    <w:rsid w:val="009C04DC"/>
    <w:rsid w:val="009C0621"/>
    <w:rsid w:val="009C063B"/>
    <w:rsid w:val="009C063F"/>
    <w:rsid w:val="009C06FD"/>
    <w:rsid w:val="009C0726"/>
    <w:rsid w:val="009C07C3"/>
    <w:rsid w:val="009C07FB"/>
    <w:rsid w:val="009C0882"/>
    <w:rsid w:val="009C0922"/>
    <w:rsid w:val="009C09F5"/>
    <w:rsid w:val="009C0A36"/>
    <w:rsid w:val="009C0A7A"/>
    <w:rsid w:val="009C0B58"/>
    <w:rsid w:val="009C0BAD"/>
    <w:rsid w:val="009C0C48"/>
    <w:rsid w:val="009C0C5E"/>
    <w:rsid w:val="009C0C88"/>
    <w:rsid w:val="009C0DF9"/>
    <w:rsid w:val="009C0E31"/>
    <w:rsid w:val="009C0E50"/>
    <w:rsid w:val="009C0E85"/>
    <w:rsid w:val="009C0ED7"/>
    <w:rsid w:val="009C0EE8"/>
    <w:rsid w:val="009C0F56"/>
    <w:rsid w:val="009C0FB4"/>
    <w:rsid w:val="009C0FD5"/>
    <w:rsid w:val="009C1065"/>
    <w:rsid w:val="009C10F8"/>
    <w:rsid w:val="009C114C"/>
    <w:rsid w:val="009C1216"/>
    <w:rsid w:val="009C1331"/>
    <w:rsid w:val="009C1377"/>
    <w:rsid w:val="009C137E"/>
    <w:rsid w:val="009C1465"/>
    <w:rsid w:val="009C15D0"/>
    <w:rsid w:val="009C161E"/>
    <w:rsid w:val="009C1797"/>
    <w:rsid w:val="009C17B3"/>
    <w:rsid w:val="009C1972"/>
    <w:rsid w:val="009C1997"/>
    <w:rsid w:val="009C1A8A"/>
    <w:rsid w:val="009C1ACD"/>
    <w:rsid w:val="009C1CFB"/>
    <w:rsid w:val="009C1D1E"/>
    <w:rsid w:val="009C1D27"/>
    <w:rsid w:val="009C1D53"/>
    <w:rsid w:val="009C1DC8"/>
    <w:rsid w:val="009C1E7F"/>
    <w:rsid w:val="009C1E80"/>
    <w:rsid w:val="009C1E99"/>
    <w:rsid w:val="009C1FA9"/>
    <w:rsid w:val="009C20CB"/>
    <w:rsid w:val="009C224A"/>
    <w:rsid w:val="009C2267"/>
    <w:rsid w:val="009C2299"/>
    <w:rsid w:val="009C22D8"/>
    <w:rsid w:val="009C240B"/>
    <w:rsid w:val="009C246F"/>
    <w:rsid w:val="009C24A9"/>
    <w:rsid w:val="009C24B0"/>
    <w:rsid w:val="009C25E0"/>
    <w:rsid w:val="009C2628"/>
    <w:rsid w:val="009C2654"/>
    <w:rsid w:val="009C2697"/>
    <w:rsid w:val="009C2A1C"/>
    <w:rsid w:val="009C2ACA"/>
    <w:rsid w:val="009C2B10"/>
    <w:rsid w:val="009C2BDF"/>
    <w:rsid w:val="009C2CB3"/>
    <w:rsid w:val="009C2E23"/>
    <w:rsid w:val="009C2E5F"/>
    <w:rsid w:val="009C2EA5"/>
    <w:rsid w:val="009C2EA6"/>
    <w:rsid w:val="009C2F72"/>
    <w:rsid w:val="009C2FD4"/>
    <w:rsid w:val="009C2FDB"/>
    <w:rsid w:val="009C301F"/>
    <w:rsid w:val="009C307C"/>
    <w:rsid w:val="009C3123"/>
    <w:rsid w:val="009C3151"/>
    <w:rsid w:val="009C31BA"/>
    <w:rsid w:val="009C3279"/>
    <w:rsid w:val="009C32C0"/>
    <w:rsid w:val="009C32F3"/>
    <w:rsid w:val="009C336C"/>
    <w:rsid w:val="009C33CD"/>
    <w:rsid w:val="009C3469"/>
    <w:rsid w:val="009C3511"/>
    <w:rsid w:val="009C35F9"/>
    <w:rsid w:val="009C3744"/>
    <w:rsid w:val="009C37AF"/>
    <w:rsid w:val="009C37CE"/>
    <w:rsid w:val="009C37E9"/>
    <w:rsid w:val="009C3801"/>
    <w:rsid w:val="009C3838"/>
    <w:rsid w:val="009C39F6"/>
    <w:rsid w:val="009C3A40"/>
    <w:rsid w:val="009C3B37"/>
    <w:rsid w:val="009C3B58"/>
    <w:rsid w:val="009C3C15"/>
    <w:rsid w:val="009C3C30"/>
    <w:rsid w:val="009C3D74"/>
    <w:rsid w:val="009C3DF7"/>
    <w:rsid w:val="009C3E35"/>
    <w:rsid w:val="009C3E52"/>
    <w:rsid w:val="009C3E68"/>
    <w:rsid w:val="009C3EFB"/>
    <w:rsid w:val="009C4068"/>
    <w:rsid w:val="009C4075"/>
    <w:rsid w:val="009C4146"/>
    <w:rsid w:val="009C4151"/>
    <w:rsid w:val="009C417E"/>
    <w:rsid w:val="009C426C"/>
    <w:rsid w:val="009C4282"/>
    <w:rsid w:val="009C429A"/>
    <w:rsid w:val="009C42C2"/>
    <w:rsid w:val="009C42FB"/>
    <w:rsid w:val="009C4317"/>
    <w:rsid w:val="009C439C"/>
    <w:rsid w:val="009C4486"/>
    <w:rsid w:val="009C4518"/>
    <w:rsid w:val="009C452F"/>
    <w:rsid w:val="009C4638"/>
    <w:rsid w:val="009C469F"/>
    <w:rsid w:val="009C474F"/>
    <w:rsid w:val="009C48B0"/>
    <w:rsid w:val="009C48D4"/>
    <w:rsid w:val="009C48E7"/>
    <w:rsid w:val="009C4905"/>
    <w:rsid w:val="009C495B"/>
    <w:rsid w:val="009C495D"/>
    <w:rsid w:val="009C49EA"/>
    <w:rsid w:val="009C4AA9"/>
    <w:rsid w:val="009C4AD1"/>
    <w:rsid w:val="009C4AE8"/>
    <w:rsid w:val="009C4B7B"/>
    <w:rsid w:val="009C4CDF"/>
    <w:rsid w:val="009C4D07"/>
    <w:rsid w:val="009C4D4A"/>
    <w:rsid w:val="009C4ECC"/>
    <w:rsid w:val="009C4FC6"/>
    <w:rsid w:val="009C4FDA"/>
    <w:rsid w:val="009C5030"/>
    <w:rsid w:val="009C5164"/>
    <w:rsid w:val="009C51C2"/>
    <w:rsid w:val="009C5228"/>
    <w:rsid w:val="009C5268"/>
    <w:rsid w:val="009C5272"/>
    <w:rsid w:val="009C527F"/>
    <w:rsid w:val="009C5300"/>
    <w:rsid w:val="009C531D"/>
    <w:rsid w:val="009C532E"/>
    <w:rsid w:val="009C53BB"/>
    <w:rsid w:val="009C543A"/>
    <w:rsid w:val="009C54F0"/>
    <w:rsid w:val="009C5515"/>
    <w:rsid w:val="009C5548"/>
    <w:rsid w:val="009C5586"/>
    <w:rsid w:val="009C55D7"/>
    <w:rsid w:val="009C55FE"/>
    <w:rsid w:val="009C56C9"/>
    <w:rsid w:val="009C56EE"/>
    <w:rsid w:val="009C5751"/>
    <w:rsid w:val="009C578C"/>
    <w:rsid w:val="009C580E"/>
    <w:rsid w:val="009C58A5"/>
    <w:rsid w:val="009C58E8"/>
    <w:rsid w:val="009C5963"/>
    <w:rsid w:val="009C59BA"/>
    <w:rsid w:val="009C59BF"/>
    <w:rsid w:val="009C59D9"/>
    <w:rsid w:val="009C59E4"/>
    <w:rsid w:val="009C5B82"/>
    <w:rsid w:val="009C5CAF"/>
    <w:rsid w:val="009C5CDA"/>
    <w:rsid w:val="009C5D6D"/>
    <w:rsid w:val="009C5DFA"/>
    <w:rsid w:val="009C5E24"/>
    <w:rsid w:val="009C5E61"/>
    <w:rsid w:val="009C5E71"/>
    <w:rsid w:val="009C5E9A"/>
    <w:rsid w:val="009C6039"/>
    <w:rsid w:val="009C606C"/>
    <w:rsid w:val="009C6147"/>
    <w:rsid w:val="009C6193"/>
    <w:rsid w:val="009C626B"/>
    <w:rsid w:val="009C6335"/>
    <w:rsid w:val="009C6346"/>
    <w:rsid w:val="009C634B"/>
    <w:rsid w:val="009C6375"/>
    <w:rsid w:val="009C64F5"/>
    <w:rsid w:val="009C6520"/>
    <w:rsid w:val="009C65CD"/>
    <w:rsid w:val="009C668F"/>
    <w:rsid w:val="009C679A"/>
    <w:rsid w:val="009C67C8"/>
    <w:rsid w:val="009C67D5"/>
    <w:rsid w:val="009C67F8"/>
    <w:rsid w:val="009C6821"/>
    <w:rsid w:val="009C6864"/>
    <w:rsid w:val="009C68B5"/>
    <w:rsid w:val="009C69B7"/>
    <w:rsid w:val="009C6B04"/>
    <w:rsid w:val="009C6B0A"/>
    <w:rsid w:val="009C6BA6"/>
    <w:rsid w:val="009C6C96"/>
    <w:rsid w:val="009C6E35"/>
    <w:rsid w:val="009C6EA7"/>
    <w:rsid w:val="009C6ED9"/>
    <w:rsid w:val="009C6EF3"/>
    <w:rsid w:val="009C7102"/>
    <w:rsid w:val="009C7112"/>
    <w:rsid w:val="009C712B"/>
    <w:rsid w:val="009C7294"/>
    <w:rsid w:val="009C72F7"/>
    <w:rsid w:val="009C7374"/>
    <w:rsid w:val="009C7581"/>
    <w:rsid w:val="009C765B"/>
    <w:rsid w:val="009C76AD"/>
    <w:rsid w:val="009C7893"/>
    <w:rsid w:val="009C7940"/>
    <w:rsid w:val="009C7946"/>
    <w:rsid w:val="009C7947"/>
    <w:rsid w:val="009C7996"/>
    <w:rsid w:val="009C7AC0"/>
    <w:rsid w:val="009C7C06"/>
    <w:rsid w:val="009C7C4F"/>
    <w:rsid w:val="009C7D8C"/>
    <w:rsid w:val="009C7DE2"/>
    <w:rsid w:val="009C7EA4"/>
    <w:rsid w:val="009C7F41"/>
    <w:rsid w:val="009D012A"/>
    <w:rsid w:val="009D01AF"/>
    <w:rsid w:val="009D026D"/>
    <w:rsid w:val="009D0280"/>
    <w:rsid w:val="009D02A8"/>
    <w:rsid w:val="009D0332"/>
    <w:rsid w:val="009D0503"/>
    <w:rsid w:val="009D051E"/>
    <w:rsid w:val="009D05B6"/>
    <w:rsid w:val="009D077B"/>
    <w:rsid w:val="009D077E"/>
    <w:rsid w:val="009D0794"/>
    <w:rsid w:val="009D07D8"/>
    <w:rsid w:val="009D0900"/>
    <w:rsid w:val="009D0A15"/>
    <w:rsid w:val="009D0ABE"/>
    <w:rsid w:val="009D0B61"/>
    <w:rsid w:val="009D0C43"/>
    <w:rsid w:val="009D0CB2"/>
    <w:rsid w:val="009D0DEB"/>
    <w:rsid w:val="009D0DEC"/>
    <w:rsid w:val="009D0E45"/>
    <w:rsid w:val="009D0E53"/>
    <w:rsid w:val="009D0F7B"/>
    <w:rsid w:val="009D0FA8"/>
    <w:rsid w:val="009D1026"/>
    <w:rsid w:val="009D1070"/>
    <w:rsid w:val="009D10C8"/>
    <w:rsid w:val="009D1176"/>
    <w:rsid w:val="009D118F"/>
    <w:rsid w:val="009D11E3"/>
    <w:rsid w:val="009D1222"/>
    <w:rsid w:val="009D1272"/>
    <w:rsid w:val="009D131C"/>
    <w:rsid w:val="009D13D9"/>
    <w:rsid w:val="009D1482"/>
    <w:rsid w:val="009D15A0"/>
    <w:rsid w:val="009D1633"/>
    <w:rsid w:val="009D17F7"/>
    <w:rsid w:val="009D19A5"/>
    <w:rsid w:val="009D1A21"/>
    <w:rsid w:val="009D1B44"/>
    <w:rsid w:val="009D1B62"/>
    <w:rsid w:val="009D1CCC"/>
    <w:rsid w:val="009D1D53"/>
    <w:rsid w:val="009D1DB7"/>
    <w:rsid w:val="009D1E06"/>
    <w:rsid w:val="009D1EE0"/>
    <w:rsid w:val="009D1EFB"/>
    <w:rsid w:val="009D1F3D"/>
    <w:rsid w:val="009D20AA"/>
    <w:rsid w:val="009D21F1"/>
    <w:rsid w:val="009D2250"/>
    <w:rsid w:val="009D22C3"/>
    <w:rsid w:val="009D2337"/>
    <w:rsid w:val="009D235F"/>
    <w:rsid w:val="009D2373"/>
    <w:rsid w:val="009D23F3"/>
    <w:rsid w:val="009D2430"/>
    <w:rsid w:val="009D2598"/>
    <w:rsid w:val="009D25F1"/>
    <w:rsid w:val="009D260E"/>
    <w:rsid w:val="009D2751"/>
    <w:rsid w:val="009D27AB"/>
    <w:rsid w:val="009D2846"/>
    <w:rsid w:val="009D28E1"/>
    <w:rsid w:val="009D2909"/>
    <w:rsid w:val="009D291C"/>
    <w:rsid w:val="009D2984"/>
    <w:rsid w:val="009D29A6"/>
    <w:rsid w:val="009D29CA"/>
    <w:rsid w:val="009D2A46"/>
    <w:rsid w:val="009D2B43"/>
    <w:rsid w:val="009D2BEE"/>
    <w:rsid w:val="009D2DCD"/>
    <w:rsid w:val="009D2F17"/>
    <w:rsid w:val="009D30D0"/>
    <w:rsid w:val="009D3245"/>
    <w:rsid w:val="009D32EB"/>
    <w:rsid w:val="009D32FE"/>
    <w:rsid w:val="009D331D"/>
    <w:rsid w:val="009D33AF"/>
    <w:rsid w:val="009D33D5"/>
    <w:rsid w:val="009D33F3"/>
    <w:rsid w:val="009D34A2"/>
    <w:rsid w:val="009D35CD"/>
    <w:rsid w:val="009D3746"/>
    <w:rsid w:val="009D375B"/>
    <w:rsid w:val="009D383A"/>
    <w:rsid w:val="009D3896"/>
    <w:rsid w:val="009D38B1"/>
    <w:rsid w:val="009D3921"/>
    <w:rsid w:val="009D39FB"/>
    <w:rsid w:val="009D3A12"/>
    <w:rsid w:val="009D3A13"/>
    <w:rsid w:val="009D3A68"/>
    <w:rsid w:val="009D3B71"/>
    <w:rsid w:val="009D3BEC"/>
    <w:rsid w:val="009D3C2B"/>
    <w:rsid w:val="009D3CAB"/>
    <w:rsid w:val="009D3E0E"/>
    <w:rsid w:val="009D3E49"/>
    <w:rsid w:val="009D3E90"/>
    <w:rsid w:val="009D3E9B"/>
    <w:rsid w:val="009D3F38"/>
    <w:rsid w:val="009D3F4E"/>
    <w:rsid w:val="009D3F89"/>
    <w:rsid w:val="009D3FF2"/>
    <w:rsid w:val="009D4122"/>
    <w:rsid w:val="009D418E"/>
    <w:rsid w:val="009D41EC"/>
    <w:rsid w:val="009D44A3"/>
    <w:rsid w:val="009D44CF"/>
    <w:rsid w:val="009D44D1"/>
    <w:rsid w:val="009D468B"/>
    <w:rsid w:val="009D4717"/>
    <w:rsid w:val="009D47EF"/>
    <w:rsid w:val="009D4836"/>
    <w:rsid w:val="009D485C"/>
    <w:rsid w:val="009D48D8"/>
    <w:rsid w:val="009D4966"/>
    <w:rsid w:val="009D4AD3"/>
    <w:rsid w:val="009D4B2A"/>
    <w:rsid w:val="009D4BDD"/>
    <w:rsid w:val="009D4BEF"/>
    <w:rsid w:val="009D4C03"/>
    <w:rsid w:val="009D4C38"/>
    <w:rsid w:val="009D4C9D"/>
    <w:rsid w:val="009D4DC7"/>
    <w:rsid w:val="009D4DCE"/>
    <w:rsid w:val="009D4E29"/>
    <w:rsid w:val="009D4E3E"/>
    <w:rsid w:val="009D4EBD"/>
    <w:rsid w:val="009D5079"/>
    <w:rsid w:val="009D507C"/>
    <w:rsid w:val="009D5095"/>
    <w:rsid w:val="009D5101"/>
    <w:rsid w:val="009D510A"/>
    <w:rsid w:val="009D5150"/>
    <w:rsid w:val="009D515D"/>
    <w:rsid w:val="009D5167"/>
    <w:rsid w:val="009D5194"/>
    <w:rsid w:val="009D5196"/>
    <w:rsid w:val="009D5198"/>
    <w:rsid w:val="009D51DB"/>
    <w:rsid w:val="009D525C"/>
    <w:rsid w:val="009D529D"/>
    <w:rsid w:val="009D52A3"/>
    <w:rsid w:val="009D52CA"/>
    <w:rsid w:val="009D5369"/>
    <w:rsid w:val="009D53C3"/>
    <w:rsid w:val="009D5410"/>
    <w:rsid w:val="009D54EF"/>
    <w:rsid w:val="009D5567"/>
    <w:rsid w:val="009D55B1"/>
    <w:rsid w:val="009D55CF"/>
    <w:rsid w:val="009D5604"/>
    <w:rsid w:val="009D56AB"/>
    <w:rsid w:val="009D56ED"/>
    <w:rsid w:val="009D57E2"/>
    <w:rsid w:val="009D5836"/>
    <w:rsid w:val="009D5942"/>
    <w:rsid w:val="009D59C3"/>
    <w:rsid w:val="009D59FB"/>
    <w:rsid w:val="009D5A08"/>
    <w:rsid w:val="009D5A23"/>
    <w:rsid w:val="009D5C01"/>
    <w:rsid w:val="009D5C0D"/>
    <w:rsid w:val="009D5C35"/>
    <w:rsid w:val="009D5C57"/>
    <w:rsid w:val="009D5D76"/>
    <w:rsid w:val="009D5DED"/>
    <w:rsid w:val="009D5E51"/>
    <w:rsid w:val="009D5FBF"/>
    <w:rsid w:val="009D5FF3"/>
    <w:rsid w:val="009D6113"/>
    <w:rsid w:val="009D61D2"/>
    <w:rsid w:val="009D61DA"/>
    <w:rsid w:val="009D61DC"/>
    <w:rsid w:val="009D6219"/>
    <w:rsid w:val="009D6270"/>
    <w:rsid w:val="009D62A1"/>
    <w:rsid w:val="009D6326"/>
    <w:rsid w:val="009D6389"/>
    <w:rsid w:val="009D63BC"/>
    <w:rsid w:val="009D646F"/>
    <w:rsid w:val="009D64BA"/>
    <w:rsid w:val="009D652E"/>
    <w:rsid w:val="009D657A"/>
    <w:rsid w:val="009D6611"/>
    <w:rsid w:val="009D6654"/>
    <w:rsid w:val="009D67F8"/>
    <w:rsid w:val="009D6820"/>
    <w:rsid w:val="009D68BB"/>
    <w:rsid w:val="009D68F0"/>
    <w:rsid w:val="009D68F8"/>
    <w:rsid w:val="009D691C"/>
    <w:rsid w:val="009D693E"/>
    <w:rsid w:val="009D6955"/>
    <w:rsid w:val="009D6967"/>
    <w:rsid w:val="009D6A74"/>
    <w:rsid w:val="009D6AC7"/>
    <w:rsid w:val="009D6ADE"/>
    <w:rsid w:val="009D6AF8"/>
    <w:rsid w:val="009D6B00"/>
    <w:rsid w:val="009D6B75"/>
    <w:rsid w:val="009D6B7D"/>
    <w:rsid w:val="009D6B7E"/>
    <w:rsid w:val="009D6BB3"/>
    <w:rsid w:val="009D6C34"/>
    <w:rsid w:val="009D6C6E"/>
    <w:rsid w:val="009D6D3F"/>
    <w:rsid w:val="009D6DB9"/>
    <w:rsid w:val="009D6DC4"/>
    <w:rsid w:val="009D6E06"/>
    <w:rsid w:val="009D6E47"/>
    <w:rsid w:val="009D6EE5"/>
    <w:rsid w:val="009D6EEC"/>
    <w:rsid w:val="009D6FAF"/>
    <w:rsid w:val="009D7020"/>
    <w:rsid w:val="009D7037"/>
    <w:rsid w:val="009D703C"/>
    <w:rsid w:val="009D709B"/>
    <w:rsid w:val="009D711D"/>
    <w:rsid w:val="009D714D"/>
    <w:rsid w:val="009D718F"/>
    <w:rsid w:val="009D73A6"/>
    <w:rsid w:val="009D73A8"/>
    <w:rsid w:val="009D73DA"/>
    <w:rsid w:val="009D746C"/>
    <w:rsid w:val="009D7529"/>
    <w:rsid w:val="009D75D4"/>
    <w:rsid w:val="009D75F3"/>
    <w:rsid w:val="009D765B"/>
    <w:rsid w:val="009D7662"/>
    <w:rsid w:val="009D7678"/>
    <w:rsid w:val="009D76D8"/>
    <w:rsid w:val="009D76DF"/>
    <w:rsid w:val="009D7717"/>
    <w:rsid w:val="009D77E4"/>
    <w:rsid w:val="009D7880"/>
    <w:rsid w:val="009D78AD"/>
    <w:rsid w:val="009D79B9"/>
    <w:rsid w:val="009D79FF"/>
    <w:rsid w:val="009D7B9A"/>
    <w:rsid w:val="009D7CFB"/>
    <w:rsid w:val="009D7E8A"/>
    <w:rsid w:val="009D7EE0"/>
    <w:rsid w:val="009D7F0E"/>
    <w:rsid w:val="009D7F55"/>
    <w:rsid w:val="009E006D"/>
    <w:rsid w:val="009E0079"/>
    <w:rsid w:val="009E013B"/>
    <w:rsid w:val="009E0326"/>
    <w:rsid w:val="009E0365"/>
    <w:rsid w:val="009E036E"/>
    <w:rsid w:val="009E0378"/>
    <w:rsid w:val="009E03D0"/>
    <w:rsid w:val="009E0408"/>
    <w:rsid w:val="009E0414"/>
    <w:rsid w:val="009E056E"/>
    <w:rsid w:val="009E0584"/>
    <w:rsid w:val="009E05A1"/>
    <w:rsid w:val="009E0608"/>
    <w:rsid w:val="009E0637"/>
    <w:rsid w:val="009E0696"/>
    <w:rsid w:val="009E07AD"/>
    <w:rsid w:val="009E07C6"/>
    <w:rsid w:val="009E07E8"/>
    <w:rsid w:val="009E0843"/>
    <w:rsid w:val="009E0848"/>
    <w:rsid w:val="009E08CE"/>
    <w:rsid w:val="009E094E"/>
    <w:rsid w:val="009E0984"/>
    <w:rsid w:val="009E0AB5"/>
    <w:rsid w:val="009E0ADD"/>
    <w:rsid w:val="009E0B30"/>
    <w:rsid w:val="009E0C3E"/>
    <w:rsid w:val="009E0CAD"/>
    <w:rsid w:val="009E0CD8"/>
    <w:rsid w:val="009E0D39"/>
    <w:rsid w:val="009E0D54"/>
    <w:rsid w:val="009E0D80"/>
    <w:rsid w:val="009E0D94"/>
    <w:rsid w:val="009E0E48"/>
    <w:rsid w:val="009E10A1"/>
    <w:rsid w:val="009E10DE"/>
    <w:rsid w:val="009E10FF"/>
    <w:rsid w:val="009E111B"/>
    <w:rsid w:val="009E112D"/>
    <w:rsid w:val="009E11A1"/>
    <w:rsid w:val="009E11DA"/>
    <w:rsid w:val="009E12F6"/>
    <w:rsid w:val="009E1450"/>
    <w:rsid w:val="009E14A6"/>
    <w:rsid w:val="009E151D"/>
    <w:rsid w:val="009E1595"/>
    <w:rsid w:val="009E16E4"/>
    <w:rsid w:val="009E1700"/>
    <w:rsid w:val="009E1729"/>
    <w:rsid w:val="009E189D"/>
    <w:rsid w:val="009E1A0D"/>
    <w:rsid w:val="009E1A49"/>
    <w:rsid w:val="009E1A5A"/>
    <w:rsid w:val="009E1A60"/>
    <w:rsid w:val="009E1A62"/>
    <w:rsid w:val="009E1A74"/>
    <w:rsid w:val="009E1B0D"/>
    <w:rsid w:val="009E1B82"/>
    <w:rsid w:val="009E1BD6"/>
    <w:rsid w:val="009E1C02"/>
    <w:rsid w:val="009E1C0D"/>
    <w:rsid w:val="009E1C38"/>
    <w:rsid w:val="009E1CF3"/>
    <w:rsid w:val="009E1D65"/>
    <w:rsid w:val="009E1D81"/>
    <w:rsid w:val="009E1E72"/>
    <w:rsid w:val="009E1ED3"/>
    <w:rsid w:val="009E1EF9"/>
    <w:rsid w:val="009E2049"/>
    <w:rsid w:val="009E2174"/>
    <w:rsid w:val="009E2197"/>
    <w:rsid w:val="009E21A0"/>
    <w:rsid w:val="009E220C"/>
    <w:rsid w:val="009E233F"/>
    <w:rsid w:val="009E2372"/>
    <w:rsid w:val="009E2425"/>
    <w:rsid w:val="009E2464"/>
    <w:rsid w:val="009E24CC"/>
    <w:rsid w:val="009E2556"/>
    <w:rsid w:val="009E26B0"/>
    <w:rsid w:val="009E280C"/>
    <w:rsid w:val="009E281F"/>
    <w:rsid w:val="009E2890"/>
    <w:rsid w:val="009E28DE"/>
    <w:rsid w:val="009E29FC"/>
    <w:rsid w:val="009E2A75"/>
    <w:rsid w:val="009E2A95"/>
    <w:rsid w:val="009E2AD8"/>
    <w:rsid w:val="009E2BC4"/>
    <w:rsid w:val="009E2BE9"/>
    <w:rsid w:val="009E2BEF"/>
    <w:rsid w:val="009E2C9C"/>
    <w:rsid w:val="009E2CAA"/>
    <w:rsid w:val="009E2D5A"/>
    <w:rsid w:val="009E2DF8"/>
    <w:rsid w:val="009E2E1F"/>
    <w:rsid w:val="009E2E2B"/>
    <w:rsid w:val="009E2FAE"/>
    <w:rsid w:val="009E2FDE"/>
    <w:rsid w:val="009E305F"/>
    <w:rsid w:val="009E3066"/>
    <w:rsid w:val="009E306E"/>
    <w:rsid w:val="009E311E"/>
    <w:rsid w:val="009E316D"/>
    <w:rsid w:val="009E31B0"/>
    <w:rsid w:val="009E31FA"/>
    <w:rsid w:val="009E320D"/>
    <w:rsid w:val="009E3236"/>
    <w:rsid w:val="009E3260"/>
    <w:rsid w:val="009E336C"/>
    <w:rsid w:val="009E33A1"/>
    <w:rsid w:val="009E33FC"/>
    <w:rsid w:val="009E349A"/>
    <w:rsid w:val="009E356E"/>
    <w:rsid w:val="009E359D"/>
    <w:rsid w:val="009E3684"/>
    <w:rsid w:val="009E36A9"/>
    <w:rsid w:val="009E3747"/>
    <w:rsid w:val="009E37F8"/>
    <w:rsid w:val="009E380F"/>
    <w:rsid w:val="009E3877"/>
    <w:rsid w:val="009E3970"/>
    <w:rsid w:val="009E3974"/>
    <w:rsid w:val="009E3982"/>
    <w:rsid w:val="009E39D9"/>
    <w:rsid w:val="009E3B06"/>
    <w:rsid w:val="009E3B10"/>
    <w:rsid w:val="009E3B46"/>
    <w:rsid w:val="009E3C4A"/>
    <w:rsid w:val="009E3D13"/>
    <w:rsid w:val="009E3D74"/>
    <w:rsid w:val="009E3E38"/>
    <w:rsid w:val="009E3E93"/>
    <w:rsid w:val="009E3EAD"/>
    <w:rsid w:val="009E3ECA"/>
    <w:rsid w:val="009E3ECD"/>
    <w:rsid w:val="009E3ECE"/>
    <w:rsid w:val="009E3F2E"/>
    <w:rsid w:val="009E3F84"/>
    <w:rsid w:val="009E4079"/>
    <w:rsid w:val="009E4112"/>
    <w:rsid w:val="009E412F"/>
    <w:rsid w:val="009E42D1"/>
    <w:rsid w:val="009E4365"/>
    <w:rsid w:val="009E4416"/>
    <w:rsid w:val="009E450D"/>
    <w:rsid w:val="009E453D"/>
    <w:rsid w:val="009E4546"/>
    <w:rsid w:val="009E4574"/>
    <w:rsid w:val="009E45C4"/>
    <w:rsid w:val="009E462F"/>
    <w:rsid w:val="009E4656"/>
    <w:rsid w:val="009E467B"/>
    <w:rsid w:val="009E4738"/>
    <w:rsid w:val="009E47E0"/>
    <w:rsid w:val="009E48B8"/>
    <w:rsid w:val="009E4961"/>
    <w:rsid w:val="009E4B61"/>
    <w:rsid w:val="009E4B68"/>
    <w:rsid w:val="009E4BD0"/>
    <w:rsid w:val="009E4BF2"/>
    <w:rsid w:val="009E4CD0"/>
    <w:rsid w:val="009E4D40"/>
    <w:rsid w:val="009E4D80"/>
    <w:rsid w:val="009E4DB8"/>
    <w:rsid w:val="009E4DFA"/>
    <w:rsid w:val="009E4E85"/>
    <w:rsid w:val="009E4E99"/>
    <w:rsid w:val="009E4EE5"/>
    <w:rsid w:val="009E4F2F"/>
    <w:rsid w:val="009E4F81"/>
    <w:rsid w:val="009E4FB4"/>
    <w:rsid w:val="009E4FBE"/>
    <w:rsid w:val="009E50F6"/>
    <w:rsid w:val="009E512A"/>
    <w:rsid w:val="009E5188"/>
    <w:rsid w:val="009E51A6"/>
    <w:rsid w:val="009E51EF"/>
    <w:rsid w:val="009E526E"/>
    <w:rsid w:val="009E52B5"/>
    <w:rsid w:val="009E52EE"/>
    <w:rsid w:val="009E52FA"/>
    <w:rsid w:val="009E53F0"/>
    <w:rsid w:val="009E5470"/>
    <w:rsid w:val="009E5590"/>
    <w:rsid w:val="009E5607"/>
    <w:rsid w:val="009E564F"/>
    <w:rsid w:val="009E5659"/>
    <w:rsid w:val="009E56FE"/>
    <w:rsid w:val="009E5707"/>
    <w:rsid w:val="009E5849"/>
    <w:rsid w:val="009E5853"/>
    <w:rsid w:val="009E594C"/>
    <w:rsid w:val="009E5984"/>
    <w:rsid w:val="009E59AC"/>
    <w:rsid w:val="009E5A77"/>
    <w:rsid w:val="009E5B57"/>
    <w:rsid w:val="009E5BA0"/>
    <w:rsid w:val="009E5BD8"/>
    <w:rsid w:val="009E5C4B"/>
    <w:rsid w:val="009E5C6B"/>
    <w:rsid w:val="009E5D6A"/>
    <w:rsid w:val="009E5DBF"/>
    <w:rsid w:val="009E5DE8"/>
    <w:rsid w:val="009E5DEC"/>
    <w:rsid w:val="009E5E61"/>
    <w:rsid w:val="009E6007"/>
    <w:rsid w:val="009E603B"/>
    <w:rsid w:val="009E6132"/>
    <w:rsid w:val="009E6178"/>
    <w:rsid w:val="009E61D5"/>
    <w:rsid w:val="009E61FD"/>
    <w:rsid w:val="009E62B3"/>
    <w:rsid w:val="009E62FC"/>
    <w:rsid w:val="009E63BE"/>
    <w:rsid w:val="009E648D"/>
    <w:rsid w:val="009E65BF"/>
    <w:rsid w:val="009E65EC"/>
    <w:rsid w:val="009E6694"/>
    <w:rsid w:val="009E674A"/>
    <w:rsid w:val="009E676B"/>
    <w:rsid w:val="009E6802"/>
    <w:rsid w:val="009E6824"/>
    <w:rsid w:val="009E68AD"/>
    <w:rsid w:val="009E69FC"/>
    <w:rsid w:val="009E6A6F"/>
    <w:rsid w:val="009E6BC3"/>
    <w:rsid w:val="009E6BFC"/>
    <w:rsid w:val="009E6C18"/>
    <w:rsid w:val="009E6D2D"/>
    <w:rsid w:val="009E6D2F"/>
    <w:rsid w:val="009E6E1B"/>
    <w:rsid w:val="009E6FA4"/>
    <w:rsid w:val="009E704D"/>
    <w:rsid w:val="009E709A"/>
    <w:rsid w:val="009E7160"/>
    <w:rsid w:val="009E71BD"/>
    <w:rsid w:val="009E7282"/>
    <w:rsid w:val="009E72FA"/>
    <w:rsid w:val="009E733D"/>
    <w:rsid w:val="009E7474"/>
    <w:rsid w:val="009E74CF"/>
    <w:rsid w:val="009E7566"/>
    <w:rsid w:val="009E759B"/>
    <w:rsid w:val="009E75E8"/>
    <w:rsid w:val="009E7614"/>
    <w:rsid w:val="009E766A"/>
    <w:rsid w:val="009E76BA"/>
    <w:rsid w:val="009E7719"/>
    <w:rsid w:val="009E77D9"/>
    <w:rsid w:val="009E78A5"/>
    <w:rsid w:val="009E79CC"/>
    <w:rsid w:val="009E7A60"/>
    <w:rsid w:val="009E7BF1"/>
    <w:rsid w:val="009E7C2C"/>
    <w:rsid w:val="009E7C59"/>
    <w:rsid w:val="009E7D3A"/>
    <w:rsid w:val="009E7D9E"/>
    <w:rsid w:val="009E7DD2"/>
    <w:rsid w:val="009E7F79"/>
    <w:rsid w:val="009F0013"/>
    <w:rsid w:val="009F0068"/>
    <w:rsid w:val="009F00F8"/>
    <w:rsid w:val="009F019F"/>
    <w:rsid w:val="009F022E"/>
    <w:rsid w:val="009F032E"/>
    <w:rsid w:val="009F03E2"/>
    <w:rsid w:val="009F03EE"/>
    <w:rsid w:val="009F045A"/>
    <w:rsid w:val="009F0473"/>
    <w:rsid w:val="009F0479"/>
    <w:rsid w:val="009F04C2"/>
    <w:rsid w:val="009F04CB"/>
    <w:rsid w:val="009F0566"/>
    <w:rsid w:val="009F060C"/>
    <w:rsid w:val="009F060E"/>
    <w:rsid w:val="009F0617"/>
    <w:rsid w:val="009F0622"/>
    <w:rsid w:val="009F069B"/>
    <w:rsid w:val="009F06B1"/>
    <w:rsid w:val="009F075E"/>
    <w:rsid w:val="009F0776"/>
    <w:rsid w:val="009F0820"/>
    <w:rsid w:val="009F0843"/>
    <w:rsid w:val="009F08C9"/>
    <w:rsid w:val="009F0933"/>
    <w:rsid w:val="009F0962"/>
    <w:rsid w:val="009F0A80"/>
    <w:rsid w:val="009F0AA4"/>
    <w:rsid w:val="009F0B16"/>
    <w:rsid w:val="009F0B2D"/>
    <w:rsid w:val="009F0CE4"/>
    <w:rsid w:val="009F0DD7"/>
    <w:rsid w:val="009F0DEE"/>
    <w:rsid w:val="009F0E0E"/>
    <w:rsid w:val="009F0E1D"/>
    <w:rsid w:val="009F0E84"/>
    <w:rsid w:val="009F0E86"/>
    <w:rsid w:val="009F0EC4"/>
    <w:rsid w:val="009F1015"/>
    <w:rsid w:val="009F109F"/>
    <w:rsid w:val="009F10EA"/>
    <w:rsid w:val="009F1177"/>
    <w:rsid w:val="009F1273"/>
    <w:rsid w:val="009F1274"/>
    <w:rsid w:val="009F1314"/>
    <w:rsid w:val="009F1329"/>
    <w:rsid w:val="009F133D"/>
    <w:rsid w:val="009F1341"/>
    <w:rsid w:val="009F13AA"/>
    <w:rsid w:val="009F13AD"/>
    <w:rsid w:val="009F13F9"/>
    <w:rsid w:val="009F141B"/>
    <w:rsid w:val="009F14D4"/>
    <w:rsid w:val="009F1572"/>
    <w:rsid w:val="009F15C3"/>
    <w:rsid w:val="009F17D7"/>
    <w:rsid w:val="009F1814"/>
    <w:rsid w:val="009F1908"/>
    <w:rsid w:val="009F1A03"/>
    <w:rsid w:val="009F1A19"/>
    <w:rsid w:val="009F1A45"/>
    <w:rsid w:val="009F1AB5"/>
    <w:rsid w:val="009F1AC3"/>
    <w:rsid w:val="009F1BA9"/>
    <w:rsid w:val="009F1C95"/>
    <w:rsid w:val="009F1E1C"/>
    <w:rsid w:val="009F1F1B"/>
    <w:rsid w:val="009F1F40"/>
    <w:rsid w:val="009F1F90"/>
    <w:rsid w:val="009F1FB5"/>
    <w:rsid w:val="009F1FF6"/>
    <w:rsid w:val="009F200D"/>
    <w:rsid w:val="009F2039"/>
    <w:rsid w:val="009F2061"/>
    <w:rsid w:val="009F20CA"/>
    <w:rsid w:val="009F21B5"/>
    <w:rsid w:val="009F21B6"/>
    <w:rsid w:val="009F2214"/>
    <w:rsid w:val="009F2215"/>
    <w:rsid w:val="009F22A0"/>
    <w:rsid w:val="009F239D"/>
    <w:rsid w:val="009F240C"/>
    <w:rsid w:val="009F2528"/>
    <w:rsid w:val="009F265B"/>
    <w:rsid w:val="009F269F"/>
    <w:rsid w:val="009F26EB"/>
    <w:rsid w:val="009F2794"/>
    <w:rsid w:val="009F282A"/>
    <w:rsid w:val="009F286A"/>
    <w:rsid w:val="009F2877"/>
    <w:rsid w:val="009F28A9"/>
    <w:rsid w:val="009F2925"/>
    <w:rsid w:val="009F299A"/>
    <w:rsid w:val="009F29EB"/>
    <w:rsid w:val="009F29EE"/>
    <w:rsid w:val="009F29FD"/>
    <w:rsid w:val="009F2A03"/>
    <w:rsid w:val="009F2A3B"/>
    <w:rsid w:val="009F2B7E"/>
    <w:rsid w:val="009F2C54"/>
    <w:rsid w:val="009F2CD1"/>
    <w:rsid w:val="009F2D4F"/>
    <w:rsid w:val="009F2DD8"/>
    <w:rsid w:val="009F2EA2"/>
    <w:rsid w:val="009F2ED0"/>
    <w:rsid w:val="009F2FEE"/>
    <w:rsid w:val="009F307F"/>
    <w:rsid w:val="009F3126"/>
    <w:rsid w:val="009F31E2"/>
    <w:rsid w:val="009F3243"/>
    <w:rsid w:val="009F332D"/>
    <w:rsid w:val="009F3380"/>
    <w:rsid w:val="009F33E9"/>
    <w:rsid w:val="009F3482"/>
    <w:rsid w:val="009F34F4"/>
    <w:rsid w:val="009F35FE"/>
    <w:rsid w:val="009F36AF"/>
    <w:rsid w:val="009F37B1"/>
    <w:rsid w:val="009F37F7"/>
    <w:rsid w:val="009F3874"/>
    <w:rsid w:val="009F3943"/>
    <w:rsid w:val="009F3953"/>
    <w:rsid w:val="009F39CE"/>
    <w:rsid w:val="009F3A86"/>
    <w:rsid w:val="009F3AC9"/>
    <w:rsid w:val="009F3B0E"/>
    <w:rsid w:val="009F3CCF"/>
    <w:rsid w:val="009F3D10"/>
    <w:rsid w:val="009F3DA7"/>
    <w:rsid w:val="009F3EED"/>
    <w:rsid w:val="009F4081"/>
    <w:rsid w:val="009F41E3"/>
    <w:rsid w:val="009F430D"/>
    <w:rsid w:val="009F4333"/>
    <w:rsid w:val="009F4383"/>
    <w:rsid w:val="009F438A"/>
    <w:rsid w:val="009F43A4"/>
    <w:rsid w:val="009F43CF"/>
    <w:rsid w:val="009F43EF"/>
    <w:rsid w:val="009F440D"/>
    <w:rsid w:val="009F4581"/>
    <w:rsid w:val="009F45D0"/>
    <w:rsid w:val="009F464D"/>
    <w:rsid w:val="009F46C7"/>
    <w:rsid w:val="009F46D8"/>
    <w:rsid w:val="009F46F3"/>
    <w:rsid w:val="009F48CA"/>
    <w:rsid w:val="009F4A30"/>
    <w:rsid w:val="009F4AD6"/>
    <w:rsid w:val="009F4B47"/>
    <w:rsid w:val="009F4C0F"/>
    <w:rsid w:val="009F4C23"/>
    <w:rsid w:val="009F4C31"/>
    <w:rsid w:val="009F4C3F"/>
    <w:rsid w:val="009F4C4C"/>
    <w:rsid w:val="009F4C5C"/>
    <w:rsid w:val="009F4D44"/>
    <w:rsid w:val="009F4DD8"/>
    <w:rsid w:val="009F4F28"/>
    <w:rsid w:val="009F4F2F"/>
    <w:rsid w:val="009F4F66"/>
    <w:rsid w:val="009F4FDD"/>
    <w:rsid w:val="009F5118"/>
    <w:rsid w:val="009F511F"/>
    <w:rsid w:val="009F5212"/>
    <w:rsid w:val="009F52CF"/>
    <w:rsid w:val="009F52F6"/>
    <w:rsid w:val="009F5372"/>
    <w:rsid w:val="009F540B"/>
    <w:rsid w:val="009F543B"/>
    <w:rsid w:val="009F556F"/>
    <w:rsid w:val="009F57BD"/>
    <w:rsid w:val="009F5909"/>
    <w:rsid w:val="009F5994"/>
    <w:rsid w:val="009F59D1"/>
    <w:rsid w:val="009F59D3"/>
    <w:rsid w:val="009F59FB"/>
    <w:rsid w:val="009F5A05"/>
    <w:rsid w:val="009F5A11"/>
    <w:rsid w:val="009F5A3E"/>
    <w:rsid w:val="009F5BA7"/>
    <w:rsid w:val="009F5BF6"/>
    <w:rsid w:val="009F5CBA"/>
    <w:rsid w:val="009F5DB4"/>
    <w:rsid w:val="009F5E95"/>
    <w:rsid w:val="009F5EA4"/>
    <w:rsid w:val="009F5EC9"/>
    <w:rsid w:val="009F5F5D"/>
    <w:rsid w:val="009F605A"/>
    <w:rsid w:val="009F60E4"/>
    <w:rsid w:val="009F6154"/>
    <w:rsid w:val="009F61B5"/>
    <w:rsid w:val="009F61CF"/>
    <w:rsid w:val="009F626B"/>
    <w:rsid w:val="009F62A2"/>
    <w:rsid w:val="009F62ED"/>
    <w:rsid w:val="009F6388"/>
    <w:rsid w:val="009F6474"/>
    <w:rsid w:val="009F64AD"/>
    <w:rsid w:val="009F65EC"/>
    <w:rsid w:val="009F65F5"/>
    <w:rsid w:val="009F6663"/>
    <w:rsid w:val="009F6668"/>
    <w:rsid w:val="009F6679"/>
    <w:rsid w:val="009F6696"/>
    <w:rsid w:val="009F6702"/>
    <w:rsid w:val="009F6710"/>
    <w:rsid w:val="009F6785"/>
    <w:rsid w:val="009F67AB"/>
    <w:rsid w:val="009F681C"/>
    <w:rsid w:val="009F6827"/>
    <w:rsid w:val="009F6836"/>
    <w:rsid w:val="009F6853"/>
    <w:rsid w:val="009F68BD"/>
    <w:rsid w:val="009F6958"/>
    <w:rsid w:val="009F69B2"/>
    <w:rsid w:val="009F69BA"/>
    <w:rsid w:val="009F6A8D"/>
    <w:rsid w:val="009F6AB6"/>
    <w:rsid w:val="009F6ABB"/>
    <w:rsid w:val="009F6BA8"/>
    <w:rsid w:val="009F6BC1"/>
    <w:rsid w:val="009F6BF2"/>
    <w:rsid w:val="009F6CB7"/>
    <w:rsid w:val="009F6CBB"/>
    <w:rsid w:val="009F6E05"/>
    <w:rsid w:val="009F6EAD"/>
    <w:rsid w:val="009F6F7A"/>
    <w:rsid w:val="009F7014"/>
    <w:rsid w:val="009F7058"/>
    <w:rsid w:val="009F708F"/>
    <w:rsid w:val="009F70CE"/>
    <w:rsid w:val="009F70CF"/>
    <w:rsid w:val="009F70D0"/>
    <w:rsid w:val="009F7198"/>
    <w:rsid w:val="009F71D6"/>
    <w:rsid w:val="009F71DB"/>
    <w:rsid w:val="009F7229"/>
    <w:rsid w:val="009F72C3"/>
    <w:rsid w:val="009F72CD"/>
    <w:rsid w:val="009F746E"/>
    <w:rsid w:val="009F7547"/>
    <w:rsid w:val="009F7609"/>
    <w:rsid w:val="009F7613"/>
    <w:rsid w:val="009F777D"/>
    <w:rsid w:val="009F7921"/>
    <w:rsid w:val="009F7AEB"/>
    <w:rsid w:val="009F7B66"/>
    <w:rsid w:val="009F7CCE"/>
    <w:rsid w:val="009F7CD2"/>
    <w:rsid w:val="009F7D1B"/>
    <w:rsid w:val="009F7E5D"/>
    <w:rsid w:val="009F7EA0"/>
    <w:rsid w:val="009F7FB2"/>
    <w:rsid w:val="009F7FD3"/>
    <w:rsid w:val="00A0004F"/>
    <w:rsid w:val="00A00141"/>
    <w:rsid w:val="00A00197"/>
    <w:rsid w:val="00A00214"/>
    <w:rsid w:val="00A0022E"/>
    <w:rsid w:val="00A00234"/>
    <w:rsid w:val="00A002BE"/>
    <w:rsid w:val="00A0031A"/>
    <w:rsid w:val="00A00364"/>
    <w:rsid w:val="00A00387"/>
    <w:rsid w:val="00A0042C"/>
    <w:rsid w:val="00A00438"/>
    <w:rsid w:val="00A005B7"/>
    <w:rsid w:val="00A0061A"/>
    <w:rsid w:val="00A0063F"/>
    <w:rsid w:val="00A006EA"/>
    <w:rsid w:val="00A00797"/>
    <w:rsid w:val="00A007A8"/>
    <w:rsid w:val="00A00864"/>
    <w:rsid w:val="00A00A7C"/>
    <w:rsid w:val="00A00ABD"/>
    <w:rsid w:val="00A00ADD"/>
    <w:rsid w:val="00A00B33"/>
    <w:rsid w:val="00A00B9F"/>
    <w:rsid w:val="00A00C00"/>
    <w:rsid w:val="00A00C06"/>
    <w:rsid w:val="00A00CEF"/>
    <w:rsid w:val="00A00CFA"/>
    <w:rsid w:val="00A00D1E"/>
    <w:rsid w:val="00A00D49"/>
    <w:rsid w:val="00A00E39"/>
    <w:rsid w:val="00A00E5A"/>
    <w:rsid w:val="00A00ECF"/>
    <w:rsid w:val="00A01125"/>
    <w:rsid w:val="00A01141"/>
    <w:rsid w:val="00A01173"/>
    <w:rsid w:val="00A01191"/>
    <w:rsid w:val="00A011E5"/>
    <w:rsid w:val="00A01315"/>
    <w:rsid w:val="00A01416"/>
    <w:rsid w:val="00A01455"/>
    <w:rsid w:val="00A01459"/>
    <w:rsid w:val="00A0149A"/>
    <w:rsid w:val="00A01515"/>
    <w:rsid w:val="00A01694"/>
    <w:rsid w:val="00A016EE"/>
    <w:rsid w:val="00A01789"/>
    <w:rsid w:val="00A018DF"/>
    <w:rsid w:val="00A019E3"/>
    <w:rsid w:val="00A01B5C"/>
    <w:rsid w:val="00A01C24"/>
    <w:rsid w:val="00A01C47"/>
    <w:rsid w:val="00A01C95"/>
    <w:rsid w:val="00A01CE1"/>
    <w:rsid w:val="00A01CE6"/>
    <w:rsid w:val="00A01DC7"/>
    <w:rsid w:val="00A01DF0"/>
    <w:rsid w:val="00A01E95"/>
    <w:rsid w:val="00A01E9C"/>
    <w:rsid w:val="00A02032"/>
    <w:rsid w:val="00A02037"/>
    <w:rsid w:val="00A0208B"/>
    <w:rsid w:val="00A020E0"/>
    <w:rsid w:val="00A020FF"/>
    <w:rsid w:val="00A0210D"/>
    <w:rsid w:val="00A0212C"/>
    <w:rsid w:val="00A0212D"/>
    <w:rsid w:val="00A021CE"/>
    <w:rsid w:val="00A02210"/>
    <w:rsid w:val="00A022BD"/>
    <w:rsid w:val="00A022F4"/>
    <w:rsid w:val="00A023A0"/>
    <w:rsid w:val="00A02483"/>
    <w:rsid w:val="00A02518"/>
    <w:rsid w:val="00A025EF"/>
    <w:rsid w:val="00A02656"/>
    <w:rsid w:val="00A027C3"/>
    <w:rsid w:val="00A027DC"/>
    <w:rsid w:val="00A027E3"/>
    <w:rsid w:val="00A0283F"/>
    <w:rsid w:val="00A0285A"/>
    <w:rsid w:val="00A02889"/>
    <w:rsid w:val="00A028FB"/>
    <w:rsid w:val="00A02905"/>
    <w:rsid w:val="00A0292D"/>
    <w:rsid w:val="00A02996"/>
    <w:rsid w:val="00A02A39"/>
    <w:rsid w:val="00A02B58"/>
    <w:rsid w:val="00A02B7F"/>
    <w:rsid w:val="00A02B84"/>
    <w:rsid w:val="00A02B98"/>
    <w:rsid w:val="00A02BBA"/>
    <w:rsid w:val="00A02BC4"/>
    <w:rsid w:val="00A02C22"/>
    <w:rsid w:val="00A02C6B"/>
    <w:rsid w:val="00A02C6E"/>
    <w:rsid w:val="00A02D6B"/>
    <w:rsid w:val="00A02D71"/>
    <w:rsid w:val="00A02DEB"/>
    <w:rsid w:val="00A02E55"/>
    <w:rsid w:val="00A02F2C"/>
    <w:rsid w:val="00A02F7D"/>
    <w:rsid w:val="00A03113"/>
    <w:rsid w:val="00A0314E"/>
    <w:rsid w:val="00A0325D"/>
    <w:rsid w:val="00A032C5"/>
    <w:rsid w:val="00A032E2"/>
    <w:rsid w:val="00A0332C"/>
    <w:rsid w:val="00A033B7"/>
    <w:rsid w:val="00A033E9"/>
    <w:rsid w:val="00A03418"/>
    <w:rsid w:val="00A0352A"/>
    <w:rsid w:val="00A0360D"/>
    <w:rsid w:val="00A03697"/>
    <w:rsid w:val="00A036A7"/>
    <w:rsid w:val="00A03704"/>
    <w:rsid w:val="00A03785"/>
    <w:rsid w:val="00A037F6"/>
    <w:rsid w:val="00A03967"/>
    <w:rsid w:val="00A03A72"/>
    <w:rsid w:val="00A03AB8"/>
    <w:rsid w:val="00A03AC7"/>
    <w:rsid w:val="00A03B1D"/>
    <w:rsid w:val="00A03BE5"/>
    <w:rsid w:val="00A03BFD"/>
    <w:rsid w:val="00A03C6E"/>
    <w:rsid w:val="00A03E34"/>
    <w:rsid w:val="00A03E7C"/>
    <w:rsid w:val="00A03EC1"/>
    <w:rsid w:val="00A03FF1"/>
    <w:rsid w:val="00A040CE"/>
    <w:rsid w:val="00A04306"/>
    <w:rsid w:val="00A0441D"/>
    <w:rsid w:val="00A04475"/>
    <w:rsid w:val="00A0450B"/>
    <w:rsid w:val="00A0451B"/>
    <w:rsid w:val="00A0455E"/>
    <w:rsid w:val="00A04618"/>
    <w:rsid w:val="00A0463C"/>
    <w:rsid w:val="00A0471C"/>
    <w:rsid w:val="00A047E2"/>
    <w:rsid w:val="00A0483A"/>
    <w:rsid w:val="00A04959"/>
    <w:rsid w:val="00A049EB"/>
    <w:rsid w:val="00A04A77"/>
    <w:rsid w:val="00A04BA2"/>
    <w:rsid w:val="00A04CD7"/>
    <w:rsid w:val="00A04D53"/>
    <w:rsid w:val="00A04E30"/>
    <w:rsid w:val="00A04EC1"/>
    <w:rsid w:val="00A04F23"/>
    <w:rsid w:val="00A04F2B"/>
    <w:rsid w:val="00A04F67"/>
    <w:rsid w:val="00A04F92"/>
    <w:rsid w:val="00A05110"/>
    <w:rsid w:val="00A0511D"/>
    <w:rsid w:val="00A0519B"/>
    <w:rsid w:val="00A05242"/>
    <w:rsid w:val="00A0529D"/>
    <w:rsid w:val="00A052F5"/>
    <w:rsid w:val="00A05366"/>
    <w:rsid w:val="00A05412"/>
    <w:rsid w:val="00A05464"/>
    <w:rsid w:val="00A0546F"/>
    <w:rsid w:val="00A054AF"/>
    <w:rsid w:val="00A054EF"/>
    <w:rsid w:val="00A0551F"/>
    <w:rsid w:val="00A0559E"/>
    <w:rsid w:val="00A055F9"/>
    <w:rsid w:val="00A05729"/>
    <w:rsid w:val="00A05820"/>
    <w:rsid w:val="00A05846"/>
    <w:rsid w:val="00A0586B"/>
    <w:rsid w:val="00A05911"/>
    <w:rsid w:val="00A0593A"/>
    <w:rsid w:val="00A059AB"/>
    <w:rsid w:val="00A05A35"/>
    <w:rsid w:val="00A05A57"/>
    <w:rsid w:val="00A05AE1"/>
    <w:rsid w:val="00A05B3E"/>
    <w:rsid w:val="00A05C0D"/>
    <w:rsid w:val="00A05C50"/>
    <w:rsid w:val="00A05CEF"/>
    <w:rsid w:val="00A05D39"/>
    <w:rsid w:val="00A05DEC"/>
    <w:rsid w:val="00A05E1E"/>
    <w:rsid w:val="00A05E77"/>
    <w:rsid w:val="00A05EBE"/>
    <w:rsid w:val="00A05F0C"/>
    <w:rsid w:val="00A05F22"/>
    <w:rsid w:val="00A05F63"/>
    <w:rsid w:val="00A05F83"/>
    <w:rsid w:val="00A0603E"/>
    <w:rsid w:val="00A06155"/>
    <w:rsid w:val="00A06232"/>
    <w:rsid w:val="00A06258"/>
    <w:rsid w:val="00A062B2"/>
    <w:rsid w:val="00A0630C"/>
    <w:rsid w:val="00A06391"/>
    <w:rsid w:val="00A063C3"/>
    <w:rsid w:val="00A06416"/>
    <w:rsid w:val="00A06531"/>
    <w:rsid w:val="00A06535"/>
    <w:rsid w:val="00A06558"/>
    <w:rsid w:val="00A0657F"/>
    <w:rsid w:val="00A065AF"/>
    <w:rsid w:val="00A065C8"/>
    <w:rsid w:val="00A06729"/>
    <w:rsid w:val="00A0677F"/>
    <w:rsid w:val="00A067EE"/>
    <w:rsid w:val="00A06814"/>
    <w:rsid w:val="00A06987"/>
    <w:rsid w:val="00A069CE"/>
    <w:rsid w:val="00A069EF"/>
    <w:rsid w:val="00A06A84"/>
    <w:rsid w:val="00A06A8C"/>
    <w:rsid w:val="00A06B3E"/>
    <w:rsid w:val="00A06B85"/>
    <w:rsid w:val="00A06C34"/>
    <w:rsid w:val="00A06C3C"/>
    <w:rsid w:val="00A06D08"/>
    <w:rsid w:val="00A06DB6"/>
    <w:rsid w:val="00A06E6B"/>
    <w:rsid w:val="00A06FAF"/>
    <w:rsid w:val="00A06FB6"/>
    <w:rsid w:val="00A0703F"/>
    <w:rsid w:val="00A07051"/>
    <w:rsid w:val="00A072E6"/>
    <w:rsid w:val="00A0736D"/>
    <w:rsid w:val="00A07378"/>
    <w:rsid w:val="00A073BA"/>
    <w:rsid w:val="00A0749B"/>
    <w:rsid w:val="00A074AC"/>
    <w:rsid w:val="00A074F7"/>
    <w:rsid w:val="00A0759E"/>
    <w:rsid w:val="00A075C7"/>
    <w:rsid w:val="00A075E4"/>
    <w:rsid w:val="00A075F6"/>
    <w:rsid w:val="00A07636"/>
    <w:rsid w:val="00A077DE"/>
    <w:rsid w:val="00A077FA"/>
    <w:rsid w:val="00A07806"/>
    <w:rsid w:val="00A07881"/>
    <w:rsid w:val="00A078FD"/>
    <w:rsid w:val="00A07987"/>
    <w:rsid w:val="00A079D9"/>
    <w:rsid w:val="00A07B3E"/>
    <w:rsid w:val="00A07B90"/>
    <w:rsid w:val="00A07BCC"/>
    <w:rsid w:val="00A07D2F"/>
    <w:rsid w:val="00A07D8C"/>
    <w:rsid w:val="00A07DAA"/>
    <w:rsid w:val="00A07DB0"/>
    <w:rsid w:val="00A07E1B"/>
    <w:rsid w:val="00A07F2D"/>
    <w:rsid w:val="00A07FEF"/>
    <w:rsid w:val="00A10101"/>
    <w:rsid w:val="00A10108"/>
    <w:rsid w:val="00A10132"/>
    <w:rsid w:val="00A10356"/>
    <w:rsid w:val="00A10443"/>
    <w:rsid w:val="00A10444"/>
    <w:rsid w:val="00A10466"/>
    <w:rsid w:val="00A10508"/>
    <w:rsid w:val="00A10562"/>
    <w:rsid w:val="00A1074E"/>
    <w:rsid w:val="00A107D0"/>
    <w:rsid w:val="00A107F1"/>
    <w:rsid w:val="00A108B8"/>
    <w:rsid w:val="00A108CE"/>
    <w:rsid w:val="00A1094A"/>
    <w:rsid w:val="00A1094E"/>
    <w:rsid w:val="00A10985"/>
    <w:rsid w:val="00A109B2"/>
    <w:rsid w:val="00A109F7"/>
    <w:rsid w:val="00A10ADC"/>
    <w:rsid w:val="00A10B38"/>
    <w:rsid w:val="00A10BF1"/>
    <w:rsid w:val="00A10C34"/>
    <w:rsid w:val="00A10C80"/>
    <w:rsid w:val="00A10CF0"/>
    <w:rsid w:val="00A10D08"/>
    <w:rsid w:val="00A10D76"/>
    <w:rsid w:val="00A10DB8"/>
    <w:rsid w:val="00A10DCB"/>
    <w:rsid w:val="00A10E14"/>
    <w:rsid w:val="00A10E8D"/>
    <w:rsid w:val="00A10EF6"/>
    <w:rsid w:val="00A10EFC"/>
    <w:rsid w:val="00A10F31"/>
    <w:rsid w:val="00A10F97"/>
    <w:rsid w:val="00A11025"/>
    <w:rsid w:val="00A11031"/>
    <w:rsid w:val="00A110A9"/>
    <w:rsid w:val="00A11208"/>
    <w:rsid w:val="00A11273"/>
    <w:rsid w:val="00A11355"/>
    <w:rsid w:val="00A11360"/>
    <w:rsid w:val="00A113C5"/>
    <w:rsid w:val="00A1146D"/>
    <w:rsid w:val="00A114A7"/>
    <w:rsid w:val="00A11528"/>
    <w:rsid w:val="00A11563"/>
    <w:rsid w:val="00A115A6"/>
    <w:rsid w:val="00A115E3"/>
    <w:rsid w:val="00A1162C"/>
    <w:rsid w:val="00A11668"/>
    <w:rsid w:val="00A1174B"/>
    <w:rsid w:val="00A11795"/>
    <w:rsid w:val="00A117D8"/>
    <w:rsid w:val="00A11872"/>
    <w:rsid w:val="00A11873"/>
    <w:rsid w:val="00A118DA"/>
    <w:rsid w:val="00A11961"/>
    <w:rsid w:val="00A1198B"/>
    <w:rsid w:val="00A119F3"/>
    <w:rsid w:val="00A11A83"/>
    <w:rsid w:val="00A11B03"/>
    <w:rsid w:val="00A11BFD"/>
    <w:rsid w:val="00A11C1E"/>
    <w:rsid w:val="00A11C4E"/>
    <w:rsid w:val="00A11CB8"/>
    <w:rsid w:val="00A11DC3"/>
    <w:rsid w:val="00A11E74"/>
    <w:rsid w:val="00A11FD6"/>
    <w:rsid w:val="00A12019"/>
    <w:rsid w:val="00A1205F"/>
    <w:rsid w:val="00A121B9"/>
    <w:rsid w:val="00A12227"/>
    <w:rsid w:val="00A1223E"/>
    <w:rsid w:val="00A12258"/>
    <w:rsid w:val="00A1242C"/>
    <w:rsid w:val="00A12431"/>
    <w:rsid w:val="00A124BB"/>
    <w:rsid w:val="00A124D6"/>
    <w:rsid w:val="00A125FB"/>
    <w:rsid w:val="00A1267B"/>
    <w:rsid w:val="00A1274F"/>
    <w:rsid w:val="00A127A0"/>
    <w:rsid w:val="00A127BE"/>
    <w:rsid w:val="00A12803"/>
    <w:rsid w:val="00A12811"/>
    <w:rsid w:val="00A1287B"/>
    <w:rsid w:val="00A1292F"/>
    <w:rsid w:val="00A12953"/>
    <w:rsid w:val="00A129F9"/>
    <w:rsid w:val="00A12A68"/>
    <w:rsid w:val="00A12A6D"/>
    <w:rsid w:val="00A12AF9"/>
    <w:rsid w:val="00A12AFB"/>
    <w:rsid w:val="00A12BAB"/>
    <w:rsid w:val="00A12C06"/>
    <w:rsid w:val="00A12DAA"/>
    <w:rsid w:val="00A12E90"/>
    <w:rsid w:val="00A12EC0"/>
    <w:rsid w:val="00A12F51"/>
    <w:rsid w:val="00A12FE9"/>
    <w:rsid w:val="00A13009"/>
    <w:rsid w:val="00A13087"/>
    <w:rsid w:val="00A130E9"/>
    <w:rsid w:val="00A13186"/>
    <w:rsid w:val="00A1319C"/>
    <w:rsid w:val="00A1325C"/>
    <w:rsid w:val="00A13346"/>
    <w:rsid w:val="00A133CD"/>
    <w:rsid w:val="00A133DC"/>
    <w:rsid w:val="00A134A6"/>
    <w:rsid w:val="00A134C1"/>
    <w:rsid w:val="00A134D0"/>
    <w:rsid w:val="00A134D1"/>
    <w:rsid w:val="00A13535"/>
    <w:rsid w:val="00A13538"/>
    <w:rsid w:val="00A136E1"/>
    <w:rsid w:val="00A137C4"/>
    <w:rsid w:val="00A13808"/>
    <w:rsid w:val="00A138C6"/>
    <w:rsid w:val="00A139A5"/>
    <w:rsid w:val="00A13A8D"/>
    <w:rsid w:val="00A13B3F"/>
    <w:rsid w:val="00A13BD9"/>
    <w:rsid w:val="00A13BEE"/>
    <w:rsid w:val="00A13C10"/>
    <w:rsid w:val="00A13C3F"/>
    <w:rsid w:val="00A13CE1"/>
    <w:rsid w:val="00A13DAE"/>
    <w:rsid w:val="00A13DBF"/>
    <w:rsid w:val="00A13E1F"/>
    <w:rsid w:val="00A13E26"/>
    <w:rsid w:val="00A13E83"/>
    <w:rsid w:val="00A13F23"/>
    <w:rsid w:val="00A13FBF"/>
    <w:rsid w:val="00A14057"/>
    <w:rsid w:val="00A14068"/>
    <w:rsid w:val="00A1407F"/>
    <w:rsid w:val="00A140C1"/>
    <w:rsid w:val="00A1415C"/>
    <w:rsid w:val="00A14191"/>
    <w:rsid w:val="00A14201"/>
    <w:rsid w:val="00A142C8"/>
    <w:rsid w:val="00A1435C"/>
    <w:rsid w:val="00A14381"/>
    <w:rsid w:val="00A144BC"/>
    <w:rsid w:val="00A144E7"/>
    <w:rsid w:val="00A144F9"/>
    <w:rsid w:val="00A145F1"/>
    <w:rsid w:val="00A146AF"/>
    <w:rsid w:val="00A1476A"/>
    <w:rsid w:val="00A147F0"/>
    <w:rsid w:val="00A147F9"/>
    <w:rsid w:val="00A1481B"/>
    <w:rsid w:val="00A14836"/>
    <w:rsid w:val="00A1489E"/>
    <w:rsid w:val="00A149B3"/>
    <w:rsid w:val="00A149F3"/>
    <w:rsid w:val="00A14ABB"/>
    <w:rsid w:val="00A14AC8"/>
    <w:rsid w:val="00A14AEE"/>
    <w:rsid w:val="00A14B2F"/>
    <w:rsid w:val="00A14B96"/>
    <w:rsid w:val="00A14BB4"/>
    <w:rsid w:val="00A14BC2"/>
    <w:rsid w:val="00A14BFE"/>
    <w:rsid w:val="00A14F2D"/>
    <w:rsid w:val="00A14F69"/>
    <w:rsid w:val="00A14F83"/>
    <w:rsid w:val="00A14F9E"/>
    <w:rsid w:val="00A1502D"/>
    <w:rsid w:val="00A151EE"/>
    <w:rsid w:val="00A15239"/>
    <w:rsid w:val="00A152F5"/>
    <w:rsid w:val="00A152FA"/>
    <w:rsid w:val="00A15315"/>
    <w:rsid w:val="00A1541C"/>
    <w:rsid w:val="00A15505"/>
    <w:rsid w:val="00A155E4"/>
    <w:rsid w:val="00A15632"/>
    <w:rsid w:val="00A15667"/>
    <w:rsid w:val="00A15707"/>
    <w:rsid w:val="00A157AE"/>
    <w:rsid w:val="00A15875"/>
    <w:rsid w:val="00A1587D"/>
    <w:rsid w:val="00A158D7"/>
    <w:rsid w:val="00A15B06"/>
    <w:rsid w:val="00A15BF8"/>
    <w:rsid w:val="00A15C37"/>
    <w:rsid w:val="00A15C38"/>
    <w:rsid w:val="00A15C5F"/>
    <w:rsid w:val="00A15E12"/>
    <w:rsid w:val="00A15EFD"/>
    <w:rsid w:val="00A1606A"/>
    <w:rsid w:val="00A162DF"/>
    <w:rsid w:val="00A16334"/>
    <w:rsid w:val="00A16371"/>
    <w:rsid w:val="00A1637F"/>
    <w:rsid w:val="00A16420"/>
    <w:rsid w:val="00A16452"/>
    <w:rsid w:val="00A16501"/>
    <w:rsid w:val="00A16664"/>
    <w:rsid w:val="00A166DC"/>
    <w:rsid w:val="00A16712"/>
    <w:rsid w:val="00A16827"/>
    <w:rsid w:val="00A16990"/>
    <w:rsid w:val="00A169C6"/>
    <w:rsid w:val="00A169F8"/>
    <w:rsid w:val="00A16A0B"/>
    <w:rsid w:val="00A16A14"/>
    <w:rsid w:val="00A16A16"/>
    <w:rsid w:val="00A16B38"/>
    <w:rsid w:val="00A16CFC"/>
    <w:rsid w:val="00A16E81"/>
    <w:rsid w:val="00A16EA1"/>
    <w:rsid w:val="00A16F60"/>
    <w:rsid w:val="00A16F6D"/>
    <w:rsid w:val="00A16FAE"/>
    <w:rsid w:val="00A17053"/>
    <w:rsid w:val="00A170D0"/>
    <w:rsid w:val="00A1719D"/>
    <w:rsid w:val="00A171F8"/>
    <w:rsid w:val="00A17261"/>
    <w:rsid w:val="00A17286"/>
    <w:rsid w:val="00A17317"/>
    <w:rsid w:val="00A1734E"/>
    <w:rsid w:val="00A173CC"/>
    <w:rsid w:val="00A173E8"/>
    <w:rsid w:val="00A17434"/>
    <w:rsid w:val="00A17532"/>
    <w:rsid w:val="00A175F4"/>
    <w:rsid w:val="00A175F7"/>
    <w:rsid w:val="00A1766F"/>
    <w:rsid w:val="00A1768D"/>
    <w:rsid w:val="00A176CE"/>
    <w:rsid w:val="00A1786C"/>
    <w:rsid w:val="00A17918"/>
    <w:rsid w:val="00A1791F"/>
    <w:rsid w:val="00A17963"/>
    <w:rsid w:val="00A1798E"/>
    <w:rsid w:val="00A17995"/>
    <w:rsid w:val="00A17B45"/>
    <w:rsid w:val="00A17B8A"/>
    <w:rsid w:val="00A17C60"/>
    <w:rsid w:val="00A17D92"/>
    <w:rsid w:val="00A17D99"/>
    <w:rsid w:val="00A17E2B"/>
    <w:rsid w:val="00A17EE6"/>
    <w:rsid w:val="00A17F00"/>
    <w:rsid w:val="00A20016"/>
    <w:rsid w:val="00A20026"/>
    <w:rsid w:val="00A20062"/>
    <w:rsid w:val="00A200E2"/>
    <w:rsid w:val="00A20182"/>
    <w:rsid w:val="00A201E1"/>
    <w:rsid w:val="00A20222"/>
    <w:rsid w:val="00A20254"/>
    <w:rsid w:val="00A203BC"/>
    <w:rsid w:val="00A2049F"/>
    <w:rsid w:val="00A20510"/>
    <w:rsid w:val="00A2059C"/>
    <w:rsid w:val="00A205AC"/>
    <w:rsid w:val="00A2071B"/>
    <w:rsid w:val="00A2088E"/>
    <w:rsid w:val="00A2088F"/>
    <w:rsid w:val="00A208A5"/>
    <w:rsid w:val="00A208E6"/>
    <w:rsid w:val="00A20940"/>
    <w:rsid w:val="00A20941"/>
    <w:rsid w:val="00A2095A"/>
    <w:rsid w:val="00A20ADD"/>
    <w:rsid w:val="00A20AFA"/>
    <w:rsid w:val="00A20B1E"/>
    <w:rsid w:val="00A20BB6"/>
    <w:rsid w:val="00A20CBF"/>
    <w:rsid w:val="00A20CD7"/>
    <w:rsid w:val="00A20D35"/>
    <w:rsid w:val="00A20D6B"/>
    <w:rsid w:val="00A20E1E"/>
    <w:rsid w:val="00A20E8A"/>
    <w:rsid w:val="00A20F38"/>
    <w:rsid w:val="00A20F7E"/>
    <w:rsid w:val="00A20F8B"/>
    <w:rsid w:val="00A21093"/>
    <w:rsid w:val="00A210E7"/>
    <w:rsid w:val="00A210FF"/>
    <w:rsid w:val="00A21198"/>
    <w:rsid w:val="00A211DD"/>
    <w:rsid w:val="00A21211"/>
    <w:rsid w:val="00A21223"/>
    <w:rsid w:val="00A21543"/>
    <w:rsid w:val="00A215C0"/>
    <w:rsid w:val="00A2162F"/>
    <w:rsid w:val="00A2178D"/>
    <w:rsid w:val="00A21802"/>
    <w:rsid w:val="00A21990"/>
    <w:rsid w:val="00A21A31"/>
    <w:rsid w:val="00A21BC4"/>
    <w:rsid w:val="00A21F1A"/>
    <w:rsid w:val="00A21FCB"/>
    <w:rsid w:val="00A22039"/>
    <w:rsid w:val="00A220C1"/>
    <w:rsid w:val="00A22103"/>
    <w:rsid w:val="00A221A1"/>
    <w:rsid w:val="00A221A5"/>
    <w:rsid w:val="00A22269"/>
    <w:rsid w:val="00A2235E"/>
    <w:rsid w:val="00A22365"/>
    <w:rsid w:val="00A2241F"/>
    <w:rsid w:val="00A22432"/>
    <w:rsid w:val="00A22485"/>
    <w:rsid w:val="00A22500"/>
    <w:rsid w:val="00A22505"/>
    <w:rsid w:val="00A22579"/>
    <w:rsid w:val="00A22662"/>
    <w:rsid w:val="00A22692"/>
    <w:rsid w:val="00A2296A"/>
    <w:rsid w:val="00A229D9"/>
    <w:rsid w:val="00A22A8E"/>
    <w:rsid w:val="00A22AF6"/>
    <w:rsid w:val="00A22BD1"/>
    <w:rsid w:val="00A22C23"/>
    <w:rsid w:val="00A22D89"/>
    <w:rsid w:val="00A22E5C"/>
    <w:rsid w:val="00A22E9B"/>
    <w:rsid w:val="00A22EF6"/>
    <w:rsid w:val="00A22FAB"/>
    <w:rsid w:val="00A230F9"/>
    <w:rsid w:val="00A23258"/>
    <w:rsid w:val="00A23325"/>
    <w:rsid w:val="00A2334E"/>
    <w:rsid w:val="00A23351"/>
    <w:rsid w:val="00A23403"/>
    <w:rsid w:val="00A234E6"/>
    <w:rsid w:val="00A234FD"/>
    <w:rsid w:val="00A2356F"/>
    <w:rsid w:val="00A23581"/>
    <w:rsid w:val="00A236E1"/>
    <w:rsid w:val="00A23837"/>
    <w:rsid w:val="00A2391A"/>
    <w:rsid w:val="00A2393E"/>
    <w:rsid w:val="00A23A1D"/>
    <w:rsid w:val="00A23A36"/>
    <w:rsid w:val="00A23B1C"/>
    <w:rsid w:val="00A23B2A"/>
    <w:rsid w:val="00A23B30"/>
    <w:rsid w:val="00A23B59"/>
    <w:rsid w:val="00A23B69"/>
    <w:rsid w:val="00A23BBF"/>
    <w:rsid w:val="00A23C2D"/>
    <w:rsid w:val="00A23C59"/>
    <w:rsid w:val="00A23C9D"/>
    <w:rsid w:val="00A23D63"/>
    <w:rsid w:val="00A23DEA"/>
    <w:rsid w:val="00A23DEE"/>
    <w:rsid w:val="00A23E5E"/>
    <w:rsid w:val="00A23F4B"/>
    <w:rsid w:val="00A23F57"/>
    <w:rsid w:val="00A2404C"/>
    <w:rsid w:val="00A240C6"/>
    <w:rsid w:val="00A24151"/>
    <w:rsid w:val="00A2419B"/>
    <w:rsid w:val="00A2429C"/>
    <w:rsid w:val="00A2433C"/>
    <w:rsid w:val="00A2433E"/>
    <w:rsid w:val="00A244A6"/>
    <w:rsid w:val="00A2451A"/>
    <w:rsid w:val="00A2453E"/>
    <w:rsid w:val="00A24581"/>
    <w:rsid w:val="00A245BD"/>
    <w:rsid w:val="00A2465F"/>
    <w:rsid w:val="00A24704"/>
    <w:rsid w:val="00A24716"/>
    <w:rsid w:val="00A2478B"/>
    <w:rsid w:val="00A24887"/>
    <w:rsid w:val="00A2496C"/>
    <w:rsid w:val="00A24994"/>
    <w:rsid w:val="00A24AD4"/>
    <w:rsid w:val="00A24BAA"/>
    <w:rsid w:val="00A24C17"/>
    <w:rsid w:val="00A24D2D"/>
    <w:rsid w:val="00A24D37"/>
    <w:rsid w:val="00A24D5C"/>
    <w:rsid w:val="00A24D72"/>
    <w:rsid w:val="00A24E24"/>
    <w:rsid w:val="00A24E46"/>
    <w:rsid w:val="00A24E74"/>
    <w:rsid w:val="00A24EAF"/>
    <w:rsid w:val="00A25119"/>
    <w:rsid w:val="00A2517A"/>
    <w:rsid w:val="00A2518F"/>
    <w:rsid w:val="00A251AB"/>
    <w:rsid w:val="00A251FE"/>
    <w:rsid w:val="00A2528B"/>
    <w:rsid w:val="00A255B4"/>
    <w:rsid w:val="00A256D6"/>
    <w:rsid w:val="00A2572C"/>
    <w:rsid w:val="00A25782"/>
    <w:rsid w:val="00A25886"/>
    <w:rsid w:val="00A2588F"/>
    <w:rsid w:val="00A2590D"/>
    <w:rsid w:val="00A2591A"/>
    <w:rsid w:val="00A25A05"/>
    <w:rsid w:val="00A25A36"/>
    <w:rsid w:val="00A25A60"/>
    <w:rsid w:val="00A25A89"/>
    <w:rsid w:val="00A25A9D"/>
    <w:rsid w:val="00A25AA7"/>
    <w:rsid w:val="00A25AFA"/>
    <w:rsid w:val="00A25AFF"/>
    <w:rsid w:val="00A25B8E"/>
    <w:rsid w:val="00A25B9C"/>
    <w:rsid w:val="00A25BF3"/>
    <w:rsid w:val="00A25CF4"/>
    <w:rsid w:val="00A25D26"/>
    <w:rsid w:val="00A25D91"/>
    <w:rsid w:val="00A25DE0"/>
    <w:rsid w:val="00A25E3B"/>
    <w:rsid w:val="00A25EBE"/>
    <w:rsid w:val="00A25F2E"/>
    <w:rsid w:val="00A26101"/>
    <w:rsid w:val="00A261EE"/>
    <w:rsid w:val="00A2623E"/>
    <w:rsid w:val="00A26245"/>
    <w:rsid w:val="00A26314"/>
    <w:rsid w:val="00A26339"/>
    <w:rsid w:val="00A2634C"/>
    <w:rsid w:val="00A26386"/>
    <w:rsid w:val="00A2641A"/>
    <w:rsid w:val="00A2648B"/>
    <w:rsid w:val="00A2648F"/>
    <w:rsid w:val="00A26599"/>
    <w:rsid w:val="00A26633"/>
    <w:rsid w:val="00A26703"/>
    <w:rsid w:val="00A26732"/>
    <w:rsid w:val="00A267C1"/>
    <w:rsid w:val="00A267DB"/>
    <w:rsid w:val="00A268AC"/>
    <w:rsid w:val="00A268D4"/>
    <w:rsid w:val="00A26B00"/>
    <w:rsid w:val="00A26B11"/>
    <w:rsid w:val="00A26B2D"/>
    <w:rsid w:val="00A26B4C"/>
    <w:rsid w:val="00A26B4D"/>
    <w:rsid w:val="00A26BC5"/>
    <w:rsid w:val="00A26C03"/>
    <w:rsid w:val="00A26C6B"/>
    <w:rsid w:val="00A26DE6"/>
    <w:rsid w:val="00A26DF9"/>
    <w:rsid w:val="00A26E89"/>
    <w:rsid w:val="00A26F42"/>
    <w:rsid w:val="00A26FDB"/>
    <w:rsid w:val="00A270AB"/>
    <w:rsid w:val="00A270B4"/>
    <w:rsid w:val="00A270E9"/>
    <w:rsid w:val="00A271A7"/>
    <w:rsid w:val="00A27205"/>
    <w:rsid w:val="00A27214"/>
    <w:rsid w:val="00A2731D"/>
    <w:rsid w:val="00A2738F"/>
    <w:rsid w:val="00A2741E"/>
    <w:rsid w:val="00A274A0"/>
    <w:rsid w:val="00A274CC"/>
    <w:rsid w:val="00A2756F"/>
    <w:rsid w:val="00A275D9"/>
    <w:rsid w:val="00A275E4"/>
    <w:rsid w:val="00A2767F"/>
    <w:rsid w:val="00A27919"/>
    <w:rsid w:val="00A2798A"/>
    <w:rsid w:val="00A279B8"/>
    <w:rsid w:val="00A27A13"/>
    <w:rsid w:val="00A27C1A"/>
    <w:rsid w:val="00A27C93"/>
    <w:rsid w:val="00A27DA4"/>
    <w:rsid w:val="00A27E7B"/>
    <w:rsid w:val="00A27F5E"/>
    <w:rsid w:val="00A27F64"/>
    <w:rsid w:val="00A30078"/>
    <w:rsid w:val="00A30110"/>
    <w:rsid w:val="00A30206"/>
    <w:rsid w:val="00A303CF"/>
    <w:rsid w:val="00A30427"/>
    <w:rsid w:val="00A30474"/>
    <w:rsid w:val="00A304D2"/>
    <w:rsid w:val="00A3075F"/>
    <w:rsid w:val="00A30855"/>
    <w:rsid w:val="00A30886"/>
    <w:rsid w:val="00A308E0"/>
    <w:rsid w:val="00A30978"/>
    <w:rsid w:val="00A309AD"/>
    <w:rsid w:val="00A309E5"/>
    <w:rsid w:val="00A30A0F"/>
    <w:rsid w:val="00A30AA2"/>
    <w:rsid w:val="00A30AD0"/>
    <w:rsid w:val="00A30B11"/>
    <w:rsid w:val="00A30BE0"/>
    <w:rsid w:val="00A30DE2"/>
    <w:rsid w:val="00A30EA0"/>
    <w:rsid w:val="00A30EF6"/>
    <w:rsid w:val="00A30FAC"/>
    <w:rsid w:val="00A30FAF"/>
    <w:rsid w:val="00A31004"/>
    <w:rsid w:val="00A31198"/>
    <w:rsid w:val="00A311ED"/>
    <w:rsid w:val="00A312D3"/>
    <w:rsid w:val="00A312EC"/>
    <w:rsid w:val="00A313C3"/>
    <w:rsid w:val="00A31417"/>
    <w:rsid w:val="00A31419"/>
    <w:rsid w:val="00A3148B"/>
    <w:rsid w:val="00A31641"/>
    <w:rsid w:val="00A316A9"/>
    <w:rsid w:val="00A316D5"/>
    <w:rsid w:val="00A31741"/>
    <w:rsid w:val="00A31763"/>
    <w:rsid w:val="00A31772"/>
    <w:rsid w:val="00A31783"/>
    <w:rsid w:val="00A3189D"/>
    <w:rsid w:val="00A31910"/>
    <w:rsid w:val="00A31A0F"/>
    <w:rsid w:val="00A31AA5"/>
    <w:rsid w:val="00A31AC9"/>
    <w:rsid w:val="00A31BE1"/>
    <w:rsid w:val="00A31C13"/>
    <w:rsid w:val="00A31CDD"/>
    <w:rsid w:val="00A31D7D"/>
    <w:rsid w:val="00A31DEB"/>
    <w:rsid w:val="00A31EB7"/>
    <w:rsid w:val="00A31F07"/>
    <w:rsid w:val="00A321C0"/>
    <w:rsid w:val="00A32268"/>
    <w:rsid w:val="00A32332"/>
    <w:rsid w:val="00A323E8"/>
    <w:rsid w:val="00A32474"/>
    <w:rsid w:val="00A32496"/>
    <w:rsid w:val="00A324CC"/>
    <w:rsid w:val="00A325C5"/>
    <w:rsid w:val="00A327D7"/>
    <w:rsid w:val="00A327E0"/>
    <w:rsid w:val="00A3282A"/>
    <w:rsid w:val="00A328DF"/>
    <w:rsid w:val="00A329B8"/>
    <w:rsid w:val="00A32A1B"/>
    <w:rsid w:val="00A32A6D"/>
    <w:rsid w:val="00A32A92"/>
    <w:rsid w:val="00A32AA2"/>
    <w:rsid w:val="00A32B43"/>
    <w:rsid w:val="00A32BCD"/>
    <w:rsid w:val="00A32C37"/>
    <w:rsid w:val="00A32C8D"/>
    <w:rsid w:val="00A32D06"/>
    <w:rsid w:val="00A32DDA"/>
    <w:rsid w:val="00A32E86"/>
    <w:rsid w:val="00A32EF7"/>
    <w:rsid w:val="00A32F0A"/>
    <w:rsid w:val="00A32FDC"/>
    <w:rsid w:val="00A33033"/>
    <w:rsid w:val="00A330B3"/>
    <w:rsid w:val="00A330D0"/>
    <w:rsid w:val="00A33153"/>
    <w:rsid w:val="00A33198"/>
    <w:rsid w:val="00A331AC"/>
    <w:rsid w:val="00A331E8"/>
    <w:rsid w:val="00A3333C"/>
    <w:rsid w:val="00A3334B"/>
    <w:rsid w:val="00A334F0"/>
    <w:rsid w:val="00A33684"/>
    <w:rsid w:val="00A33769"/>
    <w:rsid w:val="00A3377F"/>
    <w:rsid w:val="00A337E8"/>
    <w:rsid w:val="00A33892"/>
    <w:rsid w:val="00A33910"/>
    <w:rsid w:val="00A33925"/>
    <w:rsid w:val="00A339BD"/>
    <w:rsid w:val="00A33A17"/>
    <w:rsid w:val="00A33A55"/>
    <w:rsid w:val="00A33A8A"/>
    <w:rsid w:val="00A33B25"/>
    <w:rsid w:val="00A33B95"/>
    <w:rsid w:val="00A33BAF"/>
    <w:rsid w:val="00A33BC2"/>
    <w:rsid w:val="00A33C04"/>
    <w:rsid w:val="00A33C09"/>
    <w:rsid w:val="00A33CE4"/>
    <w:rsid w:val="00A33D55"/>
    <w:rsid w:val="00A33E86"/>
    <w:rsid w:val="00A33EB2"/>
    <w:rsid w:val="00A33F04"/>
    <w:rsid w:val="00A33FEF"/>
    <w:rsid w:val="00A34082"/>
    <w:rsid w:val="00A34110"/>
    <w:rsid w:val="00A34139"/>
    <w:rsid w:val="00A3417D"/>
    <w:rsid w:val="00A341D6"/>
    <w:rsid w:val="00A3422D"/>
    <w:rsid w:val="00A34314"/>
    <w:rsid w:val="00A34435"/>
    <w:rsid w:val="00A3447E"/>
    <w:rsid w:val="00A34572"/>
    <w:rsid w:val="00A345C8"/>
    <w:rsid w:val="00A345DE"/>
    <w:rsid w:val="00A34699"/>
    <w:rsid w:val="00A346D5"/>
    <w:rsid w:val="00A346E1"/>
    <w:rsid w:val="00A34B60"/>
    <w:rsid w:val="00A34BD6"/>
    <w:rsid w:val="00A34C92"/>
    <w:rsid w:val="00A34CDC"/>
    <w:rsid w:val="00A34CFC"/>
    <w:rsid w:val="00A34DD0"/>
    <w:rsid w:val="00A3507E"/>
    <w:rsid w:val="00A350B9"/>
    <w:rsid w:val="00A350C3"/>
    <w:rsid w:val="00A350E3"/>
    <w:rsid w:val="00A35112"/>
    <w:rsid w:val="00A35167"/>
    <w:rsid w:val="00A35243"/>
    <w:rsid w:val="00A3524D"/>
    <w:rsid w:val="00A35270"/>
    <w:rsid w:val="00A3533D"/>
    <w:rsid w:val="00A35356"/>
    <w:rsid w:val="00A353BE"/>
    <w:rsid w:val="00A35442"/>
    <w:rsid w:val="00A354EB"/>
    <w:rsid w:val="00A3552E"/>
    <w:rsid w:val="00A355CF"/>
    <w:rsid w:val="00A355EB"/>
    <w:rsid w:val="00A35829"/>
    <w:rsid w:val="00A3587E"/>
    <w:rsid w:val="00A358BC"/>
    <w:rsid w:val="00A3599F"/>
    <w:rsid w:val="00A35A16"/>
    <w:rsid w:val="00A35A2B"/>
    <w:rsid w:val="00A35AB7"/>
    <w:rsid w:val="00A35B96"/>
    <w:rsid w:val="00A35B99"/>
    <w:rsid w:val="00A35BB4"/>
    <w:rsid w:val="00A35BF4"/>
    <w:rsid w:val="00A35BFB"/>
    <w:rsid w:val="00A35C41"/>
    <w:rsid w:val="00A35C4D"/>
    <w:rsid w:val="00A35C6C"/>
    <w:rsid w:val="00A35CB8"/>
    <w:rsid w:val="00A35CDA"/>
    <w:rsid w:val="00A35D78"/>
    <w:rsid w:val="00A35EBA"/>
    <w:rsid w:val="00A35F00"/>
    <w:rsid w:val="00A35F4E"/>
    <w:rsid w:val="00A35F7C"/>
    <w:rsid w:val="00A35FD3"/>
    <w:rsid w:val="00A3604B"/>
    <w:rsid w:val="00A360EC"/>
    <w:rsid w:val="00A36176"/>
    <w:rsid w:val="00A361A1"/>
    <w:rsid w:val="00A3624C"/>
    <w:rsid w:val="00A3625F"/>
    <w:rsid w:val="00A36317"/>
    <w:rsid w:val="00A36366"/>
    <w:rsid w:val="00A363C1"/>
    <w:rsid w:val="00A363F8"/>
    <w:rsid w:val="00A3648B"/>
    <w:rsid w:val="00A364CB"/>
    <w:rsid w:val="00A364EE"/>
    <w:rsid w:val="00A3666C"/>
    <w:rsid w:val="00A3668C"/>
    <w:rsid w:val="00A366CB"/>
    <w:rsid w:val="00A36807"/>
    <w:rsid w:val="00A3681F"/>
    <w:rsid w:val="00A36878"/>
    <w:rsid w:val="00A3687C"/>
    <w:rsid w:val="00A36880"/>
    <w:rsid w:val="00A3690A"/>
    <w:rsid w:val="00A36A11"/>
    <w:rsid w:val="00A36A5D"/>
    <w:rsid w:val="00A36AE8"/>
    <w:rsid w:val="00A36B60"/>
    <w:rsid w:val="00A36D22"/>
    <w:rsid w:val="00A36E7F"/>
    <w:rsid w:val="00A36E99"/>
    <w:rsid w:val="00A36EE6"/>
    <w:rsid w:val="00A3700E"/>
    <w:rsid w:val="00A370C4"/>
    <w:rsid w:val="00A3710E"/>
    <w:rsid w:val="00A371C5"/>
    <w:rsid w:val="00A371D2"/>
    <w:rsid w:val="00A37209"/>
    <w:rsid w:val="00A3721E"/>
    <w:rsid w:val="00A37251"/>
    <w:rsid w:val="00A3726D"/>
    <w:rsid w:val="00A372F0"/>
    <w:rsid w:val="00A372F9"/>
    <w:rsid w:val="00A37402"/>
    <w:rsid w:val="00A3740B"/>
    <w:rsid w:val="00A37415"/>
    <w:rsid w:val="00A374A5"/>
    <w:rsid w:val="00A374FE"/>
    <w:rsid w:val="00A375BB"/>
    <w:rsid w:val="00A377C1"/>
    <w:rsid w:val="00A3792E"/>
    <w:rsid w:val="00A37993"/>
    <w:rsid w:val="00A379A6"/>
    <w:rsid w:val="00A37A81"/>
    <w:rsid w:val="00A37B55"/>
    <w:rsid w:val="00A37C09"/>
    <w:rsid w:val="00A37C89"/>
    <w:rsid w:val="00A37CA8"/>
    <w:rsid w:val="00A37CF4"/>
    <w:rsid w:val="00A37DE5"/>
    <w:rsid w:val="00A37E13"/>
    <w:rsid w:val="00A37F81"/>
    <w:rsid w:val="00A400E5"/>
    <w:rsid w:val="00A4011E"/>
    <w:rsid w:val="00A40146"/>
    <w:rsid w:val="00A40176"/>
    <w:rsid w:val="00A401D5"/>
    <w:rsid w:val="00A40300"/>
    <w:rsid w:val="00A40321"/>
    <w:rsid w:val="00A4032C"/>
    <w:rsid w:val="00A40361"/>
    <w:rsid w:val="00A40397"/>
    <w:rsid w:val="00A403DB"/>
    <w:rsid w:val="00A40403"/>
    <w:rsid w:val="00A4043C"/>
    <w:rsid w:val="00A404E0"/>
    <w:rsid w:val="00A404E3"/>
    <w:rsid w:val="00A404EA"/>
    <w:rsid w:val="00A40638"/>
    <w:rsid w:val="00A4073B"/>
    <w:rsid w:val="00A407CB"/>
    <w:rsid w:val="00A40823"/>
    <w:rsid w:val="00A40851"/>
    <w:rsid w:val="00A409B6"/>
    <w:rsid w:val="00A40A6A"/>
    <w:rsid w:val="00A40AC9"/>
    <w:rsid w:val="00A40AFD"/>
    <w:rsid w:val="00A40B29"/>
    <w:rsid w:val="00A40C33"/>
    <w:rsid w:val="00A40D08"/>
    <w:rsid w:val="00A40D2C"/>
    <w:rsid w:val="00A40DCE"/>
    <w:rsid w:val="00A40DE2"/>
    <w:rsid w:val="00A40E3A"/>
    <w:rsid w:val="00A40EA6"/>
    <w:rsid w:val="00A40F65"/>
    <w:rsid w:val="00A40F78"/>
    <w:rsid w:val="00A41131"/>
    <w:rsid w:val="00A41159"/>
    <w:rsid w:val="00A4122C"/>
    <w:rsid w:val="00A413E7"/>
    <w:rsid w:val="00A41425"/>
    <w:rsid w:val="00A414F0"/>
    <w:rsid w:val="00A41520"/>
    <w:rsid w:val="00A4158C"/>
    <w:rsid w:val="00A415C5"/>
    <w:rsid w:val="00A41632"/>
    <w:rsid w:val="00A416B7"/>
    <w:rsid w:val="00A416C2"/>
    <w:rsid w:val="00A416D1"/>
    <w:rsid w:val="00A41731"/>
    <w:rsid w:val="00A41777"/>
    <w:rsid w:val="00A417B3"/>
    <w:rsid w:val="00A41954"/>
    <w:rsid w:val="00A419C1"/>
    <w:rsid w:val="00A419EC"/>
    <w:rsid w:val="00A41A25"/>
    <w:rsid w:val="00A41A5D"/>
    <w:rsid w:val="00A41ACC"/>
    <w:rsid w:val="00A41B94"/>
    <w:rsid w:val="00A41B9D"/>
    <w:rsid w:val="00A41BD1"/>
    <w:rsid w:val="00A41CF8"/>
    <w:rsid w:val="00A41D54"/>
    <w:rsid w:val="00A41E7A"/>
    <w:rsid w:val="00A41EA3"/>
    <w:rsid w:val="00A41EBF"/>
    <w:rsid w:val="00A41EF7"/>
    <w:rsid w:val="00A41F1C"/>
    <w:rsid w:val="00A41F49"/>
    <w:rsid w:val="00A4202A"/>
    <w:rsid w:val="00A42319"/>
    <w:rsid w:val="00A42322"/>
    <w:rsid w:val="00A42460"/>
    <w:rsid w:val="00A424E8"/>
    <w:rsid w:val="00A4258B"/>
    <w:rsid w:val="00A42716"/>
    <w:rsid w:val="00A4273F"/>
    <w:rsid w:val="00A4275B"/>
    <w:rsid w:val="00A427FA"/>
    <w:rsid w:val="00A428C8"/>
    <w:rsid w:val="00A42947"/>
    <w:rsid w:val="00A42A1A"/>
    <w:rsid w:val="00A42A1E"/>
    <w:rsid w:val="00A42A2F"/>
    <w:rsid w:val="00A42A6C"/>
    <w:rsid w:val="00A42B14"/>
    <w:rsid w:val="00A42BF9"/>
    <w:rsid w:val="00A42C3C"/>
    <w:rsid w:val="00A42C7A"/>
    <w:rsid w:val="00A42C80"/>
    <w:rsid w:val="00A42CB4"/>
    <w:rsid w:val="00A42D01"/>
    <w:rsid w:val="00A42D81"/>
    <w:rsid w:val="00A42E7D"/>
    <w:rsid w:val="00A42F08"/>
    <w:rsid w:val="00A42F2A"/>
    <w:rsid w:val="00A4316D"/>
    <w:rsid w:val="00A431A5"/>
    <w:rsid w:val="00A4325D"/>
    <w:rsid w:val="00A4333C"/>
    <w:rsid w:val="00A4350D"/>
    <w:rsid w:val="00A4355E"/>
    <w:rsid w:val="00A43576"/>
    <w:rsid w:val="00A435EB"/>
    <w:rsid w:val="00A43608"/>
    <w:rsid w:val="00A43639"/>
    <w:rsid w:val="00A43661"/>
    <w:rsid w:val="00A43695"/>
    <w:rsid w:val="00A438BF"/>
    <w:rsid w:val="00A43904"/>
    <w:rsid w:val="00A4393B"/>
    <w:rsid w:val="00A439B2"/>
    <w:rsid w:val="00A43A94"/>
    <w:rsid w:val="00A43B9A"/>
    <w:rsid w:val="00A43BB0"/>
    <w:rsid w:val="00A43C7F"/>
    <w:rsid w:val="00A43CA2"/>
    <w:rsid w:val="00A43CB5"/>
    <w:rsid w:val="00A43CFE"/>
    <w:rsid w:val="00A43F6C"/>
    <w:rsid w:val="00A43F90"/>
    <w:rsid w:val="00A43FAE"/>
    <w:rsid w:val="00A44118"/>
    <w:rsid w:val="00A442BD"/>
    <w:rsid w:val="00A4431B"/>
    <w:rsid w:val="00A4433C"/>
    <w:rsid w:val="00A44362"/>
    <w:rsid w:val="00A44374"/>
    <w:rsid w:val="00A44375"/>
    <w:rsid w:val="00A44405"/>
    <w:rsid w:val="00A4448A"/>
    <w:rsid w:val="00A44568"/>
    <w:rsid w:val="00A4459C"/>
    <w:rsid w:val="00A4464E"/>
    <w:rsid w:val="00A446FF"/>
    <w:rsid w:val="00A4470D"/>
    <w:rsid w:val="00A44736"/>
    <w:rsid w:val="00A4476B"/>
    <w:rsid w:val="00A44777"/>
    <w:rsid w:val="00A44798"/>
    <w:rsid w:val="00A448A3"/>
    <w:rsid w:val="00A448F3"/>
    <w:rsid w:val="00A44919"/>
    <w:rsid w:val="00A44927"/>
    <w:rsid w:val="00A44934"/>
    <w:rsid w:val="00A44966"/>
    <w:rsid w:val="00A4499C"/>
    <w:rsid w:val="00A449A6"/>
    <w:rsid w:val="00A449FB"/>
    <w:rsid w:val="00A44A41"/>
    <w:rsid w:val="00A44AE7"/>
    <w:rsid w:val="00A44B2E"/>
    <w:rsid w:val="00A44C42"/>
    <w:rsid w:val="00A44C89"/>
    <w:rsid w:val="00A44D15"/>
    <w:rsid w:val="00A44DF5"/>
    <w:rsid w:val="00A44E2F"/>
    <w:rsid w:val="00A44F68"/>
    <w:rsid w:val="00A4502B"/>
    <w:rsid w:val="00A450E1"/>
    <w:rsid w:val="00A4511A"/>
    <w:rsid w:val="00A45175"/>
    <w:rsid w:val="00A451E8"/>
    <w:rsid w:val="00A4528F"/>
    <w:rsid w:val="00A4529E"/>
    <w:rsid w:val="00A453A7"/>
    <w:rsid w:val="00A453C0"/>
    <w:rsid w:val="00A4546A"/>
    <w:rsid w:val="00A4547C"/>
    <w:rsid w:val="00A454B6"/>
    <w:rsid w:val="00A454CF"/>
    <w:rsid w:val="00A454D3"/>
    <w:rsid w:val="00A4564C"/>
    <w:rsid w:val="00A456A3"/>
    <w:rsid w:val="00A45716"/>
    <w:rsid w:val="00A457CF"/>
    <w:rsid w:val="00A4585D"/>
    <w:rsid w:val="00A458B5"/>
    <w:rsid w:val="00A458CA"/>
    <w:rsid w:val="00A45934"/>
    <w:rsid w:val="00A4593C"/>
    <w:rsid w:val="00A45A08"/>
    <w:rsid w:val="00A45A2B"/>
    <w:rsid w:val="00A45AD2"/>
    <w:rsid w:val="00A45C39"/>
    <w:rsid w:val="00A45C46"/>
    <w:rsid w:val="00A45D42"/>
    <w:rsid w:val="00A45E41"/>
    <w:rsid w:val="00A45E89"/>
    <w:rsid w:val="00A45F41"/>
    <w:rsid w:val="00A45FB2"/>
    <w:rsid w:val="00A45FF3"/>
    <w:rsid w:val="00A460CD"/>
    <w:rsid w:val="00A4612E"/>
    <w:rsid w:val="00A46158"/>
    <w:rsid w:val="00A462D3"/>
    <w:rsid w:val="00A46341"/>
    <w:rsid w:val="00A463A7"/>
    <w:rsid w:val="00A46445"/>
    <w:rsid w:val="00A464B5"/>
    <w:rsid w:val="00A464CB"/>
    <w:rsid w:val="00A46578"/>
    <w:rsid w:val="00A465DA"/>
    <w:rsid w:val="00A46628"/>
    <w:rsid w:val="00A4663C"/>
    <w:rsid w:val="00A466B0"/>
    <w:rsid w:val="00A4686D"/>
    <w:rsid w:val="00A468B2"/>
    <w:rsid w:val="00A46999"/>
    <w:rsid w:val="00A46C62"/>
    <w:rsid w:val="00A46CE2"/>
    <w:rsid w:val="00A46D7D"/>
    <w:rsid w:val="00A46E3C"/>
    <w:rsid w:val="00A46EB1"/>
    <w:rsid w:val="00A46F5C"/>
    <w:rsid w:val="00A46FEB"/>
    <w:rsid w:val="00A47107"/>
    <w:rsid w:val="00A47146"/>
    <w:rsid w:val="00A4725F"/>
    <w:rsid w:val="00A4736D"/>
    <w:rsid w:val="00A47381"/>
    <w:rsid w:val="00A473B7"/>
    <w:rsid w:val="00A4743B"/>
    <w:rsid w:val="00A4749A"/>
    <w:rsid w:val="00A475DB"/>
    <w:rsid w:val="00A47659"/>
    <w:rsid w:val="00A476E2"/>
    <w:rsid w:val="00A47729"/>
    <w:rsid w:val="00A47847"/>
    <w:rsid w:val="00A4784C"/>
    <w:rsid w:val="00A478E6"/>
    <w:rsid w:val="00A47A69"/>
    <w:rsid w:val="00A47B0F"/>
    <w:rsid w:val="00A47B58"/>
    <w:rsid w:val="00A47BC6"/>
    <w:rsid w:val="00A47C0D"/>
    <w:rsid w:val="00A47D7B"/>
    <w:rsid w:val="00A47EE5"/>
    <w:rsid w:val="00A47F04"/>
    <w:rsid w:val="00A47F12"/>
    <w:rsid w:val="00A47FCF"/>
    <w:rsid w:val="00A501DE"/>
    <w:rsid w:val="00A50327"/>
    <w:rsid w:val="00A5034A"/>
    <w:rsid w:val="00A503D8"/>
    <w:rsid w:val="00A504BE"/>
    <w:rsid w:val="00A50536"/>
    <w:rsid w:val="00A505E4"/>
    <w:rsid w:val="00A5068D"/>
    <w:rsid w:val="00A507D8"/>
    <w:rsid w:val="00A507E1"/>
    <w:rsid w:val="00A50839"/>
    <w:rsid w:val="00A50841"/>
    <w:rsid w:val="00A508A5"/>
    <w:rsid w:val="00A508F7"/>
    <w:rsid w:val="00A50904"/>
    <w:rsid w:val="00A50931"/>
    <w:rsid w:val="00A50A07"/>
    <w:rsid w:val="00A50ACC"/>
    <w:rsid w:val="00A50B4B"/>
    <w:rsid w:val="00A50B5A"/>
    <w:rsid w:val="00A50CC8"/>
    <w:rsid w:val="00A50D14"/>
    <w:rsid w:val="00A50D34"/>
    <w:rsid w:val="00A50DDD"/>
    <w:rsid w:val="00A50E5E"/>
    <w:rsid w:val="00A50E78"/>
    <w:rsid w:val="00A50EF5"/>
    <w:rsid w:val="00A50F2A"/>
    <w:rsid w:val="00A50FC9"/>
    <w:rsid w:val="00A51172"/>
    <w:rsid w:val="00A511DE"/>
    <w:rsid w:val="00A511E9"/>
    <w:rsid w:val="00A511EC"/>
    <w:rsid w:val="00A51207"/>
    <w:rsid w:val="00A51210"/>
    <w:rsid w:val="00A5140B"/>
    <w:rsid w:val="00A5140E"/>
    <w:rsid w:val="00A5149D"/>
    <w:rsid w:val="00A514D3"/>
    <w:rsid w:val="00A51585"/>
    <w:rsid w:val="00A515C9"/>
    <w:rsid w:val="00A516AF"/>
    <w:rsid w:val="00A516C9"/>
    <w:rsid w:val="00A51715"/>
    <w:rsid w:val="00A5173E"/>
    <w:rsid w:val="00A51752"/>
    <w:rsid w:val="00A5175A"/>
    <w:rsid w:val="00A51797"/>
    <w:rsid w:val="00A51967"/>
    <w:rsid w:val="00A51998"/>
    <w:rsid w:val="00A51A69"/>
    <w:rsid w:val="00A51AF0"/>
    <w:rsid w:val="00A51B4E"/>
    <w:rsid w:val="00A51B7F"/>
    <w:rsid w:val="00A51B8A"/>
    <w:rsid w:val="00A51BE8"/>
    <w:rsid w:val="00A51CEC"/>
    <w:rsid w:val="00A51D86"/>
    <w:rsid w:val="00A51DCA"/>
    <w:rsid w:val="00A51E6E"/>
    <w:rsid w:val="00A51E9B"/>
    <w:rsid w:val="00A51FB6"/>
    <w:rsid w:val="00A52028"/>
    <w:rsid w:val="00A52180"/>
    <w:rsid w:val="00A521AB"/>
    <w:rsid w:val="00A521F6"/>
    <w:rsid w:val="00A522D0"/>
    <w:rsid w:val="00A52309"/>
    <w:rsid w:val="00A523A4"/>
    <w:rsid w:val="00A523B9"/>
    <w:rsid w:val="00A523BA"/>
    <w:rsid w:val="00A5249F"/>
    <w:rsid w:val="00A524F8"/>
    <w:rsid w:val="00A5254F"/>
    <w:rsid w:val="00A525ED"/>
    <w:rsid w:val="00A52686"/>
    <w:rsid w:val="00A5279C"/>
    <w:rsid w:val="00A527BC"/>
    <w:rsid w:val="00A52981"/>
    <w:rsid w:val="00A529BB"/>
    <w:rsid w:val="00A52A1D"/>
    <w:rsid w:val="00A52A4D"/>
    <w:rsid w:val="00A52A90"/>
    <w:rsid w:val="00A52ADC"/>
    <w:rsid w:val="00A52AFA"/>
    <w:rsid w:val="00A52B60"/>
    <w:rsid w:val="00A52BAA"/>
    <w:rsid w:val="00A52BB0"/>
    <w:rsid w:val="00A52BD8"/>
    <w:rsid w:val="00A52C57"/>
    <w:rsid w:val="00A52C90"/>
    <w:rsid w:val="00A52CE7"/>
    <w:rsid w:val="00A52CFB"/>
    <w:rsid w:val="00A52D4E"/>
    <w:rsid w:val="00A52D97"/>
    <w:rsid w:val="00A52DCD"/>
    <w:rsid w:val="00A52E41"/>
    <w:rsid w:val="00A52EA3"/>
    <w:rsid w:val="00A52EF9"/>
    <w:rsid w:val="00A52F2B"/>
    <w:rsid w:val="00A5305D"/>
    <w:rsid w:val="00A53105"/>
    <w:rsid w:val="00A53183"/>
    <w:rsid w:val="00A531A4"/>
    <w:rsid w:val="00A531C1"/>
    <w:rsid w:val="00A53230"/>
    <w:rsid w:val="00A5327F"/>
    <w:rsid w:val="00A532F8"/>
    <w:rsid w:val="00A53363"/>
    <w:rsid w:val="00A5337F"/>
    <w:rsid w:val="00A533A4"/>
    <w:rsid w:val="00A533FE"/>
    <w:rsid w:val="00A53409"/>
    <w:rsid w:val="00A534B6"/>
    <w:rsid w:val="00A53515"/>
    <w:rsid w:val="00A535CE"/>
    <w:rsid w:val="00A535E8"/>
    <w:rsid w:val="00A536A2"/>
    <w:rsid w:val="00A536F1"/>
    <w:rsid w:val="00A537AC"/>
    <w:rsid w:val="00A537B4"/>
    <w:rsid w:val="00A537C3"/>
    <w:rsid w:val="00A537D4"/>
    <w:rsid w:val="00A53819"/>
    <w:rsid w:val="00A53891"/>
    <w:rsid w:val="00A53901"/>
    <w:rsid w:val="00A53913"/>
    <w:rsid w:val="00A5391E"/>
    <w:rsid w:val="00A53A38"/>
    <w:rsid w:val="00A53AC8"/>
    <w:rsid w:val="00A53AFD"/>
    <w:rsid w:val="00A53BEF"/>
    <w:rsid w:val="00A53C80"/>
    <w:rsid w:val="00A53CA6"/>
    <w:rsid w:val="00A53DB4"/>
    <w:rsid w:val="00A53DC1"/>
    <w:rsid w:val="00A53F6B"/>
    <w:rsid w:val="00A53F7E"/>
    <w:rsid w:val="00A54007"/>
    <w:rsid w:val="00A54155"/>
    <w:rsid w:val="00A541EB"/>
    <w:rsid w:val="00A54293"/>
    <w:rsid w:val="00A5430B"/>
    <w:rsid w:val="00A5451C"/>
    <w:rsid w:val="00A54567"/>
    <w:rsid w:val="00A5457C"/>
    <w:rsid w:val="00A545A8"/>
    <w:rsid w:val="00A545CA"/>
    <w:rsid w:val="00A54658"/>
    <w:rsid w:val="00A5473E"/>
    <w:rsid w:val="00A547B0"/>
    <w:rsid w:val="00A547E6"/>
    <w:rsid w:val="00A54835"/>
    <w:rsid w:val="00A5493B"/>
    <w:rsid w:val="00A5496D"/>
    <w:rsid w:val="00A54A14"/>
    <w:rsid w:val="00A54A26"/>
    <w:rsid w:val="00A54AD0"/>
    <w:rsid w:val="00A54B1C"/>
    <w:rsid w:val="00A54B4C"/>
    <w:rsid w:val="00A54BC8"/>
    <w:rsid w:val="00A54DCB"/>
    <w:rsid w:val="00A54E81"/>
    <w:rsid w:val="00A55160"/>
    <w:rsid w:val="00A552A1"/>
    <w:rsid w:val="00A552A6"/>
    <w:rsid w:val="00A55397"/>
    <w:rsid w:val="00A553EB"/>
    <w:rsid w:val="00A553FB"/>
    <w:rsid w:val="00A55474"/>
    <w:rsid w:val="00A5562C"/>
    <w:rsid w:val="00A55712"/>
    <w:rsid w:val="00A55713"/>
    <w:rsid w:val="00A55714"/>
    <w:rsid w:val="00A55762"/>
    <w:rsid w:val="00A5580F"/>
    <w:rsid w:val="00A558F1"/>
    <w:rsid w:val="00A558FA"/>
    <w:rsid w:val="00A55909"/>
    <w:rsid w:val="00A5599A"/>
    <w:rsid w:val="00A559B0"/>
    <w:rsid w:val="00A55B9E"/>
    <w:rsid w:val="00A55C11"/>
    <w:rsid w:val="00A55CB1"/>
    <w:rsid w:val="00A55CFD"/>
    <w:rsid w:val="00A55D00"/>
    <w:rsid w:val="00A55D65"/>
    <w:rsid w:val="00A55D7F"/>
    <w:rsid w:val="00A55DBF"/>
    <w:rsid w:val="00A55EE1"/>
    <w:rsid w:val="00A55FB8"/>
    <w:rsid w:val="00A5606A"/>
    <w:rsid w:val="00A560C1"/>
    <w:rsid w:val="00A560FA"/>
    <w:rsid w:val="00A56175"/>
    <w:rsid w:val="00A56245"/>
    <w:rsid w:val="00A562C6"/>
    <w:rsid w:val="00A56308"/>
    <w:rsid w:val="00A56370"/>
    <w:rsid w:val="00A563C8"/>
    <w:rsid w:val="00A563D3"/>
    <w:rsid w:val="00A5650C"/>
    <w:rsid w:val="00A56517"/>
    <w:rsid w:val="00A565BB"/>
    <w:rsid w:val="00A5662A"/>
    <w:rsid w:val="00A56642"/>
    <w:rsid w:val="00A56658"/>
    <w:rsid w:val="00A56665"/>
    <w:rsid w:val="00A56801"/>
    <w:rsid w:val="00A56821"/>
    <w:rsid w:val="00A5692C"/>
    <w:rsid w:val="00A56A18"/>
    <w:rsid w:val="00A56A90"/>
    <w:rsid w:val="00A56AE0"/>
    <w:rsid w:val="00A56BCF"/>
    <w:rsid w:val="00A56BDA"/>
    <w:rsid w:val="00A56C20"/>
    <w:rsid w:val="00A56C73"/>
    <w:rsid w:val="00A56C8D"/>
    <w:rsid w:val="00A56CC5"/>
    <w:rsid w:val="00A56E90"/>
    <w:rsid w:val="00A56EDB"/>
    <w:rsid w:val="00A56EFF"/>
    <w:rsid w:val="00A56F41"/>
    <w:rsid w:val="00A56F93"/>
    <w:rsid w:val="00A56F95"/>
    <w:rsid w:val="00A570DF"/>
    <w:rsid w:val="00A571C1"/>
    <w:rsid w:val="00A572E5"/>
    <w:rsid w:val="00A57342"/>
    <w:rsid w:val="00A57375"/>
    <w:rsid w:val="00A5737E"/>
    <w:rsid w:val="00A573A0"/>
    <w:rsid w:val="00A57403"/>
    <w:rsid w:val="00A5750A"/>
    <w:rsid w:val="00A57528"/>
    <w:rsid w:val="00A57538"/>
    <w:rsid w:val="00A5758C"/>
    <w:rsid w:val="00A5759A"/>
    <w:rsid w:val="00A57605"/>
    <w:rsid w:val="00A57668"/>
    <w:rsid w:val="00A57673"/>
    <w:rsid w:val="00A576B3"/>
    <w:rsid w:val="00A576C0"/>
    <w:rsid w:val="00A576D6"/>
    <w:rsid w:val="00A576EA"/>
    <w:rsid w:val="00A57710"/>
    <w:rsid w:val="00A5791D"/>
    <w:rsid w:val="00A57920"/>
    <w:rsid w:val="00A579FB"/>
    <w:rsid w:val="00A57A76"/>
    <w:rsid w:val="00A57B4F"/>
    <w:rsid w:val="00A57B68"/>
    <w:rsid w:val="00A57B99"/>
    <w:rsid w:val="00A57BB4"/>
    <w:rsid w:val="00A57CB8"/>
    <w:rsid w:val="00A57D4F"/>
    <w:rsid w:val="00A57E44"/>
    <w:rsid w:val="00A57E63"/>
    <w:rsid w:val="00A57E79"/>
    <w:rsid w:val="00A57E8B"/>
    <w:rsid w:val="00A57F3A"/>
    <w:rsid w:val="00A57FD2"/>
    <w:rsid w:val="00A60021"/>
    <w:rsid w:val="00A6005E"/>
    <w:rsid w:val="00A600CA"/>
    <w:rsid w:val="00A60131"/>
    <w:rsid w:val="00A6015D"/>
    <w:rsid w:val="00A601CC"/>
    <w:rsid w:val="00A60200"/>
    <w:rsid w:val="00A6020C"/>
    <w:rsid w:val="00A60268"/>
    <w:rsid w:val="00A602F4"/>
    <w:rsid w:val="00A60344"/>
    <w:rsid w:val="00A603A4"/>
    <w:rsid w:val="00A603B0"/>
    <w:rsid w:val="00A603CB"/>
    <w:rsid w:val="00A60431"/>
    <w:rsid w:val="00A60467"/>
    <w:rsid w:val="00A604C8"/>
    <w:rsid w:val="00A604F1"/>
    <w:rsid w:val="00A60570"/>
    <w:rsid w:val="00A60632"/>
    <w:rsid w:val="00A606B3"/>
    <w:rsid w:val="00A607DE"/>
    <w:rsid w:val="00A60811"/>
    <w:rsid w:val="00A60851"/>
    <w:rsid w:val="00A6089B"/>
    <w:rsid w:val="00A608BF"/>
    <w:rsid w:val="00A60933"/>
    <w:rsid w:val="00A6097C"/>
    <w:rsid w:val="00A60996"/>
    <w:rsid w:val="00A609C7"/>
    <w:rsid w:val="00A60A7D"/>
    <w:rsid w:val="00A60A94"/>
    <w:rsid w:val="00A60B7C"/>
    <w:rsid w:val="00A60BEF"/>
    <w:rsid w:val="00A60C1F"/>
    <w:rsid w:val="00A60CCB"/>
    <w:rsid w:val="00A60D91"/>
    <w:rsid w:val="00A60E6F"/>
    <w:rsid w:val="00A60EF4"/>
    <w:rsid w:val="00A60F7E"/>
    <w:rsid w:val="00A60F9E"/>
    <w:rsid w:val="00A611D0"/>
    <w:rsid w:val="00A61220"/>
    <w:rsid w:val="00A61274"/>
    <w:rsid w:val="00A612A0"/>
    <w:rsid w:val="00A6139E"/>
    <w:rsid w:val="00A613C0"/>
    <w:rsid w:val="00A6146C"/>
    <w:rsid w:val="00A6150D"/>
    <w:rsid w:val="00A61526"/>
    <w:rsid w:val="00A615AF"/>
    <w:rsid w:val="00A61622"/>
    <w:rsid w:val="00A6164B"/>
    <w:rsid w:val="00A616CB"/>
    <w:rsid w:val="00A61750"/>
    <w:rsid w:val="00A61875"/>
    <w:rsid w:val="00A618EF"/>
    <w:rsid w:val="00A61A92"/>
    <w:rsid w:val="00A61B74"/>
    <w:rsid w:val="00A61C0B"/>
    <w:rsid w:val="00A61C94"/>
    <w:rsid w:val="00A61CAF"/>
    <w:rsid w:val="00A61CBD"/>
    <w:rsid w:val="00A61CC2"/>
    <w:rsid w:val="00A61D4F"/>
    <w:rsid w:val="00A61F2E"/>
    <w:rsid w:val="00A62023"/>
    <w:rsid w:val="00A6206F"/>
    <w:rsid w:val="00A6214C"/>
    <w:rsid w:val="00A6215B"/>
    <w:rsid w:val="00A6217E"/>
    <w:rsid w:val="00A622BC"/>
    <w:rsid w:val="00A622D1"/>
    <w:rsid w:val="00A622E9"/>
    <w:rsid w:val="00A62325"/>
    <w:rsid w:val="00A62328"/>
    <w:rsid w:val="00A6233E"/>
    <w:rsid w:val="00A6236D"/>
    <w:rsid w:val="00A62370"/>
    <w:rsid w:val="00A62434"/>
    <w:rsid w:val="00A624CB"/>
    <w:rsid w:val="00A624F3"/>
    <w:rsid w:val="00A6254E"/>
    <w:rsid w:val="00A6255D"/>
    <w:rsid w:val="00A625DE"/>
    <w:rsid w:val="00A6261C"/>
    <w:rsid w:val="00A6263A"/>
    <w:rsid w:val="00A6264D"/>
    <w:rsid w:val="00A6265E"/>
    <w:rsid w:val="00A626D6"/>
    <w:rsid w:val="00A627D4"/>
    <w:rsid w:val="00A62808"/>
    <w:rsid w:val="00A62818"/>
    <w:rsid w:val="00A62925"/>
    <w:rsid w:val="00A62A4D"/>
    <w:rsid w:val="00A62B26"/>
    <w:rsid w:val="00A62B49"/>
    <w:rsid w:val="00A62B94"/>
    <w:rsid w:val="00A62C3C"/>
    <w:rsid w:val="00A62CB0"/>
    <w:rsid w:val="00A62CE5"/>
    <w:rsid w:val="00A62D50"/>
    <w:rsid w:val="00A62DB3"/>
    <w:rsid w:val="00A62F1B"/>
    <w:rsid w:val="00A62F1C"/>
    <w:rsid w:val="00A62F85"/>
    <w:rsid w:val="00A63091"/>
    <w:rsid w:val="00A63161"/>
    <w:rsid w:val="00A6316E"/>
    <w:rsid w:val="00A63171"/>
    <w:rsid w:val="00A6327E"/>
    <w:rsid w:val="00A63329"/>
    <w:rsid w:val="00A63359"/>
    <w:rsid w:val="00A633C1"/>
    <w:rsid w:val="00A633D7"/>
    <w:rsid w:val="00A63406"/>
    <w:rsid w:val="00A6340B"/>
    <w:rsid w:val="00A63444"/>
    <w:rsid w:val="00A634EF"/>
    <w:rsid w:val="00A635A9"/>
    <w:rsid w:val="00A636D0"/>
    <w:rsid w:val="00A63802"/>
    <w:rsid w:val="00A63860"/>
    <w:rsid w:val="00A63876"/>
    <w:rsid w:val="00A63916"/>
    <w:rsid w:val="00A639CF"/>
    <w:rsid w:val="00A639FA"/>
    <w:rsid w:val="00A63A03"/>
    <w:rsid w:val="00A63A31"/>
    <w:rsid w:val="00A63AD9"/>
    <w:rsid w:val="00A63B40"/>
    <w:rsid w:val="00A63B48"/>
    <w:rsid w:val="00A63D0C"/>
    <w:rsid w:val="00A63F09"/>
    <w:rsid w:val="00A63F51"/>
    <w:rsid w:val="00A63F7B"/>
    <w:rsid w:val="00A63FB1"/>
    <w:rsid w:val="00A64030"/>
    <w:rsid w:val="00A64157"/>
    <w:rsid w:val="00A6419B"/>
    <w:rsid w:val="00A641A1"/>
    <w:rsid w:val="00A6420F"/>
    <w:rsid w:val="00A64236"/>
    <w:rsid w:val="00A64272"/>
    <w:rsid w:val="00A64335"/>
    <w:rsid w:val="00A64398"/>
    <w:rsid w:val="00A643AA"/>
    <w:rsid w:val="00A64410"/>
    <w:rsid w:val="00A64452"/>
    <w:rsid w:val="00A64509"/>
    <w:rsid w:val="00A6453E"/>
    <w:rsid w:val="00A64544"/>
    <w:rsid w:val="00A645A3"/>
    <w:rsid w:val="00A645D6"/>
    <w:rsid w:val="00A646A9"/>
    <w:rsid w:val="00A646BA"/>
    <w:rsid w:val="00A646E4"/>
    <w:rsid w:val="00A64701"/>
    <w:rsid w:val="00A64733"/>
    <w:rsid w:val="00A6495C"/>
    <w:rsid w:val="00A649FD"/>
    <w:rsid w:val="00A64A37"/>
    <w:rsid w:val="00A64A39"/>
    <w:rsid w:val="00A64A54"/>
    <w:rsid w:val="00A64AA5"/>
    <w:rsid w:val="00A64B0E"/>
    <w:rsid w:val="00A64C57"/>
    <w:rsid w:val="00A64C9F"/>
    <w:rsid w:val="00A64CD0"/>
    <w:rsid w:val="00A64D36"/>
    <w:rsid w:val="00A64DB6"/>
    <w:rsid w:val="00A64DDF"/>
    <w:rsid w:val="00A64E99"/>
    <w:rsid w:val="00A64EBE"/>
    <w:rsid w:val="00A64FD5"/>
    <w:rsid w:val="00A65046"/>
    <w:rsid w:val="00A6505E"/>
    <w:rsid w:val="00A6508C"/>
    <w:rsid w:val="00A6521A"/>
    <w:rsid w:val="00A6526A"/>
    <w:rsid w:val="00A652E6"/>
    <w:rsid w:val="00A6539F"/>
    <w:rsid w:val="00A653C5"/>
    <w:rsid w:val="00A65477"/>
    <w:rsid w:val="00A654AA"/>
    <w:rsid w:val="00A65578"/>
    <w:rsid w:val="00A65595"/>
    <w:rsid w:val="00A655DB"/>
    <w:rsid w:val="00A6566F"/>
    <w:rsid w:val="00A656DD"/>
    <w:rsid w:val="00A65768"/>
    <w:rsid w:val="00A65797"/>
    <w:rsid w:val="00A657B3"/>
    <w:rsid w:val="00A658C4"/>
    <w:rsid w:val="00A659A7"/>
    <w:rsid w:val="00A65A51"/>
    <w:rsid w:val="00A65AA5"/>
    <w:rsid w:val="00A65BFD"/>
    <w:rsid w:val="00A65CAC"/>
    <w:rsid w:val="00A65CE6"/>
    <w:rsid w:val="00A65D25"/>
    <w:rsid w:val="00A65D44"/>
    <w:rsid w:val="00A65E20"/>
    <w:rsid w:val="00A65E40"/>
    <w:rsid w:val="00A65EC2"/>
    <w:rsid w:val="00A65FA5"/>
    <w:rsid w:val="00A66032"/>
    <w:rsid w:val="00A66071"/>
    <w:rsid w:val="00A660B1"/>
    <w:rsid w:val="00A66101"/>
    <w:rsid w:val="00A66136"/>
    <w:rsid w:val="00A66163"/>
    <w:rsid w:val="00A66298"/>
    <w:rsid w:val="00A662BC"/>
    <w:rsid w:val="00A66344"/>
    <w:rsid w:val="00A663C7"/>
    <w:rsid w:val="00A6641B"/>
    <w:rsid w:val="00A664A8"/>
    <w:rsid w:val="00A664D0"/>
    <w:rsid w:val="00A66577"/>
    <w:rsid w:val="00A665C1"/>
    <w:rsid w:val="00A66619"/>
    <w:rsid w:val="00A6669A"/>
    <w:rsid w:val="00A6675E"/>
    <w:rsid w:val="00A66834"/>
    <w:rsid w:val="00A66847"/>
    <w:rsid w:val="00A66849"/>
    <w:rsid w:val="00A66933"/>
    <w:rsid w:val="00A6698B"/>
    <w:rsid w:val="00A66ACC"/>
    <w:rsid w:val="00A66C99"/>
    <w:rsid w:val="00A66CC9"/>
    <w:rsid w:val="00A66D6D"/>
    <w:rsid w:val="00A66D97"/>
    <w:rsid w:val="00A66DD7"/>
    <w:rsid w:val="00A66DF2"/>
    <w:rsid w:val="00A66E33"/>
    <w:rsid w:val="00A66E34"/>
    <w:rsid w:val="00A66E8E"/>
    <w:rsid w:val="00A66EF1"/>
    <w:rsid w:val="00A66EF9"/>
    <w:rsid w:val="00A66FE8"/>
    <w:rsid w:val="00A67022"/>
    <w:rsid w:val="00A670AB"/>
    <w:rsid w:val="00A6729A"/>
    <w:rsid w:val="00A6729C"/>
    <w:rsid w:val="00A672E8"/>
    <w:rsid w:val="00A672EA"/>
    <w:rsid w:val="00A674C2"/>
    <w:rsid w:val="00A674C4"/>
    <w:rsid w:val="00A6757C"/>
    <w:rsid w:val="00A675CD"/>
    <w:rsid w:val="00A67653"/>
    <w:rsid w:val="00A67663"/>
    <w:rsid w:val="00A676A3"/>
    <w:rsid w:val="00A6773A"/>
    <w:rsid w:val="00A67740"/>
    <w:rsid w:val="00A6775D"/>
    <w:rsid w:val="00A67861"/>
    <w:rsid w:val="00A678D8"/>
    <w:rsid w:val="00A67A42"/>
    <w:rsid w:val="00A67A54"/>
    <w:rsid w:val="00A67A78"/>
    <w:rsid w:val="00A67A97"/>
    <w:rsid w:val="00A67AA9"/>
    <w:rsid w:val="00A67B4A"/>
    <w:rsid w:val="00A67BA0"/>
    <w:rsid w:val="00A67BE2"/>
    <w:rsid w:val="00A67C36"/>
    <w:rsid w:val="00A67C60"/>
    <w:rsid w:val="00A67CB2"/>
    <w:rsid w:val="00A67D0C"/>
    <w:rsid w:val="00A67D59"/>
    <w:rsid w:val="00A67D73"/>
    <w:rsid w:val="00A67DAA"/>
    <w:rsid w:val="00A67F72"/>
    <w:rsid w:val="00A67FE9"/>
    <w:rsid w:val="00A7004B"/>
    <w:rsid w:val="00A70095"/>
    <w:rsid w:val="00A700F1"/>
    <w:rsid w:val="00A70102"/>
    <w:rsid w:val="00A70284"/>
    <w:rsid w:val="00A702C0"/>
    <w:rsid w:val="00A7036E"/>
    <w:rsid w:val="00A703CE"/>
    <w:rsid w:val="00A703CF"/>
    <w:rsid w:val="00A703F0"/>
    <w:rsid w:val="00A70427"/>
    <w:rsid w:val="00A704B2"/>
    <w:rsid w:val="00A7051E"/>
    <w:rsid w:val="00A70603"/>
    <w:rsid w:val="00A7061B"/>
    <w:rsid w:val="00A70789"/>
    <w:rsid w:val="00A707B4"/>
    <w:rsid w:val="00A70823"/>
    <w:rsid w:val="00A7086D"/>
    <w:rsid w:val="00A70940"/>
    <w:rsid w:val="00A70969"/>
    <w:rsid w:val="00A709D5"/>
    <w:rsid w:val="00A70A34"/>
    <w:rsid w:val="00A70A92"/>
    <w:rsid w:val="00A70B59"/>
    <w:rsid w:val="00A70BFF"/>
    <w:rsid w:val="00A70C1A"/>
    <w:rsid w:val="00A70CDC"/>
    <w:rsid w:val="00A70CF2"/>
    <w:rsid w:val="00A70D0B"/>
    <w:rsid w:val="00A70D95"/>
    <w:rsid w:val="00A70F14"/>
    <w:rsid w:val="00A71234"/>
    <w:rsid w:val="00A7126D"/>
    <w:rsid w:val="00A7134F"/>
    <w:rsid w:val="00A71394"/>
    <w:rsid w:val="00A713E8"/>
    <w:rsid w:val="00A71425"/>
    <w:rsid w:val="00A71428"/>
    <w:rsid w:val="00A71481"/>
    <w:rsid w:val="00A714A8"/>
    <w:rsid w:val="00A714C4"/>
    <w:rsid w:val="00A7153C"/>
    <w:rsid w:val="00A71564"/>
    <w:rsid w:val="00A71644"/>
    <w:rsid w:val="00A71652"/>
    <w:rsid w:val="00A716A0"/>
    <w:rsid w:val="00A716D4"/>
    <w:rsid w:val="00A716E5"/>
    <w:rsid w:val="00A716E8"/>
    <w:rsid w:val="00A7177B"/>
    <w:rsid w:val="00A717C4"/>
    <w:rsid w:val="00A71983"/>
    <w:rsid w:val="00A719A6"/>
    <w:rsid w:val="00A71A08"/>
    <w:rsid w:val="00A71A81"/>
    <w:rsid w:val="00A71B14"/>
    <w:rsid w:val="00A71B30"/>
    <w:rsid w:val="00A71B45"/>
    <w:rsid w:val="00A71BED"/>
    <w:rsid w:val="00A71D5F"/>
    <w:rsid w:val="00A71D99"/>
    <w:rsid w:val="00A71DDD"/>
    <w:rsid w:val="00A71EE0"/>
    <w:rsid w:val="00A71F26"/>
    <w:rsid w:val="00A71F37"/>
    <w:rsid w:val="00A71F57"/>
    <w:rsid w:val="00A71FB3"/>
    <w:rsid w:val="00A72130"/>
    <w:rsid w:val="00A72146"/>
    <w:rsid w:val="00A72197"/>
    <w:rsid w:val="00A721C2"/>
    <w:rsid w:val="00A7223D"/>
    <w:rsid w:val="00A72258"/>
    <w:rsid w:val="00A72260"/>
    <w:rsid w:val="00A722CE"/>
    <w:rsid w:val="00A722F0"/>
    <w:rsid w:val="00A72385"/>
    <w:rsid w:val="00A723A8"/>
    <w:rsid w:val="00A723DC"/>
    <w:rsid w:val="00A724E6"/>
    <w:rsid w:val="00A72514"/>
    <w:rsid w:val="00A725BC"/>
    <w:rsid w:val="00A7260D"/>
    <w:rsid w:val="00A72706"/>
    <w:rsid w:val="00A72758"/>
    <w:rsid w:val="00A72781"/>
    <w:rsid w:val="00A727B5"/>
    <w:rsid w:val="00A727BF"/>
    <w:rsid w:val="00A727D0"/>
    <w:rsid w:val="00A7283A"/>
    <w:rsid w:val="00A7284D"/>
    <w:rsid w:val="00A72870"/>
    <w:rsid w:val="00A7287F"/>
    <w:rsid w:val="00A728BA"/>
    <w:rsid w:val="00A728E3"/>
    <w:rsid w:val="00A72927"/>
    <w:rsid w:val="00A729F1"/>
    <w:rsid w:val="00A729F6"/>
    <w:rsid w:val="00A72A1B"/>
    <w:rsid w:val="00A72A41"/>
    <w:rsid w:val="00A72A4A"/>
    <w:rsid w:val="00A72BF9"/>
    <w:rsid w:val="00A72C4F"/>
    <w:rsid w:val="00A72D69"/>
    <w:rsid w:val="00A72E58"/>
    <w:rsid w:val="00A72F3C"/>
    <w:rsid w:val="00A730CD"/>
    <w:rsid w:val="00A730F0"/>
    <w:rsid w:val="00A7313B"/>
    <w:rsid w:val="00A732D0"/>
    <w:rsid w:val="00A733FF"/>
    <w:rsid w:val="00A7341B"/>
    <w:rsid w:val="00A734F9"/>
    <w:rsid w:val="00A73587"/>
    <w:rsid w:val="00A735C6"/>
    <w:rsid w:val="00A7364A"/>
    <w:rsid w:val="00A7371C"/>
    <w:rsid w:val="00A73754"/>
    <w:rsid w:val="00A73758"/>
    <w:rsid w:val="00A738A8"/>
    <w:rsid w:val="00A738BD"/>
    <w:rsid w:val="00A738D4"/>
    <w:rsid w:val="00A739A4"/>
    <w:rsid w:val="00A73A3C"/>
    <w:rsid w:val="00A73B11"/>
    <w:rsid w:val="00A73B27"/>
    <w:rsid w:val="00A73BB1"/>
    <w:rsid w:val="00A73BC9"/>
    <w:rsid w:val="00A73BE7"/>
    <w:rsid w:val="00A73C5D"/>
    <w:rsid w:val="00A73C62"/>
    <w:rsid w:val="00A73CE0"/>
    <w:rsid w:val="00A73D0D"/>
    <w:rsid w:val="00A73DB1"/>
    <w:rsid w:val="00A73DCE"/>
    <w:rsid w:val="00A73E25"/>
    <w:rsid w:val="00A73E40"/>
    <w:rsid w:val="00A73E77"/>
    <w:rsid w:val="00A73F33"/>
    <w:rsid w:val="00A73F51"/>
    <w:rsid w:val="00A73F7A"/>
    <w:rsid w:val="00A741B5"/>
    <w:rsid w:val="00A741D6"/>
    <w:rsid w:val="00A74280"/>
    <w:rsid w:val="00A742C4"/>
    <w:rsid w:val="00A742E5"/>
    <w:rsid w:val="00A74310"/>
    <w:rsid w:val="00A74413"/>
    <w:rsid w:val="00A744EB"/>
    <w:rsid w:val="00A74573"/>
    <w:rsid w:val="00A745A7"/>
    <w:rsid w:val="00A745C2"/>
    <w:rsid w:val="00A745C9"/>
    <w:rsid w:val="00A745D0"/>
    <w:rsid w:val="00A745D7"/>
    <w:rsid w:val="00A745D8"/>
    <w:rsid w:val="00A74604"/>
    <w:rsid w:val="00A74622"/>
    <w:rsid w:val="00A74641"/>
    <w:rsid w:val="00A746AB"/>
    <w:rsid w:val="00A7470D"/>
    <w:rsid w:val="00A74742"/>
    <w:rsid w:val="00A74745"/>
    <w:rsid w:val="00A7474E"/>
    <w:rsid w:val="00A74764"/>
    <w:rsid w:val="00A74822"/>
    <w:rsid w:val="00A748B1"/>
    <w:rsid w:val="00A748BD"/>
    <w:rsid w:val="00A74A14"/>
    <w:rsid w:val="00A74A57"/>
    <w:rsid w:val="00A74ACB"/>
    <w:rsid w:val="00A74BED"/>
    <w:rsid w:val="00A74C01"/>
    <w:rsid w:val="00A74C02"/>
    <w:rsid w:val="00A74C9F"/>
    <w:rsid w:val="00A74CAE"/>
    <w:rsid w:val="00A74CCC"/>
    <w:rsid w:val="00A74CDB"/>
    <w:rsid w:val="00A74E1E"/>
    <w:rsid w:val="00A74E2C"/>
    <w:rsid w:val="00A74E3A"/>
    <w:rsid w:val="00A74E57"/>
    <w:rsid w:val="00A74E82"/>
    <w:rsid w:val="00A74E9B"/>
    <w:rsid w:val="00A74EE4"/>
    <w:rsid w:val="00A74F68"/>
    <w:rsid w:val="00A75087"/>
    <w:rsid w:val="00A750E6"/>
    <w:rsid w:val="00A750EF"/>
    <w:rsid w:val="00A75133"/>
    <w:rsid w:val="00A75174"/>
    <w:rsid w:val="00A751F4"/>
    <w:rsid w:val="00A75240"/>
    <w:rsid w:val="00A7526C"/>
    <w:rsid w:val="00A752C7"/>
    <w:rsid w:val="00A752F0"/>
    <w:rsid w:val="00A75303"/>
    <w:rsid w:val="00A75372"/>
    <w:rsid w:val="00A75485"/>
    <w:rsid w:val="00A754B1"/>
    <w:rsid w:val="00A7550F"/>
    <w:rsid w:val="00A756A2"/>
    <w:rsid w:val="00A7576E"/>
    <w:rsid w:val="00A757B4"/>
    <w:rsid w:val="00A757E3"/>
    <w:rsid w:val="00A75867"/>
    <w:rsid w:val="00A75936"/>
    <w:rsid w:val="00A75973"/>
    <w:rsid w:val="00A7599E"/>
    <w:rsid w:val="00A759AD"/>
    <w:rsid w:val="00A75A73"/>
    <w:rsid w:val="00A75ABB"/>
    <w:rsid w:val="00A75ACF"/>
    <w:rsid w:val="00A75AE0"/>
    <w:rsid w:val="00A75B3F"/>
    <w:rsid w:val="00A75BDF"/>
    <w:rsid w:val="00A75C82"/>
    <w:rsid w:val="00A75CB0"/>
    <w:rsid w:val="00A75DBA"/>
    <w:rsid w:val="00A75DD0"/>
    <w:rsid w:val="00A75E51"/>
    <w:rsid w:val="00A75E54"/>
    <w:rsid w:val="00A76001"/>
    <w:rsid w:val="00A7610B"/>
    <w:rsid w:val="00A76156"/>
    <w:rsid w:val="00A761E8"/>
    <w:rsid w:val="00A761F0"/>
    <w:rsid w:val="00A761F7"/>
    <w:rsid w:val="00A76226"/>
    <w:rsid w:val="00A76296"/>
    <w:rsid w:val="00A762D8"/>
    <w:rsid w:val="00A76329"/>
    <w:rsid w:val="00A7635C"/>
    <w:rsid w:val="00A76447"/>
    <w:rsid w:val="00A76690"/>
    <w:rsid w:val="00A76698"/>
    <w:rsid w:val="00A76772"/>
    <w:rsid w:val="00A7678D"/>
    <w:rsid w:val="00A767FF"/>
    <w:rsid w:val="00A76826"/>
    <w:rsid w:val="00A76872"/>
    <w:rsid w:val="00A7687C"/>
    <w:rsid w:val="00A768C3"/>
    <w:rsid w:val="00A769D1"/>
    <w:rsid w:val="00A76AEE"/>
    <w:rsid w:val="00A76B35"/>
    <w:rsid w:val="00A76B56"/>
    <w:rsid w:val="00A76B72"/>
    <w:rsid w:val="00A76D17"/>
    <w:rsid w:val="00A76DEA"/>
    <w:rsid w:val="00A76E91"/>
    <w:rsid w:val="00A76F59"/>
    <w:rsid w:val="00A7713D"/>
    <w:rsid w:val="00A77190"/>
    <w:rsid w:val="00A771A1"/>
    <w:rsid w:val="00A771BF"/>
    <w:rsid w:val="00A771CF"/>
    <w:rsid w:val="00A771D4"/>
    <w:rsid w:val="00A77234"/>
    <w:rsid w:val="00A772DF"/>
    <w:rsid w:val="00A772FF"/>
    <w:rsid w:val="00A77334"/>
    <w:rsid w:val="00A77393"/>
    <w:rsid w:val="00A773AE"/>
    <w:rsid w:val="00A773DC"/>
    <w:rsid w:val="00A77475"/>
    <w:rsid w:val="00A77486"/>
    <w:rsid w:val="00A77538"/>
    <w:rsid w:val="00A77551"/>
    <w:rsid w:val="00A7771E"/>
    <w:rsid w:val="00A77784"/>
    <w:rsid w:val="00A77790"/>
    <w:rsid w:val="00A77851"/>
    <w:rsid w:val="00A778DA"/>
    <w:rsid w:val="00A77924"/>
    <w:rsid w:val="00A77963"/>
    <w:rsid w:val="00A7796C"/>
    <w:rsid w:val="00A77A22"/>
    <w:rsid w:val="00A77B47"/>
    <w:rsid w:val="00A77BBB"/>
    <w:rsid w:val="00A77BC9"/>
    <w:rsid w:val="00A77C83"/>
    <w:rsid w:val="00A77D07"/>
    <w:rsid w:val="00A77D26"/>
    <w:rsid w:val="00A77E69"/>
    <w:rsid w:val="00A77E74"/>
    <w:rsid w:val="00A77E7C"/>
    <w:rsid w:val="00A77EDA"/>
    <w:rsid w:val="00A77F99"/>
    <w:rsid w:val="00A80054"/>
    <w:rsid w:val="00A800A4"/>
    <w:rsid w:val="00A800AC"/>
    <w:rsid w:val="00A8018A"/>
    <w:rsid w:val="00A802A2"/>
    <w:rsid w:val="00A803D9"/>
    <w:rsid w:val="00A8041B"/>
    <w:rsid w:val="00A80577"/>
    <w:rsid w:val="00A805A6"/>
    <w:rsid w:val="00A80644"/>
    <w:rsid w:val="00A8064F"/>
    <w:rsid w:val="00A8065A"/>
    <w:rsid w:val="00A8065F"/>
    <w:rsid w:val="00A806CF"/>
    <w:rsid w:val="00A807DF"/>
    <w:rsid w:val="00A808A2"/>
    <w:rsid w:val="00A808B8"/>
    <w:rsid w:val="00A808FD"/>
    <w:rsid w:val="00A8091F"/>
    <w:rsid w:val="00A80BF4"/>
    <w:rsid w:val="00A80C75"/>
    <w:rsid w:val="00A80CE2"/>
    <w:rsid w:val="00A80D17"/>
    <w:rsid w:val="00A80DD9"/>
    <w:rsid w:val="00A80E13"/>
    <w:rsid w:val="00A80E5D"/>
    <w:rsid w:val="00A810D8"/>
    <w:rsid w:val="00A810E0"/>
    <w:rsid w:val="00A81126"/>
    <w:rsid w:val="00A81127"/>
    <w:rsid w:val="00A81183"/>
    <w:rsid w:val="00A811F2"/>
    <w:rsid w:val="00A811FE"/>
    <w:rsid w:val="00A8120C"/>
    <w:rsid w:val="00A81245"/>
    <w:rsid w:val="00A81255"/>
    <w:rsid w:val="00A812B2"/>
    <w:rsid w:val="00A812C8"/>
    <w:rsid w:val="00A812EF"/>
    <w:rsid w:val="00A81442"/>
    <w:rsid w:val="00A81454"/>
    <w:rsid w:val="00A814D0"/>
    <w:rsid w:val="00A81558"/>
    <w:rsid w:val="00A81684"/>
    <w:rsid w:val="00A81711"/>
    <w:rsid w:val="00A81728"/>
    <w:rsid w:val="00A817A9"/>
    <w:rsid w:val="00A8181B"/>
    <w:rsid w:val="00A81833"/>
    <w:rsid w:val="00A818A8"/>
    <w:rsid w:val="00A81984"/>
    <w:rsid w:val="00A819A1"/>
    <w:rsid w:val="00A819BF"/>
    <w:rsid w:val="00A81BD2"/>
    <w:rsid w:val="00A81C05"/>
    <w:rsid w:val="00A81C24"/>
    <w:rsid w:val="00A81C84"/>
    <w:rsid w:val="00A81DBC"/>
    <w:rsid w:val="00A81DEC"/>
    <w:rsid w:val="00A81E00"/>
    <w:rsid w:val="00A81E7C"/>
    <w:rsid w:val="00A81F2E"/>
    <w:rsid w:val="00A81F79"/>
    <w:rsid w:val="00A81FB5"/>
    <w:rsid w:val="00A81FDF"/>
    <w:rsid w:val="00A82055"/>
    <w:rsid w:val="00A82093"/>
    <w:rsid w:val="00A820B5"/>
    <w:rsid w:val="00A8214C"/>
    <w:rsid w:val="00A8217A"/>
    <w:rsid w:val="00A821AF"/>
    <w:rsid w:val="00A82267"/>
    <w:rsid w:val="00A822D4"/>
    <w:rsid w:val="00A823B9"/>
    <w:rsid w:val="00A8250D"/>
    <w:rsid w:val="00A82589"/>
    <w:rsid w:val="00A825A0"/>
    <w:rsid w:val="00A825CA"/>
    <w:rsid w:val="00A826A3"/>
    <w:rsid w:val="00A8276C"/>
    <w:rsid w:val="00A82783"/>
    <w:rsid w:val="00A8278A"/>
    <w:rsid w:val="00A8297C"/>
    <w:rsid w:val="00A82985"/>
    <w:rsid w:val="00A82B37"/>
    <w:rsid w:val="00A82BBA"/>
    <w:rsid w:val="00A82BEB"/>
    <w:rsid w:val="00A82CA2"/>
    <w:rsid w:val="00A82CB1"/>
    <w:rsid w:val="00A82CEA"/>
    <w:rsid w:val="00A82D49"/>
    <w:rsid w:val="00A82D4E"/>
    <w:rsid w:val="00A82D57"/>
    <w:rsid w:val="00A82D92"/>
    <w:rsid w:val="00A82F33"/>
    <w:rsid w:val="00A82FEB"/>
    <w:rsid w:val="00A83036"/>
    <w:rsid w:val="00A830A1"/>
    <w:rsid w:val="00A830F9"/>
    <w:rsid w:val="00A8310C"/>
    <w:rsid w:val="00A83159"/>
    <w:rsid w:val="00A83206"/>
    <w:rsid w:val="00A83278"/>
    <w:rsid w:val="00A8342B"/>
    <w:rsid w:val="00A834B2"/>
    <w:rsid w:val="00A83620"/>
    <w:rsid w:val="00A83689"/>
    <w:rsid w:val="00A836AC"/>
    <w:rsid w:val="00A83785"/>
    <w:rsid w:val="00A837AD"/>
    <w:rsid w:val="00A837BF"/>
    <w:rsid w:val="00A837C5"/>
    <w:rsid w:val="00A83A6F"/>
    <w:rsid w:val="00A83AAC"/>
    <w:rsid w:val="00A83B4C"/>
    <w:rsid w:val="00A83C08"/>
    <w:rsid w:val="00A83C21"/>
    <w:rsid w:val="00A83C2C"/>
    <w:rsid w:val="00A83C7F"/>
    <w:rsid w:val="00A83D2C"/>
    <w:rsid w:val="00A83D83"/>
    <w:rsid w:val="00A83DF9"/>
    <w:rsid w:val="00A83E0B"/>
    <w:rsid w:val="00A83E2E"/>
    <w:rsid w:val="00A83F20"/>
    <w:rsid w:val="00A83F53"/>
    <w:rsid w:val="00A83F8A"/>
    <w:rsid w:val="00A84047"/>
    <w:rsid w:val="00A8405E"/>
    <w:rsid w:val="00A840AA"/>
    <w:rsid w:val="00A840F0"/>
    <w:rsid w:val="00A8412C"/>
    <w:rsid w:val="00A84154"/>
    <w:rsid w:val="00A84183"/>
    <w:rsid w:val="00A841E6"/>
    <w:rsid w:val="00A841EE"/>
    <w:rsid w:val="00A842AD"/>
    <w:rsid w:val="00A84332"/>
    <w:rsid w:val="00A84345"/>
    <w:rsid w:val="00A84386"/>
    <w:rsid w:val="00A84405"/>
    <w:rsid w:val="00A8441F"/>
    <w:rsid w:val="00A8452D"/>
    <w:rsid w:val="00A8458D"/>
    <w:rsid w:val="00A84625"/>
    <w:rsid w:val="00A8465B"/>
    <w:rsid w:val="00A846CD"/>
    <w:rsid w:val="00A846EA"/>
    <w:rsid w:val="00A8476F"/>
    <w:rsid w:val="00A84790"/>
    <w:rsid w:val="00A847BA"/>
    <w:rsid w:val="00A847E4"/>
    <w:rsid w:val="00A847E6"/>
    <w:rsid w:val="00A84803"/>
    <w:rsid w:val="00A8480A"/>
    <w:rsid w:val="00A84847"/>
    <w:rsid w:val="00A8485A"/>
    <w:rsid w:val="00A8498D"/>
    <w:rsid w:val="00A849CF"/>
    <w:rsid w:val="00A849ED"/>
    <w:rsid w:val="00A84A54"/>
    <w:rsid w:val="00A84AE6"/>
    <w:rsid w:val="00A84B4A"/>
    <w:rsid w:val="00A84B73"/>
    <w:rsid w:val="00A84B75"/>
    <w:rsid w:val="00A84BEA"/>
    <w:rsid w:val="00A84C77"/>
    <w:rsid w:val="00A84CB3"/>
    <w:rsid w:val="00A84CDB"/>
    <w:rsid w:val="00A84D31"/>
    <w:rsid w:val="00A84D4B"/>
    <w:rsid w:val="00A84D55"/>
    <w:rsid w:val="00A84DE5"/>
    <w:rsid w:val="00A84E7A"/>
    <w:rsid w:val="00A84ECC"/>
    <w:rsid w:val="00A84F01"/>
    <w:rsid w:val="00A84F6A"/>
    <w:rsid w:val="00A85036"/>
    <w:rsid w:val="00A85074"/>
    <w:rsid w:val="00A85151"/>
    <w:rsid w:val="00A85153"/>
    <w:rsid w:val="00A85247"/>
    <w:rsid w:val="00A8526F"/>
    <w:rsid w:val="00A852AA"/>
    <w:rsid w:val="00A85322"/>
    <w:rsid w:val="00A853D6"/>
    <w:rsid w:val="00A8544F"/>
    <w:rsid w:val="00A8547D"/>
    <w:rsid w:val="00A854A1"/>
    <w:rsid w:val="00A854EF"/>
    <w:rsid w:val="00A85573"/>
    <w:rsid w:val="00A85580"/>
    <w:rsid w:val="00A856D1"/>
    <w:rsid w:val="00A85804"/>
    <w:rsid w:val="00A85845"/>
    <w:rsid w:val="00A85860"/>
    <w:rsid w:val="00A8587C"/>
    <w:rsid w:val="00A8589A"/>
    <w:rsid w:val="00A859C5"/>
    <w:rsid w:val="00A859F3"/>
    <w:rsid w:val="00A85AB3"/>
    <w:rsid w:val="00A85BAC"/>
    <w:rsid w:val="00A85C12"/>
    <w:rsid w:val="00A85C16"/>
    <w:rsid w:val="00A85C1F"/>
    <w:rsid w:val="00A85C68"/>
    <w:rsid w:val="00A85C9B"/>
    <w:rsid w:val="00A85CCD"/>
    <w:rsid w:val="00A85D09"/>
    <w:rsid w:val="00A85D48"/>
    <w:rsid w:val="00A85D73"/>
    <w:rsid w:val="00A85D8D"/>
    <w:rsid w:val="00A85DC3"/>
    <w:rsid w:val="00A85E26"/>
    <w:rsid w:val="00A85E51"/>
    <w:rsid w:val="00A85E90"/>
    <w:rsid w:val="00A8616D"/>
    <w:rsid w:val="00A861C9"/>
    <w:rsid w:val="00A86204"/>
    <w:rsid w:val="00A86224"/>
    <w:rsid w:val="00A8634C"/>
    <w:rsid w:val="00A86379"/>
    <w:rsid w:val="00A86576"/>
    <w:rsid w:val="00A86579"/>
    <w:rsid w:val="00A8657F"/>
    <w:rsid w:val="00A86588"/>
    <w:rsid w:val="00A86592"/>
    <w:rsid w:val="00A8659F"/>
    <w:rsid w:val="00A865CE"/>
    <w:rsid w:val="00A865D4"/>
    <w:rsid w:val="00A86623"/>
    <w:rsid w:val="00A86624"/>
    <w:rsid w:val="00A8667C"/>
    <w:rsid w:val="00A8669E"/>
    <w:rsid w:val="00A866AF"/>
    <w:rsid w:val="00A86951"/>
    <w:rsid w:val="00A869EF"/>
    <w:rsid w:val="00A86A4B"/>
    <w:rsid w:val="00A86AC8"/>
    <w:rsid w:val="00A86C32"/>
    <w:rsid w:val="00A86D52"/>
    <w:rsid w:val="00A86E6E"/>
    <w:rsid w:val="00A86ED5"/>
    <w:rsid w:val="00A87074"/>
    <w:rsid w:val="00A870B5"/>
    <w:rsid w:val="00A870F7"/>
    <w:rsid w:val="00A87101"/>
    <w:rsid w:val="00A8725D"/>
    <w:rsid w:val="00A87285"/>
    <w:rsid w:val="00A87324"/>
    <w:rsid w:val="00A8742B"/>
    <w:rsid w:val="00A8742F"/>
    <w:rsid w:val="00A8743D"/>
    <w:rsid w:val="00A87468"/>
    <w:rsid w:val="00A87502"/>
    <w:rsid w:val="00A8750D"/>
    <w:rsid w:val="00A8758F"/>
    <w:rsid w:val="00A876B9"/>
    <w:rsid w:val="00A876DB"/>
    <w:rsid w:val="00A8772F"/>
    <w:rsid w:val="00A87793"/>
    <w:rsid w:val="00A87875"/>
    <w:rsid w:val="00A878B9"/>
    <w:rsid w:val="00A87915"/>
    <w:rsid w:val="00A879B5"/>
    <w:rsid w:val="00A87A21"/>
    <w:rsid w:val="00A87A52"/>
    <w:rsid w:val="00A87A84"/>
    <w:rsid w:val="00A87AB0"/>
    <w:rsid w:val="00A87AEA"/>
    <w:rsid w:val="00A87B14"/>
    <w:rsid w:val="00A87B58"/>
    <w:rsid w:val="00A87BB6"/>
    <w:rsid w:val="00A87C9F"/>
    <w:rsid w:val="00A87CD3"/>
    <w:rsid w:val="00A87CE4"/>
    <w:rsid w:val="00A87D5E"/>
    <w:rsid w:val="00A87D6B"/>
    <w:rsid w:val="00A87D83"/>
    <w:rsid w:val="00A87D8D"/>
    <w:rsid w:val="00A87DC2"/>
    <w:rsid w:val="00A87E74"/>
    <w:rsid w:val="00A87ED3"/>
    <w:rsid w:val="00A87F5C"/>
    <w:rsid w:val="00A90018"/>
    <w:rsid w:val="00A90081"/>
    <w:rsid w:val="00A90089"/>
    <w:rsid w:val="00A90090"/>
    <w:rsid w:val="00A90098"/>
    <w:rsid w:val="00A900D6"/>
    <w:rsid w:val="00A9012D"/>
    <w:rsid w:val="00A90193"/>
    <w:rsid w:val="00A9020A"/>
    <w:rsid w:val="00A90225"/>
    <w:rsid w:val="00A902CB"/>
    <w:rsid w:val="00A90320"/>
    <w:rsid w:val="00A90352"/>
    <w:rsid w:val="00A90362"/>
    <w:rsid w:val="00A90399"/>
    <w:rsid w:val="00A9039B"/>
    <w:rsid w:val="00A903A6"/>
    <w:rsid w:val="00A90443"/>
    <w:rsid w:val="00A904F1"/>
    <w:rsid w:val="00A90501"/>
    <w:rsid w:val="00A90593"/>
    <w:rsid w:val="00A90616"/>
    <w:rsid w:val="00A90629"/>
    <w:rsid w:val="00A9076B"/>
    <w:rsid w:val="00A90788"/>
    <w:rsid w:val="00A907D7"/>
    <w:rsid w:val="00A908DC"/>
    <w:rsid w:val="00A90929"/>
    <w:rsid w:val="00A90989"/>
    <w:rsid w:val="00A90A2C"/>
    <w:rsid w:val="00A90A9A"/>
    <w:rsid w:val="00A90B99"/>
    <w:rsid w:val="00A90B9F"/>
    <w:rsid w:val="00A90D32"/>
    <w:rsid w:val="00A90DBC"/>
    <w:rsid w:val="00A90DFB"/>
    <w:rsid w:val="00A90EFF"/>
    <w:rsid w:val="00A90F11"/>
    <w:rsid w:val="00A90F3B"/>
    <w:rsid w:val="00A90F72"/>
    <w:rsid w:val="00A90F98"/>
    <w:rsid w:val="00A90FEB"/>
    <w:rsid w:val="00A90FF2"/>
    <w:rsid w:val="00A91008"/>
    <w:rsid w:val="00A910CE"/>
    <w:rsid w:val="00A91137"/>
    <w:rsid w:val="00A91218"/>
    <w:rsid w:val="00A9137D"/>
    <w:rsid w:val="00A91390"/>
    <w:rsid w:val="00A914BE"/>
    <w:rsid w:val="00A914CB"/>
    <w:rsid w:val="00A914E9"/>
    <w:rsid w:val="00A91508"/>
    <w:rsid w:val="00A9153F"/>
    <w:rsid w:val="00A9166A"/>
    <w:rsid w:val="00A91684"/>
    <w:rsid w:val="00A916C2"/>
    <w:rsid w:val="00A91701"/>
    <w:rsid w:val="00A91711"/>
    <w:rsid w:val="00A91897"/>
    <w:rsid w:val="00A9189E"/>
    <w:rsid w:val="00A918EF"/>
    <w:rsid w:val="00A91AB0"/>
    <w:rsid w:val="00A91B1C"/>
    <w:rsid w:val="00A91B1F"/>
    <w:rsid w:val="00A91B88"/>
    <w:rsid w:val="00A91C00"/>
    <w:rsid w:val="00A91C78"/>
    <w:rsid w:val="00A91C80"/>
    <w:rsid w:val="00A91D6E"/>
    <w:rsid w:val="00A91EC8"/>
    <w:rsid w:val="00A91EF9"/>
    <w:rsid w:val="00A91F33"/>
    <w:rsid w:val="00A91FAA"/>
    <w:rsid w:val="00A92084"/>
    <w:rsid w:val="00A92089"/>
    <w:rsid w:val="00A92139"/>
    <w:rsid w:val="00A92150"/>
    <w:rsid w:val="00A9219B"/>
    <w:rsid w:val="00A92214"/>
    <w:rsid w:val="00A922F4"/>
    <w:rsid w:val="00A92361"/>
    <w:rsid w:val="00A92368"/>
    <w:rsid w:val="00A9245E"/>
    <w:rsid w:val="00A924CF"/>
    <w:rsid w:val="00A924F7"/>
    <w:rsid w:val="00A925EB"/>
    <w:rsid w:val="00A926E6"/>
    <w:rsid w:val="00A926F8"/>
    <w:rsid w:val="00A927C5"/>
    <w:rsid w:val="00A927FE"/>
    <w:rsid w:val="00A92821"/>
    <w:rsid w:val="00A9287C"/>
    <w:rsid w:val="00A92937"/>
    <w:rsid w:val="00A929A2"/>
    <w:rsid w:val="00A929AC"/>
    <w:rsid w:val="00A92A38"/>
    <w:rsid w:val="00A92AAD"/>
    <w:rsid w:val="00A92AB0"/>
    <w:rsid w:val="00A92B22"/>
    <w:rsid w:val="00A92B99"/>
    <w:rsid w:val="00A92C12"/>
    <w:rsid w:val="00A92C36"/>
    <w:rsid w:val="00A92C5E"/>
    <w:rsid w:val="00A92C62"/>
    <w:rsid w:val="00A92C6E"/>
    <w:rsid w:val="00A92C7A"/>
    <w:rsid w:val="00A92C9F"/>
    <w:rsid w:val="00A92DC4"/>
    <w:rsid w:val="00A92DD5"/>
    <w:rsid w:val="00A92F02"/>
    <w:rsid w:val="00A92F7C"/>
    <w:rsid w:val="00A93023"/>
    <w:rsid w:val="00A93126"/>
    <w:rsid w:val="00A93162"/>
    <w:rsid w:val="00A931AF"/>
    <w:rsid w:val="00A931B3"/>
    <w:rsid w:val="00A93225"/>
    <w:rsid w:val="00A9323E"/>
    <w:rsid w:val="00A932BB"/>
    <w:rsid w:val="00A9336B"/>
    <w:rsid w:val="00A9346F"/>
    <w:rsid w:val="00A93489"/>
    <w:rsid w:val="00A93537"/>
    <w:rsid w:val="00A93561"/>
    <w:rsid w:val="00A93629"/>
    <w:rsid w:val="00A9364F"/>
    <w:rsid w:val="00A936D5"/>
    <w:rsid w:val="00A93785"/>
    <w:rsid w:val="00A93850"/>
    <w:rsid w:val="00A9385F"/>
    <w:rsid w:val="00A938B0"/>
    <w:rsid w:val="00A939CD"/>
    <w:rsid w:val="00A93A12"/>
    <w:rsid w:val="00A93A75"/>
    <w:rsid w:val="00A93A9B"/>
    <w:rsid w:val="00A93AC3"/>
    <w:rsid w:val="00A93B87"/>
    <w:rsid w:val="00A93BEE"/>
    <w:rsid w:val="00A93C22"/>
    <w:rsid w:val="00A93C59"/>
    <w:rsid w:val="00A93CD9"/>
    <w:rsid w:val="00A93ECD"/>
    <w:rsid w:val="00A93F12"/>
    <w:rsid w:val="00A93F17"/>
    <w:rsid w:val="00A93FCC"/>
    <w:rsid w:val="00A9402E"/>
    <w:rsid w:val="00A9404D"/>
    <w:rsid w:val="00A940B4"/>
    <w:rsid w:val="00A940D8"/>
    <w:rsid w:val="00A940F4"/>
    <w:rsid w:val="00A9411C"/>
    <w:rsid w:val="00A942C9"/>
    <w:rsid w:val="00A942CC"/>
    <w:rsid w:val="00A94325"/>
    <w:rsid w:val="00A9435A"/>
    <w:rsid w:val="00A944A8"/>
    <w:rsid w:val="00A944F6"/>
    <w:rsid w:val="00A9474E"/>
    <w:rsid w:val="00A94785"/>
    <w:rsid w:val="00A947AF"/>
    <w:rsid w:val="00A947B1"/>
    <w:rsid w:val="00A9481C"/>
    <w:rsid w:val="00A9483D"/>
    <w:rsid w:val="00A9486B"/>
    <w:rsid w:val="00A948DA"/>
    <w:rsid w:val="00A948E4"/>
    <w:rsid w:val="00A948F9"/>
    <w:rsid w:val="00A94940"/>
    <w:rsid w:val="00A949E3"/>
    <w:rsid w:val="00A949F2"/>
    <w:rsid w:val="00A949FF"/>
    <w:rsid w:val="00A94A01"/>
    <w:rsid w:val="00A94AA4"/>
    <w:rsid w:val="00A94B15"/>
    <w:rsid w:val="00A94B5E"/>
    <w:rsid w:val="00A94B94"/>
    <w:rsid w:val="00A94BB4"/>
    <w:rsid w:val="00A94BD1"/>
    <w:rsid w:val="00A94C26"/>
    <w:rsid w:val="00A94CA5"/>
    <w:rsid w:val="00A94D0B"/>
    <w:rsid w:val="00A94DC1"/>
    <w:rsid w:val="00A94E19"/>
    <w:rsid w:val="00A94EC6"/>
    <w:rsid w:val="00A94F98"/>
    <w:rsid w:val="00A95035"/>
    <w:rsid w:val="00A95065"/>
    <w:rsid w:val="00A950F5"/>
    <w:rsid w:val="00A95173"/>
    <w:rsid w:val="00A951EE"/>
    <w:rsid w:val="00A9526A"/>
    <w:rsid w:val="00A952A8"/>
    <w:rsid w:val="00A9534D"/>
    <w:rsid w:val="00A9536E"/>
    <w:rsid w:val="00A955E3"/>
    <w:rsid w:val="00A95634"/>
    <w:rsid w:val="00A956A1"/>
    <w:rsid w:val="00A956BB"/>
    <w:rsid w:val="00A95953"/>
    <w:rsid w:val="00A95978"/>
    <w:rsid w:val="00A959E4"/>
    <w:rsid w:val="00A95A30"/>
    <w:rsid w:val="00A95A37"/>
    <w:rsid w:val="00A95A50"/>
    <w:rsid w:val="00A95C41"/>
    <w:rsid w:val="00A95CFF"/>
    <w:rsid w:val="00A95D01"/>
    <w:rsid w:val="00A95F2D"/>
    <w:rsid w:val="00A95FA0"/>
    <w:rsid w:val="00A96001"/>
    <w:rsid w:val="00A96024"/>
    <w:rsid w:val="00A9604D"/>
    <w:rsid w:val="00A96114"/>
    <w:rsid w:val="00A96129"/>
    <w:rsid w:val="00A96194"/>
    <w:rsid w:val="00A9621E"/>
    <w:rsid w:val="00A96381"/>
    <w:rsid w:val="00A96438"/>
    <w:rsid w:val="00A964F9"/>
    <w:rsid w:val="00A96528"/>
    <w:rsid w:val="00A96551"/>
    <w:rsid w:val="00A96569"/>
    <w:rsid w:val="00A965D0"/>
    <w:rsid w:val="00A965FC"/>
    <w:rsid w:val="00A9660C"/>
    <w:rsid w:val="00A96618"/>
    <w:rsid w:val="00A96696"/>
    <w:rsid w:val="00A966BF"/>
    <w:rsid w:val="00A966CC"/>
    <w:rsid w:val="00A966E0"/>
    <w:rsid w:val="00A9681F"/>
    <w:rsid w:val="00A96828"/>
    <w:rsid w:val="00A96A3B"/>
    <w:rsid w:val="00A96BD5"/>
    <w:rsid w:val="00A96BDE"/>
    <w:rsid w:val="00A96CBF"/>
    <w:rsid w:val="00A96DD9"/>
    <w:rsid w:val="00A96DE4"/>
    <w:rsid w:val="00A96E62"/>
    <w:rsid w:val="00A96E69"/>
    <w:rsid w:val="00A96E8C"/>
    <w:rsid w:val="00A96EA8"/>
    <w:rsid w:val="00A96F11"/>
    <w:rsid w:val="00A96F21"/>
    <w:rsid w:val="00A96FF8"/>
    <w:rsid w:val="00A9713C"/>
    <w:rsid w:val="00A97147"/>
    <w:rsid w:val="00A971A9"/>
    <w:rsid w:val="00A97282"/>
    <w:rsid w:val="00A9738C"/>
    <w:rsid w:val="00A973A2"/>
    <w:rsid w:val="00A973E9"/>
    <w:rsid w:val="00A973F3"/>
    <w:rsid w:val="00A974AB"/>
    <w:rsid w:val="00A974FA"/>
    <w:rsid w:val="00A9753D"/>
    <w:rsid w:val="00A9754B"/>
    <w:rsid w:val="00A9756D"/>
    <w:rsid w:val="00A975CB"/>
    <w:rsid w:val="00A975D4"/>
    <w:rsid w:val="00A97602"/>
    <w:rsid w:val="00A97606"/>
    <w:rsid w:val="00A9763B"/>
    <w:rsid w:val="00A976D9"/>
    <w:rsid w:val="00A9773D"/>
    <w:rsid w:val="00A97792"/>
    <w:rsid w:val="00A977B5"/>
    <w:rsid w:val="00A97877"/>
    <w:rsid w:val="00A978E8"/>
    <w:rsid w:val="00A9798A"/>
    <w:rsid w:val="00A979AB"/>
    <w:rsid w:val="00A979E1"/>
    <w:rsid w:val="00A97A83"/>
    <w:rsid w:val="00A97AB1"/>
    <w:rsid w:val="00A97B9D"/>
    <w:rsid w:val="00A97BB8"/>
    <w:rsid w:val="00A97C0E"/>
    <w:rsid w:val="00A97C4D"/>
    <w:rsid w:val="00A97C60"/>
    <w:rsid w:val="00A97D28"/>
    <w:rsid w:val="00A97D54"/>
    <w:rsid w:val="00A97D90"/>
    <w:rsid w:val="00A97E3F"/>
    <w:rsid w:val="00A97E9D"/>
    <w:rsid w:val="00AA000B"/>
    <w:rsid w:val="00AA013F"/>
    <w:rsid w:val="00AA024A"/>
    <w:rsid w:val="00AA0262"/>
    <w:rsid w:val="00AA0564"/>
    <w:rsid w:val="00AA0567"/>
    <w:rsid w:val="00AA057D"/>
    <w:rsid w:val="00AA06A2"/>
    <w:rsid w:val="00AA06CC"/>
    <w:rsid w:val="00AA07C1"/>
    <w:rsid w:val="00AA07CB"/>
    <w:rsid w:val="00AA09C9"/>
    <w:rsid w:val="00AA0A90"/>
    <w:rsid w:val="00AA0B6E"/>
    <w:rsid w:val="00AA0B84"/>
    <w:rsid w:val="00AA0C24"/>
    <w:rsid w:val="00AA0C9E"/>
    <w:rsid w:val="00AA0CF4"/>
    <w:rsid w:val="00AA0D69"/>
    <w:rsid w:val="00AA0D95"/>
    <w:rsid w:val="00AA0E1C"/>
    <w:rsid w:val="00AA0F1E"/>
    <w:rsid w:val="00AA0FFB"/>
    <w:rsid w:val="00AA105E"/>
    <w:rsid w:val="00AA1092"/>
    <w:rsid w:val="00AA1118"/>
    <w:rsid w:val="00AA1208"/>
    <w:rsid w:val="00AA120A"/>
    <w:rsid w:val="00AA1222"/>
    <w:rsid w:val="00AA124D"/>
    <w:rsid w:val="00AA1297"/>
    <w:rsid w:val="00AA13E5"/>
    <w:rsid w:val="00AA1419"/>
    <w:rsid w:val="00AA14AA"/>
    <w:rsid w:val="00AA14DD"/>
    <w:rsid w:val="00AA14E4"/>
    <w:rsid w:val="00AA153F"/>
    <w:rsid w:val="00AA158D"/>
    <w:rsid w:val="00AA1593"/>
    <w:rsid w:val="00AA168D"/>
    <w:rsid w:val="00AA1765"/>
    <w:rsid w:val="00AA1789"/>
    <w:rsid w:val="00AA1804"/>
    <w:rsid w:val="00AA1851"/>
    <w:rsid w:val="00AA18B7"/>
    <w:rsid w:val="00AA1939"/>
    <w:rsid w:val="00AA1996"/>
    <w:rsid w:val="00AA19F4"/>
    <w:rsid w:val="00AA19F6"/>
    <w:rsid w:val="00AA1A8F"/>
    <w:rsid w:val="00AA1AAF"/>
    <w:rsid w:val="00AA1B0F"/>
    <w:rsid w:val="00AA1B4C"/>
    <w:rsid w:val="00AA1BA7"/>
    <w:rsid w:val="00AA1CD5"/>
    <w:rsid w:val="00AA1D8E"/>
    <w:rsid w:val="00AA1DAB"/>
    <w:rsid w:val="00AA2020"/>
    <w:rsid w:val="00AA2139"/>
    <w:rsid w:val="00AA2149"/>
    <w:rsid w:val="00AA219B"/>
    <w:rsid w:val="00AA21EE"/>
    <w:rsid w:val="00AA2232"/>
    <w:rsid w:val="00AA23AF"/>
    <w:rsid w:val="00AA23C9"/>
    <w:rsid w:val="00AA2572"/>
    <w:rsid w:val="00AA27B0"/>
    <w:rsid w:val="00AA27B2"/>
    <w:rsid w:val="00AA27ED"/>
    <w:rsid w:val="00AA28B3"/>
    <w:rsid w:val="00AA28F7"/>
    <w:rsid w:val="00AA2925"/>
    <w:rsid w:val="00AA2A1C"/>
    <w:rsid w:val="00AA2A44"/>
    <w:rsid w:val="00AA2A88"/>
    <w:rsid w:val="00AA2AD2"/>
    <w:rsid w:val="00AA2B39"/>
    <w:rsid w:val="00AA2B52"/>
    <w:rsid w:val="00AA2BDA"/>
    <w:rsid w:val="00AA2C25"/>
    <w:rsid w:val="00AA2C91"/>
    <w:rsid w:val="00AA2CAD"/>
    <w:rsid w:val="00AA3063"/>
    <w:rsid w:val="00AA30C8"/>
    <w:rsid w:val="00AA30DC"/>
    <w:rsid w:val="00AA3141"/>
    <w:rsid w:val="00AA314E"/>
    <w:rsid w:val="00AA31C4"/>
    <w:rsid w:val="00AA3265"/>
    <w:rsid w:val="00AA3267"/>
    <w:rsid w:val="00AA32A2"/>
    <w:rsid w:val="00AA3317"/>
    <w:rsid w:val="00AA3455"/>
    <w:rsid w:val="00AA3479"/>
    <w:rsid w:val="00AA3527"/>
    <w:rsid w:val="00AA3547"/>
    <w:rsid w:val="00AA356A"/>
    <w:rsid w:val="00AA35C3"/>
    <w:rsid w:val="00AA366E"/>
    <w:rsid w:val="00AA367B"/>
    <w:rsid w:val="00AA37BB"/>
    <w:rsid w:val="00AA381E"/>
    <w:rsid w:val="00AA3833"/>
    <w:rsid w:val="00AA3841"/>
    <w:rsid w:val="00AA386D"/>
    <w:rsid w:val="00AA38BD"/>
    <w:rsid w:val="00AA392E"/>
    <w:rsid w:val="00AA395F"/>
    <w:rsid w:val="00AA3974"/>
    <w:rsid w:val="00AA3A5C"/>
    <w:rsid w:val="00AA3A82"/>
    <w:rsid w:val="00AA3ABC"/>
    <w:rsid w:val="00AA3B4B"/>
    <w:rsid w:val="00AA3C24"/>
    <w:rsid w:val="00AA3C51"/>
    <w:rsid w:val="00AA3DE8"/>
    <w:rsid w:val="00AA3DF2"/>
    <w:rsid w:val="00AA3F7F"/>
    <w:rsid w:val="00AA3FE1"/>
    <w:rsid w:val="00AA4039"/>
    <w:rsid w:val="00AA405F"/>
    <w:rsid w:val="00AA407B"/>
    <w:rsid w:val="00AA416D"/>
    <w:rsid w:val="00AA433B"/>
    <w:rsid w:val="00AA438A"/>
    <w:rsid w:val="00AA43C7"/>
    <w:rsid w:val="00AA464A"/>
    <w:rsid w:val="00AA465A"/>
    <w:rsid w:val="00AA4830"/>
    <w:rsid w:val="00AA484F"/>
    <w:rsid w:val="00AA48C9"/>
    <w:rsid w:val="00AA4908"/>
    <w:rsid w:val="00AA495E"/>
    <w:rsid w:val="00AA49BE"/>
    <w:rsid w:val="00AA4AB2"/>
    <w:rsid w:val="00AA4C7E"/>
    <w:rsid w:val="00AA4CF0"/>
    <w:rsid w:val="00AA4D17"/>
    <w:rsid w:val="00AA4D76"/>
    <w:rsid w:val="00AA4FDE"/>
    <w:rsid w:val="00AA5009"/>
    <w:rsid w:val="00AA5118"/>
    <w:rsid w:val="00AA5155"/>
    <w:rsid w:val="00AA526C"/>
    <w:rsid w:val="00AA5316"/>
    <w:rsid w:val="00AA53D1"/>
    <w:rsid w:val="00AA5439"/>
    <w:rsid w:val="00AA5472"/>
    <w:rsid w:val="00AA5491"/>
    <w:rsid w:val="00AA54DF"/>
    <w:rsid w:val="00AA55CD"/>
    <w:rsid w:val="00AA562C"/>
    <w:rsid w:val="00AA56DA"/>
    <w:rsid w:val="00AA581C"/>
    <w:rsid w:val="00AA5A0D"/>
    <w:rsid w:val="00AA5A77"/>
    <w:rsid w:val="00AA5A92"/>
    <w:rsid w:val="00AA5AF6"/>
    <w:rsid w:val="00AA5B34"/>
    <w:rsid w:val="00AA5B3C"/>
    <w:rsid w:val="00AA5B6D"/>
    <w:rsid w:val="00AA5BD5"/>
    <w:rsid w:val="00AA5BF7"/>
    <w:rsid w:val="00AA5C14"/>
    <w:rsid w:val="00AA5E51"/>
    <w:rsid w:val="00AA5FF1"/>
    <w:rsid w:val="00AA608C"/>
    <w:rsid w:val="00AA60B9"/>
    <w:rsid w:val="00AA60C2"/>
    <w:rsid w:val="00AA62A1"/>
    <w:rsid w:val="00AA62BF"/>
    <w:rsid w:val="00AA6349"/>
    <w:rsid w:val="00AA6421"/>
    <w:rsid w:val="00AA6426"/>
    <w:rsid w:val="00AA6442"/>
    <w:rsid w:val="00AA64E9"/>
    <w:rsid w:val="00AA6551"/>
    <w:rsid w:val="00AA661C"/>
    <w:rsid w:val="00AA66C6"/>
    <w:rsid w:val="00AA6717"/>
    <w:rsid w:val="00AA67C1"/>
    <w:rsid w:val="00AA6877"/>
    <w:rsid w:val="00AA6974"/>
    <w:rsid w:val="00AA6A74"/>
    <w:rsid w:val="00AA6A77"/>
    <w:rsid w:val="00AA6AD7"/>
    <w:rsid w:val="00AA6BE8"/>
    <w:rsid w:val="00AA6C7C"/>
    <w:rsid w:val="00AA6CD6"/>
    <w:rsid w:val="00AA6CE5"/>
    <w:rsid w:val="00AA6D3F"/>
    <w:rsid w:val="00AA6DA9"/>
    <w:rsid w:val="00AA6E27"/>
    <w:rsid w:val="00AA6E89"/>
    <w:rsid w:val="00AA6EBF"/>
    <w:rsid w:val="00AA6F09"/>
    <w:rsid w:val="00AA6F78"/>
    <w:rsid w:val="00AA6F97"/>
    <w:rsid w:val="00AA705C"/>
    <w:rsid w:val="00AA709C"/>
    <w:rsid w:val="00AA70F0"/>
    <w:rsid w:val="00AA712E"/>
    <w:rsid w:val="00AA71F1"/>
    <w:rsid w:val="00AA73C9"/>
    <w:rsid w:val="00AA73FD"/>
    <w:rsid w:val="00AA74F7"/>
    <w:rsid w:val="00AA75A7"/>
    <w:rsid w:val="00AA75BB"/>
    <w:rsid w:val="00AA75E0"/>
    <w:rsid w:val="00AA75E1"/>
    <w:rsid w:val="00AA766D"/>
    <w:rsid w:val="00AA769C"/>
    <w:rsid w:val="00AA786F"/>
    <w:rsid w:val="00AA78DA"/>
    <w:rsid w:val="00AA792C"/>
    <w:rsid w:val="00AA79FE"/>
    <w:rsid w:val="00AA7AD0"/>
    <w:rsid w:val="00AA7B48"/>
    <w:rsid w:val="00AA7B7C"/>
    <w:rsid w:val="00AA7C0D"/>
    <w:rsid w:val="00AA7CCE"/>
    <w:rsid w:val="00AA7DC6"/>
    <w:rsid w:val="00AA7F26"/>
    <w:rsid w:val="00AA7F8C"/>
    <w:rsid w:val="00AA7F93"/>
    <w:rsid w:val="00AB008E"/>
    <w:rsid w:val="00AB00A2"/>
    <w:rsid w:val="00AB01AF"/>
    <w:rsid w:val="00AB0214"/>
    <w:rsid w:val="00AB025C"/>
    <w:rsid w:val="00AB03C1"/>
    <w:rsid w:val="00AB0443"/>
    <w:rsid w:val="00AB048E"/>
    <w:rsid w:val="00AB059B"/>
    <w:rsid w:val="00AB061C"/>
    <w:rsid w:val="00AB0650"/>
    <w:rsid w:val="00AB06BB"/>
    <w:rsid w:val="00AB0743"/>
    <w:rsid w:val="00AB0A48"/>
    <w:rsid w:val="00AB0AB8"/>
    <w:rsid w:val="00AB0B87"/>
    <w:rsid w:val="00AB0BEB"/>
    <w:rsid w:val="00AB0C17"/>
    <w:rsid w:val="00AB0D17"/>
    <w:rsid w:val="00AB0D3F"/>
    <w:rsid w:val="00AB0D59"/>
    <w:rsid w:val="00AB0D9D"/>
    <w:rsid w:val="00AB0E97"/>
    <w:rsid w:val="00AB0F05"/>
    <w:rsid w:val="00AB0F74"/>
    <w:rsid w:val="00AB0FC3"/>
    <w:rsid w:val="00AB0FE6"/>
    <w:rsid w:val="00AB1084"/>
    <w:rsid w:val="00AB108C"/>
    <w:rsid w:val="00AB10E7"/>
    <w:rsid w:val="00AB117E"/>
    <w:rsid w:val="00AB1232"/>
    <w:rsid w:val="00AB1299"/>
    <w:rsid w:val="00AB13AB"/>
    <w:rsid w:val="00AB1493"/>
    <w:rsid w:val="00AB14BE"/>
    <w:rsid w:val="00AB1666"/>
    <w:rsid w:val="00AB1712"/>
    <w:rsid w:val="00AB1761"/>
    <w:rsid w:val="00AB176C"/>
    <w:rsid w:val="00AB1779"/>
    <w:rsid w:val="00AB179C"/>
    <w:rsid w:val="00AB1828"/>
    <w:rsid w:val="00AB18B6"/>
    <w:rsid w:val="00AB18C2"/>
    <w:rsid w:val="00AB1A25"/>
    <w:rsid w:val="00AB1A73"/>
    <w:rsid w:val="00AB1AA6"/>
    <w:rsid w:val="00AB1AD8"/>
    <w:rsid w:val="00AB1B01"/>
    <w:rsid w:val="00AB1B7A"/>
    <w:rsid w:val="00AB1C21"/>
    <w:rsid w:val="00AB1CB8"/>
    <w:rsid w:val="00AB1D21"/>
    <w:rsid w:val="00AB1D34"/>
    <w:rsid w:val="00AB1D7B"/>
    <w:rsid w:val="00AB1DB0"/>
    <w:rsid w:val="00AB1DB6"/>
    <w:rsid w:val="00AB1E66"/>
    <w:rsid w:val="00AB2072"/>
    <w:rsid w:val="00AB20A9"/>
    <w:rsid w:val="00AB215F"/>
    <w:rsid w:val="00AB21A1"/>
    <w:rsid w:val="00AB22FD"/>
    <w:rsid w:val="00AB23D1"/>
    <w:rsid w:val="00AB2439"/>
    <w:rsid w:val="00AB2454"/>
    <w:rsid w:val="00AB246C"/>
    <w:rsid w:val="00AB24BB"/>
    <w:rsid w:val="00AB2546"/>
    <w:rsid w:val="00AB2583"/>
    <w:rsid w:val="00AB25C1"/>
    <w:rsid w:val="00AB2680"/>
    <w:rsid w:val="00AB2869"/>
    <w:rsid w:val="00AB29EF"/>
    <w:rsid w:val="00AB2ACD"/>
    <w:rsid w:val="00AB2AD1"/>
    <w:rsid w:val="00AB2B5C"/>
    <w:rsid w:val="00AB2BB1"/>
    <w:rsid w:val="00AB2BC2"/>
    <w:rsid w:val="00AB2BFE"/>
    <w:rsid w:val="00AB2C95"/>
    <w:rsid w:val="00AB2DFF"/>
    <w:rsid w:val="00AB2E3A"/>
    <w:rsid w:val="00AB2EF8"/>
    <w:rsid w:val="00AB313F"/>
    <w:rsid w:val="00AB3145"/>
    <w:rsid w:val="00AB3544"/>
    <w:rsid w:val="00AB3581"/>
    <w:rsid w:val="00AB3591"/>
    <w:rsid w:val="00AB3597"/>
    <w:rsid w:val="00AB359F"/>
    <w:rsid w:val="00AB35CE"/>
    <w:rsid w:val="00AB3656"/>
    <w:rsid w:val="00AB389C"/>
    <w:rsid w:val="00AB3945"/>
    <w:rsid w:val="00AB3948"/>
    <w:rsid w:val="00AB3983"/>
    <w:rsid w:val="00AB3A5D"/>
    <w:rsid w:val="00AB3A86"/>
    <w:rsid w:val="00AB3BA1"/>
    <w:rsid w:val="00AB3C58"/>
    <w:rsid w:val="00AB3D84"/>
    <w:rsid w:val="00AB3DDD"/>
    <w:rsid w:val="00AB3E1B"/>
    <w:rsid w:val="00AB3E29"/>
    <w:rsid w:val="00AB3E6F"/>
    <w:rsid w:val="00AB3EEF"/>
    <w:rsid w:val="00AB3EF7"/>
    <w:rsid w:val="00AB3F27"/>
    <w:rsid w:val="00AB3FA3"/>
    <w:rsid w:val="00AB3FB8"/>
    <w:rsid w:val="00AB3FC5"/>
    <w:rsid w:val="00AB403D"/>
    <w:rsid w:val="00AB4213"/>
    <w:rsid w:val="00AB43A7"/>
    <w:rsid w:val="00AB43C2"/>
    <w:rsid w:val="00AB44FB"/>
    <w:rsid w:val="00AB45B8"/>
    <w:rsid w:val="00AB45F8"/>
    <w:rsid w:val="00AB4614"/>
    <w:rsid w:val="00AB462F"/>
    <w:rsid w:val="00AB4656"/>
    <w:rsid w:val="00AB4665"/>
    <w:rsid w:val="00AB467B"/>
    <w:rsid w:val="00AB46E4"/>
    <w:rsid w:val="00AB46EF"/>
    <w:rsid w:val="00AB470E"/>
    <w:rsid w:val="00AB472F"/>
    <w:rsid w:val="00AB473E"/>
    <w:rsid w:val="00AB4885"/>
    <w:rsid w:val="00AB4890"/>
    <w:rsid w:val="00AB48CC"/>
    <w:rsid w:val="00AB48F4"/>
    <w:rsid w:val="00AB4948"/>
    <w:rsid w:val="00AB4984"/>
    <w:rsid w:val="00AB4AF2"/>
    <w:rsid w:val="00AB4B6A"/>
    <w:rsid w:val="00AB4C16"/>
    <w:rsid w:val="00AB4C61"/>
    <w:rsid w:val="00AB4D05"/>
    <w:rsid w:val="00AB4D26"/>
    <w:rsid w:val="00AB4DEF"/>
    <w:rsid w:val="00AB4E63"/>
    <w:rsid w:val="00AB4E6B"/>
    <w:rsid w:val="00AB4EC8"/>
    <w:rsid w:val="00AB4FA1"/>
    <w:rsid w:val="00AB4FB9"/>
    <w:rsid w:val="00AB5153"/>
    <w:rsid w:val="00AB51EF"/>
    <w:rsid w:val="00AB524F"/>
    <w:rsid w:val="00AB542E"/>
    <w:rsid w:val="00AB545C"/>
    <w:rsid w:val="00AB5558"/>
    <w:rsid w:val="00AB55B3"/>
    <w:rsid w:val="00AB5681"/>
    <w:rsid w:val="00AB5721"/>
    <w:rsid w:val="00AB5834"/>
    <w:rsid w:val="00AB58D8"/>
    <w:rsid w:val="00AB58FA"/>
    <w:rsid w:val="00AB58FD"/>
    <w:rsid w:val="00AB5979"/>
    <w:rsid w:val="00AB59DE"/>
    <w:rsid w:val="00AB5A43"/>
    <w:rsid w:val="00AB5A52"/>
    <w:rsid w:val="00AB5A5D"/>
    <w:rsid w:val="00AB5A78"/>
    <w:rsid w:val="00AB5AEE"/>
    <w:rsid w:val="00AB5C62"/>
    <w:rsid w:val="00AB5D4E"/>
    <w:rsid w:val="00AB5D93"/>
    <w:rsid w:val="00AB5DD4"/>
    <w:rsid w:val="00AB5E1B"/>
    <w:rsid w:val="00AB5E51"/>
    <w:rsid w:val="00AB5E8E"/>
    <w:rsid w:val="00AB5F03"/>
    <w:rsid w:val="00AB5F90"/>
    <w:rsid w:val="00AB5F98"/>
    <w:rsid w:val="00AB6008"/>
    <w:rsid w:val="00AB6034"/>
    <w:rsid w:val="00AB60FC"/>
    <w:rsid w:val="00AB614D"/>
    <w:rsid w:val="00AB616A"/>
    <w:rsid w:val="00AB61C5"/>
    <w:rsid w:val="00AB62CD"/>
    <w:rsid w:val="00AB633A"/>
    <w:rsid w:val="00AB63BA"/>
    <w:rsid w:val="00AB63E5"/>
    <w:rsid w:val="00AB63EE"/>
    <w:rsid w:val="00AB6511"/>
    <w:rsid w:val="00AB652E"/>
    <w:rsid w:val="00AB6564"/>
    <w:rsid w:val="00AB6594"/>
    <w:rsid w:val="00AB659D"/>
    <w:rsid w:val="00AB65E0"/>
    <w:rsid w:val="00AB65E3"/>
    <w:rsid w:val="00AB66AB"/>
    <w:rsid w:val="00AB6720"/>
    <w:rsid w:val="00AB674E"/>
    <w:rsid w:val="00AB6782"/>
    <w:rsid w:val="00AB6791"/>
    <w:rsid w:val="00AB67AF"/>
    <w:rsid w:val="00AB6864"/>
    <w:rsid w:val="00AB68AE"/>
    <w:rsid w:val="00AB68BE"/>
    <w:rsid w:val="00AB68DD"/>
    <w:rsid w:val="00AB68E2"/>
    <w:rsid w:val="00AB6A61"/>
    <w:rsid w:val="00AB6B2A"/>
    <w:rsid w:val="00AB6B79"/>
    <w:rsid w:val="00AB6D23"/>
    <w:rsid w:val="00AB6DFE"/>
    <w:rsid w:val="00AB6E09"/>
    <w:rsid w:val="00AB6E5B"/>
    <w:rsid w:val="00AB6E6A"/>
    <w:rsid w:val="00AB6F6A"/>
    <w:rsid w:val="00AB6F96"/>
    <w:rsid w:val="00AB6FA0"/>
    <w:rsid w:val="00AB71AC"/>
    <w:rsid w:val="00AB7224"/>
    <w:rsid w:val="00AB72BE"/>
    <w:rsid w:val="00AB73A0"/>
    <w:rsid w:val="00AB7429"/>
    <w:rsid w:val="00AB7470"/>
    <w:rsid w:val="00AB753B"/>
    <w:rsid w:val="00AB770D"/>
    <w:rsid w:val="00AB777C"/>
    <w:rsid w:val="00AB78AB"/>
    <w:rsid w:val="00AB792C"/>
    <w:rsid w:val="00AB794F"/>
    <w:rsid w:val="00AB7A0B"/>
    <w:rsid w:val="00AB7ACC"/>
    <w:rsid w:val="00AB7B15"/>
    <w:rsid w:val="00AB7B36"/>
    <w:rsid w:val="00AB7CC1"/>
    <w:rsid w:val="00AB7EC1"/>
    <w:rsid w:val="00AB7ECF"/>
    <w:rsid w:val="00AB7EE9"/>
    <w:rsid w:val="00AB7FE7"/>
    <w:rsid w:val="00AC000E"/>
    <w:rsid w:val="00AC001E"/>
    <w:rsid w:val="00AC0103"/>
    <w:rsid w:val="00AC0121"/>
    <w:rsid w:val="00AC0126"/>
    <w:rsid w:val="00AC0169"/>
    <w:rsid w:val="00AC021B"/>
    <w:rsid w:val="00AC03A1"/>
    <w:rsid w:val="00AC03B0"/>
    <w:rsid w:val="00AC03FB"/>
    <w:rsid w:val="00AC04F7"/>
    <w:rsid w:val="00AC0517"/>
    <w:rsid w:val="00AC0586"/>
    <w:rsid w:val="00AC05FD"/>
    <w:rsid w:val="00AC0613"/>
    <w:rsid w:val="00AC0763"/>
    <w:rsid w:val="00AC0862"/>
    <w:rsid w:val="00AC092D"/>
    <w:rsid w:val="00AC0976"/>
    <w:rsid w:val="00AC0989"/>
    <w:rsid w:val="00AC0A21"/>
    <w:rsid w:val="00AC0A7D"/>
    <w:rsid w:val="00AC0B1B"/>
    <w:rsid w:val="00AC0B9C"/>
    <w:rsid w:val="00AC0C0A"/>
    <w:rsid w:val="00AC0C2A"/>
    <w:rsid w:val="00AC0C63"/>
    <w:rsid w:val="00AC0C87"/>
    <w:rsid w:val="00AC0DF4"/>
    <w:rsid w:val="00AC0F32"/>
    <w:rsid w:val="00AC0F41"/>
    <w:rsid w:val="00AC0F62"/>
    <w:rsid w:val="00AC1053"/>
    <w:rsid w:val="00AC10B8"/>
    <w:rsid w:val="00AC1104"/>
    <w:rsid w:val="00AC116F"/>
    <w:rsid w:val="00AC11D5"/>
    <w:rsid w:val="00AC11E6"/>
    <w:rsid w:val="00AC11F8"/>
    <w:rsid w:val="00AC132F"/>
    <w:rsid w:val="00AC1352"/>
    <w:rsid w:val="00AC1410"/>
    <w:rsid w:val="00AC144D"/>
    <w:rsid w:val="00AC1563"/>
    <w:rsid w:val="00AC156D"/>
    <w:rsid w:val="00AC15D5"/>
    <w:rsid w:val="00AC16F3"/>
    <w:rsid w:val="00AC176F"/>
    <w:rsid w:val="00AC1776"/>
    <w:rsid w:val="00AC1810"/>
    <w:rsid w:val="00AC186F"/>
    <w:rsid w:val="00AC187C"/>
    <w:rsid w:val="00AC18EC"/>
    <w:rsid w:val="00AC1968"/>
    <w:rsid w:val="00AC1A2C"/>
    <w:rsid w:val="00AC1A5D"/>
    <w:rsid w:val="00AC1AB5"/>
    <w:rsid w:val="00AC1AE4"/>
    <w:rsid w:val="00AC1AF3"/>
    <w:rsid w:val="00AC1B33"/>
    <w:rsid w:val="00AC1D24"/>
    <w:rsid w:val="00AC1D9F"/>
    <w:rsid w:val="00AC1E17"/>
    <w:rsid w:val="00AC1F60"/>
    <w:rsid w:val="00AC1F83"/>
    <w:rsid w:val="00AC1F9D"/>
    <w:rsid w:val="00AC1FF7"/>
    <w:rsid w:val="00AC203A"/>
    <w:rsid w:val="00AC2069"/>
    <w:rsid w:val="00AC2084"/>
    <w:rsid w:val="00AC20CC"/>
    <w:rsid w:val="00AC20F9"/>
    <w:rsid w:val="00AC2151"/>
    <w:rsid w:val="00AC2157"/>
    <w:rsid w:val="00AC219F"/>
    <w:rsid w:val="00AC21FA"/>
    <w:rsid w:val="00AC229B"/>
    <w:rsid w:val="00AC235D"/>
    <w:rsid w:val="00AC2373"/>
    <w:rsid w:val="00AC2394"/>
    <w:rsid w:val="00AC23C2"/>
    <w:rsid w:val="00AC2415"/>
    <w:rsid w:val="00AC24D5"/>
    <w:rsid w:val="00AC2513"/>
    <w:rsid w:val="00AC261E"/>
    <w:rsid w:val="00AC276F"/>
    <w:rsid w:val="00AC282F"/>
    <w:rsid w:val="00AC296E"/>
    <w:rsid w:val="00AC29F1"/>
    <w:rsid w:val="00AC29FC"/>
    <w:rsid w:val="00AC2A4A"/>
    <w:rsid w:val="00AC2ABC"/>
    <w:rsid w:val="00AC2BF7"/>
    <w:rsid w:val="00AC2C29"/>
    <w:rsid w:val="00AC2CF6"/>
    <w:rsid w:val="00AC2D35"/>
    <w:rsid w:val="00AC2D6D"/>
    <w:rsid w:val="00AC2D73"/>
    <w:rsid w:val="00AC2D75"/>
    <w:rsid w:val="00AC2E38"/>
    <w:rsid w:val="00AC2E3C"/>
    <w:rsid w:val="00AC2E95"/>
    <w:rsid w:val="00AC2ED5"/>
    <w:rsid w:val="00AC2F21"/>
    <w:rsid w:val="00AC2F75"/>
    <w:rsid w:val="00AC2FB8"/>
    <w:rsid w:val="00AC2FED"/>
    <w:rsid w:val="00AC30BE"/>
    <w:rsid w:val="00AC30E9"/>
    <w:rsid w:val="00AC315F"/>
    <w:rsid w:val="00AC31E8"/>
    <w:rsid w:val="00AC32D1"/>
    <w:rsid w:val="00AC3481"/>
    <w:rsid w:val="00AC355E"/>
    <w:rsid w:val="00AC35EA"/>
    <w:rsid w:val="00AC3628"/>
    <w:rsid w:val="00AC36C7"/>
    <w:rsid w:val="00AC3805"/>
    <w:rsid w:val="00AC3835"/>
    <w:rsid w:val="00AC3859"/>
    <w:rsid w:val="00AC38B3"/>
    <w:rsid w:val="00AC38BB"/>
    <w:rsid w:val="00AC38C1"/>
    <w:rsid w:val="00AC395D"/>
    <w:rsid w:val="00AC39A8"/>
    <w:rsid w:val="00AC39C9"/>
    <w:rsid w:val="00AC39E6"/>
    <w:rsid w:val="00AC3A8F"/>
    <w:rsid w:val="00AC3AB7"/>
    <w:rsid w:val="00AC3AC0"/>
    <w:rsid w:val="00AC3BE7"/>
    <w:rsid w:val="00AC3BE9"/>
    <w:rsid w:val="00AC3BEA"/>
    <w:rsid w:val="00AC3C68"/>
    <w:rsid w:val="00AC3CC8"/>
    <w:rsid w:val="00AC3D32"/>
    <w:rsid w:val="00AC3D69"/>
    <w:rsid w:val="00AC3E6A"/>
    <w:rsid w:val="00AC3F0E"/>
    <w:rsid w:val="00AC4000"/>
    <w:rsid w:val="00AC4049"/>
    <w:rsid w:val="00AC40FA"/>
    <w:rsid w:val="00AC41C3"/>
    <w:rsid w:val="00AC4279"/>
    <w:rsid w:val="00AC42E3"/>
    <w:rsid w:val="00AC4336"/>
    <w:rsid w:val="00AC43DF"/>
    <w:rsid w:val="00AC4406"/>
    <w:rsid w:val="00AC44BC"/>
    <w:rsid w:val="00AC44BD"/>
    <w:rsid w:val="00AC44DB"/>
    <w:rsid w:val="00AC4538"/>
    <w:rsid w:val="00AC465C"/>
    <w:rsid w:val="00AC47D9"/>
    <w:rsid w:val="00AC4838"/>
    <w:rsid w:val="00AC48A0"/>
    <w:rsid w:val="00AC48FB"/>
    <w:rsid w:val="00AC4918"/>
    <w:rsid w:val="00AC4929"/>
    <w:rsid w:val="00AC49D3"/>
    <w:rsid w:val="00AC4A15"/>
    <w:rsid w:val="00AC4A1D"/>
    <w:rsid w:val="00AC4A33"/>
    <w:rsid w:val="00AC4A95"/>
    <w:rsid w:val="00AC4AE0"/>
    <w:rsid w:val="00AC4B4F"/>
    <w:rsid w:val="00AC4BC4"/>
    <w:rsid w:val="00AC4C36"/>
    <w:rsid w:val="00AC4C90"/>
    <w:rsid w:val="00AC4D67"/>
    <w:rsid w:val="00AC4D83"/>
    <w:rsid w:val="00AC4DFA"/>
    <w:rsid w:val="00AC4E18"/>
    <w:rsid w:val="00AC4E7B"/>
    <w:rsid w:val="00AC4E8C"/>
    <w:rsid w:val="00AC4EAE"/>
    <w:rsid w:val="00AC4F30"/>
    <w:rsid w:val="00AC4F57"/>
    <w:rsid w:val="00AC4FD0"/>
    <w:rsid w:val="00AC5004"/>
    <w:rsid w:val="00AC5139"/>
    <w:rsid w:val="00AC5169"/>
    <w:rsid w:val="00AC51C6"/>
    <w:rsid w:val="00AC5257"/>
    <w:rsid w:val="00AC52A7"/>
    <w:rsid w:val="00AC530E"/>
    <w:rsid w:val="00AC5340"/>
    <w:rsid w:val="00AC5373"/>
    <w:rsid w:val="00AC53D5"/>
    <w:rsid w:val="00AC5419"/>
    <w:rsid w:val="00AC542E"/>
    <w:rsid w:val="00AC546B"/>
    <w:rsid w:val="00AC5479"/>
    <w:rsid w:val="00AC54CB"/>
    <w:rsid w:val="00AC54EA"/>
    <w:rsid w:val="00AC5533"/>
    <w:rsid w:val="00AC55FD"/>
    <w:rsid w:val="00AC56AF"/>
    <w:rsid w:val="00AC5729"/>
    <w:rsid w:val="00AC573C"/>
    <w:rsid w:val="00AC578B"/>
    <w:rsid w:val="00AC5791"/>
    <w:rsid w:val="00AC57B1"/>
    <w:rsid w:val="00AC57E9"/>
    <w:rsid w:val="00AC58C0"/>
    <w:rsid w:val="00AC58EC"/>
    <w:rsid w:val="00AC5901"/>
    <w:rsid w:val="00AC5913"/>
    <w:rsid w:val="00AC592D"/>
    <w:rsid w:val="00AC59AC"/>
    <w:rsid w:val="00AC5AF2"/>
    <w:rsid w:val="00AC5B74"/>
    <w:rsid w:val="00AC5C12"/>
    <w:rsid w:val="00AC5C41"/>
    <w:rsid w:val="00AC5EB1"/>
    <w:rsid w:val="00AC5EC3"/>
    <w:rsid w:val="00AC5F33"/>
    <w:rsid w:val="00AC5FEA"/>
    <w:rsid w:val="00AC6029"/>
    <w:rsid w:val="00AC60DA"/>
    <w:rsid w:val="00AC6163"/>
    <w:rsid w:val="00AC6199"/>
    <w:rsid w:val="00AC61F2"/>
    <w:rsid w:val="00AC61FA"/>
    <w:rsid w:val="00AC6223"/>
    <w:rsid w:val="00AC6274"/>
    <w:rsid w:val="00AC6278"/>
    <w:rsid w:val="00AC627F"/>
    <w:rsid w:val="00AC62CB"/>
    <w:rsid w:val="00AC63AC"/>
    <w:rsid w:val="00AC63BA"/>
    <w:rsid w:val="00AC63D6"/>
    <w:rsid w:val="00AC649F"/>
    <w:rsid w:val="00AC6526"/>
    <w:rsid w:val="00AC652B"/>
    <w:rsid w:val="00AC6728"/>
    <w:rsid w:val="00AC6731"/>
    <w:rsid w:val="00AC674C"/>
    <w:rsid w:val="00AC67CC"/>
    <w:rsid w:val="00AC6881"/>
    <w:rsid w:val="00AC68D0"/>
    <w:rsid w:val="00AC69A5"/>
    <w:rsid w:val="00AC69CA"/>
    <w:rsid w:val="00AC6A8A"/>
    <w:rsid w:val="00AC6AC4"/>
    <w:rsid w:val="00AC6B06"/>
    <w:rsid w:val="00AC6BB9"/>
    <w:rsid w:val="00AC6CAD"/>
    <w:rsid w:val="00AC6D55"/>
    <w:rsid w:val="00AC6DC8"/>
    <w:rsid w:val="00AC6E00"/>
    <w:rsid w:val="00AC6E2E"/>
    <w:rsid w:val="00AC6E4E"/>
    <w:rsid w:val="00AC6E59"/>
    <w:rsid w:val="00AC6E6B"/>
    <w:rsid w:val="00AC6FB9"/>
    <w:rsid w:val="00AC6FFD"/>
    <w:rsid w:val="00AC7041"/>
    <w:rsid w:val="00AC7120"/>
    <w:rsid w:val="00AC7132"/>
    <w:rsid w:val="00AC7144"/>
    <w:rsid w:val="00AC7177"/>
    <w:rsid w:val="00AC7186"/>
    <w:rsid w:val="00AC71DA"/>
    <w:rsid w:val="00AC721D"/>
    <w:rsid w:val="00AC7283"/>
    <w:rsid w:val="00AC72A2"/>
    <w:rsid w:val="00AC72A6"/>
    <w:rsid w:val="00AC72AF"/>
    <w:rsid w:val="00AC73C3"/>
    <w:rsid w:val="00AC73EF"/>
    <w:rsid w:val="00AC742D"/>
    <w:rsid w:val="00AC74E7"/>
    <w:rsid w:val="00AC74E9"/>
    <w:rsid w:val="00AC756A"/>
    <w:rsid w:val="00AC757B"/>
    <w:rsid w:val="00AC758B"/>
    <w:rsid w:val="00AC75A1"/>
    <w:rsid w:val="00AC75F5"/>
    <w:rsid w:val="00AC7635"/>
    <w:rsid w:val="00AC77E9"/>
    <w:rsid w:val="00AC7885"/>
    <w:rsid w:val="00AC7932"/>
    <w:rsid w:val="00AC79E2"/>
    <w:rsid w:val="00AC7A1C"/>
    <w:rsid w:val="00AC7A77"/>
    <w:rsid w:val="00AC7B03"/>
    <w:rsid w:val="00AC7B04"/>
    <w:rsid w:val="00AC7B11"/>
    <w:rsid w:val="00AC7C9D"/>
    <w:rsid w:val="00AC7CD8"/>
    <w:rsid w:val="00AC7CF4"/>
    <w:rsid w:val="00AC7D41"/>
    <w:rsid w:val="00AC7D6B"/>
    <w:rsid w:val="00AC7DC8"/>
    <w:rsid w:val="00AC7DD5"/>
    <w:rsid w:val="00AC7DFA"/>
    <w:rsid w:val="00AC7E6D"/>
    <w:rsid w:val="00AC7F3A"/>
    <w:rsid w:val="00AC7FDD"/>
    <w:rsid w:val="00AC7FE3"/>
    <w:rsid w:val="00AD0040"/>
    <w:rsid w:val="00AD01F1"/>
    <w:rsid w:val="00AD0228"/>
    <w:rsid w:val="00AD024F"/>
    <w:rsid w:val="00AD029D"/>
    <w:rsid w:val="00AD0384"/>
    <w:rsid w:val="00AD0455"/>
    <w:rsid w:val="00AD0544"/>
    <w:rsid w:val="00AD0552"/>
    <w:rsid w:val="00AD05B0"/>
    <w:rsid w:val="00AD0609"/>
    <w:rsid w:val="00AD068B"/>
    <w:rsid w:val="00AD06A4"/>
    <w:rsid w:val="00AD079C"/>
    <w:rsid w:val="00AD091D"/>
    <w:rsid w:val="00AD0931"/>
    <w:rsid w:val="00AD0938"/>
    <w:rsid w:val="00AD0944"/>
    <w:rsid w:val="00AD09A4"/>
    <w:rsid w:val="00AD0A08"/>
    <w:rsid w:val="00AD0A66"/>
    <w:rsid w:val="00AD0AA0"/>
    <w:rsid w:val="00AD0BFD"/>
    <w:rsid w:val="00AD0C61"/>
    <w:rsid w:val="00AD0E3E"/>
    <w:rsid w:val="00AD0EDF"/>
    <w:rsid w:val="00AD0F12"/>
    <w:rsid w:val="00AD0F9B"/>
    <w:rsid w:val="00AD0F9D"/>
    <w:rsid w:val="00AD0FC5"/>
    <w:rsid w:val="00AD10A2"/>
    <w:rsid w:val="00AD1207"/>
    <w:rsid w:val="00AD129D"/>
    <w:rsid w:val="00AD1317"/>
    <w:rsid w:val="00AD1458"/>
    <w:rsid w:val="00AD1474"/>
    <w:rsid w:val="00AD14BE"/>
    <w:rsid w:val="00AD14E9"/>
    <w:rsid w:val="00AD1533"/>
    <w:rsid w:val="00AD165D"/>
    <w:rsid w:val="00AD1669"/>
    <w:rsid w:val="00AD16B6"/>
    <w:rsid w:val="00AD173A"/>
    <w:rsid w:val="00AD180D"/>
    <w:rsid w:val="00AD1867"/>
    <w:rsid w:val="00AD18CB"/>
    <w:rsid w:val="00AD199A"/>
    <w:rsid w:val="00AD1C42"/>
    <w:rsid w:val="00AD1DD4"/>
    <w:rsid w:val="00AD1E0B"/>
    <w:rsid w:val="00AD1F31"/>
    <w:rsid w:val="00AD1FAF"/>
    <w:rsid w:val="00AD2051"/>
    <w:rsid w:val="00AD2069"/>
    <w:rsid w:val="00AD20D2"/>
    <w:rsid w:val="00AD21E0"/>
    <w:rsid w:val="00AD2232"/>
    <w:rsid w:val="00AD223A"/>
    <w:rsid w:val="00AD2292"/>
    <w:rsid w:val="00AD2326"/>
    <w:rsid w:val="00AD2332"/>
    <w:rsid w:val="00AD2421"/>
    <w:rsid w:val="00AD252C"/>
    <w:rsid w:val="00AD2557"/>
    <w:rsid w:val="00AD258B"/>
    <w:rsid w:val="00AD25F0"/>
    <w:rsid w:val="00AD270F"/>
    <w:rsid w:val="00AD27F1"/>
    <w:rsid w:val="00AD2821"/>
    <w:rsid w:val="00AD286D"/>
    <w:rsid w:val="00AD28A2"/>
    <w:rsid w:val="00AD28DE"/>
    <w:rsid w:val="00AD2994"/>
    <w:rsid w:val="00AD29FE"/>
    <w:rsid w:val="00AD2A42"/>
    <w:rsid w:val="00AD2B0A"/>
    <w:rsid w:val="00AD2B56"/>
    <w:rsid w:val="00AD2BF2"/>
    <w:rsid w:val="00AD2D33"/>
    <w:rsid w:val="00AD2D6A"/>
    <w:rsid w:val="00AD2D78"/>
    <w:rsid w:val="00AD2DF8"/>
    <w:rsid w:val="00AD2E63"/>
    <w:rsid w:val="00AD2E8A"/>
    <w:rsid w:val="00AD2FAD"/>
    <w:rsid w:val="00AD3014"/>
    <w:rsid w:val="00AD3066"/>
    <w:rsid w:val="00AD3286"/>
    <w:rsid w:val="00AD338C"/>
    <w:rsid w:val="00AD33AD"/>
    <w:rsid w:val="00AD34A9"/>
    <w:rsid w:val="00AD34B3"/>
    <w:rsid w:val="00AD34D2"/>
    <w:rsid w:val="00AD35F0"/>
    <w:rsid w:val="00AD362D"/>
    <w:rsid w:val="00AD365E"/>
    <w:rsid w:val="00AD3676"/>
    <w:rsid w:val="00AD36A4"/>
    <w:rsid w:val="00AD374A"/>
    <w:rsid w:val="00AD37E6"/>
    <w:rsid w:val="00AD386D"/>
    <w:rsid w:val="00AD39C8"/>
    <w:rsid w:val="00AD3A29"/>
    <w:rsid w:val="00AD3AEB"/>
    <w:rsid w:val="00AD3B94"/>
    <w:rsid w:val="00AD3BDC"/>
    <w:rsid w:val="00AD3CDE"/>
    <w:rsid w:val="00AD3CEA"/>
    <w:rsid w:val="00AD3D27"/>
    <w:rsid w:val="00AD3E2C"/>
    <w:rsid w:val="00AD3EE0"/>
    <w:rsid w:val="00AD3F07"/>
    <w:rsid w:val="00AD3F6E"/>
    <w:rsid w:val="00AD3FCA"/>
    <w:rsid w:val="00AD4094"/>
    <w:rsid w:val="00AD40E0"/>
    <w:rsid w:val="00AD425B"/>
    <w:rsid w:val="00AD429A"/>
    <w:rsid w:val="00AD43F6"/>
    <w:rsid w:val="00AD4578"/>
    <w:rsid w:val="00AD45EF"/>
    <w:rsid w:val="00AD46B1"/>
    <w:rsid w:val="00AD4767"/>
    <w:rsid w:val="00AD478A"/>
    <w:rsid w:val="00AD4803"/>
    <w:rsid w:val="00AD48B3"/>
    <w:rsid w:val="00AD48BF"/>
    <w:rsid w:val="00AD49E6"/>
    <w:rsid w:val="00AD4A15"/>
    <w:rsid w:val="00AD4AA4"/>
    <w:rsid w:val="00AD4AFB"/>
    <w:rsid w:val="00AD4B0E"/>
    <w:rsid w:val="00AD4B20"/>
    <w:rsid w:val="00AD4BA8"/>
    <w:rsid w:val="00AD4BC6"/>
    <w:rsid w:val="00AD4DD4"/>
    <w:rsid w:val="00AD4F05"/>
    <w:rsid w:val="00AD4F70"/>
    <w:rsid w:val="00AD4F9D"/>
    <w:rsid w:val="00AD5026"/>
    <w:rsid w:val="00AD50F0"/>
    <w:rsid w:val="00AD5132"/>
    <w:rsid w:val="00AD517F"/>
    <w:rsid w:val="00AD527E"/>
    <w:rsid w:val="00AD52FB"/>
    <w:rsid w:val="00AD5302"/>
    <w:rsid w:val="00AD532B"/>
    <w:rsid w:val="00AD5408"/>
    <w:rsid w:val="00AD55D9"/>
    <w:rsid w:val="00AD5600"/>
    <w:rsid w:val="00AD56DE"/>
    <w:rsid w:val="00AD5873"/>
    <w:rsid w:val="00AD58B4"/>
    <w:rsid w:val="00AD5900"/>
    <w:rsid w:val="00AD5902"/>
    <w:rsid w:val="00AD593D"/>
    <w:rsid w:val="00AD594E"/>
    <w:rsid w:val="00AD59AE"/>
    <w:rsid w:val="00AD59C6"/>
    <w:rsid w:val="00AD59F6"/>
    <w:rsid w:val="00AD59FD"/>
    <w:rsid w:val="00AD5AC3"/>
    <w:rsid w:val="00AD5AD2"/>
    <w:rsid w:val="00AD5AF0"/>
    <w:rsid w:val="00AD5B04"/>
    <w:rsid w:val="00AD5DCA"/>
    <w:rsid w:val="00AD5E86"/>
    <w:rsid w:val="00AD5F10"/>
    <w:rsid w:val="00AD5F2C"/>
    <w:rsid w:val="00AD5F55"/>
    <w:rsid w:val="00AD6056"/>
    <w:rsid w:val="00AD6156"/>
    <w:rsid w:val="00AD61F3"/>
    <w:rsid w:val="00AD62AA"/>
    <w:rsid w:val="00AD6302"/>
    <w:rsid w:val="00AD64A0"/>
    <w:rsid w:val="00AD64B5"/>
    <w:rsid w:val="00AD64DE"/>
    <w:rsid w:val="00AD657D"/>
    <w:rsid w:val="00AD6593"/>
    <w:rsid w:val="00AD65DB"/>
    <w:rsid w:val="00AD6647"/>
    <w:rsid w:val="00AD666A"/>
    <w:rsid w:val="00AD66FE"/>
    <w:rsid w:val="00AD6781"/>
    <w:rsid w:val="00AD67A8"/>
    <w:rsid w:val="00AD67AE"/>
    <w:rsid w:val="00AD67C1"/>
    <w:rsid w:val="00AD682F"/>
    <w:rsid w:val="00AD6836"/>
    <w:rsid w:val="00AD6856"/>
    <w:rsid w:val="00AD68DA"/>
    <w:rsid w:val="00AD6957"/>
    <w:rsid w:val="00AD6C2B"/>
    <w:rsid w:val="00AD6CAC"/>
    <w:rsid w:val="00AD6E02"/>
    <w:rsid w:val="00AD6E3B"/>
    <w:rsid w:val="00AD6EA7"/>
    <w:rsid w:val="00AD6F25"/>
    <w:rsid w:val="00AD6F68"/>
    <w:rsid w:val="00AD6FDB"/>
    <w:rsid w:val="00AD7006"/>
    <w:rsid w:val="00AD703D"/>
    <w:rsid w:val="00AD70AD"/>
    <w:rsid w:val="00AD7120"/>
    <w:rsid w:val="00AD7197"/>
    <w:rsid w:val="00AD71B2"/>
    <w:rsid w:val="00AD72B6"/>
    <w:rsid w:val="00AD72FA"/>
    <w:rsid w:val="00AD73E0"/>
    <w:rsid w:val="00AD749A"/>
    <w:rsid w:val="00AD74BE"/>
    <w:rsid w:val="00AD74CA"/>
    <w:rsid w:val="00AD74EF"/>
    <w:rsid w:val="00AD7511"/>
    <w:rsid w:val="00AD7554"/>
    <w:rsid w:val="00AD75FC"/>
    <w:rsid w:val="00AD7670"/>
    <w:rsid w:val="00AD7681"/>
    <w:rsid w:val="00AD77B7"/>
    <w:rsid w:val="00AD782D"/>
    <w:rsid w:val="00AD786C"/>
    <w:rsid w:val="00AD78D4"/>
    <w:rsid w:val="00AD798A"/>
    <w:rsid w:val="00AD798E"/>
    <w:rsid w:val="00AD79DE"/>
    <w:rsid w:val="00AD7AB7"/>
    <w:rsid w:val="00AD7ADA"/>
    <w:rsid w:val="00AD7BBB"/>
    <w:rsid w:val="00AD7C32"/>
    <w:rsid w:val="00AD7D8A"/>
    <w:rsid w:val="00AD7DC5"/>
    <w:rsid w:val="00AD7EF4"/>
    <w:rsid w:val="00AD7FD7"/>
    <w:rsid w:val="00AE0026"/>
    <w:rsid w:val="00AE00C1"/>
    <w:rsid w:val="00AE00DF"/>
    <w:rsid w:val="00AE0286"/>
    <w:rsid w:val="00AE0288"/>
    <w:rsid w:val="00AE0340"/>
    <w:rsid w:val="00AE0377"/>
    <w:rsid w:val="00AE0433"/>
    <w:rsid w:val="00AE0468"/>
    <w:rsid w:val="00AE0590"/>
    <w:rsid w:val="00AE05AF"/>
    <w:rsid w:val="00AE064F"/>
    <w:rsid w:val="00AE0680"/>
    <w:rsid w:val="00AE06D0"/>
    <w:rsid w:val="00AE06D5"/>
    <w:rsid w:val="00AE0792"/>
    <w:rsid w:val="00AE07E9"/>
    <w:rsid w:val="00AE089A"/>
    <w:rsid w:val="00AE094E"/>
    <w:rsid w:val="00AE0AC0"/>
    <w:rsid w:val="00AE0AEA"/>
    <w:rsid w:val="00AE0B27"/>
    <w:rsid w:val="00AE0B2F"/>
    <w:rsid w:val="00AE0BCB"/>
    <w:rsid w:val="00AE0E58"/>
    <w:rsid w:val="00AE0EC5"/>
    <w:rsid w:val="00AE0ED7"/>
    <w:rsid w:val="00AE0EDA"/>
    <w:rsid w:val="00AE0FCB"/>
    <w:rsid w:val="00AE0FDA"/>
    <w:rsid w:val="00AE1008"/>
    <w:rsid w:val="00AE10DB"/>
    <w:rsid w:val="00AE10EC"/>
    <w:rsid w:val="00AE1119"/>
    <w:rsid w:val="00AE1153"/>
    <w:rsid w:val="00AE1155"/>
    <w:rsid w:val="00AE11C2"/>
    <w:rsid w:val="00AE11C4"/>
    <w:rsid w:val="00AE1253"/>
    <w:rsid w:val="00AE1266"/>
    <w:rsid w:val="00AE1267"/>
    <w:rsid w:val="00AE126B"/>
    <w:rsid w:val="00AE129D"/>
    <w:rsid w:val="00AE12C2"/>
    <w:rsid w:val="00AE12E2"/>
    <w:rsid w:val="00AE13C3"/>
    <w:rsid w:val="00AE145D"/>
    <w:rsid w:val="00AE147C"/>
    <w:rsid w:val="00AE1669"/>
    <w:rsid w:val="00AE169B"/>
    <w:rsid w:val="00AE173B"/>
    <w:rsid w:val="00AE17F9"/>
    <w:rsid w:val="00AE1890"/>
    <w:rsid w:val="00AE189D"/>
    <w:rsid w:val="00AE1927"/>
    <w:rsid w:val="00AE19C2"/>
    <w:rsid w:val="00AE19C5"/>
    <w:rsid w:val="00AE1A3F"/>
    <w:rsid w:val="00AE1AA2"/>
    <w:rsid w:val="00AE1AD1"/>
    <w:rsid w:val="00AE1AD5"/>
    <w:rsid w:val="00AE1B59"/>
    <w:rsid w:val="00AE1B9E"/>
    <w:rsid w:val="00AE1BDA"/>
    <w:rsid w:val="00AE1C3A"/>
    <w:rsid w:val="00AE1C72"/>
    <w:rsid w:val="00AE1DF9"/>
    <w:rsid w:val="00AE1E1E"/>
    <w:rsid w:val="00AE1E63"/>
    <w:rsid w:val="00AE1F5B"/>
    <w:rsid w:val="00AE2039"/>
    <w:rsid w:val="00AE2090"/>
    <w:rsid w:val="00AE213A"/>
    <w:rsid w:val="00AE2156"/>
    <w:rsid w:val="00AE21F6"/>
    <w:rsid w:val="00AE222C"/>
    <w:rsid w:val="00AE2244"/>
    <w:rsid w:val="00AE2267"/>
    <w:rsid w:val="00AE22A2"/>
    <w:rsid w:val="00AE2308"/>
    <w:rsid w:val="00AE2328"/>
    <w:rsid w:val="00AE23B7"/>
    <w:rsid w:val="00AE23C5"/>
    <w:rsid w:val="00AE2405"/>
    <w:rsid w:val="00AE24C9"/>
    <w:rsid w:val="00AE250B"/>
    <w:rsid w:val="00AE2590"/>
    <w:rsid w:val="00AE25F4"/>
    <w:rsid w:val="00AE26AC"/>
    <w:rsid w:val="00AE26F5"/>
    <w:rsid w:val="00AE279A"/>
    <w:rsid w:val="00AE27BD"/>
    <w:rsid w:val="00AE27D1"/>
    <w:rsid w:val="00AE2853"/>
    <w:rsid w:val="00AE28FD"/>
    <w:rsid w:val="00AE2948"/>
    <w:rsid w:val="00AE2985"/>
    <w:rsid w:val="00AE2A02"/>
    <w:rsid w:val="00AE2A0C"/>
    <w:rsid w:val="00AE2A52"/>
    <w:rsid w:val="00AE2A8A"/>
    <w:rsid w:val="00AE2B41"/>
    <w:rsid w:val="00AE2B8F"/>
    <w:rsid w:val="00AE2C41"/>
    <w:rsid w:val="00AE2D27"/>
    <w:rsid w:val="00AE2D33"/>
    <w:rsid w:val="00AE2D5C"/>
    <w:rsid w:val="00AE2E01"/>
    <w:rsid w:val="00AE2E09"/>
    <w:rsid w:val="00AE2E8F"/>
    <w:rsid w:val="00AE2E9F"/>
    <w:rsid w:val="00AE2F09"/>
    <w:rsid w:val="00AE2F85"/>
    <w:rsid w:val="00AE2FB5"/>
    <w:rsid w:val="00AE301F"/>
    <w:rsid w:val="00AE3090"/>
    <w:rsid w:val="00AE30CD"/>
    <w:rsid w:val="00AE3167"/>
    <w:rsid w:val="00AE31D2"/>
    <w:rsid w:val="00AE31EE"/>
    <w:rsid w:val="00AE31FC"/>
    <w:rsid w:val="00AE3438"/>
    <w:rsid w:val="00AE3481"/>
    <w:rsid w:val="00AE34E6"/>
    <w:rsid w:val="00AE35F9"/>
    <w:rsid w:val="00AE36DC"/>
    <w:rsid w:val="00AE37D9"/>
    <w:rsid w:val="00AE3899"/>
    <w:rsid w:val="00AE38B1"/>
    <w:rsid w:val="00AE3947"/>
    <w:rsid w:val="00AE39D2"/>
    <w:rsid w:val="00AE3A0D"/>
    <w:rsid w:val="00AE3A15"/>
    <w:rsid w:val="00AE3A28"/>
    <w:rsid w:val="00AE3A7A"/>
    <w:rsid w:val="00AE3AA7"/>
    <w:rsid w:val="00AE3B16"/>
    <w:rsid w:val="00AE3B77"/>
    <w:rsid w:val="00AE3B97"/>
    <w:rsid w:val="00AE3C95"/>
    <w:rsid w:val="00AE3CB5"/>
    <w:rsid w:val="00AE3CC5"/>
    <w:rsid w:val="00AE3CCD"/>
    <w:rsid w:val="00AE3DD8"/>
    <w:rsid w:val="00AE3F68"/>
    <w:rsid w:val="00AE3F69"/>
    <w:rsid w:val="00AE3F98"/>
    <w:rsid w:val="00AE3FDA"/>
    <w:rsid w:val="00AE40C1"/>
    <w:rsid w:val="00AE40E4"/>
    <w:rsid w:val="00AE422C"/>
    <w:rsid w:val="00AE42F3"/>
    <w:rsid w:val="00AE463E"/>
    <w:rsid w:val="00AE464D"/>
    <w:rsid w:val="00AE4724"/>
    <w:rsid w:val="00AE4731"/>
    <w:rsid w:val="00AE473F"/>
    <w:rsid w:val="00AE476D"/>
    <w:rsid w:val="00AE47C0"/>
    <w:rsid w:val="00AE487C"/>
    <w:rsid w:val="00AE49E4"/>
    <w:rsid w:val="00AE4A32"/>
    <w:rsid w:val="00AE4A39"/>
    <w:rsid w:val="00AE4A50"/>
    <w:rsid w:val="00AE4A72"/>
    <w:rsid w:val="00AE4A8E"/>
    <w:rsid w:val="00AE4AB8"/>
    <w:rsid w:val="00AE4AC4"/>
    <w:rsid w:val="00AE4BAB"/>
    <w:rsid w:val="00AE4BB6"/>
    <w:rsid w:val="00AE4BE2"/>
    <w:rsid w:val="00AE4BF7"/>
    <w:rsid w:val="00AE4C05"/>
    <w:rsid w:val="00AE4C7D"/>
    <w:rsid w:val="00AE4CBA"/>
    <w:rsid w:val="00AE4CEC"/>
    <w:rsid w:val="00AE4DA5"/>
    <w:rsid w:val="00AE4E16"/>
    <w:rsid w:val="00AE4E7B"/>
    <w:rsid w:val="00AE4E8A"/>
    <w:rsid w:val="00AE4EA7"/>
    <w:rsid w:val="00AE4F5A"/>
    <w:rsid w:val="00AE50F3"/>
    <w:rsid w:val="00AE5118"/>
    <w:rsid w:val="00AE5153"/>
    <w:rsid w:val="00AE52AD"/>
    <w:rsid w:val="00AE52B2"/>
    <w:rsid w:val="00AE52B3"/>
    <w:rsid w:val="00AE53F2"/>
    <w:rsid w:val="00AE54B9"/>
    <w:rsid w:val="00AE55C9"/>
    <w:rsid w:val="00AE562A"/>
    <w:rsid w:val="00AE5639"/>
    <w:rsid w:val="00AE5654"/>
    <w:rsid w:val="00AE5784"/>
    <w:rsid w:val="00AE58FD"/>
    <w:rsid w:val="00AE5907"/>
    <w:rsid w:val="00AE5964"/>
    <w:rsid w:val="00AE5A20"/>
    <w:rsid w:val="00AE5A5D"/>
    <w:rsid w:val="00AE5B8D"/>
    <w:rsid w:val="00AE5B96"/>
    <w:rsid w:val="00AE5C42"/>
    <w:rsid w:val="00AE5C67"/>
    <w:rsid w:val="00AE5CF9"/>
    <w:rsid w:val="00AE5D05"/>
    <w:rsid w:val="00AE5D97"/>
    <w:rsid w:val="00AE5D9D"/>
    <w:rsid w:val="00AE5DB0"/>
    <w:rsid w:val="00AE5E7E"/>
    <w:rsid w:val="00AE5EA0"/>
    <w:rsid w:val="00AE5F46"/>
    <w:rsid w:val="00AE5F53"/>
    <w:rsid w:val="00AE5F55"/>
    <w:rsid w:val="00AE5F68"/>
    <w:rsid w:val="00AE5F8D"/>
    <w:rsid w:val="00AE5FB5"/>
    <w:rsid w:val="00AE5FE6"/>
    <w:rsid w:val="00AE6006"/>
    <w:rsid w:val="00AE6084"/>
    <w:rsid w:val="00AE608F"/>
    <w:rsid w:val="00AE60AB"/>
    <w:rsid w:val="00AE60EB"/>
    <w:rsid w:val="00AE6302"/>
    <w:rsid w:val="00AE6429"/>
    <w:rsid w:val="00AE6437"/>
    <w:rsid w:val="00AE6470"/>
    <w:rsid w:val="00AE64F4"/>
    <w:rsid w:val="00AE6535"/>
    <w:rsid w:val="00AE6554"/>
    <w:rsid w:val="00AE6559"/>
    <w:rsid w:val="00AE6611"/>
    <w:rsid w:val="00AE66AE"/>
    <w:rsid w:val="00AE678F"/>
    <w:rsid w:val="00AE67BB"/>
    <w:rsid w:val="00AE67DF"/>
    <w:rsid w:val="00AE6806"/>
    <w:rsid w:val="00AE6897"/>
    <w:rsid w:val="00AE6A5A"/>
    <w:rsid w:val="00AE6B1F"/>
    <w:rsid w:val="00AE6B25"/>
    <w:rsid w:val="00AE6BA2"/>
    <w:rsid w:val="00AE6C17"/>
    <w:rsid w:val="00AE6CB7"/>
    <w:rsid w:val="00AE6EE2"/>
    <w:rsid w:val="00AE6EEF"/>
    <w:rsid w:val="00AE6F40"/>
    <w:rsid w:val="00AE7014"/>
    <w:rsid w:val="00AE70B1"/>
    <w:rsid w:val="00AE7253"/>
    <w:rsid w:val="00AE7337"/>
    <w:rsid w:val="00AE737F"/>
    <w:rsid w:val="00AE73D7"/>
    <w:rsid w:val="00AE75A9"/>
    <w:rsid w:val="00AE7638"/>
    <w:rsid w:val="00AE76D8"/>
    <w:rsid w:val="00AE774A"/>
    <w:rsid w:val="00AE77AF"/>
    <w:rsid w:val="00AE78CC"/>
    <w:rsid w:val="00AE78DA"/>
    <w:rsid w:val="00AE7940"/>
    <w:rsid w:val="00AE7A42"/>
    <w:rsid w:val="00AE7ABC"/>
    <w:rsid w:val="00AE7BD3"/>
    <w:rsid w:val="00AE7C11"/>
    <w:rsid w:val="00AE7E38"/>
    <w:rsid w:val="00AE7F1A"/>
    <w:rsid w:val="00AF0058"/>
    <w:rsid w:val="00AF0221"/>
    <w:rsid w:val="00AF0227"/>
    <w:rsid w:val="00AF0233"/>
    <w:rsid w:val="00AF0252"/>
    <w:rsid w:val="00AF0303"/>
    <w:rsid w:val="00AF0334"/>
    <w:rsid w:val="00AF0339"/>
    <w:rsid w:val="00AF0417"/>
    <w:rsid w:val="00AF0586"/>
    <w:rsid w:val="00AF05E6"/>
    <w:rsid w:val="00AF0620"/>
    <w:rsid w:val="00AF0621"/>
    <w:rsid w:val="00AF0675"/>
    <w:rsid w:val="00AF06AE"/>
    <w:rsid w:val="00AF0744"/>
    <w:rsid w:val="00AF07AC"/>
    <w:rsid w:val="00AF07BD"/>
    <w:rsid w:val="00AF086C"/>
    <w:rsid w:val="00AF08AC"/>
    <w:rsid w:val="00AF08F5"/>
    <w:rsid w:val="00AF0918"/>
    <w:rsid w:val="00AF091F"/>
    <w:rsid w:val="00AF0946"/>
    <w:rsid w:val="00AF099F"/>
    <w:rsid w:val="00AF09B6"/>
    <w:rsid w:val="00AF0A21"/>
    <w:rsid w:val="00AF0A39"/>
    <w:rsid w:val="00AF0AD4"/>
    <w:rsid w:val="00AF0AE1"/>
    <w:rsid w:val="00AF0B26"/>
    <w:rsid w:val="00AF0B8D"/>
    <w:rsid w:val="00AF0CB7"/>
    <w:rsid w:val="00AF0CF7"/>
    <w:rsid w:val="00AF0D71"/>
    <w:rsid w:val="00AF0D86"/>
    <w:rsid w:val="00AF0DA7"/>
    <w:rsid w:val="00AF0DC3"/>
    <w:rsid w:val="00AF0DD6"/>
    <w:rsid w:val="00AF0F14"/>
    <w:rsid w:val="00AF1055"/>
    <w:rsid w:val="00AF1056"/>
    <w:rsid w:val="00AF1063"/>
    <w:rsid w:val="00AF1066"/>
    <w:rsid w:val="00AF10AF"/>
    <w:rsid w:val="00AF10BE"/>
    <w:rsid w:val="00AF10C3"/>
    <w:rsid w:val="00AF10CE"/>
    <w:rsid w:val="00AF1112"/>
    <w:rsid w:val="00AF11A1"/>
    <w:rsid w:val="00AF11B7"/>
    <w:rsid w:val="00AF11EC"/>
    <w:rsid w:val="00AF122A"/>
    <w:rsid w:val="00AF1250"/>
    <w:rsid w:val="00AF138F"/>
    <w:rsid w:val="00AF1435"/>
    <w:rsid w:val="00AF145E"/>
    <w:rsid w:val="00AF154D"/>
    <w:rsid w:val="00AF1580"/>
    <w:rsid w:val="00AF15C7"/>
    <w:rsid w:val="00AF15E3"/>
    <w:rsid w:val="00AF170B"/>
    <w:rsid w:val="00AF1744"/>
    <w:rsid w:val="00AF189F"/>
    <w:rsid w:val="00AF197F"/>
    <w:rsid w:val="00AF19DC"/>
    <w:rsid w:val="00AF1A12"/>
    <w:rsid w:val="00AF1A49"/>
    <w:rsid w:val="00AF1A65"/>
    <w:rsid w:val="00AF1B2C"/>
    <w:rsid w:val="00AF1C5E"/>
    <w:rsid w:val="00AF1CA2"/>
    <w:rsid w:val="00AF1D17"/>
    <w:rsid w:val="00AF1D99"/>
    <w:rsid w:val="00AF1DF6"/>
    <w:rsid w:val="00AF1E7D"/>
    <w:rsid w:val="00AF1FD1"/>
    <w:rsid w:val="00AF2063"/>
    <w:rsid w:val="00AF207D"/>
    <w:rsid w:val="00AF2093"/>
    <w:rsid w:val="00AF20D6"/>
    <w:rsid w:val="00AF20DB"/>
    <w:rsid w:val="00AF20EC"/>
    <w:rsid w:val="00AF21A2"/>
    <w:rsid w:val="00AF21F3"/>
    <w:rsid w:val="00AF2238"/>
    <w:rsid w:val="00AF227D"/>
    <w:rsid w:val="00AF2352"/>
    <w:rsid w:val="00AF23FA"/>
    <w:rsid w:val="00AF245E"/>
    <w:rsid w:val="00AF247E"/>
    <w:rsid w:val="00AF24E3"/>
    <w:rsid w:val="00AF2558"/>
    <w:rsid w:val="00AF25B1"/>
    <w:rsid w:val="00AF260C"/>
    <w:rsid w:val="00AF2631"/>
    <w:rsid w:val="00AF263B"/>
    <w:rsid w:val="00AF265A"/>
    <w:rsid w:val="00AF269A"/>
    <w:rsid w:val="00AF2790"/>
    <w:rsid w:val="00AF27EB"/>
    <w:rsid w:val="00AF2879"/>
    <w:rsid w:val="00AF290C"/>
    <w:rsid w:val="00AF29CB"/>
    <w:rsid w:val="00AF2AB1"/>
    <w:rsid w:val="00AF2ABF"/>
    <w:rsid w:val="00AF2D6C"/>
    <w:rsid w:val="00AF2DA5"/>
    <w:rsid w:val="00AF2E60"/>
    <w:rsid w:val="00AF2EDA"/>
    <w:rsid w:val="00AF2F34"/>
    <w:rsid w:val="00AF3144"/>
    <w:rsid w:val="00AF3221"/>
    <w:rsid w:val="00AF330F"/>
    <w:rsid w:val="00AF3431"/>
    <w:rsid w:val="00AF3466"/>
    <w:rsid w:val="00AF34AE"/>
    <w:rsid w:val="00AF356A"/>
    <w:rsid w:val="00AF3704"/>
    <w:rsid w:val="00AF37F8"/>
    <w:rsid w:val="00AF381C"/>
    <w:rsid w:val="00AF3897"/>
    <w:rsid w:val="00AF38A0"/>
    <w:rsid w:val="00AF3951"/>
    <w:rsid w:val="00AF398C"/>
    <w:rsid w:val="00AF39B8"/>
    <w:rsid w:val="00AF3A28"/>
    <w:rsid w:val="00AF3A79"/>
    <w:rsid w:val="00AF3AB9"/>
    <w:rsid w:val="00AF3B03"/>
    <w:rsid w:val="00AF3C80"/>
    <w:rsid w:val="00AF3DA9"/>
    <w:rsid w:val="00AF3E0A"/>
    <w:rsid w:val="00AF3E53"/>
    <w:rsid w:val="00AF3E86"/>
    <w:rsid w:val="00AF3EA1"/>
    <w:rsid w:val="00AF3EA6"/>
    <w:rsid w:val="00AF3EBA"/>
    <w:rsid w:val="00AF3F3D"/>
    <w:rsid w:val="00AF3F64"/>
    <w:rsid w:val="00AF3FCC"/>
    <w:rsid w:val="00AF4086"/>
    <w:rsid w:val="00AF41A4"/>
    <w:rsid w:val="00AF420E"/>
    <w:rsid w:val="00AF4222"/>
    <w:rsid w:val="00AF42BC"/>
    <w:rsid w:val="00AF42C3"/>
    <w:rsid w:val="00AF433D"/>
    <w:rsid w:val="00AF438D"/>
    <w:rsid w:val="00AF43AF"/>
    <w:rsid w:val="00AF4443"/>
    <w:rsid w:val="00AF450A"/>
    <w:rsid w:val="00AF4593"/>
    <w:rsid w:val="00AF4682"/>
    <w:rsid w:val="00AF46EB"/>
    <w:rsid w:val="00AF47C3"/>
    <w:rsid w:val="00AF48ED"/>
    <w:rsid w:val="00AF4A15"/>
    <w:rsid w:val="00AF4A54"/>
    <w:rsid w:val="00AF4A6C"/>
    <w:rsid w:val="00AF4B11"/>
    <w:rsid w:val="00AF4B77"/>
    <w:rsid w:val="00AF4BAC"/>
    <w:rsid w:val="00AF4C05"/>
    <w:rsid w:val="00AF4CBD"/>
    <w:rsid w:val="00AF4CED"/>
    <w:rsid w:val="00AF4DAC"/>
    <w:rsid w:val="00AF4E32"/>
    <w:rsid w:val="00AF4EB5"/>
    <w:rsid w:val="00AF4F82"/>
    <w:rsid w:val="00AF4FFB"/>
    <w:rsid w:val="00AF5007"/>
    <w:rsid w:val="00AF515A"/>
    <w:rsid w:val="00AF5171"/>
    <w:rsid w:val="00AF5214"/>
    <w:rsid w:val="00AF5262"/>
    <w:rsid w:val="00AF5288"/>
    <w:rsid w:val="00AF52BF"/>
    <w:rsid w:val="00AF532B"/>
    <w:rsid w:val="00AF53C8"/>
    <w:rsid w:val="00AF53CE"/>
    <w:rsid w:val="00AF5402"/>
    <w:rsid w:val="00AF5422"/>
    <w:rsid w:val="00AF546F"/>
    <w:rsid w:val="00AF5514"/>
    <w:rsid w:val="00AF55E3"/>
    <w:rsid w:val="00AF564D"/>
    <w:rsid w:val="00AF5697"/>
    <w:rsid w:val="00AF5712"/>
    <w:rsid w:val="00AF573E"/>
    <w:rsid w:val="00AF591E"/>
    <w:rsid w:val="00AF5995"/>
    <w:rsid w:val="00AF5A56"/>
    <w:rsid w:val="00AF5B4C"/>
    <w:rsid w:val="00AF5BB6"/>
    <w:rsid w:val="00AF5CF1"/>
    <w:rsid w:val="00AF5DED"/>
    <w:rsid w:val="00AF5E73"/>
    <w:rsid w:val="00AF6078"/>
    <w:rsid w:val="00AF6085"/>
    <w:rsid w:val="00AF616A"/>
    <w:rsid w:val="00AF61DC"/>
    <w:rsid w:val="00AF61EF"/>
    <w:rsid w:val="00AF61F4"/>
    <w:rsid w:val="00AF6282"/>
    <w:rsid w:val="00AF6343"/>
    <w:rsid w:val="00AF6384"/>
    <w:rsid w:val="00AF63E6"/>
    <w:rsid w:val="00AF643B"/>
    <w:rsid w:val="00AF649B"/>
    <w:rsid w:val="00AF6519"/>
    <w:rsid w:val="00AF653A"/>
    <w:rsid w:val="00AF6556"/>
    <w:rsid w:val="00AF65B4"/>
    <w:rsid w:val="00AF65C8"/>
    <w:rsid w:val="00AF6623"/>
    <w:rsid w:val="00AF6709"/>
    <w:rsid w:val="00AF670E"/>
    <w:rsid w:val="00AF6793"/>
    <w:rsid w:val="00AF680C"/>
    <w:rsid w:val="00AF6832"/>
    <w:rsid w:val="00AF6916"/>
    <w:rsid w:val="00AF692A"/>
    <w:rsid w:val="00AF69E7"/>
    <w:rsid w:val="00AF6A37"/>
    <w:rsid w:val="00AF6B4B"/>
    <w:rsid w:val="00AF6B6A"/>
    <w:rsid w:val="00AF6C71"/>
    <w:rsid w:val="00AF6C8A"/>
    <w:rsid w:val="00AF6CAA"/>
    <w:rsid w:val="00AF6D27"/>
    <w:rsid w:val="00AF6D89"/>
    <w:rsid w:val="00AF6DB6"/>
    <w:rsid w:val="00AF6E3C"/>
    <w:rsid w:val="00AF6E3F"/>
    <w:rsid w:val="00AF6EA7"/>
    <w:rsid w:val="00AF6ECE"/>
    <w:rsid w:val="00AF6ED0"/>
    <w:rsid w:val="00AF6F6A"/>
    <w:rsid w:val="00AF6FF1"/>
    <w:rsid w:val="00AF702B"/>
    <w:rsid w:val="00AF7106"/>
    <w:rsid w:val="00AF7142"/>
    <w:rsid w:val="00AF716C"/>
    <w:rsid w:val="00AF71F0"/>
    <w:rsid w:val="00AF7213"/>
    <w:rsid w:val="00AF721F"/>
    <w:rsid w:val="00AF7225"/>
    <w:rsid w:val="00AF7228"/>
    <w:rsid w:val="00AF7249"/>
    <w:rsid w:val="00AF724D"/>
    <w:rsid w:val="00AF7311"/>
    <w:rsid w:val="00AF7349"/>
    <w:rsid w:val="00AF7352"/>
    <w:rsid w:val="00AF7392"/>
    <w:rsid w:val="00AF73CD"/>
    <w:rsid w:val="00AF74F6"/>
    <w:rsid w:val="00AF750D"/>
    <w:rsid w:val="00AF75C1"/>
    <w:rsid w:val="00AF75FB"/>
    <w:rsid w:val="00AF771C"/>
    <w:rsid w:val="00AF7755"/>
    <w:rsid w:val="00AF77DE"/>
    <w:rsid w:val="00AF7835"/>
    <w:rsid w:val="00AF7872"/>
    <w:rsid w:val="00AF78B2"/>
    <w:rsid w:val="00AF78C7"/>
    <w:rsid w:val="00AF7907"/>
    <w:rsid w:val="00AF7918"/>
    <w:rsid w:val="00AF79A7"/>
    <w:rsid w:val="00AF79D9"/>
    <w:rsid w:val="00AF7A56"/>
    <w:rsid w:val="00AF7AB0"/>
    <w:rsid w:val="00AF7AF2"/>
    <w:rsid w:val="00AF7B26"/>
    <w:rsid w:val="00AF7B77"/>
    <w:rsid w:val="00AF7B8D"/>
    <w:rsid w:val="00AF7BA7"/>
    <w:rsid w:val="00AF7C31"/>
    <w:rsid w:val="00AF7D80"/>
    <w:rsid w:val="00AF7D88"/>
    <w:rsid w:val="00AF7DED"/>
    <w:rsid w:val="00AF7E09"/>
    <w:rsid w:val="00AF7E87"/>
    <w:rsid w:val="00AF7F05"/>
    <w:rsid w:val="00B00053"/>
    <w:rsid w:val="00B000BE"/>
    <w:rsid w:val="00B0015A"/>
    <w:rsid w:val="00B001BD"/>
    <w:rsid w:val="00B001F6"/>
    <w:rsid w:val="00B00289"/>
    <w:rsid w:val="00B00334"/>
    <w:rsid w:val="00B00539"/>
    <w:rsid w:val="00B00628"/>
    <w:rsid w:val="00B0064E"/>
    <w:rsid w:val="00B0068C"/>
    <w:rsid w:val="00B006FB"/>
    <w:rsid w:val="00B007DB"/>
    <w:rsid w:val="00B0081B"/>
    <w:rsid w:val="00B00849"/>
    <w:rsid w:val="00B00884"/>
    <w:rsid w:val="00B009AA"/>
    <w:rsid w:val="00B00A25"/>
    <w:rsid w:val="00B00A56"/>
    <w:rsid w:val="00B00AB4"/>
    <w:rsid w:val="00B00BCE"/>
    <w:rsid w:val="00B00BF7"/>
    <w:rsid w:val="00B00C03"/>
    <w:rsid w:val="00B00C17"/>
    <w:rsid w:val="00B00C6A"/>
    <w:rsid w:val="00B00CB3"/>
    <w:rsid w:val="00B00CFF"/>
    <w:rsid w:val="00B00F12"/>
    <w:rsid w:val="00B00F2F"/>
    <w:rsid w:val="00B00FE8"/>
    <w:rsid w:val="00B01008"/>
    <w:rsid w:val="00B0102D"/>
    <w:rsid w:val="00B010AD"/>
    <w:rsid w:val="00B01139"/>
    <w:rsid w:val="00B0118D"/>
    <w:rsid w:val="00B011EB"/>
    <w:rsid w:val="00B011F8"/>
    <w:rsid w:val="00B011FA"/>
    <w:rsid w:val="00B011FE"/>
    <w:rsid w:val="00B01213"/>
    <w:rsid w:val="00B01223"/>
    <w:rsid w:val="00B012E5"/>
    <w:rsid w:val="00B0130A"/>
    <w:rsid w:val="00B0130B"/>
    <w:rsid w:val="00B01442"/>
    <w:rsid w:val="00B014BA"/>
    <w:rsid w:val="00B014E6"/>
    <w:rsid w:val="00B01562"/>
    <w:rsid w:val="00B0156C"/>
    <w:rsid w:val="00B01597"/>
    <w:rsid w:val="00B015E7"/>
    <w:rsid w:val="00B016FA"/>
    <w:rsid w:val="00B01717"/>
    <w:rsid w:val="00B0172A"/>
    <w:rsid w:val="00B01733"/>
    <w:rsid w:val="00B01756"/>
    <w:rsid w:val="00B0177C"/>
    <w:rsid w:val="00B017B9"/>
    <w:rsid w:val="00B01804"/>
    <w:rsid w:val="00B0180F"/>
    <w:rsid w:val="00B01881"/>
    <w:rsid w:val="00B01883"/>
    <w:rsid w:val="00B01896"/>
    <w:rsid w:val="00B018A7"/>
    <w:rsid w:val="00B018FE"/>
    <w:rsid w:val="00B0197A"/>
    <w:rsid w:val="00B0198E"/>
    <w:rsid w:val="00B01A7D"/>
    <w:rsid w:val="00B01A7E"/>
    <w:rsid w:val="00B01AE7"/>
    <w:rsid w:val="00B01C57"/>
    <w:rsid w:val="00B01C77"/>
    <w:rsid w:val="00B01CB4"/>
    <w:rsid w:val="00B01CD5"/>
    <w:rsid w:val="00B01E80"/>
    <w:rsid w:val="00B01F3B"/>
    <w:rsid w:val="00B01F40"/>
    <w:rsid w:val="00B01FCA"/>
    <w:rsid w:val="00B01FEA"/>
    <w:rsid w:val="00B0202F"/>
    <w:rsid w:val="00B02073"/>
    <w:rsid w:val="00B02085"/>
    <w:rsid w:val="00B020FD"/>
    <w:rsid w:val="00B0219C"/>
    <w:rsid w:val="00B021BD"/>
    <w:rsid w:val="00B022C7"/>
    <w:rsid w:val="00B02406"/>
    <w:rsid w:val="00B0242F"/>
    <w:rsid w:val="00B02447"/>
    <w:rsid w:val="00B02521"/>
    <w:rsid w:val="00B02529"/>
    <w:rsid w:val="00B02555"/>
    <w:rsid w:val="00B0255A"/>
    <w:rsid w:val="00B026B7"/>
    <w:rsid w:val="00B0279E"/>
    <w:rsid w:val="00B027A9"/>
    <w:rsid w:val="00B02858"/>
    <w:rsid w:val="00B02878"/>
    <w:rsid w:val="00B02881"/>
    <w:rsid w:val="00B028CD"/>
    <w:rsid w:val="00B028E3"/>
    <w:rsid w:val="00B0292C"/>
    <w:rsid w:val="00B0294D"/>
    <w:rsid w:val="00B02A00"/>
    <w:rsid w:val="00B02A50"/>
    <w:rsid w:val="00B02B38"/>
    <w:rsid w:val="00B02B8B"/>
    <w:rsid w:val="00B02D20"/>
    <w:rsid w:val="00B02E17"/>
    <w:rsid w:val="00B02F56"/>
    <w:rsid w:val="00B03032"/>
    <w:rsid w:val="00B03102"/>
    <w:rsid w:val="00B031EB"/>
    <w:rsid w:val="00B03274"/>
    <w:rsid w:val="00B032C3"/>
    <w:rsid w:val="00B032CE"/>
    <w:rsid w:val="00B03457"/>
    <w:rsid w:val="00B0352A"/>
    <w:rsid w:val="00B03553"/>
    <w:rsid w:val="00B035AD"/>
    <w:rsid w:val="00B03636"/>
    <w:rsid w:val="00B0372E"/>
    <w:rsid w:val="00B037B2"/>
    <w:rsid w:val="00B037E1"/>
    <w:rsid w:val="00B037F6"/>
    <w:rsid w:val="00B038B5"/>
    <w:rsid w:val="00B038B8"/>
    <w:rsid w:val="00B038CA"/>
    <w:rsid w:val="00B038DD"/>
    <w:rsid w:val="00B03A22"/>
    <w:rsid w:val="00B03AB7"/>
    <w:rsid w:val="00B03ACC"/>
    <w:rsid w:val="00B03B86"/>
    <w:rsid w:val="00B03BAE"/>
    <w:rsid w:val="00B03BDC"/>
    <w:rsid w:val="00B03C6D"/>
    <w:rsid w:val="00B03D88"/>
    <w:rsid w:val="00B03E80"/>
    <w:rsid w:val="00B03EBD"/>
    <w:rsid w:val="00B03F6C"/>
    <w:rsid w:val="00B03FCD"/>
    <w:rsid w:val="00B0408D"/>
    <w:rsid w:val="00B040B4"/>
    <w:rsid w:val="00B040B9"/>
    <w:rsid w:val="00B040C4"/>
    <w:rsid w:val="00B04133"/>
    <w:rsid w:val="00B04143"/>
    <w:rsid w:val="00B0421C"/>
    <w:rsid w:val="00B0424D"/>
    <w:rsid w:val="00B043EA"/>
    <w:rsid w:val="00B04468"/>
    <w:rsid w:val="00B0446A"/>
    <w:rsid w:val="00B04493"/>
    <w:rsid w:val="00B04602"/>
    <w:rsid w:val="00B04707"/>
    <w:rsid w:val="00B04724"/>
    <w:rsid w:val="00B047AF"/>
    <w:rsid w:val="00B04862"/>
    <w:rsid w:val="00B0495A"/>
    <w:rsid w:val="00B04AA7"/>
    <w:rsid w:val="00B04AC4"/>
    <w:rsid w:val="00B04B59"/>
    <w:rsid w:val="00B04BB1"/>
    <w:rsid w:val="00B04BD0"/>
    <w:rsid w:val="00B04BF1"/>
    <w:rsid w:val="00B04CD0"/>
    <w:rsid w:val="00B04D7E"/>
    <w:rsid w:val="00B04DF0"/>
    <w:rsid w:val="00B04EEF"/>
    <w:rsid w:val="00B04F19"/>
    <w:rsid w:val="00B04F1A"/>
    <w:rsid w:val="00B04F64"/>
    <w:rsid w:val="00B04F8A"/>
    <w:rsid w:val="00B04F98"/>
    <w:rsid w:val="00B04FE8"/>
    <w:rsid w:val="00B05001"/>
    <w:rsid w:val="00B05011"/>
    <w:rsid w:val="00B0503B"/>
    <w:rsid w:val="00B050E8"/>
    <w:rsid w:val="00B0512F"/>
    <w:rsid w:val="00B051A6"/>
    <w:rsid w:val="00B051A7"/>
    <w:rsid w:val="00B051B0"/>
    <w:rsid w:val="00B05232"/>
    <w:rsid w:val="00B052A5"/>
    <w:rsid w:val="00B052FF"/>
    <w:rsid w:val="00B05377"/>
    <w:rsid w:val="00B053A4"/>
    <w:rsid w:val="00B053BB"/>
    <w:rsid w:val="00B055E0"/>
    <w:rsid w:val="00B055F9"/>
    <w:rsid w:val="00B05711"/>
    <w:rsid w:val="00B05752"/>
    <w:rsid w:val="00B05775"/>
    <w:rsid w:val="00B057C8"/>
    <w:rsid w:val="00B057D9"/>
    <w:rsid w:val="00B05870"/>
    <w:rsid w:val="00B058C8"/>
    <w:rsid w:val="00B058D2"/>
    <w:rsid w:val="00B058F9"/>
    <w:rsid w:val="00B05B20"/>
    <w:rsid w:val="00B05BA9"/>
    <w:rsid w:val="00B05BAD"/>
    <w:rsid w:val="00B05C0C"/>
    <w:rsid w:val="00B05D5C"/>
    <w:rsid w:val="00B05DBC"/>
    <w:rsid w:val="00B05E70"/>
    <w:rsid w:val="00B05F4F"/>
    <w:rsid w:val="00B05FA0"/>
    <w:rsid w:val="00B060A4"/>
    <w:rsid w:val="00B0614C"/>
    <w:rsid w:val="00B062CD"/>
    <w:rsid w:val="00B063B4"/>
    <w:rsid w:val="00B06418"/>
    <w:rsid w:val="00B06432"/>
    <w:rsid w:val="00B064C6"/>
    <w:rsid w:val="00B0652C"/>
    <w:rsid w:val="00B06539"/>
    <w:rsid w:val="00B0653D"/>
    <w:rsid w:val="00B0656F"/>
    <w:rsid w:val="00B065FC"/>
    <w:rsid w:val="00B06677"/>
    <w:rsid w:val="00B066D2"/>
    <w:rsid w:val="00B066FF"/>
    <w:rsid w:val="00B0676F"/>
    <w:rsid w:val="00B067C4"/>
    <w:rsid w:val="00B067DE"/>
    <w:rsid w:val="00B06806"/>
    <w:rsid w:val="00B06958"/>
    <w:rsid w:val="00B06976"/>
    <w:rsid w:val="00B069CD"/>
    <w:rsid w:val="00B06B13"/>
    <w:rsid w:val="00B06B74"/>
    <w:rsid w:val="00B06D04"/>
    <w:rsid w:val="00B06E72"/>
    <w:rsid w:val="00B06F59"/>
    <w:rsid w:val="00B06F91"/>
    <w:rsid w:val="00B07028"/>
    <w:rsid w:val="00B07037"/>
    <w:rsid w:val="00B070FE"/>
    <w:rsid w:val="00B071CD"/>
    <w:rsid w:val="00B072D7"/>
    <w:rsid w:val="00B07355"/>
    <w:rsid w:val="00B07381"/>
    <w:rsid w:val="00B073BF"/>
    <w:rsid w:val="00B07436"/>
    <w:rsid w:val="00B07464"/>
    <w:rsid w:val="00B074AE"/>
    <w:rsid w:val="00B074B7"/>
    <w:rsid w:val="00B0750C"/>
    <w:rsid w:val="00B07570"/>
    <w:rsid w:val="00B07623"/>
    <w:rsid w:val="00B07684"/>
    <w:rsid w:val="00B076C2"/>
    <w:rsid w:val="00B076FA"/>
    <w:rsid w:val="00B0773A"/>
    <w:rsid w:val="00B077F7"/>
    <w:rsid w:val="00B07817"/>
    <w:rsid w:val="00B07A0B"/>
    <w:rsid w:val="00B07AE9"/>
    <w:rsid w:val="00B07AFC"/>
    <w:rsid w:val="00B07B03"/>
    <w:rsid w:val="00B07B93"/>
    <w:rsid w:val="00B07BB0"/>
    <w:rsid w:val="00B07BD2"/>
    <w:rsid w:val="00B07C39"/>
    <w:rsid w:val="00B07C53"/>
    <w:rsid w:val="00B07C72"/>
    <w:rsid w:val="00B07CD8"/>
    <w:rsid w:val="00B07D26"/>
    <w:rsid w:val="00B07D4C"/>
    <w:rsid w:val="00B07E0E"/>
    <w:rsid w:val="00B07E44"/>
    <w:rsid w:val="00B07E98"/>
    <w:rsid w:val="00B07EEE"/>
    <w:rsid w:val="00B07F27"/>
    <w:rsid w:val="00B07F93"/>
    <w:rsid w:val="00B10083"/>
    <w:rsid w:val="00B10094"/>
    <w:rsid w:val="00B10131"/>
    <w:rsid w:val="00B1014D"/>
    <w:rsid w:val="00B101C8"/>
    <w:rsid w:val="00B101FE"/>
    <w:rsid w:val="00B10207"/>
    <w:rsid w:val="00B1023E"/>
    <w:rsid w:val="00B10297"/>
    <w:rsid w:val="00B102C4"/>
    <w:rsid w:val="00B102C8"/>
    <w:rsid w:val="00B10342"/>
    <w:rsid w:val="00B10481"/>
    <w:rsid w:val="00B10590"/>
    <w:rsid w:val="00B10630"/>
    <w:rsid w:val="00B10776"/>
    <w:rsid w:val="00B108EC"/>
    <w:rsid w:val="00B10901"/>
    <w:rsid w:val="00B109EF"/>
    <w:rsid w:val="00B10A91"/>
    <w:rsid w:val="00B10BCF"/>
    <w:rsid w:val="00B10CD1"/>
    <w:rsid w:val="00B10D20"/>
    <w:rsid w:val="00B10E6C"/>
    <w:rsid w:val="00B10FE4"/>
    <w:rsid w:val="00B11000"/>
    <w:rsid w:val="00B1107E"/>
    <w:rsid w:val="00B1132D"/>
    <w:rsid w:val="00B11359"/>
    <w:rsid w:val="00B11384"/>
    <w:rsid w:val="00B113BC"/>
    <w:rsid w:val="00B1140B"/>
    <w:rsid w:val="00B11431"/>
    <w:rsid w:val="00B1144C"/>
    <w:rsid w:val="00B11479"/>
    <w:rsid w:val="00B11599"/>
    <w:rsid w:val="00B115F3"/>
    <w:rsid w:val="00B115F6"/>
    <w:rsid w:val="00B116AA"/>
    <w:rsid w:val="00B11753"/>
    <w:rsid w:val="00B1177C"/>
    <w:rsid w:val="00B117A9"/>
    <w:rsid w:val="00B117B3"/>
    <w:rsid w:val="00B117D8"/>
    <w:rsid w:val="00B117F0"/>
    <w:rsid w:val="00B1182D"/>
    <w:rsid w:val="00B1185F"/>
    <w:rsid w:val="00B11917"/>
    <w:rsid w:val="00B11927"/>
    <w:rsid w:val="00B119DF"/>
    <w:rsid w:val="00B11AC7"/>
    <w:rsid w:val="00B11AEE"/>
    <w:rsid w:val="00B11AF9"/>
    <w:rsid w:val="00B11B0D"/>
    <w:rsid w:val="00B11B27"/>
    <w:rsid w:val="00B11B8E"/>
    <w:rsid w:val="00B11C7F"/>
    <w:rsid w:val="00B11CB9"/>
    <w:rsid w:val="00B11DE9"/>
    <w:rsid w:val="00B11E5C"/>
    <w:rsid w:val="00B12011"/>
    <w:rsid w:val="00B120B5"/>
    <w:rsid w:val="00B120F4"/>
    <w:rsid w:val="00B121CD"/>
    <w:rsid w:val="00B12217"/>
    <w:rsid w:val="00B1226C"/>
    <w:rsid w:val="00B1228C"/>
    <w:rsid w:val="00B122AB"/>
    <w:rsid w:val="00B12308"/>
    <w:rsid w:val="00B1237F"/>
    <w:rsid w:val="00B12548"/>
    <w:rsid w:val="00B12565"/>
    <w:rsid w:val="00B12593"/>
    <w:rsid w:val="00B126A1"/>
    <w:rsid w:val="00B126D8"/>
    <w:rsid w:val="00B127DD"/>
    <w:rsid w:val="00B12800"/>
    <w:rsid w:val="00B1280A"/>
    <w:rsid w:val="00B12869"/>
    <w:rsid w:val="00B128C8"/>
    <w:rsid w:val="00B12926"/>
    <w:rsid w:val="00B12952"/>
    <w:rsid w:val="00B1296F"/>
    <w:rsid w:val="00B12BD3"/>
    <w:rsid w:val="00B12C81"/>
    <w:rsid w:val="00B12CBC"/>
    <w:rsid w:val="00B12DA4"/>
    <w:rsid w:val="00B12DB0"/>
    <w:rsid w:val="00B12DD9"/>
    <w:rsid w:val="00B12F52"/>
    <w:rsid w:val="00B12F55"/>
    <w:rsid w:val="00B13024"/>
    <w:rsid w:val="00B13061"/>
    <w:rsid w:val="00B130D7"/>
    <w:rsid w:val="00B13149"/>
    <w:rsid w:val="00B13170"/>
    <w:rsid w:val="00B132E7"/>
    <w:rsid w:val="00B132FD"/>
    <w:rsid w:val="00B13311"/>
    <w:rsid w:val="00B1335C"/>
    <w:rsid w:val="00B13492"/>
    <w:rsid w:val="00B134B4"/>
    <w:rsid w:val="00B13557"/>
    <w:rsid w:val="00B135C6"/>
    <w:rsid w:val="00B135CF"/>
    <w:rsid w:val="00B135DC"/>
    <w:rsid w:val="00B1378A"/>
    <w:rsid w:val="00B137F3"/>
    <w:rsid w:val="00B13805"/>
    <w:rsid w:val="00B13846"/>
    <w:rsid w:val="00B1391B"/>
    <w:rsid w:val="00B13964"/>
    <w:rsid w:val="00B13AC7"/>
    <w:rsid w:val="00B13ACA"/>
    <w:rsid w:val="00B13AF4"/>
    <w:rsid w:val="00B13B26"/>
    <w:rsid w:val="00B13B8F"/>
    <w:rsid w:val="00B13C11"/>
    <w:rsid w:val="00B13C8A"/>
    <w:rsid w:val="00B13D08"/>
    <w:rsid w:val="00B13D24"/>
    <w:rsid w:val="00B13D70"/>
    <w:rsid w:val="00B13DC7"/>
    <w:rsid w:val="00B13E09"/>
    <w:rsid w:val="00B13E1A"/>
    <w:rsid w:val="00B13ED4"/>
    <w:rsid w:val="00B1401E"/>
    <w:rsid w:val="00B14059"/>
    <w:rsid w:val="00B1405A"/>
    <w:rsid w:val="00B14087"/>
    <w:rsid w:val="00B14106"/>
    <w:rsid w:val="00B14136"/>
    <w:rsid w:val="00B14175"/>
    <w:rsid w:val="00B14190"/>
    <w:rsid w:val="00B1419D"/>
    <w:rsid w:val="00B141C6"/>
    <w:rsid w:val="00B14266"/>
    <w:rsid w:val="00B142B9"/>
    <w:rsid w:val="00B143B9"/>
    <w:rsid w:val="00B143E4"/>
    <w:rsid w:val="00B14461"/>
    <w:rsid w:val="00B14466"/>
    <w:rsid w:val="00B144A4"/>
    <w:rsid w:val="00B1453D"/>
    <w:rsid w:val="00B14657"/>
    <w:rsid w:val="00B146D1"/>
    <w:rsid w:val="00B146E7"/>
    <w:rsid w:val="00B14709"/>
    <w:rsid w:val="00B14798"/>
    <w:rsid w:val="00B14833"/>
    <w:rsid w:val="00B14838"/>
    <w:rsid w:val="00B1485B"/>
    <w:rsid w:val="00B148CF"/>
    <w:rsid w:val="00B148F5"/>
    <w:rsid w:val="00B1490B"/>
    <w:rsid w:val="00B1490F"/>
    <w:rsid w:val="00B1492C"/>
    <w:rsid w:val="00B14AD2"/>
    <w:rsid w:val="00B14CCB"/>
    <w:rsid w:val="00B14CEE"/>
    <w:rsid w:val="00B14CF6"/>
    <w:rsid w:val="00B14D23"/>
    <w:rsid w:val="00B14D69"/>
    <w:rsid w:val="00B14DA4"/>
    <w:rsid w:val="00B14DEB"/>
    <w:rsid w:val="00B14F50"/>
    <w:rsid w:val="00B14F88"/>
    <w:rsid w:val="00B14FE7"/>
    <w:rsid w:val="00B1503C"/>
    <w:rsid w:val="00B15118"/>
    <w:rsid w:val="00B15376"/>
    <w:rsid w:val="00B153E4"/>
    <w:rsid w:val="00B155AB"/>
    <w:rsid w:val="00B155B9"/>
    <w:rsid w:val="00B155E0"/>
    <w:rsid w:val="00B155E6"/>
    <w:rsid w:val="00B15600"/>
    <w:rsid w:val="00B15705"/>
    <w:rsid w:val="00B157DC"/>
    <w:rsid w:val="00B157DE"/>
    <w:rsid w:val="00B15830"/>
    <w:rsid w:val="00B1583F"/>
    <w:rsid w:val="00B15856"/>
    <w:rsid w:val="00B159A1"/>
    <w:rsid w:val="00B15A7D"/>
    <w:rsid w:val="00B15ABF"/>
    <w:rsid w:val="00B15B20"/>
    <w:rsid w:val="00B15B25"/>
    <w:rsid w:val="00B15B36"/>
    <w:rsid w:val="00B15B7F"/>
    <w:rsid w:val="00B15B83"/>
    <w:rsid w:val="00B15BAF"/>
    <w:rsid w:val="00B15C4A"/>
    <w:rsid w:val="00B15D01"/>
    <w:rsid w:val="00B15D21"/>
    <w:rsid w:val="00B15EEC"/>
    <w:rsid w:val="00B15EFF"/>
    <w:rsid w:val="00B15F6C"/>
    <w:rsid w:val="00B16024"/>
    <w:rsid w:val="00B16046"/>
    <w:rsid w:val="00B16058"/>
    <w:rsid w:val="00B16068"/>
    <w:rsid w:val="00B1608D"/>
    <w:rsid w:val="00B160D9"/>
    <w:rsid w:val="00B16177"/>
    <w:rsid w:val="00B161A2"/>
    <w:rsid w:val="00B1634F"/>
    <w:rsid w:val="00B163C9"/>
    <w:rsid w:val="00B1641E"/>
    <w:rsid w:val="00B165A2"/>
    <w:rsid w:val="00B16604"/>
    <w:rsid w:val="00B16698"/>
    <w:rsid w:val="00B166B0"/>
    <w:rsid w:val="00B16715"/>
    <w:rsid w:val="00B16723"/>
    <w:rsid w:val="00B167D1"/>
    <w:rsid w:val="00B1682F"/>
    <w:rsid w:val="00B1684F"/>
    <w:rsid w:val="00B16897"/>
    <w:rsid w:val="00B168BE"/>
    <w:rsid w:val="00B16922"/>
    <w:rsid w:val="00B16938"/>
    <w:rsid w:val="00B16A0D"/>
    <w:rsid w:val="00B16ACF"/>
    <w:rsid w:val="00B16B37"/>
    <w:rsid w:val="00B16BAC"/>
    <w:rsid w:val="00B16C76"/>
    <w:rsid w:val="00B16D30"/>
    <w:rsid w:val="00B16D37"/>
    <w:rsid w:val="00B16D3D"/>
    <w:rsid w:val="00B16D4E"/>
    <w:rsid w:val="00B16D5F"/>
    <w:rsid w:val="00B16E5D"/>
    <w:rsid w:val="00B16E82"/>
    <w:rsid w:val="00B16F85"/>
    <w:rsid w:val="00B16F9D"/>
    <w:rsid w:val="00B16FBF"/>
    <w:rsid w:val="00B16FDB"/>
    <w:rsid w:val="00B1700D"/>
    <w:rsid w:val="00B170F2"/>
    <w:rsid w:val="00B17128"/>
    <w:rsid w:val="00B17132"/>
    <w:rsid w:val="00B17238"/>
    <w:rsid w:val="00B1724E"/>
    <w:rsid w:val="00B1731A"/>
    <w:rsid w:val="00B1733F"/>
    <w:rsid w:val="00B1747A"/>
    <w:rsid w:val="00B174E4"/>
    <w:rsid w:val="00B175AE"/>
    <w:rsid w:val="00B17614"/>
    <w:rsid w:val="00B17690"/>
    <w:rsid w:val="00B176EA"/>
    <w:rsid w:val="00B17731"/>
    <w:rsid w:val="00B177D1"/>
    <w:rsid w:val="00B1780A"/>
    <w:rsid w:val="00B179CF"/>
    <w:rsid w:val="00B17A21"/>
    <w:rsid w:val="00B17A63"/>
    <w:rsid w:val="00B17B89"/>
    <w:rsid w:val="00B17C07"/>
    <w:rsid w:val="00B17C48"/>
    <w:rsid w:val="00B17D45"/>
    <w:rsid w:val="00B17D6E"/>
    <w:rsid w:val="00B17E03"/>
    <w:rsid w:val="00B17F0F"/>
    <w:rsid w:val="00B17F90"/>
    <w:rsid w:val="00B20154"/>
    <w:rsid w:val="00B20227"/>
    <w:rsid w:val="00B2022A"/>
    <w:rsid w:val="00B2028F"/>
    <w:rsid w:val="00B20319"/>
    <w:rsid w:val="00B2032D"/>
    <w:rsid w:val="00B2036A"/>
    <w:rsid w:val="00B20389"/>
    <w:rsid w:val="00B20410"/>
    <w:rsid w:val="00B204F7"/>
    <w:rsid w:val="00B2050A"/>
    <w:rsid w:val="00B2068F"/>
    <w:rsid w:val="00B206C2"/>
    <w:rsid w:val="00B206DA"/>
    <w:rsid w:val="00B207DB"/>
    <w:rsid w:val="00B20835"/>
    <w:rsid w:val="00B2096F"/>
    <w:rsid w:val="00B209AB"/>
    <w:rsid w:val="00B20A4C"/>
    <w:rsid w:val="00B20A60"/>
    <w:rsid w:val="00B20AF0"/>
    <w:rsid w:val="00B20B06"/>
    <w:rsid w:val="00B20B6C"/>
    <w:rsid w:val="00B20BDB"/>
    <w:rsid w:val="00B20C7E"/>
    <w:rsid w:val="00B20D2E"/>
    <w:rsid w:val="00B20DF1"/>
    <w:rsid w:val="00B20EE0"/>
    <w:rsid w:val="00B211B4"/>
    <w:rsid w:val="00B2129B"/>
    <w:rsid w:val="00B212C0"/>
    <w:rsid w:val="00B21339"/>
    <w:rsid w:val="00B213D9"/>
    <w:rsid w:val="00B21429"/>
    <w:rsid w:val="00B2153E"/>
    <w:rsid w:val="00B215DE"/>
    <w:rsid w:val="00B215E4"/>
    <w:rsid w:val="00B2161D"/>
    <w:rsid w:val="00B2169B"/>
    <w:rsid w:val="00B216BB"/>
    <w:rsid w:val="00B21700"/>
    <w:rsid w:val="00B2174A"/>
    <w:rsid w:val="00B217D6"/>
    <w:rsid w:val="00B21883"/>
    <w:rsid w:val="00B218BD"/>
    <w:rsid w:val="00B219CE"/>
    <w:rsid w:val="00B21A15"/>
    <w:rsid w:val="00B21A2C"/>
    <w:rsid w:val="00B21A3D"/>
    <w:rsid w:val="00B21BD0"/>
    <w:rsid w:val="00B21BFF"/>
    <w:rsid w:val="00B21C27"/>
    <w:rsid w:val="00B21D90"/>
    <w:rsid w:val="00B21DA6"/>
    <w:rsid w:val="00B21EB4"/>
    <w:rsid w:val="00B21F4B"/>
    <w:rsid w:val="00B22001"/>
    <w:rsid w:val="00B22054"/>
    <w:rsid w:val="00B2206F"/>
    <w:rsid w:val="00B220B5"/>
    <w:rsid w:val="00B220BD"/>
    <w:rsid w:val="00B22111"/>
    <w:rsid w:val="00B2213D"/>
    <w:rsid w:val="00B2220B"/>
    <w:rsid w:val="00B222D0"/>
    <w:rsid w:val="00B222DC"/>
    <w:rsid w:val="00B2237A"/>
    <w:rsid w:val="00B2239B"/>
    <w:rsid w:val="00B223CE"/>
    <w:rsid w:val="00B2247E"/>
    <w:rsid w:val="00B22486"/>
    <w:rsid w:val="00B224ED"/>
    <w:rsid w:val="00B2250D"/>
    <w:rsid w:val="00B2251E"/>
    <w:rsid w:val="00B22560"/>
    <w:rsid w:val="00B2256B"/>
    <w:rsid w:val="00B22630"/>
    <w:rsid w:val="00B226B5"/>
    <w:rsid w:val="00B226C1"/>
    <w:rsid w:val="00B226C2"/>
    <w:rsid w:val="00B2271D"/>
    <w:rsid w:val="00B2276C"/>
    <w:rsid w:val="00B2277E"/>
    <w:rsid w:val="00B227FE"/>
    <w:rsid w:val="00B22807"/>
    <w:rsid w:val="00B2286B"/>
    <w:rsid w:val="00B229A9"/>
    <w:rsid w:val="00B22A13"/>
    <w:rsid w:val="00B22B54"/>
    <w:rsid w:val="00B22B7F"/>
    <w:rsid w:val="00B22C78"/>
    <w:rsid w:val="00B22C9D"/>
    <w:rsid w:val="00B22D47"/>
    <w:rsid w:val="00B22D76"/>
    <w:rsid w:val="00B22D84"/>
    <w:rsid w:val="00B22D97"/>
    <w:rsid w:val="00B22DB6"/>
    <w:rsid w:val="00B22DBA"/>
    <w:rsid w:val="00B22DC9"/>
    <w:rsid w:val="00B22DF3"/>
    <w:rsid w:val="00B22DF8"/>
    <w:rsid w:val="00B22E6D"/>
    <w:rsid w:val="00B22E79"/>
    <w:rsid w:val="00B22FC8"/>
    <w:rsid w:val="00B2302A"/>
    <w:rsid w:val="00B230CD"/>
    <w:rsid w:val="00B2314A"/>
    <w:rsid w:val="00B23261"/>
    <w:rsid w:val="00B232BE"/>
    <w:rsid w:val="00B233A0"/>
    <w:rsid w:val="00B23402"/>
    <w:rsid w:val="00B23409"/>
    <w:rsid w:val="00B234A2"/>
    <w:rsid w:val="00B234BA"/>
    <w:rsid w:val="00B234C9"/>
    <w:rsid w:val="00B2355A"/>
    <w:rsid w:val="00B23603"/>
    <w:rsid w:val="00B23607"/>
    <w:rsid w:val="00B23608"/>
    <w:rsid w:val="00B2361C"/>
    <w:rsid w:val="00B23634"/>
    <w:rsid w:val="00B2363A"/>
    <w:rsid w:val="00B2363E"/>
    <w:rsid w:val="00B2365B"/>
    <w:rsid w:val="00B23678"/>
    <w:rsid w:val="00B236FF"/>
    <w:rsid w:val="00B23744"/>
    <w:rsid w:val="00B23882"/>
    <w:rsid w:val="00B238A7"/>
    <w:rsid w:val="00B23986"/>
    <w:rsid w:val="00B23A68"/>
    <w:rsid w:val="00B23BB2"/>
    <w:rsid w:val="00B23C1B"/>
    <w:rsid w:val="00B23C7C"/>
    <w:rsid w:val="00B23DC7"/>
    <w:rsid w:val="00B23E8D"/>
    <w:rsid w:val="00B240C6"/>
    <w:rsid w:val="00B24146"/>
    <w:rsid w:val="00B241F7"/>
    <w:rsid w:val="00B24293"/>
    <w:rsid w:val="00B242D1"/>
    <w:rsid w:val="00B24309"/>
    <w:rsid w:val="00B24340"/>
    <w:rsid w:val="00B24457"/>
    <w:rsid w:val="00B244EF"/>
    <w:rsid w:val="00B244F2"/>
    <w:rsid w:val="00B24574"/>
    <w:rsid w:val="00B24575"/>
    <w:rsid w:val="00B246CD"/>
    <w:rsid w:val="00B247D5"/>
    <w:rsid w:val="00B2481D"/>
    <w:rsid w:val="00B2485F"/>
    <w:rsid w:val="00B248B5"/>
    <w:rsid w:val="00B248D4"/>
    <w:rsid w:val="00B248D8"/>
    <w:rsid w:val="00B248E0"/>
    <w:rsid w:val="00B24A14"/>
    <w:rsid w:val="00B24AD8"/>
    <w:rsid w:val="00B24ADC"/>
    <w:rsid w:val="00B24AE3"/>
    <w:rsid w:val="00B24AF0"/>
    <w:rsid w:val="00B24B1E"/>
    <w:rsid w:val="00B24B44"/>
    <w:rsid w:val="00B24D3F"/>
    <w:rsid w:val="00B24D9F"/>
    <w:rsid w:val="00B24DCE"/>
    <w:rsid w:val="00B24DF5"/>
    <w:rsid w:val="00B24F4C"/>
    <w:rsid w:val="00B24F4E"/>
    <w:rsid w:val="00B24F54"/>
    <w:rsid w:val="00B250C6"/>
    <w:rsid w:val="00B251BF"/>
    <w:rsid w:val="00B251CE"/>
    <w:rsid w:val="00B25221"/>
    <w:rsid w:val="00B2527B"/>
    <w:rsid w:val="00B252AF"/>
    <w:rsid w:val="00B2532A"/>
    <w:rsid w:val="00B25347"/>
    <w:rsid w:val="00B25526"/>
    <w:rsid w:val="00B25549"/>
    <w:rsid w:val="00B255D6"/>
    <w:rsid w:val="00B2568E"/>
    <w:rsid w:val="00B25800"/>
    <w:rsid w:val="00B259D3"/>
    <w:rsid w:val="00B25ABB"/>
    <w:rsid w:val="00B25BD8"/>
    <w:rsid w:val="00B25CF9"/>
    <w:rsid w:val="00B25D65"/>
    <w:rsid w:val="00B25E33"/>
    <w:rsid w:val="00B25EDC"/>
    <w:rsid w:val="00B25EF1"/>
    <w:rsid w:val="00B25F15"/>
    <w:rsid w:val="00B25F6D"/>
    <w:rsid w:val="00B2603A"/>
    <w:rsid w:val="00B260CC"/>
    <w:rsid w:val="00B260D3"/>
    <w:rsid w:val="00B261A4"/>
    <w:rsid w:val="00B261AA"/>
    <w:rsid w:val="00B26261"/>
    <w:rsid w:val="00B26270"/>
    <w:rsid w:val="00B262DB"/>
    <w:rsid w:val="00B262DC"/>
    <w:rsid w:val="00B26352"/>
    <w:rsid w:val="00B26362"/>
    <w:rsid w:val="00B265AA"/>
    <w:rsid w:val="00B265E2"/>
    <w:rsid w:val="00B265E9"/>
    <w:rsid w:val="00B26600"/>
    <w:rsid w:val="00B2665F"/>
    <w:rsid w:val="00B26672"/>
    <w:rsid w:val="00B266FA"/>
    <w:rsid w:val="00B267EB"/>
    <w:rsid w:val="00B2686A"/>
    <w:rsid w:val="00B26898"/>
    <w:rsid w:val="00B26905"/>
    <w:rsid w:val="00B26A92"/>
    <w:rsid w:val="00B26A9B"/>
    <w:rsid w:val="00B26B5D"/>
    <w:rsid w:val="00B26BAC"/>
    <w:rsid w:val="00B26C0C"/>
    <w:rsid w:val="00B26C1F"/>
    <w:rsid w:val="00B26C9B"/>
    <w:rsid w:val="00B26D2C"/>
    <w:rsid w:val="00B26D2F"/>
    <w:rsid w:val="00B26D4B"/>
    <w:rsid w:val="00B26D80"/>
    <w:rsid w:val="00B26DC8"/>
    <w:rsid w:val="00B26E45"/>
    <w:rsid w:val="00B26EE1"/>
    <w:rsid w:val="00B26F6E"/>
    <w:rsid w:val="00B26F87"/>
    <w:rsid w:val="00B26FF2"/>
    <w:rsid w:val="00B27117"/>
    <w:rsid w:val="00B27119"/>
    <w:rsid w:val="00B2713D"/>
    <w:rsid w:val="00B2720A"/>
    <w:rsid w:val="00B27291"/>
    <w:rsid w:val="00B2734E"/>
    <w:rsid w:val="00B27390"/>
    <w:rsid w:val="00B274D0"/>
    <w:rsid w:val="00B274DA"/>
    <w:rsid w:val="00B275A1"/>
    <w:rsid w:val="00B275C7"/>
    <w:rsid w:val="00B27694"/>
    <w:rsid w:val="00B2787D"/>
    <w:rsid w:val="00B278A5"/>
    <w:rsid w:val="00B27939"/>
    <w:rsid w:val="00B279F6"/>
    <w:rsid w:val="00B27A5E"/>
    <w:rsid w:val="00B27A6F"/>
    <w:rsid w:val="00B27B87"/>
    <w:rsid w:val="00B27C36"/>
    <w:rsid w:val="00B27C65"/>
    <w:rsid w:val="00B27DAE"/>
    <w:rsid w:val="00B27DE9"/>
    <w:rsid w:val="00B27EA7"/>
    <w:rsid w:val="00B27EDA"/>
    <w:rsid w:val="00B27EF4"/>
    <w:rsid w:val="00B27F97"/>
    <w:rsid w:val="00B27FAE"/>
    <w:rsid w:val="00B27FC3"/>
    <w:rsid w:val="00B27FD5"/>
    <w:rsid w:val="00B30141"/>
    <w:rsid w:val="00B30195"/>
    <w:rsid w:val="00B301AF"/>
    <w:rsid w:val="00B301EB"/>
    <w:rsid w:val="00B301FE"/>
    <w:rsid w:val="00B30242"/>
    <w:rsid w:val="00B30253"/>
    <w:rsid w:val="00B30289"/>
    <w:rsid w:val="00B30294"/>
    <w:rsid w:val="00B3029E"/>
    <w:rsid w:val="00B302CD"/>
    <w:rsid w:val="00B30324"/>
    <w:rsid w:val="00B303B5"/>
    <w:rsid w:val="00B304CF"/>
    <w:rsid w:val="00B30534"/>
    <w:rsid w:val="00B30555"/>
    <w:rsid w:val="00B3064F"/>
    <w:rsid w:val="00B307E8"/>
    <w:rsid w:val="00B30966"/>
    <w:rsid w:val="00B30A3A"/>
    <w:rsid w:val="00B30BEF"/>
    <w:rsid w:val="00B30C10"/>
    <w:rsid w:val="00B30C5E"/>
    <w:rsid w:val="00B30E15"/>
    <w:rsid w:val="00B30E8A"/>
    <w:rsid w:val="00B30F4F"/>
    <w:rsid w:val="00B30FAF"/>
    <w:rsid w:val="00B30FBE"/>
    <w:rsid w:val="00B30FFE"/>
    <w:rsid w:val="00B31057"/>
    <w:rsid w:val="00B310EF"/>
    <w:rsid w:val="00B31171"/>
    <w:rsid w:val="00B3121A"/>
    <w:rsid w:val="00B31293"/>
    <w:rsid w:val="00B31347"/>
    <w:rsid w:val="00B3134D"/>
    <w:rsid w:val="00B31352"/>
    <w:rsid w:val="00B313F7"/>
    <w:rsid w:val="00B3159C"/>
    <w:rsid w:val="00B316C8"/>
    <w:rsid w:val="00B31708"/>
    <w:rsid w:val="00B3170D"/>
    <w:rsid w:val="00B3185E"/>
    <w:rsid w:val="00B318A7"/>
    <w:rsid w:val="00B318FD"/>
    <w:rsid w:val="00B3192F"/>
    <w:rsid w:val="00B31939"/>
    <w:rsid w:val="00B3197B"/>
    <w:rsid w:val="00B31AB3"/>
    <w:rsid w:val="00B31AC6"/>
    <w:rsid w:val="00B31B4D"/>
    <w:rsid w:val="00B31E08"/>
    <w:rsid w:val="00B31EA7"/>
    <w:rsid w:val="00B31ECF"/>
    <w:rsid w:val="00B31F0C"/>
    <w:rsid w:val="00B31F2C"/>
    <w:rsid w:val="00B31F81"/>
    <w:rsid w:val="00B320EA"/>
    <w:rsid w:val="00B32213"/>
    <w:rsid w:val="00B32220"/>
    <w:rsid w:val="00B32273"/>
    <w:rsid w:val="00B32363"/>
    <w:rsid w:val="00B323E4"/>
    <w:rsid w:val="00B3245E"/>
    <w:rsid w:val="00B324AB"/>
    <w:rsid w:val="00B32532"/>
    <w:rsid w:val="00B32694"/>
    <w:rsid w:val="00B326E3"/>
    <w:rsid w:val="00B326FB"/>
    <w:rsid w:val="00B3279E"/>
    <w:rsid w:val="00B32827"/>
    <w:rsid w:val="00B32872"/>
    <w:rsid w:val="00B32896"/>
    <w:rsid w:val="00B328C7"/>
    <w:rsid w:val="00B3292C"/>
    <w:rsid w:val="00B329A1"/>
    <w:rsid w:val="00B32C8F"/>
    <w:rsid w:val="00B32CD6"/>
    <w:rsid w:val="00B32D2E"/>
    <w:rsid w:val="00B32D46"/>
    <w:rsid w:val="00B32D83"/>
    <w:rsid w:val="00B32E09"/>
    <w:rsid w:val="00B32E89"/>
    <w:rsid w:val="00B32F07"/>
    <w:rsid w:val="00B32F46"/>
    <w:rsid w:val="00B32F7B"/>
    <w:rsid w:val="00B3302C"/>
    <w:rsid w:val="00B3310D"/>
    <w:rsid w:val="00B3323D"/>
    <w:rsid w:val="00B332DB"/>
    <w:rsid w:val="00B33342"/>
    <w:rsid w:val="00B33445"/>
    <w:rsid w:val="00B334AF"/>
    <w:rsid w:val="00B3358B"/>
    <w:rsid w:val="00B33625"/>
    <w:rsid w:val="00B3369D"/>
    <w:rsid w:val="00B33731"/>
    <w:rsid w:val="00B33798"/>
    <w:rsid w:val="00B3379E"/>
    <w:rsid w:val="00B33859"/>
    <w:rsid w:val="00B3385F"/>
    <w:rsid w:val="00B338FB"/>
    <w:rsid w:val="00B33911"/>
    <w:rsid w:val="00B33982"/>
    <w:rsid w:val="00B33A4A"/>
    <w:rsid w:val="00B33B2A"/>
    <w:rsid w:val="00B33B79"/>
    <w:rsid w:val="00B33C09"/>
    <w:rsid w:val="00B33C11"/>
    <w:rsid w:val="00B33C9C"/>
    <w:rsid w:val="00B33D57"/>
    <w:rsid w:val="00B33E54"/>
    <w:rsid w:val="00B33F5B"/>
    <w:rsid w:val="00B340F4"/>
    <w:rsid w:val="00B341A8"/>
    <w:rsid w:val="00B34247"/>
    <w:rsid w:val="00B342D2"/>
    <w:rsid w:val="00B343BF"/>
    <w:rsid w:val="00B343E3"/>
    <w:rsid w:val="00B3443E"/>
    <w:rsid w:val="00B3447A"/>
    <w:rsid w:val="00B3448E"/>
    <w:rsid w:val="00B344D9"/>
    <w:rsid w:val="00B34512"/>
    <w:rsid w:val="00B3459C"/>
    <w:rsid w:val="00B3462F"/>
    <w:rsid w:val="00B346F7"/>
    <w:rsid w:val="00B3470C"/>
    <w:rsid w:val="00B34730"/>
    <w:rsid w:val="00B3480B"/>
    <w:rsid w:val="00B34823"/>
    <w:rsid w:val="00B3483F"/>
    <w:rsid w:val="00B34854"/>
    <w:rsid w:val="00B3485F"/>
    <w:rsid w:val="00B34954"/>
    <w:rsid w:val="00B3496E"/>
    <w:rsid w:val="00B34989"/>
    <w:rsid w:val="00B3499A"/>
    <w:rsid w:val="00B34A11"/>
    <w:rsid w:val="00B34A16"/>
    <w:rsid w:val="00B34AE1"/>
    <w:rsid w:val="00B34AFB"/>
    <w:rsid w:val="00B34B1D"/>
    <w:rsid w:val="00B34BF9"/>
    <w:rsid w:val="00B34C33"/>
    <w:rsid w:val="00B34C5A"/>
    <w:rsid w:val="00B34D02"/>
    <w:rsid w:val="00B34D1F"/>
    <w:rsid w:val="00B34D38"/>
    <w:rsid w:val="00B34D91"/>
    <w:rsid w:val="00B34DFC"/>
    <w:rsid w:val="00B34E00"/>
    <w:rsid w:val="00B34E0D"/>
    <w:rsid w:val="00B34EB1"/>
    <w:rsid w:val="00B35049"/>
    <w:rsid w:val="00B3514C"/>
    <w:rsid w:val="00B35176"/>
    <w:rsid w:val="00B3523A"/>
    <w:rsid w:val="00B352AC"/>
    <w:rsid w:val="00B353AB"/>
    <w:rsid w:val="00B355C8"/>
    <w:rsid w:val="00B35634"/>
    <w:rsid w:val="00B35683"/>
    <w:rsid w:val="00B35697"/>
    <w:rsid w:val="00B356EA"/>
    <w:rsid w:val="00B35737"/>
    <w:rsid w:val="00B3577B"/>
    <w:rsid w:val="00B35AF7"/>
    <w:rsid w:val="00B35B6C"/>
    <w:rsid w:val="00B35C0F"/>
    <w:rsid w:val="00B35C1B"/>
    <w:rsid w:val="00B35C1E"/>
    <w:rsid w:val="00B35C3F"/>
    <w:rsid w:val="00B35C4B"/>
    <w:rsid w:val="00B35C64"/>
    <w:rsid w:val="00B35D3F"/>
    <w:rsid w:val="00B35DB9"/>
    <w:rsid w:val="00B35E03"/>
    <w:rsid w:val="00B35F11"/>
    <w:rsid w:val="00B35F18"/>
    <w:rsid w:val="00B35F3E"/>
    <w:rsid w:val="00B35FDE"/>
    <w:rsid w:val="00B36140"/>
    <w:rsid w:val="00B3641C"/>
    <w:rsid w:val="00B36740"/>
    <w:rsid w:val="00B3675A"/>
    <w:rsid w:val="00B36835"/>
    <w:rsid w:val="00B36A75"/>
    <w:rsid w:val="00B36ADB"/>
    <w:rsid w:val="00B36D08"/>
    <w:rsid w:val="00B36D42"/>
    <w:rsid w:val="00B36F95"/>
    <w:rsid w:val="00B37028"/>
    <w:rsid w:val="00B370A3"/>
    <w:rsid w:val="00B37166"/>
    <w:rsid w:val="00B3717B"/>
    <w:rsid w:val="00B37256"/>
    <w:rsid w:val="00B3738E"/>
    <w:rsid w:val="00B373E7"/>
    <w:rsid w:val="00B37453"/>
    <w:rsid w:val="00B37546"/>
    <w:rsid w:val="00B37640"/>
    <w:rsid w:val="00B37662"/>
    <w:rsid w:val="00B3771F"/>
    <w:rsid w:val="00B377C2"/>
    <w:rsid w:val="00B37843"/>
    <w:rsid w:val="00B378E0"/>
    <w:rsid w:val="00B379C0"/>
    <w:rsid w:val="00B37B8C"/>
    <w:rsid w:val="00B37BBA"/>
    <w:rsid w:val="00B37CBF"/>
    <w:rsid w:val="00B37DB2"/>
    <w:rsid w:val="00B37E6D"/>
    <w:rsid w:val="00B37EDE"/>
    <w:rsid w:val="00B37F2A"/>
    <w:rsid w:val="00B37F65"/>
    <w:rsid w:val="00B37F6E"/>
    <w:rsid w:val="00B37F7C"/>
    <w:rsid w:val="00B40023"/>
    <w:rsid w:val="00B40070"/>
    <w:rsid w:val="00B40109"/>
    <w:rsid w:val="00B40183"/>
    <w:rsid w:val="00B401C1"/>
    <w:rsid w:val="00B401ED"/>
    <w:rsid w:val="00B402CD"/>
    <w:rsid w:val="00B40342"/>
    <w:rsid w:val="00B40419"/>
    <w:rsid w:val="00B4043E"/>
    <w:rsid w:val="00B40467"/>
    <w:rsid w:val="00B40586"/>
    <w:rsid w:val="00B405C9"/>
    <w:rsid w:val="00B40650"/>
    <w:rsid w:val="00B4065A"/>
    <w:rsid w:val="00B406DC"/>
    <w:rsid w:val="00B40753"/>
    <w:rsid w:val="00B40817"/>
    <w:rsid w:val="00B40956"/>
    <w:rsid w:val="00B409A9"/>
    <w:rsid w:val="00B40A72"/>
    <w:rsid w:val="00B40A8C"/>
    <w:rsid w:val="00B40B56"/>
    <w:rsid w:val="00B40B5D"/>
    <w:rsid w:val="00B40BBB"/>
    <w:rsid w:val="00B40BD9"/>
    <w:rsid w:val="00B40BED"/>
    <w:rsid w:val="00B40C4E"/>
    <w:rsid w:val="00B40CC4"/>
    <w:rsid w:val="00B40F86"/>
    <w:rsid w:val="00B41090"/>
    <w:rsid w:val="00B410B6"/>
    <w:rsid w:val="00B4110B"/>
    <w:rsid w:val="00B4117B"/>
    <w:rsid w:val="00B411D1"/>
    <w:rsid w:val="00B412F2"/>
    <w:rsid w:val="00B4136C"/>
    <w:rsid w:val="00B41384"/>
    <w:rsid w:val="00B414A7"/>
    <w:rsid w:val="00B414E9"/>
    <w:rsid w:val="00B41538"/>
    <w:rsid w:val="00B415D2"/>
    <w:rsid w:val="00B416A3"/>
    <w:rsid w:val="00B4170A"/>
    <w:rsid w:val="00B41740"/>
    <w:rsid w:val="00B417E5"/>
    <w:rsid w:val="00B418E1"/>
    <w:rsid w:val="00B4194E"/>
    <w:rsid w:val="00B4198D"/>
    <w:rsid w:val="00B41994"/>
    <w:rsid w:val="00B41A9C"/>
    <w:rsid w:val="00B41B20"/>
    <w:rsid w:val="00B41C93"/>
    <w:rsid w:val="00B41CC3"/>
    <w:rsid w:val="00B41D5F"/>
    <w:rsid w:val="00B41E25"/>
    <w:rsid w:val="00B41E9E"/>
    <w:rsid w:val="00B41ECB"/>
    <w:rsid w:val="00B4206B"/>
    <w:rsid w:val="00B4218D"/>
    <w:rsid w:val="00B421A4"/>
    <w:rsid w:val="00B421DA"/>
    <w:rsid w:val="00B4227F"/>
    <w:rsid w:val="00B422CF"/>
    <w:rsid w:val="00B422E5"/>
    <w:rsid w:val="00B422E6"/>
    <w:rsid w:val="00B422F4"/>
    <w:rsid w:val="00B42392"/>
    <w:rsid w:val="00B42423"/>
    <w:rsid w:val="00B4243F"/>
    <w:rsid w:val="00B42441"/>
    <w:rsid w:val="00B4245C"/>
    <w:rsid w:val="00B4246D"/>
    <w:rsid w:val="00B424DB"/>
    <w:rsid w:val="00B4259A"/>
    <w:rsid w:val="00B426A4"/>
    <w:rsid w:val="00B4271F"/>
    <w:rsid w:val="00B42798"/>
    <w:rsid w:val="00B4279B"/>
    <w:rsid w:val="00B4279D"/>
    <w:rsid w:val="00B427AB"/>
    <w:rsid w:val="00B427B2"/>
    <w:rsid w:val="00B427CC"/>
    <w:rsid w:val="00B42837"/>
    <w:rsid w:val="00B42889"/>
    <w:rsid w:val="00B42895"/>
    <w:rsid w:val="00B429AB"/>
    <w:rsid w:val="00B42A0E"/>
    <w:rsid w:val="00B42A1C"/>
    <w:rsid w:val="00B42A40"/>
    <w:rsid w:val="00B42AA8"/>
    <w:rsid w:val="00B42AE6"/>
    <w:rsid w:val="00B42AFC"/>
    <w:rsid w:val="00B42B25"/>
    <w:rsid w:val="00B42B74"/>
    <w:rsid w:val="00B42B84"/>
    <w:rsid w:val="00B42C1E"/>
    <w:rsid w:val="00B42C46"/>
    <w:rsid w:val="00B42CE1"/>
    <w:rsid w:val="00B42F08"/>
    <w:rsid w:val="00B42F6B"/>
    <w:rsid w:val="00B43021"/>
    <w:rsid w:val="00B43030"/>
    <w:rsid w:val="00B43106"/>
    <w:rsid w:val="00B43108"/>
    <w:rsid w:val="00B4311C"/>
    <w:rsid w:val="00B43179"/>
    <w:rsid w:val="00B431D5"/>
    <w:rsid w:val="00B431E7"/>
    <w:rsid w:val="00B432FF"/>
    <w:rsid w:val="00B4336D"/>
    <w:rsid w:val="00B43385"/>
    <w:rsid w:val="00B43531"/>
    <w:rsid w:val="00B4354D"/>
    <w:rsid w:val="00B4359F"/>
    <w:rsid w:val="00B4360D"/>
    <w:rsid w:val="00B43632"/>
    <w:rsid w:val="00B4368A"/>
    <w:rsid w:val="00B4368F"/>
    <w:rsid w:val="00B436E7"/>
    <w:rsid w:val="00B43865"/>
    <w:rsid w:val="00B438D6"/>
    <w:rsid w:val="00B438FA"/>
    <w:rsid w:val="00B43958"/>
    <w:rsid w:val="00B43AEF"/>
    <w:rsid w:val="00B43B08"/>
    <w:rsid w:val="00B43B11"/>
    <w:rsid w:val="00B43CDD"/>
    <w:rsid w:val="00B43CF7"/>
    <w:rsid w:val="00B43D43"/>
    <w:rsid w:val="00B43D45"/>
    <w:rsid w:val="00B43E58"/>
    <w:rsid w:val="00B43EC7"/>
    <w:rsid w:val="00B43F8B"/>
    <w:rsid w:val="00B43FB1"/>
    <w:rsid w:val="00B44097"/>
    <w:rsid w:val="00B440A2"/>
    <w:rsid w:val="00B44299"/>
    <w:rsid w:val="00B44316"/>
    <w:rsid w:val="00B443DF"/>
    <w:rsid w:val="00B44445"/>
    <w:rsid w:val="00B44447"/>
    <w:rsid w:val="00B44577"/>
    <w:rsid w:val="00B4457F"/>
    <w:rsid w:val="00B446AE"/>
    <w:rsid w:val="00B4475B"/>
    <w:rsid w:val="00B44794"/>
    <w:rsid w:val="00B44894"/>
    <w:rsid w:val="00B448FC"/>
    <w:rsid w:val="00B44912"/>
    <w:rsid w:val="00B4498E"/>
    <w:rsid w:val="00B4499D"/>
    <w:rsid w:val="00B44A65"/>
    <w:rsid w:val="00B44A6C"/>
    <w:rsid w:val="00B44AD5"/>
    <w:rsid w:val="00B44B0F"/>
    <w:rsid w:val="00B44B62"/>
    <w:rsid w:val="00B44B67"/>
    <w:rsid w:val="00B44B7A"/>
    <w:rsid w:val="00B44B7F"/>
    <w:rsid w:val="00B44D13"/>
    <w:rsid w:val="00B44D27"/>
    <w:rsid w:val="00B44D57"/>
    <w:rsid w:val="00B44E0B"/>
    <w:rsid w:val="00B44E76"/>
    <w:rsid w:val="00B44E94"/>
    <w:rsid w:val="00B44EB1"/>
    <w:rsid w:val="00B44FB2"/>
    <w:rsid w:val="00B4510F"/>
    <w:rsid w:val="00B451B1"/>
    <w:rsid w:val="00B451F9"/>
    <w:rsid w:val="00B45209"/>
    <w:rsid w:val="00B452A9"/>
    <w:rsid w:val="00B4532B"/>
    <w:rsid w:val="00B4536D"/>
    <w:rsid w:val="00B45408"/>
    <w:rsid w:val="00B4547A"/>
    <w:rsid w:val="00B454A9"/>
    <w:rsid w:val="00B454B6"/>
    <w:rsid w:val="00B454E6"/>
    <w:rsid w:val="00B455C8"/>
    <w:rsid w:val="00B45619"/>
    <w:rsid w:val="00B45791"/>
    <w:rsid w:val="00B4586F"/>
    <w:rsid w:val="00B45871"/>
    <w:rsid w:val="00B458BD"/>
    <w:rsid w:val="00B4591F"/>
    <w:rsid w:val="00B45B01"/>
    <w:rsid w:val="00B45B4C"/>
    <w:rsid w:val="00B45BCB"/>
    <w:rsid w:val="00B45C15"/>
    <w:rsid w:val="00B45C49"/>
    <w:rsid w:val="00B45C5E"/>
    <w:rsid w:val="00B45C83"/>
    <w:rsid w:val="00B45DEA"/>
    <w:rsid w:val="00B45E11"/>
    <w:rsid w:val="00B45EF8"/>
    <w:rsid w:val="00B4608E"/>
    <w:rsid w:val="00B4612C"/>
    <w:rsid w:val="00B46133"/>
    <w:rsid w:val="00B46265"/>
    <w:rsid w:val="00B4626C"/>
    <w:rsid w:val="00B462B5"/>
    <w:rsid w:val="00B462CE"/>
    <w:rsid w:val="00B46348"/>
    <w:rsid w:val="00B4646F"/>
    <w:rsid w:val="00B464D7"/>
    <w:rsid w:val="00B465F1"/>
    <w:rsid w:val="00B466D4"/>
    <w:rsid w:val="00B46708"/>
    <w:rsid w:val="00B4674D"/>
    <w:rsid w:val="00B4675F"/>
    <w:rsid w:val="00B4678F"/>
    <w:rsid w:val="00B467AE"/>
    <w:rsid w:val="00B4681D"/>
    <w:rsid w:val="00B468FF"/>
    <w:rsid w:val="00B46991"/>
    <w:rsid w:val="00B469ED"/>
    <w:rsid w:val="00B46A42"/>
    <w:rsid w:val="00B46AC8"/>
    <w:rsid w:val="00B46B5A"/>
    <w:rsid w:val="00B46B73"/>
    <w:rsid w:val="00B46BA7"/>
    <w:rsid w:val="00B46BAE"/>
    <w:rsid w:val="00B46BC0"/>
    <w:rsid w:val="00B46C7E"/>
    <w:rsid w:val="00B46D1B"/>
    <w:rsid w:val="00B46D38"/>
    <w:rsid w:val="00B46E72"/>
    <w:rsid w:val="00B4705A"/>
    <w:rsid w:val="00B47112"/>
    <w:rsid w:val="00B47121"/>
    <w:rsid w:val="00B471BF"/>
    <w:rsid w:val="00B47202"/>
    <w:rsid w:val="00B4724C"/>
    <w:rsid w:val="00B47284"/>
    <w:rsid w:val="00B4739F"/>
    <w:rsid w:val="00B47451"/>
    <w:rsid w:val="00B474B5"/>
    <w:rsid w:val="00B47516"/>
    <w:rsid w:val="00B47559"/>
    <w:rsid w:val="00B47579"/>
    <w:rsid w:val="00B47588"/>
    <w:rsid w:val="00B47604"/>
    <w:rsid w:val="00B4763C"/>
    <w:rsid w:val="00B4763D"/>
    <w:rsid w:val="00B4767F"/>
    <w:rsid w:val="00B47789"/>
    <w:rsid w:val="00B4791A"/>
    <w:rsid w:val="00B4794C"/>
    <w:rsid w:val="00B47A24"/>
    <w:rsid w:val="00B47A38"/>
    <w:rsid w:val="00B47A47"/>
    <w:rsid w:val="00B47AAA"/>
    <w:rsid w:val="00B47AEB"/>
    <w:rsid w:val="00B47B4A"/>
    <w:rsid w:val="00B47B51"/>
    <w:rsid w:val="00B47BF8"/>
    <w:rsid w:val="00B47C1B"/>
    <w:rsid w:val="00B47CBA"/>
    <w:rsid w:val="00B47CDC"/>
    <w:rsid w:val="00B47CE0"/>
    <w:rsid w:val="00B47D07"/>
    <w:rsid w:val="00B47F6A"/>
    <w:rsid w:val="00B47F75"/>
    <w:rsid w:val="00B47FA5"/>
    <w:rsid w:val="00B47FB0"/>
    <w:rsid w:val="00B47FBD"/>
    <w:rsid w:val="00B5005E"/>
    <w:rsid w:val="00B50172"/>
    <w:rsid w:val="00B5017B"/>
    <w:rsid w:val="00B501A8"/>
    <w:rsid w:val="00B501BC"/>
    <w:rsid w:val="00B501E9"/>
    <w:rsid w:val="00B5029E"/>
    <w:rsid w:val="00B502D7"/>
    <w:rsid w:val="00B50349"/>
    <w:rsid w:val="00B5034C"/>
    <w:rsid w:val="00B5059E"/>
    <w:rsid w:val="00B5070B"/>
    <w:rsid w:val="00B5079A"/>
    <w:rsid w:val="00B507BB"/>
    <w:rsid w:val="00B50924"/>
    <w:rsid w:val="00B509DC"/>
    <w:rsid w:val="00B50A32"/>
    <w:rsid w:val="00B50A56"/>
    <w:rsid w:val="00B50A71"/>
    <w:rsid w:val="00B50BAF"/>
    <w:rsid w:val="00B50C07"/>
    <w:rsid w:val="00B50C85"/>
    <w:rsid w:val="00B50D42"/>
    <w:rsid w:val="00B50D63"/>
    <w:rsid w:val="00B50DD7"/>
    <w:rsid w:val="00B50E04"/>
    <w:rsid w:val="00B50FFF"/>
    <w:rsid w:val="00B51027"/>
    <w:rsid w:val="00B51034"/>
    <w:rsid w:val="00B511B4"/>
    <w:rsid w:val="00B512C6"/>
    <w:rsid w:val="00B512C8"/>
    <w:rsid w:val="00B51352"/>
    <w:rsid w:val="00B513CA"/>
    <w:rsid w:val="00B513D1"/>
    <w:rsid w:val="00B513F1"/>
    <w:rsid w:val="00B513F4"/>
    <w:rsid w:val="00B51578"/>
    <w:rsid w:val="00B51580"/>
    <w:rsid w:val="00B516CF"/>
    <w:rsid w:val="00B5187C"/>
    <w:rsid w:val="00B51907"/>
    <w:rsid w:val="00B51919"/>
    <w:rsid w:val="00B51950"/>
    <w:rsid w:val="00B519A1"/>
    <w:rsid w:val="00B519EC"/>
    <w:rsid w:val="00B519EF"/>
    <w:rsid w:val="00B51A97"/>
    <w:rsid w:val="00B51AB5"/>
    <w:rsid w:val="00B51B52"/>
    <w:rsid w:val="00B51BA8"/>
    <w:rsid w:val="00B51C1B"/>
    <w:rsid w:val="00B51C67"/>
    <w:rsid w:val="00B51D03"/>
    <w:rsid w:val="00B51DE4"/>
    <w:rsid w:val="00B51EEC"/>
    <w:rsid w:val="00B51FB6"/>
    <w:rsid w:val="00B520E3"/>
    <w:rsid w:val="00B52139"/>
    <w:rsid w:val="00B5217C"/>
    <w:rsid w:val="00B52195"/>
    <w:rsid w:val="00B5221B"/>
    <w:rsid w:val="00B5225F"/>
    <w:rsid w:val="00B52276"/>
    <w:rsid w:val="00B522A7"/>
    <w:rsid w:val="00B522D1"/>
    <w:rsid w:val="00B522DE"/>
    <w:rsid w:val="00B5241A"/>
    <w:rsid w:val="00B5243B"/>
    <w:rsid w:val="00B524AF"/>
    <w:rsid w:val="00B52515"/>
    <w:rsid w:val="00B52577"/>
    <w:rsid w:val="00B52598"/>
    <w:rsid w:val="00B5262D"/>
    <w:rsid w:val="00B52718"/>
    <w:rsid w:val="00B52738"/>
    <w:rsid w:val="00B527A4"/>
    <w:rsid w:val="00B527E0"/>
    <w:rsid w:val="00B529A2"/>
    <w:rsid w:val="00B529D4"/>
    <w:rsid w:val="00B529FA"/>
    <w:rsid w:val="00B52A95"/>
    <w:rsid w:val="00B52AA1"/>
    <w:rsid w:val="00B52B67"/>
    <w:rsid w:val="00B52B6E"/>
    <w:rsid w:val="00B52BB7"/>
    <w:rsid w:val="00B52BC5"/>
    <w:rsid w:val="00B52C52"/>
    <w:rsid w:val="00B52C64"/>
    <w:rsid w:val="00B52D83"/>
    <w:rsid w:val="00B52E19"/>
    <w:rsid w:val="00B52E7F"/>
    <w:rsid w:val="00B52ECA"/>
    <w:rsid w:val="00B52ED6"/>
    <w:rsid w:val="00B52F18"/>
    <w:rsid w:val="00B52F44"/>
    <w:rsid w:val="00B52F68"/>
    <w:rsid w:val="00B52FD9"/>
    <w:rsid w:val="00B52FFD"/>
    <w:rsid w:val="00B5301C"/>
    <w:rsid w:val="00B53072"/>
    <w:rsid w:val="00B530DB"/>
    <w:rsid w:val="00B5319C"/>
    <w:rsid w:val="00B531BB"/>
    <w:rsid w:val="00B532D1"/>
    <w:rsid w:val="00B53311"/>
    <w:rsid w:val="00B533BB"/>
    <w:rsid w:val="00B5348B"/>
    <w:rsid w:val="00B534B1"/>
    <w:rsid w:val="00B5351A"/>
    <w:rsid w:val="00B53527"/>
    <w:rsid w:val="00B535EE"/>
    <w:rsid w:val="00B5365E"/>
    <w:rsid w:val="00B53783"/>
    <w:rsid w:val="00B537CA"/>
    <w:rsid w:val="00B53913"/>
    <w:rsid w:val="00B53A1B"/>
    <w:rsid w:val="00B53AA1"/>
    <w:rsid w:val="00B53AB7"/>
    <w:rsid w:val="00B53ACA"/>
    <w:rsid w:val="00B53B05"/>
    <w:rsid w:val="00B53BAB"/>
    <w:rsid w:val="00B53C9A"/>
    <w:rsid w:val="00B53D66"/>
    <w:rsid w:val="00B53D95"/>
    <w:rsid w:val="00B53E44"/>
    <w:rsid w:val="00B53E57"/>
    <w:rsid w:val="00B53E69"/>
    <w:rsid w:val="00B53FA9"/>
    <w:rsid w:val="00B5404F"/>
    <w:rsid w:val="00B54113"/>
    <w:rsid w:val="00B541D1"/>
    <w:rsid w:val="00B541F5"/>
    <w:rsid w:val="00B54233"/>
    <w:rsid w:val="00B542B2"/>
    <w:rsid w:val="00B542CF"/>
    <w:rsid w:val="00B5431E"/>
    <w:rsid w:val="00B54413"/>
    <w:rsid w:val="00B544CF"/>
    <w:rsid w:val="00B54534"/>
    <w:rsid w:val="00B54608"/>
    <w:rsid w:val="00B546C3"/>
    <w:rsid w:val="00B5470C"/>
    <w:rsid w:val="00B54878"/>
    <w:rsid w:val="00B5489E"/>
    <w:rsid w:val="00B548A8"/>
    <w:rsid w:val="00B54A1E"/>
    <w:rsid w:val="00B54AB0"/>
    <w:rsid w:val="00B54BF1"/>
    <w:rsid w:val="00B54C54"/>
    <w:rsid w:val="00B54CD3"/>
    <w:rsid w:val="00B54DC6"/>
    <w:rsid w:val="00B54E14"/>
    <w:rsid w:val="00B54EC7"/>
    <w:rsid w:val="00B54F15"/>
    <w:rsid w:val="00B54F50"/>
    <w:rsid w:val="00B54F80"/>
    <w:rsid w:val="00B54FB7"/>
    <w:rsid w:val="00B5503B"/>
    <w:rsid w:val="00B5511A"/>
    <w:rsid w:val="00B5517D"/>
    <w:rsid w:val="00B5518F"/>
    <w:rsid w:val="00B55248"/>
    <w:rsid w:val="00B5525C"/>
    <w:rsid w:val="00B552E7"/>
    <w:rsid w:val="00B55384"/>
    <w:rsid w:val="00B553DD"/>
    <w:rsid w:val="00B5544E"/>
    <w:rsid w:val="00B5544F"/>
    <w:rsid w:val="00B5546A"/>
    <w:rsid w:val="00B555C2"/>
    <w:rsid w:val="00B55625"/>
    <w:rsid w:val="00B5566D"/>
    <w:rsid w:val="00B55685"/>
    <w:rsid w:val="00B55790"/>
    <w:rsid w:val="00B557C0"/>
    <w:rsid w:val="00B55902"/>
    <w:rsid w:val="00B55A25"/>
    <w:rsid w:val="00B55A5C"/>
    <w:rsid w:val="00B55A72"/>
    <w:rsid w:val="00B55AA9"/>
    <w:rsid w:val="00B55ACA"/>
    <w:rsid w:val="00B55B6C"/>
    <w:rsid w:val="00B55BAD"/>
    <w:rsid w:val="00B55BC6"/>
    <w:rsid w:val="00B55CB2"/>
    <w:rsid w:val="00B55CF9"/>
    <w:rsid w:val="00B55DFB"/>
    <w:rsid w:val="00B55E8F"/>
    <w:rsid w:val="00B55ED3"/>
    <w:rsid w:val="00B55EF5"/>
    <w:rsid w:val="00B55F05"/>
    <w:rsid w:val="00B55F5A"/>
    <w:rsid w:val="00B55F6E"/>
    <w:rsid w:val="00B55F87"/>
    <w:rsid w:val="00B55FBC"/>
    <w:rsid w:val="00B5608D"/>
    <w:rsid w:val="00B560B5"/>
    <w:rsid w:val="00B56142"/>
    <w:rsid w:val="00B5614A"/>
    <w:rsid w:val="00B56241"/>
    <w:rsid w:val="00B56494"/>
    <w:rsid w:val="00B56565"/>
    <w:rsid w:val="00B5662E"/>
    <w:rsid w:val="00B56675"/>
    <w:rsid w:val="00B567BC"/>
    <w:rsid w:val="00B567E3"/>
    <w:rsid w:val="00B5680D"/>
    <w:rsid w:val="00B56850"/>
    <w:rsid w:val="00B568ED"/>
    <w:rsid w:val="00B56949"/>
    <w:rsid w:val="00B5694F"/>
    <w:rsid w:val="00B56A83"/>
    <w:rsid w:val="00B56B1A"/>
    <w:rsid w:val="00B56BCC"/>
    <w:rsid w:val="00B56C1E"/>
    <w:rsid w:val="00B56C5D"/>
    <w:rsid w:val="00B56C73"/>
    <w:rsid w:val="00B56CB8"/>
    <w:rsid w:val="00B56CC4"/>
    <w:rsid w:val="00B56D73"/>
    <w:rsid w:val="00B56E0C"/>
    <w:rsid w:val="00B56F5E"/>
    <w:rsid w:val="00B5707E"/>
    <w:rsid w:val="00B570CA"/>
    <w:rsid w:val="00B570D9"/>
    <w:rsid w:val="00B57112"/>
    <w:rsid w:val="00B5719A"/>
    <w:rsid w:val="00B57293"/>
    <w:rsid w:val="00B5729E"/>
    <w:rsid w:val="00B572D8"/>
    <w:rsid w:val="00B57313"/>
    <w:rsid w:val="00B5737C"/>
    <w:rsid w:val="00B5749F"/>
    <w:rsid w:val="00B574D0"/>
    <w:rsid w:val="00B57536"/>
    <w:rsid w:val="00B575CB"/>
    <w:rsid w:val="00B5760C"/>
    <w:rsid w:val="00B576F3"/>
    <w:rsid w:val="00B5770E"/>
    <w:rsid w:val="00B5783E"/>
    <w:rsid w:val="00B57851"/>
    <w:rsid w:val="00B5785E"/>
    <w:rsid w:val="00B578DF"/>
    <w:rsid w:val="00B57A3E"/>
    <w:rsid w:val="00B57A6B"/>
    <w:rsid w:val="00B57A7F"/>
    <w:rsid w:val="00B57B7D"/>
    <w:rsid w:val="00B57BA2"/>
    <w:rsid w:val="00B57CAE"/>
    <w:rsid w:val="00B57D24"/>
    <w:rsid w:val="00B57D85"/>
    <w:rsid w:val="00B57D91"/>
    <w:rsid w:val="00B57E19"/>
    <w:rsid w:val="00B57E9D"/>
    <w:rsid w:val="00B57EC0"/>
    <w:rsid w:val="00B57ED8"/>
    <w:rsid w:val="00B57FA0"/>
    <w:rsid w:val="00B600EF"/>
    <w:rsid w:val="00B601A7"/>
    <w:rsid w:val="00B601A9"/>
    <w:rsid w:val="00B6023E"/>
    <w:rsid w:val="00B6025A"/>
    <w:rsid w:val="00B6031C"/>
    <w:rsid w:val="00B60399"/>
    <w:rsid w:val="00B603A8"/>
    <w:rsid w:val="00B6042D"/>
    <w:rsid w:val="00B60471"/>
    <w:rsid w:val="00B604B7"/>
    <w:rsid w:val="00B604F0"/>
    <w:rsid w:val="00B605FC"/>
    <w:rsid w:val="00B60613"/>
    <w:rsid w:val="00B60618"/>
    <w:rsid w:val="00B60674"/>
    <w:rsid w:val="00B606C3"/>
    <w:rsid w:val="00B6072D"/>
    <w:rsid w:val="00B6079B"/>
    <w:rsid w:val="00B607F6"/>
    <w:rsid w:val="00B6080C"/>
    <w:rsid w:val="00B6087D"/>
    <w:rsid w:val="00B6089B"/>
    <w:rsid w:val="00B608BC"/>
    <w:rsid w:val="00B608BF"/>
    <w:rsid w:val="00B608F9"/>
    <w:rsid w:val="00B6090A"/>
    <w:rsid w:val="00B6095A"/>
    <w:rsid w:val="00B60996"/>
    <w:rsid w:val="00B60B85"/>
    <w:rsid w:val="00B60BA7"/>
    <w:rsid w:val="00B60C06"/>
    <w:rsid w:val="00B60C82"/>
    <w:rsid w:val="00B60CAD"/>
    <w:rsid w:val="00B60DD2"/>
    <w:rsid w:val="00B60E5E"/>
    <w:rsid w:val="00B60F3D"/>
    <w:rsid w:val="00B60F74"/>
    <w:rsid w:val="00B61106"/>
    <w:rsid w:val="00B6114D"/>
    <w:rsid w:val="00B611D8"/>
    <w:rsid w:val="00B611F8"/>
    <w:rsid w:val="00B61211"/>
    <w:rsid w:val="00B61236"/>
    <w:rsid w:val="00B613B0"/>
    <w:rsid w:val="00B613C4"/>
    <w:rsid w:val="00B613E5"/>
    <w:rsid w:val="00B61422"/>
    <w:rsid w:val="00B61546"/>
    <w:rsid w:val="00B61631"/>
    <w:rsid w:val="00B61649"/>
    <w:rsid w:val="00B61689"/>
    <w:rsid w:val="00B61766"/>
    <w:rsid w:val="00B617CA"/>
    <w:rsid w:val="00B618BF"/>
    <w:rsid w:val="00B618D7"/>
    <w:rsid w:val="00B61903"/>
    <w:rsid w:val="00B61935"/>
    <w:rsid w:val="00B619D3"/>
    <w:rsid w:val="00B61A02"/>
    <w:rsid w:val="00B61A16"/>
    <w:rsid w:val="00B61A30"/>
    <w:rsid w:val="00B61B24"/>
    <w:rsid w:val="00B61BA5"/>
    <w:rsid w:val="00B61BC4"/>
    <w:rsid w:val="00B61BE7"/>
    <w:rsid w:val="00B61C9F"/>
    <w:rsid w:val="00B61DC4"/>
    <w:rsid w:val="00B61DEC"/>
    <w:rsid w:val="00B61DFE"/>
    <w:rsid w:val="00B61E78"/>
    <w:rsid w:val="00B61E94"/>
    <w:rsid w:val="00B61F78"/>
    <w:rsid w:val="00B61FF5"/>
    <w:rsid w:val="00B6207E"/>
    <w:rsid w:val="00B62216"/>
    <w:rsid w:val="00B622B0"/>
    <w:rsid w:val="00B62423"/>
    <w:rsid w:val="00B62479"/>
    <w:rsid w:val="00B624AA"/>
    <w:rsid w:val="00B624C8"/>
    <w:rsid w:val="00B62555"/>
    <w:rsid w:val="00B62696"/>
    <w:rsid w:val="00B626F7"/>
    <w:rsid w:val="00B62782"/>
    <w:rsid w:val="00B62869"/>
    <w:rsid w:val="00B6286A"/>
    <w:rsid w:val="00B62885"/>
    <w:rsid w:val="00B62921"/>
    <w:rsid w:val="00B62992"/>
    <w:rsid w:val="00B629B0"/>
    <w:rsid w:val="00B62A3E"/>
    <w:rsid w:val="00B62C44"/>
    <w:rsid w:val="00B62CFF"/>
    <w:rsid w:val="00B62D0F"/>
    <w:rsid w:val="00B62D4A"/>
    <w:rsid w:val="00B62D90"/>
    <w:rsid w:val="00B62DA3"/>
    <w:rsid w:val="00B62E55"/>
    <w:rsid w:val="00B62E8F"/>
    <w:rsid w:val="00B62ED2"/>
    <w:rsid w:val="00B631D9"/>
    <w:rsid w:val="00B6320A"/>
    <w:rsid w:val="00B63278"/>
    <w:rsid w:val="00B63302"/>
    <w:rsid w:val="00B63401"/>
    <w:rsid w:val="00B63494"/>
    <w:rsid w:val="00B634B9"/>
    <w:rsid w:val="00B634BD"/>
    <w:rsid w:val="00B634EC"/>
    <w:rsid w:val="00B63501"/>
    <w:rsid w:val="00B635E3"/>
    <w:rsid w:val="00B63748"/>
    <w:rsid w:val="00B637A9"/>
    <w:rsid w:val="00B637E0"/>
    <w:rsid w:val="00B63837"/>
    <w:rsid w:val="00B6383D"/>
    <w:rsid w:val="00B6391E"/>
    <w:rsid w:val="00B63948"/>
    <w:rsid w:val="00B6399C"/>
    <w:rsid w:val="00B63A50"/>
    <w:rsid w:val="00B63B88"/>
    <w:rsid w:val="00B63B9C"/>
    <w:rsid w:val="00B63BAA"/>
    <w:rsid w:val="00B63C0A"/>
    <w:rsid w:val="00B63C62"/>
    <w:rsid w:val="00B63C87"/>
    <w:rsid w:val="00B63CD3"/>
    <w:rsid w:val="00B63D24"/>
    <w:rsid w:val="00B63D2E"/>
    <w:rsid w:val="00B63D54"/>
    <w:rsid w:val="00B63D9C"/>
    <w:rsid w:val="00B63E10"/>
    <w:rsid w:val="00B63EE5"/>
    <w:rsid w:val="00B63F6A"/>
    <w:rsid w:val="00B63FDA"/>
    <w:rsid w:val="00B64005"/>
    <w:rsid w:val="00B6401A"/>
    <w:rsid w:val="00B640AE"/>
    <w:rsid w:val="00B64121"/>
    <w:rsid w:val="00B641EB"/>
    <w:rsid w:val="00B641F4"/>
    <w:rsid w:val="00B64264"/>
    <w:rsid w:val="00B642DA"/>
    <w:rsid w:val="00B642E7"/>
    <w:rsid w:val="00B64363"/>
    <w:rsid w:val="00B64370"/>
    <w:rsid w:val="00B6439A"/>
    <w:rsid w:val="00B643C9"/>
    <w:rsid w:val="00B6447B"/>
    <w:rsid w:val="00B64692"/>
    <w:rsid w:val="00B646A1"/>
    <w:rsid w:val="00B646C0"/>
    <w:rsid w:val="00B647C5"/>
    <w:rsid w:val="00B64818"/>
    <w:rsid w:val="00B64833"/>
    <w:rsid w:val="00B6483D"/>
    <w:rsid w:val="00B6494D"/>
    <w:rsid w:val="00B64981"/>
    <w:rsid w:val="00B6498D"/>
    <w:rsid w:val="00B64BB7"/>
    <w:rsid w:val="00B64BD6"/>
    <w:rsid w:val="00B64CDD"/>
    <w:rsid w:val="00B64D1D"/>
    <w:rsid w:val="00B64D66"/>
    <w:rsid w:val="00B64D7A"/>
    <w:rsid w:val="00B64DDA"/>
    <w:rsid w:val="00B64E48"/>
    <w:rsid w:val="00B64E61"/>
    <w:rsid w:val="00B64EBC"/>
    <w:rsid w:val="00B64F58"/>
    <w:rsid w:val="00B64F89"/>
    <w:rsid w:val="00B64FE4"/>
    <w:rsid w:val="00B650F3"/>
    <w:rsid w:val="00B6514C"/>
    <w:rsid w:val="00B651A5"/>
    <w:rsid w:val="00B65233"/>
    <w:rsid w:val="00B65277"/>
    <w:rsid w:val="00B65313"/>
    <w:rsid w:val="00B6534B"/>
    <w:rsid w:val="00B65370"/>
    <w:rsid w:val="00B65395"/>
    <w:rsid w:val="00B65397"/>
    <w:rsid w:val="00B653A4"/>
    <w:rsid w:val="00B653E0"/>
    <w:rsid w:val="00B65465"/>
    <w:rsid w:val="00B65512"/>
    <w:rsid w:val="00B65569"/>
    <w:rsid w:val="00B655CA"/>
    <w:rsid w:val="00B655EE"/>
    <w:rsid w:val="00B65623"/>
    <w:rsid w:val="00B6569F"/>
    <w:rsid w:val="00B656BC"/>
    <w:rsid w:val="00B656CB"/>
    <w:rsid w:val="00B656FE"/>
    <w:rsid w:val="00B65724"/>
    <w:rsid w:val="00B6572D"/>
    <w:rsid w:val="00B657E1"/>
    <w:rsid w:val="00B657F7"/>
    <w:rsid w:val="00B6584F"/>
    <w:rsid w:val="00B65883"/>
    <w:rsid w:val="00B658FC"/>
    <w:rsid w:val="00B65910"/>
    <w:rsid w:val="00B6591F"/>
    <w:rsid w:val="00B6595E"/>
    <w:rsid w:val="00B65990"/>
    <w:rsid w:val="00B65A13"/>
    <w:rsid w:val="00B65A1C"/>
    <w:rsid w:val="00B65BB6"/>
    <w:rsid w:val="00B65BC3"/>
    <w:rsid w:val="00B65BF3"/>
    <w:rsid w:val="00B65C0D"/>
    <w:rsid w:val="00B65C48"/>
    <w:rsid w:val="00B65C83"/>
    <w:rsid w:val="00B65C94"/>
    <w:rsid w:val="00B65DAF"/>
    <w:rsid w:val="00B65DDA"/>
    <w:rsid w:val="00B66172"/>
    <w:rsid w:val="00B661AD"/>
    <w:rsid w:val="00B661BD"/>
    <w:rsid w:val="00B6623E"/>
    <w:rsid w:val="00B66243"/>
    <w:rsid w:val="00B662FC"/>
    <w:rsid w:val="00B663DA"/>
    <w:rsid w:val="00B663E8"/>
    <w:rsid w:val="00B66465"/>
    <w:rsid w:val="00B66617"/>
    <w:rsid w:val="00B6675A"/>
    <w:rsid w:val="00B6680F"/>
    <w:rsid w:val="00B668AF"/>
    <w:rsid w:val="00B669D7"/>
    <w:rsid w:val="00B66ACD"/>
    <w:rsid w:val="00B66AE3"/>
    <w:rsid w:val="00B66B26"/>
    <w:rsid w:val="00B66B85"/>
    <w:rsid w:val="00B66B91"/>
    <w:rsid w:val="00B66C23"/>
    <w:rsid w:val="00B66C5D"/>
    <w:rsid w:val="00B66CAB"/>
    <w:rsid w:val="00B66DE8"/>
    <w:rsid w:val="00B66E30"/>
    <w:rsid w:val="00B66E61"/>
    <w:rsid w:val="00B66E70"/>
    <w:rsid w:val="00B66F30"/>
    <w:rsid w:val="00B66F38"/>
    <w:rsid w:val="00B66FA4"/>
    <w:rsid w:val="00B66FE4"/>
    <w:rsid w:val="00B66FE5"/>
    <w:rsid w:val="00B67135"/>
    <w:rsid w:val="00B672CA"/>
    <w:rsid w:val="00B673F3"/>
    <w:rsid w:val="00B674D9"/>
    <w:rsid w:val="00B6755D"/>
    <w:rsid w:val="00B6757C"/>
    <w:rsid w:val="00B6764F"/>
    <w:rsid w:val="00B676A6"/>
    <w:rsid w:val="00B67763"/>
    <w:rsid w:val="00B67765"/>
    <w:rsid w:val="00B677FE"/>
    <w:rsid w:val="00B67814"/>
    <w:rsid w:val="00B6796F"/>
    <w:rsid w:val="00B679F2"/>
    <w:rsid w:val="00B67A20"/>
    <w:rsid w:val="00B67A67"/>
    <w:rsid w:val="00B67A6A"/>
    <w:rsid w:val="00B67C3E"/>
    <w:rsid w:val="00B67E22"/>
    <w:rsid w:val="00B67E36"/>
    <w:rsid w:val="00B67E59"/>
    <w:rsid w:val="00B67E97"/>
    <w:rsid w:val="00B67F62"/>
    <w:rsid w:val="00B7015D"/>
    <w:rsid w:val="00B701AA"/>
    <w:rsid w:val="00B701EE"/>
    <w:rsid w:val="00B70248"/>
    <w:rsid w:val="00B702B5"/>
    <w:rsid w:val="00B70319"/>
    <w:rsid w:val="00B7039A"/>
    <w:rsid w:val="00B70549"/>
    <w:rsid w:val="00B7057A"/>
    <w:rsid w:val="00B705F8"/>
    <w:rsid w:val="00B70781"/>
    <w:rsid w:val="00B70816"/>
    <w:rsid w:val="00B7090B"/>
    <w:rsid w:val="00B709BD"/>
    <w:rsid w:val="00B709F8"/>
    <w:rsid w:val="00B709FE"/>
    <w:rsid w:val="00B70A30"/>
    <w:rsid w:val="00B70A57"/>
    <w:rsid w:val="00B70A5F"/>
    <w:rsid w:val="00B70AB6"/>
    <w:rsid w:val="00B70B3C"/>
    <w:rsid w:val="00B70B8D"/>
    <w:rsid w:val="00B70BBC"/>
    <w:rsid w:val="00B70BCC"/>
    <w:rsid w:val="00B70D33"/>
    <w:rsid w:val="00B70D7D"/>
    <w:rsid w:val="00B70D86"/>
    <w:rsid w:val="00B70DC0"/>
    <w:rsid w:val="00B70DCF"/>
    <w:rsid w:val="00B70F37"/>
    <w:rsid w:val="00B71076"/>
    <w:rsid w:val="00B7109D"/>
    <w:rsid w:val="00B710ED"/>
    <w:rsid w:val="00B71163"/>
    <w:rsid w:val="00B7119E"/>
    <w:rsid w:val="00B711B1"/>
    <w:rsid w:val="00B711B4"/>
    <w:rsid w:val="00B71286"/>
    <w:rsid w:val="00B7135A"/>
    <w:rsid w:val="00B713AF"/>
    <w:rsid w:val="00B713B3"/>
    <w:rsid w:val="00B713CA"/>
    <w:rsid w:val="00B713F0"/>
    <w:rsid w:val="00B71445"/>
    <w:rsid w:val="00B7149B"/>
    <w:rsid w:val="00B714AF"/>
    <w:rsid w:val="00B71583"/>
    <w:rsid w:val="00B71629"/>
    <w:rsid w:val="00B71642"/>
    <w:rsid w:val="00B7165D"/>
    <w:rsid w:val="00B716BA"/>
    <w:rsid w:val="00B71884"/>
    <w:rsid w:val="00B718B6"/>
    <w:rsid w:val="00B7199C"/>
    <w:rsid w:val="00B719B7"/>
    <w:rsid w:val="00B71A18"/>
    <w:rsid w:val="00B71C64"/>
    <w:rsid w:val="00B71CB9"/>
    <w:rsid w:val="00B71CE8"/>
    <w:rsid w:val="00B71D37"/>
    <w:rsid w:val="00B71F0E"/>
    <w:rsid w:val="00B720E9"/>
    <w:rsid w:val="00B7214A"/>
    <w:rsid w:val="00B72288"/>
    <w:rsid w:val="00B722D9"/>
    <w:rsid w:val="00B722F2"/>
    <w:rsid w:val="00B72360"/>
    <w:rsid w:val="00B72424"/>
    <w:rsid w:val="00B72438"/>
    <w:rsid w:val="00B72496"/>
    <w:rsid w:val="00B724BA"/>
    <w:rsid w:val="00B725FA"/>
    <w:rsid w:val="00B726C2"/>
    <w:rsid w:val="00B72856"/>
    <w:rsid w:val="00B728AB"/>
    <w:rsid w:val="00B728B4"/>
    <w:rsid w:val="00B729FF"/>
    <w:rsid w:val="00B72B2A"/>
    <w:rsid w:val="00B72B96"/>
    <w:rsid w:val="00B72D1A"/>
    <w:rsid w:val="00B72D29"/>
    <w:rsid w:val="00B72ECB"/>
    <w:rsid w:val="00B72FA6"/>
    <w:rsid w:val="00B72FCC"/>
    <w:rsid w:val="00B7311E"/>
    <w:rsid w:val="00B73132"/>
    <w:rsid w:val="00B732BD"/>
    <w:rsid w:val="00B7331F"/>
    <w:rsid w:val="00B73331"/>
    <w:rsid w:val="00B7337F"/>
    <w:rsid w:val="00B733C0"/>
    <w:rsid w:val="00B733D9"/>
    <w:rsid w:val="00B7345D"/>
    <w:rsid w:val="00B734B5"/>
    <w:rsid w:val="00B73501"/>
    <w:rsid w:val="00B73627"/>
    <w:rsid w:val="00B73635"/>
    <w:rsid w:val="00B7368B"/>
    <w:rsid w:val="00B736B7"/>
    <w:rsid w:val="00B73737"/>
    <w:rsid w:val="00B7373C"/>
    <w:rsid w:val="00B737C5"/>
    <w:rsid w:val="00B737FD"/>
    <w:rsid w:val="00B73901"/>
    <w:rsid w:val="00B739E1"/>
    <w:rsid w:val="00B73A7E"/>
    <w:rsid w:val="00B73B2B"/>
    <w:rsid w:val="00B73BA1"/>
    <w:rsid w:val="00B73BAE"/>
    <w:rsid w:val="00B73BB6"/>
    <w:rsid w:val="00B73BF8"/>
    <w:rsid w:val="00B73C5B"/>
    <w:rsid w:val="00B73C8B"/>
    <w:rsid w:val="00B73D23"/>
    <w:rsid w:val="00B73D84"/>
    <w:rsid w:val="00B73E0F"/>
    <w:rsid w:val="00B73EA5"/>
    <w:rsid w:val="00B73F55"/>
    <w:rsid w:val="00B73F62"/>
    <w:rsid w:val="00B73F97"/>
    <w:rsid w:val="00B73FE1"/>
    <w:rsid w:val="00B74043"/>
    <w:rsid w:val="00B74072"/>
    <w:rsid w:val="00B740C3"/>
    <w:rsid w:val="00B7418C"/>
    <w:rsid w:val="00B74199"/>
    <w:rsid w:val="00B741F1"/>
    <w:rsid w:val="00B7422B"/>
    <w:rsid w:val="00B74264"/>
    <w:rsid w:val="00B7429C"/>
    <w:rsid w:val="00B742E3"/>
    <w:rsid w:val="00B74356"/>
    <w:rsid w:val="00B7438C"/>
    <w:rsid w:val="00B743C9"/>
    <w:rsid w:val="00B743E0"/>
    <w:rsid w:val="00B74539"/>
    <w:rsid w:val="00B746A5"/>
    <w:rsid w:val="00B74726"/>
    <w:rsid w:val="00B7472B"/>
    <w:rsid w:val="00B747A9"/>
    <w:rsid w:val="00B747AE"/>
    <w:rsid w:val="00B7494A"/>
    <w:rsid w:val="00B7494C"/>
    <w:rsid w:val="00B74998"/>
    <w:rsid w:val="00B74ADD"/>
    <w:rsid w:val="00B74AF6"/>
    <w:rsid w:val="00B74B72"/>
    <w:rsid w:val="00B74BB1"/>
    <w:rsid w:val="00B74C3F"/>
    <w:rsid w:val="00B74C63"/>
    <w:rsid w:val="00B74D2C"/>
    <w:rsid w:val="00B74E31"/>
    <w:rsid w:val="00B74E4F"/>
    <w:rsid w:val="00B74EDA"/>
    <w:rsid w:val="00B74F9C"/>
    <w:rsid w:val="00B7507F"/>
    <w:rsid w:val="00B7508A"/>
    <w:rsid w:val="00B7514A"/>
    <w:rsid w:val="00B75180"/>
    <w:rsid w:val="00B752CD"/>
    <w:rsid w:val="00B753C8"/>
    <w:rsid w:val="00B7556B"/>
    <w:rsid w:val="00B75571"/>
    <w:rsid w:val="00B75717"/>
    <w:rsid w:val="00B75765"/>
    <w:rsid w:val="00B75786"/>
    <w:rsid w:val="00B757D7"/>
    <w:rsid w:val="00B75873"/>
    <w:rsid w:val="00B758A6"/>
    <w:rsid w:val="00B75944"/>
    <w:rsid w:val="00B75A50"/>
    <w:rsid w:val="00B75A63"/>
    <w:rsid w:val="00B75B72"/>
    <w:rsid w:val="00B75BC3"/>
    <w:rsid w:val="00B75BEF"/>
    <w:rsid w:val="00B75C15"/>
    <w:rsid w:val="00B75C89"/>
    <w:rsid w:val="00B75C8F"/>
    <w:rsid w:val="00B75D7E"/>
    <w:rsid w:val="00B75DD7"/>
    <w:rsid w:val="00B75E0F"/>
    <w:rsid w:val="00B75E48"/>
    <w:rsid w:val="00B75E8D"/>
    <w:rsid w:val="00B75F0C"/>
    <w:rsid w:val="00B75F9E"/>
    <w:rsid w:val="00B75FCA"/>
    <w:rsid w:val="00B760A2"/>
    <w:rsid w:val="00B760D3"/>
    <w:rsid w:val="00B760E3"/>
    <w:rsid w:val="00B761BE"/>
    <w:rsid w:val="00B761CA"/>
    <w:rsid w:val="00B762AF"/>
    <w:rsid w:val="00B7638A"/>
    <w:rsid w:val="00B76434"/>
    <w:rsid w:val="00B764C7"/>
    <w:rsid w:val="00B765EB"/>
    <w:rsid w:val="00B766D5"/>
    <w:rsid w:val="00B76731"/>
    <w:rsid w:val="00B7673B"/>
    <w:rsid w:val="00B767F9"/>
    <w:rsid w:val="00B76810"/>
    <w:rsid w:val="00B7683F"/>
    <w:rsid w:val="00B76901"/>
    <w:rsid w:val="00B7692F"/>
    <w:rsid w:val="00B76A76"/>
    <w:rsid w:val="00B76B77"/>
    <w:rsid w:val="00B76BC6"/>
    <w:rsid w:val="00B76D47"/>
    <w:rsid w:val="00B76D95"/>
    <w:rsid w:val="00B76DA6"/>
    <w:rsid w:val="00B76E1B"/>
    <w:rsid w:val="00B76E5A"/>
    <w:rsid w:val="00B76EAE"/>
    <w:rsid w:val="00B76F63"/>
    <w:rsid w:val="00B76F72"/>
    <w:rsid w:val="00B7704B"/>
    <w:rsid w:val="00B7710C"/>
    <w:rsid w:val="00B771A3"/>
    <w:rsid w:val="00B771EE"/>
    <w:rsid w:val="00B771F1"/>
    <w:rsid w:val="00B771F5"/>
    <w:rsid w:val="00B77351"/>
    <w:rsid w:val="00B773A6"/>
    <w:rsid w:val="00B773EE"/>
    <w:rsid w:val="00B7745F"/>
    <w:rsid w:val="00B774B1"/>
    <w:rsid w:val="00B7756A"/>
    <w:rsid w:val="00B776EB"/>
    <w:rsid w:val="00B77718"/>
    <w:rsid w:val="00B77732"/>
    <w:rsid w:val="00B77766"/>
    <w:rsid w:val="00B777BE"/>
    <w:rsid w:val="00B7784E"/>
    <w:rsid w:val="00B77884"/>
    <w:rsid w:val="00B77A35"/>
    <w:rsid w:val="00B77B0D"/>
    <w:rsid w:val="00B77BDB"/>
    <w:rsid w:val="00B77C0F"/>
    <w:rsid w:val="00B77D18"/>
    <w:rsid w:val="00B77E16"/>
    <w:rsid w:val="00B77F75"/>
    <w:rsid w:val="00B8002E"/>
    <w:rsid w:val="00B80091"/>
    <w:rsid w:val="00B800D9"/>
    <w:rsid w:val="00B801A1"/>
    <w:rsid w:val="00B801BE"/>
    <w:rsid w:val="00B80276"/>
    <w:rsid w:val="00B8027B"/>
    <w:rsid w:val="00B80370"/>
    <w:rsid w:val="00B803BC"/>
    <w:rsid w:val="00B8043D"/>
    <w:rsid w:val="00B804A4"/>
    <w:rsid w:val="00B80511"/>
    <w:rsid w:val="00B80518"/>
    <w:rsid w:val="00B80851"/>
    <w:rsid w:val="00B808CF"/>
    <w:rsid w:val="00B80967"/>
    <w:rsid w:val="00B80A30"/>
    <w:rsid w:val="00B80A35"/>
    <w:rsid w:val="00B80A82"/>
    <w:rsid w:val="00B80A99"/>
    <w:rsid w:val="00B80AA6"/>
    <w:rsid w:val="00B80AAB"/>
    <w:rsid w:val="00B80AB0"/>
    <w:rsid w:val="00B80C1D"/>
    <w:rsid w:val="00B80C2B"/>
    <w:rsid w:val="00B80C56"/>
    <w:rsid w:val="00B80C64"/>
    <w:rsid w:val="00B80C81"/>
    <w:rsid w:val="00B80E09"/>
    <w:rsid w:val="00B80E29"/>
    <w:rsid w:val="00B80E7F"/>
    <w:rsid w:val="00B80F79"/>
    <w:rsid w:val="00B80FA8"/>
    <w:rsid w:val="00B810BF"/>
    <w:rsid w:val="00B811DB"/>
    <w:rsid w:val="00B81272"/>
    <w:rsid w:val="00B81303"/>
    <w:rsid w:val="00B81458"/>
    <w:rsid w:val="00B814E3"/>
    <w:rsid w:val="00B8167E"/>
    <w:rsid w:val="00B816EB"/>
    <w:rsid w:val="00B81794"/>
    <w:rsid w:val="00B81824"/>
    <w:rsid w:val="00B8183C"/>
    <w:rsid w:val="00B818EF"/>
    <w:rsid w:val="00B81933"/>
    <w:rsid w:val="00B81964"/>
    <w:rsid w:val="00B81AFB"/>
    <w:rsid w:val="00B81BF6"/>
    <w:rsid w:val="00B81BFD"/>
    <w:rsid w:val="00B81C57"/>
    <w:rsid w:val="00B81D28"/>
    <w:rsid w:val="00B81D84"/>
    <w:rsid w:val="00B81E05"/>
    <w:rsid w:val="00B81FE0"/>
    <w:rsid w:val="00B8201C"/>
    <w:rsid w:val="00B8203C"/>
    <w:rsid w:val="00B82077"/>
    <w:rsid w:val="00B820AB"/>
    <w:rsid w:val="00B820B1"/>
    <w:rsid w:val="00B8211C"/>
    <w:rsid w:val="00B821E3"/>
    <w:rsid w:val="00B82215"/>
    <w:rsid w:val="00B822AB"/>
    <w:rsid w:val="00B822DE"/>
    <w:rsid w:val="00B82344"/>
    <w:rsid w:val="00B8237D"/>
    <w:rsid w:val="00B82394"/>
    <w:rsid w:val="00B823C6"/>
    <w:rsid w:val="00B82547"/>
    <w:rsid w:val="00B82857"/>
    <w:rsid w:val="00B8289B"/>
    <w:rsid w:val="00B828BA"/>
    <w:rsid w:val="00B82A15"/>
    <w:rsid w:val="00B82A31"/>
    <w:rsid w:val="00B82AC2"/>
    <w:rsid w:val="00B82BAE"/>
    <w:rsid w:val="00B82BF1"/>
    <w:rsid w:val="00B82D40"/>
    <w:rsid w:val="00B82E15"/>
    <w:rsid w:val="00B82E44"/>
    <w:rsid w:val="00B82E6B"/>
    <w:rsid w:val="00B82E88"/>
    <w:rsid w:val="00B82EE7"/>
    <w:rsid w:val="00B82F66"/>
    <w:rsid w:val="00B82FAD"/>
    <w:rsid w:val="00B83087"/>
    <w:rsid w:val="00B83126"/>
    <w:rsid w:val="00B8315C"/>
    <w:rsid w:val="00B831A1"/>
    <w:rsid w:val="00B83365"/>
    <w:rsid w:val="00B83464"/>
    <w:rsid w:val="00B83507"/>
    <w:rsid w:val="00B835A7"/>
    <w:rsid w:val="00B83621"/>
    <w:rsid w:val="00B8373E"/>
    <w:rsid w:val="00B83752"/>
    <w:rsid w:val="00B8375B"/>
    <w:rsid w:val="00B8376B"/>
    <w:rsid w:val="00B838AA"/>
    <w:rsid w:val="00B838F7"/>
    <w:rsid w:val="00B83949"/>
    <w:rsid w:val="00B839E1"/>
    <w:rsid w:val="00B83A35"/>
    <w:rsid w:val="00B83A4F"/>
    <w:rsid w:val="00B83A5C"/>
    <w:rsid w:val="00B83A76"/>
    <w:rsid w:val="00B83AD8"/>
    <w:rsid w:val="00B83B3F"/>
    <w:rsid w:val="00B83B55"/>
    <w:rsid w:val="00B83C36"/>
    <w:rsid w:val="00B83C80"/>
    <w:rsid w:val="00B83CD4"/>
    <w:rsid w:val="00B83DF9"/>
    <w:rsid w:val="00B83E7C"/>
    <w:rsid w:val="00B83F3D"/>
    <w:rsid w:val="00B83FB5"/>
    <w:rsid w:val="00B83FB6"/>
    <w:rsid w:val="00B83FCF"/>
    <w:rsid w:val="00B83FE2"/>
    <w:rsid w:val="00B84022"/>
    <w:rsid w:val="00B8409F"/>
    <w:rsid w:val="00B840EF"/>
    <w:rsid w:val="00B840F4"/>
    <w:rsid w:val="00B84122"/>
    <w:rsid w:val="00B841BB"/>
    <w:rsid w:val="00B84264"/>
    <w:rsid w:val="00B842B2"/>
    <w:rsid w:val="00B842F0"/>
    <w:rsid w:val="00B844AB"/>
    <w:rsid w:val="00B8451A"/>
    <w:rsid w:val="00B8458D"/>
    <w:rsid w:val="00B84692"/>
    <w:rsid w:val="00B846E9"/>
    <w:rsid w:val="00B84764"/>
    <w:rsid w:val="00B84778"/>
    <w:rsid w:val="00B847C1"/>
    <w:rsid w:val="00B847E4"/>
    <w:rsid w:val="00B847ED"/>
    <w:rsid w:val="00B8481D"/>
    <w:rsid w:val="00B848BE"/>
    <w:rsid w:val="00B84914"/>
    <w:rsid w:val="00B84918"/>
    <w:rsid w:val="00B84981"/>
    <w:rsid w:val="00B849B2"/>
    <w:rsid w:val="00B849F5"/>
    <w:rsid w:val="00B84A4C"/>
    <w:rsid w:val="00B84A53"/>
    <w:rsid w:val="00B84A91"/>
    <w:rsid w:val="00B84AA8"/>
    <w:rsid w:val="00B84B22"/>
    <w:rsid w:val="00B84BBE"/>
    <w:rsid w:val="00B84BE7"/>
    <w:rsid w:val="00B84C9C"/>
    <w:rsid w:val="00B84CE3"/>
    <w:rsid w:val="00B84D29"/>
    <w:rsid w:val="00B84D7B"/>
    <w:rsid w:val="00B84DD7"/>
    <w:rsid w:val="00B84E1A"/>
    <w:rsid w:val="00B84E91"/>
    <w:rsid w:val="00B84F2D"/>
    <w:rsid w:val="00B85055"/>
    <w:rsid w:val="00B8508B"/>
    <w:rsid w:val="00B85131"/>
    <w:rsid w:val="00B8515A"/>
    <w:rsid w:val="00B8517A"/>
    <w:rsid w:val="00B8517E"/>
    <w:rsid w:val="00B851B6"/>
    <w:rsid w:val="00B852E6"/>
    <w:rsid w:val="00B85330"/>
    <w:rsid w:val="00B85393"/>
    <w:rsid w:val="00B85465"/>
    <w:rsid w:val="00B85553"/>
    <w:rsid w:val="00B855A8"/>
    <w:rsid w:val="00B8565F"/>
    <w:rsid w:val="00B85699"/>
    <w:rsid w:val="00B856A8"/>
    <w:rsid w:val="00B8579F"/>
    <w:rsid w:val="00B8580B"/>
    <w:rsid w:val="00B8581B"/>
    <w:rsid w:val="00B85871"/>
    <w:rsid w:val="00B858D4"/>
    <w:rsid w:val="00B85937"/>
    <w:rsid w:val="00B8595E"/>
    <w:rsid w:val="00B859C0"/>
    <w:rsid w:val="00B85A4B"/>
    <w:rsid w:val="00B85B16"/>
    <w:rsid w:val="00B85B18"/>
    <w:rsid w:val="00B85CF2"/>
    <w:rsid w:val="00B85D20"/>
    <w:rsid w:val="00B85D91"/>
    <w:rsid w:val="00B85DBF"/>
    <w:rsid w:val="00B85DC9"/>
    <w:rsid w:val="00B85F1F"/>
    <w:rsid w:val="00B8600C"/>
    <w:rsid w:val="00B860C8"/>
    <w:rsid w:val="00B860E9"/>
    <w:rsid w:val="00B86110"/>
    <w:rsid w:val="00B8616E"/>
    <w:rsid w:val="00B861E1"/>
    <w:rsid w:val="00B86226"/>
    <w:rsid w:val="00B8637D"/>
    <w:rsid w:val="00B86484"/>
    <w:rsid w:val="00B864BB"/>
    <w:rsid w:val="00B864C8"/>
    <w:rsid w:val="00B86565"/>
    <w:rsid w:val="00B8673C"/>
    <w:rsid w:val="00B86798"/>
    <w:rsid w:val="00B867BD"/>
    <w:rsid w:val="00B86905"/>
    <w:rsid w:val="00B8694B"/>
    <w:rsid w:val="00B86984"/>
    <w:rsid w:val="00B869BB"/>
    <w:rsid w:val="00B86A06"/>
    <w:rsid w:val="00B86B68"/>
    <w:rsid w:val="00B86C39"/>
    <w:rsid w:val="00B86C41"/>
    <w:rsid w:val="00B86C9E"/>
    <w:rsid w:val="00B86CC5"/>
    <w:rsid w:val="00B86D5C"/>
    <w:rsid w:val="00B86D7C"/>
    <w:rsid w:val="00B86E45"/>
    <w:rsid w:val="00B86E5F"/>
    <w:rsid w:val="00B86ED2"/>
    <w:rsid w:val="00B86F53"/>
    <w:rsid w:val="00B86F7A"/>
    <w:rsid w:val="00B86FF3"/>
    <w:rsid w:val="00B87019"/>
    <w:rsid w:val="00B87057"/>
    <w:rsid w:val="00B870CA"/>
    <w:rsid w:val="00B87100"/>
    <w:rsid w:val="00B87143"/>
    <w:rsid w:val="00B8726E"/>
    <w:rsid w:val="00B87298"/>
    <w:rsid w:val="00B8732D"/>
    <w:rsid w:val="00B8734C"/>
    <w:rsid w:val="00B87377"/>
    <w:rsid w:val="00B8738B"/>
    <w:rsid w:val="00B8740C"/>
    <w:rsid w:val="00B87443"/>
    <w:rsid w:val="00B8747B"/>
    <w:rsid w:val="00B87531"/>
    <w:rsid w:val="00B8757A"/>
    <w:rsid w:val="00B875BC"/>
    <w:rsid w:val="00B8761F"/>
    <w:rsid w:val="00B876F5"/>
    <w:rsid w:val="00B87727"/>
    <w:rsid w:val="00B87759"/>
    <w:rsid w:val="00B87860"/>
    <w:rsid w:val="00B87861"/>
    <w:rsid w:val="00B8790D"/>
    <w:rsid w:val="00B8792A"/>
    <w:rsid w:val="00B8797D"/>
    <w:rsid w:val="00B87A41"/>
    <w:rsid w:val="00B87A69"/>
    <w:rsid w:val="00B87A9A"/>
    <w:rsid w:val="00B87B03"/>
    <w:rsid w:val="00B87B9C"/>
    <w:rsid w:val="00B87C68"/>
    <w:rsid w:val="00B87E17"/>
    <w:rsid w:val="00B87E3E"/>
    <w:rsid w:val="00B87E48"/>
    <w:rsid w:val="00B87EEC"/>
    <w:rsid w:val="00B87F7C"/>
    <w:rsid w:val="00B87F84"/>
    <w:rsid w:val="00B87FCD"/>
    <w:rsid w:val="00B87FF1"/>
    <w:rsid w:val="00B900AE"/>
    <w:rsid w:val="00B90149"/>
    <w:rsid w:val="00B90186"/>
    <w:rsid w:val="00B901FA"/>
    <w:rsid w:val="00B9030A"/>
    <w:rsid w:val="00B90439"/>
    <w:rsid w:val="00B9044D"/>
    <w:rsid w:val="00B90483"/>
    <w:rsid w:val="00B904B3"/>
    <w:rsid w:val="00B90547"/>
    <w:rsid w:val="00B90641"/>
    <w:rsid w:val="00B9066B"/>
    <w:rsid w:val="00B90675"/>
    <w:rsid w:val="00B90867"/>
    <w:rsid w:val="00B908AE"/>
    <w:rsid w:val="00B908E0"/>
    <w:rsid w:val="00B908F6"/>
    <w:rsid w:val="00B9095A"/>
    <w:rsid w:val="00B90A09"/>
    <w:rsid w:val="00B90A78"/>
    <w:rsid w:val="00B90B1B"/>
    <w:rsid w:val="00B90B46"/>
    <w:rsid w:val="00B90B47"/>
    <w:rsid w:val="00B90D96"/>
    <w:rsid w:val="00B90DF8"/>
    <w:rsid w:val="00B90E24"/>
    <w:rsid w:val="00B90E9B"/>
    <w:rsid w:val="00B90ECC"/>
    <w:rsid w:val="00B90ED5"/>
    <w:rsid w:val="00B90EE3"/>
    <w:rsid w:val="00B90EEC"/>
    <w:rsid w:val="00B90F75"/>
    <w:rsid w:val="00B90F7D"/>
    <w:rsid w:val="00B90FDE"/>
    <w:rsid w:val="00B91052"/>
    <w:rsid w:val="00B910D3"/>
    <w:rsid w:val="00B91112"/>
    <w:rsid w:val="00B911A5"/>
    <w:rsid w:val="00B91350"/>
    <w:rsid w:val="00B91460"/>
    <w:rsid w:val="00B914A7"/>
    <w:rsid w:val="00B914C0"/>
    <w:rsid w:val="00B9150D"/>
    <w:rsid w:val="00B91788"/>
    <w:rsid w:val="00B917ED"/>
    <w:rsid w:val="00B9185D"/>
    <w:rsid w:val="00B918BD"/>
    <w:rsid w:val="00B9196C"/>
    <w:rsid w:val="00B91986"/>
    <w:rsid w:val="00B9199B"/>
    <w:rsid w:val="00B91AEC"/>
    <w:rsid w:val="00B91AED"/>
    <w:rsid w:val="00B91B41"/>
    <w:rsid w:val="00B91C06"/>
    <w:rsid w:val="00B91EAB"/>
    <w:rsid w:val="00B91F67"/>
    <w:rsid w:val="00B92022"/>
    <w:rsid w:val="00B9204B"/>
    <w:rsid w:val="00B92070"/>
    <w:rsid w:val="00B9214E"/>
    <w:rsid w:val="00B921D1"/>
    <w:rsid w:val="00B921EC"/>
    <w:rsid w:val="00B9225F"/>
    <w:rsid w:val="00B9230A"/>
    <w:rsid w:val="00B92397"/>
    <w:rsid w:val="00B923E6"/>
    <w:rsid w:val="00B92428"/>
    <w:rsid w:val="00B924E1"/>
    <w:rsid w:val="00B92595"/>
    <w:rsid w:val="00B925E8"/>
    <w:rsid w:val="00B92615"/>
    <w:rsid w:val="00B926AF"/>
    <w:rsid w:val="00B92792"/>
    <w:rsid w:val="00B927BD"/>
    <w:rsid w:val="00B9288F"/>
    <w:rsid w:val="00B928D0"/>
    <w:rsid w:val="00B9298E"/>
    <w:rsid w:val="00B929C5"/>
    <w:rsid w:val="00B929C9"/>
    <w:rsid w:val="00B929CA"/>
    <w:rsid w:val="00B929E8"/>
    <w:rsid w:val="00B92B34"/>
    <w:rsid w:val="00B92B5B"/>
    <w:rsid w:val="00B92BB8"/>
    <w:rsid w:val="00B92CC5"/>
    <w:rsid w:val="00B92D2F"/>
    <w:rsid w:val="00B92D85"/>
    <w:rsid w:val="00B92EB2"/>
    <w:rsid w:val="00B92F1B"/>
    <w:rsid w:val="00B92FA9"/>
    <w:rsid w:val="00B92FB0"/>
    <w:rsid w:val="00B930D0"/>
    <w:rsid w:val="00B930DF"/>
    <w:rsid w:val="00B93121"/>
    <w:rsid w:val="00B931CE"/>
    <w:rsid w:val="00B931F6"/>
    <w:rsid w:val="00B93212"/>
    <w:rsid w:val="00B9333B"/>
    <w:rsid w:val="00B93396"/>
    <w:rsid w:val="00B93437"/>
    <w:rsid w:val="00B93474"/>
    <w:rsid w:val="00B934EE"/>
    <w:rsid w:val="00B93541"/>
    <w:rsid w:val="00B9356C"/>
    <w:rsid w:val="00B93585"/>
    <w:rsid w:val="00B9368D"/>
    <w:rsid w:val="00B93694"/>
    <w:rsid w:val="00B936CD"/>
    <w:rsid w:val="00B937CF"/>
    <w:rsid w:val="00B937F2"/>
    <w:rsid w:val="00B937F5"/>
    <w:rsid w:val="00B938B5"/>
    <w:rsid w:val="00B9399C"/>
    <w:rsid w:val="00B939C1"/>
    <w:rsid w:val="00B939C2"/>
    <w:rsid w:val="00B93B00"/>
    <w:rsid w:val="00B93B49"/>
    <w:rsid w:val="00B93C02"/>
    <w:rsid w:val="00B93D10"/>
    <w:rsid w:val="00B93E20"/>
    <w:rsid w:val="00B93EE6"/>
    <w:rsid w:val="00B93F78"/>
    <w:rsid w:val="00B93FCF"/>
    <w:rsid w:val="00B9402C"/>
    <w:rsid w:val="00B940BC"/>
    <w:rsid w:val="00B940D0"/>
    <w:rsid w:val="00B941CA"/>
    <w:rsid w:val="00B9426B"/>
    <w:rsid w:val="00B94298"/>
    <w:rsid w:val="00B942A3"/>
    <w:rsid w:val="00B94375"/>
    <w:rsid w:val="00B94424"/>
    <w:rsid w:val="00B9450A"/>
    <w:rsid w:val="00B9453C"/>
    <w:rsid w:val="00B94545"/>
    <w:rsid w:val="00B945BA"/>
    <w:rsid w:val="00B945EC"/>
    <w:rsid w:val="00B945F8"/>
    <w:rsid w:val="00B94628"/>
    <w:rsid w:val="00B946DB"/>
    <w:rsid w:val="00B946EC"/>
    <w:rsid w:val="00B946F6"/>
    <w:rsid w:val="00B94712"/>
    <w:rsid w:val="00B947FC"/>
    <w:rsid w:val="00B9482E"/>
    <w:rsid w:val="00B948C2"/>
    <w:rsid w:val="00B948D3"/>
    <w:rsid w:val="00B9496C"/>
    <w:rsid w:val="00B9497D"/>
    <w:rsid w:val="00B949A2"/>
    <w:rsid w:val="00B949DC"/>
    <w:rsid w:val="00B94B22"/>
    <w:rsid w:val="00B94C35"/>
    <w:rsid w:val="00B94CAE"/>
    <w:rsid w:val="00B94CFB"/>
    <w:rsid w:val="00B94D78"/>
    <w:rsid w:val="00B94DB1"/>
    <w:rsid w:val="00B94DF3"/>
    <w:rsid w:val="00B94EA1"/>
    <w:rsid w:val="00B94F98"/>
    <w:rsid w:val="00B95082"/>
    <w:rsid w:val="00B950F3"/>
    <w:rsid w:val="00B951D2"/>
    <w:rsid w:val="00B952B7"/>
    <w:rsid w:val="00B952EF"/>
    <w:rsid w:val="00B952FE"/>
    <w:rsid w:val="00B95309"/>
    <w:rsid w:val="00B9533C"/>
    <w:rsid w:val="00B9549A"/>
    <w:rsid w:val="00B955E5"/>
    <w:rsid w:val="00B95694"/>
    <w:rsid w:val="00B957A9"/>
    <w:rsid w:val="00B95855"/>
    <w:rsid w:val="00B95971"/>
    <w:rsid w:val="00B959CD"/>
    <w:rsid w:val="00B95AD3"/>
    <w:rsid w:val="00B95B65"/>
    <w:rsid w:val="00B95C79"/>
    <w:rsid w:val="00B95D33"/>
    <w:rsid w:val="00B95D58"/>
    <w:rsid w:val="00B95E2B"/>
    <w:rsid w:val="00B95E62"/>
    <w:rsid w:val="00B95E85"/>
    <w:rsid w:val="00B95EA9"/>
    <w:rsid w:val="00B95EDC"/>
    <w:rsid w:val="00B95EF3"/>
    <w:rsid w:val="00B95EF5"/>
    <w:rsid w:val="00B95F9C"/>
    <w:rsid w:val="00B96044"/>
    <w:rsid w:val="00B9620A"/>
    <w:rsid w:val="00B96245"/>
    <w:rsid w:val="00B9629F"/>
    <w:rsid w:val="00B963B8"/>
    <w:rsid w:val="00B964C6"/>
    <w:rsid w:val="00B9653C"/>
    <w:rsid w:val="00B96658"/>
    <w:rsid w:val="00B966F8"/>
    <w:rsid w:val="00B96704"/>
    <w:rsid w:val="00B9678A"/>
    <w:rsid w:val="00B96801"/>
    <w:rsid w:val="00B9682F"/>
    <w:rsid w:val="00B96961"/>
    <w:rsid w:val="00B969FF"/>
    <w:rsid w:val="00B96A23"/>
    <w:rsid w:val="00B96A70"/>
    <w:rsid w:val="00B96A9B"/>
    <w:rsid w:val="00B96AE4"/>
    <w:rsid w:val="00B96B13"/>
    <w:rsid w:val="00B96B1A"/>
    <w:rsid w:val="00B96C1D"/>
    <w:rsid w:val="00B96C38"/>
    <w:rsid w:val="00B96C82"/>
    <w:rsid w:val="00B96CBA"/>
    <w:rsid w:val="00B96CD1"/>
    <w:rsid w:val="00B96D2E"/>
    <w:rsid w:val="00B96D7A"/>
    <w:rsid w:val="00B96EB8"/>
    <w:rsid w:val="00B96EC3"/>
    <w:rsid w:val="00B96F15"/>
    <w:rsid w:val="00B96F2C"/>
    <w:rsid w:val="00B96F7F"/>
    <w:rsid w:val="00B97000"/>
    <w:rsid w:val="00B97010"/>
    <w:rsid w:val="00B97070"/>
    <w:rsid w:val="00B9708A"/>
    <w:rsid w:val="00B97098"/>
    <w:rsid w:val="00B970E3"/>
    <w:rsid w:val="00B97145"/>
    <w:rsid w:val="00B97159"/>
    <w:rsid w:val="00B971D3"/>
    <w:rsid w:val="00B971E8"/>
    <w:rsid w:val="00B971FC"/>
    <w:rsid w:val="00B97258"/>
    <w:rsid w:val="00B972B3"/>
    <w:rsid w:val="00B97356"/>
    <w:rsid w:val="00B9739E"/>
    <w:rsid w:val="00B973E2"/>
    <w:rsid w:val="00B97442"/>
    <w:rsid w:val="00B97593"/>
    <w:rsid w:val="00B9767C"/>
    <w:rsid w:val="00B97687"/>
    <w:rsid w:val="00B9771C"/>
    <w:rsid w:val="00B97766"/>
    <w:rsid w:val="00B977C7"/>
    <w:rsid w:val="00B97814"/>
    <w:rsid w:val="00B9790C"/>
    <w:rsid w:val="00B97A19"/>
    <w:rsid w:val="00B97A36"/>
    <w:rsid w:val="00B97B0D"/>
    <w:rsid w:val="00B97B5C"/>
    <w:rsid w:val="00B97C15"/>
    <w:rsid w:val="00B97C2A"/>
    <w:rsid w:val="00B97C3F"/>
    <w:rsid w:val="00B97C62"/>
    <w:rsid w:val="00B97D21"/>
    <w:rsid w:val="00B97D46"/>
    <w:rsid w:val="00B97DB5"/>
    <w:rsid w:val="00B97DE7"/>
    <w:rsid w:val="00B97DEB"/>
    <w:rsid w:val="00B97E87"/>
    <w:rsid w:val="00B97EBF"/>
    <w:rsid w:val="00B97F2F"/>
    <w:rsid w:val="00B97F3F"/>
    <w:rsid w:val="00BA000D"/>
    <w:rsid w:val="00BA00CC"/>
    <w:rsid w:val="00BA02B4"/>
    <w:rsid w:val="00BA02D1"/>
    <w:rsid w:val="00BA0377"/>
    <w:rsid w:val="00BA03FD"/>
    <w:rsid w:val="00BA0425"/>
    <w:rsid w:val="00BA051E"/>
    <w:rsid w:val="00BA0537"/>
    <w:rsid w:val="00BA06DC"/>
    <w:rsid w:val="00BA06E8"/>
    <w:rsid w:val="00BA0AA1"/>
    <w:rsid w:val="00BA0B96"/>
    <w:rsid w:val="00BA0E1F"/>
    <w:rsid w:val="00BA0E4B"/>
    <w:rsid w:val="00BA0E66"/>
    <w:rsid w:val="00BA0FB5"/>
    <w:rsid w:val="00BA0FDC"/>
    <w:rsid w:val="00BA1063"/>
    <w:rsid w:val="00BA11DF"/>
    <w:rsid w:val="00BA1268"/>
    <w:rsid w:val="00BA127F"/>
    <w:rsid w:val="00BA1334"/>
    <w:rsid w:val="00BA136D"/>
    <w:rsid w:val="00BA1427"/>
    <w:rsid w:val="00BA1489"/>
    <w:rsid w:val="00BA1505"/>
    <w:rsid w:val="00BA153B"/>
    <w:rsid w:val="00BA165A"/>
    <w:rsid w:val="00BA16F2"/>
    <w:rsid w:val="00BA1754"/>
    <w:rsid w:val="00BA1758"/>
    <w:rsid w:val="00BA179F"/>
    <w:rsid w:val="00BA17CD"/>
    <w:rsid w:val="00BA17D2"/>
    <w:rsid w:val="00BA17DF"/>
    <w:rsid w:val="00BA18B4"/>
    <w:rsid w:val="00BA18F8"/>
    <w:rsid w:val="00BA196C"/>
    <w:rsid w:val="00BA199E"/>
    <w:rsid w:val="00BA19A3"/>
    <w:rsid w:val="00BA1A68"/>
    <w:rsid w:val="00BA1B27"/>
    <w:rsid w:val="00BA1B5D"/>
    <w:rsid w:val="00BA1B8D"/>
    <w:rsid w:val="00BA1BFF"/>
    <w:rsid w:val="00BA1D2E"/>
    <w:rsid w:val="00BA1DB6"/>
    <w:rsid w:val="00BA1E39"/>
    <w:rsid w:val="00BA1E49"/>
    <w:rsid w:val="00BA1F33"/>
    <w:rsid w:val="00BA1F63"/>
    <w:rsid w:val="00BA1F91"/>
    <w:rsid w:val="00BA1FAD"/>
    <w:rsid w:val="00BA20A5"/>
    <w:rsid w:val="00BA20A6"/>
    <w:rsid w:val="00BA2125"/>
    <w:rsid w:val="00BA21BD"/>
    <w:rsid w:val="00BA21F9"/>
    <w:rsid w:val="00BA236F"/>
    <w:rsid w:val="00BA23B7"/>
    <w:rsid w:val="00BA243A"/>
    <w:rsid w:val="00BA2458"/>
    <w:rsid w:val="00BA252F"/>
    <w:rsid w:val="00BA25BB"/>
    <w:rsid w:val="00BA25FA"/>
    <w:rsid w:val="00BA260A"/>
    <w:rsid w:val="00BA26B2"/>
    <w:rsid w:val="00BA26E0"/>
    <w:rsid w:val="00BA27A3"/>
    <w:rsid w:val="00BA287A"/>
    <w:rsid w:val="00BA29FE"/>
    <w:rsid w:val="00BA2A26"/>
    <w:rsid w:val="00BA2A86"/>
    <w:rsid w:val="00BA2B12"/>
    <w:rsid w:val="00BA2B27"/>
    <w:rsid w:val="00BA2B50"/>
    <w:rsid w:val="00BA2BF5"/>
    <w:rsid w:val="00BA2C82"/>
    <w:rsid w:val="00BA2C9A"/>
    <w:rsid w:val="00BA2CDB"/>
    <w:rsid w:val="00BA2DC5"/>
    <w:rsid w:val="00BA2DEA"/>
    <w:rsid w:val="00BA2E8E"/>
    <w:rsid w:val="00BA2EA0"/>
    <w:rsid w:val="00BA2EA7"/>
    <w:rsid w:val="00BA2EEA"/>
    <w:rsid w:val="00BA2EFD"/>
    <w:rsid w:val="00BA2F5B"/>
    <w:rsid w:val="00BA2FE5"/>
    <w:rsid w:val="00BA3030"/>
    <w:rsid w:val="00BA3191"/>
    <w:rsid w:val="00BA3199"/>
    <w:rsid w:val="00BA3243"/>
    <w:rsid w:val="00BA3418"/>
    <w:rsid w:val="00BA3432"/>
    <w:rsid w:val="00BA343F"/>
    <w:rsid w:val="00BA349A"/>
    <w:rsid w:val="00BA34E5"/>
    <w:rsid w:val="00BA3510"/>
    <w:rsid w:val="00BA351F"/>
    <w:rsid w:val="00BA36AF"/>
    <w:rsid w:val="00BA36C9"/>
    <w:rsid w:val="00BA373F"/>
    <w:rsid w:val="00BA37C3"/>
    <w:rsid w:val="00BA39B2"/>
    <w:rsid w:val="00BA39CB"/>
    <w:rsid w:val="00BA3A52"/>
    <w:rsid w:val="00BA3A9A"/>
    <w:rsid w:val="00BA3B2D"/>
    <w:rsid w:val="00BA3B7C"/>
    <w:rsid w:val="00BA3BB2"/>
    <w:rsid w:val="00BA3E5C"/>
    <w:rsid w:val="00BA3ED5"/>
    <w:rsid w:val="00BA3F67"/>
    <w:rsid w:val="00BA4019"/>
    <w:rsid w:val="00BA4071"/>
    <w:rsid w:val="00BA410F"/>
    <w:rsid w:val="00BA411A"/>
    <w:rsid w:val="00BA4231"/>
    <w:rsid w:val="00BA4364"/>
    <w:rsid w:val="00BA438D"/>
    <w:rsid w:val="00BA43C6"/>
    <w:rsid w:val="00BA4439"/>
    <w:rsid w:val="00BA451C"/>
    <w:rsid w:val="00BA4546"/>
    <w:rsid w:val="00BA4611"/>
    <w:rsid w:val="00BA4619"/>
    <w:rsid w:val="00BA4710"/>
    <w:rsid w:val="00BA4779"/>
    <w:rsid w:val="00BA4811"/>
    <w:rsid w:val="00BA4843"/>
    <w:rsid w:val="00BA48CC"/>
    <w:rsid w:val="00BA49F7"/>
    <w:rsid w:val="00BA49FC"/>
    <w:rsid w:val="00BA4A65"/>
    <w:rsid w:val="00BA4AB1"/>
    <w:rsid w:val="00BA4ABB"/>
    <w:rsid w:val="00BA4B37"/>
    <w:rsid w:val="00BA4B57"/>
    <w:rsid w:val="00BA4BB2"/>
    <w:rsid w:val="00BA4BD2"/>
    <w:rsid w:val="00BA4D0C"/>
    <w:rsid w:val="00BA4D57"/>
    <w:rsid w:val="00BA4D84"/>
    <w:rsid w:val="00BA4F34"/>
    <w:rsid w:val="00BA4F39"/>
    <w:rsid w:val="00BA5030"/>
    <w:rsid w:val="00BA5053"/>
    <w:rsid w:val="00BA5112"/>
    <w:rsid w:val="00BA5175"/>
    <w:rsid w:val="00BA5196"/>
    <w:rsid w:val="00BA519B"/>
    <w:rsid w:val="00BA51FC"/>
    <w:rsid w:val="00BA52C1"/>
    <w:rsid w:val="00BA539B"/>
    <w:rsid w:val="00BA53A6"/>
    <w:rsid w:val="00BA53AD"/>
    <w:rsid w:val="00BA5592"/>
    <w:rsid w:val="00BA57E1"/>
    <w:rsid w:val="00BA5943"/>
    <w:rsid w:val="00BA5A02"/>
    <w:rsid w:val="00BA5C67"/>
    <w:rsid w:val="00BA5D15"/>
    <w:rsid w:val="00BA5D17"/>
    <w:rsid w:val="00BA5DD8"/>
    <w:rsid w:val="00BA5DF4"/>
    <w:rsid w:val="00BA5F79"/>
    <w:rsid w:val="00BA613A"/>
    <w:rsid w:val="00BA617A"/>
    <w:rsid w:val="00BA63A0"/>
    <w:rsid w:val="00BA63FC"/>
    <w:rsid w:val="00BA6418"/>
    <w:rsid w:val="00BA64CF"/>
    <w:rsid w:val="00BA65B4"/>
    <w:rsid w:val="00BA65CA"/>
    <w:rsid w:val="00BA65EC"/>
    <w:rsid w:val="00BA6681"/>
    <w:rsid w:val="00BA6760"/>
    <w:rsid w:val="00BA677B"/>
    <w:rsid w:val="00BA6797"/>
    <w:rsid w:val="00BA679F"/>
    <w:rsid w:val="00BA689B"/>
    <w:rsid w:val="00BA6901"/>
    <w:rsid w:val="00BA690E"/>
    <w:rsid w:val="00BA6932"/>
    <w:rsid w:val="00BA69F0"/>
    <w:rsid w:val="00BA6A00"/>
    <w:rsid w:val="00BA6A85"/>
    <w:rsid w:val="00BA6A8B"/>
    <w:rsid w:val="00BA6AE6"/>
    <w:rsid w:val="00BA6B11"/>
    <w:rsid w:val="00BA6B35"/>
    <w:rsid w:val="00BA6B37"/>
    <w:rsid w:val="00BA6C27"/>
    <w:rsid w:val="00BA6C2A"/>
    <w:rsid w:val="00BA6C3A"/>
    <w:rsid w:val="00BA6C4C"/>
    <w:rsid w:val="00BA6C67"/>
    <w:rsid w:val="00BA6CB8"/>
    <w:rsid w:val="00BA6D60"/>
    <w:rsid w:val="00BA6E52"/>
    <w:rsid w:val="00BA6EAD"/>
    <w:rsid w:val="00BA6EEA"/>
    <w:rsid w:val="00BA6EFF"/>
    <w:rsid w:val="00BA6F90"/>
    <w:rsid w:val="00BA7047"/>
    <w:rsid w:val="00BA70FE"/>
    <w:rsid w:val="00BA710C"/>
    <w:rsid w:val="00BA7147"/>
    <w:rsid w:val="00BA7246"/>
    <w:rsid w:val="00BA7484"/>
    <w:rsid w:val="00BA7526"/>
    <w:rsid w:val="00BA75C6"/>
    <w:rsid w:val="00BA766C"/>
    <w:rsid w:val="00BA767A"/>
    <w:rsid w:val="00BA771A"/>
    <w:rsid w:val="00BA7779"/>
    <w:rsid w:val="00BA7785"/>
    <w:rsid w:val="00BA7813"/>
    <w:rsid w:val="00BA782E"/>
    <w:rsid w:val="00BA786F"/>
    <w:rsid w:val="00BA7887"/>
    <w:rsid w:val="00BA78C6"/>
    <w:rsid w:val="00BA78DB"/>
    <w:rsid w:val="00BA78F7"/>
    <w:rsid w:val="00BA7948"/>
    <w:rsid w:val="00BA799B"/>
    <w:rsid w:val="00BA79F5"/>
    <w:rsid w:val="00BA7A5E"/>
    <w:rsid w:val="00BA7AAD"/>
    <w:rsid w:val="00BA7AE6"/>
    <w:rsid w:val="00BA7AF8"/>
    <w:rsid w:val="00BA7B14"/>
    <w:rsid w:val="00BA7B34"/>
    <w:rsid w:val="00BA7B62"/>
    <w:rsid w:val="00BA7CD4"/>
    <w:rsid w:val="00BA7CE9"/>
    <w:rsid w:val="00BA7CFC"/>
    <w:rsid w:val="00BA7D3B"/>
    <w:rsid w:val="00BA7D7D"/>
    <w:rsid w:val="00BA7E22"/>
    <w:rsid w:val="00BA7F47"/>
    <w:rsid w:val="00BA7FBF"/>
    <w:rsid w:val="00BB0004"/>
    <w:rsid w:val="00BB00E9"/>
    <w:rsid w:val="00BB0141"/>
    <w:rsid w:val="00BB0177"/>
    <w:rsid w:val="00BB01CB"/>
    <w:rsid w:val="00BB030B"/>
    <w:rsid w:val="00BB031A"/>
    <w:rsid w:val="00BB036E"/>
    <w:rsid w:val="00BB0380"/>
    <w:rsid w:val="00BB03DD"/>
    <w:rsid w:val="00BB04E2"/>
    <w:rsid w:val="00BB04E8"/>
    <w:rsid w:val="00BB0562"/>
    <w:rsid w:val="00BB0595"/>
    <w:rsid w:val="00BB05C9"/>
    <w:rsid w:val="00BB0625"/>
    <w:rsid w:val="00BB06C1"/>
    <w:rsid w:val="00BB077C"/>
    <w:rsid w:val="00BB07DE"/>
    <w:rsid w:val="00BB0864"/>
    <w:rsid w:val="00BB0889"/>
    <w:rsid w:val="00BB0A5A"/>
    <w:rsid w:val="00BB0A5C"/>
    <w:rsid w:val="00BB0A70"/>
    <w:rsid w:val="00BB0A7A"/>
    <w:rsid w:val="00BB0A89"/>
    <w:rsid w:val="00BB0B78"/>
    <w:rsid w:val="00BB0CF1"/>
    <w:rsid w:val="00BB0D30"/>
    <w:rsid w:val="00BB0D3D"/>
    <w:rsid w:val="00BB0DBE"/>
    <w:rsid w:val="00BB0E59"/>
    <w:rsid w:val="00BB0EF6"/>
    <w:rsid w:val="00BB0F07"/>
    <w:rsid w:val="00BB0FFC"/>
    <w:rsid w:val="00BB1089"/>
    <w:rsid w:val="00BB10F6"/>
    <w:rsid w:val="00BB1119"/>
    <w:rsid w:val="00BB11E6"/>
    <w:rsid w:val="00BB12B8"/>
    <w:rsid w:val="00BB1313"/>
    <w:rsid w:val="00BB1325"/>
    <w:rsid w:val="00BB135B"/>
    <w:rsid w:val="00BB1366"/>
    <w:rsid w:val="00BB1439"/>
    <w:rsid w:val="00BB1485"/>
    <w:rsid w:val="00BB1517"/>
    <w:rsid w:val="00BB1639"/>
    <w:rsid w:val="00BB1663"/>
    <w:rsid w:val="00BB166E"/>
    <w:rsid w:val="00BB1751"/>
    <w:rsid w:val="00BB1763"/>
    <w:rsid w:val="00BB1791"/>
    <w:rsid w:val="00BB17F8"/>
    <w:rsid w:val="00BB1800"/>
    <w:rsid w:val="00BB181A"/>
    <w:rsid w:val="00BB1A0E"/>
    <w:rsid w:val="00BB1A88"/>
    <w:rsid w:val="00BB1AB1"/>
    <w:rsid w:val="00BB1ABD"/>
    <w:rsid w:val="00BB1C53"/>
    <w:rsid w:val="00BB1CB4"/>
    <w:rsid w:val="00BB1D01"/>
    <w:rsid w:val="00BB1E7B"/>
    <w:rsid w:val="00BB1F41"/>
    <w:rsid w:val="00BB1FA8"/>
    <w:rsid w:val="00BB207D"/>
    <w:rsid w:val="00BB217B"/>
    <w:rsid w:val="00BB21B6"/>
    <w:rsid w:val="00BB2291"/>
    <w:rsid w:val="00BB231C"/>
    <w:rsid w:val="00BB2466"/>
    <w:rsid w:val="00BB248E"/>
    <w:rsid w:val="00BB24C6"/>
    <w:rsid w:val="00BB24E5"/>
    <w:rsid w:val="00BB2741"/>
    <w:rsid w:val="00BB2743"/>
    <w:rsid w:val="00BB27A3"/>
    <w:rsid w:val="00BB27B9"/>
    <w:rsid w:val="00BB2884"/>
    <w:rsid w:val="00BB2893"/>
    <w:rsid w:val="00BB28BA"/>
    <w:rsid w:val="00BB28F4"/>
    <w:rsid w:val="00BB2906"/>
    <w:rsid w:val="00BB2907"/>
    <w:rsid w:val="00BB297C"/>
    <w:rsid w:val="00BB29CA"/>
    <w:rsid w:val="00BB29FA"/>
    <w:rsid w:val="00BB2ABA"/>
    <w:rsid w:val="00BB2AC0"/>
    <w:rsid w:val="00BB2C39"/>
    <w:rsid w:val="00BB2C70"/>
    <w:rsid w:val="00BB2D6C"/>
    <w:rsid w:val="00BB2D7E"/>
    <w:rsid w:val="00BB2DAA"/>
    <w:rsid w:val="00BB2EE8"/>
    <w:rsid w:val="00BB2EFA"/>
    <w:rsid w:val="00BB2F34"/>
    <w:rsid w:val="00BB300B"/>
    <w:rsid w:val="00BB3018"/>
    <w:rsid w:val="00BB3142"/>
    <w:rsid w:val="00BB3186"/>
    <w:rsid w:val="00BB31C4"/>
    <w:rsid w:val="00BB320B"/>
    <w:rsid w:val="00BB3290"/>
    <w:rsid w:val="00BB32BC"/>
    <w:rsid w:val="00BB32F3"/>
    <w:rsid w:val="00BB3326"/>
    <w:rsid w:val="00BB339C"/>
    <w:rsid w:val="00BB33FF"/>
    <w:rsid w:val="00BB34D2"/>
    <w:rsid w:val="00BB3563"/>
    <w:rsid w:val="00BB3600"/>
    <w:rsid w:val="00BB3624"/>
    <w:rsid w:val="00BB36BA"/>
    <w:rsid w:val="00BB3735"/>
    <w:rsid w:val="00BB3780"/>
    <w:rsid w:val="00BB38B1"/>
    <w:rsid w:val="00BB38ED"/>
    <w:rsid w:val="00BB3906"/>
    <w:rsid w:val="00BB3909"/>
    <w:rsid w:val="00BB3CEA"/>
    <w:rsid w:val="00BB3CF1"/>
    <w:rsid w:val="00BB3D69"/>
    <w:rsid w:val="00BB3DD0"/>
    <w:rsid w:val="00BB3DE4"/>
    <w:rsid w:val="00BB3E81"/>
    <w:rsid w:val="00BB3E98"/>
    <w:rsid w:val="00BB401C"/>
    <w:rsid w:val="00BB4042"/>
    <w:rsid w:val="00BB4192"/>
    <w:rsid w:val="00BB431E"/>
    <w:rsid w:val="00BB43A2"/>
    <w:rsid w:val="00BB44E8"/>
    <w:rsid w:val="00BB4582"/>
    <w:rsid w:val="00BB4593"/>
    <w:rsid w:val="00BB4623"/>
    <w:rsid w:val="00BB4661"/>
    <w:rsid w:val="00BB467D"/>
    <w:rsid w:val="00BB467E"/>
    <w:rsid w:val="00BB46E0"/>
    <w:rsid w:val="00BB471C"/>
    <w:rsid w:val="00BB4720"/>
    <w:rsid w:val="00BB4749"/>
    <w:rsid w:val="00BB474F"/>
    <w:rsid w:val="00BB47E5"/>
    <w:rsid w:val="00BB48B9"/>
    <w:rsid w:val="00BB4931"/>
    <w:rsid w:val="00BB49E6"/>
    <w:rsid w:val="00BB4A33"/>
    <w:rsid w:val="00BB4A6A"/>
    <w:rsid w:val="00BB4B07"/>
    <w:rsid w:val="00BB4B27"/>
    <w:rsid w:val="00BB4B96"/>
    <w:rsid w:val="00BB4CD0"/>
    <w:rsid w:val="00BB4D29"/>
    <w:rsid w:val="00BB4D3F"/>
    <w:rsid w:val="00BB4DBE"/>
    <w:rsid w:val="00BB4DE4"/>
    <w:rsid w:val="00BB4E39"/>
    <w:rsid w:val="00BB4EDA"/>
    <w:rsid w:val="00BB4F45"/>
    <w:rsid w:val="00BB4FF9"/>
    <w:rsid w:val="00BB51DC"/>
    <w:rsid w:val="00BB520F"/>
    <w:rsid w:val="00BB528D"/>
    <w:rsid w:val="00BB52EC"/>
    <w:rsid w:val="00BB5331"/>
    <w:rsid w:val="00BB5448"/>
    <w:rsid w:val="00BB5491"/>
    <w:rsid w:val="00BB55EE"/>
    <w:rsid w:val="00BB5637"/>
    <w:rsid w:val="00BB5638"/>
    <w:rsid w:val="00BB575F"/>
    <w:rsid w:val="00BB57EC"/>
    <w:rsid w:val="00BB58A5"/>
    <w:rsid w:val="00BB598C"/>
    <w:rsid w:val="00BB5992"/>
    <w:rsid w:val="00BB59F3"/>
    <w:rsid w:val="00BB5A3C"/>
    <w:rsid w:val="00BB5B61"/>
    <w:rsid w:val="00BB5B96"/>
    <w:rsid w:val="00BB5BB5"/>
    <w:rsid w:val="00BB5BDC"/>
    <w:rsid w:val="00BB5BE8"/>
    <w:rsid w:val="00BB5CD0"/>
    <w:rsid w:val="00BB5D79"/>
    <w:rsid w:val="00BB5E90"/>
    <w:rsid w:val="00BB5E96"/>
    <w:rsid w:val="00BB5F0C"/>
    <w:rsid w:val="00BB6027"/>
    <w:rsid w:val="00BB60AF"/>
    <w:rsid w:val="00BB60F5"/>
    <w:rsid w:val="00BB6170"/>
    <w:rsid w:val="00BB620B"/>
    <w:rsid w:val="00BB634E"/>
    <w:rsid w:val="00BB63F2"/>
    <w:rsid w:val="00BB6461"/>
    <w:rsid w:val="00BB6497"/>
    <w:rsid w:val="00BB65F4"/>
    <w:rsid w:val="00BB6674"/>
    <w:rsid w:val="00BB668C"/>
    <w:rsid w:val="00BB671C"/>
    <w:rsid w:val="00BB6748"/>
    <w:rsid w:val="00BB69A9"/>
    <w:rsid w:val="00BB6AC7"/>
    <w:rsid w:val="00BB6AE5"/>
    <w:rsid w:val="00BB6B18"/>
    <w:rsid w:val="00BB6B81"/>
    <w:rsid w:val="00BB6BEE"/>
    <w:rsid w:val="00BB6D08"/>
    <w:rsid w:val="00BB6D70"/>
    <w:rsid w:val="00BB6E03"/>
    <w:rsid w:val="00BB6E08"/>
    <w:rsid w:val="00BB6E6E"/>
    <w:rsid w:val="00BB6EC9"/>
    <w:rsid w:val="00BB6FA9"/>
    <w:rsid w:val="00BB6FDC"/>
    <w:rsid w:val="00BB70BC"/>
    <w:rsid w:val="00BB7129"/>
    <w:rsid w:val="00BB714E"/>
    <w:rsid w:val="00BB718B"/>
    <w:rsid w:val="00BB7239"/>
    <w:rsid w:val="00BB7398"/>
    <w:rsid w:val="00BB73E9"/>
    <w:rsid w:val="00BB750C"/>
    <w:rsid w:val="00BB7533"/>
    <w:rsid w:val="00BB758C"/>
    <w:rsid w:val="00BB7593"/>
    <w:rsid w:val="00BB763A"/>
    <w:rsid w:val="00BB77FB"/>
    <w:rsid w:val="00BB78A6"/>
    <w:rsid w:val="00BB78B4"/>
    <w:rsid w:val="00BB7958"/>
    <w:rsid w:val="00BB79F8"/>
    <w:rsid w:val="00BB7A34"/>
    <w:rsid w:val="00BB7A35"/>
    <w:rsid w:val="00BB7AC8"/>
    <w:rsid w:val="00BB7C37"/>
    <w:rsid w:val="00BB7C44"/>
    <w:rsid w:val="00BB7D9B"/>
    <w:rsid w:val="00BB7E1D"/>
    <w:rsid w:val="00BB7E8A"/>
    <w:rsid w:val="00BB7F0E"/>
    <w:rsid w:val="00BB7F14"/>
    <w:rsid w:val="00BB7F40"/>
    <w:rsid w:val="00BB7FD1"/>
    <w:rsid w:val="00BC00B0"/>
    <w:rsid w:val="00BC00F3"/>
    <w:rsid w:val="00BC01B2"/>
    <w:rsid w:val="00BC01DD"/>
    <w:rsid w:val="00BC0207"/>
    <w:rsid w:val="00BC0212"/>
    <w:rsid w:val="00BC0232"/>
    <w:rsid w:val="00BC03BF"/>
    <w:rsid w:val="00BC03D7"/>
    <w:rsid w:val="00BC048F"/>
    <w:rsid w:val="00BC059B"/>
    <w:rsid w:val="00BC0619"/>
    <w:rsid w:val="00BC0641"/>
    <w:rsid w:val="00BC06F2"/>
    <w:rsid w:val="00BC06FE"/>
    <w:rsid w:val="00BC07B6"/>
    <w:rsid w:val="00BC07C0"/>
    <w:rsid w:val="00BC09D1"/>
    <w:rsid w:val="00BC0A2D"/>
    <w:rsid w:val="00BC0A59"/>
    <w:rsid w:val="00BC0AF0"/>
    <w:rsid w:val="00BC0B1E"/>
    <w:rsid w:val="00BC0B71"/>
    <w:rsid w:val="00BC0D20"/>
    <w:rsid w:val="00BC0D8D"/>
    <w:rsid w:val="00BC0DD8"/>
    <w:rsid w:val="00BC0F31"/>
    <w:rsid w:val="00BC110C"/>
    <w:rsid w:val="00BC1113"/>
    <w:rsid w:val="00BC118B"/>
    <w:rsid w:val="00BC1217"/>
    <w:rsid w:val="00BC1269"/>
    <w:rsid w:val="00BC1293"/>
    <w:rsid w:val="00BC12A1"/>
    <w:rsid w:val="00BC13BF"/>
    <w:rsid w:val="00BC1495"/>
    <w:rsid w:val="00BC14AB"/>
    <w:rsid w:val="00BC1600"/>
    <w:rsid w:val="00BC165C"/>
    <w:rsid w:val="00BC166F"/>
    <w:rsid w:val="00BC16B3"/>
    <w:rsid w:val="00BC1759"/>
    <w:rsid w:val="00BC1805"/>
    <w:rsid w:val="00BC182B"/>
    <w:rsid w:val="00BC1830"/>
    <w:rsid w:val="00BC1862"/>
    <w:rsid w:val="00BC1934"/>
    <w:rsid w:val="00BC1B1C"/>
    <w:rsid w:val="00BC1BD4"/>
    <w:rsid w:val="00BC1C35"/>
    <w:rsid w:val="00BC1C48"/>
    <w:rsid w:val="00BC1C49"/>
    <w:rsid w:val="00BC1C8F"/>
    <w:rsid w:val="00BC1D57"/>
    <w:rsid w:val="00BC1DC0"/>
    <w:rsid w:val="00BC1DDD"/>
    <w:rsid w:val="00BC1E36"/>
    <w:rsid w:val="00BC1EA1"/>
    <w:rsid w:val="00BC1F6A"/>
    <w:rsid w:val="00BC1FA7"/>
    <w:rsid w:val="00BC200B"/>
    <w:rsid w:val="00BC2075"/>
    <w:rsid w:val="00BC2079"/>
    <w:rsid w:val="00BC21B0"/>
    <w:rsid w:val="00BC2232"/>
    <w:rsid w:val="00BC2285"/>
    <w:rsid w:val="00BC22F1"/>
    <w:rsid w:val="00BC2369"/>
    <w:rsid w:val="00BC23AC"/>
    <w:rsid w:val="00BC24E1"/>
    <w:rsid w:val="00BC2556"/>
    <w:rsid w:val="00BC2575"/>
    <w:rsid w:val="00BC25BE"/>
    <w:rsid w:val="00BC2719"/>
    <w:rsid w:val="00BC283E"/>
    <w:rsid w:val="00BC28F4"/>
    <w:rsid w:val="00BC2921"/>
    <w:rsid w:val="00BC2A6A"/>
    <w:rsid w:val="00BC2B34"/>
    <w:rsid w:val="00BC2C64"/>
    <w:rsid w:val="00BC2C93"/>
    <w:rsid w:val="00BC2D1C"/>
    <w:rsid w:val="00BC2D7A"/>
    <w:rsid w:val="00BC2E66"/>
    <w:rsid w:val="00BC2EC7"/>
    <w:rsid w:val="00BC2F1A"/>
    <w:rsid w:val="00BC3022"/>
    <w:rsid w:val="00BC304F"/>
    <w:rsid w:val="00BC30AE"/>
    <w:rsid w:val="00BC3183"/>
    <w:rsid w:val="00BC31A9"/>
    <w:rsid w:val="00BC31E9"/>
    <w:rsid w:val="00BC3248"/>
    <w:rsid w:val="00BC3259"/>
    <w:rsid w:val="00BC3271"/>
    <w:rsid w:val="00BC32F2"/>
    <w:rsid w:val="00BC3377"/>
    <w:rsid w:val="00BC33F2"/>
    <w:rsid w:val="00BC3423"/>
    <w:rsid w:val="00BC3433"/>
    <w:rsid w:val="00BC34B0"/>
    <w:rsid w:val="00BC3566"/>
    <w:rsid w:val="00BC36E0"/>
    <w:rsid w:val="00BC3786"/>
    <w:rsid w:val="00BC382B"/>
    <w:rsid w:val="00BC384F"/>
    <w:rsid w:val="00BC38D5"/>
    <w:rsid w:val="00BC3995"/>
    <w:rsid w:val="00BC3A1A"/>
    <w:rsid w:val="00BC3B29"/>
    <w:rsid w:val="00BC3B80"/>
    <w:rsid w:val="00BC3BBC"/>
    <w:rsid w:val="00BC3BFB"/>
    <w:rsid w:val="00BC3D39"/>
    <w:rsid w:val="00BC3DC2"/>
    <w:rsid w:val="00BC3E05"/>
    <w:rsid w:val="00BC3E42"/>
    <w:rsid w:val="00BC3E71"/>
    <w:rsid w:val="00BC3EF1"/>
    <w:rsid w:val="00BC3F0A"/>
    <w:rsid w:val="00BC3F27"/>
    <w:rsid w:val="00BC4011"/>
    <w:rsid w:val="00BC4037"/>
    <w:rsid w:val="00BC413E"/>
    <w:rsid w:val="00BC4161"/>
    <w:rsid w:val="00BC416E"/>
    <w:rsid w:val="00BC417B"/>
    <w:rsid w:val="00BC4193"/>
    <w:rsid w:val="00BC4218"/>
    <w:rsid w:val="00BC423C"/>
    <w:rsid w:val="00BC42AC"/>
    <w:rsid w:val="00BC42E5"/>
    <w:rsid w:val="00BC44ED"/>
    <w:rsid w:val="00BC450B"/>
    <w:rsid w:val="00BC4557"/>
    <w:rsid w:val="00BC45BD"/>
    <w:rsid w:val="00BC45E3"/>
    <w:rsid w:val="00BC4621"/>
    <w:rsid w:val="00BC4655"/>
    <w:rsid w:val="00BC4763"/>
    <w:rsid w:val="00BC480B"/>
    <w:rsid w:val="00BC48C6"/>
    <w:rsid w:val="00BC4988"/>
    <w:rsid w:val="00BC498E"/>
    <w:rsid w:val="00BC498F"/>
    <w:rsid w:val="00BC49C5"/>
    <w:rsid w:val="00BC4A3D"/>
    <w:rsid w:val="00BC4A70"/>
    <w:rsid w:val="00BC4A73"/>
    <w:rsid w:val="00BC4AA2"/>
    <w:rsid w:val="00BC4B12"/>
    <w:rsid w:val="00BC4B29"/>
    <w:rsid w:val="00BC4BC1"/>
    <w:rsid w:val="00BC4C14"/>
    <w:rsid w:val="00BC4C55"/>
    <w:rsid w:val="00BC4CC3"/>
    <w:rsid w:val="00BC4DE7"/>
    <w:rsid w:val="00BC4E72"/>
    <w:rsid w:val="00BC4E9C"/>
    <w:rsid w:val="00BC4EF1"/>
    <w:rsid w:val="00BC4F1B"/>
    <w:rsid w:val="00BC4FD1"/>
    <w:rsid w:val="00BC5010"/>
    <w:rsid w:val="00BC5011"/>
    <w:rsid w:val="00BC5098"/>
    <w:rsid w:val="00BC50DC"/>
    <w:rsid w:val="00BC5281"/>
    <w:rsid w:val="00BC553D"/>
    <w:rsid w:val="00BC5547"/>
    <w:rsid w:val="00BC5590"/>
    <w:rsid w:val="00BC55AB"/>
    <w:rsid w:val="00BC55B4"/>
    <w:rsid w:val="00BC570B"/>
    <w:rsid w:val="00BC5762"/>
    <w:rsid w:val="00BC5800"/>
    <w:rsid w:val="00BC583C"/>
    <w:rsid w:val="00BC5976"/>
    <w:rsid w:val="00BC5984"/>
    <w:rsid w:val="00BC5A05"/>
    <w:rsid w:val="00BC5A39"/>
    <w:rsid w:val="00BC5A3E"/>
    <w:rsid w:val="00BC5A64"/>
    <w:rsid w:val="00BC5A93"/>
    <w:rsid w:val="00BC5AB2"/>
    <w:rsid w:val="00BC5B58"/>
    <w:rsid w:val="00BC5B59"/>
    <w:rsid w:val="00BC5BE5"/>
    <w:rsid w:val="00BC5C0B"/>
    <w:rsid w:val="00BC5CC7"/>
    <w:rsid w:val="00BC5D23"/>
    <w:rsid w:val="00BC5D2C"/>
    <w:rsid w:val="00BC5F92"/>
    <w:rsid w:val="00BC6018"/>
    <w:rsid w:val="00BC604A"/>
    <w:rsid w:val="00BC6058"/>
    <w:rsid w:val="00BC605A"/>
    <w:rsid w:val="00BC6132"/>
    <w:rsid w:val="00BC619A"/>
    <w:rsid w:val="00BC61C4"/>
    <w:rsid w:val="00BC62F4"/>
    <w:rsid w:val="00BC63FE"/>
    <w:rsid w:val="00BC6413"/>
    <w:rsid w:val="00BC6436"/>
    <w:rsid w:val="00BC64D4"/>
    <w:rsid w:val="00BC64E8"/>
    <w:rsid w:val="00BC64F6"/>
    <w:rsid w:val="00BC6504"/>
    <w:rsid w:val="00BC65ED"/>
    <w:rsid w:val="00BC6646"/>
    <w:rsid w:val="00BC6770"/>
    <w:rsid w:val="00BC677A"/>
    <w:rsid w:val="00BC68D6"/>
    <w:rsid w:val="00BC6912"/>
    <w:rsid w:val="00BC6915"/>
    <w:rsid w:val="00BC691C"/>
    <w:rsid w:val="00BC692A"/>
    <w:rsid w:val="00BC6A94"/>
    <w:rsid w:val="00BC6AD9"/>
    <w:rsid w:val="00BC6B3B"/>
    <w:rsid w:val="00BC6B6D"/>
    <w:rsid w:val="00BC6B8A"/>
    <w:rsid w:val="00BC6BD1"/>
    <w:rsid w:val="00BC6BF7"/>
    <w:rsid w:val="00BC6C81"/>
    <w:rsid w:val="00BC6CA8"/>
    <w:rsid w:val="00BC6CF0"/>
    <w:rsid w:val="00BC6EAD"/>
    <w:rsid w:val="00BC6ECC"/>
    <w:rsid w:val="00BC6ED0"/>
    <w:rsid w:val="00BC6F31"/>
    <w:rsid w:val="00BC6F39"/>
    <w:rsid w:val="00BC6F3A"/>
    <w:rsid w:val="00BC6F8A"/>
    <w:rsid w:val="00BC6FAE"/>
    <w:rsid w:val="00BC6FBF"/>
    <w:rsid w:val="00BC6FCF"/>
    <w:rsid w:val="00BC70AF"/>
    <w:rsid w:val="00BC70CF"/>
    <w:rsid w:val="00BC70FA"/>
    <w:rsid w:val="00BC7112"/>
    <w:rsid w:val="00BC723E"/>
    <w:rsid w:val="00BC72B3"/>
    <w:rsid w:val="00BC7433"/>
    <w:rsid w:val="00BC7476"/>
    <w:rsid w:val="00BC7486"/>
    <w:rsid w:val="00BC768C"/>
    <w:rsid w:val="00BC768F"/>
    <w:rsid w:val="00BC775C"/>
    <w:rsid w:val="00BC7779"/>
    <w:rsid w:val="00BC78BE"/>
    <w:rsid w:val="00BC7928"/>
    <w:rsid w:val="00BC797A"/>
    <w:rsid w:val="00BC79F4"/>
    <w:rsid w:val="00BC7B0A"/>
    <w:rsid w:val="00BC7B6B"/>
    <w:rsid w:val="00BC7B80"/>
    <w:rsid w:val="00BC7CDE"/>
    <w:rsid w:val="00BC7D45"/>
    <w:rsid w:val="00BC7DA3"/>
    <w:rsid w:val="00BC7E06"/>
    <w:rsid w:val="00BC7EB1"/>
    <w:rsid w:val="00BC7EC7"/>
    <w:rsid w:val="00BC7F09"/>
    <w:rsid w:val="00BC7F3A"/>
    <w:rsid w:val="00BD00B7"/>
    <w:rsid w:val="00BD0114"/>
    <w:rsid w:val="00BD0284"/>
    <w:rsid w:val="00BD037B"/>
    <w:rsid w:val="00BD03D3"/>
    <w:rsid w:val="00BD0460"/>
    <w:rsid w:val="00BD0468"/>
    <w:rsid w:val="00BD0533"/>
    <w:rsid w:val="00BD058E"/>
    <w:rsid w:val="00BD05CC"/>
    <w:rsid w:val="00BD0682"/>
    <w:rsid w:val="00BD069C"/>
    <w:rsid w:val="00BD07F7"/>
    <w:rsid w:val="00BD0822"/>
    <w:rsid w:val="00BD0835"/>
    <w:rsid w:val="00BD0900"/>
    <w:rsid w:val="00BD0978"/>
    <w:rsid w:val="00BD09CC"/>
    <w:rsid w:val="00BD0A08"/>
    <w:rsid w:val="00BD0A55"/>
    <w:rsid w:val="00BD0AED"/>
    <w:rsid w:val="00BD0B46"/>
    <w:rsid w:val="00BD0B48"/>
    <w:rsid w:val="00BD0BB7"/>
    <w:rsid w:val="00BD0C4A"/>
    <w:rsid w:val="00BD0C89"/>
    <w:rsid w:val="00BD0CCD"/>
    <w:rsid w:val="00BD0DF3"/>
    <w:rsid w:val="00BD0E54"/>
    <w:rsid w:val="00BD0EDF"/>
    <w:rsid w:val="00BD0F9C"/>
    <w:rsid w:val="00BD102C"/>
    <w:rsid w:val="00BD103D"/>
    <w:rsid w:val="00BD1046"/>
    <w:rsid w:val="00BD107F"/>
    <w:rsid w:val="00BD10A2"/>
    <w:rsid w:val="00BD10ED"/>
    <w:rsid w:val="00BD1140"/>
    <w:rsid w:val="00BD1213"/>
    <w:rsid w:val="00BD123F"/>
    <w:rsid w:val="00BD1261"/>
    <w:rsid w:val="00BD137B"/>
    <w:rsid w:val="00BD141D"/>
    <w:rsid w:val="00BD1439"/>
    <w:rsid w:val="00BD1459"/>
    <w:rsid w:val="00BD146E"/>
    <w:rsid w:val="00BD15D6"/>
    <w:rsid w:val="00BD161D"/>
    <w:rsid w:val="00BD163B"/>
    <w:rsid w:val="00BD16BE"/>
    <w:rsid w:val="00BD1776"/>
    <w:rsid w:val="00BD18C1"/>
    <w:rsid w:val="00BD192E"/>
    <w:rsid w:val="00BD195E"/>
    <w:rsid w:val="00BD1973"/>
    <w:rsid w:val="00BD199E"/>
    <w:rsid w:val="00BD1A1F"/>
    <w:rsid w:val="00BD1A5B"/>
    <w:rsid w:val="00BD1AA0"/>
    <w:rsid w:val="00BD1CB0"/>
    <w:rsid w:val="00BD1CE5"/>
    <w:rsid w:val="00BD1D15"/>
    <w:rsid w:val="00BD1DBD"/>
    <w:rsid w:val="00BD1DD1"/>
    <w:rsid w:val="00BD1E68"/>
    <w:rsid w:val="00BD1F0C"/>
    <w:rsid w:val="00BD1F95"/>
    <w:rsid w:val="00BD2023"/>
    <w:rsid w:val="00BD2092"/>
    <w:rsid w:val="00BD20A6"/>
    <w:rsid w:val="00BD2132"/>
    <w:rsid w:val="00BD213D"/>
    <w:rsid w:val="00BD21E7"/>
    <w:rsid w:val="00BD226C"/>
    <w:rsid w:val="00BD2377"/>
    <w:rsid w:val="00BD2378"/>
    <w:rsid w:val="00BD248C"/>
    <w:rsid w:val="00BD25E3"/>
    <w:rsid w:val="00BD264A"/>
    <w:rsid w:val="00BD26DA"/>
    <w:rsid w:val="00BD2715"/>
    <w:rsid w:val="00BD2766"/>
    <w:rsid w:val="00BD2772"/>
    <w:rsid w:val="00BD2787"/>
    <w:rsid w:val="00BD27B0"/>
    <w:rsid w:val="00BD280B"/>
    <w:rsid w:val="00BD281C"/>
    <w:rsid w:val="00BD2883"/>
    <w:rsid w:val="00BD2ACD"/>
    <w:rsid w:val="00BD2B00"/>
    <w:rsid w:val="00BD2B9F"/>
    <w:rsid w:val="00BD2C7D"/>
    <w:rsid w:val="00BD2D2A"/>
    <w:rsid w:val="00BD2DBF"/>
    <w:rsid w:val="00BD2E8A"/>
    <w:rsid w:val="00BD2F10"/>
    <w:rsid w:val="00BD3045"/>
    <w:rsid w:val="00BD30B0"/>
    <w:rsid w:val="00BD30E7"/>
    <w:rsid w:val="00BD3103"/>
    <w:rsid w:val="00BD3194"/>
    <w:rsid w:val="00BD325C"/>
    <w:rsid w:val="00BD3269"/>
    <w:rsid w:val="00BD32EB"/>
    <w:rsid w:val="00BD3442"/>
    <w:rsid w:val="00BD3577"/>
    <w:rsid w:val="00BD35CB"/>
    <w:rsid w:val="00BD35F9"/>
    <w:rsid w:val="00BD3645"/>
    <w:rsid w:val="00BD36AC"/>
    <w:rsid w:val="00BD3786"/>
    <w:rsid w:val="00BD3811"/>
    <w:rsid w:val="00BD38B4"/>
    <w:rsid w:val="00BD394F"/>
    <w:rsid w:val="00BD39AA"/>
    <w:rsid w:val="00BD39E2"/>
    <w:rsid w:val="00BD3A0D"/>
    <w:rsid w:val="00BD3A39"/>
    <w:rsid w:val="00BD3A66"/>
    <w:rsid w:val="00BD3A80"/>
    <w:rsid w:val="00BD3AF2"/>
    <w:rsid w:val="00BD3B89"/>
    <w:rsid w:val="00BD3BA3"/>
    <w:rsid w:val="00BD3DD9"/>
    <w:rsid w:val="00BD3EE3"/>
    <w:rsid w:val="00BD3F59"/>
    <w:rsid w:val="00BD3F8E"/>
    <w:rsid w:val="00BD4015"/>
    <w:rsid w:val="00BD40B7"/>
    <w:rsid w:val="00BD40DE"/>
    <w:rsid w:val="00BD4114"/>
    <w:rsid w:val="00BD4116"/>
    <w:rsid w:val="00BD4198"/>
    <w:rsid w:val="00BD41B8"/>
    <w:rsid w:val="00BD41C2"/>
    <w:rsid w:val="00BD4258"/>
    <w:rsid w:val="00BD4431"/>
    <w:rsid w:val="00BD4498"/>
    <w:rsid w:val="00BD44A4"/>
    <w:rsid w:val="00BD45CB"/>
    <w:rsid w:val="00BD45D2"/>
    <w:rsid w:val="00BD4719"/>
    <w:rsid w:val="00BD4880"/>
    <w:rsid w:val="00BD48A0"/>
    <w:rsid w:val="00BD48DD"/>
    <w:rsid w:val="00BD490F"/>
    <w:rsid w:val="00BD49AC"/>
    <w:rsid w:val="00BD4A2D"/>
    <w:rsid w:val="00BD4B90"/>
    <w:rsid w:val="00BD4B99"/>
    <w:rsid w:val="00BD4BD0"/>
    <w:rsid w:val="00BD4BFA"/>
    <w:rsid w:val="00BD4C22"/>
    <w:rsid w:val="00BD4D3C"/>
    <w:rsid w:val="00BD4DFA"/>
    <w:rsid w:val="00BD4E82"/>
    <w:rsid w:val="00BD4EBB"/>
    <w:rsid w:val="00BD4EDD"/>
    <w:rsid w:val="00BD4FE8"/>
    <w:rsid w:val="00BD5057"/>
    <w:rsid w:val="00BD50A5"/>
    <w:rsid w:val="00BD5123"/>
    <w:rsid w:val="00BD5223"/>
    <w:rsid w:val="00BD52BA"/>
    <w:rsid w:val="00BD52C2"/>
    <w:rsid w:val="00BD5343"/>
    <w:rsid w:val="00BD5387"/>
    <w:rsid w:val="00BD538B"/>
    <w:rsid w:val="00BD53C9"/>
    <w:rsid w:val="00BD5414"/>
    <w:rsid w:val="00BD5490"/>
    <w:rsid w:val="00BD54C1"/>
    <w:rsid w:val="00BD5504"/>
    <w:rsid w:val="00BD56DA"/>
    <w:rsid w:val="00BD57B1"/>
    <w:rsid w:val="00BD58A1"/>
    <w:rsid w:val="00BD5A13"/>
    <w:rsid w:val="00BD5A25"/>
    <w:rsid w:val="00BD5A41"/>
    <w:rsid w:val="00BD5AA2"/>
    <w:rsid w:val="00BD5ACD"/>
    <w:rsid w:val="00BD5B10"/>
    <w:rsid w:val="00BD5BFD"/>
    <w:rsid w:val="00BD5C46"/>
    <w:rsid w:val="00BD5C94"/>
    <w:rsid w:val="00BD5D23"/>
    <w:rsid w:val="00BD5D96"/>
    <w:rsid w:val="00BD5D9E"/>
    <w:rsid w:val="00BD5DF3"/>
    <w:rsid w:val="00BD5FB1"/>
    <w:rsid w:val="00BD5FC6"/>
    <w:rsid w:val="00BD5FE2"/>
    <w:rsid w:val="00BD623C"/>
    <w:rsid w:val="00BD623D"/>
    <w:rsid w:val="00BD629D"/>
    <w:rsid w:val="00BD6324"/>
    <w:rsid w:val="00BD6329"/>
    <w:rsid w:val="00BD6390"/>
    <w:rsid w:val="00BD65A4"/>
    <w:rsid w:val="00BD666F"/>
    <w:rsid w:val="00BD66A9"/>
    <w:rsid w:val="00BD672B"/>
    <w:rsid w:val="00BD6752"/>
    <w:rsid w:val="00BD675F"/>
    <w:rsid w:val="00BD6760"/>
    <w:rsid w:val="00BD6874"/>
    <w:rsid w:val="00BD691F"/>
    <w:rsid w:val="00BD69C0"/>
    <w:rsid w:val="00BD6A73"/>
    <w:rsid w:val="00BD6A79"/>
    <w:rsid w:val="00BD6A91"/>
    <w:rsid w:val="00BD6AC4"/>
    <w:rsid w:val="00BD6BA1"/>
    <w:rsid w:val="00BD6BB5"/>
    <w:rsid w:val="00BD6BD4"/>
    <w:rsid w:val="00BD6BEC"/>
    <w:rsid w:val="00BD6E25"/>
    <w:rsid w:val="00BD6EA1"/>
    <w:rsid w:val="00BD6EDC"/>
    <w:rsid w:val="00BD6F7F"/>
    <w:rsid w:val="00BD6FFA"/>
    <w:rsid w:val="00BD7017"/>
    <w:rsid w:val="00BD711D"/>
    <w:rsid w:val="00BD71C0"/>
    <w:rsid w:val="00BD71C5"/>
    <w:rsid w:val="00BD71F5"/>
    <w:rsid w:val="00BD7200"/>
    <w:rsid w:val="00BD72D2"/>
    <w:rsid w:val="00BD72E8"/>
    <w:rsid w:val="00BD7308"/>
    <w:rsid w:val="00BD7338"/>
    <w:rsid w:val="00BD7399"/>
    <w:rsid w:val="00BD73B5"/>
    <w:rsid w:val="00BD73E7"/>
    <w:rsid w:val="00BD7480"/>
    <w:rsid w:val="00BD74A1"/>
    <w:rsid w:val="00BD74DF"/>
    <w:rsid w:val="00BD7563"/>
    <w:rsid w:val="00BD75E6"/>
    <w:rsid w:val="00BD7651"/>
    <w:rsid w:val="00BD76A9"/>
    <w:rsid w:val="00BD76CE"/>
    <w:rsid w:val="00BD76D0"/>
    <w:rsid w:val="00BD771F"/>
    <w:rsid w:val="00BD7726"/>
    <w:rsid w:val="00BD779B"/>
    <w:rsid w:val="00BD77A4"/>
    <w:rsid w:val="00BD789B"/>
    <w:rsid w:val="00BD79AE"/>
    <w:rsid w:val="00BD7AB8"/>
    <w:rsid w:val="00BD7B0F"/>
    <w:rsid w:val="00BD7B53"/>
    <w:rsid w:val="00BD7B6A"/>
    <w:rsid w:val="00BD7B7C"/>
    <w:rsid w:val="00BD7C71"/>
    <w:rsid w:val="00BD7C78"/>
    <w:rsid w:val="00BD7CE9"/>
    <w:rsid w:val="00BD7CEB"/>
    <w:rsid w:val="00BD7DB5"/>
    <w:rsid w:val="00BD7E4B"/>
    <w:rsid w:val="00BD7EBA"/>
    <w:rsid w:val="00BD7F36"/>
    <w:rsid w:val="00BE0215"/>
    <w:rsid w:val="00BE032E"/>
    <w:rsid w:val="00BE0395"/>
    <w:rsid w:val="00BE051A"/>
    <w:rsid w:val="00BE059A"/>
    <w:rsid w:val="00BE0659"/>
    <w:rsid w:val="00BE06BD"/>
    <w:rsid w:val="00BE075F"/>
    <w:rsid w:val="00BE0765"/>
    <w:rsid w:val="00BE07AA"/>
    <w:rsid w:val="00BE0812"/>
    <w:rsid w:val="00BE0820"/>
    <w:rsid w:val="00BE0937"/>
    <w:rsid w:val="00BE0949"/>
    <w:rsid w:val="00BE09A2"/>
    <w:rsid w:val="00BE09E5"/>
    <w:rsid w:val="00BE0A62"/>
    <w:rsid w:val="00BE0B15"/>
    <w:rsid w:val="00BE0C7C"/>
    <w:rsid w:val="00BE0E4F"/>
    <w:rsid w:val="00BE0E60"/>
    <w:rsid w:val="00BE0F12"/>
    <w:rsid w:val="00BE1011"/>
    <w:rsid w:val="00BE10B2"/>
    <w:rsid w:val="00BE10B9"/>
    <w:rsid w:val="00BE122B"/>
    <w:rsid w:val="00BE1287"/>
    <w:rsid w:val="00BE12F1"/>
    <w:rsid w:val="00BE136E"/>
    <w:rsid w:val="00BE13AB"/>
    <w:rsid w:val="00BE1407"/>
    <w:rsid w:val="00BE1470"/>
    <w:rsid w:val="00BE151E"/>
    <w:rsid w:val="00BE15DA"/>
    <w:rsid w:val="00BE1644"/>
    <w:rsid w:val="00BE16C5"/>
    <w:rsid w:val="00BE1720"/>
    <w:rsid w:val="00BE17F9"/>
    <w:rsid w:val="00BE17FC"/>
    <w:rsid w:val="00BE1819"/>
    <w:rsid w:val="00BE182B"/>
    <w:rsid w:val="00BE1A0E"/>
    <w:rsid w:val="00BE1BE1"/>
    <w:rsid w:val="00BE1C90"/>
    <w:rsid w:val="00BE1D05"/>
    <w:rsid w:val="00BE1D0C"/>
    <w:rsid w:val="00BE1D56"/>
    <w:rsid w:val="00BE1D58"/>
    <w:rsid w:val="00BE1DA8"/>
    <w:rsid w:val="00BE1E23"/>
    <w:rsid w:val="00BE1E48"/>
    <w:rsid w:val="00BE1E9A"/>
    <w:rsid w:val="00BE1EB1"/>
    <w:rsid w:val="00BE1EF0"/>
    <w:rsid w:val="00BE1F4B"/>
    <w:rsid w:val="00BE2055"/>
    <w:rsid w:val="00BE20CB"/>
    <w:rsid w:val="00BE20D1"/>
    <w:rsid w:val="00BE2110"/>
    <w:rsid w:val="00BE21DA"/>
    <w:rsid w:val="00BE2248"/>
    <w:rsid w:val="00BE2291"/>
    <w:rsid w:val="00BE22D3"/>
    <w:rsid w:val="00BE22EB"/>
    <w:rsid w:val="00BE22FF"/>
    <w:rsid w:val="00BE2319"/>
    <w:rsid w:val="00BE2384"/>
    <w:rsid w:val="00BE23FC"/>
    <w:rsid w:val="00BE2420"/>
    <w:rsid w:val="00BE245E"/>
    <w:rsid w:val="00BE24BA"/>
    <w:rsid w:val="00BE24F9"/>
    <w:rsid w:val="00BE25A6"/>
    <w:rsid w:val="00BE25A7"/>
    <w:rsid w:val="00BE2648"/>
    <w:rsid w:val="00BE266B"/>
    <w:rsid w:val="00BE26C4"/>
    <w:rsid w:val="00BE270A"/>
    <w:rsid w:val="00BE2710"/>
    <w:rsid w:val="00BE28A9"/>
    <w:rsid w:val="00BE28B8"/>
    <w:rsid w:val="00BE292C"/>
    <w:rsid w:val="00BE29AB"/>
    <w:rsid w:val="00BE2A57"/>
    <w:rsid w:val="00BE2A67"/>
    <w:rsid w:val="00BE2AC7"/>
    <w:rsid w:val="00BE2B8F"/>
    <w:rsid w:val="00BE2C42"/>
    <w:rsid w:val="00BE2CB4"/>
    <w:rsid w:val="00BE2D15"/>
    <w:rsid w:val="00BE2D27"/>
    <w:rsid w:val="00BE2D86"/>
    <w:rsid w:val="00BE2E85"/>
    <w:rsid w:val="00BE2E93"/>
    <w:rsid w:val="00BE2EA6"/>
    <w:rsid w:val="00BE2FB1"/>
    <w:rsid w:val="00BE3020"/>
    <w:rsid w:val="00BE30C6"/>
    <w:rsid w:val="00BE3129"/>
    <w:rsid w:val="00BE31E0"/>
    <w:rsid w:val="00BE3229"/>
    <w:rsid w:val="00BE32F3"/>
    <w:rsid w:val="00BE335A"/>
    <w:rsid w:val="00BE33A2"/>
    <w:rsid w:val="00BE33A8"/>
    <w:rsid w:val="00BE33CA"/>
    <w:rsid w:val="00BE33D3"/>
    <w:rsid w:val="00BE35B1"/>
    <w:rsid w:val="00BE35FE"/>
    <w:rsid w:val="00BE3748"/>
    <w:rsid w:val="00BE3B20"/>
    <w:rsid w:val="00BE3B4F"/>
    <w:rsid w:val="00BE3C54"/>
    <w:rsid w:val="00BE3C89"/>
    <w:rsid w:val="00BE3CC3"/>
    <w:rsid w:val="00BE3DBD"/>
    <w:rsid w:val="00BE3DCB"/>
    <w:rsid w:val="00BE3F06"/>
    <w:rsid w:val="00BE3FFD"/>
    <w:rsid w:val="00BE411D"/>
    <w:rsid w:val="00BE411E"/>
    <w:rsid w:val="00BE41A5"/>
    <w:rsid w:val="00BE4219"/>
    <w:rsid w:val="00BE4241"/>
    <w:rsid w:val="00BE4279"/>
    <w:rsid w:val="00BE428A"/>
    <w:rsid w:val="00BE4308"/>
    <w:rsid w:val="00BE430B"/>
    <w:rsid w:val="00BE4486"/>
    <w:rsid w:val="00BE4517"/>
    <w:rsid w:val="00BE452C"/>
    <w:rsid w:val="00BE4608"/>
    <w:rsid w:val="00BE464F"/>
    <w:rsid w:val="00BE4675"/>
    <w:rsid w:val="00BE46C4"/>
    <w:rsid w:val="00BE475D"/>
    <w:rsid w:val="00BE47FC"/>
    <w:rsid w:val="00BE482C"/>
    <w:rsid w:val="00BE482F"/>
    <w:rsid w:val="00BE4834"/>
    <w:rsid w:val="00BE4867"/>
    <w:rsid w:val="00BE491C"/>
    <w:rsid w:val="00BE4979"/>
    <w:rsid w:val="00BE497B"/>
    <w:rsid w:val="00BE49F5"/>
    <w:rsid w:val="00BE4A44"/>
    <w:rsid w:val="00BE4CA2"/>
    <w:rsid w:val="00BE4CA7"/>
    <w:rsid w:val="00BE4D49"/>
    <w:rsid w:val="00BE4E53"/>
    <w:rsid w:val="00BE4EC1"/>
    <w:rsid w:val="00BE4F34"/>
    <w:rsid w:val="00BE5071"/>
    <w:rsid w:val="00BE507D"/>
    <w:rsid w:val="00BE5108"/>
    <w:rsid w:val="00BE5187"/>
    <w:rsid w:val="00BE5200"/>
    <w:rsid w:val="00BE5225"/>
    <w:rsid w:val="00BE5259"/>
    <w:rsid w:val="00BE529A"/>
    <w:rsid w:val="00BE52CB"/>
    <w:rsid w:val="00BE530B"/>
    <w:rsid w:val="00BE5364"/>
    <w:rsid w:val="00BE53BD"/>
    <w:rsid w:val="00BE54D3"/>
    <w:rsid w:val="00BE5529"/>
    <w:rsid w:val="00BE5594"/>
    <w:rsid w:val="00BE5627"/>
    <w:rsid w:val="00BE5631"/>
    <w:rsid w:val="00BE56CE"/>
    <w:rsid w:val="00BE56E1"/>
    <w:rsid w:val="00BE577F"/>
    <w:rsid w:val="00BE581A"/>
    <w:rsid w:val="00BE5939"/>
    <w:rsid w:val="00BE5964"/>
    <w:rsid w:val="00BE5A44"/>
    <w:rsid w:val="00BE5BAC"/>
    <w:rsid w:val="00BE5BE0"/>
    <w:rsid w:val="00BE5BF2"/>
    <w:rsid w:val="00BE5C0A"/>
    <w:rsid w:val="00BE5C17"/>
    <w:rsid w:val="00BE5DB5"/>
    <w:rsid w:val="00BE5E22"/>
    <w:rsid w:val="00BE5FA5"/>
    <w:rsid w:val="00BE5FB8"/>
    <w:rsid w:val="00BE5FC7"/>
    <w:rsid w:val="00BE602E"/>
    <w:rsid w:val="00BE603E"/>
    <w:rsid w:val="00BE60D3"/>
    <w:rsid w:val="00BE6286"/>
    <w:rsid w:val="00BE6287"/>
    <w:rsid w:val="00BE62D0"/>
    <w:rsid w:val="00BE6392"/>
    <w:rsid w:val="00BE63AD"/>
    <w:rsid w:val="00BE63E6"/>
    <w:rsid w:val="00BE63EF"/>
    <w:rsid w:val="00BE63F5"/>
    <w:rsid w:val="00BE641A"/>
    <w:rsid w:val="00BE686A"/>
    <w:rsid w:val="00BE6972"/>
    <w:rsid w:val="00BE6985"/>
    <w:rsid w:val="00BE6A2B"/>
    <w:rsid w:val="00BE6A67"/>
    <w:rsid w:val="00BE6AB1"/>
    <w:rsid w:val="00BE6B12"/>
    <w:rsid w:val="00BE6BE3"/>
    <w:rsid w:val="00BE6BE5"/>
    <w:rsid w:val="00BE6C4E"/>
    <w:rsid w:val="00BE6D68"/>
    <w:rsid w:val="00BE6D69"/>
    <w:rsid w:val="00BE6F14"/>
    <w:rsid w:val="00BE6FF4"/>
    <w:rsid w:val="00BE70A3"/>
    <w:rsid w:val="00BE70B3"/>
    <w:rsid w:val="00BE70B9"/>
    <w:rsid w:val="00BE70F6"/>
    <w:rsid w:val="00BE7129"/>
    <w:rsid w:val="00BE712B"/>
    <w:rsid w:val="00BE7196"/>
    <w:rsid w:val="00BE71AD"/>
    <w:rsid w:val="00BE71E4"/>
    <w:rsid w:val="00BE720C"/>
    <w:rsid w:val="00BE7234"/>
    <w:rsid w:val="00BE731F"/>
    <w:rsid w:val="00BE7327"/>
    <w:rsid w:val="00BE7350"/>
    <w:rsid w:val="00BE73A0"/>
    <w:rsid w:val="00BE73BF"/>
    <w:rsid w:val="00BE7499"/>
    <w:rsid w:val="00BE749D"/>
    <w:rsid w:val="00BE74B2"/>
    <w:rsid w:val="00BE753E"/>
    <w:rsid w:val="00BE7544"/>
    <w:rsid w:val="00BE75F6"/>
    <w:rsid w:val="00BE763A"/>
    <w:rsid w:val="00BE7697"/>
    <w:rsid w:val="00BE7753"/>
    <w:rsid w:val="00BE7763"/>
    <w:rsid w:val="00BE77CB"/>
    <w:rsid w:val="00BE785D"/>
    <w:rsid w:val="00BE7875"/>
    <w:rsid w:val="00BE7A26"/>
    <w:rsid w:val="00BE7A66"/>
    <w:rsid w:val="00BE7ABA"/>
    <w:rsid w:val="00BE7AD8"/>
    <w:rsid w:val="00BE7B5A"/>
    <w:rsid w:val="00BE7BAC"/>
    <w:rsid w:val="00BE7C22"/>
    <w:rsid w:val="00BE7C2D"/>
    <w:rsid w:val="00BE7C93"/>
    <w:rsid w:val="00BE7C98"/>
    <w:rsid w:val="00BE7D04"/>
    <w:rsid w:val="00BE7D21"/>
    <w:rsid w:val="00BE7D46"/>
    <w:rsid w:val="00BE7E48"/>
    <w:rsid w:val="00BE7F87"/>
    <w:rsid w:val="00BF00CA"/>
    <w:rsid w:val="00BF01B5"/>
    <w:rsid w:val="00BF01EC"/>
    <w:rsid w:val="00BF0222"/>
    <w:rsid w:val="00BF03E3"/>
    <w:rsid w:val="00BF0455"/>
    <w:rsid w:val="00BF0535"/>
    <w:rsid w:val="00BF05BE"/>
    <w:rsid w:val="00BF0727"/>
    <w:rsid w:val="00BF0794"/>
    <w:rsid w:val="00BF07C9"/>
    <w:rsid w:val="00BF0841"/>
    <w:rsid w:val="00BF0882"/>
    <w:rsid w:val="00BF0883"/>
    <w:rsid w:val="00BF0884"/>
    <w:rsid w:val="00BF08BD"/>
    <w:rsid w:val="00BF0956"/>
    <w:rsid w:val="00BF09E7"/>
    <w:rsid w:val="00BF0A59"/>
    <w:rsid w:val="00BF0B03"/>
    <w:rsid w:val="00BF0B4F"/>
    <w:rsid w:val="00BF0BE0"/>
    <w:rsid w:val="00BF0CA8"/>
    <w:rsid w:val="00BF0CB4"/>
    <w:rsid w:val="00BF0D8F"/>
    <w:rsid w:val="00BF0DE8"/>
    <w:rsid w:val="00BF0F06"/>
    <w:rsid w:val="00BF0F1A"/>
    <w:rsid w:val="00BF0F37"/>
    <w:rsid w:val="00BF0F59"/>
    <w:rsid w:val="00BF0FEC"/>
    <w:rsid w:val="00BF1006"/>
    <w:rsid w:val="00BF1076"/>
    <w:rsid w:val="00BF107B"/>
    <w:rsid w:val="00BF10C5"/>
    <w:rsid w:val="00BF1137"/>
    <w:rsid w:val="00BF1156"/>
    <w:rsid w:val="00BF1275"/>
    <w:rsid w:val="00BF1409"/>
    <w:rsid w:val="00BF14D6"/>
    <w:rsid w:val="00BF14F1"/>
    <w:rsid w:val="00BF1524"/>
    <w:rsid w:val="00BF15B7"/>
    <w:rsid w:val="00BF15CF"/>
    <w:rsid w:val="00BF162F"/>
    <w:rsid w:val="00BF1642"/>
    <w:rsid w:val="00BF16BA"/>
    <w:rsid w:val="00BF16E5"/>
    <w:rsid w:val="00BF172A"/>
    <w:rsid w:val="00BF173F"/>
    <w:rsid w:val="00BF1741"/>
    <w:rsid w:val="00BF17D7"/>
    <w:rsid w:val="00BF18C7"/>
    <w:rsid w:val="00BF198E"/>
    <w:rsid w:val="00BF1A61"/>
    <w:rsid w:val="00BF1B07"/>
    <w:rsid w:val="00BF1B78"/>
    <w:rsid w:val="00BF1D1E"/>
    <w:rsid w:val="00BF1D56"/>
    <w:rsid w:val="00BF1D7D"/>
    <w:rsid w:val="00BF1DCD"/>
    <w:rsid w:val="00BF1EA6"/>
    <w:rsid w:val="00BF1ECE"/>
    <w:rsid w:val="00BF1F28"/>
    <w:rsid w:val="00BF1F40"/>
    <w:rsid w:val="00BF1F47"/>
    <w:rsid w:val="00BF1F5C"/>
    <w:rsid w:val="00BF209C"/>
    <w:rsid w:val="00BF2188"/>
    <w:rsid w:val="00BF221A"/>
    <w:rsid w:val="00BF2258"/>
    <w:rsid w:val="00BF226D"/>
    <w:rsid w:val="00BF22E3"/>
    <w:rsid w:val="00BF22F0"/>
    <w:rsid w:val="00BF23F1"/>
    <w:rsid w:val="00BF2467"/>
    <w:rsid w:val="00BF24CA"/>
    <w:rsid w:val="00BF25E8"/>
    <w:rsid w:val="00BF25FF"/>
    <w:rsid w:val="00BF2634"/>
    <w:rsid w:val="00BF272C"/>
    <w:rsid w:val="00BF27AA"/>
    <w:rsid w:val="00BF28EE"/>
    <w:rsid w:val="00BF2B13"/>
    <w:rsid w:val="00BF2B80"/>
    <w:rsid w:val="00BF2B82"/>
    <w:rsid w:val="00BF2C8A"/>
    <w:rsid w:val="00BF2C91"/>
    <w:rsid w:val="00BF2D39"/>
    <w:rsid w:val="00BF2D8F"/>
    <w:rsid w:val="00BF2DB3"/>
    <w:rsid w:val="00BF2DC0"/>
    <w:rsid w:val="00BF2DE2"/>
    <w:rsid w:val="00BF2E3B"/>
    <w:rsid w:val="00BF2E82"/>
    <w:rsid w:val="00BF2F9C"/>
    <w:rsid w:val="00BF2FBF"/>
    <w:rsid w:val="00BF30A9"/>
    <w:rsid w:val="00BF3115"/>
    <w:rsid w:val="00BF31E1"/>
    <w:rsid w:val="00BF3289"/>
    <w:rsid w:val="00BF32F4"/>
    <w:rsid w:val="00BF33F1"/>
    <w:rsid w:val="00BF3433"/>
    <w:rsid w:val="00BF3462"/>
    <w:rsid w:val="00BF348E"/>
    <w:rsid w:val="00BF3561"/>
    <w:rsid w:val="00BF356D"/>
    <w:rsid w:val="00BF35C0"/>
    <w:rsid w:val="00BF35F0"/>
    <w:rsid w:val="00BF3624"/>
    <w:rsid w:val="00BF3696"/>
    <w:rsid w:val="00BF36D0"/>
    <w:rsid w:val="00BF3785"/>
    <w:rsid w:val="00BF381D"/>
    <w:rsid w:val="00BF3838"/>
    <w:rsid w:val="00BF393C"/>
    <w:rsid w:val="00BF3A4B"/>
    <w:rsid w:val="00BF3B95"/>
    <w:rsid w:val="00BF3BFC"/>
    <w:rsid w:val="00BF3C49"/>
    <w:rsid w:val="00BF3C85"/>
    <w:rsid w:val="00BF3DED"/>
    <w:rsid w:val="00BF3EED"/>
    <w:rsid w:val="00BF3F25"/>
    <w:rsid w:val="00BF3F26"/>
    <w:rsid w:val="00BF3FE6"/>
    <w:rsid w:val="00BF400F"/>
    <w:rsid w:val="00BF4016"/>
    <w:rsid w:val="00BF4067"/>
    <w:rsid w:val="00BF4120"/>
    <w:rsid w:val="00BF416B"/>
    <w:rsid w:val="00BF4259"/>
    <w:rsid w:val="00BF4423"/>
    <w:rsid w:val="00BF447B"/>
    <w:rsid w:val="00BF44D5"/>
    <w:rsid w:val="00BF451F"/>
    <w:rsid w:val="00BF45AB"/>
    <w:rsid w:val="00BF45EA"/>
    <w:rsid w:val="00BF4653"/>
    <w:rsid w:val="00BF46A9"/>
    <w:rsid w:val="00BF471E"/>
    <w:rsid w:val="00BF472C"/>
    <w:rsid w:val="00BF4795"/>
    <w:rsid w:val="00BF486F"/>
    <w:rsid w:val="00BF4941"/>
    <w:rsid w:val="00BF4996"/>
    <w:rsid w:val="00BF499D"/>
    <w:rsid w:val="00BF49BF"/>
    <w:rsid w:val="00BF4A37"/>
    <w:rsid w:val="00BF4AF3"/>
    <w:rsid w:val="00BF4AFA"/>
    <w:rsid w:val="00BF4B3E"/>
    <w:rsid w:val="00BF4B5E"/>
    <w:rsid w:val="00BF4C3F"/>
    <w:rsid w:val="00BF4CDC"/>
    <w:rsid w:val="00BF4D0E"/>
    <w:rsid w:val="00BF4D7C"/>
    <w:rsid w:val="00BF4DDB"/>
    <w:rsid w:val="00BF4DE2"/>
    <w:rsid w:val="00BF4EED"/>
    <w:rsid w:val="00BF4F3E"/>
    <w:rsid w:val="00BF4F5C"/>
    <w:rsid w:val="00BF4F67"/>
    <w:rsid w:val="00BF4F88"/>
    <w:rsid w:val="00BF4FCA"/>
    <w:rsid w:val="00BF5098"/>
    <w:rsid w:val="00BF50A8"/>
    <w:rsid w:val="00BF50FE"/>
    <w:rsid w:val="00BF5123"/>
    <w:rsid w:val="00BF5225"/>
    <w:rsid w:val="00BF528C"/>
    <w:rsid w:val="00BF529C"/>
    <w:rsid w:val="00BF52C2"/>
    <w:rsid w:val="00BF52CB"/>
    <w:rsid w:val="00BF5333"/>
    <w:rsid w:val="00BF533C"/>
    <w:rsid w:val="00BF5439"/>
    <w:rsid w:val="00BF552A"/>
    <w:rsid w:val="00BF5552"/>
    <w:rsid w:val="00BF5553"/>
    <w:rsid w:val="00BF5567"/>
    <w:rsid w:val="00BF5631"/>
    <w:rsid w:val="00BF565A"/>
    <w:rsid w:val="00BF5694"/>
    <w:rsid w:val="00BF56B2"/>
    <w:rsid w:val="00BF56CB"/>
    <w:rsid w:val="00BF56EE"/>
    <w:rsid w:val="00BF5769"/>
    <w:rsid w:val="00BF5797"/>
    <w:rsid w:val="00BF5833"/>
    <w:rsid w:val="00BF5887"/>
    <w:rsid w:val="00BF58EF"/>
    <w:rsid w:val="00BF5A9F"/>
    <w:rsid w:val="00BF5AD3"/>
    <w:rsid w:val="00BF5B49"/>
    <w:rsid w:val="00BF5B9C"/>
    <w:rsid w:val="00BF5C2D"/>
    <w:rsid w:val="00BF5C4F"/>
    <w:rsid w:val="00BF5CCB"/>
    <w:rsid w:val="00BF5DF9"/>
    <w:rsid w:val="00BF5E25"/>
    <w:rsid w:val="00BF5E88"/>
    <w:rsid w:val="00BF5EA6"/>
    <w:rsid w:val="00BF5EE0"/>
    <w:rsid w:val="00BF5F7D"/>
    <w:rsid w:val="00BF5FEC"/>
    <w:rsid w:val="00BF5FF6"/>
    <w:rsid w:val="00BF6069"/>
    <w:rsid w:val="00BF607A"/>
    <w:rsid w:val="00BF6114"/>
    <w:rsid w:val="00BF611F"/>
    <w:rsid w:val="00BF6187"/>
    <w:rsid w:val="00BF6197"/>
    <w:rsid w:val="00BF6450"/>
    <w:rsid w:val="00BF6475"/>
    <w:rsid w:val="00BF6562"/>
    <w:rsid w:val="00BF669B"/>
    <w:rsid w:val="00BF66ED"/>
    <w:rsid w:val="00BF6767"/>
    <w:rsid w:val="00BF67EB"/>
    <w:rsid w:val="00BF6868"/>
    <w:rsid w:val="00BF68B5"/>
    <w:rsid w:val="00BF68DE"/>
    <w:rsid w:val="00BF697F"/>
    <w:rsid w:val="00BF6A85"/>
    <w:rsid w:val="00BF6AC1"/>
    <w:rsid w:val="00BF6AE0"/>
    <w:rsid w:val="00BF6AF6"/>
    <w:rsid w:val="00BF6BC2"/>
    <w:rsid w:val="00BF6C58"/>
    <w:rsid w:val="00BF6CEF"/>
    <w:rsid w:val="00BF6DAB"/>
    <w:rsid w:val="00BF6E06"/>
    <w:rsid w:val="00BF6EC9"/>
    <w:rsid w:val="00BF6ED0"/>
    <w:rsid w:val="00BF6ED7"/>
    <w:rsid w:val="00BF6F3E"/>
    <w:rsid w:val="00BF6F5E"/>
    <w:rsid w:val="00BF7007"/>
    <w:rsid w:val="00BF7101"/>
    <w:rsid w:val="00BF71AE"/>
    <w:rsid w:val="00BF726F"/>
    <w:rsid w:val="00BF73CD"/>
    <w:rsid w:val="00BF741D"/>
    <w:rsid w:val="00BF7423"/>
    <w:rsid w:val="00BF7430"/>
    <w:rsid w:val="00BF7444"/>
    <w:rsid w:val="00BF74FD"/>
    <w:rsid w:val="00BF7542"/>
    <w:rsid w:val="00BF7638"/>
    <w:rsid w:val="00BF7645"/>
    <w:rsid w:val="00BF765B"/>
    <w:rsid w:val="00BF766D"/>
    <w:rsid w:val="00BF76D8"/>
    <w:rsid w:val="00BF7734"/>
    <w:rsid w:val="00BF779E"/>
    <w:rsid w:val="00BF77DD"/>
    <w:rsid w:val="00BF7854"/>
    <w:rsid w:val="00BF7901"/>
    <w:rsid w:val="00BF791D"/>
    <w:rsid w:val="00BF79DE"/>
    <w:rsid w:val="00BF79FE"/>
    <w:rsid w:val="00BF7A34"/>
    <w:rsid w:val="00BF7A52"/>
    <w:rsid w:val="00BF7D03"/>
    <w:rsid w:val="00BF7D42"/>
    <w:rsid w:val="00BF7EC2"/>
    <w:rsid w:val="00BF7F46"/>
    <w:rsid w:val="00BF7F70"/>
    <w:rsid w:val="00BF7FE6"/>
    <w:rsid w:val="00C00001"/>
    <w:rsid w:val="00C0003D"/>
    <w:rsid w:val="00C00074"/>
    <w:rsid w:val="00C000CC"/>
    <w:rsid w:val="00C00141"/>
    <w:rsid w:val="00C001C8"/>
    <w:rsid w:val="00C0020E"/>
    <w:rsid w:val="00C00230"/>
    <w:rsid w:val="00C002A3"/>
    <w:rsid w:val="00C002A6"/>
    <w:rsid w:val="00C002D0"/>
    <w:rsid w:val="00C00329"/>
    <w:rsid w:val="00C00422"/>
    <w:rsid w:val="00C004B1"/>
    <w:rsid w:val="00C004CE"/>
    <w:rsid w:val="00C0068F"/>
    <w:rsid w:val="00C00699"/>
    <w:rsid w:val="00C0069B"/>
    <w:rsid w:val="00C006A6"/>
    <w:rsid w:val="00C006C9"/>
    <w:rsid w:val="00C006E8"/>
    <w:rsid w:val="00C006F6"/>
    <w:rsid w:val="00C006FB"/>
    <w:rsid w:val="00C00715"/>
    <w:rsid w:val="00C0083C"/>
    <w:rsid w:val="00C00878"/>
    <w:rsid w:val="00C00966"/>
    <w:rsid w:val="00C009C5"/>
    <w:rsid w:val="00C009D0"/>
    <w:rsid w:val="00C00AE0"/>
    <w:rsid w:val="00C00B84"/>
    <w:rsid w:val="00C00B87"/>
    <w:rsid w:val="00C00B8D"/>
    <w:rsid w:val="00C00D6F"/>
    <w:rsid w:val="00C00E9F"/>
    <w:rsid w:val="00C00F01"/>
    <w:rsid w:val="00C00F14"/>
    <w:rsid w:val="00C01008"/>
    <w:rsid w:val="00C010E6"/>
    <w:rsid w:val="00C0110D"/>
    <w:rsid w:val="00C0118C"/>
    <w:rsid w:val="00C011A2"/>
    <w:rsid w:val="00C0123B"/>
    <w:rsid w:val="00C0126E"/>
    <w:rsid w:val="00C014A1"/>
    <w:rsid w:val="00C014A3"/>
    <w:rsid w:val="00C014E1"/>
    <w:rsid w:val="00C01537"/>
    <w:rsid w:val="00C015C8"/>
    <w:rsid w:val="00C0160B"/>
    <w:rsid w:val="00C01699"/>
    <w:rsid w:val="00C01751"/>
    <w:rsid w:val="00C0178A"/>
    <w:rsid w:val="00C01817"/>
    <w:rsid w:val="00C0186B"/>
    <w:rsid w:val="00C018B7"/>
    <w:rsid w:val="00C01933"/>
    <w:rsid w:val="00C01958"/>
    <w:rsid w:val="00C0196A"/>
    <w:rsid w:val="00C019C8"/>
    <w:rsid w:val="00C019F5"/>
    <w:rsid w:val="00C01B6D"/>
    <w:rsid w:val="00C01BC1"/>
    <w:rsid w:val="00C01D50"/>
    <w:rsid w:val="00C01D84"/>
    <w:rsid w:val="00C01E9F"/>
    <w:rsid w:val="00C01FA9"/>
    <w:rsid w:val="00C01FCF"/>
    <w:rsid w:val="00C01FD1"/>
    <w:rsid w:val="00C02126"/>
    <w:rsid w:val="00C02144"/>
    <w:rsid w:val="00C02146"/>
    <w:rsid w:val="00C02151"/>
    <w:rsid w:val="00C02235"/>
    <w:rsid w:val="00C02457"/>
    <w:rsid w:val="00C02470"/>
    <w:rsid w:val="00C024C1"/>
    <w:rsid w:val="00C0258B"/>
    <w:rsid w:val="00C02676"/>
    <w:rsid w:val="00C026A3"/>
    <w:rsid w:val="00C0271F"/>
    <w:rsid w:val="00C02757"/>
    <w:rsid w:val="00C028F8"/>
    <w:rsid w:val="00C02BBC"/>
    <w:rsid w:val="00C02C55"/>
    <w:rsid w:val="00C02C62"/>
    <w:rsid w:val="00C02CE7"/>
    <w:rsid w:val="00C02D24"/>
    <w:rsid w:val="00C02D36"/>
    <w:rsid w:val="00C02D5C"/>
    <w:rsid w:val="00C02D73"/>
    <w:rsid w:val="00C02F6D"/>
    <w:rsid w:val="00C03007"/>
    <w:rsid w:val="00C03011"/>
    <w:rsid w:val="00C03211"/>
    <w:rsid w:val="00C0327F"/>
    <w:rsid w:val="00C03337"/>
    <w:rsid w:val="00C033A1"/>
    <w:rsid w:val="00C033D4"/>
    <w:rsid w:val="00C03735"/>
    <w:rsid w:val="00C0378E"/>
    <w:rsid w:val="00C0378F"/>
    <w:rsid w:val="00C03887"/>
    <w:rsid w:val="00C03961"/>
    <w:rsid w:val="00C03AB4"/>
    <w:rsid w:val="00C03B33"/>
    <w:rsid w:val="00C03BD9"/>
    <w:rsid w:val="00C03D76"/>
    <w:rsid w:val="00C03D81"/>
    <w:rsid w:val="00C03DFE"/>
    <w:rsid w:val="00C03EB8"/>
    <w:rsid w:val="00C03EC3"/>
    <w:rsid w:val="00C03EF6"/>
    <w:rsid w:val="00C03F11"/>
    <w:rsid w:val="00C03F3E"/>
    <w:rsid w:val="00C03FFD"/>
    <w:rsid w:val="00C04188"/>
    <w:rsid w:val="00C0426D"/>
    <w:rsid w:val="00C04288"/>
    <w:rsid w:val="00C04300"/>
    <w:rsid w:val="00C04355"/>
    <w:rsid w:val="00C043B0"/>
    <w:rsid w:val="00C043EE"/>
    <w:rsid w:val="00C04456"/>
    <w:rsid w:val="00C044DD"/>
    <w:rsid w:val="00C04540"/>
    <w:rsid w:val="00C04656"/>
    <w:rsid w:val="00C046B6"/>
    <w:rsid w:val="00C0473D"/>
    <w:rsid w:val="00C0486B"/>
    <w:rsid w:val="00C04876"/>
    <w:rsid w:val="00C0487F"/>
    <w:rsid w:val="00C048BB"/>
    <w:rsid w:val="00C04918"/>
    <w:rsid w:val="00C049B8"/>
    <w:rsid w:val="00C04A11"/>
    <w:rsid w:val="00C04A62"/>
    <w:rsid w:val="00C04A6C"/>
    <w:rsid w:val="00C04A71"/>
    <w:rsid w:val="00C04AF1"/>
    <w:rsid w:val="00C04B11"/>
    <w:rsid w:val="00C04B8B"/>
    <w:rsid w:val="00C04BE2"/>
    <w:rsid w:val="00C04BF0"/>
    <w:rsid w:val="00C04DAB"/>
    <w:rsid w:val="00C04DC9"/>
    <w:rsid w:val="00C04E5A"/>
    <w:rsid w:val="00C04EB3"/>
    <w:rsid w:val="00C04EC0"/>
    <w:rsid w:val="00C04EC2"/>
    <w:rsid w:val="00C04ED6"/>
    <w:rsid w:val="00C04EEF"/>
    <w:rsid w:val="00C04F03"/>
    <w:rsid w:val="00C04F23"/>
    <w:rsid w:val="00C04FA3"/>
    <w:rsid w:val="00C04FB4"/>
    <w:rsid w:val="00C04FBF"/>
    <w:rsid w:val="00C05122"/>
    <w:rsid w:val="00C05159"/>
    <w:rsid w:val="00C05173"/>
    <w:rsid w:val="00C05177"/>
    <w:rsid w:val="00C052F2"/>
    <w:rsid w:val="00C05393"/>
    <w:rsid w:val="00C05498"/>
    <w:rsid w:val="00C0557C"/>
    <w:rsid w:val="00C05670"/>
    <w:rsid w:val="00C05781"/>
    <w:rsid w:val="00C057CC"/>
    <w:rsid w:val="00C057D3"/>
    <w:rsid w:val="00C05883"/>
    <w:rsid w:val="00C058C6"/>
    <w:rsid w:val="00C059AE"/>
    <w:rsid w:val="00C059E4"/>
    <w:rsid w:val="00C05A20"/>
    <w:rsid w:val="00C05A56"/>
    <w:rsid w:val="00C05AC2"/>
    <w:rsid w:val="00C05B4F"/>
    <w:rsid w:val="00C05C08"/>
    <w:rsid w:val="00C05CBB"/>
    <w:rsid w:val="00C05CC1"/>
    <w:rsid w:val="00C05D4E"/>
    <w:rsid w:val="00C05EA8"/>
    <w:rsid w:val="00C05EBE"/>
    <w:rsid w:val="00C05EDB"/>
    <w:rsid w:val="00C05EE2"/>
    <w:rsid w:val="00C05F13"/>
    <w:rsid w:val="00C05FA7"/>
    <w:rsid w:val="00C05FAE"/>
    <w:rsid w:val="00C05FF1"/>
    <w:rsid w:val="00C06072"/>
    <w:rsid w:val="00C060D7"/>
    <w:rsid w:val="00C0610C"/>
    <w:rsid w:val="00C06115"/>
    <w:rsid w:val="00C061D9"/>
    <w:rsid w:val="00C06221"/>
    <w:rsid w:val="00C06228"/>
    <w:rsid w:val="00C06308"/>
    <w:rsid w:val="00C06346"/>
    <w:rsid w:val="00C0636F"/>
    <w:rsid w:val="00C0637C"/>
    <w:rsid w:val="00C06396"/>
    <w:rsid w:val="00C0639E"/>
    <w:rsid w:val="00C063D4"/>
    <w:rsid w:val="00C063F8"/>
    <w:rsid w:val="00C06421"/>
    <w:rsid w:val="00C064D0"/>
    <w:rsid w:val="00C0664C"/>
    <w:rsid w:val="00C066C4"/>
    <w:rsid w:val="00C067F0"/>
    <w:rsid w:val="00C0683D"/>
    <w:rsid w:val="00C0688A"/>
    <w:rsid w:val="00C068CA"/>
    <w:rsid w:val="00C06A62"/>
    <w:rsid w:val="00C06AAE"/>
    <w:rsid w:val="00C06B26"/>
    <w:rsid w:val="00C06B3B"/>
    <w:rsid w:val="00C06B5E"/>
    <w:rsid w:val="00C06D67"/>
    <w:rsid w:val="00C06D7B"/>
    <w:rsid w:val="00C06EC2"/>
    <w:rsid w:val="00C06F47"/>
    <w:rsid w:val="00C06F53"/>
    <w:rsid w:val="00C06F91"/>
    <w:rsid w:val="00C06FAD"/>
    <w:rsid w:val="00C06FD1"/>
    <w:rsid w:val="00C06FFD"/>
    <w:rsid w:val="00C07047"/>
    <w:rsid w:val="00C0716B"/>
    <w:rsid w:val="00C0719D"/>
    <w:rsid w:val="00C07272"/>
    <w:rsid w:val="00C073DA"/>
    <w:rsid w:val="00C0740B"/>
    <w:rsid w:val="00C07415"/>
    <w:rsid w:val="00C07439"/>
    <w:rsid w:val="00C074B8"/>
    <w:rsid w:val="00C0761F"/>
    <w:rsid w:val="00C076AF"/>
    <w:rsid w:val="00C0774E"/>
    <w:rsid w:val="00C07822"/>
    <w:rsid w:val="00C07863"/>
    <w:rsid w:val="00C07867"/>
    <w:rsid w:val="00C0788C"/>
    <w:rsid w:val="00C078F9"/>
    <w:rsid w:val="00C07908"/>
    <w:rsid w:val="00C0792C"/>
    <w:rsid w:val="00C079FE"/>
    <w:rsid w:val="00C07A41"/>
    <w:rsid w:val="00C07C34"/>
    <w:rsid w:val="00C07C44"/>
    <w:rsid w:val="00C07C4E"/>
    <w:rsid w:val="00C07C50"/>
    <w:rsid w:val="00C07CF6"/>
    <w:rsid w:val="00C07D9E"/>
    <w:rsid w:val="00C07E7C"/>
    <w:rsid w:val="00C07EA7"/>
    <w:rsid w:val="00C07F0B"/>
    <w:rsid w:val="00C07F4B"/>
    <w:rsid w:val="00C07FA9"/>
    <w:rsid w:val="00C10012"/>
    <w:rsid w:val="00C1007E"/>
    <w:rsid w:val="00C100D0"/>
    <w:rsid w:val="00C10193"/>
    <w:rsid w:val="00C1019E"/>
    <w:rsid w:val="00C10223"/>
    <w:rsid w:val="00C1027F"/>
    <w:rsid w:val="00C102E9"/>
    <w:rsid w:val="00C10320"/>
    <w:rsid w:val="00C10345"/>
    <w:rsid w:val="00C10353"/>
    <w:rsid w:val="00C10468"/>
    <w:rsid w:val="00C10475"/>
    <w:rsid w:val="00C1048C"/>
    <w:rsid w:val="00C10515"/>
    <w:rsid w:val="00C10517"/>
    <w:rsid w:val="00C10597"/>
    <w:rsid w:val="00C10666"/>
    <w:rsid w:val="00C106DD"/>
    <w:rsid w:val="00C106EE"/>
    <w:rsid w:val="00C106F8"/>
    <w:rsid w:val="00C10764"/>
    <w:rsid w:val="00C107CF"/>
    <w:rsid w:val="00C107E1"/>
    <w:rsid w:val="00C10967"/>
    <w:rsid w:val="00C109B8"/>
    <w:rsid w:val="00C10B96"/>
    <w:rsid w:val="00C10BC1"/>
    <w:rsid w:val="00C10BD4"/>
    <w:rsid w:val="00C10CC0"/>
    <w:rsid w:val="00C10DB1"/>
    <w:rsid w:val="00C10E95"/>
    <w:rsid w:val="00C10F14"/>
    <w:rsid w:val="00C10F24"/>
    <w:rsid w:val="00C10F5C"/>
    <w:rsid w:val="00C1106B"/>
    <w:rsid w:val="00C110AC"/>
    <w:rsid w:val="00C110F6"/>
    <w:rsid w:val="00C11147"/>
    <w:rsid w:val="00C1124C"/>
    <w:rsid w:val="00C11306"/>
    <w:rsid w:val="00C114F0"/>
    <w:rsid w:val="00C114FE"/>
    <w:rsid w:val="00C1159D"/>
    <w:rsid w:val="00C115FC"/>
    <w:rsid w:val="00C1162D"/>
    <w:rsid w:val="00C11656"/>
    <w:rsid w:val="00C116EC"/>
    <w:rsid w:val="00C117BE"/>
    <w:rsid w:val="00C118A4"/>
    <w:rsid w:val="00C118BA"/>
    <w:rsid w:val="00C11918"/>
    <w:rsid w:val="00C119A7"/>
    <w:rsid w:val="00C11AEC"/>
    <w:rsid w:val="00C11B05"/>
    <w:rsid w:val="00C11B28"/>
    <w:rsid w:val="00C11E05"/>
    <w:rsid w:val="00C11F8A"/>
    <w:rsid w:val="00C12012"/>
    <w:rsid w:val="00C1208A"/>
    <w:rsid w:val="00C120A0"/>
    <w:rsid w:val="00C12137"/>
    <w:rsid w:val="00C1214F"/>
    <w:rsid w:val="00C12338"/>
    <w:rsid w:val="00C123AF"/>
    <w:rsid w:val="00C123CD"/>
    <w:rsid w:val="00C123D6"/>
    <w:rsid w:val="00C123E9"/>
    <w:rsid w:val="00C123FD"/>
    <w:rsid w:val="00C1250E"/>
    <w:rsid w:val="00C12543"/>
    <w:rsid w:val="00C125B9"/>
    <w:rsid w:val="00C125D3"/>
    <w:rsid w:val="00C12618"/>
    <w:rsid w:val="00C1265C"/>
    <w:rsid w:val="00C1267E"/>
    <w:rsid w:val="00C1278B"/>
    <w:rsid w:val="00C12846"/>
    <w:rsid w:val="00C12866"/>
    <w:rsid w:val="00C12AC9"/>
    <w:rsid w:val="00C12B48"/>
    <w:rsid w:val="00C12BAE"/>
    <w:rsid w:val="00C12CC2"/>
    <w:rsid w:val="00C12CE0"/>
    <w:rsid w:val="00C12EDD"/>
    <w:rsid w:val="00C12F82"/>
    <w:rsid w:val="00C12F84"/>
    <w:rsid w:val="00C130CD"/>
    <w:rsid w:val="00C130DB"/>
    <w:rsid w:val="00C13154"/>
    <w:rsid w:val="00C13251"/>
    <w:rsid w:val="00C132EF"/>
    <w:rsid w:val="00C13316"/>
    <w:rsid w:val="00C13329"/>
    <w:rsid w:val="00C1333E"/>
    <w:rsid w:val="00C133D4"/>
    <w:rsid w:val="00C133DA"/>
    <w:rsid w:val="00C134B5"/>
    <w:rsid w:val="00C135D1"/>
    <w:rsid w:val="00C1369C"/>
    <w:rsid w:val="00C136C6"/>
    <w:rsid w:val="00C136FC"/>
    <w:rsid w:val="00C13787"/>
    <w:rsid w:val="00C13806"/>
    <w:rsid w:val="00C138CF"/>
    <w:rsid w:val="00C1393B"/>
    <w:rsid w:val="00C13955"/>
    <w:rsid w:val="00C13968"/>
    <w:rsid w:val="00C13A63"/>
    <w:rsid w:val="00C13A7A"/>
    <w:rsid w:val="00C13AC8"/>
    <w:rsid w:val="00C13AF0"/>
    <w:rsid w:val="00C13B2E"/>
    <w:rsid w:val="00C13BCB"/>
    <w:rsid w:val="00C13D40"/>
    <w:rsid w:val="00C13DBA"/>
    <w:rsid w:val="00C13E30"/>
    <w:rsid w:val="00C1402D"/>
    <w:rsid w:val="00C1404B"/>
    <w:rsid w:val="00C14130"/>
    <w:rsid w:val="00C14133"/>
    <w:rsid w:val="00C1417F"/>
    <w:rsid w:val="00C141C4"/>
    <w:rsid w:val="00C1422F"/>
    <w:rsid w:val="00C14398"/>
    <w:rsid w:val="00C143E7"/>
    <w:rsid w:val="00C143FF"/>
    <w:rsid w:val="00C1442D"/>
    <w:rsid w:val="00C14473"/>
    <w:rsid w:val="00C144FB"/>
    <w:rsid w:val="00C14533"/>
    <w:rsid w:val="00C145DD"/>
    <w:rsid w:val="00C14892"/>
    <w:rsid w:val="00C148AE"/>
    <w:rsid w:val="00C148D5"/>
    <w:rsid w:val="00C1495A"/>
    <w:rsid w:val="00C14A17"/>
    <w:rsid w:val="00C14AA7"/>
    <w:rsid w:val="00C14B19"/>
    <w:rsid w:val="00C14B25"/>
    <w:rsid w:val="00C14BB5"/>
    <w:rsid w:val="00C14BC7"/>
    <w:rsid w:val="00C14BF6"/>
    <w:rsid w:val="00C14BFE"/>
    <w:rsid w:val="00C14C3B"/>
    <w:rsid w:val="00C14C54"/>
    <w:rsid w:val="00C14C68"/>
    <w:rsid w:val="00C14D40"/>
    <w:rsid w:val="00C14DA8"/>
    <w:rsid w:val="00C14DC2"/>
    <w:rsid w:val="00C14E30"/>
    <w:rsid w:val="00C1500B"/>
    <w:rsid w:val="00C15055"/>
    <w:rsid w:val="00C15088"/>
    <w:rsid w:val="00C15120"/>
    <w:rsid w:val="00C15179"/>
    <w:rsid w:val="00C15230"/>
    <w:rsid w:val="00C152F1"/>
    <w:rsid w:val="00C15335"/>
    <w:rsid w:val="00C15395"/>
    <w:rsid w:val="00C153AB"/>
    <w:rsid w:val="00C153D5"/>
    <w:rsid w:val="00C154CC"/>
    <w:rsid w:val="00C1568E"/>
    <w:rsid w:val="00C15730"/>
    <w:rsid w:val="00C15753"/>
    <w:rsid w:val="00C15761"/>
    <w:rsid w:val="00C15790"/>
    <w:rsid w:val="00C157D8"/>
    <w:rsid w:val="00C159C7"/>
    <w:rsid w:val="00C159D8"/>
    <w:rsid w:val="00C159D9"/>
    <w:rsid w:val="00C15A50"/>
    <w:rsid w:val="00C15B5E"/>
    <w:rsid w:val="00C15B62"/>
    <w:rsid w:val="00C15BA0"/>
    <w:rsid w:val="00C15BE7"/>
    <w:rsid w:val="00C15C01"/>
    <w:rsid w:val="00C15CAB"/>
    <w:rsid w:val="00C15D84"/>
    <w:rsid w:val="00C15DE5"/>
    <w:rsid w:val="00C15EDA"/>
    <w:rsid w:val="00C15EDF"/>
    <w:rsid w:val="00C15EE0"/>
    <w:rsid w:val="00C15EFE"/>
    <w:rsid w:val="00C15FD6"/>
    <w:rsid w:val="00C15FDF"/>
    <w:rsid w:val="00C160B8"/>
    <w:rsid w:val="00C160E7"/>
    <w:rsid w:val="00C16109"/>
    <w:rsid w:val="00C16147"/>
    <w:rsid w:val="00C162CC"/>
    <w:rsid w:val="00C16375"/>
    <w:rsid w:val="00C163DE"/>
    <w:rsid w:val="00C163F4"/>
    <w:rsid w:val="00C16480"/>
    <w:rsid w:val="00C164AF"/>
    <w:rsid w:val="00C16519"/>
    <w:rsid w:val="00C16581"/>
    <w:rsid w:val="00C165CA"/>
    <w:rsid w:val="00C1664A"/>
    <w:rsid w:val="00C166E9"/>
    <w:rsid w:val="00C16753"/>
    <w:rsid w:val="00C16843"/>
    <w:rsid w:val="00C16936"/>
    <w:rsid w:val="00C16A9F"/>
    <w:rsid w:val="00C16AB5"/>
    <w:rsid w:val="00C16ABE"/>
    <w:rsid w:val="00C16AC5"/>
    <w:rsid w:val="00C16AEB"/>
    <w:rsid w:val="00C16B42"/>
    <w:rsid w:val="00C16B45"/>
    <w:rsid w:val="00C16B50"/>
    <w:rsid w:val="00C16C57"/>
    <w:rsid w:val="00C16CCE"/>
    <w:rsid w:val="00C16E16"/>
    <w:rsid w:val="00C16E52"/>
    <w:rsid w:val="00C170FF"/>
    <w:rsid w:val="00C17406"/>
    <w:rsid w:val="00C174A1"/>
    <w:rsid w:val="00C17561"/>
    <w:rsid w:val="00C175AF"/>
    <w:rsid w:val="00C175D7"/>
    <w:rsid w:val="00C17712"/>
    <w:rsid w:val="00C1771D"/>
    <w:rsid w:val="00C1775C"/>
    <w:rsid w:val="00C178BC"/>
    <w:rsid w:val="00C179EA"/>
    <w:rsid w:val="00C17A01"/>
    <w:rsid w:val="00C17A03"/>
    <w:rsid w:val="00C17B69"/>
    <w:rsid w:val="00C17B85"/>
    <w:rsid w:val="00C17B95"/>
    <w:rsid w:val="00C17BC9"/>
    <w:rsid w:val="00C17C5D"/>
    <w:rsid w:val="00C17CF4"/>
    <w:rsid w:val="00C17D63"/>
    <w:rsid w:val="00C17DC7"/>
    <w:rsid w:val="00C17E56"/>
    <w:rsid w:val="00C17EB3"/>
    <w:rsid w:val="00C17EBE"/>
    <w:rsid w:val="00C2000D"/>
    <w:rsid w:val="00C201F2"/>
    <w:rsid w:val="00C2020C"/>
    <w:rsid w:val="00C202A5"/>
    <w:rsid w:val="00C2041F"/>
    <w:rsid w:val="00C204A3"/>
    <w:rsid w:val="00C204DD"/>
    <w:rsid w:val="00C20670"/>
    <w:rsid w:val="00C2069D"/>
    <w:rsid w:val="00C20714"/>
    <w:rsid w:val="00C207A7"/>
    <w:rsid w:val="00C2080A"/>
    <w:rsid w:val="00C2083F"/>
    <w:rsid w:val="00C20862"/>
    <w:rsid w:val="00C208B0"/>
    <w:rsid w:val="00C208F5"/>
    <w:rsid w:val="00C209C1"/>
    <w:rsid w:val="00C20A21"/>
    <w:rsid w:val="00C20AE2"/>
    <w:rsid w:val="00C20AFB"/>
    <w:rsid w:val="00C20B1D"/>
    <w:rsid w:val="00C20B25"/>
    <w:rsid w:val="00C20B87"/>
    <w:rsid w:val="00C20B8C"/>
    <w:rsid w:val="00C20BD9"/>
    <w:rsid w:val="00C20C05"/>
    <w:rsid w:val="00C20C17"/>
    <w:rsid w:val="00C20D48"/>
    <w:rsid w:val="00C20D4B"/>
    <w:rsid w:val="00C20D65"/>
    <w:rsid w:val="00C20D81"/>
    <w:rsid w:val="00C20DC9"/>
    <w:rsid w:val="00C20EE2"/>
    <w:rsid w:val="00C20F62"/>
    <w:rsid w:val="00C20FB4"/>
    <w:rsid w:val="00C20FF8"/>
    <w:rsid w:val="00C21035"/>
    <w:rsid w:val="00C21093"/>
    <w:rsid w:val="00C210C1"/>
    <w:rsid w:val="00C21110"/>
    <w:rsid w:val="00C2116D"/>
    <w:rsid w:val="00C21218"/>
    <w:rsid w:val="00C21278"/>
    <w:rsid w:val="00C212EF"/>
    <w:rsid w:val="00C21435"/>
    <w:rsid w:val="00C21491"/>
    <w:rsid w:val="00C21536"/>
    <w:rsid w:val="00C2158C"/>
    <w:rsid w:val="00C215F1"/>
    <w:rsid w:val="00C21625"/>
    <w:rsid w:val="00C21740"/>
    <w:rsid w:val="00C21744"/>
    <w:rsid w:val="00C21758"/>
    <w:rsid w:val="00C2198F"/>
    <w:rsid w:val="00C21ADE"/>
    <w:rsid w:val="00C21C17"/>
    <w:rsid w:val="00C21D1F"/>
    <w:rsid w:val="00C21D25"/>
    <w:rsid w:val="00C21D26"/>
    <w:rsid w:val="00C21D2E"/>
    <w:rsid w:val="00C21ED8"/>
    <w:rsid w:val="00C21EE9"/>
    <w:rsid w:val="00C21FD3"/>
    <w:rsid w:val="00C22068"/>
    <w:rsid w:val="00C22164"/>
    <w:rsid w:val="00C2218E"/>
    <w:rsid w:val="00C22230"/>
    <w:rsid w:val="00C22276"/>
    <w:rsid w:val="00C222D0"/>
    <w:rsid w:val="00C22399"/>
    <w:rsid w:val="00C2243C"/>
    <w:rsid w:val="00C22443"/>
    <w:rsid w:val="00C22493"/>
    <w:rsid w:val="00C225F4"/>
    <w:rsid w:val="00C2263B"/>
    <w:rsid w:val="00C2263D"/>
    <w:rsid w:val="00C22678"/>
    <w:rsid w:val="00C226B2"/>
    <w:rsid w:val="00C226B9"/>
    <w:rsid w:val="00C228ED"/>
    <w:rsid w:val="00C228F9"/>
    <w:rsid w:val="00C22922"/>
    <w:rsid w:val="00C229C6"/>
    <w:rsid w:val="00C22A55"/>
    <w:rsid w:val="00C22B24"/>
    <w:rsid w:val="00C22B2C"/>
    <w:rsid w:val="00C22C6B"/>
    <w:rsid w:val="00C22D9F"/>
    <w:rsid w:val="00C22DA2"/>
    <w:rsid w:val="00C22E68"/>
    <w:rsid w:val="00C22F4B"/>
    <w:rsid w:val="00C2301C"/>
    <w:rsid w:val="00C2301E"/>
    <w:rsid w:val="00C23165"/>
    <w:rsid w:val="00C2325C"/>
    <w:rsid w:val="00C2327D"/>
    <w:rsid w:val="00C2329B"/>
    <w:rsid w:val="00C232ED"/>
    <w:rsid w:val="00C233B3"/>
    <w:rsid w:val="00C233EA"/>
    <w:rsid w:val="00C23410"/>
    <w:rsid w:val="00C2343D"/>
    <w:rsid w:val="00C23468"/>
    <w:rsid w:val="00C23475"/>
    <w:rsid w:val="00C234C0"/>
    <w:rsid w:val="00C234F0"/>
    <w:rsid w:val="00C2366F"/>
    <w:rsid w:val="00C23696"/>
    <w:rsid w:val="00C236A6"/>
    <w:rsid w:val="00C23756"/>
    <w:rsid w:val="00C23758"/>
    <w:rsid w:val="00C23886"/>
    <w:rsid w:val="00C23939"/>
    <w:rsid w:val="00C239F4"/>
    <w:rsid w:val="00C23A4A"/>
    <w:rsid w:val="00C23AA9"/>
    <w:rsid w:val="00C23AB0"/>
    <w:rsid w:val="00C23B31"/>
    <w:rsid w:val="00C23B32"/>
    <w:rsid w:val="00C23B6F"/>
    <w:rsid w:val="00C23B90"/>
    <w:rsid w:val="00C23BEC"/>
    <w:rsid w:val="00C23CE4"/>
    <w:rsid w:val="00C23E69"/>
    <w:rsid w:val="00C23E7C"/>
    <w:rsid w:val="00C23EC0"/>
    <w:rsid w:val="00C23ECA"/>
    <w:rsid w:val="00C23EEC"/>
    <w:rsid w:val="00C24093"/>
    <w:rsid w:val="00C24097"/>
    <w:rsid w:val="00C24153"/>
    <w:rsid w:val="00C2439D"/>
    <w:rsid w:val="00C2439F"/>
    <w:rsid w:val="00C243BC"/>
    <w:rsid w:val="00C243E4"/>
    <w:rsid w:val="00C24458"/>
    <w:rsid w:val="00C24469"/>
    <w:rsid w:val="00C244DD"/>
    <w:rsid w:val="00C24617"/>
    <w:rsid w:val="00C24641"/>
    <w:rsid w:val="00C24836"/>
    <w:rsid w:val="00C248BD"/>
    <w:rsid w:val="00C24920"/>
    <w:rsid w:val="00C24952"/>
    <w:rsid w:val="00C249CB"/>
    <w:rsid w:val="00C24AF9"/>
    <w:rsid w:val="00C24B50"/>
    <w:rsid w:val="00C24C17"/>
    <w:rsid w:val="00C24C37"/>
    <w:rsid w:val="00C24C90"/>
    <w:rsid w:val="00C24CF7"/>
    <w:rsid w:val="00C24D2A"/>
    <w:rsid w:val="00C24D44"/>
    <w:rsid w:val="00C24D4D"/>
    <w:rsid w:val="00C24D53"/>
    <w:rsid w:val="00C24D80"/>
    <w:rsid w:val="00C24E68"/>
    <w:rsid w:val="00C24EDA"/>
    <w:rsid w:val="00C24EFC"/>
    <w:rsid w:val="00C24F5B"/>
    <w:rsid w:val="00C24F6E"/>
    <w:rsid w:val="00C25003"/>
    <w:rsid w:val="00C250AC"/>
    <w:rsid w:val="00C25224"/>
    <w:rsid w:val="00C25409"/>
    <w:rsid w:val="00C2543C"/>
    <w:rsid w:val="00C2547C"/>
    <w:rsid w:val="00C254E1"/>
    <w:rsid w:val="00C254E2"/>
    <w:rsid w:val="00C254FD"/>
    <w:rsid w:val="00C25793"/>
    <w:rsid w:val="00C257E1"/>
    <w:rsid w:val="00C257E4"/>
    <w:rsid w:val="00C25811"/>
    <w:rsid w:val="00C258C8"/>
    <w:rsid w:val="00C25953"/>
    <w:rsid w:val="00C25A6B"/>
    <w:rsid w:val="00C25A84"/>
    <w:rsid w:val="00C25ABD"/>
    <w:rsid w:val="00C25B2F"/>
    <w:rsid w:val="00C25B5E"/>
    <w:rsid w:val="00C25BD5"/>
    <w:rsid w:val="00C25D1B"/>
    <w:rsid w:val="00C25E67"/>
    <w:rsid w:val="00C25F49"/>
    <w:rsid w:val="00C25FD9"/>
    <w:rsid w:val="00C26026"/>
    <w:rsid w:val="00C26051"/>
    <w:rsid w:val="00C26101"/>
    <w:rsid w:val="00C262AF"/>
    <w:rsid w:val="00C26322"/>
    <w:rsid w:val="00C26359"/>
    <w:rsid w:val="00C2636D"/>
    <w:rsid w:val="00C263FC"/>
    <w:rsid w:val="00C26452"/>
    <w:rsid w:val="00C264D1"/>
    <w:rsid w:val="00C2651D"/>
    <w:rsid w:val="00C2651F"/>
    <w:rsid w:val="00C2658F"/>
    <w:rsid w:val="00C26630"/>
    <w:rsid w:val="00C266B2"/>
    <w:rsid w:val="00C266F0"/>
    <w:rsid w:val="00C267F4"/>
    <w:rsid w:val="00C2685E"/>
    <w:rsid w:val="00C268B5"/>
    <w:rsid w:val="00C26912"/>
    <w:rsid w:val="00C2696E"/>
    <w:rsid w:val="00C26A95"/>
    <w:rsid w:val="00C26AE9"/>
    <w:rsid w:val="00C26B7C"/>
    <w:rsid w:val="00C26B7D"/>
    <w:rsid w:val="00C26BD3"/>
    <w:rsid w:val="00C26D60"/>
    <w:rsid w:val="00C26D82"/>
    <w:rsid w:val="00C26DBE"/>
    <w:rsid w:val="00C26DC3"/>
    <w:rsid w:val="00C26E37"/>
    <w:rsid w:val="00C26EE0"/>
    <w:rsid w:val="00C26F40"/>
    <w:rsid w:val="00C26FE7"/>
    <w:rsid w:val="00C27013"/>
    <w:rsid w:val="00C2703C"/>
    <w:rsid w:val="00C2704A"/>
    <w:rsid w:val="00C2714F"/>
    <w:rsid w:val="00C27156"/>
    <w:rsid w:val="00C271A1"/>
    <w:rsid w:val="00C271FA"/>
    <w:rsid w:val="00C2726B"/>
    <w:rsid w:val="00C272B3"/>
    <w:rsid w:val="00C272D4"/>
    <w:rsid w:val="00C27394"/>
    <w:rsid w:val="00C273AB"/>
    <w:rsid w:val="00C273C6"/>
    <w:rsid w:val="00C2771E"/>
    <w:rsid w:val="00C2776C"/>
    <w:rsid w:val="00C2776E"/>
    <w:rsid w:val="00C277D5"/>
    <w:rsid w:val="00C27842"/>
    <w:rsid w:val="00C27888"/>
    <w:rsid w:val="00C278C1"/>
    <w:rsid w:val="00C278F8"/>
    <w:rsid w:val="00C27905"/>
    <w:rsid w:val="00C27929"/>
    <w:rsid w:val="00C279E8"/>
    <w:rsid w:val="00C27A69"/>
    <w:rsid w:val="00C27A9F"/>
    <w:rsid w:val="00C27ADA"/>
    <w:rsid w:val="00C27AEA"/>
    <w:rsid w:val="00C27B9A"/>
    <w:rsid w:val="00C27BD9"/>
    <w:rsid w:val="00C27BDF"/>
    <w:rsid w:val="00C27C03"/>
    <w:rsid w:val="00C27D64"/>
    <w:rsid w:val="00C27E30"/>
    <w:rsid w:val="00C27E7F"/>
    <w:rsid w:val="00C27F63"/>
    <w:rsid w:val="00C30008"/>
    <w:rsid w:val="00C30048"/>
    <w:rsid w:val="00C30049"/>
    <w:rsid w:val="00C300E0"/>
    <w:rsid w:val="00C3018F"/>
    <w:rsid w:val="00C303B2"/>
    <w:rsid w:val="00C303BB"/>
    <w:rsid w:val="00C303D2"/>
    <w:rsid w:val="00C303E7"/>
    <w:rsid w:val="00C30452"/>
    <w:rsid w:val="00C304A0"/>
    <w:rsid w:val="00C304D4"/>
    <w:rsid w:val="00C305FE"/>
    <w:rsid w:val="00C30697"/>
    <w:rsid w:val="00C30732"/>
    <w:rsid w:val="00C3077B"/>
    <w:rsid w:val="00C30869"/>
    <w:rsid w:val="00C30875"/>
    <w:rsid w:val="00C30921"/>
    <w:rsid w:val="00C30929"/>
    <w:rsid w:val="00C30955"/>
    <w:rsid w:val="00C3099F"/>
    <w:rsid w:val="00C309D7"/>
    <w:rsid w:val="00C30AF2"/>
    <w:rsid w:val="00C30B95"/>
    <w:rsid w:val="00C30C4B"/>
    <w:rsid w:val="00C30C80"/>
    <w:rsid w:val="00C30CA4"/>
    <w:rsid w:val="00C30CA6"/>
    <w:rsid w:val="00C30CC3"/>
    <w:rsid w:val="00C30DB0"/>
    <w:rsid w:val="00C30F1F"/>
    <w:rsid w:val="00C31058"/>
    <w:rsid w:val="00C312BB"/>
    <w:rsid w:val="00C312BD"/>
    <w:rsid w:val="00C31355"/>
    <w:rsid w:val="00C3138B"/>
    <w:rsid w:val="00C3145D"/>
    <w:rsid w:val="00C3150D"/>
    <w:rsid w:val="00C31633"/>
    <w:rsid w:val="00C31708"/>
    <w:rsid w:val="00C31709"/>
    <w:rsid w:val="00C31764"/>
    <w:rsid w:val="00C31773"/>
    <w:rsid w:val="00C317E3"/>
    <w:rsid w:val="00C3189D"/>
    <w:rsid w:val="00C319E6"/>
    <w:rsid w:val="00C31B00"/>
    <w:rsid w:val="00C31B0C"/>
    <w:rsid w:val="00C31BB7"/>
    <w:rsid w:val="00C31C66"/>
    <w:rsid w:val="00C31C73"/>
    <w:rsid w:val="00C31CDE"/>
    <w:rsid w:val="00C31CE6"/>
    <w:rsid w:val="00C31D91"/>
    <w:rsid w:val="00C31DA1"/>
    <w:rsid w:val="00C31F96"/>
    <w:rsid w:val="00C31FC7"/>
    <w:rsid w:val="00C31FD6"/>
    <w:rsid w:val="00C31FE8"/>
    <w:rsid w:val="00C3217A"/>
    <w:rsid w:val="00C321A9"/>
    <w:rsid w:val="00C321B5"/>
    <w:rsid w:val="00C321EC"/>
    <w:rsid w:val="00C32224"/>
    <w:rsid w:val="00C32293"/>
    <w:rsid w:val="00C322F5"/>
    <w:rsid w:val="00C32383"/>
    <w:rsid w:val="00C323C7"/>
    <w:rsid w:val="00C32477"/>
    <w:rsid w:val="00C3249F"/>
    <w:rsid w:val="00C32538"/>
    <w:rsid w:val="00C32578"/>
    <w:rsid w:val="00C32598"/>
    <w:rsid w:val="00C325D1"/>
    <w:rsid w:val="00C32712"/>
    <w:rsid w:val="00C3277B"/>
    <w:rsid w:val="00C32788"/>
    <w:rsid w:val="00C327CB"/>
    <w:rsid w:val="00C327E5"/>
    <w:rsid w:val="00C3281F"/>
    <w:rsid w:val="00C328F6"/>
    <w:rsid w:val="00C32943"/>
    <w:rsid w:val="00C32973"/>
    <w:rsid w:val="00C329B1"/>
    <w:rsid w:val="00C32A65"/>
    <w:rsid w:val="00C32B9C"/>
    <w:rsid w:val="00C32BA9"/>
    <w:rsid w:val="00C32BF9"/>
    <w:rsid w:val="00C32C23"/>
    <w:rsid w:val="00C32C84"/>
    <w:rsid w:val="00C32CCB"/>
    <w:rsid w:val="00C32D52"/>
    <w:rsid w:val="00C32E58"/>
    <w:rsid w:val="00C32F00"/>
    <w:rsid w:val="00C32F64"/>
    <w:rsid w:val="00C33078"/>
    <w:rsid w:val="00C3307D"/>
    <w:rsid w:val="00C33129"/>
    <w:rsid w:val="00C3323B"/>
    <w:rsid w:val="00C33345"/>
    <w:rsid w:val="00C33367"/>
    <w:rsid w:val="00C333D1"/>
    <w:rsid w:val="00C334DE"/>
    <w:rsid w:val="00C334EC"/>
    <w:rsid w:val="00C33512"/>
    <w:rsid w:val="00C33528"/>
    <w:rsid w:val="00C3352F"/>
    <w:rsid w:val="00C33552"/>
    <w:rsid w:val="00C33554"/>
    <w:rsid w:val="00C336EC"/>
    <w:rsid w:val="00C336EF"/>
    <w:rsid w:val="00C33704"/>
    <w:rsid w:val="00C33712"/>
    <w:rsid w:val="00C33744"/>
    <w:rsid w:val="00C33745"/>
    <w:rsid w:val="00C337A0"/>
    <w:rsid w:val="00C337C8"/>
    <w:rsid w:val="00C3384C"/>
    <w:rsid w:val="00C338C0"/>
    <w:rsid w:val="00C338E7"/>
    <w:rsid w:val="00C338F7"/>
    <w:rsid w:val="00C33956"/>
    <w:rsid w:val="00C33962"/>
    <w:rsid w:val="00C339CE"/>
    <w:rsid w:val="00C33A61"/>
    <w:rsid w:val="00C33A66"/>
    <w:rsid w:val="00C33A7A"/>
    <w:rsid w:val="00C33B0D"/>
    <w:rsid w:val="00C33B89"/>
    <w:rsid w:val="00C33BD4"/>
    <w:rsid w:val="00C33C47"/>
    <w:rsid w:val="00C33D97"/>
    <w:rsid w:val="00C33DD3"/>
    <w:rsid w:val="00C33DE9"/>
    <w:rsid w:val="00C33E50"/>
    <w:rsid w:val="00C33F65"/>
    <w:rsid w:val="00C33FBC"/>
    <w:rsid w:val="00C34065"/>
    <w:rsid w:val="00C34073"/>
    <w:rsid w:val="00C34147"/>
    <w:rsid w:val="00C3416E"/>
    <w:rsid w:val="00C3417F"/>
    <w:rsid w:val="00C3420C"/>
    <w:rsid w:val="00C34221"/>
    <w:rsid w:val="00C34231"/>
    <w:rsid w:val="00C342BA"/>
    <w:rsid w:val="00C342C7"/>
    <w:rsid w:val="00C342E4"/>
    <w:rsid w:val="00C342E6"/>
    <w:rsid w:val="00C34336"/>
    <w:rsid w:val="00C343C0"/>
    <w:rsid w:val="00C343D1"/>
    <w:rsid w:val="00C3444A"/>
    <w:rsid w:val="00C344D6"/>
    <w:rsid w:val="00C344EB"/>
    <w:rsid w:val="00C346E4"/>
    <w:rsid w:val="00C34972"/>
    <w:rsid w:val="00C34B5F"/>
    <w:rsid w:val="00C34BA1"/>
    <w:rsid w:val="00C34C73"/>
    <w:rsid w:val="00C34C91"/>
    <w:rsid w:val="00C34D4F"/>
    <w:rsid w:val="00C34DE1"/>
    <w:rsid w:val="00C34E28"/>
    <w:rsid w:val="00C34E78"/>
    <w:rsid w:val="00C34F0A"/>
    <w:rsid w:val="00C34F13"/>
    <w:rsid w:val="00C34F1A"/>
    <w:rsid w:val="00C351F8"/>
    <w:rsid w:val="00C351FC"/>
    <w:rsid w:val="00C3520E"/>
    <w:rsid w:val="00C3522B"/>
    <w:rsid w:val="00C3522D"/>
    <w:rsid w:val="00C35396"/>
    <w:rsid w:val="00C353D9"/>
    <w:rsid w:val="00C3554B"/>
    <w:rsid w:val="00C355E1"/>
    <w:rsid w:val="00C3560D"/>
    <w:rsid w:val="00C3562C"/>
    <w:rsid w:val="00C35643"/>
    <w:rsid w:val="00C356D3"/>
    <w:rsid w:val="00C35787"/>
    <w:rsid w:val="00C357E6"/>
    <w:rsid w:val="00C35820"/>
    <w:rsid w:val="00C3585D"/>
    <w:rsid w:val="00C358AE"/>
    <w:rsid w:val="00C358F7"/>
    <w:rsid w:val="00C35993"/>
    <w:rsid w:val="00C35A11"/>
    <w:rsid w:val="00C35A1F"/>
    <w:rsid w:val="00C35A53"/>
    <w:rsid w:val="00C35A80"/>
    <w:rsid w:val="00C35A8B"/>
    <w:rsid w:val="00C35AE6"/>
    <w:rsid w:val="00C35AEF"/>
    <w:rsid w:val="00C35B61"/>
    <w:rsid w:val="00C35B6C"/>
    <w:rsid w:val="00C35B84"/>
    <w:rsid w:val="00C35C49"/>
    <w:rsid w:val="00C35C65"/>
    <w:rsid w:val="00C35CC8"/>
    <w:rsid w:val="00C35D31"/>
    <w:rsid w:val="00C35E80"/>
    <w:rsid w:val="00C35F36"/>
    <w:rsid w:val="00C35F92"/>
    <w:rsid w:val="00C36032"/>
    <w:rsid w:val="00C36050"/>
    <w:rsid w:val="00C36088"/>
    <w:rsid w:val="00C360C2"/>
    <w:rsid w:val="00C36156"/>
    <w:rsid w:val="00C361D7"/>
    <w:rsid w:val="00C362FB"/>
    <w:rsid w:val="00C36377"/>
    <w:rsid w:val="00C3639F"/>
    <w:rsid w:val="00C363DD"/>
    <w:rsid w:val="00C363EC"/>
    <w:rsid w:val="00C3648F"/>
    <w:rsid w:val="00C364AC"/>
    <w:rsid w:val="00C36521"/>
    <w:rsid w:val="00C366D3"/>
    <w:rsid w:val="00C367B6"/>
    <w:rsid w:val="00C36824"/>
    <w:rsid w:val="00C36963"/>
    <w:rsid w:val="00C3697A"/>
    <w:rsid w:val="00C36989"/>
    <w:rsid w:val="00C369D0"/>
    <w:rsid w:val="00C369FD"/>
    <w:rsid w:val="00C36A23"/>
    <w:rsid w:val="00C36A48"/>
    <w:rsid w:val="00C36A7F"/>
    <w:rsid w:val="00C36BA8"/>
    <w:rsid w:val="00C36BFF"/>
    <w:rsid w:val="00C36C03"/>
    <w:rsid w:val="00C36C13"/>
    <w:rsid w:val="00C36C1B"/>
    <w:rsid w:val="00C36C24"/>
    <w:rsid w:val="00C36C61"/>
    <w:rsid w:val="00C36C70"/>
    <w:rsid w:val="00C36CD3"/>
    <w:rsid w:val="00C36EB5"/>
    <w:rsid w:val="00C36ED4"/>
    <w:rsid w:val="00C36EF4"/>
    <w:rsid w:val="00C36F02"/>
    <w:rsid w:val="00C3702A"/>
    <w:rsid w:val="00C37055"/>
    <w:rsid w:val="00C3713A"/>
    <w:rsid w:val="00C371D3"/>
    <w:rsid w:val="00C371DF"/>
    <w:rsid w:val="00C37276"/>
    <w:rsid w:val="00C372BE"/>
    <w:rsid w:val="00C37301"/>
    <w:rsid w:val="00C37340"/>
    <w:rsid w:val="00C37443"/>
    <w:rsid w:val="00C374D9"/>
    <w:rsid w:val="00C37597"/>
    <w:rsid w:val="00C375CC"/>
    <w:rsid w:val="00C375D6"/>
    <w:rsid w:val="00C3776B"/>
    <w:rsid w:val="00C377BA"/>
    <w:rsid w:val="00C377C5"/>
    <w:rsid w:val="00C377D2"/>
    <w:rsid w:val="00C378A1"/>
    <w:rsid w:val="00C378CF"/>
    <w:rsid w:val="00C3791F"/>
    <w:rsid w:val="00C379FB"/>
    <w:rsid w:val="00C37A89"/>
    <w:rsid w:val="00C37ACD"/>
    <w:rsid w:val="00C37B5A"/>
    <w:rsid w:val="00C37B76"/>
    <w:rsid w:val="00C37C6D"/>
    <w:rsid w:val="00C37C9A"/>
    <w:rsid w:val="00C37CB6"/>
    <w:rsid w:val="00C37D97"/>
    <w:rsid w:val="00C37E00"/>
    <w:rsid w:val="00C37E01"/>
    <w:rsid w:val="00C37F33"/>
    <w:rsid w:val="00C37F3F"/>
    <w:rsid w:val="00C37FA3"/>
    <w:rsid w:val="00C37FA6"/>
    <w:rsid w:val="00C37FCF"/>
    <w:rsid w:val="00C40072"/>
    <w:rsid w:val="00C400BC"/>
    <w:rsid w:val="00C400C4"/>
    <w:rsid w:val="00C4011D"/>
    <w:rsid w:val="00C4015B"/>
    <w:rsid w:val="00C40190"/>
    <w:rsid w:val="00C401CD"/>
    <w:rsid w:val="00C402CE"/>
    <w:rsid w:val="00C4036C"/>
    <w:rsid w:val="00C40409"/>
    <w:rsid w:val="00C4059E"/>
    <w:rsid w:val="00C405CE"/>
    <w:rsid w:val="00C40605"/>
    <w:rsid w:val="00C4063E"/>
    <w:rsid w:val="00C406AD"/>
    <w:rsid w:val="00C40825"/>
    <w:rsid w:val="00C4082B"/>
    <w:rsid w:val="00C40952"/>
    <w:rsid w:val="00C40981"/>
    <w:rsid w:val="00C40991"/>
    <w:rsid w:val="00C40A17"/>
    <w:rsid w:val="00C40A6D"/>
    <w:rsid w:val="00C40A9D"/>
    <w:rsid w:val="00C40AD4"/>
    <w:rsid w:val="00C40BF8"/>
    <w:rsid w:val="00C40C68"/>
    <w:rsid w:val="00C40CB2"/>
    <w:rsid w:val="00C40CE4"/>
    <w:rsid w:val="00C40E14"/>
    <w:rsid w:val="00C40EB2"/>
    <w:rsid w:val="00C40F3E"/>
    <w:rsid w:val="00C40F51"/>
    <w:rsid w:val="00C40FC9"/>
    <w:rsid w:val="00C40FDC"/>
    <w:rsid w:val="00C41007"/>
    <w:rsid w:val="00C41031"/>
    <w:rsid w:val="00C410A1"/>
    <w:rsid w:val="00C410D3"/>
    <w:rsid w:val="00C410D6"/>
    <w:rsid w:val="00C4115B"/>
    <w:rsid w:val="00C41179"/>
    <w:rsid w:val="00C41209"/>
    <w:rsid w:val="00C412AB"/>
    <w:rsid w:val="00C413C9"/>
    <w:rsid w:val="00C41408"/>
    <w:rsid w:val="00C4144B"/>
    <w:rsid w:val="00C41472"/>
    <w:rsid w:val="00C414BE"/>
    <w:rsid w:val="00C414C5"/>
    <w:rsid w:val="00C414C9"/>
    <w:rsid w:val="00C414CB"/>
    <w:rsid w:val="00C4150E"/>
    <w:rsid w:val="00C41616"/>
    <w:rsid w:val="00C41758"/>
    <w:rsid w:val="00C4175C"/>
    <w:rsid w:val="00C4189C"/>
    <w:rsid w:val="00C4192D"/>
    <w:rsid w:val="00C41965"/>
    <w:rsid w:val="00C41A08"/>
    <w:rsid w:val="00C41A2E"/>
    <w:rsid w:val="00C41A9F"/>
    <w:rsid w:val="00C41AA8"/>
    <w:rsid w:val="00C41B2A"/>
    <w:rsid w:val="00C41C18"/>
    <w:rsid w:val="00C41C32"/>
    <w:rsid w:val="00C41DF7"/>
    <w:rsid w:val="00C41E32"/>
    <w:rsid w:val="00C41E3B"/>
    <w:rsid w:val="00C41E5F"/>
    <w:rsid w:val="00C41E65"/>
    <w:rsid w:val="00C42047"/>
    <w:rsid w:val="00C42055"/>
    <w:rsid w:val="00C42099"/>
    <w:rsid w:val="00C420CE"/>
    <w:rsid w:val="00C42118"/>
    <w:rsid w:val="00C4211F"/>
    <w:rsid w:val="00C42128"/>
    <w:rsid w:val="00C421D2"/>
    <w:rsid w:val="00C42202"/>
    <w:rsid w:val="00C4220C"/>
    <w:rsid w:val="00C42233"/>
    <w:rsid w:val="00C4227D"/>
    <w:rsid w:val="00C422F7"/>
    <w:rsid w:val="00C4240D"/>
    <w:rsid w:val="00C4244E"/>
    <w:rsid w:val="00C42471"/>
    <w:rsid w:val="00C42491"/>
    <w:rsid w:val="00C425AB"/>
    <w:rsid w:val="00C4266B"/>
    <w:rsid w:val="00C426C8"/>
    <w:rsid w:val="00C426DE"/>
    <w:rsid w:val="00C426E1"/>
    <w:rsid w:val="00C426F9"/>
    <w:rsid w:val="00C4279B"/>
    <w:rsid w:val="00C427C1"/>
    <w:rsid w:val="00C42881"/>
    <w:rsid w:val="00C42883"/>
    <w:rsid w:val="00C428E4"/>
    <w:rsid w:val="00C4293F"/>
    <w:rsid w:val="00C42967"/>
    <w:rsid w:val="00C42990"/>
    <w:rsid w:val="00C4299E"/>
    <w:rsid w:val="00C42A1A"/>
    <w:rsid w:val="00C42B01"/>
    <w:rsid w:val="00C42C1D"/>
    <w:rsid w:val="00C42C5A"/>
    <w:rsid w:val="00C42C60"/>
    <w:rsid w:val="00C42DC9"/>
    <w:rsid w:val="00C42E3E"/>
    <w:rsid w:val="00C42E74"/>
    <w:rsid w:val="00C42E80"/>
    <w:rsid w:val="00C42F94"/>
    <w:rsid w:val="00C43030"/>
    <w:rsid w:val="00C4304A"/>
    <w:rsid w:val="00C43076"/>
    <w:rsid w:val="00C432D0"/>
    <w:rsid w:val="00C43344"/>
    <w:rsid w:val="00C4335C"/>
    <w:rsid w:val="00C43374"/>
    <w:rsid w:val="00C43394"/>
    <w:rsid w:val="00C433DD"/>
    <w:rsid w:val="00C43451"/>
    <w:rsid w:val="00C43528"/>
    <w:rsid w:val="00C43545"/>
    <w:rsid w:val="00C4357A"/>
    <w:rsid w:val="00C4366C"/>
    <w:rsid w:val="00C43697"/>
    <w:rsid w:val="00C436E2"/>
    <w:rsid w:val="00C4372A"/>
    <w:rsid w:val="00C43783"/>
    <w:rsid w:val="00C437EF"/>
    <w:rsid w:val="00C43828"/>
    <w:rsid w:val="00C438C1"/>
    <w:rsid w:val="00C43927"/>
    <w:rsid w:val="00C4393E"/>
    <w:rsid w:val="00C43976"/>
    <w:rsid w:val="00C43ACB"/>
    <w:rsid w:val="00C43B1D"/>
    <w:rsid w:val="00C43C68"/>
    <w:rsid w:val="00C43DE4"/>
    <w:rsid w:val="00C43E2C"/>
    <w:rsid w:val="00C43ED8"/>
    <w:rsid w:val="00C43F19"/>
    <w:rsid w:val="00C43FD1"/>
    <w:rsid w:val="00C44060"/>
    <w:rsid w:val="00C4408E"/>
    <w:rsid w:val="00C44181"/>
    <w:rsid w:val="00C44195"/>
    <w:rsid w:val="00C44284"/>
    <w:rsid w:val="00C442A5"/>
    <w:rsid w:val="00C4431C"/>
    <w:rsid w:val="00C44320"/>
    <w:rsid w:val="00C44352"/>
    <w:rsid w:val="00C44364"/>
    <w:rsid w:val="00C4437F"/>
    <w:rsid w:val="00C443DC"/>
    <w:rsid w:val="00C443E8"/>
    <w:rsid w:val="00C44406"/>
    <w:rsid w:val="00C44410"/>
    <w:rsid w:val="00C4442E"/>
    <w:rsid w:val="00C4443D"/>
    <w:rsid w:val="00C4455D"/>
    <w:rsid w:val="00C445C8"/>
    <w:rsid w:val="00C445E5"/>
    <w:rsid w:val="00C44601"/>
    <w:rsid w:val="00C44607"/>
    <w:rsid w:val="00C44760"/>
    <w:rsid w:val="00C447B6"/>
    <w:rsid w:val="00C447FC"/>
    <w:rsid w:val="00C4482C"/>
    <w:rsid w:val="00C44868"/>
    <w:rsid w:val="00C448C3"/>
    <w:rsid w:val="00C44A15"/>
    <w:rsid w:val="00C44A9D"/>
    <w:rsid w:val="00C44AE0"/>
    <w:rsid w:val="00C44B17"/>
    <w:rsid w:val="00C44BC7"/>
    <w:rsid w:val="00C44BDE"/>
    <w:rsid w:val="00C44C22"/>
    <w:rsid w:val="00C44CDF"/>
    <w:rsid w:val="00C44E7E"/>
    <w:rsid w:val="00C44E9A"/>
    <w:rsid w:val="00C44EE8"/>
    <w:rsid w:val="00C44F8F"/>
    <w:rsid w:val="00C44FFA"/>
    <w:rsid w:val="00C45125"/>
    <w:rsid w:val="00C45156"/>
    <w:rsid w:val="00C45196"/>
    <w:rsid w:val="00C451DD"/>
    <w:rsid w:val="00C4528E"/>
    <w:rsid w:val="00C45297"/>
    <w:rsid w:val="00C452B8"/>
    <w:rsid w:val="00C452F7"/>
    <w:rsid w:val="00C4531F"/>
    <w:rsid w:val="00C45364"/>
    <w:rsid w:val="00C45548"/>
    <w:rsid w:val="00C4554C"/>
    <w:rsid w:val="00C4567B"/>
    <w:rsid w:val="00C45684"/>
    <w:rsid w:val="00C45694"/>
    <w:rsid w:val="00C457C5"/>
    <w:rsid w:val="00C45805"/>
    <w:rsid w:val="00C458BD"/>
    <w:rsid w:val="00C45A12"/>
    <w:rsid w:val="00C45B23"/>
    <w:rsid w:val="00C45B81"/>
    <w:rsid w:val="00C45CA0"/>
    <w:rsid w:val="00C45D1E"/>
    <w:rsid w:val="00C45E75"/>
    <w:rsid w:val="00C45ECD"/>
    <w:rsid w:val="00C45ED6"/>
    <w:rsid w:val="00C45FFA"/>
    <w:rsid w:val="00C46092"/>
    <w:rsid w:val="00C4619F"/>
    <w:rsid w:val="00C461BE"/>
    <w:rsid w:val="00C461EE"/>
    <w:rsid w:val="00C462B0"/>
    <w:rsid w:val="00C462D3"/>
    <w:rsid w:val="00C462E8"/>
    <w:rsid w:val="00C4631B"/>
    <w:rsid w:val="00C46325"/>
    <w:rsid w:val="00C463CE"/>
    <w:rsid w:val="00C464F4"/>
    <w:rsid w:val="00C464F8"/>
    <w:rsid w:val="00C4652D"/>
    <w:rsid w:val="00C4653A"/>
    <w:rsid w:val="00C46599"/>
    <w:rsid w:val="00C4661E"/>
    <w:rsid w:val="00C4662C"/>
    <w:rsid w:val="00C466C6"/>
    <w:rsid w:val="00C466C9"/>
    <w:rsid w:val="00C466E1"/>
    <w:rsid w:val="00C46716"/>
    <w:rsid w:val="00C46747"/>
    <w:rsid w:val="00C46785"/>
    <w:rsid w:val="00C467F7"/>
    <w:rsid w:val="00C46803"/>
    <w:rsid w:val="00C46850"/>
    <w:rsid w:val="00C468A6"/>
    <w:rsid w:val="00C468E0"/>
    <w:rsid w:val="00C46934"/>
    <w:rsid w:val="00C469EA"/>
    <w:rsid w:val="00C46A97"/>
    <w:rsid w:val="00C46A9D"/>
    <w:rsid w:val="00C46B4C"/>
    <w:rsid w:val="00C46C8A"/>
    <w:rsid w:val="00C46CE4"/>
    <w:rsid w:val="00C46CF1"/>
    <w:rsid w:val="00C46DF0"/>
    <w:rsid w:val="00C46E88"/>
    <w:rsid w:val="00C46EB3"/>
    <w:rsid w:val="00C46F02"/>
    <w:rsid w:val="00C47137"/>
    <w:rsid w:val="00C47157"/>
    <w:rsid w:val="00C47170"/>
    <w:rsid w:val="00C47227"/>
    <w:rsid w:val="00C472D0"/>
    <w:rsid w:val="00C47559"/>
    <w:rsid w:val="00C47613"/>
    <w:rsid w:val="00C476A3"/>
    <w:rsid w:val="00C476DD"/>
    <w:rsid w:val="00C47767"/>
    <w:rsid w:val="00C477D2"/>
    <w:rsid w:val="00C4782B"/>
    <w:rsid w:val="00C4786C"/>
    <w:rsid w:val="00C478E0"/>
    <w:rsid w:val="00C478F6"/>
    <w:rsid w:val="00C4792B"/>
    <w:rsid w:val="00C479A5"/>
    <w:rsid w:val="00C47A1B"/>
    <w:rsid w:val="00C47B4B"/>
    <w:rsid w:val="00C47B9C"/>
    <w:rsid w:val="00C47C0F"/>
    <w:rsid w:val="00C47C6B"/>
    <w:rsid w:val="00C47CC7"/>
    <w:rsid w:val="00C47CF2"/>
    <w:rsid w:val="00C47D2D"/>
    <w:rsid w:val="00C47F0F"/>
    <w:rsid w:val="00C47F54"/>
    <w:rsid w:val="00C47FA6"/>
    <w:rsid w:val="00C5000A"/>
    <w:rsid w:val="00C50041"/>
    <w:rsid w:val="00C50082"/>
    <w:rsid w:val="00C5009C"/>
    <w:rsid w:val="00C5023E"/>
    <w:rsid w:val="00C50283"/>
    <w:rsid w:val="00C5039C"/>
    <w:rsid w:val="00C503CE"/>
    <w:rsid w:val="00C50489"/>
    <w:rsid w:val="00C5048B"/>
    <w:rsid w:val="00C5066E"/>
    <w:rsid w:val="00C50711"/>
    <w:rsid w:val="00C507B6"/>
    <w:rsid w:val="00C507C8"/>
    <w:rsid w:val="00C5098B"/>
    <w:rsid w:val="00C509B8"/>
    <w:rsid w:val="00C50A7B"/>
    <w:rsid w:val="00C50B6D"/>
    <w:rsid w:val="00C50CB5"/>
    <w:rsid w:val="00C50D9B"/>
    <w:rsid w:val="00C50E10"/>
    <w:rsid w:val="00C50E2D"/>
    <w:rsid w:val="00C50E33"/>
    <w:rsid w:val="00C50E8B"/>
    <w:rsid w:val="00C50E9E"/>
    <w:rsid w:val="00C50EC1"/>
    <w:rsid w:val="00C50F59"/>
    <w:rsid w:val="00C51001"/>
    <w:rsid w:val="00C51134"/>
    <w:rsid w:val="00C511CE"/>
    <w:rsid w:val="00C51219"/>
    <w:rsid w:val="00C51250"/>
    <w:rsid w:val="00C51252"/>
    <w:rsid w:val="00C51348"/>
    <w:rsid w:val="00C5142D"/>
    <w:rsid w:val="00C5148C"/>
    <w:rsid w:val="00C5159E"/>
    <w:rsid w:val="00C515DF"/>
    <w:rsid w:val="00C516B2"/>
    <w:rsid w:val="00C51768"/>
    <w:rsid w:val="00C517A0"/>
    <w:rsid w:val="00C517E3"/>
    <w:rsid w:val="00C518F6"/>
    <w:rsid w:val="00C5194D"/>
    <w:rsid w:val="00C5195A"/>
    <w:rsid w:val="00C51999"/>
    <w:rsid w:val="00C51A8A"/>
    <w:rsid w:val="00C51ABB"/>
    <w:rsid w:val="00C51ABC"/>
    <w:rsid w:val="00C51AFB"/>
    <w:rsid w:val="00C51B24"/>
    <w:rsid w:val="00C51B69"/>
    <w:rsid w:val="00C51B90"/>
    <w:rsid w:val="00C51BB9"/>
    <w:rsid w:val="00C51C11"/>
    <w:rsid w:val="00C51C1D"/>
    <w:rsid w:val="00C51C63"/>
    <w:rsid w:val="00C51C64"/>
    <w:rsid w:val="00C51D2F"/>
    <w:rsid w:val="00C51EB9"/>
    <w:rsid w:val="00C51F80"/>
    <w:rsid w:val="00C52060"/>
    <w:rsid w:val="00C520E0"/>
    <w:rsid w:val="00C520FC"/>
    <w:rsid w:val="00C52152"/>
    <w:rsid w:val="00C5218F"/>
    <w:rsid w:val="00C5221A"/>
    <w:rsid w:val="00C5224A"/>
    <w:rsid w:val="00C5227D"/>
    <w:rsid w:val="00C52285"/>
    <w:rsid w:val="00C522AD"/>
    <w:rsid w:val="00C52380"/>
    <w:rsid w:val="00C523FE"/>
    <w:rsid w:val="00C52442"/>
    <w:rsid w:val="00C524C2"/>
    <w:rsid w:val="00C525B6"/>
    <w:rsid w:val="00C52631"/>
    <w:rsid w:val="00C52639"/>
    <w:rsid w:val="00C526AC"/>
    <w:rsid w:val="00C526B2"/>
    <w:rsid w:val="00C526C0"/>
    <w:rsid w:val="00C526C8"/>
    <w:rsid w:val="00C529CC"/>
    <w:rsid w:val="00C52A2C"/>
    <w:rsid w:val="00C52AAF"/>
    <w:rsid w:val="00C52ABC"/>
    <w:rsid w:val="00C52ADF"/>
    <w:rsid w:val="00C52B84"/>
    <w:rsid w:val="00C52BFA"/>
    <w:rsid w:val="00C52C31"/>
    <w:rsid w:val="00C52C6B"/>
    <w:rsid w:val="00C52C9F"/>
    <w:rsid w:val="00C52D11"/>
    <w:rsid w:val="00C52D48"/>
    <w:rsid w:val="00C52DAF"/>
    <w:rsid w:val="00C52DC8"/>
    <w:rsid w:val="00C52DD8"/>
    <w:rsid w:val="00C52E53"/>
    <w:rsid w:val="00C52E98"/>
    <w:rsid w:val="00C53089"/>
    <w:rsid w:val="00C530D7"/>
    <w:rsid w:val="00C53152"/>
    <w:rsid w:val="00C531B7"/>
    <w:rsid w:val="00C53239"/>
    <w:rsid w:val="00C532EA"/>
    <w:rsid w:val="00C533C6"/>
    <w:rsid w:val="00C533F0"/>
    <w:rsid w:val="00C53431"/>
    <w:rsid w:val="00C5344A"/>
    <w:rsid w:val="00C53529"/>
    <w:rsid w:val="00C53677"/>
    <w:rsid w:val="00C536BF"/>
    <w:rsid w:val="00C53749"/>
    <w:rsid w:val="00C537C7"/>
    <w:rsid w:val="00C53813"/>
    <w:rsid w:val="00C5391D"/>
    <w:rsid w:val="00C539C2"/>
    <w:rsid w:val="00C539D8"/>
    <w:rsid w:val="00C539E2"/>
    <w:rsid w:val="00C539E5"/>
    <w:rsid w:val="00C53A30"/>
    <w:rsid w:val="00C53AF2"/>
    <w:rsid w:val="00C53B01"/>
    <w:rsid w:val="00C53B89"/>
    <w:rsid w:val="00C53BE8"/>
    <w:rsid w:val="00C53BFE"/>
    <w:rsid w:val="00C53C25"/>
    <w:rsid w:val="00C53C9D"/>
    <w:rsid w:val="00C53CD5"/>
    <w:rsid w:val="00C53E65"/>
    <w:rsid w:val="00C53E86"/>
    <w:rsid w:val="00C53F78"/>
    <w:rsid w:val="00C53F87"/>
    <w:rsid w:val="00C53FBB"/>
    <w:rsid w:val="00C53FEE"/>
    <w:rsid w:val="00C54034"/>
    <w:rsid w:val="00C540AC"/>
    <w:rsid w:val="00C540BC"/>
    <w:rsid w:val="00C541BA"/>
    <w:rsid w:val="00C541F8"/>
    <w:rsid w:val="00C54231"/>
    <w:rsid w:val="00C543C5"/>
    <w:rsid w:val="00C54400"/>
    <w:rsid w:val="00C5452A"/>
    <w:rsid w:val="00C5456B"/>
    <w:rsid w:val="00C545F0"/>
    <w:rsid w:val="00C54604"/>
    <w:rsid w:val="00C5462C"/>
    <w:rsid w:val="00C54680"/>
    <w:rsid w:val="00C54690"/>
    <w:rsid w:val="00C546BA"/>
    <w:rsid w:val="00C54723"/>
    <w:rsid w:val="00C54739"/>
    <w:rsid w:val="00C5473B"/>
    <w:rsid w:val="00C5486A"/>
    <w:rsid w:val="00C54913"/>
    <w:rsid w:val="00C5491E"/>
    <w:rsid w:val="00C54A02"/>
    <w:rsid w:val="00C54A07"/>
    <w:rsid w:val="00C54A2A"/>
    <w:rsid w:val="00C54B37"/>
    <w:rsid w:val="00C54CB4"/>
    <w:rsid w:val="00C54D28"/>
    <w:rsid w:val="00C54D4B"/>
    <w:rsid w:val="00C54D7A"/>
    <w:rsid w:val="00C54D85"/>
    <w:rsid w:val="00C54DEC"/>
    <w:rsid w:val="00C54DF5"/>
    <w:rsid w:val="00C54E0D"/>
    <w:rsid w:val="00C54E10"/>
    <w:rsid w:val="00C54E11"/>
    <w:rsid w:val="00C54E8B"/>
    <w:rsid w:val="00C54ED6"/>
    <w:rsid w:val="00C54F20"/>
    <w:rsid w:val="00C550CD"/>
    <w:rsid w:val="00C55116"/>
    <w:rsid w:val="00C55175"/>
    <w:rsid w:val="00C5519E"/>
    <w:rsid w:val="00C5532E"/>
    <w:rsid w:val="00C5535A"/>
    <w:rsid w:val="00C5540A"/>
    <w:rsid w:val="00C5541C"/>
    <w:rsid w:val="00C5544B"/>
    <w:rsid w:val="00C55470"/>
    <w:rsid w:val="00C55518"/>
    <w:rsid w:val="00C55536"/>
    <w:rsid w:val="00C556FB"/>
    <w:rsid w:val="00C557F9"/>
    <w:rsid w:val="00C5580E"/>
    <w:rsid w:val="00C55852"/>
    <w:rsid w:val="00C55943"/>
    <w:rsid w:val="00C55A54"/>
    <w:rsid w:val="00C55A9E"/>
    <w:rsid w:val="00C55B03"/>
    <w:rsid w:val="00C55B1E"/>
    <w:rsid w:val="00C55B6B"/>
    <w:rsid w:val="00C55B77"/>
    <w:rsid w:val="00C55BB3"/>
    <w:rsid w:val="00C55BC8"/>
    <w:rsid w:val="00C55C2D"/>
    <w:rsid w:val="00C55C5B"/>
    <w:rsid w:val="00C55D25"/>
    <w:rsid w:val="00C55D35"/>
    <w:rsid w:val="00C55D59"/>
    <w:rsid w:val="00C55D9B"/>
    <w:rsid w:val="00C55E53"/>
    <w:rsid w:val="00C55E94"/>
    <w:rsid w:val="00C55F62"/>
    <w:rsid w:val="00C55FFB"/>
    <w:rsid w:val="00C56042"/>
    <w:rsid w:val="00C560D3"/>
    <w:rsid w:val="00C560D9"/>
    <w:rsid w:val="00C560E4"/>
    <w:rsid w:val="00C560FF"/>
    <w:rsid w:val="00C56102"/>
    <w:rsid w:val="00C5611A"/>
    <w:rsid w:val="00C5626A"/>
    <w:rsid w:val="00C56325"/>
    <w:rsid w:val="00C5633B"/>
    <w:rsid w:val="00C56352"/>
    <w:rsid w:val="00C563A6"/>
    <w:rsid w:val="00C56427"/>
    <w:rsid w:val="00C56457"/>
    <w:rsid w:val="00C56469"/>
    <w:rsid w:val="00C56470"/>
    <w:rsid w:val="00C565DC"/>
    <w:rsid w:val="00C565EC"/>
    <w:rsid w:val="00C565F2"/>
    <w:rsid w:val="00C5662B"/>
    <w:rsid w:val="00C566D3"/>
    <w:rsid w:val="00C568A8"/>
    <w:rsid w:val="00C56933"/>
    <w:rsid w:val="00C56947"/>
    <w:rsid w:val="00C56A12"/>
    <w:rsid w:val="00C56A20"/>
    <w:rsid w:val="00C56A72"/>
    <w:rsid w:val="00C56B2A"/>
    <w:rsid w:val="00C56B4B"/>
    <w:rsid w:val="00C56C45"/>
    <w:rsid w:val="00C56C78"/>
    <w:rsid w:val="00C56D11"/>
    <w:rsid w:val="00C56D43"/>
    <w:rsid w:val="00C56D8D"/>
    <w:rsid w:val="00C56F1F"/>
    <w:rsid w:val="00C56FDE"/>
    <w:rsid w:val="00C57061"/>
    <w:rsid w:val="00C5709F"/>
    <w:rsid w:val="00C570AB"/>
    <w:rsid w:val="00C570B9"/>
    <w:rsid w:val="00C57156"/>
    <w:rsid w:val="00C5717F"/>
    <w:rsid w:val="00C571A9"/>
    <w:rsid w:val="00C571E4"/>
    <w:rsid w:val="00C57205"/>
    <w:rsid w:val="00C57289"/>
    <w:rsid w:val="00C5730A"/>
    <w:rsid w:val="00C57347"/>
    <w:rsid w:val="00C57366"/>
    <w:rsid w:val="00C5754B"/>
    <w:rsid w:val="00C576D9"/>
    <w:rsid w:val="00C57729"/>
    <w:rsid w:val="00C57835"/>
    <w:rsid w:val="00C57869"/>
    <w:rsid w:val="00C57902"/>
    <w:rsid w:val="00C57930"/>
    <w:rsid w:val="00C579EE"/>
    <w:rsid w:val="00C579FE"/>
    <w:rsid w:val="00C57A17"/>
    <w:rsid w:val="00C57B1A"/>
    <w:rsid w:val="00C57BFA"/>
    <w:rsid w:val="00C57BFF"/>
    <w:rsid w:val="00C57C20"/>
    <w:rsid w:val="00C57C5F"/>
    <w:rsid w:val="00C57D4A"/>
    <w:rsid w:val="00C57D97"/>
    <w:rsid w:val="00C57DB1"/>
    <w:rsid w:val="00C57F14"/>
    <w:rsid w:val="00C57F3C"/>
    <w:rsid w:val="00C57FEA"/>
    <w:rsid w:val="00C600A1"/>
    <w:rsid w:val="00C601D0"/>
    <w:rsid w:val="00C6029C"/>
    <w:rsid w:val="00C6029D"/>
    <w:rsid w:val="00C6031E"/>
    <w:rsid w:val="00C60452"/>
    <w:rsid w:val="00C60458"/>
    <w:rsid w:val="00C60509"/>
    <w:rsid w:val="00C605FC"/>
    <w:rsid w:val="00C6063A"/>
    <w:rsid w:val="00C60681"/>
    <w:rsid w:val="00C606A1"/>
    <w:rsid w:val="00C60736"/>
    <w:rsid w:val="00C607F6"/>
    <w:rsid w:val="00C608AF"/>
    <w:rsid w:val="00C60985"/>
    <w:rsid w:val="00C60992"/>
    <w:rsid w:val="00C6099D"/>
    <w:rsid w:val="00C609CE"/>
    <w:rsid w:val="00C60AFF"/>
    <w:rsid w:val="00C60C9D"/>
    <w:rsid w:val="00C60E97"/>
    <w:rsid w:val="00C60E9E"/>
    <w:rsid w:val="00C60EA0"/>
    <w:rsid w:val="00C60EAE"/>
    <w:rsid w:val="00C60F46"/>
    <w:rsid w:val="00C60FC0"/>
    <w:rsid w:val="00C60FD4"/>
    <w:rsid w:val="00C6100A"/>
    <w:rsid w:val="00C61080"/>
    <w:rsid w:val="00C61110"/>
    <w:rsid w:val="00C61234"/>
    <w:rsid w:val="00C6129E"/>
    <w:rsid w:val="00C612AF"/>
    <w:rsid w:val="00C612BD"/>
    <w:rsid w:val="00C61350"/>
    <w:rsid w:val="00C613E2"/>
    <w:rsid w:val="00C613FD"/>
    <w:rsid w:val="00C613FF"/>
    <w:rsid w:val="00C6147C"/>
    <w:rsid w:val="00C6148B"/>
    <w:rsid w:val="00C61523"/>
    <w:rsid w:val="00C6157B"/>
    <w:rsid w:val="00C6165A"/>
    <w:rsid w:val="00C61677"/>
    <w:rsid w:val="00C61686"/>
    <w:rsid w:val="00C61736"/>
    <w:rsid w:val="00C61741"/>
    <w:rsid w:val="00C61748"/>
    <w:rsid w:val="00C6182E"/>
    <w:rsid w:val="00C6183C"/>
    <w:rsid w:val="00C61849"/>
    <w:rsid w:val="00C61864"/>
    <w:rsid w:val="00C6190E"/>
    <w:rsid w:val="00C6193D"/>
    <w:rsid w:val="00C61A2E"/>
    <w:rsid w:val="00C61AD9"/>
    <w:rsid w:val="00C61B90"/>
    <w:rsid w:val="00C61B96"/>
    <w:rsid w:val="00C61BA2"/>
    <w:rsid w:val="00C61BBF"/>
    <w:rsid w:val="00C61CA7"/>
    <w:rsid w:val="00C61D45"/>
    <w:rsid w:val="00C61D47"/>
    <w:rsid w:val="00C61E05"/>
    <w:rsid w:val="00C61F01"/>
    <w:rsid w:val="00C61F7A"/>
    <w:rsid w:val="00C61F85"/>
    <w:rsid w:val="00C6200F"/>
    <w:rsid w:val="00C6208B"/>
    <w:rsid w:val="00C62172"/>
    <w:rsid w:val="00C621A1"/>
    <w:rsid w:val="00C621EF"/>
    <w:rsid w:val="00C62291"/>
    <w:rsid w:val="00C6237C"/>
    <w:rsid w:val="00C624D4"/>
    <w:rsid w:val="00C624E5"/>
    <w:rsid w:val="00C625F8"/>
    <w:rsid w:val="00C625FE"/>
    <w:rsid w:val="00C6264C"/>
    <w:rsid w:val="00C62898"/>
    <w:rsid w:val="00C6297F"/>
    <w:rsid w:val="00C629C1"/>
    <w:rsid w:val="00C629F9"/>
    <w:rsid w:val="00C62B00"/>
    <w:rsid w:val="00C62B49"/>
    <w:rsid w:val="00C62C82"/>
    <w:rsid w:val="00C62CBA"/>
    <w:rsid w:val="00C62CC5"/>
    <w:rsid w:val="00C62CC6"/>
    <w:rsid w:val="00C62DD4"/>
    <w:rsid w:val="00C62DEA"/>
    <w:rsid w:val="00C62F11"/>
    <w:rsid w:val="00C62F33"/>
    <w:rsid w:val="00C63064"/>
    <w:rsid w:val="00C631FA"/>
    <w:rsid w:val="00C6322A"/>
    <w:rsid w:val="00C6335B"/>
    <w:rsid w:val="00C63473"/>
    <w:rsid w:val="00C6348B"/>
    <w:rsid w:val="00C6349A"/>
    <w:rsid w:val="00C634AD"/>
    <w:rsid w:val="00C6351A"/>
    <w:rsid w:val="00C6366F"/>
    <w:rsid w:val="00C636CD"/>
    <w:rsid w:val="00C636ED"/>
    <w:rsid w:val="00C636F4"/>
    <w:rsid w:val="00C63783"/>
    <w:rsid w:val="00C637DA"/>
    <w:rsid w:val="00C63816"/>
    <w:rsid w:val="00C63865"/>
    <w:rsid w:val="00C638C1"/>
    <w:rsid w:val="00C638D8"/>
    <w:rsid w:val="00C639DE"/>
    <w:rsid w:val="00C63B17"/>
    <w:rsid w:val="00C63B9A"/>
    <w:rsid w:val="00C63C2C"/>
    <w:rsid w:val="00C63CC8"/>
    <w:rsid w:val="00C63D16"/>
    <w:rsid w:val="00C63D29"/>
    <w:rsid w:val="00C63D2F"/>
    <w:rsid w:val="00C63DAB"/>
    <w:rsid w:val="00C63F64"/>
    <w:rsid w:val="00C64027"/>
    <w:rsid w:val="00C6406E"/>
    <w:rsid w:val="00C6414B"/>
    <w:rsid w:val="00C6414F"/>
    <w:rsid w:val="00C6424D"/>
    <w:rsid w:val="00C6429D"/>
    <w:rsid w:val="00C64320"/>
    <w:rsid w:val="00C64327"/>
    <w:rsid w:val="00C64466"/>
    <w:rsid w:val="00C6449C"/>
    <w:rsid w:val="00C6463A"/>
    <w:rsid w:val="00C64669"/>
    <w:rsid w:val="00C64791"/>
    <w:rsid w:val="00C647AB"/>
    <w:rsid w:val="00C64846"/>
    <w:rsid w:val="00C648A1"/>
    <w:rsid w:val="00C6490E"/>
    <w:rsid w:val="00C649C3"/>
    <w:rsid w:val="00C649EF"/>
    <w:rsid w:val="00C64A24"/>
    <w:rsid w:val="00C64A77"/>
    <w:rsid w:val="00C64BB2"/>
    <w:rsid w:val="00C64BF1"/>
    <w:rsid w:val="00C64CC1"/>
    <w:rsid w:val="00C64CD7"/>
    <w:rsid w:val="00C64F60"/>
    <w:rsid w:val="00C64F84"/>
    <w:rsid w:val="00C64FC5"/>
    <w:rsid w:val="00C64FE7"/>
    <w:rsid w:val="00C65020"/>
    <w:rsid w:val="00C65048"/>
    <w:rsid w:val="00C65067"/>
    <w:rsid w:val="00C65095"/>
    <w:rsid w:val="00C65127"/>
    <w:rsid w:val="00C651BA"/>
    <w:rsid w:val="00C651D2"/>
    <w:rsid w:val="00C651FA"/>
    <w:rsid w:val="00C65272"/>
    <w:rsid w:val="00C65332"/>
    <w:rsid w:val="00C653EC"/>
    <w:rsid w:val="00C653FF"/>
    <w:rsid w:val="00C65407"/>
    <w:rsid w:val="00C65416"/>
    <w:rsid w:val="00C654C0"/>
    <w:rsid w:val="00C6552E"/>
    <w:rsid w:val="00C655A9"/>
    <w:rsid w:val="00C656B1"/>
    <w:rsid w:val="00C657A0"/>
    <w:rsid w:val="00C658F1"/>
    <w:rsid w:val="00C659CF"/>
    <w:rsid w:val="00C659F5"/>
    <w:rsid w:val="00C65A3D"/>
    <w:rsid w:val="00C65A7E"/>
    <w:rsid w:val="00C65B53"/>
    <w:rsid w:val="00C65B7B"/>
    <w:rsid w:val="00C65BB4"/>
    <w:rsid w:val="00C65BFB"/>
    <w:rsid w:val="00C65C5B"/>
    <w:rsid w:val="00C65D3B"/>
    <w:rsid w:val="00C65F4C"/>
    <w:rsid w:val="00C65F80"/>
    <w:rsid w:val="00C65FAE"/>
    <w:rsid w:val="00C660A0"/>
    <w:rsid w:val="00C66151"/>
    <w:rsid w:val="00C661A1"/>
    <w:rsid w:val="00C6627D"/>
    <w:rsid w:val="00C66290"/>
    <w:rsid w:val="00C6632B"/>
    <w:rsid w:val="00C663B4"/>
    <w:rsid w:val="00C664FD"/>
    <w:rsid w:val="00C66518"/>
    <w:rsid w:val="00C665C5"/>
    <w:rsid w:val="00C6662E"/>
    <w:rsid w:val="00C6664D"/>
    <w:rsid w:val="00C666AD"/>
    <w:rsid w:val="00C66758"/>
    <w:rsid w:val="00C66773"/>
    <w:rsid w:val="00C66786"/>
    <w:rsid w:val="00C667AD"/>
    <w:rsid w:val="00C6681C"/>
    <w:rsid w:val="00C668E0"/>
    <w:rsid w:val="00C66910"/>
    <w:rsid w:val="00C6693F"/>
    <w:rsid w:val="00C6698E"/>
    <w:rsid w:val="00C669AC"/>
    <w:rsid w:val="00C669EF"/>
    <w:rsid w:val="00C66A31"/>
    <w:rsid w:val="00C66A55"/>
    <w:rsid w:val="00C66A8D"/>
    <w:rsid w:val="00C66A95"/>
    <w:rsid w:val="00C66A9E"/>
    <w:rsid w:val="00C66AEF"/>
    <w:rsid w:val="00C66AF5"/>
    <w:rsid w:val="00C66B1F"/>
    <w:rsid w:val="00C66B96"/>
    <w:rsid w:val="00C66C44"/>
    <w:rsid w:val="00C66CEF"/>
    <w:rsid w:val="00C66D14"/>
    <w:rsid w:val="00C66EAD"/>
    <w:rsid w:val="00C66F13"/>
    <w:rsid w:val="00C66FD4"/>
    <w:rsid w:val="00C67032"/>
    <w:rsid w:val="00C67085"/>
    <w:rsid w:val="00C6709B"/>
    <w:rsid w:val="00C670E4"/>
    <w:rsid w:val="00C671FC"/>
    <w:rsid w:val="00C672D1"/>
    <w:rsid w:val="00C672DD"/>
    <w:rsid w:val="00C672E5"/>
    <w:rsid w:val="00C672EF"/>
    <w:rsid w:val="00C6734B"/>
    <w:rsid w:val="00C675A7"/>
    <w:rsid w:val="00C675AC"/>
    <w:rsid w:val="00C675AF"/>
    <w:rsid w:val="00C675BE"/>
    <w:rsid w:val="00C6765D"/>
    <w:rsid w:val="00C6775F"/>
    <w:rsid w:val="00C67769"/>
    <w:rsid w:val="00C677EE"/>
    <w:rsid w:val="00C67850"/>
    <w:rsid w:val="00C6791B"/>
    <w:rsid w:val="00C679AB"/>
    <w:rsid w:val="00C679BC"/>
    <w:rsid w:val="00C679BD"/>
    <w:rsid w:val="00C67A12"/>
    <w:rsid w:val="00C67A61"/>
    <w:rsid w:val="00C67A91"/>
    <w:rsid w:val="00C67AB7"/>
    <w:rsid w:val="00C67AD1"/>
    <w:rsid w:val="00C67DB7"/>
    <w:rsid w:val="00C67E39"/>
    <w:rsid w:val="00C67E72"/>
    <w:rsid w:val="00C67E74"/>
    <w:rsid w:val="00C67F67"/>
    <w:rsid w:val="00C67FDA"/>
    <w:rsid w:val="00C70018"/>
    <w:rsid w:val="00C70117"/>
    <w:rsid w:val="00C7012E"/>
    <w:rsid w:val="00C70209"/>
    <w:rsid w:val="00C7029C"/>
    <w:rsid w:val="00C702D7"/>
    <w:rsid w:val="00C70354"/>
    <w:rsid w:val="00C7046B"/>
    <w:rsid w:val="00C7049C"/>
    <w:rsid w:val="00C704D3"/>
    <w:rsid w:val="00C704EB"/>
    <w:rsid w:val="00C7064E"/>
    <w:rsid w:val="00C70655"/>
    <w:rsid w:val="00C7076F"/>
    <w:rsid w:val="00C707C0"/>
    <w:rsid w:val="00C70870"/>
    <w:rsid w:val="00C708A1"/>
    <w:rsid w:val="00C709D4"/>
    <w:rsid w:val="00C709EC"/>
    <w:rsid w:val="00C70A83"/>
    <w:rsid w:val="00C70BF2"/>
    <w:rsid w:val="00C70C9E"/>
    <w:rsid w:val="00C70D45"/>
    <w:rsid w:val="00C70DD7"/>
    <w:rsid w:val="00C70E0E"/>
    <w:rsid w:val="00C70ED1"/>
    <w:rsid w:val="00C70F20"/>
    <w:rsid w:val="00C70F65"/>
    <w:rsid w:val="00C70F7A"/>
    <w:rsid w:val="00C71073"/>
    <w:rsid w:val="00C71080"/>
    <w:rsid w:val="00C71081"/>
    <w:rsid w:val="00C710D3"/>
    <w:rsid w:val="00C710FF"/>
    <w:rsid w:val="00C71170"/>
    <w:rsid w:val="00C71202"/>
    <w:rsid w:val="00C71262"/>
    <w:rsid w:val="00C7128E"/>
    <w:rsid w:val="00C712E8"/>
    <w:rsid w:val="00C71386"/>
    <w:rsid w:val="00C71391"/>
    <w:rsid w:val="00C71428"/>
    <w:rsid w:val="00C714BF"/>
    <w:rsid w:val="00C71528"/>
    <w:rsid w:val="00C715EB"/>
    <w:rsid w:val="00C715EE"/>
    <w:rsid w:val="00C71625"/>
    <w:rsid w:val="00C71638"/>
    <w:rsid w:val="00C71710"/>
    <w:rsid w:val="00C7176D"/>
    <w:rsid w:val="00C717A1"/>
    <w:rsid w:val="00C7190C"/>
    <w:rsid w:val="00C71977"/>
    <w:rsid w:val="00C71A08"/>
    <w:rsid w:val="00C71A3A"/>
    <w:rsid w:val="00C71AAA"/>
    <w:rsid w:val="00C71AF0"/>
    <w:rsid w:val="00C71BAF"/>
    <w:rsid w:val="00C71C8A"/>
    <w:rsid w:val="00C71C9B"/>
    <w:rsid w:val="00C71D04"/>
    <w:rsid w:val="00C71E0C"/>
    <w:rsid w:val="00C71E60"/>
    <w:rsid w:val="00C71EF4"/>
    <w:rsid w:val="00C71FDB"/>
    <w:rsid w:val="00C72027"/>
    <w:rsid w:val="00C72073"/>
    <w:rsid w:val="00C7212F"/>
    <w:rsid w:val="00C7225C"/>
    <w:rsid w:val="00C7226B"/>
    <w:rsid w:val="00C723E7"/>
    <w:rsid w:val="00C72458"/>
    <w:rsid w:val="00C724C1"/>
    <w:rsid w:val="00C72559"/>
    <w:rsid w:val="00C72598"/>
    <w:rsid w:val="00C72667"/>
    <w:rsid w:val="00C726A7"/>
    <w:rsid w:val="00C7286D"/>
    <w:rsid w:val="00C72987"/>
    <w:rsid w:val="00C72A8F"/>
    <w:rsid w:val="00C72B85"/>
    <w:rsid w:val="00C72B97"/>
    <w:rsid w:val="00C72C41"/>
    <w:rsid w:val="00C72D25"/>
    <w:rsid w:val="00C72D76"/>
    <w:rsid w:val="00C72E54"/>
    <w:rsid w:val="00C7300A"/>
    <w:rsid w:val="00C73015"/>
    <w:rsid w:val="00C730B8"/>
    <w:rsid w:val="00C731E7"/>
    <w:rsid w:val="00C73243"/>
    <w:rsid w:val="00C7339E"/>
    <w:rsid w:val="00C733A3"/>
    <w:rsid w:val="00C73412"/>
    <w:rsid w:val="00C734A6"/>
    <w:rsid w:val="00C734BB"/>
    <w:rsid w:val="00C734D8"/>
    <w:rsid w:val="00C73509"/>
    <w:rsid w:val="00C73688"/>
    <w:rsid w:val="00C737D4"/>
    <w:rsid w:val="00C7386C"/>
    <w:rsid w:val="00C738F7"/>
    <w:rsid w:val="00C73928"/>
    <w:rsid w:val="00C739A5"/>
    <w:rsid w:val="00C739B7"/>
    <w:rsid w:val="00C739CA"/>
    <w:rsid w:val="00C73AB5"/>
    <w:rsid w:val="00C73AE5"/>
    <w:rsid w:val="00C73AF9"/>
    <w:rsid w:val="00C73B29"/>
    <w:rsid w:val="00C73BCD"/>
    <w:rsid w:val="00C73C19"/>
    <w:rsid w:val="00C73CDD"/>
    <w:rsid w:val="00C73D98"/>
    <w:rsid w:val="00C73E47"/>
    <w:rsid w:val="00C73E48"/>
    <w:rsid w:val="00C73E50"/>
    <w:rsid w:val="00C73EFD"/>
    <w:rsid w:val="00C73F79"/>
    <w:rsid w:val="00C73FE7"/>
    <w:rsid w:val="00C74035"/>
    <w:rsid w:val="00C74096"/>
    <w:rsid w:val="00C74152"/>
    <w:rsid w:val="00C741F2"/>
    <w:rsid w:val="00C74242"/>
    <w:rsid w:val="00C742E8"/>
    <w:rsid w:val="00C7437A"/>
    <w:rsid w:val="00C74418"/>
    <w:rsid w:val="00C745B8"/>
    <w:rsid w:val="00C745D2"/>
    <w:rsid w:val="00C74605"/>
    <w:rsid w:val="00C746F4"/>
    <w:rsid w:val="00C74724"/>
    <w:rsid w:val="00C7478B"/>
    <w:rsid w:val="00C7485C"/>
    <w:rsid w:val="00C748CA"/>
    <w:rsid w:val="00C74927"/>
    <w:rsid w:val="00C74952"/>
    <w:rsid w:val="00C749F4"/>
    <w:rsid w:val="00C74A0C"/>
    <w:rsid w:val="00C74A38"/>
    <w:rsid w:val="00C74A54"/>
    <w:rsid w:val="00C74B62"/>
    <w:rsid w:val="00C74B78"/>
    <w:rsid w:val="00C74BBD"/>
    <w:rsid w:val="00C74C24"/>
    <w:rsid w:val="00C74CD8"/>
    <w:rsid w:val="00C74D11"/>
    <w:rsid w:val="00C74DE4"/>
    <w:rsid w:val="00C74ED4"/>
    <w:rsid w:val="00C74FA5"/>
    <w:rsid w:val="00C74FCB"/>
    <w:rsid w:val="00C750AC"/>
    <w:rsid w:val="00C750F9"/>
    <w:rsid w:val="00C75243"/>
    <w:rsid w:val="00C75263"/>
    <w:rsid w:val="00C752AA"/>
    <w:rsid w:val="00C752F0"/>
    <w:rsid w:val="00C75317"/>
    <w:rsid w:val="00C753D1"/>
    <w:rsid w:val="00C753E5"/>
    <w:rsid w:val="00C753FA"/>
    <w:rsid w:val="00C7541E"/>
    <w:rsid w:val="00C75430"/>
    <w:rsid w:val="00C75452"/>
    <w:rsid w:val="00C75461"/>
    <w:rsid w:val="00C7548D"/>
    <w:rsid w:val="00C75524"/>
    <w:rsid w:val="00C755E5"/>
    <w:rsid w:val="00C755F5"/>
    <w:rsid w:val="00C75671"/>
    <w:rsid w:val="00C75692"/>
    <w:rsid w:val="00C75772"/>
    <w:rsid w:val="00C757F6"/>
    <w:rsid w:val="00C75801"/>
    <w:rsid w:val="00C7586A"/>
    <w:rsid w:val="00C758CF"/>
    <w:rsid w:val="00C758FF"/>
    <w:rsid w:val="00C759F3"/>
    <w:rsid w:val="00C75A63"/>
    <w:rsid w:val="00C75ABC"/>
    <w:rsid w:val="00C75B74"/>
    <w:rsid w:val="00C75D59"/>
    <w:rsid w:val="00C75D5C"/>
    <w:rsid w:val="00C75DEA"/>
    <w:rsid w:val="00C75DED"/>
    <w:rsid w:val="00C75E07"/>
    <w:rsid w:val="00C75E23"/>
    <w:rsid w:val="00C75ECE"/>
    <w:rsid w:val="00C75F0A"/>
    <w:rsid w:val="00C75F26"/>
    <w:rsid w:val="00C75F98"/>
    <w:rsid w:val="00C75FA0"/>
    <w:rsid w:val="00C76001"/>
    <w:rsid w:val="00C76002"/>
    <w:rsid w:val="00C7607B"/>
    <w:rsid w:val="00C76127"/>
    <w:rsid w:val="00C7618A"/>
    <w:rsid w:val="00C76204"/>
    <w:rsid w:val="00C7620E"/>
    <w:rsid w:val="00C76248"/>
    <w:rsid w:val="00C7630A"/>
    <w:rsid w:val="00C76317"/>
    <w:rsid w:val="00C76326"/>
    <w:rsid w:val="00C76349"/>
    <w:rsid w:val="00C76387"/>
    <w:rsid w:val="00C764C2"/>
    <w:rsid w:val="00C764CA"/>
    <w:rsid w:val="00C764CC"/>
    <w:rsid w:val="00C7651E"/>
    <w:rsid w:val="00C76564"/>
    <w:rsid w:val="00C76652"/>
    <w:rsid w:val="00C76666"/>
    <w:rsid w:val="00C76867"/>
    <w:rsid w:val="00C76872"/>
    <w:rsid w:val="00C768EC"/>
    <w:rsid w:val="00C769D5"/>
    <w:rsid w:val="00C769F4"/>
    <w:rsid w:val="00C76A0C"/>
    <w:rsid w:val="00C76B16"/>
    <w:rsid w:val="00C76B66"/>
    <w:rsid w:val="00C76B80"/>
    <w:rsid w:val="00C76C19"/>
    <w:rsid w:val="00C76CAF"/>
    <w:rsid w:val="00C76CB9"/>
    <w:rsid w:val="00C76CEE"/>
    <w:rsid w:val="00C76CF4"/>
    <w:rsid w:val="00C76E08"/>
    <w:rsid w:val="00C76EE2"/>
    <w:rsid w:val="00C76F30"/>
    <w:rsid w:val="00C76F40"/>
    <w:rsid w:val="00C76F84"/>
    <w:rsid w:val="00C76FF9"/>
    <w:rsid w:val="00C7701D"/>
    <w:rsid w:val="00C7709A"/>
    <w:rsid w:val="00C770CC"/>
    <w:rsid w:val="00C77267"/>
    <w:rsid w:val="00C772FC"/>
    <w:rsid w:val="00C7732F"/>
    <w:rsid w:val="00C7739E"/>
    <w:rsid w:val="00C7740C"/>
    <w:rsid w:val="00C7753C"/>
    <w:rsid w:val="00C77564"/>
    <w:rsid w:val="00C7776C"/>
    <w:rsid w:val="00C777A7"/>
    <w:rsid w:val="00C777D9"/>
    <w:rsid w:val="00C777E6"/>
    <w:rsid w:val="00C778A4"/>
    <w:rsid w:val="00C778C6"/>
    <w:rsid w:val="00C7792E"/>
    <w:rsid w:val="00C77940"/>
    <w:rsid w:val="00C77979"/>
    <w:rsid w:val="00C779C3"/>
    <w:rsid w:val="00C779F3"/>
    <w:rsid w:val="00C77A74"/>
    <w:rsid w:val="00C77ABF"/>
    <w:rsid w:val="00C77AFE"/>
    <w:rsid w:val="00C77BA3"/>
    <w:rsid w:val="00C77C0D"/>
    <w:rsid w:val="00C77C79"/>
    <w:rsid w:val="00C77C99"/>
    <w:rsid w:val="00C77EB0"/>
    <w:rsid w:val="00C77EFE"/>
    <w:rsid w:val="00C77F0E"/>
    <w:rsid w:val="00C77FB7"/>
    <w:rsid w:val="00C80033"/>
    <w:rsid w:val="00C8005B"/>
    <w:rsid w:val="00C8007F"/>
    <w:rsid w:val="00C800DE"/>
    <w:rsid w:val="00C800EA"/>
    <w:rsid w:val="00C80114"/>
    <w:rsid w:val="00C80139"/>
    <w:rsid w:val="00C8019A"/>
    <w:rsid w:val="00C802A7"/>
    <w:rsid w:val="00C802C0"/>
    <w:rsid w:val="00C802C8"/>
    <w:rsid w:val="00C8036E"/>
    <w:rsid w:val="00C803A3"/>
    <w:rsid w:val="00C80413"/>
    <w:rsid w:val="00C80435"/>
    <w:rsid w:val="00C80477"/>
    <w:rsid w:val="00C804CD"/>
    <w:rsid w:val="00C80533"/>
    <w:rsid w:val="00C80621"/>
    <w:rsid w:val="00C8066E"/>
    <w:rsid w:val="00C806E0"/>
    <w:rsid w:val="00C80726"/>
    <w:rsid w:val="00C807C1"/>
    <w:rsid w:val="00C807F9"/>
    <w:rsid w:val="00C80849"/>
    <w:rsid w:val="00C8086B"/>
    <w:rsid w:val="00C808B0"/>
    <w:rsid w:val="00C8092F"/>
    <w:rsid w:val="00C80989"/>
    <w:rsid w:val="00C809EE"/>
    <w:rsid w:val="00C809EF"/>
    <w:rsid w:val="00C80B32"/>
    <w:rsid w:val="00C80B49"/>
    <w:rsid w:val="00C80B66"/>
    <w:rsid w:val="00C80B96"/>
    <w:rsid w:val="00C80CAE"/>
    <w:rsid w:val="00C80D83"/>
    <w:rsid w:val="00C80DD6"/>
    <w:rsid w:val="00C80E7B"/>
    <w:rsid w:val="00C80EB6"/>
    <w:rsid w:val="00C80EB9"/>
    <w:rsid w:val="00C80F0E"/>
    <w:rsid w:val="00C80F7E"/>
    <w:rsid w:val="00C80FAF"/>
    <w:rsid w:val="00C80FDF"/>
    <w:rsid w:val="00C81049"/>
    <w:rsid w:val="00C81073"/>
    <w:rsid w:val="00C81074"/>
    <w:rsid w:val="00C810DD"/>
    <w:rsid w:val="00C811F3"/>
    <w:rsid w:val="00C81216"/>
    <w:rsid w:val="00C81295"/>
    <w:rsid w:val="00C812A2"/>
    <w:rsid w:val="00C81317"/>
    <w:rsid w:val="00C81402"/>
    <w:rsid w:val="00C8141F"/>
    <w:rsid w:val="00C81494"/>
    <w:rsid w:val="00C814CF"/>
    <w:rsid w:val="00C814E9"/>
    <w:rsid w:val="00C8151E"/>
    <w:rsid w:val="00C81570"/>
    <w:rsid w:val="00C815B2"/>
    <w:rsid w:val="00C81722"/>
    <w:rsid w:val="00C817CB"/>
    <w:rsid w:val="00C81851"/>
    <w:rsid w:val="00C818D3"/>
    <w:rsid w:val="00C818FE"/>
    <w:rsid w:val="00C8194A"/>
    <w:rsid w:val="00C8197C"/>
    <w:rsid w:val="00C81A96"/>
    <w:rsid w:val="00C81BE9"/>
    <w:rsid w:val="00C81C03"/>
    <w:rsid w:val="00C81C42"/>
    <w:rsid w:val="00C81C76"/>
    <w:rsid w:val="00C81C79"/>
    <w:rsid w:val="00C81CAE"/>
    <w:rsid w:val="00C81DAA"/>
    <w:rsid w:val="00C81E25"/>
    <w:rsid w:val="00C81E67"/>
    <w:rsid w:val="00C81EB7"/>
    <w:rsid w:val="00C81EF0"/>
    <w:rsid w:val="00C81F1A"/>
    <w:rsid w:val="00C81F2D"/>
    <w:rsid w:val="00C81FAA"/>
    <w:rsid w:val="00C81FD4"/>
    <w:rsid w:val="00C8201C"/>
    <w:rsid w:val="00C8207E"/>
    <w:rsid w:val="00C82080"/>
    <w:rsid w:val="00C82145"/>
    <w:rsid w:val="00C82153"/>
    <w:rsid w:val="00C821DC"/>
    <w:rsid w:val="00C821EF"/>
    <w:rsid w:val="00C8222A"/>
    <w:rsid w:val="00C82305"/>
    <w:rsid w:val="00C82330"/>
    <w:rsid w:val="00C823BC"/>
    <w:rsid w:val="00C82479"/>
    <w:rsid w:val="00C82500"/>
    <w:rsid w:val="00C8260E"/>
    <w:rsid w:val="00C8263C"/>
    <w:rsid w:val="00C826FC"/>
    <w:rsid w:val="00C82714"/>
    <w:rsid w:val="00C8274A"/>
    <w:rsid w:val="00C8274E"/>
    <w:rsid w:val="00C828EC"/>
    <w:rsid w:val="00C82962"/>
    <w:rsid w:val="00C829E5"/>
    <w:rsid w:val="00C82A0C"/>
    <w:rsid w:val="00C82B45"/>
    <w:rsid w:val="00C82BF7"/>
    <w:rsid w:val="00C82C11"/>
    <w:rsid w:val="00C82C35"/>
    <w:rsid w:val="00C82C8C"/>
    <w:rsid w:val="00C82D6A"/>
    <w:rsid w:val="00C82EAE"/>
    <w:rsid w:val="00C82EDE"/>
    <w:rsid w:val="00C82F10"/>
    <w:rsid w:val="00C82F24"/>
    <w:rsid w:val="00C82F74"/>
    <w:rsid w:val="00C82F86"/>
    <w:rsid w:val="00C830B6"/>
    <w:rsid w:val="00C830D8"/>
    <w:rsid w:val="00C830E5"/>
    <w:rsid w:val="00C83137"/>
    <w:rsid w:val="00C83262"/>
    <w:rsid w:val="00C832BF"/>
    <w:rsid w:val="00C8335A"/>
    <w:rsid w:val="00C8342A"/>
    <w:rsid w:val="00C8342C"/>
    <w:rsid w:val="00C83452"/>
    <w:rsid w:val="00C8348A"/>
    <w:rsid w:val="00C83559"/>
    <w:rsid w:val="00C8356E"/>
    <w:rsid w:val="00C8359A"/>
    <w:rsid w:val="00C835AD"/>
    <w:rsid w:val="00C8376D"/>
    <w:rsid w:val="00C83775"/>
    <w:rsid w:val="00C83814"/>
    <w:rsid w:val="00C8388C"/>
    <w:rsid w:val="00C838B6"/>
    <w:rsid w:val="00C839B1"/>
    <w:rsid w:val="00C83A97"/>
    <w:rsid w:val="00C83AD6"/>
    <w:rsid w:val="00C83AFB"/>
    <w:rsid w:val="00C83B01"/>
    <w:rsid w:val="00C83B28"/>
    <w:rsid w:val="00C83B9F"/>
    <w:rsid w:val="00C83BC8"/>
    <w:rsid w:val="00C83F32"/>
    <w:rsid w:val="00C83F73"/>
    <w:rsid w:val="00C83F78"/>
    <w:rsid w:val="00C8401D"/>
    <w:rsid w:val="00C84036"/>
    <w:rsid w:val="00C8405E"/>
    <w:rsid w:val="00C8410E"/>
    <w:rsid w:val="00C84152"/>
    <w:rsid w:val="00C84164"/>
    <w:rsid w:val="00C841A7"/>
    <w:rsid w:val="00C8424C"/>
    <w:rsid w:val="00C84343"/>
    <w:rsid w:val="00C8434A"/>
    <w:rsid w:val="00C8444E"/>
    <w:rsid w:val="00C84451"/>
    <w:rsid w:val="00C84475"/>
    <w:rsid w:val="00C8451C"/>
    <w:rsid w:val="00C84585"/>
    <w:rsid w:val="00C8458A"/>
    <w:rsid w:val="00C84614"/>
    <w:rsid w:val="00C846FC"/>
    <w:rsid w:val="00C8479F"/>
    <w:rsid w:val="00C847E9"/>
    <w:rsid w:val="00C84821"/>
    <w:rsid w:val="00C84854"/>
    <w:rsid w:val="00C84945"/>
    <w:rsid w:val="00C84B5D"/>
    <w:rsid w:val="00C84B7D"/>
    <w:rsid w:val="00C84C5F"/>
    <w:rsid w:val="00C84C92"/>
    <w:rsid w:val="00C84CD7"/>
    <w:rsid w:val="00C84D3F"/>
    <w:rsid w:val="00C84D51"/>
    <w:rsid w:val="00C84D6D"/>
    <w:rsid w:val="00C84DF6"/>
    <w:rsid w:val="00C84E18"/>
    <w:rsid w:val="00C84EE6"/>
    <w:rsid w:val="00C84FF9"/>
    <w:rsid w:val="00C84FFC"/>
    <w:rsid w:val="00C850BA"/>
    <w:rsid w:val="00C850E1"/>
    <w:rsid w:val="00C850E8"/>
    <w:rsid w:val="00C85100"/>
    <w:rsid w:val="00C85183"/>
    <w:rsid w:val="00C851B9"/>
    <w:rsid w:val="00C85270"/>
    <w:rsid w:val="00C852AD"/>
    <w:rsid w:val="00C852AE"/>
    <w:rsid w:val="00C852C0"/>
    <w:rsid w:val="00C8531E"/>
    <w:rsid w:val="00C85454"/>
    <w:rsid w:val="00C85463"/>
    <w:rsid w:val="00C854BC"/>
    <w:rsid w:val="00C85566"/>
    <w:rsid w:val="00C85644"/>
    <w:rsid w:val="00C85668"/>
    <w:rsid w:val="00C857A2"/>
    <w:rsid w:val="00C85841"/>
    <w:rsid w:val="00C8588C"/>
    <w:rsid w:val="00C858E8"/>
    <w:rsid w:val="00C85945"/>
    <w:rsid w:val="00C85966"/>
    <w:rsid w:val="00C85ADC"/>
    <w:rsid w:val="00C85BB7"/>
    <w:rsid w:val="00C85BD4"/>
    <w:rsid w:val="00C85BFA"/>
    <w:rsid w:val="00C85DC1"/>
    <w:rsid w:val="00C85F9D"/>
    <w:rsid w:val="00C85FC1"/>
    <w:rsid w:val="00C85FDD"/>
    <w:rsid w:val="00C86070"/>
    <w:rsid w:val="00C8617B"/>
    <w:rsid w:val="00C86198"/>
    <w:rsid w:val="00C861CA"/>
    <w:rsid w:val="00C86215"/>
    <w:rsid w:val="00C86238"/>
    <w:rsid w:val="00C8623F"/>
    <w:rsid w:val="00C862A9"/>
    <w:rsid w:val="00C862C1"/>
    <w:rsid w:val="00C862C8"/>
    <w:rsid w:val="00C862E7"/>
    <w:rsid w:val="00C86598"/>
    <w:rsid w:val="00C866FB"/>
    <w:rsid w:val="00C86756"/>
    <w:rsid w:val="00C86838"/>
    <w:rsid w:val="00C8684A"/>
    <w:rsid w:val="00C8688A"/>
    <w:rsid w:val="00C86908"/>
    <w:rsid w:val="00C869B6"/>
    <w:rsid w:val="00C869C8"/>
    <w:rsid w:val="00C86A14"/>
    <w:rsid w:val="00C86B18"/>
    <w:rsid w:val="00C86C04"/>
    <w:rsid w:val="00C86C31"/>
    <w:rsid w:val="00C86C3E"/>
    <w:rsid w:val="00C86D0F"/>
    <w:rsid w:val="00C86D1B"/>
    <w:rsid w:val="00C86D56"/>
    <w:rsid w:val="00C86D85"/>
    <w:rsid w:val="00C86D9E"/>
    <w:rsid w:val="00C86DAD"/>
    <w:rsid w:val="00C86DAE"/>
    <w:rsid w:val="00C86DDE"/>
    <w:rsid w:val="00C86E15"/>
    <w:rsid w:val="00C86E51"/>
    <w:rsid w:val="00C86E7F"/>
    <w:rsid w:val="00C86F22"/>
    <w:rsid w:val="00C86F59"/>
    <w:rsid w:val="00C86F8B"/>
    <w:rsid w:val="00C86FFF"/>
    <w:rsid w:val="00C870E4"/>
    <w:rsid w:val="00C87115"/>
    <w:rsid w:val="00C8713D"/>
    <w:rsid w:val="00C871B5"/>
    <w:rsid w:val="00C87226"/>
    <w:rsid w:val="00C872A6"/>
    <w:rsid w:val="00C87313"/>
    <w:rsid w:val="00C87458"/>
    <w:rsid w:val="00C8745C"/>
    <w:rsid w:val="00C87532"/>
    <w:rsid w:val="00C875F3"/>
    <w:rsid w:val="00C87605"/>
    <w:rsid w:val="00C87609"/>
    <w:rsid w:val="00C87621"/>
    <w:rsid w:val="00C87657"/>
    <w:rsid w:val="00C87662"/>
    <w:rsid w:val="00C87719"/>
    <w:rsid w:val="00C87751"/>
    <w:rsid w:val="00C87791"/>
    <w:rsid w:val="00C87857"/>
    <w:rsid w:val="00C878C0"/>
    <w:rsid w:val="00C8795F"/>
    <w:rsid w:val="00C87A08"/>
    <w:rsid w:val="00C87A35"/>
    <w:rsid w:val="00C87A4A"/>
    <w:rsid w:val="00C87AB8"/>
    <w:rsid w:val="00C87B22"/>
    <w:rsid w:val="00C87B4A"/>
    <w:rsid w:val="00C87B51"/>
    <w:rsid w:val="00C87BE5"/>
    <w:rsid w:val="00C87C04"/>
    <w:rsid w:val="00C87C47"/>
    <w:rsid w:val="00C87CAF"/>
    <w:rsid w:val="00C87D5B"/>
    <w:rsid w:val="00C87DA8"/>
    <w:rsid w:val="00C87E1D"/>
    <w:rsid w:val="00C87E59"/>
    <w:rsid w:val="00C87E66"/>
    <w:rsid w:val="00C87ECB"/>
    <w:rsid w:val="00C87ED9"/>
    <w:rsid w:val="00C87F28"/>
    <w:rsid w:val="00C87FC6"/>
    <w:rsid w:val="00C9015A"/>
    <w:rsid w:val="00C9017A"/>
    <w:rsid w:val="00C901CC"/>
    <w:rsid w:val="00C90301"/>
    <w:rsid w:val="00C90307"/>
    <w:rsid w:val="00C9035A"/>
    <w:rsid w:val="00C90367"/>
    <w:rsid w:val="00C90455"/>
    <w:rsid w:val="00C904A7"/>
    <w:rsid w:val="00C904D3"/>
    <w:rsid w:val="00C9052A"/>
    <w:rsid w:val="00C905A0"/>
    <w:rsid w:val="00C905F1"/>
    <w:rsid w:val="00C9060C"/>
    <w:rsid w:val="00C9061E"/>
    <w:rsid w:val="00C9062E"/>
    <w:rsid w:val="00C906BF"/>
    <w:rsid w:val="00C906C2"/>
    <w:rsid w:val="00C90748"/>
    <w:rsid w:val="00C9089A"/>
    <w:rsid w:val="00C908CF"/>
    <w:rsid w:val="00C908E1"/>
    <w:rsid w:val="00C90988"/>
    <w:rsid w:val="00C909AE"/>
    <w:rsid w:val="00C90A71"/>
    <w:rsid w:val="00C90AD2"/>
    <w:rsid w:val="00C90B4F"/>
    <w:rsid w:val="00C90B89"/>
    <w:rsid w:val="00C90B8A"/>
    <w:rsid w:val="00C90BC6"/>
    <w:rsid w:val="00C90BF4"/>
    <w:rsid w:val="00C90C52"/>
    <w:rsid w:val="00C90C7E"/>
    <w:rsid w:val="00C90DAE"/>
    <w:rsid w:val="00C90ED7"/>
    <w:rsid w:val="00C90EFB"/>
    <w:rsid w:val="00C90F95"/>
    <w:rsid w:val="00C90FF7"/>
    <w:rsid w:val="00C9116D"/>
    <w:rsid w:val="00C911B9"/>
    <w:rsid w:val="00C91371"/>
    <w:rsid w:val="00C91397"/>
    <w:rsid w:val="00C914BB"/>
    <w:rsid w:val="00C9155B"/>
    <w:rsid w:val="00C9157F"/>
    <w:rsid w:val="00C91688"/>
    <w:rsid w:val="00C91698"/>
    <w:rsid w:val="00C91759"/>
    <w:rsid w:val="00C9194E"/>
    <w:rsid w:val="00C91967"/>
    <w:rsid w:val="00C91978"/>
    <w:rsid w:val="00C9199C"/>
    <w:rsid w:val="00C919F3"/>
    <w:rsid w:val="00C91A7C"/>
    <w:rsid w:val="00C91A84"/>
    <w:rsid w:val="00C91DFB"/>
    <w:rsid w:val="00C91E74"/>
    <w:rsid w:val="00C91EA5"/>
    <w:rsid w:val="00C91F00"/>
    <w:rsid w:val="00C91F11"/>
    <w:rsid w:val="00C91F47"/>
    <w:rsid w:val="00C91F48"/>
    <w:rsid w:val="00C91FA2"/>
    <w:rsid w:val="00C91FCB"/>
    <w:rsid w:val="00C9200F"/>
    <w:rsid w:val="00C92133"/>
    <w:rsid w:val="00C921C3"/>
    <w:rsid w:val="00C921DF"/>
    <w:rsid w:val="00C92220"/>
    <w:rsid w:val="00C9224B"/>
    <w:rsid w:val="00C9227C"/>
    <w:rsid w:val="00C92306"/>
    <w:rsid w:val="00C92318"/>
    <w:rsid w:val="00C92319"/>
    <w:rsid w:val="00C92366"/>
    <w:rsid w:val="00C92436"/>
    <w:rsid w:val="00C9249F"/>
    <w:rsid w:val="00C924C4"/>
    <w:rsid w:val="00C924F8"/>
    <w:rsid w:val="00C92562"/>
    <w:rsid w:val="00C92594"/>
    <w:rsid w:val="00C925AE"/>
    <w:rsid w:val="00C92665"/>
    <w:rsid w:val="00C926AF"/>
    <w:rsid w:val="00C9277E"/>
    <w:rsid w:val="00C92804"/>
    <w:rsid w:val="00C92893"/>
    <w:rsid w:val="00C92BBB"/>
    <w:rsid w:val="00C92C50"/>
    <w:rsid w:val="00C92C6E"/>
    <w:rsid w:val="00C92CD6"/>
    <w:rsid w:val="00C92D02"/>
    <w:rsid w:val="00C92DC1"/>
    <w:rsid w:val="00C92DC5"/>
    <w:rsid w:val="00C92DE7"/>
    <w:rsid w:val="00C92E62"/>
    <w:rsid w:val="00C93055"/>
    <w:rsid w:val="00C930B4"/>
    <w:rsid w:val="00C93148"/>
    <w:rsid w:val="00C931C8"/>
    <w:rsid w:val="00C931CD"/>
    <w:rsid w:val="00C93211"/>
    <w:rsid w:val="00C9329C"/>
    <w:rsid w:val="00C93398"/>
    <w:rsid w:val="00C934BB"/>
    <w:rsid w:val="00C9353E"/>
    <w:rsid w:val="00C9367C"/>
    <w:rsid w:val="00C936E0"/>
    <w:rsid w:val="00C936F6"/>
    <w:rsid w:val="00C937D4"/>
    <w:rsid w:val="00C937D7"/>
    <w:rsid w:val="00C937E9"/>
    <w:rsid w:val="00C9380C"/>
    <w:rsid w:val="00C93896"/>
    <w:rsid w:val="00C9389A"/>
    <w:rsid w:val="00C93955"/>
    <w:rsid w:val="00C93975"/>
    <w:rsid w:val="00C939B9"/>
    <w:rsid w:val="00C939E9"/>
    <w:rsid w:val="00C939FC"/>
    <w:rsid w:val="00C93A11"/>
    <w:rsid w:val="00C93A23"/>
    <w:rsid w:val="00C93A77"/>
    <w:rsid w:val="00C93AAB"/>
    <w:rsid w:val="00C93AF2"/>
    <w:rsid w:val="00C93CD7"/>
    <w:rsid w:val="00C93D45"/>
    <w:rsid w:val="00C93D55"/>
    <w:rsid w:val="00C93D77"/>
    <w:rsid w:val="00C93D82"/>
    <w:rsid w:val="00C93E28"/>
    <w:rsid w:val="00C93E2E"/>
    <w:rsid w:val="00C93F4B"/>
    <w:rsid w:val="00C93F4E"/>
    <w:rsid w:val="00C93F9A"/>
    <w:rsid w:val="00C93F9B"/>
    <w:rsid w:val="00C93FF7"/>
    <w:rsid w:val="00C940E8"/>
    <w:rsid w:val="00C9429E"/>
    <w:rsid w:val="00C94354"/>
    <w:rsid w:val="00C94518"/>
    <w:rsid w:val="00C945E4"/>
    <w:rsid w:val="00C9464A"/>
    <w:rsid w:val="00C94821"/>
    <w:rsid w:val="00C94893"/>
    <w:rsid w:val="00C948C2"/>
    <w:rsid w:val="00C948F0"/>
    <w:rsid w:val="00C949E8"/>
    <w:rsid w:val="00C949FF"/>
    <w:rsid w:val="00C94AB7"/>
    <w:rsid w:val="00C94B56"/>
    <w:rsid w:val="00C94BA6"/>
    <w:rsid w:val="00C94BE4"/>
    <w:rsid w:val="00C94BFE"/>
    <w:rsid w:val="00C94C9E"/>
    <w:rsid w:val="00C94E35"/>
    <w:rsid w:val="00C94E69"/>
    <w:rsid w:val="00C94E6D"/>
    <w:rsid w:val="00C95084"/>
    <w:rsid w:val="00C950C6"/>
    <w:rsid w:val="00C95166"/>
    <w:rsid w:val="00C95176"/>
    <w:rsid w:val="00C9518E"/>
    <w:rsid w:val="00C951DA"/>
    <w:rsid w:val="00C951DE"/>
    <w:rsid w:val="00C951FD"/>
    <w:rsid w:val="00C95261"/>
    <w:rsid w:val="00C952B2"/>
    <w:rsid w:val="00C95315"/>
    <w:rsid w:val="00C95372"/>
    <w:rsid w:val="00C95429"/>
    <w:rsid w:val="00C954F0"/>
    <w:rsid w:val="00C95556"/>
    <w:rsid w:val="00C955F0"/>
    <w:rsid w:val="00C9561D"/>
    <w:rsid w:val="00C9564B"/>
    <w:rsid w:val="00C9575C"/>
    <w:rsid w:val="00C9579B"/>
    <w:rsid w:val="00C95848"/>
    <w:rsid w:val="00C958EA"/>
    <w:rsid w:val="00C9592D"/>
    <w:rsid w:val="00C95A9E"/>
    <w:rsid w:val="00C95B0A"/>
    <w:rsid w:val="00C95CBF"/>
    <w:rsid w:val="00C95CEA"/>
    <w:rsid w:val="00C95CF8"/>
    <w:rsid w:val="00C95E5B"/>
    <w:rsid w:val="00C95F67"/>
    <w:rsid w:val="00C95F70"/>
    <w:rsid w:val="00C9603E"/>
    <w:rsid w:val="00C96082"/>
    <w:rsid w:val="00C960BA"/>
    <w:rsid w:val="00C960F8"/>
    <w:rsid w:val="00C9610B"/>
    <w:rsid w:val="00C9614B"/>
    <w:rsid w:val="00C964D1"/>
    <w:rsid w:val="00C9653D"/>
    <w:rsid w:val="00C96585"/>
    <w:rsid w:val="00C96615"/>
    <w:rsid w:val="00C9669D"/>
    <w:rsid w:val="00C966BF"/>
    <w:rsid w:val="00C9670D"/>
    <w:rsid w:val="00C96725"/>
    <w:rsid w:val="00C96A9D"/>
    <w:rsid w:val="00C96AB7"/>
    <w:rsid w:val="00C96B75"/>
    <w:rsid w:val="00C96BDA"/>
    <w:rsid w:val="00C96BE4"/>
    <w:rsid w:val="00C96C0F"/>
    <w:rsid w:val="00C96C55"/>
    <w:rsid w:val="00C96C95"/>
    <w:rsid w:val="00C96D13"/>
    <w:rsid w:val="00C96DC5"/>
    <w:rsid w:val="00C96F3D"/>
    <w:rsid w:val="00C96FA8"/>
    <w:rsid w:val="00C971EC"/>
    <w:rsid w:val="00C97419"/>
    <w:rsid w:val="00C9745F"/>
    <w:rsid w:val="00C976C1"/>
    <w:rsid w:val="00C9776D"/>
    <w:rsid w:val="00C977BE"/>
    <w:rsid w:val="00C977FC"/>
    <w:rsid w:val="00C978BC"/>
    <w:rsid w:val="00C9793C"/>
    <w:rsid w:val="00C97A7C"/>
    <w:rsid w:val="00C97B07"/>
    <w:rsid w:val="00C97B29"/>
    <w:rsid w:val="00C97B2C"/>
    <w:rsid w:val="00C97B3E"/>
    <w:rsid w:val="00C97B75"/>
    <w:rsid w:val="00C97BFD"/>
    <w:rsid w:val="00C97C75"/>
    <w:rsid w:val="00C97CFC"/>
    <w:rsid w:val="00C97D25"/>
    <w:rsid w:val="00C97D7D"/>
    <w:rsid w:val="00C97DD3"/>
    <w:rsid w:val="00C97DE1"/>
    <w:rsid w:val="00C97DFC"/>
    <w:rsid w:val="00C97E10"/>
    <w:rsid w:val="00C97E72"/>
    <w:rsid w:val="00C97F37"/>
    <w:rsid w:val="00C97FB8"/>
    <w:rsid w:val="00CA0101"/>
    <w:rsid w:val="00CA0149"/>
    <w:rsid w:val="00CA0200"/>
    <w:rsid w:val="00CA0272"/>
    <w:rsid w:val="00CA0365"/>
    <w:rsid w:val="00CA0385"/>
    <w:rsid w:val="00CA041C"/>
    <w:rsid w:val="00CA045F"/>
    <w:rsid w:val="00CA049F"/>
    <w:rsid w:val="00CA0788"/>
    <w:rsid w:val="00CA07EA"/>
    <w:rsid w:val="00CA0874"/>
    <w:rsid w:val="00CA08DB"/>
    <w:rsid w:val="00CA0970"/>
    <w:rsid w:val="00CA0B89"/>
    <w:rsid w:val="00CA0BE0"/>
    <w:rsid w:val="00CA0D19"/>
    <w:rsid w:val="00CA0DBD"/>
    <w:rsid w:val="00CA0DD2"/>
    <w:rsid w:val="00CA0DED"/>
    <w:rsid w:val="00CA0E73"/>
    <w:rsid w:val="00CA0EAB"/>
    <w:rsid w:val="00CA0FFC"/>
    <w:rsid w:val="00CA1036"/>
    <w:rsid w:val="00CA1066"/>
    <w:rsid w:val="00CA1085"/>
    <w:rsid w:val="00CA108D"/>
    <w:rsid w:val="00CA112B"/>
    <w:rsid w:val="00CA1202"/>
    <w:rsid w:val="00CA12FD"/>
    <w:rsid w:val="00CA1373"/>
    <w:rsid w:val="00CA13C8"/>
    <w:rsid w:val="00CA1499"/>
    <w:rsid w:val="00CA14E5"/>
    <w:rsid w:val="00CA14FC"/>
    <w:rsid w:val="00CA15F6"/>
    <w:rsid w:val="00CA16C9"/>
    <w:rsid w:val="00CA1748"/>
    <w:rsid w:val="00CA1792"/>
    <w:rsid w:val="00CA17B4"/>
    <w:rsid w:val="00CA18A7"/>
    <w:rsid w:val="00CA18EA"/>
    <w:rsid w:val="00CA192D"/>
    <w:rsid w:val="00CA19E3"/>
    <w:rsid w:val="00CA1A56"/>
    <w:rsid w:val="00CA1AA2"/>
    <w:rsid w:val="00CA1B61"/>
    <w:rsid w:val="00CA1B94"/>
    <w:rsid w:val="00CA1BC5"/>
    <w:rsid w:val="00CA1C90"/>
    <w:rsid w:val="00CA1D8B"/>
    <w:rsid w:val="00CA1E1C"/>
    <w:rsid w:val="00CA1E3A"/>
    <w:rsid w:val="00CA1F81"/>
    <w:rsid w:val="00CA1FCC"/>
    <w:rsid w:val="00CA2058"/>
    <w:rsid w:val="00CA2065"/>
    <w:rsid w:val="00CA2074"/>
    <w:rsid w:val="00CA20B8"/>
    <w:rsid w:val="00CA223D"/>
    <w:rsid w:val="00CA2303"/>
    <w:rsid w:val="00CA2338"/>
    <w:rsid w:val="00CA2352"/>
    <w:rsid w:val="00CA2354"/>
    <w:rsid w:val="00CA2442"/>
    <w:rsid w:val="00CA24E3"/>
    <w:rsid w:val="00CA256E"/>
    <w:rsid w:val="00CA258C"/>
    <w:rsid w:val="00CA26A5"/>
    <w:rsid w:val="00CA26AD"/>
    <w:rsid w:val="00CA26F7"/>
    <w:rsid w:val="00CA2710"/>
    <w:rsid w:val="00CA277C"/>
    <w:rsid w:val="00CA27F4"/>
    <w:rsid w:val="00CA27F5"/>
    <w:rsid w:val="00CA2835"/>
    <w:rsid w:val="00CA29AF"/>
    <w:rsid w:val="00CA29CF"/>
    <w:rsid w:val="00CA29D5"/>
    <w:rsid w:val="00CA2A47"/>
    <w:rsid w:val="00CA2B24"/>
    <w:rsid w:val="00CA2B7C"/>
    <w:rsid w:val="00CA2C89"/>
    <w:rsid w:val="00CA2CC5"/>
    <w:rsid w:val="00CA2D5C"/>
    <w:rsid w:val="00CA2DFA"/>
    <w:rsid w:val="00CA2E57"/>
    <w:rsid w:val="00CA2EC7"/>
    <w:rsid w:val="00CA2EF9"/>
    <w:rsid w:val="00CA2F10"/>
    <w:rsid w:val="00CA2F8D"/>
    <w:rsid w:val="00CA2F98"/>
    <w:rsid w:val="00CA2FA4"/>
    <w:rsid w:val="00CA3025"/>
    <w:rsid w:val="00CA30CD"/>
    <w:rsid w:val="00CA31CF"/>
    <w:rsid w:val="00CA3215"/>
    <w:rsid w:val="00CA3220"/>
    <w:rsid w:val="00CA3239"/>
    <w:rsid w:val="00CA3259"/>
    <w:rsid w:val="00CA3261"/>
    <w:rsid w:val="00CA3327"/>
    <w:rsid w:val="00CA344D"/>
    <w:rsid w:val="00CA35BD"/>
    <w:rsid w:val="00CA3738"/>
    <w:rsid w:val="00CA3807"/>
    <w:rsid w:val="00CA380D"/>
    <w:rsid w:val="00CA3AD1"/>
    <w:rsid w:val="00CA3B47"/>
    <w:rsid w:val="00CA3C12"/>
    <w:rsid w:val="00CA3D9C"/>
    <w:rsid w:val="00CA3E2C"/>
    <w:rsid w:val="00CA3E75"/>
    <w:rsid w:val="00CA3E86"/>
    <w:rsid w:val="00CA3EC9"/>
    <w:rsid w:val="00CA3ECC"/>
    <w:rsid w:val="00CA3F0F"/>
    <w:rsid w:val="00CA3F53"/>
    <w:rsid w:val="00CA4084"/>
    <w:rsid w:val="00CA40AE"/>
    <w:rsid w:val="00CA40C1"/>
    <w:rsid w:val="00CA4126"/>
    <w:rsid w:val="00CA4154"/>
    <w:rsid w:val="00CA42B1"/>
    <w:rsid w:val="00CA4351"/>
    <w:rsid w:val="00CA4373"/>
    <w:rsid w:val="00CA4393"/>
    <w:rsid w:val="00CA44A4"/>
    <w:rsid w:val="00CA44A7"/>
    <w:rsid w:val="00CA44DB"/>
    <w:rsid w:val="00CA457C"/>
    <w:rsid w:val="00CA45F4"/>
    <w:rsid w:val="00CA463D"/>
    <w:rsid w:val="00CA4695"/>
    <w:rsid w:val="00CA4837"/>
    <w:rsid w:val="00CA48BB"/>
    <w:rsid w:val="00CA48C9"/>
    <w:rsid w:val="00CA497B"/>
    <w:rsid w:val="00CA49CF"/>
    <w:rsid w:val="00CA49E4"/>
    <w:rsid w:val="00CA49F4"/>
    <w:rsid w:val="00CA4A08"/>
    <w:rsid w:val="00CA4A49"/>
    <w:rsid w:val="00CA4B7F"/>
    <w:rsid w:val="00CA4B82"/>
    <w:rsid w:val="00CA4D94"/>
    <w:rsid w:val="00CA4E58"/>
    <w:rsid w:val="00CA4EC8"/>
    <w:rsid w:val="00CA4FE4"/>
    <w:rsid w:val="00CA4FF0"/>
    <w:rsid w:val="00CA4FF4"/>
    <w:rsid w:val="00CA505F"/>
    <w:rsid w:val="00CA50A0"/>
    <w:rsid w:val="00CA5189"/>
    <w:rsid w:val="00CA519D"/>
    <w:rsid w:val="00CA519E"/>
    <w:rsid w:val="00CA51D8"/>
    <w:rsid w:val="00CA5246"/>
    <w:rsid w:val="00CA525A"/>
    <w:rsid w:val="00CA526D"/>
    <w:rsid w:val="00CA5317"/>
    <w:rsid w:val="00CA53C8"/>
    <w:rsid w:val="00CA5460"/>
    <w:rsid w:val="00CA5492"/>
    <w:rsid w:val="00CA558E"/>
    <w:rsid w:val="00CA561B"/>
    <w:rsid w:val="00CA5674"/>
    <w:rsid w:val="00CA5823"/>
    <w:rsid w:val="00CA584B"/>
    <w:rsid w:val="00CA58C0"/>
    <w:rsid w:val="00CA5A63"/>
    <w:rsid w:val="00CA5BF5"/>
    <w:rsid w:val="00CA5C4D"/>
    <w:rsid w:val="00CA5DE7"/>
    <w:rsid w:val="00CA5EA5"/>
    <w:rsid w:val="00CA5EE8"/>
    <w:rsid w:val="00CA5F4E"/>
    <w:rsid w:val="00CA61F3"/>
    <w:rsid w:val="00CA6255"/>
    <w:rsid w:val="00CA6268"/>
    <w:rsid w:val="00CA6293"/>
    <w:rsid w:val="00CA62B6"/>
    <w:rsid w:val="00CA6330"/>
    <w:rsid w:val="00CA6405"/>
    <w:rsid w:val="00CA6443"/>
    <w:rsid w:val="00CA6462"/>
    <w:rsid w:val="00CA6496"/>
    <w:rsid w:val="00CA64A1"/>
    <w:rsid w:val="00CA64BE"/>
    <w:rsid w:val="00CA6583"/>
    <w:rsid w:val="00CA658A"/>
    <w:rsid w:val="00CA6756"/>
    <w:rsid w:val="00CA6828"/>
    <w:rsid w:val="00CA6833"/>
    <w:rsid w:val="00CA683B"/>
    <w:rsid w:val="00CA6923"/>
    <w:rsid w:val="00CA696C"/>
    <w:rsid w:val="00CA6B14"/>
    <w:rsid w:val="00CA6BAF"/>
    <w:rsid w:val="00CA6D09"/>
    <w:rsid w:val="00CA6D14"/>
    <w:rsid w:val="00CA6D53"/>
    <w:rsid w:val="00CA6DF4"/>
    <w:rsid w:val="00CA6EC1"/>
    <w:rsid w:val="00CA6FFC"/>
    <w:rsid w:val="00CA7001"/>
    <w:rsid w:val="00CA704C"/>
    <w:rsid w:val="00CA7061"/>
    <w:rsid w:val="00CA70ED"/>
    <w:rsid w:val="00CA7108"/>
    <w:rsid w:val="00CA7115"/>
    <w:rsid w:val="00CA711A"/>
    <w:rsid w:val="00CA7132"/>
    <w:rsid w:val="00CA7175"/>
    <w:rsid w:val="00CA71C1"/>
    <w:rsid w:val="00CA726F"/>
    <w:rsid w:val="00CA7284"/>
    <w:rsid w:val="00CA72A0"/>
    <w:rsid w:val="00CA7384"/>
    <w:rsid w:val="00CA739F"/>
    <w:rsid w:val="00CA73BA"/>
    <w:rsid w:val="00CA73FD"/>
    <w:rsid w:val="00CA74DE"/>
    <w:rsid w:val="00CA7547"/>
    <w:rsid w:val="00CA757C"/>
    <w:rsid w:val="00CA7609"/>
    <w:rsid w:val="00CA7668"/>
    <w:rsid w:val="00CA76C5"/>
    <w:rsid w:val="00CA7731"/>
    <w:rsid w:val="00CA774D"/>
    <w:rsid w:val="00CA7774"/>
    <w:rsid w:val="00CA7793"/>
    <w:rsid w:val="00CA7807"/>
    <w:rsid w:val="00CA7819"/>
    <w:rsid w:val="00CA786D"/>
    <w:rsid w:val="00CA78C5"/>
    <w:rsid w:val="00CA78D2"/>
    <w:rsid w:val="00CA7939"/>
    <w:rsid w:val="00CA79F7"/>
    <w:rsid w:val="00CA7A04"/>
    <w:rsid w:val="00CA7B6B"/>
    <w:rsid w:val="00CA7B91"/>
    <w:rsid w:val="00CA7B9F"/>
    <w:rsid w:val="00CA7C29"/>
    <w:rsid w:val="00CA7C69"/>
    <w:rsid w:val="00CA7CA3"/>
    <w:rsid w:val="00CA7CFB"/>
    <w:rsid w:val="00CA7D66"/>
    <w:rsid w:val="00CA7D80"/>
    <w:rsid w:val="00CA7E48"/>
    <w:rsid w:val="00CA7EBD"/>
    <w:rsid w:val="00CA7F1D"/>
    <w:rsid w:val="00CA7F5F"/>
    <w:rsid w:val="00CB0025"/>
    <w:rsid w:val="00CB006F"/>
    <w:rsid w:val="00CB011C"/>
    <w:rsid w:val="00CB01A6"/>
    <w:rsid w:val="00CB0265"/>
    <w:rsid w:val="00CB02E1"/>
    <w:rsid w:val="00CB038F"/>
    <w:rsid w:val="00CB03CA"/>
    <w:rsid w:val="00CB0438"/>
    <w:rsid w:val="00CB0497"/>
    <w:rsid w:val="00CB052B"/>
    <w:rsid w:val="00CB0541"/>
    <w:rsid w:val="00CB0581"/>
    <w:rsid w:val="00CB05C9"/>
    <w:rsid w:val="00CB05FA"/>
    <w:rsid w:val="00CB061A"/>
    <w:rsid w:val="00CB06CE"/>
    <w:rsid w:val="00CB0768"/>
    <w:rsid w:val="00CB07C5"/>
    <w:rsid w:val="00CB081E"/>
    <w:rsid w:val="00CB0932"/>
    <w:rsid w:val="00CB0A2D"/>
    <w:rsid w:val="00CB0AE2"/>
    <w:rsid w:val="00CB0B3F"/>
    <w:rsid w:val="00CB0B4A"/>
    <w:rsid w:val="00CB0C98"/>
    <w:rsid w:val="00CB0CB1"/>
    <w:rsid w:val="00CB0DE8"/>
    <w:rsid w:val="00CB0EFD"/>
    <w:rsid w:val="00CB0F3B"/>
    <w:rsid w:val="00CB1054"/>
    <w:rsid w:val="00CB1082"/>
    <w:rsid w:val="00CB11FE"/>
    <w:rsid w:val="00CB121A"/>
    <w:rsid w:val="00CB1257"/>
    <w:rsid w:val="00CB127E"/>
    <w:rsid w:val="00CB1397"/>
    <w:rsid w:val="00CB13A3"/>
    <w:rsid w:val="00CB13A9"/>
    <w:rsid w:val="00CB13C4"/>
    <w:rsid w:val="00CB1590"/>
    <w:rsid w:val="00CB15EE"/>
    <w:rsid w:val="00CB1677"/>
    <w:rsid w:val="00CB189F"/>
    <w:rsid w:val="00CB195E"/>
    <w:rsid w:val="00CB19B2"/>
    <w:rsid w:val="00CB19B3"/>
    <w:rsid w:val="00CB1AC5"/>
    <w:rsid w:val="00CB1ADE"/>
    <w:rsid w:val="00CB1B5A"/>
    <w:rsid w:val="00CB1B6E"/>
    <w:rsid w:val="00CB1CD5"/>
    <w:rsid w:val="00CB1D88"/>
    <w:rsid w:val="00CB1D8D"/>
    <w:rsid w:val="00CB1DF8"/>
    <w:rsid w:val="00CB2059"/>
    <w:rsid w:val="00CB2221"/>
    <w:rsid w:val="00CB2241"/>
    <w:rsid w:val="00CB22CC"/>
    <w:rsid w:val="00CB22FF"/>
    <w:rsid w:val="00CB23BB"/>
    <w:rsid w:val="00CB24B1"/>
    <w:rsid w:val="00CB2569"/>
    <w:rsid w:val="00CB25DB"/>
    <w:rsid w:val="00CB27AF"/>
    <w:rsid w:val="00CB28C3"/>
    <w:rsid w:val="00CB28E1"/>
    <w:rsid w:val="00CB2918"/>
    <w:rsid w:val="00CB2959"/>
    <w:rsid w:val="00CB29C3"/>
    <w:rsid w:val="00CB2D33"/>
    <w:rsid w:val="00CB2D9D"/>
    <w:rsid w:val="00CB2EE9"/>
    <w:rsid w:val="00CB2F4E"/>
    <w:rsid w:val="00CB2F68"/>
    <w:rsid w:val="00CB3000"/>
    <w:rsid w:val="00CB3028"/>
    <w:rsid w:val="00CB3177"/>
    <w:rsid w:val="00CB318E"/>
    <w:rsid w:val="00CB31E3"/>
    <w:rsid w:val="00CB322A"/>
    <w:rsid w:val="00CB32B3"/>
    <w:rsid w:val="00CB33D9"/>
    <w:rsid w:val="00CB342A"/>
    <w:rsid w:val="00CB3565"/>
    <w:rsid w:val="00CB367D"/>
    <w:rsid w:val="00CB3718"/>
    <w:rsid w:val="00CB3732"/>
    <w:rsid w:val="00CB3761"/>
    <w:rsid w:val="00CB390A"/>
    <w:rsid w:val="00CB3919"/>
    <w:rsid w:val="00CB39A7"/>
    <w:rsid w:val="00CB39BB"/>
    <w:rsid w:val="00CB3B37"/>
    <w:rsid w:val="00CB3B56"/>
    <w:rsid w:val="00CB3B6E"/>
    <w:rsid w:val="00CB3B95"/>
    <w:rsid w:val="00CB3C59"/>
    <w:rsid w:val="00CB3C6D"/>
    <w:rsid w:val="00CB3CBB"/>
    <w:rsid w:val="00CB3D14"/>
    <w:rsid w:val="00CB3D1A"/>
    <w:rsid w:val="00CB3E4E"/>
    <w:rsid w:val="00CB407D"/>
    <w:rsid w:val="00CB4113"/>
    <w:rsid w:val="00CB4146"/>
    <w:rsid w:val="00CB4172"/>
    <w:rsid w:val="00CB41CD"/>
    <w:rsid w:val="00CB42D1"/>
    <w:rsid w:val="00CB4334"/>
    <w:rsid w:val="00CB4366"/>
    <w:rsid w:val="00CB4367"/>
    <w:rsid w:val="00CB43ED"/>
    <w:rsid w:val="00CB441A"/>
    <w:rsid w:val="00CB4481"/>
    <w:rsid w:val="00CB44E2"/>
    <w:rsid w:val="00CB453A"/>
    <w:rsid w:val="00CB45BF"/>
    <w:rsid w:val="00CB4619"/>
    <w:rsid w:val="00CB463A"/>
    <w:rsid w:val="00CB4651"/>
    <w:rsid w:val="00CB4764"/>
    <w:rsid w:val="00CB47A1"/>
    <w:rsid w:val="00CB47B4"/>
    <w:rsid w:val="00CB47BE"/>
    <w:rsid w:val="00CB48B6"/>
    <w:rsid w:val="00CB49DE"/>
    <w:rsid w:val="00CB49EA"/>
    <w:rsid w:val="00CB49F9"/>
    <w:rsid w:val="00CB4B08"/>
    <w:rsid w:val="00CB4B5E"/>
    <w:rsid w:val="00CB4B85"/>
    <w:rsid w:val="00CB4B97"/>
    <w:rsid w:val="00CB4C40"/>
    <w:rsid w:val="00CB4CAF"/>
    <w:rsid w:val="00CB4D07"/>
    <w:rsid w:val="00CB4D0D"/>
    <w:rsid w:val="00CB4D53"/>
    <w:rsid w:val="00CB4E9D"/>
    <w:rsid w:val="00CB4F13"/>
    <w:rsid w:val="00CB4F1B"/>
    <w:rsid w:val="00CB4F8E"/>
    <w:rsid w:val="00CB4FEC"/>
    <w:rsid w:val="00CB5063"/>
    <w:rsid w:val="00CB50DE"/>
    <w:rsid w:val="00CB517B"/>
    <w:rsid w:val="00CB51B7"/>
    <w:rsid w:val="00CB51D4"/>
    <w:rsid w:val="00CB5245"/>
    <w:rsid w:val="00CB52AE"/>
    <w:rsid w:val="00CB5403"/>
    <w:rsid w:val="00CB549A"/>
    <w:rsid w:val="00CB556C"/>
    <w:rsid w:val="00CB57B7"/>
    <w:rsid w:val="00CB57D7"/>
    <w:rsid w:val="00CB5851"/>
    <w:rsid w:val="00CB5854"/>
    <w:rsid w:val="00CB5924"/>
    <w:rsid w:val="00CB5950"/>
    <w:rsid w:val="00CB59DB"/>
    <w:rsid w:val="00CB5A06"/>
    <w:rsid w:val="00CB5A1F"/>
    <w:rsid w:val="00CB5A4D"/>
    <w:rsid w:val="00CB5BA0"/>
    <w:rsid w:val="00CB5CD0"/>
    <w:rsid w:val="00CB5CDD"/>
    <w:rsid w:val="00CB5F43"/>
    <w:rsid w:val="00CB5F6F"/>
    <w:rsid w:val="00CB5F8D"/>
    <w:rsid w:val="00CB5FBA"/>
    <w:rsid w:val="00CB6100"/>
    <w:rsid w:val="00CB6142"/>
    <w:rsid w:val="00CB6163"/>
    <w:rsid w:val="00CB6217"/>
    <w:rsid w:val="00CB631C"/>
    <w:rsid w:val="00CB637F"/>
    <w:rsid w:val="00CB63DA"/>
    <w:rsid w:val="00CB6403"/>
    <w:rsid w:val="00CB6470"/>
    <w:rsid w:val="00CB64DB"/>
    <w:rsid w:val="00CB6541"/>
    <w:rsid w:val="00CB661F"/>
    <w:rsid w:val="00CB66B0"/>
    <w:rsid w:val="00CB66CA"/>
    <w:rsid w:val="00CB6752"/>
    <w:rsid w:val="00CB67A9"/>
    <w:rsid w:val="00CB67EB"/>
    <w:rsid w:val="00CB681F"/>
    <w:rsid w:val="00CB6835"/>
    <w:rsid w:val="00CB684B"/>
    <w:rsid w:val="00CB68F5"/>
    <w:rsid w:val="00CB6962"/>
    <w:rsid w:val="00CB6981"/>
    <w:rsid w:val="00CB69E1"/>
    <w:rsid w:val="00CB6A83"/>
    <w:rsid w:val="00CB6A8E"/>
    <w:rsid w:val="00CB6BA0"/>
    <w:rsid w:val="00CB6BD3"/>
    <w:rsid w:val="00CB6BF4"/>
    <w:rsid w:val="00CB6C5F"/>
    <w:rsid w:val="00CB6C9B"/>
    <w:rsid w:val="00CB6CC7"/>
    <w:rsid w:val="00CB6D0A"/>
    <w:rsid w:val="00CB6D2F"/>
    <w:rsid w:val="00CB6D87"/>
    <w:rsid w:val="00CB6E53"/>
    <w:rsid w:val="00CB6FB4"/>
    <w:rsid w:val="00CB6FCC"/>
    <w:rsid w:val="00CB7030"/>
    <w:rsid w:val="00CB70BB"/>
    <w:rsid w:val="00CB70C4"/>
    <w:rsid w:val="00CB713D"/>
    <w:rsid w:val="00CB7155"/>
    <w:rsid w:val="00CB71C6"/>
    <w:rsid w:val="00CB7265"/>
    <w:rsid w:val="00CB7290"/>
    <w:rsid w:val="00CB729B"/>
    <w:rsid w:val="00CB72A8"/>
    <w:rsid w:val="00CB72DA"/>
    <w:rsid w:val="00CB72ED"/>
    <w:rsid w:val="00CB72F2"/>
    <w:rsid w:val="00CB7344"/>
    <w:rsid w:val="00CB7408"/>
    <w:rsid w:val="00CB7478"/>
    <w:rsid w:val="00CB7616"/>
    <w:rsid w:val="00CB76AC"/>
    <w:rsid w:val="00CB76D2"/>
    <w:rsid w:val="00CB76E1"/>
    <w:rsid w:val="00CB76FD"/>
    <w:rsid w:val="00CB7732"/>
    <w:rsid w:val="00CB77B4"/>
    <w:rsid w:val="00CB7951"/>
    <w:rsid w:val="00CB7976"/>
    <w:rsid w:val="00CB7998"/>
    <w:rsid w:val="00CB799A"/>
    <w:rsid w:val="00CB7A35"/>
    <w:rsid w:val="00CB7AC0"/>
    <w:rsid w:val="00CB7ADE"/>
    <w:rsid w:val="00CB7B41"/>
    <w:rsid w:val="00CB7BD8"/>
    <w:rsid w:val="00CB7C52"/>
    <w:rsid w:val="00CB7CD3"/>
    <w:rsid w:val="00CB7CEF"/>
    <w:rsid w:val="00CB7D0D"/>
    <w:rsid w:val="00CB7D73"/>
    <w:rsid w:val="00CB7DC9"/>
    <w:rsid w:val="00CB7DD0"/>
    <w:rsid w:val="00CB7E2A"/>
    <w:rsid w:val="00CB7E56"/>
    <w:rsid w:val="00CB7E62"/>
    <w:rsid w:val="00CB7EA6"/>
    <w:rsid w:val="00CB7EB7"/>
    <w:rsid w:val="00CB7F5E"/>
    <w:rsid w:val="00CC0010"/>
    <w:rsid w:val="00CC0019"/>
    <w:rsid w:val="00CC002F"/>
    <w:rsid w:val="00CC0165"/>
    <w:rsid w:val="00CC0265"/>
    <w:rsid w:val="00CC028D"/>
    <w:rsid w:val="00CC031D"/>
    <w:rsid w:val="00CC0359"/>
    <w:rsid w:val="00CC035A"/>
    <w:rsid w:val="00CC0387"/>
    <w:rsid w:val="00CC03C7"/>
    <w:rsid w:val="00CC03E6"/>
    <w:rsid w:val="00CC0419"/>
    <w:rsid w:val="00CC0425"/>
    <w:rsid w:val="00CC0449"/>
    <w:rsid w:val="00CC046D"/>
    <w:rsid w:val="00CC04CC"/>
    <w:rsid w:val="00CC04D4"/>
    <w:rsid w:val="00CC0559"/>
    <w:rsid w:val="00CC05EB"/>
    <w:rsid w:val="00CC065B"/>
    <w:rsid w:val="00CC06D2"/>
    <w:rsid w:val="00CC06DA"/>
    <w:rsid w:val="00CC079A"/>
    <w:rsid w:val="00CC079F"/>
    <w:rsid w:val="00CC085E"/>
    <w:rsid w:val="00CC086A"/>
    <w:rsid w:val="00CC0887"/>
    <w:rsid w:val="00CC0989"/>
    <w:rsid w:val="00CC09BC"/>
    <w:rsid w:val="00CC09D7"/>
    <w:rsid w:val="00CC0A52"/>
    <w:rsid w:val="00CC0AFC"/>
    <w:rsid w:val="00CC0B04"/>
    <w:rsid w:val="00CC0B13"/>
    <w:rsid w:val="00CC0B4F"/>
    <w:rsid w:val="00CC0C52"/>
    <w:rsid w:val="00CC0D8B"/>
    <w:rsid w:val="00CC0F2D"/>
    <w:rsid w:val="00CC0F71"/>
    <w:rsid w:val="00CC0F9D"/>
    <w:rsid w:val="00CC0FEB"/>
    <w:rsid w:val="00CC0FF2"/>
    <w:rsid w:val="00CC1021"/>
    <w:rsid w:val="00CC10F8"/>
    <w:rsid w:val="00CC115E"/>
    <w:rsid w:val="00CC12A4"/>
    <w:rsid w:val="00CC12B8"/>
    <w:rsid w:val="00CC1357"/>
    <w:rsid w:val="00CC13EE"/>
    <w:rsid w:val="00CC13F2"/>
    <w:rsid w:val="00CC1481"/>
    <w:rsid w:val="00CC1547"/>
    <w:rsid w:val="00CC1589"/>
    <w:rsid w:val="00CC15A1"/>
    <w:rsid w:val="00CC15B4"/>
    <w:rsid w:val="00CC18E4"/>
    <w:rsid w:val="00CC18EE"/>
    <w:rsid w:val="00CC192C"/>
    <w:rsid w:val="00CC1960"/>
    <w:rsid w:val="00CC19AD"/>
    <w:rsid w:val="00CC19AE"/>
    <w:rsid w:val="00CC1A63"/>
    <w:rsid w:val="00CC1BA1"/>
    <w:rsid w:val="00CC1BF7"/>
    <w:rsid w:val="00CC1C5D"/>
    <w:rsid w:val="00CC1DE7"/>
    <w:rsid w:val="00CC1FB6"/>
    <w:rsid w:val="00CC1FE1"/>
    <w:rsid w:val="00CC2005"/>
    <w:rsid w:val="00CC2070"/>
    <w:rsid w:val="00CC207D"/>
    <w:rsid w:val="00CC20AB"/>
    <w:rsid w:val="00CC20E1"/>
    <w:rsid w:val="00CC2101"/>
    <w:rsid w:val="00CC211B"/>
    <w:rsid w:val="00CC212E"/>
    <w:rsid w:val="00CC219B"/>
    <w:rsid w:val="00CC22EC"/>
    <w:rsid w:val="00CC233B"/>
    <w:rsid w:val="00CC2383"/>
    <w:rsid w:val="00CC23E1"/>
    <w:rsid w:val="00CC2408"/>
    <w:rsid w:val="00CC240F"/>
    <w:rsid w:val="00CC24CD"/>
    <w:rsid w:val="00CC24E9"/>
    <w:rsid w:val="00CC251A"/>
    <w:rsid w:val="00CC2526"/>
    <w:rsid w:val="00CC25F6"/>
    <w:rsid w:val="00CC269D"/>
    <w:rsid w:val="00CC26A2"/>
    <w:rsid w:val="00CC26C0"/>
    <w:rsid w:val="00CC26C6"/>
    <w:rsid w:val="00CC274E"/>
    <w:rsid w:val="00CC274F"/>
    <w:rsid w:val="00CC2794"/>
    <w:rsid w:val="00CC2808"/>
    <w:rsid w:val="00CC28D5"/>
    <w:rsid w:val="00CC2A33"/>
    <w:rsid w:val="00CC2B90"/>
    <w:rsid w:val="00CC2CBE"/>
    <w:rsid w:val="00CC2D03"/>
    <w:rsid w:val="00CC2D06"/>
    <w:rsid w:val="00CC2D89"/>
    <w:rsid w:val="00CC2DDB"/>
    <w:rsid w:val="00CC2E10"/>
    <w:rsid w:val="00CC2E1B"/>
    <w:rsid w:val="00CC2E41"/>
    <w:rsid w:val="00CC2EAC"/>
    <w:rsid w:val="00CC2FF2"/>
    <w:rsid w:val="00CC3025"/>
    <w:rsid w:val="00CC30CB"/>
    <w:rsid w:val="00CC30CF"/>
    <w:rsid w:val="00CC3165"/>
    <w:rsid w:val="00CC31C3"/>
    <w:rsid w:val="00CC31CD"/>
    <w:rsid w:val="00CC3223"/>
    <w:rsid w:val="00CC3248"/>
    <w:rsid w:val="00CC334E"/>
    <w:rsid w:val="00CC3381"/>
    <w:rsid w:val="00CC339D"/>
    <w:rsid w:val="00CC3424"/>
    <w:rsid w:val="00CC342A"/>
    <w:rsid w:val="00CC34FC"/>
    <w:rsid w:val="00CC3567"/>
    <w:rsid w:val="00CC3571"/>
    <w:rsid w:val="00CC359D"/>
    <w:rsid w:val="00CC36C8"/>
    <w:rsid w:val="00CC36D4"/>
    <w:rsid w:val="00CC36DD"/>
    <w:rsid w:val="00CC36E4"/>
    <w:rsid w:val="00CC36EC"/>
    <w:rsid w:val="00CC383E"/>
    <w:rsid w:val="00CC391B"/>
    <w:rsid w:val="00CC3B59"/>
    <w:rsid w:val="00CC3B85"/>
    <w:rsid w:val="00CC3C54"/>
    <w:rsid w:val="00CC3C7F"/>
    <w:rsid w:val="00CC3CD0"/>
    <w:rsid w:val="00CC3D88"/>
    <w:rsid w:val="00CC3DCA"/>
    <w:rsid w:val="00CC3E02"/>
    <w:rsid w:val="00CC3E54"/>
    <w:rsid w:val="00CC3E7E"/>
    <w:rsid w:val="00CC3F8F"/>
    <w:rsid w:val="00CC4005"/>
    <w:rsid w:val="00CC4009"/>
    <w:rsid w:val="00CC40C5"/>
    <w:rsid w:val="00CC420A"/>
    <w:rsid w:val="00CC4287"/>
    <w:rsid w:val="00CC42DF"/>
    <w:rsid w:val="00CC432E"/>
    <w:rsid w:val="00CC4374"/>
    <w:rsid w:val="00CC43EF"/>
    <w:rsid w:val="00CC440F"/>
    <w:rsid w:val="00CC4466"/>
    <w:rsid w:val="00CC449E"/>
    <w:rsid w:val="00CC44A2"/>
    <w:rsid w:val="00CC44C0"/>
    <w:rsid w:val="00CC44FF"/>
    <w:rsid w:val="00CC4583"/>
    <w:rsid w:val="00CC4724"/>
    <w:rsid w:val="00CC4776"/>
    <w:rsid w:val="00CC4844"/>
    <w:rsid w:val="00CC48B9"/>
    <w:rsid w:val="00CC4AA5"/>
    <w:rsid w:val="00CC4B5D"/>
    <w:rsid w:val="00CC4C18"/>
    <w:rsid w:val="00CC4C28"/>
    <w:rsid w:val="00CC4D19"/>
    <w:rsid w:val="00CC4DB8"/>
    <w:rsid w:val="00CC4DF1"/>
    <w:rsid w:val="00CC4E09"/>
    <w:rsid w:val="00CC4E21"/>
    <w:rsid w:val="00CC4F32"/>
    <w:rsid w:val="00CC4FCF"/>
    <w:rsid w:val="00CC4FD3"/>
    <w:rsid w:val="00CC4FDC"/>
    <w:rsid w:val="00CC5044"/>
    <w:rsid w:val="00CC50F8"/>
    <w:rsid w:val="00CC5195"/>
    <w:rsid w:val="00CC51A0"/>
    <w:rsid w:val="00CC51AC"/>
    <w:rsid w:val="00CC51C1"/>
    <w:rsid w:val="00CC51DF"/>
    <w:rsid w:val="00CC5291"/>
    <w:rsid w:val="00CC52F7"/>
    <w:rsid w:val="00CC530F"/>
    <w:rsid w:val="00CC53E0"/>
    <w:rsid w:val="00CC5403"/>
    <w:rsid w:val="00CC5419"/>
    <w:rsid w:val="00CC5426"/>
    <w:rsid w:val="00CC546C"/>
    <w:rsid w:val="00CC54A1"/>
    <w:rsid w:val="00CC54D0"/>
    <w:rsid w:val="00CC5552"/>
    <w:rsid w:val="00CC555E"/>
    <w:rsid w:val="00CC5589"/>
    <w:rsid w:val="00CC55C4"/>
    <w:rsid w:val="00CC5651"/>
    <w:rsid w:val="00CC56FF"/>
    <w:rsid w:val="00CC573D"/>
    <w:rsid w:val="00CC5780"/>
    <w:rsid w:val="00CC57DF"/>
    <w:rsid w:val="00CC5892"/>
    <w:rsid w:val="00CC593A"/>
    <w:rsid w:val="00CC5AB4"/>
    <w:rsid w:val="00CC5BAC"/>
    <w:rsid w:val="00CC5BD6"/>
    <w:rsid w:val="00CC5C91"/>
    <w:rsid w:val="00CC5D16"/>
    <w:rsid w:val="00CC5D45"/>
    <w:rsid w:val="00CC5D8E"/>
    <w:rsid w:val="00CC5DA4"/>
    <w:rsid w:val="00CC5DC3"/>
    <w:rsid w:val="00CC5E58"/>
    <w:rsid w:val="00CC5F9D"/>
    <w:rsid w:val="00CC6004"/>
    <w:rsid w:val="00CC6120"/>
    <w:rsid w:val="00CC61CA"/>
    <w:rsid w:val="00CC6232"/>
    <w:rsid w:val="00CC6271"/>
    <w:rsid w:val="00CC6472"/>
    <w:rsid w:val="00CC674A"/>
    <w:rsid w:val="00CC67E9"/>
    <w:rsid w:val="00CC6935"/>
    <w:rsid w:val="00CC6A8E"/>
    <w:rsid w:val="00CC6AAC"/>
    <w:rsid w:val="00CC6BBC"/>
    <w:rsid w:val="00CC6C18"/>
    <w:rsid w:val="00CC6C22"/>
    <w:rsid w:val="00CC6C70"/>
    <w:rsid w:val="00CC6CC0"/>
    <w:rsid w:val="00CC6D5C"/>
    <w:rsid w:val="00CC6DC3"/>
    <w:rsid w:val="00CC6E26"/>
    <w:rsid w:val="00CC6E7B"/>
    <w:rsid w:val="00CC6EDF"/>
    <w:rsid w:val="00CC6EF0"/>
    <w:rsid w:val="00CC6FE9"/>
    <w:rsid w:val="00CC7048"/>
    <w:rsid w:val="00CC708B"/>
    <w:rsid w:val="00CC7177"/>
    <w:rsid w:val="00CC71F2"/>
    <w:rsid w:val="00CC721C"/>
    <w:rsid w:val="00CC726B"/>
    <w:rsid w:val="00CC7336"/>
    <w:rsid w:val="00CC739A"/>
    <w:rsid w:val="00CC73D0"/>
    <w:rsid w:val="00CC7476"/>
    <w:rsid w:val="00CC748A"/>
    <w:rsid w:val="00CC753E"/>
    <w:rsid w:val="00CC7540"/>
    <w:rsid w:val="00CC7584"/>
    <w:rsid w:val="00CC75C3"/>
    <w:rsid w:val="00CC78B7"/>
    <w:rsid w:val="00CC791E"/>
    <w:rsid w:val="00CC7955"/>
    <w:rsid w:val="00CC79AA"/>
    <w:rsid w:val="00CC79C3"/>
    <w:rsid w:val="00CC79D3"/>
    <w:rsid w:val="00CC7A15"/>
    <w:rsid w:val="00CC7A3E"/>
    <w:rsid w:val="00CC7C7A"/>
    <w:rsid w:val="00CC7C7D"/>
    <w:rsid w:val="00CC7D6B"/>
    <w:rsid w:val="00CC7DAA"/>
    <w:rsid w:val="00CC7DB9"/>
    <w:rsid w:val="00CC7DC0"/>
    <w:rsid w:val="00CC7EE3"/>
    <w:rsid w:val="00CC7F46"/>
    <w:rsid w:val="00CC7F9A"/>
    <w:rsid w:val="00CC7FA5"/>
    <w:rsid w:val="00CC7FC7"/>
    <w:rsid w:val="00CD0021"/>
    <w:rsid w:val="00CD0077"/>
    <w:rsid w:val="00CD00C9"/>
    <w:rsid w:val="00CD0110"/>
    <w:rsid w:val="00CD01A9"/>
    <w:rsid w:val="00CD01FE"/>
    <w:rsid w:val="00CD0274"/>
    <w:rsid w:val="00CD02FF"/>
    <w:rsid w:val="00CD0332"/>
    <w:rsid w:val="00CD0386"/>
    <w:rsid w:val="00CD0462"/>
    <w:rsid w:val="00CD048E"/>
    <w:rsid w:val="00CD062E"/>
    <w:rsid w:val="00CD063D"/>
    <w:rsid w:val="00CD064F"/>
    <w:rsid w:val="00CD069C"/>
    <w:rsid w:val="00CD06C4"/>
    <w:rsid w:val="00CD073E"/>
    <w:rsid w:val="00CD0740"/>
    <w:rsid w:val="00CD0747"/>
    <w:rsid w:val="00CD075F"/>
    <w:rsid w:val="00CD0845"/>
    <w:rsid w:val="00CD085E"/>
    <w:rsid w:val="00CD0953"/>
    <w:rsid w:val="00CD0955"/>
    <w:rsid w:val="00CD09E1"/>
    <w:rsid w:val="00CD0A39"/>
    <w:rsid w:val="00CD0A49"/>
    <w:rsid w:val="00CD0BBF"/>
    <w:rsid w:val="00CD0BE2"/>
    <w:rsid w:val="00CD0BF7"/>
    <w:rsid w:val="00CD0C4D"/>
    <w:rsid w:val="00CD0CB7"/>
    <w:rsid w:val="00CD0D40"/>
    <w:rsid w:val="00CD0D66"/>
    <w:rsid w:val="00CD0DA1"/>
    <w:rsid w:val="00CD0DD9"/>
    <w:rsid w:val="00CD0E21"/>
    <w:rsid w:val="00CD0EDF"/>
    <w:rsid w:val="00CD0F31"/>
    <w:rsid w:val="00CD0F54"/>
    <w:rsid w:val="00CD0FAE"/>
    <w:rsid w:val="00CD0FBF"/>
    <w:rsid w:val="00CD1094"/>
    <w:rsid w:val="00CD1161"/>
    <w:rsid w:val="00CD1224"/>
    <w:rsid w:val="00CD12F6"/>
    <w:rsid w:val="00CD13A2"/>
    <w:rsid w:val="00CD144E"/>
    <w:rsid w:val="00CD14F3"/>
    <w:rsid w:val="00CD1592"/>
    <w:rsid w:val="00CD1602"/>
    <w:rsid w:val="00CD16E6"/>
    <w:rsid w:val="00CD1808"/>
    <w:rsid w:val="00CD18AC"/>
    <w:rsid w:val="00CD18CA"/>
    <w:rsid w:val="00CD18FF"/>
    <w:rsid w:val="00CD1944"/>
    <w:rsid w:val="00CD194A"/>
    <w:rsid w:val="00CD19EE"/>
    <w:rsid w:val="00CD1A36"/>
    <w:rsid w:val="00CD1A50"/>
    <w:rsid w:val="00CD1AB8"/>
    <w:rsid w:val="00CD1AE3"/>
    <w:rsid w:val="00CD1B9E"/>
    <w:rsid w:val="00CD1BC7"/>
    <w:rsid w:val="00CD1C7D"/>
    <w:rsid w:val="00CD1D90"/>
    <w:rsid w:val="00CD1E3B"/>
    <w:rsid w:val="00CD1ED1"/>
    <w:rsid w:val="00CD1ED8"/>
    <w:rsid w:val="00CD2032"/>
    <w:rsid w:val="00CD20B0"/>
    <w:rsid w:val="00CD2189"/>
    <w:rsid w:val="00CD21BF"/>
    <w:rsid w:val="00CD21C0"/>
    <w:rsid w:val="00CD2254"/>
    <w:rsid w:val="00CD227A"/>
    <w:rsid w:val="00CD22B9"/>
    <w:rsid w:val="00CD23AB"/>
    <w:rsid w:val="00CD23FE"/>
    <w:rsid w:val="00CD2403"/>
    <w:rsid w:val="00CD2415"/>
    <w:rsid w:val="00CD2431"/>
    <w:rsid w:val="00CD24BC"/>
    <w:rsid w:val="00CD2507"/>
    <w:rsid w:val="00CD2512"/>
    <w:rsid w:val="00CD2641"/>
    <w:rsid w:val="00CD264C"/>
    <w:rsid w:val="00CD2659"/>
    <w:rsid w:val="00CD26C5"/>
    <w:rsid w:val="00CD27F4"/>
    <w:rsid w:val="00CD2875"/>
    <w:rsid w:val="00CD28C0"/>
    <w:rsid w:val="00CD297D"/>
    <w:rsid w:val="00CD2A6C"/>
    <w:rsid w:val="00CD2B95"/>
    <w:rsid w:val="00CD2E34"/>
    <w:rsid w:val="00CD2F01"/>
    <w:rsid w:val="00CD2F3C"/>
    <w:rsid w:val="00CD2F46"/>
    <w:rsid w:val="00CD30C4"/>
    <w:rsid w:val="00CD30E6"/>
    <w:rsid w:val="00CD310A"/>
    <w:rsid w:val="00CD313F"/>
    <w:rsid w:val="00CD3154"/>
    <w:rsid w:val="00CD31D1"/>
    <w:rsid w:val="00CD3246"/>
    <w:rsid w:val="00CD328B"/>
    <w:rsid w:val="00CD334C"/>
    <w:rsid w:val="00CD3475"/>
    <w:rsid w:val="00CD3511"/>
    <w:rsid w:val="00CD3541"/>
    <w:rsid w:val="00CD3581"/>
    <w:rsid w:val="00CD35ED"/>
    <w:rsid w:val="00CD3652"/>
    <w:rsid w:val="00CD36CE"/>
    <w:rsid w:val="00CD3771"/>
    <w:rsid w:val="00CD3852"/>
    <w:rsid w:val="00CD3871"/>
    <w:rsid w:val="00CD3882"/>
    <w:rsid w:val="00CD389E"/>
    <w:rsid w:val="00CD38AF"/>
    <w:rsid w:val="00CD38F6"/>
    <w:rsid w:val="00CD3914"/>
    <w:rsid w:val="00CD3A5D"/>
    <w:rsid w:val="00CD3AB8"/>
    <w:rsid w:val="00CD3B7D"/>
    <w:rsid w:val="00CD3B7F"/>
    <w:rsid w:val="00CD3CB0"/>
    <w:rsid w:val="00CD3D1F"/>
    <w:rsid w:val="00CD3E60"/>
    <w:rsid w:val="00CD3ECC"/>
    <w:rsid w:val="00CD3FD2"/>
    <w:rsid w:val="00CD403C"/>
    <w:rsid w:val="00CD40C6"/>
    <w:rsid w:val="00CD4111"/>
    <w:rsid w:val="00CD411A"/>
    <w:rsid w:val="00CD4131"/>
    <w:rsid w:val="00CD41DF"/>
    <w:rsid w:val="00CD420E"/>
    <w:rsid w:val="00CD422F"/>
    <w:rsid w:val="00CD4266"/>
    <w:rsid w:val="00CD4273"/>
    <w:rsid w:val="00CD42BC"/>
    <w:rsid w:val="00CD42F2"/>
    <w:rsid w:val="00CD4441"/>
    <w:rsid w:val="00CD44D4"/>
    <w:rsid w:val="00CD4548"/>
    <w:rsid w:val="00CD4696"/>
    <w:rsid w:val="00CD477C"/>
    <w:rsid w:val="00CD4880"/>
    <w:rsid w:val="00CD4891"/>
    <w:rsid w:val="00CD48A4"/>
    <w:rsid w:val="00CD48C1"/>
    <w:rsid w:val="00CD4962"/>
    <w:rsid w:val="00CD49F9"/>
    <w:rsid w:val="00CD4B30"/>
    <w:rsid w:val="00CD4B3F"/>
    <w:rsid w:val="00CD4CA6"/>
    <w:rsid w:val="00CD4CDC"/>
    <w:rsid w:val="00CD4D2D"/>
    <w:rsid w:val="00CD4DE2"/>
    <w:rsid w:val="00CD4E4F"/>
    <w:rsid w:val="00CD4F09"/>
    <w:rsid w:val="00CD4F6D"/>
    <w:rsid w:val="00CD4F71"/>
    <w:rsid w:val="00CD4FA6"/>
    <w:rsid w:val="00CD4FD5"/>
    <w:rsid w:val="00CD5060"/>
    <w:rsid w:val="00CD51E7"/>
    <w:rsid w:val="00CD5224"/>
    <w:rsid w:val="00CD524D"/>
    <w:rsid w:val="00CD5258"/>
    <w:rsid w:val="00CD5434"/>
    <w:rsid w:val="00CD5525"/>
    <w:rsid w:val="00CD556E"/>
    <w:rsid w:val="00CD564E"/>
    <w:rsid w:val="00CD56EA"/>
    <w:rsid w:val="00CD5737"/>
    <w:rsid w:val="00CD578D"/>
    <w:rsid w:val="00CD5865"/>
    <w:rsid w:val="00CD59B4"/>
    <w:rsid w:val="00CD59F5"/>
    <w:rsid w:val="00CD5A2F"/>
    <w:rsid w:val="00CD5A77"/>
    <w:rsid w:val="00CD5C35"/>
    <w:rsid w:val="00CD5C61"/>
    <w:rsid w:val="00CD5C96"/>
    <w:rsid w:val="00CD5CD9"/>
    <w:rsid w:val="00CD5D11"/>
    <w:rsid w:val="00CD5DA7"/>
    <w:rsid w:val="00CD5DEF"/>
    <w:rsid w:val="00CD5DF9"/>
    <w:rsid w:val="00CD5F65"/>
    <w:rsid w:val="00CD5F72"/>
    <w:rsid w:val="00CD6014"/>
    <w:rsid w:val="00CD60DA"/>
    <w:rsid w:val="00CD612D"/>
    <w:rsid w:val="00CD61DA"/>
    <w:rsid w:val="00CD6274"/>
    <w:rsid w:val="00CD62BB"/>
    <w:rsid w:val="00CD633D"/>
    <w:rsid w:val="00CD6395"/>
    <w:rsid w:val="00CD64C6"/>
    <w:rsid w:val="00CD64C9"/>
    <w:rsid w:val="00CD64E8"/>
    <w:rsid w:val="00CD64E9"/>
    <w:rsid w:val="00CD6599"/>
    <w:rsid w:val="00CD66D3"/>
    <w:rsid w:val="00CD66EA"/>
    <w:rsid w:val="00CD66F5"/>
    <w:rsid w:val="00CD6711"/>
    <w:rsid w:val="00CD682E"/>
    <w:rsid w:val="00CD69B0"/>
    <w:rsid w:val="00CD6A3F"/>
    <w:rsid w:val="00CD6A56"/>
    <w:rsid w:val="00CD6A8E"/>
    <w:rsid w:val="00CD6AB5"/>
    <w:rsid w:val="00CD6B00"/>
    <w:rsid w:val="00CD6B51"/>
    <w:rsid w:val="00CD6C3B"/>
    <w:rsid w:val="00CD6CAC"/>
    <w:rsid w:val="00CD6D87"/>
    <w:rsid w:val="00CD6DBA"/>
    <w:rsid w:val="00CD6EDE"/>
    <w:rsid w:val="00CD6EE4"/>
    <w:rsid w:val="00CD6F03"/>
    <w:rsid w:val="00CD6F2D"/>
    <w:rsid w:val="00CD6F72"/>
    <w:rsid w:val="00CD6FC1"/>
    <w:rsid w:val="00CD70B0"/>
    <w:rsid w:val="00CD71E8"/>
    <w:rsid w:val="00CD72C4"/>
    <w:rsid w:val="00CD72E2"/>
    <w:rsid w:val="00CD7322"/>
    <w:rsid w:val="00CD744C"/>
    <w:rsid w:val="00CD74C2"/>
    <w:rsid w:val="00CD7569"/>
    <w:rsid w:val="00CD7660"/>
    <w:rsid w:val="00CD768A"/>
    <w:rsid w:val="00CD7711"/>
    <w:rsid w:val="00CD777A"/>
    <w:rsid w:val="00CD77C8"/>
    <w:rsid w:val="00CD784A"/>
    <w:rsid w:val="00CD785C"/>
    <w:rsid w:val="00CD78BF"/>
    <w:rsid w:val="00CD790D"/>
    <w:rsid w:val="00CD7AC3"/>
    <w:rsid w:val="00CD7B35"/>
    <w:rsid w:val="00CD7C78"/>
    <w:rsid w:val="00CD7C9C"/>
    <w:rsid w:val="00CD7CE8"/>
    <w:rsid w:val="00CD7D57"/>
    <w:rsid w:val="00CD7DE0"/>
    <w:rsid w:val="00CD7DEF"/>
    <w:rsid w:val="00CD7DFC"/>
    <w:rsid w:val="00CD7E02"/>
    <w:rsid w:val="00CD7EDD"/>
    <w:rsid w:val="00CD7FD3"/>
    <w:rsid w:val="00CE009D"/>
    <w:rsid w:val="00CE0108"/>
    <w:rsid w:val="00CE0110"/>
    <w:rsid w:val="00CE01D7"/>
    <w:rsid w:val="00CE023F"/>
    <w:rsid w:val="00CE0299"/>
    <w:rsid w:val="00CE03B6"/>
    <w:rsid w:val="00CE0491"/>
    <w:rsid w:val="00CE04FC"/>
    <w:rsid w:val="00CE052B"/>
    <w:rsid w:val="00CE0561"/>
    <w:rsid w:val="00CE0593"/>
    <w:rsid w:val="00CE05E9"/>
    <w:rsid w:val="00CE0639"/>
    <w:rsid w:val="00CE064A"/>
    <w:rsid w:val="00CE079E"/>
    <w:rsid w:val="00CE07A9"/>
    <w:rsid w:val="00CE07AD"/>
    <w:rsid w:val="00CE07EF"/>
    <w:rsid w:val="00CE07FF"/>
    <w:rsid w:val="00CE087B"/>
    <w:rsid w:val="00CE0922"/>
    <w:rsid w:val="00CE0962"/>
    <w:rsid w:val="00CE09AE"/>
    <w:rsid w:val="00CE09C2"/>
    <w:rsid w:val="00CE09CA"/>
    <w:rsid w:val="00CE0A29"/>
    <w:rsid w:val="00CE0AA7"/>
    <w:rsid w:val="00CE0BDF"/>
    <w:rsid w:val="00CE0C03"/>
    <w:rsid w:val="00CE0C15"/>
    <w:rsid w:val="00CE0D87"/>
    <w:rsid w:val="00CE0E16"/>
    <w:rsid w:val="00CE0E37"/>
    <w:rsid w:val="00CE0E51"/>
    <w:rsid w:val="00CE0EEB"/>
    <w:rsid w:val="00CE0F00"/>
    <w:rsid w:val="00CE0F47"/>
    <w:rsid w:val="00CE0FA2"/>
    <w:rsid w:val="00CE0FD6"/>
    <w:rsid w:val="00CE103E"/>
    <w:rsid w:val="00CE112E"/>
    <w:rsid w:val="00CE113B"/>
    <w:rsid w:val="00CE1177"/>
    <w:rsid w:val="00CE12FB"/>
    <w:rsid w:val="00CE1344"/>
    <w:rsid w:val="00CE13B9"/>
    <w:rsid w:val="00CE1403"/>
    <w:rsid w:val="00CE1503"/>
    <w:rsid w:val="00CE1527"/>
    <w:rsid w:val="00CE1529"/>
    <w:rsid w:val="00CE1563"/>
    <w:rsid w:val="00CE15B4"/>
    <w:rsid w:val="00CE15DC"/>
    <w:rsid w:val="00CE15EC"/>
    <w:rsid w:val="00CE168F"/>
    <w:rsid w:val="00CE17D0"/>
    <w:rsid w:val="00CE17DC"/>
    <w:rsid w:val="00CE17EF"/>
    <w:rsid w:val="00CE18B9"/>
    <w:rsid w:val="00CE18D9"/>
    <w:rsid w:val="00CE1958"/>
    <w:rsid w:val="00CE199F"/>
    <w:rsid w:val="00CE19B8"/>
    <w:rsid w:val="00CE19D1"/>
    <w:rsid w:val="00CE1A82"/>
    <w:rsid w:val="00CE1A95"/>
    <w:rsid w:val="00CE1B43"/>
    <w:rsid w:val="00CE1B85"/>
    <w:rsid w:val="00CE1BCF"/>
    <w:rsid w:val="00CE1C42"/>
    <w:rsid w:val="00CE1CA9"/>
    <w:rsid w:val="00CE1CF3"/>
    <w:rsid w:val="00CE1D9A"/>
    <w:rsid w:val="00CE1FC5"/>
    <w:rsid w:val="00CE2012"/>
    <w:rsid w:val="00CE2021"/>
    <w:rsid w:val="00CE202F"/>
    <w:rsid w:val="00CE20B2"/>
    <w:rsid w:val="00CE214D"/>
    <w:rsid w:val="00CE2173"/>
    <w:rsid w:val="00CE217A"/>
    <w:rsid w:val="00CE2201"/>
    <w:rsid w:val="00CE2360"/>
    <w:rsid w:val="00CE2403"/>
    <w:rsid w:val="00CE2406"/>
    <w:rsid w:val="00CE2435"/>
    <w:rsid w:val="00CE2436"/>
    <w:rsid w:val="00CE249A"/>
    <w:rsid w:val="00CE252B"/>
    <w:rsid w:val="00CE2598"/>
    <w:rsid w:val="00CE25AB"/>
    <w:rsid w:val="00CE278F"/>
    <w:rsid w:val="00CE27A3"/>
    <w:rsid w:val="00CE27E0"/>
    <w:rsid w:val="00CE27E3"/>
    <w:rsid w:val="00CE27FB"/>
    <w:rsid w:val="00CE2862"/>
    <w:rsid w:val="00CE28CF"/>
    <w:rsid w:val="00CE28E5"/>
    <w:rsid w:val="00CE2906"/>
    <w:rsid w:val="00CE2971"/>
    <w:rsid w:val="00CE29DD"/>
    <w:rsid w:val="00CE2A4B"/>
    <w:rsid w:val="00CE2A71"/>
    <w:rsid w:val="00CE2A91"/>
    <w:rsid w:val="00CE2AA0"/>
    <w:rsid w:val="00CE2B57"/>
    <w:rsid w:val="00CE2B6C"/>
    <w:rsid w:val="00CE2BCF"/>
    <w:rsid w:val="00CE2DE0"/>
    <w:rsid w:val="00CE2E11"/>
    <w:rsid w:val="00CE2E45"/>
    <w:rsid w:val="00CE2E94"/>
    <w:rsid w:val="00CE2EEE"/>
    <w:rsid w:val="00CE2F73"/>
    <w:rsid w:val="00CE300F"/>
    <w:rsid w:val="00CE316C"/>
    <w:rsid w:val="00CE323E"/>
    <w:rsid w:val="00CE3286"/>
    <w:rsid w:val="00CE32C9"/>
    <w:rsid w:val="00CE32D8"/>
    <w:rsid w:val="00CE339F"/>
    <w:rsid w:val="00CE33D3"/>
    <w:rsid w:val="00CE348C"/>
    <w:rsid w:val="00CE34AF"/>
    <w:rsid w:val="00CE34CF"/>
    <w:rsid w:val="00CE34EB"/>
    <w:rsid w:val="00CE357C"/>
    <w:rsid w:val="00CE35DF"/>
    <w:rsid w:val="00CE3622"/>
    <w:rsid w:val="00CE372B"/>
    <w:rsid w:val="00CE372F"/>
    <w:rsid w:val="00CE37B0"/>
    <w:rsid w:val="00CE3801"/>
    <w:rsid w:val="00CE38ED"/>
    <w:rsid w:val="00CE38FA"/>
    <w:rsid w:val="00CE392B"/>
    <w:rsid w:val="00CE3A42"/>
    <w:rsid w:val="00CE3B26"/>
    <w:rsid w:val="00CE3BA6"/>
    <w:rsid w:val="00CE3BF3"/>
    <w:rsid w:val="00CE3C63"/>
    <w:rsid w:val="00CE3CA7"/>
    <w:rsid w:val="00CE3E10"/>
    <w:rsid w:val="00CE3E31"/>
    <w:rsid w:val="00CE3E8A"/>
    <w:rsid w:val="00CE3EA5"/>
    <w:rsid w:val="00CE3EBC"/>
    <w:rsid w:val="00CE3F4A"/>
    <w:rsid w:val="00CE3FBF"/>
    <w:rsid w:val="00CE4016"/>
    <w:rsid w:val="00CE402F"/>
    <w:rsid w:val="00CE4056"/>
    <w:rsid w:val="00CE40D1"/>
    <w:rsid w:val="00CE4220"/>
    <w:rsid w:val="00CE425B"/>
    <w:rsid w:val="00CE42DC"/>
    <w:rsid w:val="00CE42E0"/>
    <w:rsid w:val="00CE4372"/>
    <w:rsid w:val="00CE443D"/>
    <w:rsid w:val="00CE448F"/>
    <w:rsid w:val="00CE449D"/>
    <w:rsid w:val="00CE44D5"/>
    <w:rsid w:val="00CE44F8"/>
    <w:rsid w:val="00CE4741"/>
    <w:rsid w:val="00CE4749"/>
    <w:rsid w:val="00CE474D"/>
    <w:rsid w:val="00CE4761"/>
    <w:rsid w:val="00CE4776"/>
    <w:rsid w:val="00CE48DE"/>
    <w:rsid w:val="00CE4937"/>
    <w:rsid w:val="00CE4954"/>
    <w:rsid w:val="00CE49E5"/>
    <w:rsid w:val="00CE4B0A"/>
    <w:rsid w:val="00CE4B12"/>
    <w:rsid w:val="00CE4B28"/>
    <w:rsid w:val="00CE4BF6"/>
    <w:rsid w:val="00CE4CA1"/>
    <w:rsid w:val="00CE4D94"/>
    <w:rsid w:val="00CE4E34"/>
    <w:rsid w:val="00CE4E5F"/>
    <w:rsid w:val="00CE4F42"/>
    <w:rsid w:val="00CE4F78"/>
    <w:rsid w:val="00CE5142"/>
    <w:rsid w:val="00CE51DB"/>
    <w:rsid w:val="00CE522A"/>
    <w:rsid w:val="00CE5269"/>
    <w:rsid w:val="00CE52AC"/>
    <w:rsid w:val="00CE52BB"/>
    <w:rsid w:val="00CE52F0"/>
    <w:rsid w:val="00CE530F"/>
    <w:rsid w:val="00CE53B6"/>
    <w:rsid w:val="00CE54B8"/>
    <w:rsid w:val="00CE5564"/>
    <w:rsid w:val="00CE5581"/>
    <w:rsid w:val="00CE5593"/>
    <w:rsid w:val="00CE56AF"/>
    <w:rsid w:val="00CE5761"/>
    <w:rsid w:val="00CE5833"/>
    <w:rsid w:val="00CE58E8"/>
    <w:rsid w:val="00CE59A3"/>
    <w:rsid w:val="00CE5A22"/>
    <w:rsid w:val="00CE5AD9"/>
    <w:rsid w:val="00CE5AF4"/>
    <w:rsid w:val="00CE5B16"/>
    <w:rsid w:val="00CE5B32"/>
    <w:rsid w:val="00CE5B3E"/>
    <w:rsid w:val="00CE5B57"/>
    <w:rsid w:val="00CE5BE9"/>
    <w:rsid w:val="00CE5C1C"/>
    <w:rsid w:val="00CE5C53"/>
    <w:rsid w:val="00CE5CE1"/>
    <w:rsid w:val="00CE5D81"/>
    <w:rsid w:val="00CE5DA8"/>
    <w:rsid w:val="00CE5E1B"/>
    <w:rsid w:val="00CE5E76"/>
    <w:rsid w:val="00CE5EA3"/>
    <w:rsid w:val="00CE5F15"/>
    <w:rsid w:val="00CE6005"/>
    <w:rsid w:val="00CE6008"/>
    <w:rsid w:val="00CE6024"/>
    <w:rsid w:val="00CE6079"/>
    <w:rsid w:val="00CE608D"/>
    <w:rsid w:val="00CE609B"/>
    <w:rsid w:val="00CE60A1"/>
    <w:rsid w:val="00CE6177"/>
    <w:rsid w:val="00CE61A9"/>
    <w:rsid w:val="00CE61EF"/>
    <w:rsid w:val="00CE622D"/>
    <w:rsid w:val="00CE629A"/>
    <w:rsid w:val="00CE6323"/>
    <w:rsid w:val="00CE636F"/>
    <w:rsid w:val="00CE6377"/>
    <w:rsid w:val="00CE63ED"/>
    <w:rsid w:val="00CE6458"/>
    <w:rsid w:val="00CE6524"/>
    <w:rsid w:val="00CE65E5"/>
    <w:rsid w:val="00CE6665"/>
    <w:rsid w:val="00CE66DC"/>
    <w:rsid w:val="00CE66DD"/>
    <w:rsid w:val="00CE66FA"/>
    <w:rsid w:val="00CE67CC"/>
    <w:rsid w:val="00CE6809"/>
    <w:rsid w:val="00CE6827"/>
    <w:rsid w:val="00CE68A2"/>
    <w:rsid w:val="00CE6915"/>
    <w:rsid w:val="00CE692A"/>
    <w:rsid w:val="00CE6938"/>
    <w:rsid w:val="00CE69BA"/>
    <w:rsid w:val="00CE6A2C"/>
    <w:rsid w:val="00CE6A70"/>
    <w:rsid w:val="00CE6AAE"/>
    <w:rsid w:val="00CE6ABE"/>
    <w:rsid w:val="00CE6AF5"/>
    <w:rsid w:val="00CE6B2C"/>
    <w:rsid w:val="00CE6B30"/>
    <w:rsid w:val="00CE6B59"/>
    <w:rsid w:val="00CE6BB7"/>
    <w:rsid w:val="00CE6C47"/>
    <w:rsid w:val="00CE6C67"/>
    <w:rsid w:val="00CE6D50"/>
    <w:rsid w:val="00CE6D8C"/>
    <w:rsid w:val="00CE6E84"/>
    <w:rsid w:val="00CE6EB7"/>
    <w:rsid w:val="00CE6F25"/>
    <w:rsid w:val="00CE6F2E"/>
    <w:rsid w:val="00CE6F33"/>
    <w:rsid w:val="00CE6F3F"/>
    <w:rsid w:val="00CE7137"/>
    <w:rsid w:val="00CE719E"/>
    <w:rsid w:val="00CE723C"/>
    <w:rsid w:val="00CE7280"/>
    <w:rsid w:val="00CE73B1"/>
    <w:rsid w:val="00CE7445"/>
    <w:rsid w:val="00CE74CE"/>
    <w:rsid w:val="00CE74EE"/>
    <w:rsid w:val="00CE7541"/>
    <w:rsid w:val="00CE7546"/>
    <w:rsid w:val="00CE75AE"/>
    <w:rsid w:val="00CE75CE"/>
    <w:rsid w:val="00CE75D1"/>
    <w:rsid w:val="00CE7615"/>
    <w:rsid w:val="00CE762C"/>
    <w:rsid w:val="00CE7642"/>
    <w:rsid w:val="00CE7684"/>
    <w:rsid w:val="00CE7715"/>
    <w:rsid w:val="00CE7896"/>
    <w:rsid w:val="00CE795C"/>
    <w:rsid w:val="00CE7993"/>
    <w:rsid w:val="00CE7A28"/>
    <w:rsid w:val="00CE7A84"/>
    <w:rsid w:val="00CE7AE0"/>
    <w:rsid w:val="00CE7B0F"/>
    <w:rsid w:val="00CE7B2D"/>
    <w:rsid w:val="00CE7B30"/>
    <w:rsid w:val="00CE7D94"/>
    <w:rsid w:val="00CE7DFA"/>
    <w:rsid w:val="00CE7E6C"/>
    <w:rsid w:val="00CE7E78"/>
    <w:rsid w:val="00CE7EF2"/>
    <w:rsid w:val="00CE7F8F"/>
    <w:rsid w:val="00CF0058"/>
    <w:rsid w:val="00CF01D1"/>
    <w:rsid w:val="00CF0278"/>
    <w:rsid w:val="00CF0302"/>
    <w:rsid w:val="00CF0353"/>
    <w:rsid w:val="00CF0483"/>
    <w:rsid w:val="00CF04DA"/>
    <w:rsid w:val="00CF05BB"/>
    <w:rsid w:val="00CF0791"/>
    <w:rsid w:val="00CF07B0"/>
    <w:rsid w:val="00CF07B6"/>
    <w:rsid w:val="00CF082D"/>
    <w:rsid w:val="00CF0852"/>
    <w:rsid w:val="00CF092F"/>
    <w:rsid w:val="00CF09A9"/>
    <w:rsid w:val="00CF09EF"/>
    <w:rsid w:val="00CF0A13"/>
    <w:rsid w:val="00CF0C21"/>
    <w:rsid w:val="00CF0C88"/>
    <w:rsid w:val="00CF0D39"/>
    <w:rsid w:val="00CF0DD4"/>
    <w:rsid w:val="00CF0E07"/>
    <w:rsid w:val="00CF0E93"/>
    <w:rsid w:val="00CF0E97"/>
    <w:rsid w:val="00CF0EFF"/>
    <w:rsid w:val="00CF0F7B"/>
    <w:rsid w:val="00CF0F90"/>
    <w:rsid w:val="00CF0FD4"/>
    <w:rsid w:val="00CF1137"/>
    <w:rsid w:val="00CF1173"/>
    <w:rsid w:val="00CF1176"/>
    <w:rsid w:val="00CF11DB"/>
    <w:rsid w:val="00CF1288"/>
    <w:rsid w:val="00CF1366"/>
    <w:rsid w:val="00CF1523"/>
    <w:rsid w:val="00CF1585"/>
    <w:rsid w:val="00CF1589"/>
    <w:rsid w:val="00CF167C"/>
    <w:rsid w:val="00CF16C5"/>
    <w:rsid w:val="00CF1717"/>
    <w:rsid w:val="00CF1821"/>
    <w:rsid w:val="00CF1897"/>
    <w:rsid w:val="00CF18ED"/>
    <w:rsid w:val="00CF19C5"/>
    <w:rsid w:val="00CF1B73"/>
    <w:rsid w:val="00CF1B9B"/>
    <w:rsid w:val="00CF1BB3"/>
    <w:rsid w:val="00CF1BD3"/>
    <w:rsid w:val="00CF1D01"/>
    <w:rsid w:val="00CF1EAA"/>
    <w:rsid w:val="00CF1EFD"/>
    <w:rsid w:val="00CF1F3B"/>
    <w:rsid w:val="00CF1F6D"/>
    <w:rsid w:val="00CF1FEF"/>
    <w:rsid w:val="00CF1FFB"/>
    <w:rsid w:val="00CF2004"/>
    <w:rsid w:val="00CF20A5"/>
    <w:rsid w:val="00CF20F5"/>
    <w:rsid w:val="00CF21F5"/>
    <w:rsid w:val="00CF2243"/>
    <w:rsid w:val="00CF2248"/>
    <w:rsid w:val="00CF2255"/>
    <w:rsid w:val="00CF228B"/>
    <w:rsid w:val="00CF2464"/>
    <w:rsid w:val="00CF24FA"/>
    <w:rsid w:val="00CF266E"/>
    <w:rsid w:val="00CF267E"/>
    <w:rsid w:val="00CF26D0"/>
    <w:rsid w:val="00CF26FF"/>
    <w:rsid w:val="00CF2757"/>
    <w:rsid w:val="00CF279A"/>
    <w:rsid w:val="00CF27C3"/>
    <w:rsid w:val="00CF27DA"/>
    <w:rsid w:val="00CF27DC"/>
    <w:rsid w:val="00CF27FA"/>
    <w:rsid w:val="00CF281D"/>
    <w:rsid w:val="00CF28A9"/>
    <w:rsid w:val="00CF2925"/>
    <w:rsid w:val="00CF299D"/>
    <w:rsid w:val="00CF2A1F"/>
    <w:rsid w:val="00CF2B04"/>
    <w:rsid w:val="00CF2B1A"/>
    <w:rsid w:val="00CF2B7C"/>
    <w:rsid w:val="00CF2BAB"/>
    <w:rsid w:val="00CF2C5B"/>
    <w:rsid w:val="00CF2C97"/>
    <w:rsid w:val="00CF2CA4"/>
    <w:rsid w:val="00CF2CDE"/>
    <w:rsid w:val="00CF2D26"/>
    <w:rsid w:val="00CF2E01"/>
    <w:rsid w:val="00CF2E0D"/>
    <w:rsid w:val="00CF2EE8"/>
    <w:rsid w:val="00CF2F60"/>
    <w:rsid w:val="00CF3023"/>
    <w:rsid w:val="00CF303C"/>
    <w:rsid w:val="00CF3053"/>
    <w:rsid w:val="00CF3257"/>
    <w:rsid w:val="00CF3278"/>
    <w:rsid w:val="00CF3284"/>
    <w:rsid w:val="00CF32C4"/>
    <w:rsid w:val="00CF32E9"/>
    <w:rsid w:val="00CF3367"/>
    <w:rsid w:val="00CF339F"/>
    <w:rsid w:val="00CF33EF"/>
    <w:rsid w:val="00CF342D"/>
    <w:rsid w:val="00CF34B8"/>
    <w:rsid w:val="00CF34D9"/>
    <w:rsid w:val="00CF34FB"/>
    <w:rsid w:val="00CF350C"/>
    <w:rsid w:val="00CF3551"/>
    <w:rsid w:val="00CF35D8"/>
    <w:rsid w:val="00CF36BA"/>
    <w:rsid w:val="00CF36E6"/>
    <w:rsid w:val="00CF3799"/>
    <w:rsid w:val="00CF37C8"/>
    <w:rsid w:val="00CF37F4"/>
    <w:rsid w:val="00CF3805"/>
    <w:rsid w:val="00CF3996"/>
    <w:rsid w:val="00CF39D0"/>
    <w:rsid w:val="00CF39EE"/>
    <w:rsid w:val="00CF3A66"/>
    <w:rsid w:val="00CF3B26"/>
    <w:rsid w:val="00CF3C33"/>
    <w:rsid w:val="00CF3C59"/>
    <w:rsid w:val="00CF3C7A"/>
    <w:rsid w:val="00CF3C83"/>
    <w:rsid w:val="00CF3D03"/>
    <w:rsid w:val="00CF3D0D"/>
    <w:rsid w:val="00CF3D1B"/>
    <w:rsid w:val="00CF3D2A"/>
    <w:rsid w:val="00CF3D4A"/>
    <w:rsid w:val="00CF3D75"/>
    <w:rsid w:val="00CF3E93"/>
    <w:rsid w:val="00CF3F29"/>
    <w:rsid w:val="00CF3FE5"/>
    <w:rsid w:val="00CF40BB"/>
    <w:rsid w:val="00CF410B"/>
    <w:rsid w:val="00CF4175"/>
    <w:rsid w:val="00CF41A8"/>
    <w:rsid w:val="00CF41F6"/>
    <w:rsid w:val="00CF422D"/>
    <w:rsid w:val="00CF4268"/>
    <w:rsid w:val="00CF432C"/>
    <w:rsid w:val="00CF4368"/>
    <w:rsid w:val="00CF43AD"/>
    <w:rsid w:val="00CF4456"/>
    <w:rsid w:val="00CF4467"/>
    <w:rsid w:val="00CF453E"/>
    <w:rsid w:val="00CF456D"/>
    <w:rsid w:val="00CF4647"/>
    <w:rsid w:val="00CF477F"/>
    <w:rsid w:val="00CF478C"/>
    <w:rsid w:val="00CF48D1"/>
    <w:rsid w:val="00CF4A68"/>
    <w:rsid w:val="00CF4A9A"/>
    <w:rsid w:val="00CF4C6C"/>
    <w:rsid w:val="00CF4C74"/>
    <w:rsid w:val="00CF4CA8"/>
    <w:rsid w:val="00CF4D0A"/>
    <w:rsid w:val="00CF4D20"/>
    <w:rsid w:val="00CF4EA5"/>
    <w:rsid w:val="00CF4EAF"/>
    <w:rsid w:val="00CF4F01"/>
    <w:rsid w:val="00CF4F60"/>
    <w:rsid w:val="00CF4F80"/>
    <w:rsid w:val="00CF4F86"/>
    <w:rsid w:val="00CF4F9D"/>
    <w:rsid w:val="00CF50A7"/>
    <w:rsid w:val="00CF51EE"/>
    <w:rsid w:val="00CF5221"/>
    <w:rsid w:val="00CF5260"/>
    <w:rsid w:val="00CF53A1"/>
    <w:rsid w:val="00CF5480"/>
    <w:rsid w:val="00CF5519"/>
    <w:rsid w:val="00CF5536"/>
    <w:rsid w:val="00CF5586"/>
    <w:rsid w:val="00CF55A3"/>
    <w:rsid w:val="00CF55FB"/>
    <w:rsid w:val="00CF563D"/>
    <w:rsid w:val="00CF567D"/>
    <w:rsid w:val="00CF582B"/>
    <w:rsid w:val="00CF5836"/>
    <w:rsid w:val="00CF583B"/>
    <w:rsid w:val="00CF58A9"/>
    <w:rsid w:val="00CF5902"/>
    <w:rsid w:val="00CF594F"/>
    <w:rsid w:val="00CF5AFE"/>
    <w:rsid w:val="00CF5B4E"/>
    <w:rsid w:val="00CF5BBB"/>
    <w:rsid w:val="00CF5D4A"/>
    <w:rsid w:val="00CF5D7A"/>
    <w:rsid w:val="00CF5D9A"/>
    <w:rsid w:val="00CF5DA6"/>
    <w:rsid w:val="00CF5DC9"/>
    <w:rsid w:val="00CF5E07"/>
    <w:rsid w:val="00CF5E42"/>
    <w:rsid w:val="00CF5E49"/>
    <w:rsid w:val="00CF5F1E"/>
    <w:rsid w:val="00CF5F99"/>
    <w:rsid w:val="00CF612A"/>
    <w:rsid w:val="00CF61CF"/>
    <w:rsid w:val="00CF6286"/>
    <w:rsid w:val="00CF62C0"/>
    <w:rsid w:val="00CF63AE"/>
    <w:rsid w:val="00CF6415"/>
    <w:rsid w:val="00CF6421"/>
    <w:rsid w:val="00CF64FB"/>
    <w:rsid w:val="00CF6564"/>
    <w:rsid w:val="00CF657F"/>
    <w:rsid w:val="00CF67AA"/>
    <w:rsid w:val="00CF67BC"/>
    <w:rsid w:val="00CF67D7"/>
    <w:rsid w:val="00CF6890"/>
    <w:rsid w:val="00CF68B8"/>
    <w:rsid w:val="00CF69B3"/>
    <w:rsid w:val="00CF6A0F"/>
    <w:rsid w:val="00CF6BAC"/>
    <w:rsid w:val="00CF6C5D"/>
    <w:rsid w:val="00CF6CF8"/>
    <w:rsid w:val="00CF6DC2"/>
    <w:rsid w:val="00CF6E38"/>
    <w:rsid w:val="00CF6EA2"/>
    <w:rsid w:val="00CF6ED8"/>
    <w:rsid w:val="00CF6EDB"/>
    <w:rsid w:val="00CF6FE0"/>
    <w:rsid w:val="00CF6FFC"/>
    <w:rsid w:val="00CF701A"/>
    <w:rsid w:val="00CF7182"/>
    <w:rsid w:val="00CF71AA"/>
    <w:rsid w:val="00CF73D0"/>
    <w:rsid w:val="00CF7458"/>
    <w:rsid w:val="00CF756C"/>
    <w:rsid w:val="00CF762E"/>
    <w:rsid w:val="00CF764C"/>
    <w:rsid w:val="00CF767F"/>
    <w:rsid w:val="00CF7697"/>
    <w:rsid w:val="00CF7750"/>
    <w:rsid w:val="00CF77A9"/>
    <w:rsid w:val="00CF7819"/>
    <w:rsid w:val="00CF7891"/>
    <w:rsid w:val="00CF78D1"/>
    <w:rsid w:val="00CF7A05"/>
    <w:rsid w:val="00CF7A5A"/>
    <w:rsid w:val="00CF7A6B"/>
    <w:rsid w:val="00CF7A7D"/>
    <w:rsid w:val="00CF7A8C"/>
    <w:rsid w:val="00CF7B0E"/>
    <w:rsid w:val="00CF7CAD"/>
    <w:rsid w:val="00CF7CFF"/>
    <w:rsid w:val="00CF7D2A"/>
    <w:rsid w:val="00CF7D76"/>
    <w:rsid w:val="00CF7DCA"/>
    <w:rsid w:val="00CF7E8B"/>
    <w:rsid w:val="00CF7F1A"/>
    <w:rsid w:val="00CF7F24"/>
    <w:rsid w:val="00D0002F"/>
    <w:rsid w:val="00D00094"/>
    <w:rsid w:val="00D001E0"/>
    <w:rsid w:val="00D00283"/>
    <w:rsid w:val="00D003F6"/>
    <w:rsid w:val="00D00521"/>
    <w:rsid w:val="00D0069C"/>
    <w:rsid w:val="00D006AA"/>
    <w:rsid w:val="00D006D7"/>
    <w:rsid w:val="00D00713"/>
    <w:rsid w:val="00D007C5"/>
    <w:rsid w:val="00D00800"/>
    <w:rsid w:val="00D0081F"/>
    <w:rsid w:val="00D00891"/>
    <w:rsid w:val="00D008DE"/>
    <w:rsid w:val="00D0091B"/>
    <w:rsid w:val="00D009DE"/>
    <w:rsid w:val="00D00A39"/>
    <w:rsid w:val="00D00A6B"/>
    <w:rsid w:val="00D00A81"/>
    <w:rsid w:val="00D00A93"/>
    <w:rsid w:val="00D00AF8"/>
    <w:rsid w:val="00D00BAF"/>
    <w:rsid w:val="00D00C73"/>
    <w:rsid w:val="00D00C8E"/>
    <w:rsid w:val="00D00C97"/>
    <w:rsid w:val="00D00DC0"/>
    <w:rsid w:val="00D00E44"/>
    <w:rsid w:val="00D00E78"/>
    <w:rsid w:val="00D00E7F"/>
    <w:rsid w:val="00D00F49"/>
    <w:rsid w:val="00D00F60"/>
    <w:rsid w:val="00D00F99"/>
    <w:rsid w:val="00D01045"/>
    <w:rsid w:val="00D01076"/>
    <w:rsid w:val="00D0111E"/>
    <w:rsid w:val="00D0117D"/>
    <w:rsid w:val="00D0119C"/>
    <w:rsid w:val="00D011DE"/>
    <w:rsid w:val="00D011F2"/>
    <w:rsid w:val="00D01279"/>
    <w:rsid w:val="00D012C9"/>
    <w:rsid w:val="00D01312"/>
    <w:rsid w:val="00D013EA"/>
    <w:rsid w:val="00D013F3"/>
    <w:rsid w:val="00D01403"/>
    <w:rsid w:val="00D015BF"/>
    <w:rsid w:val="00D01652"/>
    <w:rsid w:val="00D017F2"/>
    <w:rsid w:val="00D018E8"/>
    <w:rsid w:val="00D01921"/>
    <w:rsid w:val="00D0192A"/>
    <w:rsid w:val="00D01945"/>
    <w:rsid w:val="00D019C0"/>
    <w:rsid w:val="00D01B88"/>
    <w:rsid w:val="00D01BAB"/>
    <w:rsid w:val="00D01C11"/>
    <w:rsid w:val="00D01C55"/>
    <w:rsid w:val="00D01CD7"/>
    <w:rsid w:val="00D01E64"/>
    <w:rsid w:val="00D0200E"/>
    <w:rsid w:val="00D0208A"/>
    <w:rsid w:val="00D02132"/>
    <w:rsid w:val="00D0220B"/>
    <w:rsid w:val="00D02281"/>
    <w:rsid w:val="00D022CF"/>
    <w:rsid w:val="00D0237E"/>
    <w:rsid w:val="00D02382"/>
    <w:rsid w:val="00D024F0"/>
    <w:rsid w:val="00D02560"/>
    <w:rsid w:val="00D025CB"/>
    <w:rsid w:val="00D02768"/>
    <w:rsid w:val="00D027EB"/>
    <w:rsid w:val="00D0280B"/>
    <w:rsid w:val="00D02872"/>
    <w:rsid w:val="00D02882"/>
    <w:rsid w:val="00D028DB"/>
    <w:rsid w:val="00D02905"/>
    <w:rsid w:val="00D0296C"/>
    <w:rsid w:val="00D02A34"/>
    <w:rsid w:val="00D02A76"/>
    <w:rsid w:val="00D02AAE"/>
    <w:rsid w:val="00D02AE5"/>
    <w:rsid w:val="00D02AF2"/>
    <w:rsid w:val="00D02C9E"/>
    <w:rsid w:val="00D02CDF"/>
    <w:rsid w:val="00D02DB7"/>
    <w:rsid w:val="00D02E21"/>
    <w:rsid w:val="00D02E42"/>
    <w:rsid w:val="00D02EC5"/>
    <w:rsid w:val="00D03036"/>
    <w:rsid w:val="00D030E0"/>
    <w:rsid w:val="00D03198"/>
    <w:rsid w:val="00D031DE"/>
    <w:rsid w:val="00D0325D"/>
    <w:rsid w:val="00D032E6"/>
    <w:rsid w:val="00D032EB"/>
    <w:rsid w:val="00D032F1"/>
    <w:rsid w:val="00D032F4"/>
    <w:rsid w:val="00D0332E"/>
    <w:rsid w:val="00D0332F"/>
    <w:rsid w:val="00D033B4"/>
    <w:rsid w:val="00D034BF"/>
    <w:rsid w:val="00D0364C"/>
    <w:rsid w:val="00D03660"/>
    <w:rsid w:val="00D036CC"/>
    <w:rsid w:val="00D03788"/>
    <w:rsid w:val="00D0378E"/>
    <w:rsid w:val="00D03794"/>
    <w:rsid w:val="00D03808"/>
    <w:rsid w:val="00D0387B"/>
    <w:rsid w:val="00D038B5"/>
    <w:rsid w:val="00D03943"/>
    <w:rsid w:val="00D03948"/>
    <w:rsid w:val="00D03963"/>
    <w:rsid w:val="00D03994"/>
    <w:rsid w:val="00D039F2"/>
    <w:rsid w:val="00D03AAE"/>
    <w:rsid w:val="00D03AE0"/>
    <w:rsid w:val="00D03B26"/>
    <w:rsid w:val="00D03C07"/>
    <w:rsid w:val="00D03C69"/>
    <w:rsid w:val="00D03C74"/>
    <w:rsid w:val="00D03D61"/>
    <w:rsid w:val="00D03DBA"/>
    <w:rsid w:val="00D03F20"/>
    <w:rsid w:val="00D0403A"/>
    <w:rsid w:val="00D0403F"/>
    <w:rsid w:val="00D04297"/>
    <w:rsid w:val="00D042ED"/>
    <w:rsid w:val="00D04327"/>
    <w:rsid w:val="00D04368"/>
    <w:rsid w:val="00D04378"/>
    <w:rsid w:val="00D0437A"/>
    <w:rsid w:val="00D0444B"/>
    <w:rsid w:val="00D04506"/>
    <w:rsid w:val="00D0451A"/>
    <w:rsid w:val="00D0452A"/>
    <w:rsid w:val="00D0456C"/>
    <w:rsid w:val="00D045AE"/>
    <w:rsid w:val="00D045E2"/>
    <w:rsid w:val="00D04650"/>
    <w:rsid w:val="00D04664"/>
    <w:rsid w:val="00D046AC"/>
    <w:rsid w:val="00D048BC"/>
    <w:rsid w:val="00D048E9"/>
    <w:rsid w:val="00D0491B"/>
    <w:rsid w:val="00D0499B"/>
    <w:rsid w:val="00D049F8"/>
    <w:rsid w:val="00D04A13"/>
    <w:rsid w:val="00D04B44"/>
    <w:rsid w:val="00D04C5D"/>
    <w:rsid w:val="00D04CAA"/>
    <w:rsid w:val="00D04CEC"/>
    <w:rsid w:val="00D04EF8"/>
    <w:rsid w:val="00D04F17"/>
    <w:rsid w:val="00D04FA5"/>
    <w:rsid w:val="00D05029"/>
    <w:rsid w:val="00D05046"/>
    <w:rsid w:val="00D052B8"/>
    <w:rsid w:val="00D052D8"/>
    <w:rsid w:val="00D053D8"/>
    <w:rsid w:val="00D05442"/>
    <w:rsid w:val="00D05561"/>
    <w:rsid w:val="00D055A7"/>
    <w:rsid w:val="00D05669"/>
    <w:rsid w:val="00D0572E"/>
    <w:rsid w:val="00D057AD"/>
    <w:rsid w:val="00D05892"/>
    <w:rsid w:val="00D058DA"/>
    <w:rsid w:val="00D05920"/>
    <w:rsid w:val="00D05B5A"/>
    <w:rsid w:val="00D05BD0"/>
    <w:rsid w:val="00D05BD2"/>
    <w:rsid w:val="00D05C9A"/>
    <w:rsid w:val="00D05CDB"/>
    <w:rsid w:val="00D05D0C"/>
    <w:rsid w:val="00D05D63"/>
    <w:rsid w:val="00D05DAA"/>
    <w:rsid w:val="00D05E93"/>
    <w:rsid w:val="00D05FC7"/>
    <w:rsid w:val="00D0603E"/>
    <w:rsid w:val="00D0606B"/>
    <w:rsid w:val="00D060C8"/>
    <w:rsid w:val="00D06165"/>
    <w:rsid w:val="00D061F8"/>
    <w:rsid w:val="00D0625B"/>
    <w:rsid w:val="00D062DE"/>
    <w:rsid w:val="00D06491"/>
    <w:rsid w:val="00D0652C"/>
    <w:rsid w:val="00D06561"/>
    <w:rsid w:val="00D06692"/>
    <w:rsid w:val="00D067B3"/>
    <w:rsid w:val="00D067E8"/>
    <w:rsid w:val="00D0682C"/>
    <w:rsid w:val="00D068E9"/>
    <w:rsid w:val="00D06A9E"/>
    <w:rsid w:val="00D06B91"/>
    <w:rsid w:val="00D06BA2"/>
    <w:rsid w:val="00D06DA4"/>
    <w:rsid w:val="00D06DFD"/>
    <w:rsid w:val="00D06E2D"/>
    <w:rsid w:val="00D06E76"/>
    <w:rsid w:val="00D06EBB"/>
    <w:rsid w:val="00D06F0B"/>
    <w:rsid w:val="00D06F2E"/>
    <w:rsid w:val="00D06F86"/>
    <w:rsid w:val="00D07110"/>
    <w:rsid w:val="00D07162"/>
    <w:rsid w:val="00D07192"/>
    <w:rsid w:val="00D0736D"/>
    <w:rsid w:val="00D073CC"/>
    <w:rsid w:val="00D073E1"/>
    <w:rsid w:val="00D073EE"/>
    <w:rsid w:val="00D07504"/>
    <w:rsid w:val="00D07508"/>
    <w:rsid w:val="00D07602"/>
    <w:rsid w:val="00D07633"/>
    <w:rsid w:val="00D07670"/>
    <w:rsid w:val="00D07681"/>
    <w:rsid w:val="00D077F6"/>
    <w:rsid w:val="00D077FD"/>
    <w:rsid w:val="00D0783F"/>
    <w:rsid w:val="00D07875"/>
    <w:rsid w:val="00D078CD"/>
    <w:rsid w:val="00D078D4"/>
    <w:rsid w:val="00D078F7"/>
    <w:rsid w:val="00D0793C"/>
    <w:rsid w:val="00D079AF"/>
    <w:rsid w:val="00D079CD"/>
    <w:rsid w:val="00D079EB"/>
    <w:rsid w:val="00D07AE6"/>
    <w:rsid w:val="00D07C74"/>
    <w:rsid w:val="00D07CAB"/>
    <w:rsid w:val="00D07CE9"/>
    <w:rsid w:val="00D07D35"/>
    <w:rsid w:val="00D07DBE"/>
    <w:rsid w:val="00D07FD1"/>
    <w:rsid w:val="00D1008E"/>
    <w:rsid w:val="00D1011F"/>
    <w:rsid w:val="00D10157"/>
    <w:rsid w:val="00D10207"/>
    <w:rsid w:val="00D102A8"/>
    <w:rsid w:val="00D103C5"/>
    <w:rsid w:val="00D1042C"/>
    <w:rsid w:val="00D10472"/>
    <w:rsid w:val="00D10497"/>
    <w:rsid w:val="00D104B3"/>
    <w:rsid w:val="00D1054A"/>
    <w:rsid w:val="00D1056C"/>
    <w:rsid w:val="00D105A6"/>
    <w:rsid w:val="00D10653"/>
    <w:rsid w:val="00D106BD"/>
    <w:rsid w:val="00D10733"/>
    <w:rsid w:val="00D107CC"/>
    <w:rsid w:val="00D10849"/>
    <w:rsid w:val="00D10ABF"/>
    <w:rsid w:val="00D10C88"/>
    <w:rsid w:val="00D10C8D"/>
    <w:rsid w:val="00D10CF6"/>
    <w:rsid w:val="00D10D20"/>
    <w:rsid w:val="00D10E3B"/>
    <w:rsid w:val="00D10E97"/>
    <w:rsid w:val="00D10EB9"/>
    <w:rsid w:val="00D10F2C"/>
    <w:rsid w:val="00D10F91"/>
    <w:rsid w:val="00D10FAE"/>
    <w:rsid w:val="00D10FD6"/>
    <w:rsid w:val="00D11066"/>
    <w:rsid w:val="00D110C1"/>
    <w:rsid w:val="00D11131"/>
    <w:rsid w:val="00D111C7"/>
    <w:rsid w:val="00D111E1"/>
    <w:rsid w:val="00D112CD"/>
    <w:rsid w:val="00D1132B"/>
    <w:rsid w:val="00D11386"/>
    <w:rsid w:val="00D11389"/>
    <w:rsid w:val="00D1140E"/>
    <w:rsid w:val="00D114EF"/>
    <w:rsid w:val="00D11538"/>
    <w:rsid w:val="00D115B2"/>
    <w:rsid w:val="00D115C9"/>
    <w:rsid w:val="00D1184E"/>
    <w:rsid w:val="00D1185C"/>
    <w:rsid w:val="00D118A8"/>
    <w:rsid w:val="00D118F0"/>
    <w:rsid w:val="00D11970"/>
    <w:rsid w:val="00D119EB"/>
    <w:rsid w:val="00D11A84"/>
    <w:rsid w:val="00D11B51"/>
    <w:rsid w:val="00D11B9B"/>
    <w:rsid w:val="00D11C43"/>
    <w:rsid w:val="00D11C70"/>
    <w:rsid w:val="00D11D14"/>
    <w:rsid w:val="00D11E36"/>
    <w:rsid w:val="00D11E5A"/>
    <w:rsid w:val="00D11ECF"/>
    <w:rsid w:val="00D11EE5"/>
    <w:rsid w:val="00D11FDD"/>
    <w:rsid w:val="00D1211E"/>
    <w:rsid w:val="00D1222E"/>
    <w:rsid w:val="00D12274"/>
    <w:rsid w:val="00D12356"/>
    <w:rsid w:val="00D123CD"/>
    <w:rsid w:val="00D123EC"/>
    <w:rsid w:val="00D12534"/>
    <w:rsid w:val="00D12560"/>
    <w:rsid w:val="00D1260D"/>
    <w:rsid w:val="00D12622"/>
    <w:rsid w:val="00D1264F"/>
    <w:rsid w:val="00D1267F"/>
    <w:rsid w:val="00D126A8"/>
    <w:rsid w:val="00D126FC"/>
    <w:rsid w:val="00D1271C"/>
    <w:rsid w:val="00D127B6"/>
    <w:rsid w:val="00D12875"/>
    <w:rsid w:val="00D12899"/>
    <w:rsid w:val="00D128D1"/>
    <w:rsid w:val="00D128FB"/>
    <w:rsid w:val="00D12A05"/>
    <w:rsid w:val="00D12A31"/>
    <w:rsid w:val="00D12A37"/>
    <w:rsid w:val="00D12A57"/>
    <w:rsid w:val="00D12A5D"/>
    <w:rsid w:val="00D12A91"/>
    <w:rsid w:val="00D12B05"/>
    <w:rsid w:val="00D12B09"/>
    <w:rsid w:val="00D12B0D"/>
    <w:rsid w:val="00D12B7E"/>
    <w:rsid w:val="00D12BA2"/>
    <w:rsid w:val="00D12C6D"/>
    <w:rsid w:val="00D12C94"/>
    <w:rsid w:val="00D12CB5"/>
    <w:rsid w:val="00D12CC6"/>
    <w:rsid w:val="00D12D58"/>
    <w:rsid w:val="00D12E8E"/>
    <w:rsid w:val="00D12E99"/>
    <w:rsid w:val="00D12F00"/>
    <w:rsid w:val="00D12F12"/>
    <w:rsid w:val="00D12F63"/>
    <w:rsid w:val="00D12FC4"/>
    <w:rsid w:val="00D12FD6"/>
    <w:rsid w:val="00D130C8"/>
    <w:rsid w:val="00D130DB"/>
    <w:rsid w:val="00D130EF"/>
    <w:rsid w:val="00D1311F"/>
    <w:rsid w:val="00D1339F"/>
    <w:rsid w:val="00D133B1"/>
    <w:rsid w:val="00D133EA"/>
    <w:rsid w:val="00D1344B"/>
    <w:rsid w:val="00D1352C"/>
    <w:rsid w:val="00D13571"/>
    <w:rsid w:val="00D1360A"/>
    <w:rsid w:val="00D13620"/>
    <w:rsid w:val="00D137A7"/>
    <w:rsid w:val="00D137F3"/>
    <w:rsid w:val="00D1380F"/>
    <w:rsid w:val="00D1398A"/>
    <w:rsid w:val="00D139BE"/>
    <w:rsid w:val="00D139DC"/>
    <w:rsid w:val="00D13A8F"/>
    <w:rsid w:val="00D13B11"/>
    <w:rsid w:val="00D13B19"/>
    <w:rsid w:val="00D13BC3"/>
    <w:rsid w:val="00D13BF9"/>
    <w:rsid w:val="00D13C04"/>
    <w:rsid w:val="00D13C7A"/>
    <w:rsid w:val="00D13C85"/>
    <w:rsid w:val="00D13CD6"/>
    <w:rsid w:val="00D13D23"/>
    <w:rsid w:val="00D13D38"/>
    <w:rsid w:val="00D13D7A"/>
    <w:rsid w:val="00D13DDE"/>
    <w:rsid w:val="00D13DE3"/>
    <w:rsid w:val="00D13EA5"/>
    <w:rsid w:val="00D13EEC"/>
    <w:rsid w:val="00D13F2E"/>
    <w:rsid w:val="00D13F8A"/>
    <w:rsid w:val="00D13FB6"/>
    <w:rsid w:val="00D13FBF"/>
    <w:rsid w:val="00D1404D"/>
    <w:rsid w:val="00D1408D"/>
    <w:rsid w:val="00D1408E"/>
    <w:rsid w:val="00D141D4"/>
    <w:rsid w:val="00D14258"/>
    <w:rsid w:val="00D14260"/>
    <w:rsid w:val="00D142C2"/>
    <w:rsid w:val="00D143BF"/>
    <w:rsid w:val="00D144AD"/>
    <w:rsid w:val="00D144D2"/>
    <w:rsid w:val="00D144F4"/>
    <w:rsid w:val="00D144FD"/>
    <w:rsid w:val="00D14516"/>
    <w:rsid w:val="00D146CE"/>
    <w:rsid w:val="00D1475D"/>
    <w:rsid w:val="00D147A7"/>
    <w:rsid w:val="00D147E2"/>
    <w:rsid w:val="00D1485F"/>
    <w:rsid w:val="00D14993"/>
    <w:rsid w:val="00D149AC"/>
    <w:rsid w:val="00D149D2"/>
    <w:rsid w:val="00D14A26"/>
    <w:rsid w:val="00D14A8B"/>
    <w:rsid w:val="00D14AA3"/>
    <w:rsid w:val="00D14AE5"/>
    <w:rsid w:val="00D14BEC"/>
    <w:rsid w:val="00D14C04"/>
    <w:rsid w:val="00D14CBD"/>
    <w:rsid w:val="00D14D1C"/>
    <w:rsid w:val="00D14D7B"/>
    <w:rsid w:val="00D14E1A"/>
    <w:rsid w:val="00D14E37"/>
    <w:rsid w:val="00D14F4D"/>
    <w:rsid w:val="00D14F7A"/>
    <w:rsid w:val="00D1505F"/>
    <w:rsid w:val="00D150DE"/>
    <w:rsid w:val="00D1514A"/>
    <w:rsid w:val="00D1517B"/>
    <w:rsid w:val="00D15277"/>
    <w:rsid w:val="00D153A0"/>
    <w:rsid w:val="00D153BF"/>
    <w:rsid w:val="00D1540E"/>
    <w:rsid w:val="00D15492"/>
    <w:rsid w:val="00D15511"/>
    <w:rsid w:val="00D1551B"/>
    <w:rsid w:val="00D15559"/>
    <w:rsid w:val="00D15605"/>
    <w:rsid w:val="00D1562A"/>
    <w:rsid w:val="00D1567D"/>
    <w:rsid w:val="00D1569D"/>
    <w:rsid w:val="00D156AC"/>
    <w:rsid w:val="00D157E2"/>
    <w:rsid w:val="00D15818"/>
    <w:rsid w:val="00D15826"/>
    <w:rsid w:val="00D158B1"/>
    <w:rsid w:val="00D15A0A"/>
    <w:rsid w:val="00D15A2C"/>
    <w:rsid w:val="00D15B03"/>
    <w:rsid w:val="00D15B81"/>
    <w:rsid w:val="00D15B95"/>
    <w:rsid w:val="00D15BA2"/>
    <w:rsid w:val="00D15BA8"/>
    <w:rsid w:val="00D15BFE"/>
    <w:rsid w:val="00D15C10"/>
    <w:rsid w:val="00D15C28"/>
    <w:rsid w:val="00D15C49"/>
    <w:rsid w:val="00D15C68"/>
    <w:rsid w:val="00D15E26"/>
    <w:rsid w:val="00D15E5E"/>
    <w:rsid w:val="00D160C7"/>
    <w:rsid w:val="00D16147"/>
    <w:rsid w:val="00D1615C"/>
    <w:rsid w:val="00D16249"/>
    <w:rsid w:val="00D1627A"/>
    <w:rsid w:val="00D162D0"/>
    <w:rsid w:val="00D16319"/>
    <w:rsid w:val="00D163CC"/>
    <w:rsid w:val="00D163E1"/>
    <w:rsid w:val="00D163F5"/>
    <w:rsid w:val="00D16427"/>
    <w:rsid w:val="00D16452"/>
    <w:rsid w:val="00D16565"/>
    <w:rsid w:val="00D1656D"/>
    <w:rsid w:val="00D165CD"/>
    <w:rsid w:val="00D1662F"/>
    <w:rsid w:val="00D16668"/>
    <w:rsid w:val="00D1677D"/>
    <w:rsid w:val="00D167E3"/>
    <w:rsid w:val="00D16836"/>
    <w:rsid w:val="00D1683E"/>
    <w:rsid w:val="00D1685E"/>
    <w:rsid w:val="00D1686A"/>
    <w:rsid w:val="00D1690A"/>
    <w:rsid w:val="00D1690C"/>
    <w:rsid w:val="00D16A49"/>
    <w:rsid w:val="00D16AEE"/>
    <w:rsid w:val="00D16B03"/>
    <w:rsid w:val="00D16B4F"/>
    <w:rsid w:val="00D16B57"/>
    <w:rsid w:val="00D16B73"/>
    <w:rsid w:val="00D16B7B"/>
    <w:rsid w:val="00D16DA5"/>
    <w:rsid w:val="00D16DDB"/>
    <w:rsid w:val="00D16EBA"/>
    <w:rsid w:val="00D16F3E"/>
    <w:rsid w:val="00D16F9B"/>
    <w:rsid w:val="00D16FFD"/>
    <w:rsid w:val="00D17067"/>
    <w:rsid w:val="00D170BA"/>
    <w:rsid w:val="00D170F9"/>
    <w:rsid w:val="00D1723A"/>
    <w:rsid w:val="00D17329"/>
    <w:rsid w:val="00D173FF"/>
    <w:rsid w:val="00D1740A"/>
    <w:rsid w:val="00D174C3"/>
    <w:rsid w:val="00D1759F"/>
    <w:rsid w:val="00D176E1"/>
    <w:rsid w:val="00D177EC"/>
    <w:rsid w:val="00D17ADE"/>
    <w:rsid w:val="00D17D34"/>
    <w:rsid w:val="00D17E0F"/>
    <w:rsid w:val="00D17EDE"/>
    <w:rsid w:val="00D17F0B"/>
    <w:rsid w:val="00D17F5D"/>
    <w:rsid w:val="00D20018"/>
    <w:rsid w:val="00D2002A"/>
    <w:rsid w:val="00D2006D"/>
    <w:rsid w:val="00D200BB"/>
    <w:rsid w:val="00D200CD"/>
    <w:rsid w:val="00D20133"/>
    <w:rsid w:val="00D2019E"/>
    <w:rsid w:val="00D201BB"/>
    <w:rsid w:val="00D20218"/>
    <w:rsid w:val="00D202FC"/>
    <w:rsid w:val="00D20432"/>
    <w:rsid w:val="00D20441"/>
    <w:rsid w:val="00D20475"/>
    <w:rsid w:val="00D2047D"/>
    <w:rsid w:val="00D206F9"/>
    <w:rsid w:val="00D20734"/>
    <w:rsid w:val="00D208A5"/>
    <w:rsid w:val="00D208D1"/>
    <w:rsid w:val="00D209CF"/>
    <w:rsid w:val="00D20A4B"/>
    <w:rsid w:val="00D20AC3"/>
    <w:rsid w:val="00D20B2B"/>
    <w:rsid w:val="00D20B8F"/>
    <w:rsid w:val="00D20B9F"/>
    <w:rsid w:val="00D20BD1"/>
    <w:rsid w:val="00D20BEA"/>
    <w:rsid w:val="00D20BFA"/>
    <w:rsid w:val="00D20C34"/>
    <w:rsid w:val="00D20D12"/>
    <w:rsid w:val="00D20DAD"/>
    <w:rsid w:val="00D20E47"/>
    <w:rsid w:val="00D20EAC"/>
    <w:rsid w:val="00D20EAD"/>
    <w:rsid w:val="00D20EE6"/>
    <w:rsid w:val="00D20FF2"/>
    <w:rsid w:val="00D21007"/>
    <w:rsid w:val="00D2109D"/>
    <w:rsid w:val="00D21109"/>
    <w:rsid w:val="00D211C7"/>
    <w:rsid w:val="00D214B2"/>
    <w:rsid w:val="00D2161C"/>
    <w:rsid w:val="00D21630"/>
    <w:rsid w:val="00D216A7"/>
    <w:rsid w:val="00D21722"/>
    <w:rsid w:val="00D2173A"/>
    <w:rsid w:val="00D21852"/>
    <w:rsid w:val="00D21886"/>
    <w:rsid w:val="00D21888"/>
    <w:rsid w:val="00D21915"/>
    <w:rsid w:val="00D21A6C"/>
    <w:rsid w:val="00D21B3D"/>
    <w:rsid w:val="00D21C0B"/>
    <w:rsid w:val="00D21C3A"/>
    <w:rsid w:val="00D21C4F"/>
    <w:rsid w:val="00D21C91"/>
    <w:rsid w:val="00D21CEE"/>
    <w:rsid w:val="00D21D06"/>
    <w:rsid w:val="00D21D14"/>
    <w:rsid w:val="00D21E0B"/>
    <w:rsid w:val="00D21E39"/>
    <w:rsid w:val="00D21E78"/>
    <w:rsid w:val="00D21ED5"/>
    <w:rsid w:val="00D21F07"/>
    <w:rsid w:val="00D21F82"/>
    <w:rsid w:val="00D21F8D"/>
    <w:rsid w:val="00D22170"/>
    <w:rsid w:val="00D221D5"/>
    <w:rsid w:val="00D22281"/>
    <w:rsid w:val="00D222E8"/>
    <w:rsid w:val="00D22326"/>
    <w:rsid w:val="00D2234D"/>
    <w:rsid w:val="00D22357"/>
    <w:rsid w:val="00D2238B"/>
    <w:rsid w:val="00D22396"/>
    <w:rsid w:val="00D223C1"/>
    <w:rsid w:val="00D223C3"/>
    <w:rsid w:val="00D223E5"/>
    <w:rsid w:val="00D223F6"/>
    <w:rsid w:val="00D22402"/>
    <w:rsid w:val="00D2248E"/>
    <w:rsid w:val="00D22490"/>
    <w:rsid w:val="00D22499"/>
    <w:rsid w:val="00D224EA"/>
    <w:rsid w:val="00D22530"/>
    <w:rsid w:val="00D22540"/>
    <w:rsid w:val="00D2265F"/>
    <w:rsid w:val="00D229EA"/>
    <w:rsid w:val="00D22A43"/>
    <w:rsid w:val="00D22A61"/>
    <w:rsid w:val="00D22AE2"/>
    <w:rsid w:val="00D22BE9"/>
    <w:rsid w:val="00D22BF6"/>
    <w:rsid w:val="00D22C31"/>
    <w:rsid w:val="00D22CB8"/>
    <w:rsid w:val="00D22D82"/>
    <w:rsid w:val="00D22DB1"/>
    <w:rsid w:val="00D22DD8"/>
    <w:rsid w:val="00D22E57"/>
    <w:rsid w:val="00D22F84"/>
    <w:rsid w:val="00D22FCE"/>
    <w:rsid w:val="00D22FD7"/>
    <w:rsid w:val="00D231F1"/>
    <w:rsid w:val="00D23257"/>
    <w:rsid w:val="00D23265"/>
    <w:rsid w:val="00D23281"/>
    <w:rsid w:val="00D234CF"/>
    <w:rsid w:val="00D234F5"/>
    <w:rsid w:val="00D2361B"/>
    <w:rsid w:val="00D2362E"/>
    <w:rsid w:val="00D237A1"/>
    <w:rsid w:val="00D237A4"/>
    <w:rsid w:val="00D2382D"/>
    <w:rsid w:val="00D23876"/>
    <w:rsid w:val="00D238ED"/>
    <w:rsid w:val="00D2396F"/>
    <w:rsid w:val="00D239FA"/>
    <w:rsid w:val="00D23A16"/>
    <w:rsid w:val="00D23AA9"/>
    <w:rsid w:val="00D23AD1"/>
    <w:rsid w:val="00D23BAA"/>
    <w:rsid w:val="00D23CAF"/>
    <w:rsid w:val="00D23D09"/>
    <w:rsid w:val="00D23D94"/>
    <w:rsid w:val="00D23DC3"/>
    <w:rsid w:val="00D23ECD"/>
    <w:rsid w:val="00D23ED7"/>
    <w:rsid w:val="00D23EEA"/>
    <w:rsid w:val="00D23F35"/>
    <w:rsid w:val="00D23F5C"/>
    <w:rsid w:val="00D23F85"/>
    <w:rsid w:val="00D2400E"/>
    <w:rsid w:val="00D2401B"/>
    <w:rsid w:val="00D240F8"/>
    <w:rsid w:val="00D241BA"/>
    <w:rsid w:val="00D242C1"/>
    <w:rsid w:val="00D242DC"/>
    <w:rsid w:val="00D24378"/>
    <w:rsid w:val="00D24459"/>
    <w:rsid w:val="00D24486"/>
    <w:rsid w:val="00D24492"/>
    <w:rsid w:val="00D244E9"/>
    <w:rsid w:val="00D2456C"/>
    <w:rsid w:val="00D245FA"/>
    <w:rsid w:val="00D2465C"/>
    <w:rsid w:val="00D24779"/>
    <w:rsid w:val="00D24818"/>
    <w:rsid w:val="00D2486D"/>
    <w:rsid w:val="00D248AC"/>
    <w:rsid w:val="00D24AB0"/>
    <w:rsid w:val="00D24ADD"/>
    <w:rsid w:val="00D24B45"/>
    <w:rsid w:val="00D24B4E"/>
    <w:rsid w:val="00D24C22"/>
    <w:rsid w:val="00D24C41"/>
    <w:rsid w:val="00D24D24"/>
    <w:rsid w:val="00D24D77"/>
    <w:rsid w:val="00D24EB4"/>
    <w:rsid w:val="00D24EDD"/>
    <w:rsid w:val="00D25003"/>
    <w:rsid w:val="00D250A0"/>
    <w:rsid w:val="00D25240"/>
    <w:rsid w:val="00D2524E"/>
    <w:rsid w:val="00D25308"/>
    <w:rsid w:val="00D253E7"/>
    <w:rsid w:val="00D25431"/>
    <w:rsid w:val="00D25479"/>
    <w:rsid w:val="00D254B7"/>
    <w:rsid w:val="00D25500"/>
    <w:rsid w:val="00D2558A"/>
    <w:rsid w:val="00D255AD"/>
    <w:rsid w:val="00D25704"/>
    <w:rsid w:val="00D25806"/>
    <w:rsid w:val="00D25825"/>
    <w:rsid w:val="00D2583A"/>
    <w:rsid w:val="00D25936"/>
    <w:rsid w:val="00D25A3C"/>
    <w:rsid w:val="00D25A48"/>
    <w:rsid w:val="00D25ABA"/>
    <w:rsid w:val="00D25AEB"/>
    <w:rsid w:val="00D25AF3"/>
    <w:rsid w:val="00D25B81"/>
    <w:rsid w:val="00D25C27"/>
    <w:rsid w:val="00D25C3D"/>
    <w:rsid w:val="00D25C5F"/>
    <w:rsid w:val="00D25CF4"/>
    <w:rsid w:val="00D25D20"/>
    <w:rsid w:val="00D25D53"/>
    <w:rsid w:val="00D25E4F"/>
    <w:rsid w:val="00D25EEF"/>
    <w:rsid w:val="00D25F26"/>
    <w:rsid w:val="00D25F29"/>
    <w:rsid w:val="00D25F47"/>
    <w:rsid w:val="00D25F9A"/>
    <w:rsid w:val="00D260E6"/>
    <w:rsid w:val="00D260F1"/>
    <w:rsid w:val="00D26165"/>
    <w:rsid w:val="00D261DB"/>
    <w:rsid w:val="00D26219"/>
    <w:rsid w:val="00D26242"/>
    <w:rsid w:val="00D26243"/>
    <w:rsid w:val="00D2624A"/>
    <w:rsid w:val="00D2628D"/>
    <w:rsid w:val="00D262EC"/>
    <w:rsid w:val="00D26355"/>
    <w:rsid w:val="00D26380"/>
    <w:rsid w:val="00D263CF"/>
    <w:rsid w:val="00D26429"/>
    <w:rsid w:val="00D26527"/>
    <w:rsid w:val="00D265EA"/>
    <w:rsid w:val="00D265F9"/>
    <w:rsid w:val="00D2662E"/>
    <w:rsid w:val="00D266B2"/>
    <w:rsid w:val="00D266FA"/>
    <w:rsid w:val="00D267C6"/>
    <w:rsid w:val="00D2683A"/>
    <w:rsid w:val="00D268DB"/>
    <w:rsid w:val="00D26985"/>
    <w:rsid w:val="00D26A28"/>
    <w:rsid w:val="00D26C26"/>
    <w:rsid w:val="00D26C44"/>
    <w:rsid w:val="00D26CB1"/>
    <w:rsid w:val="00D26CB4"/>
    <w:rsid w:val="00D26CB7"/>
    <w:rsid w:val="00D26CD7"/>
    <w:rsid w:val="00D26D0C"/>
    <w:rsid w:val="00D26D24"/>
    <w:rsid w:val="00D26DC3"/>
    <w:rsid w:val="00D26DCA"/>
    <w:rsid w:val="00D26F47"/>
    <w:rsid w:val="00D26FC8"/>
    <w:rsid w:val="00D27036"/>
    <w:rsid w:val="00D27078"/>
    <w:rsid w:val="00D270F4"/>
    <w:rsid w:val="00D270FA"/>
    <w:rsid w:val="00D27134"/>
    <w:rsid w:val="00D27176"/>
    <w:rsid w:val="00D27200"/>
    <w:rsid w:val="00D27246"/>
    <w:rsid w:val="00D27248"/>
    <w:rsid w:val="00D2735D"/>
    <w:rsid w:val="00D273E3"/>
    <w:rsid w:val="00D273E6"/>
    <w:rsid w:val="00D27487"/>
    <w:rsid w:val="00D274B9"/>
    <w:rsid w:val="00D274D6"/>
    <w:rsid w:val="00D275F1"/>
    <w:rsid w:val="00D276A6"/>
    <w:rsid w:val="00D27705"/>
    <w:rsid w:val="00D27753"/>
    <w:rsid w:val="00D277BB"/>
    <w:rsid w:val="00D277BD"/>
    <w:rsid w:val="00D27807"/>
    <w:rsid w:val="00D2790B"/>
    <w:rsid w:val="00D27930"/>
    <w:rsid w:val="00D27A3B"/>
    <w:rsid w:val="00D27A93"/>
    <w:rsid w:val="00D27AB6"/>
    <w:rsid w:val="00D27B38"/>
    <w:rsid w:val="00D27B44"/>
    <w:rsid w:val="00D27BAE"/>
    <w:rsid w:val="00D27BB3"/>
    <w:rsid w:val="00D27C5F"/>
    <w:rsid w:val="00D27CFF"/>
    <w:rsid w:val="00D27D04"/>
    <w:rsid w:val="00D27D47"/>
    <w:rsid w:val="00D27DEF"/>
    <w:rsid w:val="00D27E0E"/>
    <w:rsid w:val="00D27F2E"/>
    <w:rsid w:val="00D300B8"/>
    <w:rsid w:val="00D300ED"/>
    <w:rsid w:val="00D30168"/>
    <w:rsid w:val="00D301AE"/>
    <w:rsid w:val="00D3020B"/>
    <w:rsid w:val="00D30240"/>
    <w:rsid w:val="00D302C5"/>
    <w:rsid w:val="00D30407"/>
    <w:rsid w:val="00D30461"/>
    <w:rsid w:val="00D30477"/>
    <w:rsid w:val="00D30544"/>
    <w:rsid w:val="00D30568"/>
    <w:rsid w:val="00D305E4"/>
    <w:rsid w:val="00D30611"/>
    <w:rsid w:val="00D3062D"/>
    <w:rsid w:val="00D30663"/>
    <w:rsid w:val="00D306CC"/>
    <w:rsid w:val="00D3086E"/>
    <w:rsid w:val="00D309FF"/>
    <w:rsid w:val="00D30A65"/>
    <w:rsid w:val="00D30A74"/>
    <w:rsid w:val="00D30A8E"/>
    <w:rsid w:val="00D30A95"/>
    <w:rsid w:val="00D30BDD"/>
    <w:rsid w:val="00D30BEE"/>
    <w:rsid w:val="00D30C41"/>
    <w:rsid w:val="00D30D59"/>
    <w:rsid w:val="00D30D9E"/>
    <w:rsid w:val="00D30DE8"/>
    <w:rsid w:val="00D30E5E"/>
    <w:rsid w:val="00D30E67"/>
    <w:rsid w:val="00D30E93"/>
    <w:rsid w:val="00D30EA3"/>
    <w:rsid w:val="00D30EA8"/>
    <w:rsid w:val="00D30F14"/>
    <w:rsid w:val="00D30F60"/>
    <w:rsid w:val="00D30FA6"/>
    <w:rsid w:val="00D31020"/>
    <w:rsid w:val="00D3103D"/>
    <w:rsid w:val="00D31083"/>
    <w:rsid w:val="00D310F3"/>
    <w:rsid w:val="00D31223"/>
    <w:rsid w:val="00D31233"/>
    <w:rsid w:val="00D3125D"/>
    <w:rsid w:val="00D312C4"/>
    <w:rsid w:val="00D312DF"/>
    <w:rsid w:val="00D31328"/>
    <w:rsid w:val="00D3133C"/>
    <w:rsid w:val="00D31455"/>
    <w:rsid w:val="00D31495"/>
    <w:rsid w:val="00D315B7"/>
    <w:rsid w:val="00D31610"/>
    <w:rsid w:val="00D317D4"/>
    <w:rsid w:val="00D318A5"/>
    <w:rsid w:val="00D318C1"/>
    <w:rsid w:val="00D3194C"/>
    <w:rsid w:val="00D3195A"/>
    <w:rsid w:val="00D31964"/>
    <w:rsid w:val="00D31A00"/>
    <w:rsid w:val="00D31AAA"/>
    <w:rsid w:val="00D31AD4"/>
    <w:rsid w:val="00D31AE9"/>
    <w:rsid w:val="00D31CAF"/>
    <w:rsid w:val="00D31D13"/>
    <w:rsid w:val="00D31D1F"/>
    <w:rsid w:val="00D31D2F"/>
    <w:rsid w:val="00D31DB2"/>
    <w:rsid w:val="00D31DB3"/>
    <w:rsid w:val="00D31E02"/>
    <w:rsid w:val="00D31EA0"/>
    <w:rsid w:val="00D31F9A"/>
    <w:rsid w:val="00D31F9B"/>
    <w:rsid w:val="00D32004"/>
    <w:rsid w:val="00D32006"/>
    <w:rsid w:val="00D3205D"/>
    <w:rsid w:val="00D32109"/>
    <w:rsid w:val="00D32134"/>
    <w:rsid w:val="00D32272"/>
    <w:rsid w:val="00D32288"/>
    <w:rsid w:val="00D322A9"/>
    <w:rsid w:val="00D3234D"/>
    <w:rsid w:val="00D32375"/>
    <w:rsid w:val="00D32402"/>
    <w:rsid w:val="00D324D3"/>
    <w:rsid w:val="00D32592"/>
    <w:rsid w:val="00D325AF"/>
    <w:rsid w:val="00D326E5"/>
    <w:rsid w:val="00D32731"/>
    <w:rsid w:val="00D327D1"/>
    <w:rsid w:val="00D327ED"/>
    <w:rsid w:val="00D32874"/>
    <w:rsid w:val="00D32943"/>
    <w:rsid w:val="00D32998"/>
    <w:rsid w:val="00D329E7"/>
    <w:rsid w:val="00D32A4A"/>
    <w:rsid w:val="00D32B4D"/>
    <w:rsid w:val="00D32C37"/>
    <w:rsid w:val="00D32DA0"/>
    <w:rsid w:val="00D32E58"/>
    <w:rsid w:val="00D32E60"/>
    <w:rsid w:val="00D32EA9"/>
    <w:rsid w:val="00D32EB9"/>
    <w:rsid w:val="00D32FF2"/>
    <w:rsid w:val="00D33005"/>
    <w:rsid w:val="00D3303C"/>
    <w:rsid w:val="00D330A4"/>
    <w:rsid w:val="00D3312A"/>
    <w:rsid w:val="00D3317E"/>
    <w:rsid w:val="00D331E8"/>
    <w:rsid w:val="00D33285"/>
    <w:rsid w:val="00D3341B"/>
    <w:rsid w:val="00D334AE"/>
    <w:rsid w:val="00D334B2"/>
    <w:rsid w:val="00D335CA"/>
    <w:rsid w:val="00D335F7"/>
    <w:rsid w:val="00D33709"/>
    <w:rsid w:val="00D33882"/>
    <w:rsid w:val="00D338E1"/>
    <w:rsid w:val="00D33A10"/>
    <w:rsid w:val="00D33A1F"/>
    <w:rsid w:val="00D33A90"/>
    <w:rsid w:val="00D33AAB"/>
    <w:rsid w:val="00D33B5B"/>
    <w:rsid w:val="00D33B9B"/>
    <w:rsid w:val="00D33BA7"/>
    <w:rsid w:val="00D33C4A"/>
    <w:rsid w:val="00D33C8D"/>
    <w:rsid w:val="00D33CCD"/>
    <w:rsid w:val="00D33D1A"/>
    <w:rsid w:val="00D33D2B"/>
    <w:rsid w:val="00D33E16"/>
    <w:rsid w:val="00D33ED0"/>
    <w:rsid w:val="00D33EF9"/>
    <w:rsid w:val="00D33F96"/>
    <w:rsid w:val="00D33FD5"/>
    <w:rsid w:val="00D33FEC"/>
    <w:rsid w:val="00D34029"/>
    <w:rsid w:val="00D34073"/>
    <w:rsid w:val="00D34156"/>
    <w:rsid w:val="00D341A3"/>
    <w:rsid w:val="00D341BF"/>
    <w:rsid w:val="00D341DD"/>
    <w:rsid w:val="00D341FF"/>
    <w:rsid w:val="00D343EE"/>
    <w:rsid w:val="00D34431"/>
    <w:rsid w:val="00D34502"/>
    <w:rsid w:val="00D34521"/>
    <w:rsid w:val="00D345B0"/>
    <w:rsid w:val="00D345E7"/>
    <w:rsid w:val="00D34682"/>
    <w:rsid w:val="00D34704"/>
    <w:rsid w:val="00D34743"/>
    <w:rsid w:val="00D34762"/>
    <w:rsid w:val="00D34879"/>
    <w:rsid w:val="00D3498F"/>
    <w:rsid w:val="00D349ED"/>
    <w:rsid w:val="00D34AC6"/>
    <w:rsid w:val="00D34AD3"/>
    <w:rsid w:val="00D34B15"/>
    <w:rsid w:val="00D34BF7"/>
    <w:rsid w:val="00D34E19"/>
    <w:rsid w:val="00D34E6F"/>
    <w:rsid w:val="00D34EA4"/>
    <w:rsid w:val="00D34EA6"/>
    <w:rsid w:val="00D34F1D"/>
    <w:rsid w:val="00D34F35"/>
    <w:rsid w:val="00D3501A"/>
    <w:rsid w:val="00D35052"/>
    <w:rsid w:val="00D3506D"/>
    <w:rsid w:val="00D3518E"/>
    <w:rsid w:val="00D35193"/>
    <w:rsid w:val="00D351AB"/>
    <w:rsid w:val="00D35278"/>
    <w:rsid w:val="00D35329"/>
    <w:rsid w:val="00D3541F"/>
    <w:rsid w:val="00D354D1"/>
    <w:rsid w:val="00D35570"/>
    <w:rsid w:val="00D35581"/>
    <w:rsid w:val="00D355B1"/>
    <w:rsid w:val="00D3564B"/>
    <w:rsid w:val="00D3566D"/>
    <w:rsid w:val="00D356B5"/>
    <w:rsid w:val="00D356B7"/>
    <w:rsid w:val="00D356D8"/>
    <w:rsid w:val="00D357B1"/>
    <w:rsid w:val="00D357C8"/>
    <w:rsid w:val="00D357F1"/>
    <w:rsid w:val="00D35858"/>
    <w:rsid w:val="00D3590F"/>
    <w:rsid w:val="00D35A74"/>
    <w:rsid w:val="00D35B0D"/>
    <w:rsid w:val="00D35B45"/>
    <w:rsid w:val="00D35B46"/>
    <w:rsid w:val="00D35B6A"/>
    <w:rsid w:val="00D35BC0"/>
    <w:rsid w:val="00D35C25"/>
    <w:rsid w:val="00D35C72"/>
    <w:rsid w:val="00D35C98"/>
    <w:rsid w:val="00D35D5C"/>
    <w:rsid w:val="00D35D7F"/>
    <w:rsid w:val="00D35F09"/>
    <w:rsid w:val="00D35F27"/>
    <w:rsid w:val="00D35F62"/>
    <w:rsid w:val="00D35F88"/>
    <w:rsid w:val="00D35FBD"/>
    <w:rsid w:val="00D36143"/>
    <w:rsid w:val="00D3619C"/>
    <w:rsid w:val="00D3621E"/>
    <w:rsid w:val="00D3624B"/>
    <w:rsid w:val="00D36258"/>
    <w:rsid w:val="00D362B0"/>
    <w:rsid w:val="00D36338"/>
    <w:rsid w:val="00D36339"/>
    <w:rsid w:val="00D363C5"/>
    <w:rsid w:val="00D363D5"/>
    <w:rsid w:val="00D363FB"/>
    <w:rsid w:val="00D3644B"/>
    <w:rsid w:val="00D364FB"/>
    <w:rsid w:val="00D3659E"/>
    <w:rsid w:val="00D36612"/>
    <w:rsid w:val="00D36702"/>
    <w:rsid w:val="00D36725"/>
    <w:rsid w:val="00D36792"/>
    <w:rsid w:val="00D36865"/>
    <w:rsid w:val="00D36923"/>
    <w:rsid w:val="00D36954"/>
    <w:rsid w:val="00D36AC3"/>
    <w:rsid w:val="00D36BDD"/>
    <w:rsid w:val="00D36D50"/>
    <w:rsid w:val="00D36D8D"/>
    <w:rsid w:val="00D36E4A"/>
    <w:rsid w:val="00D36F03"/>
    <w:rsid w:val="00D36FED"/>
    <w:rsid w:val="00D3700E"/>
    <w:rsid w:val="00D37012"/>
    <w:rsid w:val="00D370C3"/>
    <w:rsid w:val="00D371DF"/>
    <w:rsid w:val="00D37237"/>
    <w:rsid w:val="00D3729B"/>
    <w:rsid w:val="00D37300"/>
    <w:rsid w:val="00D3737C"/>
    <w:rsid w:val="00D373C3"/>
    <w:rsid w:val="00D373EC"/>
    <w:rsid w:val="00D37410"/>
    <w:rsid w:val="00D374D3"/>
    <w:rsid w:val="00D37552"/>
    <w:rsid w:val="00D37555"/>
    <w:rsid w:val="00D375CA"/>
    <w:rsid w:val="00D37677"/>
    <w:rsid w:val="00D37719"/>
    <w:rsid w:val="00D37814"/>
    <w:rsid w:val="00D378A1"/>
    <w:rsid w:val="00D3790E"/>
    <w:rsid w:val="00D37946"/>
    <w:rsid w:val="00D37984"/>
    <w:rsid w:val="00D37A3D"/>
    <w:rsid w:val="00D37AA3"/>
    <w:rsid w:val="00D37ADD"/>
    <w:rsid w:val="00D37AE9"/>
    <w:rsid w:val="00D37BBB"/>
    <w:rsid w:val="00D37C09"/>
    <w:rsid w:val="00D37C1A"/>
    <w:rsid w:val="00D37D14"/>
    <w:rsid w:val="00D37E07"/>
    <w:rsid w:val="00D37F4D"/>
    <w:rsid w:val="00D400A4"/>
    <w:rsid w:val="00D400F9"/>
    <w:rsid w:val="00D40199"/>
    <w:rsid w:val="00D4029D"/>
    <w:rsid w:val="00D402B5"/>
    <w:rsid w:val="00D402E0"/>
    <w:rsid w:val="00D4033D"/>
    <w:rsid w:val="00D40351"/>
    <w:rsid w:val="00D40394"/>
    <w:rsid w:val="00D4043D"/>
    <w:rsid w:val="00D40475"/>
    <w:rsid w:val="00D404D2"/>
    <w:rsid w:val="00D404DC"/>
    <w:rsid w:val="00D40648"/>
    <w:rsid w:val="00D406BB"/>
    <w:rsid w:val="00D406D4"/>
    <w:rsid w:val="00D40797"/>
    <w:rsid w:val="00D407FA"/>
    <w:rsid w:val="00D40AA2"/>
    <w:rsid w:val="00D40C33"/>
    <w:rsid w:val="00D40CB1"/>
    <w:rsid w:val="00D40CF8"/>
    <w:rsid w:val="00D40E0B"/>
    <w:rsid w:val="00D40E43"/>
    <w:rsid w:val="00D40EE9"/>
    <w:rsid w:val="00D40FB1"/>
    <w:rsid w:val="00D4103B"/>
    <w:rsid w:val="00D41062"/>
    <w:rsid w:val="00D411E7"/>
    <w:rsid w:val="00D41274"/>
    <w:rsid w:val="00D41457"/>
    <w:rsid w:val="00D415C2"/>
    <w:rsid w:val="00D41602"/>
    <w:rsid w:val="00D416BD"/>
    <w:rsid w:val="00D416F0"/>
    <w:rsid w:val="00D41705"/>
    <w:rsid w:val="00D4174B"/>
    <w:rsid w:val="00D4174F"/>
    <w:rsid w:val="00D417C5"/>
    <w:rsid w:val="00D417C6"/>
    <w:rsid w:val="00D41829"/>
    <w:rsid w:val="00D4188C"/>
    <w:rsid w:val="00D4191A"/>
    <w:rsid w:val="00D419B0"/>
    <w:rsid w:val="00D41A6E"/>
    <w:rsid w:val="00D41B23"/>
    <w:rsid w:val="00D41BA9"/>
    <w:rsid w:val="00D41CDE"/>
    <w:rsid w:val="00D41D06"/>
    <w:rsid w:val="00D41D97"/>
    <w:rsid w:val="00D41E0B"/>
    <w:rsid w:val="00D41E86"/>
    <w:rsid w:val="00D41F58"/>
    <w:rsid w:val="00D41FB6"/>
    <w:rsid w:val="00D42055"/>
    <w:rsid w:val="00D42159"/>
    <w:rsid w:val="00D422ED"/>
    <w:rsid w:val="00D422FA"/>
    <w:rsid w:val="00D42409"/>
    <w:rsid w:val="00D4242B"/>
    <w:rsid w:val="00D42453"/>
    <w:rsid w:val="00D42464"/>
    <w:rsid w:val="00D42523"/>
    <w:rsid w:val="00D42529"/>
    <w:rsid w:val="00D425BA"/>
    <w:rsid w:val="00D425CC"/>
    <w:rsid w:val="00D425EF"/>
    <w:rsid w:val="00D42669"/>
    <w:rsid w:val="00D426C6"/>
    <w:rsid w:val="00D426ED"/>
    <w:rsid w:val="00D42726"/>
    <w:rsid w:val="00D42727"/>
    <w:rsid w:val="00D42770"/>
    <w:rsid w:val="00D427F8"/>
    <w:rsid w:val="00D4281D"/>
    <w:rsid w:val="00D4283D"/>
    <w:rsid w:val="00D4284D"/>
    <w:rsid w:val="00D428C0"/>
    <w:rsid w:val="00D42903"/>
    <w:rsid w:val="00D42973"/>
    <w:rsid w:val="00D4298F"/>
    <w:rsid w:val="00D42A7F"/>
    <w:rsid w:val="00D42AD5"/>
    <w:rsid w:val="00D42B67"/>
    <w:rsid w:val="00D42C05"/>
    <w:rsid w:val="00D42C9F"/>
    <w:rsid w:val="00D42DE4"/>
    <w:rsid w:val="00D42E9E"/>
    <w:rsid w:val="00D42EDA"/>
    <w:rsid w:val="00D42F9C"/>
    <w:rsid w:val="00D42FA9"/>
    <w:rsid w:val="00D430AB"/>
    <w:rsid w:val="00D43195"/>
    <w:rsid w:val="00D431FE"/>
    <w:rsid w:val="00D43282"/>
    <w:rsid w:val="00D4331C"/>
    <w:rsid w:val="00D43422"/>
    <w:rsid w:val="00D434D6"/>
    <w:rsid w:val="00D43625"/>
    <w:rsid w:val="00D436A0"/>
    <w:rsid w:val="00D4391A"/>
    <w:rsid w:val="00D439F5"/>
    <w:rsid w:val="00D43A80"/>
    <w:rsid w:val="00D43AC2"/>
    <w:rsid w:val="00D43AEB"/>
    <w:rsid w:val="00D43B25"/>
    <w:rsid w:val="00D43B97"/>
    <w:rsid w:val="00D43C3A"/>
    <w:rsid w:val="00D43C6C"/>
    <w:rsid w:val="00D43CA1"/>
    <w:rsid w:val="00D43D43"/>
    <w:rsid w:val="00D43E91"/>
    <w:rsid w:val="00D43EDF"/>
    <w:rsid w:val="00D43EF2"/>
    <w:rsid w:val="00D43F20"/>
    <w:rsid w:val="00D43FC4"/>
    <w:rsid w:val="00D43FEC"/>
    <w:rsid w:val="00D44011"/>
    <w:rsid w:val="00D44196"/>
    <w:rsid w:val="00D441B7"/>
    <w:rsid w:val="00D4427F"/>
    <w:rsid w:val="00D442FE"/>
    <w:rsid w:val="00D443B1"/>
    <w:rsid w:val="00D443C6"/>
    <w:rsid w:val="00D4440C"/>
    <w:rsid w:val="00D446B3"/>
    <w:rsid w:val="00D44721"/>
    <w:rsid w:val="00D4475D"/>
    <w:rsid w:val="00D44777"/>
    <w:rsid w:val="00D44798"/>
    <w:rsid w:val="00D44855"/>
    <w:rsid w:val="00D4488A"/>
    <w:rsid w:val="00D44907"/>
    <w:rsid w:val="00D44938"/>
    <w:rsid w:val="00D4493C"/>
    <w:rsid w:val="00D44A4C"/>
    <w:rsid w:val="00D44A72"/>
    <w:rsid w:val="00D44ADC"/>
    <w:rsid w:val="00D44B37"/>
    <w:rsid w:val="00D44B39"/>
    <w:rsid w:val="00D44BBF"/>
    <w:rsid w:val="00D44BCB"/>
    <w:rsid w:val="00D44BCC"/>
    <w:rsid w:val="00D44C0F"/>
    <w:rsid w:val="00D44D55"/>
    <w:rsid w:val="00D44D5E"/>
    <w:rsid w:val="00D44DC6"/>
    <w:rsid w:val="00D44E27"/>
    <w:rsid w:val="00D44F39"/>
    <w:rsid w:val="00D44FCB"/>
    <w:rsid w:val="00D4503C"/>
    <w:rsid w:val="00D4506F"/>
    <w:rsid w:val="00D45077"/>
    <w:rsid w:val="00D45097"/>
    <w:rsid w:val="00D4509C"/>
    <w:rsid w:val="00D45229"/>
    <w:rsid w:val="00D4531A"/>
    <w:rsid w:val="00D45345"/>
    <w:rsid w:val="00D45375"/>
    <w:rsid w:val="00D453D0"/>
    <w:rsid w:val="00D455A5"/>
    <w:rsid w:val="00D45656"/>
    <w:rsid w:val="00D45686"/>
    <w:rsid w:val="00D45796"/>
    <w:rsid w:val="00D45864"/>
    <w:rsid w:val="00D45877"/>
    <w:rsid w:val="00D45AB7"/>
    <w:rsid w:val="00D45B14"/>
    <w:rsid w:val="00D45B1D"/>
    <w:rsid w:val="00D45B45"/>
    <w:rsid w:val="00D45B76"/>
    <w:rsid w:val="00D45BCD"/>
    <w:rsid w:val="00D45C76"/>
    <w:rsid w:val="00D45C80"/>
    <w:rsid w:val="00D45D05"/>
    <w:rsid w:val="00D45D20"/>
    <w:rsid w:val="00D45D5D"/>
    <w:rsid w:val="00D45DD3"/>
    <w:rsid w:val="00D45E32"/>
    <w:rsid w:val="00D45F8C"/>
    <w:rsid w:val="00D45FC4"/>
    <w:rsid w:val="00D46118"/>
    <w:rsid w:val="00D463F1"/>
    <w:rsid w:val="00D463F6"/>
    <w:rsid w:val="00D4640D"/>
    <w:rsid w:val="00D46442"/>
    <w:rsid w:val="00D4655E"/>
    <w:rsid w:val="00D46591"/>
    <w:rsid w:val="00D46595"/>
    <w:rsid w:val="00D465A1"/>
    <w:rsid w:val="00D465FC"/>
    <w:rsid w:val="00D4663F"/>
    <w:rsid w:val="00D466FA"/>
    <w:rsid w:val="00D46776"/>
    <w:rsid w:val="00D467EB"/>
    <w:rsid w:val="00D46888"/>
    <w:rsid w:val="00D468CF"/>
    <w:rsid w:val="00D468F1"/>
    <w:rsid w:val="00D468F4"/>
    <w:rsid w:val="00D4692E"/>
    <w:rsid w:val="00D469A4"/>
    <w:rsid w:val="00D469E1"/>
    <w:rsid w:val="00D46A65"/>
    <w:rsid w:val="00D46ABF"/>
    <w:rsid w:val="00D46B77"/>
    <w:rsid w:val="00D46BD1"/>
    <w:rsid w:val="00D46BDE"/>
    <w:rsid w:val="00D46DDC"/>
    <w:rsid w:val="00D46FCB"/>
    <w:rsid w:val="00D47036"/>
    <w:rsid w:val="00D470B0"/>
    <w:rsid w:val="00D4712D"/>
    <w:rsid w:val="00D47175"/>
    <w:rsid w:val="00D471C8"/>
    <w:rsid w:val="00D47242"/>
    <w:rsid w:val="00D472BD"/>
    <w:rsid w:val="00D473B1"/>
    <w:rsid w:val="00D4743C"/>
    <w:rsid w:val="00D47460"/>
    <w:rsid w:val="00D4746E"/>
    <w:rsid w:val="00D474DB"/>
    <w:rsid w:val="00D47601"/>
    <w:rsid w:val="00D47695"/>
    <w:rsid w:val="00D4776B"/>
    <w:rsid w:val="00D47770"/>
    <w:rsid w:val="00D478B3"/>
    <w:rsid w:val="00D4792B"/>
    <w:rsid w:val="00D47961"/>
    <w:rsid w:val="00D47A22"/>
    <w:rsid w:val="00D47A2F"/>
    <w:rsid w:val="00D47B19"/>
    <w:rsid w:val="00D47C6E"/>
    <w:rsid w:val="00D47CCB"/>
    <w:rsid w:val="00D47CE5"/>
    <w:rsid w:val="00D47D65"/>
    <w:rsid w:val="00D47D69"/>
    <w:rsid w:val="00D47DCC"/>
    <w:rsid w:val="00D47E0F"/>
    <w:rsid w:val="00D47E74"/>
    <w:rsid w:val="00D50031"/>
    <w:rsid w:val="00D500A8"/>
    <w:rsid w:val="00D500EF"/>
    <w:rsid w:val="00D5014E"/>
    <w:rsid w:val="00D5029F"/>
    <w:rsid w:val="00D50300"/>
    <w:rsid w:val="00D503AC"/>
    <w:rsid w:val="00D503C9"/>
    <w:rsid w:val="00D503CE"/>
    <w:rsid w:val="00D5044C"/>
    <w:rsid w:val="00D50455"/>
    <w:rsid w:val="00D504B6"/>
    <w:rsid w:val="00D504EF"/>
    <w:rsid w:val="00D50524"/>
    <w:rsid w:val="00D505F3"/>
    <w:rsid w:val="00D506E4"/>
    <w:rsid w:val="00D507A3"/>
    <w:rsid w:val="00D507A9"/>
    <w:rsid w:val="00D507C2"/>
    <w:rsid w:val="00D508EB"/>
    <w:rsid w:val="00D50920"/>
    <w:rsid w:val="00D50940"/>
    <w:rsid w:val="00D509AB"/>
    <w:rsid w:val="00D50A18"/>
    <w:rsid w:val="00D50A58"/>
    <w:rsid w:val="00D50AC5"/>
    <w:rsid w:val="00D50B80"/>
    <w:rsid w:val="00D50C95"/>
    <w:rsid w:val="00D50D3A"/>
    <w:rsid w:val="00D50D91"/>
    <w:rsid w:val="00D50DAC"/>
    <w:rsid w:val="00D50DC2"/>
    <w:rsid w:val="00D50E08"/>
    <w:rsid w:val="00D50EA3"/>
    <w:rsid w:val="00D50F56"/>
    <w:rsid w:val="00D50FFD"/>
    <w:rsid w:val="00D5107B"/>
    <w:rsid w:val="00D51257"/>
    <w:rsid w:val="00D512F5"/>
    <w:rsid w:val="00D512FD"/>
    <w:rsid w:val="00D51358"/>
    <w:rsid w:val="00D51418"/>
    <w:rsid w:val="00D51596"/>
    <w:rsid w:val="00D51627"/>
    <w:rsid w:val="00D517A2"/>
    <w:rsid w:val="00D517F9"/>
    <w:rsid w:val="00D518AF"/>
    <w:rsid w:val="00D51A4C"/>
    <w:rsid w:val="00D51B2D"/>
    <w:rsid w:val="00D51C93"/>
    <w:rsid w:val="00D51C95"/>
    <w:rsid w:val="00D51D33"/>
    <w:rsid w:val="00D51D6B"/>
    <w:rsid w:val="00D51D6E"/>
    <w:rsid w:val="00D51EBD"/>
    <w:rsid w:val="00D51F10"/>
    <w:rsid w:val="00D51F35"/>
    <w:rsid w:val="00D51F3B"/>
    <w:rsid w:val="00D51FB6"/>
    <w:rsid w:val="00D51FC7"/>
    <w:rsid w:val="00D5206A"/>
    <w:rsid w:val="00D520A3"/>
    <w:rsid w:val="00D520AD"/>
    <w:rsid w:val="00D520D0"/>
    <w:rsid w:val="00D520E3"/>
    <w:rsid w:val="00D521F8"/>
    <w:rsid w:val="00D5227A"/>
    <w:rsid w:val="00D522C4"/>
    <w:rsid w:val="00D522C5"/>
    <w:rsid w:val="00D522FF"/>
    <w:rsid w:val="00D52323"/>
    <w:rsid w:val="00D524DA"/>
    <w:rsid w:val="00D52689"/>
    <w:rsid w:val="00D526D2"/>
    <w:rsid w:val="00D526E2"/>
    <w:rsid w:val="00D526FD"/>
    <w:rsid w:val="00D5274E"/>
    <w:rsid w:val="00D52763"/>
    <w:rsid w:val="00D52773"/>
    <w:rsid w:val="00D52789"/>
    <w:rsid w:val="00D527D5"/>
    <w:rsid w:val="00D528BE"/>
    <w:rsid w:val="00D528CF"/>
    <w:rsid w:val="00D5296E"/>
    <w:rsid w:val="00D52C51"/>
    <w:rsid w:val="00D52D2C"/>
    <w:rsid w:val="00D52DF1"/>
    <w:rsid w:val="00D52E13"/>
    <w:rsid w:val="00D52E38"/>
    <w:rsid w:val="00D52EE6"/>
    <w:rsid w:val="00D52F33"/>
    <w:rsid w:val="00D52F48"/>
    <w:rsid w:val="00D52F4C"/>
    <w:rsid w:val="00D53099"/>
    <w:rsid w:val="00D530C8"/>
    <w:rsid w:val="00D53117"/>
    <w:rsid w:val="00D531E0"/>
    <w:rsid w:val="00D531E1"/>
    <w:rsid w:val="00D53230"/>
    <w:rsid w:val="00D53256"/>
    <w:rsid w:val="00D53286"/>
    <w:rsid w:val="00D5329A"/>
    <w:rsid w:val="00D532B1"/>
    <w:rsid w:val="00D5332C"/>
    <w:rsid w:val="00D533F0"/>
    <w:rsid w:val="00D53428"/>
    <w:rsid w:val="00D53436"/>
    <w:rsid w:val="00D534F6"/>
    <w:rsid w:val="00D53587"/>
    <w:rsid w:val="00D5361F"/>
    <w:rsid w:val="00D53636"/>
    <w:rsid w:val="00D537AA"/>
    <w:rsid w:val="00D537BA"/>
    <w:rsid w:val="00D537F4"/>
    <w:rsid w:val="00D5385C"/>
    <w:rsid w:val="00D5387E"/>
    <w:rsid w:val="00D53884"/>
    <w:rsid w:val="00D5389C"/>
    <w:rsid w:val="00D538C7"/>
    <w:rsid w:val="00D538D3"/>
    <w:rsid w:val="00D5394B"/>
    <w:rsid w:val="00D53AF5"/>
    <w:rsid w:val="00D53AFE"/>
    <w:rsid w:val="00D53B09"/>
    <w:rsid w:val="00D53B39"/>
    <w:rsid w:val="00D53B3A"/>
    <w:rsid w:val="00D53B77"/>
    <w:rsid w:val="00D53B7A"/>
    <w:rsid w:val="00D53C5D"/>
    <w:rsid w:val="00D53CDA"/>
    <w:rsid w:val="00D53E98"/>
    <w:rsid w:val="00D53EA5"/>
    <w:rsid w:val="00D53EEA"/>
    <w:rsid w:val="00D53FF3"/>
    <w:rsid w:val="00D5402F"/>
    <w:rsid w:val="00D5405F"/>
    <w:rsid w:val="00D54157"/>
    <w:rsid w:val="00D5418A"/>
    <w:rsid w:val="00D5424C"/>
    <w:rsid w:val="00D54267"/>
    <w:rsid w:val="00D543B3"/>
    <w:rsid w:val="00D543D2"/>
    <w:rsid w:val="00D54440"/>
    <w:rsid w:val="00D54486"/>
    <w:rsid w:val="00D545ED"/>
    <w:rsid w:val="00D54786"/>
    <w:rsid w:val="00D547EB"/>
    <w:rsid w:val="00D54859"/>
    <w:rsid w:val="00D54883"/>
    <w:rsid w:val="00D548A3"/>
    <w:rsid w:val="00D548DC"/>
    <w:rsid w:val="00D548F5"/>
    <w:rsid w:val="00D5494B"/>
    <w:rsid w:val="00D54964"/>
    <w:rsid w:val="00D54B15"/>
    <w:rsid w:val="00D54B5B"/>
    <w:rsid w:val="00D54BBF"/>
    <w:rsid w:val="00D54C80"/>
    <w:rsid w:val="00D54C89"/>
    <w:rsid w:val="00D54D5D"/>
    <w:rsid w:val="00D54D86"/>
    <w:rsid w:val="00D54DC6"/>
    <w:rsid w:val="00D54E42"/>
    <w:rsid w:val="00D54FB4"/>
    <w:rsid w:val="00D550A1"/>
    <w:rsid w:val="00D5516E"/>
    <w:rsid w:val="00D55205"/>
    <w:rsid w:val="00D5522B"/>
    <w:rsid w:val="00D552F9"/>
    <w:rsid w:val="00D5548F"/>
    <w:rsid w:val="00D554A4"/>
    <w:rsid w:val="00D554B3"/>
    <w:rsid w:val="00D554B9"/>
    <w:rsid w:val="00D5553C"/>
    <w:rsid w:val="00D55585"/>
    <w:rsid w:val="00D555C6"/>
    <w:rsid w:val="00D55624"/>
    <w:rsid w:val="00D55653"/>
    <w:rsid w:val="00D5569F"/>
    <w:rsid w:val="00D556D1"/>
    <w:rsid w:val="00D5573C"/>
    <w:rsid w:val="00D55791"/>
    <w:rsid w:val="00D557FB"/>
    <w:rsid w:val="00D5580B"/>
    <w:rsid w:val="00D55811"/>
    <w:rsid w:val="00D5590C"/>
    <w:rsid w:val="00D55921"/>
    <w:rsid w:val="00D55922"/>
    <w:rsid w:val="00D55931"/>
    <w:rsid w:val="00D55993"/>
    <w:rsid w:val="00D559B8"/>
    <w:rsid w:val="00D55A34"/>
    <w:rsid w:val="00D55A8F"/>
    <w:rsid w:val="00D55AD0"/>
    <w:rsid w:val="00D55AE7"/>
    <w:rsid w:val="00D55AF7"/>
    <w:rsid w:val="00D55B4B"/>
    <w:rsid w:val="00D55B6F"/>
    <w:rsid w:val="00D55BBC"/>
    <w:rsid w:val="00D55BDD"/>
    <w:rsid w:val="00D55BEE"/>
    <w:rsid w:val="00D55C11"/>
    <w:rsid w:val="00D55C27"/>
    <w:rsid w:val="00D55C65"/>
    <w:rsid w:val="00D55C73"/>
    <w:rsid w:val="00D55D88"/>
    <w:rsid w:val="00D55E5A"/>
    <w:rsid w:val="00D55EBA"/>
    <w:rsid w:val="00D55EDA"/>
    <w:rsid w:val="00D560A7"/>
    <w:rsid w:val="00D56139"/>
    <w:rsid w:val="00D5617F"/>
    <w:rsid w:val="00D56190"/>
    <w:rsid w:val="00D56250"/>
    <w:rsid w:val="00D5627A"/>
    <w:rsid w:val="00D56294"/>
    <w:rsid w:val="00D56298"/>
    <w:rsid w:val="00D56313"/>
    <w:rsid w:val="00D56358"/>
    <w:rsid w:val="00D5635A"/>
    <w:rsid w:val="00D563B0"/>
    <w:rsid w:val="00D563DD"/>
    <w:rsid w:val="00D5644E"/>
    <w:rsid w:val="00D564E3"/>
    <w:rsid w:val="00D56584"/>
    <w:rsid w:val="00D56593"/>
    <w:rsid w:val="00D5660B"/>
    <w:rsid w:val="00D56666"/>
    <w:rsid w:val="00D56671"/>
    <w:rsid w:val="00D56779"/>
    <w:rsid w:val="00D5682F"/>
    <w:rsid w:val="00D568E1"/>
    <w:rsid w:val="00D569E7"/>
    <w:rsid w:val="00D56A76"/>
    <w:rsid w:val="00D56A7F"/>
    <w:rsid w:val="00D56BB8"/>
    <w:rsid w:val="00D56D17"/>
    <w:rsid w:val="00D56D37"/>
    <w:rsid w:val="00D56D87"/>
    <w:rsid w:val="00D56D9F"/>
    <w:rsid w:val="00D56DAF"/>
    <w:rsid w:val="00D56EE5"/>
    <w:rsid w:val="00D56F5B"/>
    <w:rsid w:val="00D56F7A"/>
    <w:rsid w:val="00D570FD"/>
    <w:rsid w:val="00D57193"/>
    <w:rsid w:val="00D57199"/>
    <w:rsid w:val="00D57347"/>
    <w:rsid w:val="00D573B2"/>
    <w:rsid w:val="00D5744F"/>
    <w:rsid w:val="00D5749B"/>
    <w:rsid w:val="00D574C0"/>
    <w:rsid w:val="00D574C9"/>
    <w:rsid w:val="00D57503"/>
    <w:rsid w:val="00D5753E"/>
    <w:rsid w:val="00D575BC"/>
    <w:rsid w:val="00D5778F"/>
    <w:rsid w:val="00D578FC"/>
    <w:rsid w:val="00D57966"/>
    <w:rsid w:val="00D579FF"/>
    <w:rsid w:val="00D57A60"/>
    <w:rsid w:val="00D57AE1"/>
    <w:rsid w:val="00D57B5C"/>
    <w:rsid w:val="00D57C47"/>
    <w:rsid w:val="00D57C51"/>
    <w:rsid w:val="00D57C71"/>
    <w:rsid w:val="00D57DB8"/>
    <w:rsid w:val="00D57DD4"/>
    <w:rsid w:val="00D57E15"/>
    <w:rsid w:val="00D57E7B"/>
    <w:rsid w:val="00D57F2B"/>
    <w:rsid w:val="00D57FA9"/>
    <w:rsid w:val="00D57FC7"/>
    <w:rsid w:val="00D6000B"/>
    <w:rsid w:val="00D60092"/>
    <w:rsid w:val="00D600A6"/>
    <w:rsid w:val="00D600AB"/>
    <w:rsid w:val="00D600B6"/>
    <w:rsid w:val="00D60126"/>
    <w:rsid w:val="00D601A9"/>
    <w:rsid w:val="00D60277"/>
    <w:rsid w:val="00D6043D"/>
    <w:rsid w:val="00D60561"/>
    <w:rsid w:val="00D60591"/>
    <w:rsid w:val="00D6074D"/>
    <w:rsid w:val="00D60794"/>
    <w:rsid w:val="00D607B3"/>
    <w:rsid w:val="00D607F7"/>
    <w:rsid w:val="00D60863"/>
    <w:rsid w:val="00D608E2"/>
    <w:rsid w:val="00D609A1"/>
    <w:rsid w:val="00D609D2"/>
    <w:rsid w:val="00D60A3A"/>
    <w:rsid w:val="00D60A80"/>
    <w:rsid w:val="00D60A84"/>
    <w:rsid w:val="00D60C24"/>
    <w:rsid w:val="00D60CE7"/>
    <w:rsid w:val="00D60D77"/>
    <w:rsid w:val="00D60D97"/>
    <w:rsid w:val="00D60DC1"/>
    <w:rsid w:val="00D60DDF"/>
    <w:rsid w:val="00D60F5B"/>
    <w:rsid w:val="00D60FF2"/>
    <w:rsid w:val="00D6101C"/>
    <w:rsid w:val="00D6114A"/>
    <w:rsid w:val="00D61259"/>
    <w:rsid w:val="00D6126B"/>
    <w:rsid w:val="00D612E8"/>
    <w:rsid w:val="00D61355"/>
    <w:rsid w:val="00D6139D"/>
    <w:rsid w:val="00D613A9"/>
    <w:rsid w:val="00D61416"/>
    <w:rsid w:val="00D61424"/>
    <w:rsid w:val="00D6167C"/>
    <w:rsid w:val="00D61773"/>
    <w:rsid w:val="00D61779"/>
    <w:rsid w:val="00D61794"/>
    <w:rsid w:val="00D6187A"/>
    <w:rsid w:val="00D6189F"/>
    <w:rsid w:val="00D619B5"/>
    <w:rsid w:val="00D61A01"/>
    <w:rsid w:val="00D61A65"/>
    <w:rsid w:val="00D61A67"/>
    <w:rsid w:val="00D61B1E"/>
    <w:rsid w:val="00D61BB1"/>
    <w:rsid w:val="00D61BBC"/>
    <w:rsid w:val="00D61C10"/>
    <w:rsid w:val="00D61D15"/>
    <w:rsid w:val="00D61D66"/>
    <w:rsid w:val="00D61DB9"/>
    <w:rsid w:val="00D61DF8"/>
    <w:rsid w:val="00D61E40"/>
    <w:rsid w:val="00D61E58"/>
    <w:rsid w:val="00D61E6A"/>
    <w:rsid w:val="00D61F9B"/>
    <w:rsid w:val="00D61FDD"/>
    <w:rsid w:val="00D620E0"/>
    <w:rsid w:val="00D62127"/>
    <w:rsid w:val="00D62155"/>
    <w:rsid w:val="00D6227E"/>
    <w:rsid w:val="00D62358"/>
    <w:rsid w:val="00D623B5"/>
    <w:rsid w:val="00D623BC"/>
    <w:rsid w:val="00D62520"/>
    <w:rsid w:val="00D6253A"/>
    <w:rsid w:val="00D62584"/>
    <w:rsid w:val="00D625F8"/>
    <w:rsid w:val="00D6267E"/>
    <w:rsid w:val="00D626DA"/>
    <w:rsid w:val="00D62702"/>
    <w:rsid w:val="00D62726"/>
    <w:rsid w:val="00D6274D"/>
    <w:rsid w:val="00D627C5"/>
    <w:rsid w:val="00D62938"/>
    <w:rsid w:val="00D62957"/>
    <w:rsid w:val="00D629BE"/>
    <w:rsid w:val="00D62A1F"/>
    <w:rsid w:val="00D62A72"/>
    <w:rsid w:val="00D62AA3"/>
    <w:rsid w:val="00D62BBA"/>
    <w:rsid w:val="00D62BDA"/>
    <w:rsid w:val="00D62BE0"/>
    <w:rsid w:val="00D62C1D"/>
    <w:rsid w:val="00D62C2A"/>
    <w:rsid w:val="00D62CBB"/>
    <w:rsid w:val="00D62CEF"/>
    <w:rsid w:val="00D62D5B"/>
    <w:rsid w:val="00D62DD4"/>
    <w:rsid w:val="00D62E42"/>
    <w:rsid w:val="00D62E5E"/>
    <w:rsid w:val="00D62EEE"/>
    <w:rsid w:val="00D62EFB"/>
    <w:rsid w:val="00D62F11"/>
    <w:rsid w:val="00D62F52"/>
    <w:rsid w:val="00D62F6D"/>
    <w:rsid w:val="00D62FBF"/>
    <w:rsid w:val="00D6307B"/>
    <w:rsid w:val="00D630C9"/>
    <w:rsid w:val="00D630D0"/>
    <w:rsid w:val="00D63141"/>
    <w:rsid w:val="00D6317A"/>
    <w:rsid w:val="00D631BE"/>
    <w:rsid w:val="00D631DD"/>
    <w:rsid w:val="00D63249"/>
    <w:rsid w:val="00D63376"/>
    <w:rsid w:val="00D633A0"/>
    <w:rsid w:val="00D6345C"/>
    <w:rsid w:val="00D6353F"/>
    <w:rsid w:val="00D635B0"/>
    <w:rsid w:val="00D635E9"/>
    <w:rsid w:val="00D635EC"/>
    <w:rsid w:val="00D6360F"/>
    <w:rsid w:val="00D6361F"/>
    <w:rsid w:val="00D63755"/>
    <w:rsid w:val="00D637B8"/>
    <w:rsid w:val="00D63801"/>
    <w:rsid w:val="00D6380A"/>
    <w:rsid w:val="00D6394E"/>
    <w:rsid w:val="00D63A0D"/>
    <w:rsid w:val="00D63A8E"/>
    <w:rsid w:val="00D63AF8"/>
    <w:rsid w:val="00D63B8A"/>
    <w:rsid w:val="00D63BE8"/>
    <w:rsid w:val="00D63C5C"/>
    <w:rsid w:val="00D63C91"/>
    <w:rsid w:val="00D63DA1"/>
    <w:rsid w:val="00D63F40"/>
    <w:rsid w:val="00D63FE1"/>
    <w:rsid w:val="00D6402D"/>
    <w:rsid w:val="00D64045"/>
    <w:rsid w:val="00D6410F"/>
    <w:rsid w:val="00D6414B"/>
    <w:rsid w:val="00D641FE"/>
    <w:rsid w:val="00D64219"/>
    <w:rsid w:val="00D6421E"/>
    <w:rsid w:val="00D64275"/>
    <w:rsid w:val="00D64329"/>
    <w:rsid w:val="00D64392"/>
    <w:rsid w:val="00D6440A"/>
    <w:rsid w:val="00D6487E"/>
    <w:rsid w:val="00D649AF"/>
    <w:rsid w:val="00D649F9"/>
    <w:rsid w:val="00D64AD6"/>
    <w:rsid w:val="00D64CB9"/>
    <w:rsid w:val="00D64CFA"/>
    <w:rsid w:val="00D64E06"/>
    <w:rsid w:val="00D64E5B"/>
    <w:rsid w:val="00D64E81"/>
    <w:rsid w:val="00D64EDF"/>
    <w:rsid w:val="00D64F6A"/>
    <w:rsid w:val="00D64F87"/>
    <w:rsid w:val="00D6501F"/>
    <w:rsid w:val="00D65102"/>
    <w:rsid w:val="00D65105"/>
    <w:rsid w:val="00D65107"/>
    <w:rsid w:val="00D6512A"/>
    <w:rsid w:val="00D651D3"/>
    <w:rsid w:val="00D65293"/>
    <w:rsid w:val="00D6531F"/>
    <w:rsid w:val="00D6547A"/>
    <w:rsid w:val="00D65565"/>
    <w:rsid w:val="00D65584"/>
    <w:rsid w:val="00D6558D"/>
    <w:rsid w:val="00D65590"/>
    <w:rsid w:val="00D6559E"/>
    <w:rsid w:val="00D65639"/>
    <w:rsid w:val="00D656D1"/>
    <w:rsid w:val="00D656F9"/>
    <w:rsid w:val="00D65705"/>
    <w:rsid w:val="00D65725"/>
    <w:rsid w:val="00D657F5"/>
    <w:rsid w:val="00D65844"/>
    <w:rsid w:val="00D65846"/>
    <w:rsid w:val="00D658CE"/>
    <w:rsid w:val="00D65986"/>
    <w:rsid w:val="00D65A37"/>
    <w:rsid w:val="00D65B12"/>
    <w:rsid w:val="00D65B4D"/>
    <w:rsid w:val="00D65CA8"/>
    <w:rsid w:val="00D65D47"/>
    <w:rsid w:val="00D65E4A"/>
    <w:rsid w:val="00D65EFA"/>
    <w:rsid w:val="00D65F51"/>
    <w:rsid w:val="00D66212"/>
    <w:rsid w:val="00D663C5"/>
    <w:rsid w:val="00D663D5"/>
    <w:rsid w:val="00D66405"/>
    <w:rsid w:val="00D6643C"/>
    <w:rsid w:val="00D664C2"/>
    <w:rsid w:val="00D66559"/>
    <w:rsid w:val="00D665A1"/>
    <w:rsid w:val="00D66610"/>
    <w:rsid w:val="00D66620"/>
    <w:rsid w:val="00D666DE"/>
    <w:rsid w:val="00D66763"/>
    <w:rsid w:val="00D667FE"/>
    <w:rsid w:val="00D66803"/>
    <w:rsid w:val="00D668A3"/>
    <w:rsid w:val="00D66998"/>
    <w:rsid w:val="00D66A06"/>
    <w:rsid w:val="00D66A27"/>
    <w:rsid w:val="00D66A5F"/>
    <w:rsid w:val="00D66A73"/>
    <w:rsid w:val="00D66AD6"/>
    <w:rsid w:val="00D66AF6"/>
    <w:rsid w:val="00D66B67"/>
    <w:rsid w:val="00D66B88"/>
    <w:rsid w:val="00D66C12"/>
    <w:rsid w:val="00D66C4D"/>
    <w:rsid w:val="00D66DDD"/>
    <w:rsid w:val="00D66E56"/>
    <w:rsid w:val="00D66E81"/>
    <w:rsid w:val="00D66EAD"/>
    <w:rsid w:val="00D66ED3"/>
    <w:rsid w:val="00D66F3F"/>
    <w:rsid w:val="00D67061"/>
    <w:rsid w:val="00D67105"/>
    <w:rsid w:val="00D67106"/>
    <w:rsid w:val="00D67121"/>
    <w:rsid w:val="00D67143"/>
    <w:rsid w:val="00D6716B"/>
    <w:rsid w:val="00D67432"/>
    <w:rsid w:val="00D67512"/>
    <w:rsid w:val="00D675D0"/>
    <w:rsid w:val="00D67702"/>
    <w:rsid w:val="00D6774E"/>
    <w:rsid w:val="00D67771"/>
    <w:rsid w:val="00D677B3"/>
    <w:rsid w:val="00D67845"/>
    <w:rsid w:val="00D678AD"/>
    <w:rsid w:val="00D6795E"/>
    <w:rsid w:val="00D67979"/>
    <w:rsid w:val="00D67AE5"/>
    <w:rsid w:val="00D67C69"/>
    <w:rsid w:val="00D67CBD"/>
    <w:rsid w:val="00D67E56"/>
    <w:rsid w:val="00D67F1A"/>
    <w:rsid w:val="00D67F1F"/>
    <w:rsid w:val="00D67FB0"/>
    <w:rsid w:val="00D70027"/>
    <w:rsid w:val="00D7007B"/>
    <w:rsid w:val="00D700BB"/>
    <w:rsid w:val="00D70214"/>
    <w:rsid w:val="00D7021F"/>
    <w:rsid w:val="00D702A7"/>
    <w:rsid w:val="00D702C9"/>
    <w:rsid w:val="00D70327"/>
    <w:rsid w:val="00D70344"/>
    <w:rsid w:val="00D70423"/>
    <w:rsid w:val="00D70496"/>
    <w:rsid w:val="00D70581"/>
    <w:rsid w:val="00D70590"/>
    <w:rsid w:val="00D705B2"/>
    <w:rsid w:val="00D705CD"/>
    <w:rsid w:val="00D70784"/>
    <w:rsid w:val="00D707C9"/>
    <w:rsid w:val="00D7088A"/>
    <w:rsid w:val="00D708A1"/>
    <w:rsid w:val="00D708FA"/>
    <w:rsid w:val="00D70A37"/>
    <w:rsid w:val="00D70B98"/>
    <w:rsid w:val="00D70BA3"/>
    <w:rsid w:val="00D70C58"/>
    <w:rsid w:val="00D70CBC"/>
    <w:rsid w:val="00D70ECF"/>
    <w:rsid w:val="00D70F92"/>
    <w:rsid w:val="00D70FAA"/>
    <w:rsid w:val="00D70FAD"/>
    <w:rsid w:val="00D70FC3"/>
    <w:rsid w:val="00D70FE9"/>
    <w:rsid w:val="00D71044"/>
    <w:rsid w:val="00D710AC"/>
    <w:rsid w:val="00D7116B"/>
    <w:rsid w:val="00D7120F"/>
    <w:rsid w:val="00D713E8"/>
    <w:rsid w:val="00D71488"/>
    <w:rsid w:val="00D7153C"/>
    <w:rsid w:val="00D71544"/>
    <w:rsid w:val="00D7165B"/>
    <w:rsid w:val="00D7169F"/>
    <w:rsid w:val="00D716B1"/>
    <w:rsid w:val="00D7171A"/>
    <w:rsid w:val="00D7175A"/>
    <w:rsid w:val="00D717E2"/>
    <w:rsid w:val="00D717EE"/>
    <w:rsid w:val="00D7181E"/>
    <w:rsid w:val="00D718EC"/>
    <w:rsid w:val="00D71904"/>
    <w:rsid w:val="00D719C8"/>
    <w:rsid w:val="00D719ED"/>
    <w:rsid w:val="00D71A70"/>
    <w:rsid w:val="00D71CA8"/>
    <w:rsid w:val="00D71E32"/>
    <w:rsid w:val="00D71EB0"/>
    <w:rsid w:val="00D72000"/>
    <w:rsid w:val="00D72145"/>
    <w:rsid w:val="00D7215C"/>
    <w:rsid w:val="00D721B4"/>
    <w:rsid w:val="00D72297"/>
    <w:rsid w:val="00D72307"/>
    <w:rsid w:val="00D723A7"/>
    <w:rsid w:val="00D723AF"/>
    <w:rsid w:val="00D72703"/>
    <w:rsid w:val="00D72768"/>
    <w:rsid w:val="00D72797"/>
    <w:rsid w:val="00D727BE"/>
    <w:rsid w:val="00D72899"/>
    <w:rsid w:val="00D728ED"/>
    <w:rsid w:val="00D729C2"/>
    <w:rsid w:val="00D72A21"/>
    <w:rsid w:val="00D72A3A"/>
    <w:rsid w:val="00D72CC0"/>
    <w:rsid w:val="00D72DB9"/>
    <w:rsid w:val="00D72E7E"/>
    <w:rsid w:val="00D72E95"/>
    <w:rsid w:val="00D72ECF"/>
    <w:rsid w:val="00D72F2C"/>
    <w:rsid w:val="00D72F9B"/>
    <w:rsid w:val="00D7306C"/>
    <w:rsid w:val="00D73088"/>
    <w:rsid w:val="00D730AD"/>
    <w:rsid w:val="00D73130"/>
    <w:rsid w:val="00D731AB"/>
    <w:rsid w:val="00D73225"/>
    <w:rsid w:val="00D73255"/>
    <w:rsid w:val="00D73258"/>
    <w:rsid w:val="00D73286"/>
    <w:rsid w:val="00D73295"/>
    <w:rsid w:val="00D7331C"/>
    <w:rsid w:val="00D733CE"/>
    <w:rsid w:val="00D7343D"/>
    <w:rsid w:val="00D735D3"/>
    <w:rsid w:val="00D73652"/>
    <w:rsid w:val="00D73654"/>
    <w:rsid w:val="00D7368A"/>
    <w:rsid w:val="00D736CB"/>
    <w:rsid w:val="00D73719"/>
    <w:rsid w:val="00D737A7"/>
    <w:rsid w:val="00D737F2"/>
    <w:rsid w:val="00D73899"/>
    <w:rsid w:val="00D738D7"/>
    <w:rsid w:val="00D738DB"/>
    <w:rsid w:val="00D73ACF"/>
    <w:rsid w:val="00D73B05"/>
    <w:rsid w:val="00D73B48"/>
    <w:rsid w:val="00D73B68"/>
    <w:rsid w:val="00D73B8C"/>
    <w:rsid w:val="00D73C88"/>
    <w:rsid w:val="00D73CA3"/>
    <w:rsid w:val="00D73CE0"/>
    <w:rsid w:val="00D73D5A"/>
    <w:rsid w:val="00D73D5C"/>
    <w:rsid w:val="00D73EA2"/>
    <w:rsid w:val="00D73F12"/>
    <w:rsid w:val="00D7404C"/>
    <w:rsid w:val="00D7416B"/>
    <w:rsid w:val="00D7420F"/>
    <w:rsid w:val="00D742DE"/>
    <w:rsid w:val="00D7438A"/>
    <w:rsid w:val="00D74417"/>
    <w:rsid w:val="00D74456"/>
    <w:rsid w:val="00D7446C"/>
    <w:rsid w:val="00D7447A"/>
    <w:rsid w:val="00D744F4"/>
    <w:rsid w:val="00D74549"/>
    <w:rsid w:val="00D74579"/>
    <w:rsid w:val="00D74604"/>
    <w:rsid w:val="00D74606"/>
    <w:rsid w:val="00D746CF"/>
    <w:rsid w:val="00D74720"/>
    <w:rsid w:val="00D74766"/>
    <w:rsid w:val="00D748CD"/>
    <w:rsid w:val="00D74ADA"/>
    <w:rsid w:val="00D74B2D"/>
    <w:rsid w:val="00D74B65"/>
    <w:rsid w:val="00D74C75"/>
    <w:rsid w:val="00D74CD0"/>
    <w:rsid w:val="00D74D14"/>
    <w:rsid w:val="00D74D1C"/>
    <w:rsid w:val="00D74DEB"/>
    <w:rsid w:val="00D74E2D"/>
    <w:rsid w:val="00D74EF0"/>
    <w:rsid w:val="00D74FD8"/>
    <w:rsid w:val="00D75006"/>
    <w:rsid w:val="00D7500F"/>
    <w:rsid w:val="00D750FE"/>
    <w:rsid w:val="00D75357"/>
    <w:rsid w:val="00D75358"/>
    <w:rsid w:val="00D753B4"/>
    <w:rsid w:val="00D75430"/>
    <w:rsid w:val="00D7543A"/>
    <w:rsid w:val="00D7557F"/>
    <w:rsid w:val="00D75671"/>
    <w:rsid w:val="00D7568F"/>
    <w:rsid w:val="00D756F2"/>
    <w:rsid w:val="00D75738"/>
    <w:rsid w:val="00D7576C"/>
    <w:rsid w:val="00D757FE"/>
    <w:rsid w:val="00D75942"/>
    <w:rsid w:val="00D75999"/>
    <w:rsid w:val="00D759AD"/>
    <w:rsid w:val="00D759BA"/>
    <w:rsid w:val="00D75A41"/>
    <w:rsid w:val="00D75AAA"/>
    <w:rsid w:val="00D75AB4"/>
    <w:rsid w:val="00D75ACD"/>
    <w:rsid w:val="00D75C1F"/>
    <w:rsid w:val="00D75D41"/>
    <w:rsid w:val="00D75E21"/>
    <w:rsid w:val="00D75EF1"/>
    <w:rsid w:val="00D75F76"/>
    <w:rsid w:val="00D75F8B"/>
    <w:rsid w:val="00D75FD1"/>
    <w:rsid w:val="00D7603C"/>
    <w:rsid w:val="00D76118"/>
    <w:rsid w:val="00D7614C"/>
    <w:rsid w:val="00D76193"/>
    <w:rsid w:val="00D76220"/>
    <w:rsid w:val="00D762DB"/>
    <w:rsid w:val="00D762F2"/>
    <w:rsid w:val="00D76380"/>
    <w:rsid w:val="00D763B7"/>
    <w:rsid w:val="00D7642E"/>
    <w:rsid w:val="00D764D7"/>
    <w:rsid w:val="00D76522"/>
    <w:rsid w:val="00D765F1"/>
    <w:rsid w:val="00D76624"/>
    <w:rsid w:val="00D766C6"/>
    <w:rsid w:val="00D766F9"/>
    <w:rsid w:val="00D7671B"/>
    <w:rsid w:val="00D7673E"/>
    <w:rsid w:val="00D767D1"/>
    <w:rsid w:val="00D76821"/>
    <w:rsid w:val="00D7684C"/>
    <w:rsid w:val="00D76942"/>
    <w:rsid w:val="00D76960"/>
    <w:rsid w:val="00D7697C"/>
    <w:rsid w:val="00D769D5"/>
    <w:rsid w:val="00D76ACC"/>
    <w:rsid w:val="00D76BCA"/>
    <w:rsid w:val="00D76CB7"/>
    <w:rsid w:val="00D76CF0"/>
    <w:rsid w:val="00D76D8C"/>
    <w:rsid w:val="00D76D9F"/>
    <w:rsid w:val="00D76DD5"/>
    <w:rsid w:val="00D76E97"/>
    <w:rsid w:val="00D76F7B"/>
    <w:rsid w:val="00D7707C"/>
    <w:rsid w:val="00D770A1"/>
    <w:rsid w:val="00D770B3"/>
    <w:rsid w:val="00D77141"/>
    <w:rsid w:val="00D7719A"/>
    <w:rsid w:val="00D7723C"/>
    <w:rsid w:val="00D772B2"/>
    <w:rsid w:val="00D772D2"/>
    <w:rsid w:val="00D77363"/>
    <w:rsid w:val="00D77490"/>
    <w:rsid w:val="00D774B1"/>
    <w:rsid w:val="00D774ED"/>
    <w:rsid w:val="00D7751F"/>
    <w:rsid w:val="00D77541"/>
    <w:rsid w:val="00D77545"/>
    <w:rsid w:val="00D7754C"/>
    <w:rsid w:val="00D77665"/>
    <w:rsid w:val="00D77684"/>
    <w:rsid w:val="00D776F3"/>
    <w:rsid w:val="00D77769"/>
    <w:rsid w:val="00D777C4"/>
    <w:rsid w:val="00D777D8"/>
    <w:rsid w:val="00D77943"/>
    <w:rsid w:val="00D779AF"/>
    <w:rsid w:val="00D77A24"/>
    <w:rsid w:val="00D77B00"/>
    <w:rsid w:val="00D77C30"/>
    <w:rsid w:val="00D77C72"/>
    <w:rsid w:val="00D77E54"/>
    <w:rsid w:val="00D77E87"/>
    <w:rsid w:val="00D77F25"/>
    <w:rsid w:val="00D77FDE"/>
    <w:rsid w:val="00D80096"/>
    <w:rsid w:val="00D8012B"/>
    <w:rsid w:val="00D80271"/>
    <w:rsid w:val="00D802AE"/>
    <w:rsid w:val="00D802C3"/>
    <w:rsid w:val="00D802DB"/>
    <w:rsid w:val="00D803F7"/>
    <w:rsid w:val="00D80467"/>
    <w:rsid w:val="00D8046B"/>
    <w:rsid w:val="00D8058D"/>
    <w:rsid w:val="00D805DC"/>
    <w:rsid w:val="00D806E3"/>
    <w:rsid w:val="00D807F7"/>
    <w:rsid w:val="00D80807"/>
    <w:rsid w:val="00D80893"/>
    <w:rsid w:val="00D80912"/>
    <w:rsid w:val="00D80926"/>
    <w:rsid w:val="00D80929"/>
    <w:rsid w:val="00D8092A"/>
    <w:rsid w:val="00D80949"/>
    <w:rsid w:val="00D8097F"/>
    <w:rsid w:val="00D80A69"/>
    <w:rsid w:val="00D80BDD"/>
    <w:rsid w:val="00D80BF4"/>
    <w:rsid w:val="00D80CF8"/>
    <w:rsid w:val="00D80D2B"/>
    <w:rsid w:val="00D80DC7"/>
    <w:rsid w:val="00D80DE4"/>
    <w:rsid w:val="00D80ECE"/>
    <w:rsid w:val="00D80F7B"/>
    <w:rsid w:val="00D80FD6"/>
    <w:rsid w:val="00D8107D"/>
    <w:rsid w:val="00D810A6"/>
    <w:rsid w:val="00D81103"/>
    <w:rsid w:val="00D81181"/>
    <w:rsid w:val="00D81292"/>
    <w:rsid w:val="00D812DB"/>
    <w:rsid w:val="00D812EA"/>
    <w:rsid w:val="00D81380"/>
    <w:rsid w:val="00D813A2"/>
    <w:rsid w:val="00D813A7"/>
    <w:rsid w:val="00D81414"/>
    <w:rsid w:val="00D8144D"/>
    <w:rsid w:val="00D8147E"/>
    <w:rsid w:val="00D81496"/>
    <w:rsid w:val="00D814B8"/>
    <w:rsid w:val="00D814E8"/>
    <w:rsid w:val="00D814F8"/>
    <w:rsid w:val="00D815A3"/>
    <w:rsid w:val="00D815CC"/>
    <w:rsid w:val="00D8164B"/>
    <w:rsid w:val="00D8166A"/>
    <w:rsid w:val="00D81828"/>
    <w:rsid w:val="00D81834"/>
    <w:rsid w:val="00D8183A"/>
    <w:rsid w:val="00D8184A"/>
    <w:rsid w:val="00D81923"/>
    <w:rsid w:val="00D81940"/>
    <w:rsid w:val="00D819B7"/>
    <w:rsid w:val="00D81A03"/>
    <w:rsid w:val="00D81A31"/>
    <w:rsid w:val="00D81B43"/>
    <w:rsid w:val="00D81B8E"/>
    <w:rsid w:val="00D81B96"/>
    <w:rsid w:val="00D81D27"/>
    <w:rsid w:val="00D81E5A"/>
    <w:rsid w:val="00D81E61"/>
    <w:rsid w:val="00D81F39"/>
    <w:rsid w:val="00D82145"/>
    <w:rsid w:val="00D8214B"/>
    <w:rsid w:val="00D821F1"/>
    <w:rsid w:val="00D821FC"/>
    <w:rsid w:val="00D8230C"/>
    <w:rsid w:val="00D82324"/>
    <w:rsid w:val="00D82489"/>
    <w:rsid w:val="00D8267C"/>
    <w:rsid w:val="00D8272F"/>
    <w:rsid w:val="00D827A4"/>
    <w:rsid w:val="00D827F9"/>
    <w:rsid w:val="00D8293E"/>
    <w:rsid w:val="00D82981"/>
    <w:rsid w:val="00D82982"/>
    <w:rsid w:val="00D82A53"/>
    <w:rsid w:val="00D82B0F"/>
    <w:rsid w:val="00D82B3E"/>
    <w:rsid w:val="00D82B4F"/>
    <w:rsid w:val="00D82C12"/>
    <w:rsid w:val="00D82C2E"/>
    <w:rsid w:val="00D82D2D"/>
    <w:rsid w:val="00D82F47"/>
    <w:rsid w:val="00D82F57"/>
    <w:rsid w:val="00D8305C"/>
    <w:rsid w:val="00D830C4"/>
    <w:rsid w:val="00D832BD"/>
    <w:rsid w:val="00D832F5"/>
    <w:rsid w:val="00D8331C"/>
    <w:rsid w:val="00D83580"/>
    <w:rsid w:val="00D8358A"/>
    <w:rsid w:val="00D835C4"/>
    <w:rsid w:val="00D836BD"/>
    <w:rsid w:val="00D836F3"/>
    <w:rsid w:val="00D83701"/>
    <w:rsid w:val="00D8370E"/>
    <w:rsid w:val="00D8372A"/>
    <w:rsid w:val="00D83767"/>
    <w:rsid w:val="00D83840"/>
    <w:rsid w:val="00D838E9"/>
    <w:rsid w:val="00D83A43"/>
    <w:rsid w:val="00D83BB4"/>
    <w:rsid w:val="00D83BE2"/>
    <w:rsid w:val="00D83C12"/>
    <w:rsid w:val="00D83C16"/>
    <w:rsid w:val="00D83CE4"/>
    <w:rsid w:val="00D83D21"/>
    <w:rsid w:val="00D83D9D"/>
    <w:rsid w:val="00D83DA4"/>
    <w:rsid w:val="00D83E57"/>
    <w:rsid w:val="00D83E61"/>
    <w:rsid w:val="00D83E90"/>
    <w:rsid w:val="00D83EA7"/>
    <w:rsid w:val="00D83EAA"/>
    <w:rsid w:val="00D83EE0"/>
    <w:rsid w:val="00D84075"/>
    <w:rsid w:val="00D84149"/>
    <w:rsid w:val="00D8429A"/>
    <w:rsid w:val="00D8429B"/>
    <w:rsid w:val="00D842E7"/>
    <w:rsid w:val="00D84300"/>
    <w:rsid w:val="00D84307"/>
    <w:rsid w:val="00D8433F"/>
    <w:rsid w:val="00D84349"/>
    <w:rsid w:val="00D8434C"/>
    <w:rsid w:val="00D84400"/>
    <w:rsid w:val="00D84422"/>
    <w:rsid w:val="00D8443F"/>
    <w:rsid w:val="00D8446E"/>
    <w:rsid w:val="00D84557"/>
    <w:rsid w:val="00D84600"/>
    <w:rsid w:val="00D846CE"/>
    <w:rsid w:val="00D847FE"/>
    <w:rsid w:val="00D84815"/>
    <w:rsid w:val="00D84823"/>
    <w:rsid w:val="00D8494B"/>
    <w:rsid w:val="00D84A17"/>
    <w:rsid w:val="00D84A63"/>
    <w:rsid w:val="00D84C56"/>
    <w:rsid w:val="00D84C7D"/>
    <w:rsid w:val="00D84CA8"/>
    <w:rsid w:val="00D84CCD"/>
    <w:rsid w:val="00D84D66"/>
    <w:rsid w:val="00D84D71"/>
    <w:rsid w:val="00D84E7B"/>
    <w:rsid w:val="00D84F4C"/>
    <w:rsid w:val="00D84F6F"/>
    <w:rsid w:val="00D84FB0"/>
    <w:rsid w:val="00D85018"/>
    <w:rsid w:val="00D85044"/>
    <w:rsid w:val="00D85168"/>
    <w:rsid w:val="00D851AE"/>
    <w:rsid w:val="00D851BA"/>
    <w:rsid w:val="00D85309"/>
    <w:rsid w:val="00D85323"/>
    <w:rsid w:val="00D8543C"/>
    <w:rsid w:val="00D8544D"/>
    <w:rsid w:val="00D85510"/>
    <w:rsid w:val="00D85657"/>
    <w:rsid w:val="00D857D1"/>
    <w:rsid w:val="00D857DC"/>
    <w:rsid w:val="00D85826"/>
    <w:rsid w:val="00D85830"/>
    <w:rsid w:val="00D8589A"/>
    <w:rsid w:val="00D858C8"/>
    <w:rsid w:val="00D85916"/>
    <w:rsid w:val="00D85986"/>
    <w:rsid w:val="00D8598D"/>
    <w:rsid w:val="00D85AA7"/>
    <w:rsid w:val="00D85AD1"/>
    <w:rsid w:val="00D85B92"/>
    <w:rsid w:val="00D85BBA"/>
    <w:rsid w:val="00D85BD1"/>
    <w:rsid w:val="00D85C2B"/>
    <w:rsid w:val="00D85C31"/>
    <w:rsid w:val="00D85C3D"/>
    <w:rsid w:val="00D85C64"/>
    <w:rsid w:val="00D85DFE"/>
    <w:rsid w:val="00D85F1D"/>
    <w:rsid w:val="00D85F92"/>
    <w:rsid w:val="00D85FB7"/>
    <w:rsid w:val="00D85FF3"/>
    <w:rsid w:val="00D86030"/>
    <w:rsid w:val="00D8603A"/>
    <w:rsid w:val="00D860C5"/>
    <w:rsid w:val="00D860D8"/>
    <w:rsid w:val="00D8618F"/>
    <w:rsid w:val="00D861E1"/>
    <w:rsid w:val="00D86242"/>
    <w:rsid w:val="00D8625C"/>
    <w:rsid w:val="00D862A1"/>
    <w:rsid w:val="00D862B4"/>
    <w:rsid w:val="00D8633C"/>
    <w:rsid w:val="00D86380"/>
    <w:rsid w:val="00D86559"/>
    <w:rsid w:val="00D865E7"/>
    <w:rsid w:val="00D8678C"/>
    <w:rsid w:val="00D8678F"/>
    <w:rsid w:val="00D86813"/>
    <w:rsid w:val="00D86825"/>
    <w:rsid w:val="00D869B9"/>
    <w:rsid w:val="00D869CE"/>
    <w:rsid w:val="00D86AB4"/>
    <w:rsid w:val="00D86B73"/>
    <w:rsid w:val="00D86C69"/>
    <w:rsid w:val="00D86CD4"/>
    <w:rsid w:val="00D86CF0"/>
    <w:rsid w:val="00D86CFE"/>
    <w:rsid w:val="00D86D29"/>
    <w:rsid w:val="00D86D41"/>
    <w:rsid w:val="00D86DE4"/>
    <w:rsid w:val="00D86E9B"/>
    <w:rsid w:val="00D86F35"/>
    <w:rsid w:val="00D86F62"/>
    <w:rsid w:val="00D86F64"/>
    <w:rsid w:val="00D86F94"/>
    <w:rsid w:val="00D86FC2"/>
    <w:rsid w:val="00D8702C"/>
    <w:rsid w:val="00D8704D"/>
    <w:rsid w:val="00D871F8"/>
    <w:rsid w:val="00D872A0"/>
    <w:rsid w:val="00D872C1"/>
    <w:rsid w:val="00D8739A"/>
    <w:rsid w:val="00D87473"/>
    <w:rsid w:val="00D874A9"/>
    <w:rsid w:val="00D874D0"/>
    <w:rsid w:val="00D874F0"/>
    <w:rsid w:val="00D87573"/>
    <w:rsid w:val="00D87579"/>
    <w:rsid w:val="00D875F2"/>
    <w:rsid w:val="00D877D4"/>
    <w:rsid w:val="00D8784B"/>
    <w:rsid w:val="00D878C5"/>
    <w:rsid w:val="00D878CB"/>
    <w:rsid w:val="00D8794A"/>
    <w:rsid w:val="00D87955"/>
    <w:rsid w:val="00D87AD2"/>
    <w:rsid w:val="00D87B27"/>
    <w:rsid w:val="00D87B61"/>
    <w:rsid w:val="00D87BCF"/>
    <w:rsid w:val="00D87BF5"/>
    <w:rsid w:val="00D87C5A"/>
    <w:rsid w:val="00D87CC3"/>
    <w:rsid w:val="00D87E04"/>
    <w:rsid w:val="00D87E97"/>
    <w:rsid w:val="00D87ED8"/>
    <w:rsid w:val="00D87F1C"/>
    <w:rsid w:val="00D87FAC"/>
    <w:rsid w:val="00D900E5"/>
    <w:rsid w:val="00D90112"/>
    <w:rsid w:val="00D90122"/>
    <w:rsid w:val="00D90257"/>
    <w:rsid w:val="00D90262"/>
    <w:rsid w:val="00D902CE"/>
    <w:rsid w:val="00D9030C"/>
    <w:rsid w:val="00D90325"/>
    <w:rsid w:val="00D903BA"/>
    <w:rsid w:val="00D903DE"/>
    <w:rsid w:val="00D90496"/>
    <w:rsid w:val="00D9059C"/>
    <w:rsid w:val="00D905D8"/>
    <w:rsid w:val="00D90610"/>
    <w:rsid w:val="00D906ED"/>
    <w:rsid w:val="00D907E9"/>
    <w:rsid w:val="00D908A0"/>
    <w:rsid w:val="00D9091F"/>
    <w:rsid w:val="00D90996"/>
    <w:rsid w:val="00D90A5F"/>
    <w:rsid w:val="00D90AE3"/>
    <w:rsid w:val="00D90BCF"/>
    <w:rsid w:val="00D90CB3"/>
    <w:rsid w:val="00D90CCA"/>
    <w:rsid w:val="00D90CE0"/>
    <w:rsid w:val="00D90CE8"/>
    <w:rsid w:val="00D90DA8"/>
    <w:rsid w:val="00D90DD5"/>
    <w:rsid w:val="00D90F4F"/>
    <w:rsid w:val="00D910DE"/>
    <w:rsid w:val="00D911B5"/>
    <w:rsid w:val="00D9123C"/>
    <w:rsid w:val="00D9129C"/>
    <w:rsid w:val="00D912A6"/>
    <w:rsid w:val="00D9136F"/>
    <w:rsid w:val="00D913B1"/>
    <w:rsid w:val="00D913FC"/>
    <w:rsid w:val="00D91407"/>
    <w:rsid w:val="00D91470"/>
    <w:rsid w:val="00D914AA"/>
    <w:rsid w:val="00D914C7"/>
    <w:rsid w:val="00D914F1"/>
    <w:rsid w:val="00D91502"/>
    <w:rsid w:val="00D9150C"/>
    <w:rsid w:val="00D91624"/>
    <w:rsid w:val="00D91629"/>
    <w:rsid w:val="00D91749"/>
    <w:rsid w:val="00D91876"/>
    <w:rsid w:val="00D9194D"/>
    <w:rsid w:val="00D91960"/>
    <w:rsid w:val="00D91979"/>
    <w:rsid w:val="00D91B5C"/>
    <w:rsid w:val="00D91D61"/>
    <w:rsid w:val="00D91DAD"/>
    <w:rsid w:val="00D9219F"/>
    <w:rsid w:val="00D921E9"/>
    <w:rsid w:val="00D92202"/>
    <w:rsid w:val="00D9221E"/>
    <w:rsid w:val="00D92273"/>
    <w:rsid w:val="00D92275"/>
    <w:rsid w:val="00D922D0"/>
    <w:rsid w:val="00D9231F"/>
    <w:rsid w:val="00D9232D"/>
    <w:rsid w:val="00D9235C"/>
    <w:rsid w:val="00D924C6"/>
    <w:rsid w:val="00D92548"/>
    <w:rsid w:val="00D925C9"/>
    <w:rsid w:val="00D925D4"/>
    <w:rsid w:val="00D92628"/>
    <w:rsid w:val="00D92838"/>
    <w:rsid w:val="00D9284F"/>
    <w:rsid w:val="00D92930"/>
    <w:rsid w:val="00D929AC"/>
    <w:rsid w:val="00D929D3"/>
    <w:rsid w:val="00D929EC"/>
    <w:rsid w:val="00D92A1F"/>
    <w:rsid w:val="00D92B5D"/>
    <w:rsid w:val="00D92B74"/>
    <w:rsid w:val="00D92B98"/>
    <w:rsid w:val="00D92BCE"/>
    <w:rsid w:val="00D92CA6"/>
    <w:rsid w:val="00D92CC5"/>
    <w:rsid w:val="00D92CC7"/>
    <w:rsid w:val="00D92CF9"/>
    <w:rsid w:val="00D92D27"/>
    <w:rsid w:val="00D92D66"/>
    <w:rsid w:val="00D92D71"/>
    <w:rsid w:val="00D92DC3"/>
    <w:rsid w:val="00D92ED0"/>
    <w:rsid w:val="00D92EE3"/>
    <w:rsid w:val="00D92F22"/>
    <w:rsid w:val="00D92F53"/>
    <w:rsid w:val="00D92F8A"/>
    <w:rsid w:val="00D93059"/>
    <w:rsid w:val="00D931D6"/>
    <w:rsid w:val="00D931DF"/>
    <w:rsid w:val="00D93226"/>
    <w:rsid w:val="00D93265"/>
    <w:rsid w:val="00D93284"/>
    <w:rsid w:val="00D9330B"/>
    <w:rsid w:val="00D93310"/>
    <w:rsid w:val="00D9340B"/>
    <w:rsid w:val="00D93449"/>
    <w:rsid w:val="00D93465"/>
    <w:rsid w:val="00D934D2"/>
    <w:rsid w:val="00D935D8"/>
    <w:rsid w:val="00D935EE"/>
    <w:rsid w:val="00D935FF"/>
    <w:rsid w:val="00D936FF"/>
    <w:rsid w:val="00D9372F"/>
    <w:rsid w:val="00D93734"/>
    <w:rsid w:val="00D93796"/>
    <w:rsid w:val="00D93833"/>
    <w:rsid w:val="00D93841"/>
    <w:rsid w:val="00D938E3"/>
    <w:rsid w:val="00D93910"/>
    <w:rsid w:val="00D93984"/>
    <w:rsid w:val="00D93A14"/>
    <w:rsid w:val="00D93A36"/>
    <w:rsid w:val="00D93A80"/>
    <w:rsid w:val="00D93A91"/>
    <w:rsid w:val="00D93BC4"/>
    <w:rsid w:val="00D93BC6"/>
    <w:rsid w:val="00D93C3B"/>
    <w:rsid w:val="00D93CE8"/>
    <w:rsid w:val="00D93D2E"/>
    <w:rsid w:val="00D93D5F"/>
    <w:rsid w:val="00D93D93"/>
    <w:rsid w:val="00D93DC3"/>
    <w:rsid w:val="00D93EAB"/>
    <w:rsid w:val="00D9405D"/>
    <w:rsid w:val="00D9413C"/>
    <w:rsid w:val="00D94175"/>
    <w:rsid w:val="00D942E8"/>
    <w:rsid w:val="00D94421"/>
    <w:rsid w:val="00D94447"/>
    <w:rsid w:val="00D9449F"/>
    <w:rsid w:val="00D944F1"/>
    <w:rsid w:val="00D9456C"/>
    <w:rsid w:val="00D945D9"/>
    <w:rsid w:val="00D94665"/>
    <w:rsid w:val="00D946AA"/>
    <w:rsid w:val="00D948D9"/>
    <w:rsid w:val="00D949AB"/>
    <w:rsid w:val="00D949DC"/>
    <w:rsid w:val="00D94A0B"/>
    <w:rsid w:val="00D94AB5"/>
    <w:rsid w:val="00D94B74"/>
    <w:rsid w:val="00D94C4D"/>
    <w:rsid w:val="00D94CCF"/>
    <w:rsid w:val="00D94CF1"/>
    <w:rsid w:val="00D94D8C"/>
    <w:rsid w:val="00D94E61"/>
    <w:rsid w:val="00D9508F"/>
    <w:rsid w:val="00D950E0"/>
    <w:rsid w:val="00D95139"/>
    <w:rsid w:val="00D9515F"/>
    <w:rsid w:val="00D951C6"/>
    <w:rsid w:val="00D951D4"/>
    <w:rsid w:val="00D9525A"/>
    <w:rsid w:val="00D95324"/>
    <w:rsid w:val="00D953B2"/>
    <w:rsid w:val="00D95428"/>
    <w:rsid w:val="00D9548B"/>
    <w:rsid w:val="00D954AE"/>
    <w:rsid w:val="00D954C8"/>
    <w:rsid w:val="00D95545"/>
    <w:rsid w:val="00D955F2"/>
    <w:rsid w:val="00D95609"/>
    <w:rsid w:val="00D95678"/>
    <w:rsid w:val="00D95686"/>
    <w:rsid w:val="00D95695"/>
    <w:rsid w:val="00D9570C"/>
    <w:rsid w:val="00D957FB"/>
    <w:rsid w:val="00D9584A"/>
    <w:rsid w:val="00D95963"/>
    <w:rsid w:val="00D95AA6"/>
    <w:rsid w:val="00D95C1C"/>
    <w:rsid w:val="00D95C71"/>
    <w:rsid w:val="00D95CBD"/>
    <w:rsid w:val="00D95CDD"/>
    <w:rsid w:val="00D95CF4"/>
    <w:rsid w:val="00D95DD0"/>
    <w:rsid w:val="00D95DE9"/>
    <w:rsid w:val="00D95E04"/>
    <w:rsid w:val="00D95E2E"/>
    <w:rsid w:val="00D95E41"/>
    <w:rsid w:val="00D95EA3"/>
    <w:rsid w:val="00D95EF0"/>
    <w:rsid w:val="00D95F34"/>
    <w:rsid w:val="00D95FC3"/>
    <w:rsid w:val="00D9608A"/>
    <w:rsid w:val="00D96101"/>
    <w:rsid w:val="00D9610D"/>
    <w:rsid w:val="00D96136"/>
    <w:rsid w:val="00D96317"/>
    <w:rsid w:val="00D963C0"/>
    <w:rsid w:val="00D96439"/>
    <w:rsid w:val="00D96464"/>
    <w:rsid w:val="00D9651A"/>
    <w:rsid w:val="00D9657E"/>
    <w:rsid w:val="00D965F5"/>
    <w:rsid w:val="00D96621"/>
    <w:rsid w:val="00D9662E"/>
    <w:rsid w:val="00D96650"/>
    <w:rsid w:val="00D96726"/>
    <w:rsid w:val="00D96769"/>
    <w:rsid w:val="00D967BD"/>
    <w:rsid w:val="00D967E6"/>
    <w:rsid w:val="00D9684E"/>
    <w:rsid w:val="00D96AC8"/>
    <w:rsid w:val="00D96B71"/>
    <w:rsid w:val="00D96BA8"/>
    <w:rsid w:val="00D96BBD"/>
    <w:rsid w:val="00D96BFD"/>
    <w:rsid w:val="00D96C84"/>
    <w:rsid w:val="00D96D2D"/>
    <w:rsid w:val="00D96DD3"/>
    <w:rsid w:val="00D96DDD"/>
    <w:rsid w:val="00D96E3E"/>
    <w:rsid w:val="00D96EF0"/>
    <w:rsid w:val="00D96F25"/>
    <w:rsid w:val="00D971FE"/>
    <w:rsid w:val="00D97216"/>
    <w:rsid w:val="00D973AB"/>
    <w:rsid w:val="00D9741D"/>
    <w:rsid w:val="00D9745F"/>
    <w:rsid w:val="00D974D7"/>
    <w:rsid w:val="00D97500"/>
    <w:rsid w:val="00D97564"/>
    <w:rsid w:val="00D97631"/>
    <w:rsid w:val="00D9770C"/>
    <w:rsid w:val="00D9774D"/>
    <w:rsid w:val="00D9775E"/>
    <w:rsid w:val="00D97813"/>
    <w:rsid w:val="00D97822"/>
    <w:rsid w:val="00D97868"/>
    <w:rsid w:val="00D97872"/>
    <w:rsid w:val="00D97AD5"/>
    <w:rsid w:val="00D97B40"/>
    <w:rsid w:val="00D97BB2"/>
    <w:rsid w:val="00D97C49"/>
    <w:rsid w:val="00D97C66"/>
    <w:rsid w:val="00D97E39"/>
    <w:rsid w:val="00D97E53"/>
    <w:rsid w:val="00D97E54"/>
    <w:rsid w:val="00D97E58"/>
    <w:rsid w:val="00D97E5C"/>
    <w:rsid w:val="00D97E7E"/>
    <w:rsid w:val="00D97E98"/>
    <w:rsid w:val="00D97EED"/>
    <w:rsid w:val="00D97EFB"/>
    <w:rsid w:val="00D97FF2"/>
    <w:rsid w:val="00DA00F1"/>
    <w:rsid w:val="00DA00F4"/>
    <w:rsid w:val="00DA016B"/>
    <w:rsid w:val="00DA024C"/>
    <w:rsid w:val="00DA029C"/>
    <w:rsid w:val="00DA0334"/>
    <w:rsid w:val="00DA0379"/>
    <w:rsid w:val="00DA044F"/>
    <w:rsid w:val="00DA047E"/>
    <w:rsid w:val="00DA0578"/>
    <w:rsid w:val="00DA0597"/>
    <w:rsid w:val="00DA05D6"/>
    <w:rsid w:val="00DA0683"/>
    <w:rsid w:val="00DA06BA"/>
    <w:rsid w:val="00DA07AF"/>
    <w:rsid w:val="00DA07BA"/>
    <w:rsid w:val="00DA0810"/>
    <w:rsid w:val="00DA08B1"/>
    <w:rsid w:val="00DA08D2"/>
    <w:rsid w:val="00DA0A42"/>
    <w:rsid w:val="00DA0AEC"/>
    <w:rsid w:val="00DA0BDB"/>
    <w:rsid w:val="00DA0BF4"/>
    <w:rsid w:val="00DA0C19"/>
    <w:rsid w:val="00DA0C56"/>
    <w:rsid w:val="00DA0C5A"/>
    <w:rsid w:val="00DA0C92"/>
    <w:rsid w:val="00DA0D25"/>
    <w:rsid w:val="00DA0DC0"/>
    <w:rsid w:val="00DA0DCC"/>
    <w:rsid w:val="00DA0E52"/>
    <w:rsid w:val="00DA0F5E"/>
    <w:rsid w:val="00DA0F9B"/>
    <w:rsid w:val="00DA1005"/>
    <w:rsid w:val="00DA1181"/>
    <w:rsid w:val="00DA121C"/>
    <w:rsid w:val="00DA124E"/>
    <w:rsid w:val="00DA12BB"/>
    <w:rsid w:val="00DA1304"/>
    <w:rsid w:val="00DA135C"/>
    <w:rsid w:val="00DA13E6"/>
    <w:rsid w:val="00DA13F7"/>
    <w:rsid w:val="00DA159D"/>
    <w:rsid w:val="00DA15D4"/>
    <w:rsid w:val="00DA15F9"/>
    <w:rsid w:val="00DA1772"/>
    <w:rsid w:val="00DA17A2"/>
    <w:rsid w:val="00DA17FE"/>
    <w:rsid w:val="00DA1811"/>
    <w:rsid w:val="00DA1900"/>
    <w:rsid w:val="00DA19AC"/>
    <w:rsid w:val="00DA19E5"/>
    <w:rsid w:val="00DA1A05"/>
    <w:rsid w:val="00DA1A09"/>
    <w:rsid w:val="00DA1A2F"/>
    <w:rsid w:val="00DA1A4A"/>
    <w:rsid w:val="00DA1AE9"/>
    <w:rsid w:val="00DA1B19"/>
    <w:rsid w:val="00DA1B27"/>
    <w:rsid w:val="00DA1B3F"/>
    <w:rsid w:val="00DA1BB2"/>
    <w:rsid w:val="00DA1C12"/>
    <w:rsid w:val="00DA1C26"/>
    <w:rsid w:val="00DA1CB5"/>
    <w:rsid w:val="00DA1CF4"/>
    <w:rsid w:val="00DA1D7A"/>
    <w:rsid w:val="00DA1DFB"/>
    <w:rsid w:val="00DA1E5F"/>
    <w:rsid w:val="00DA1EEC"/>
    <w:rsid w:val="00DA1FA0"/>
    <w:rsid w:val="00DA1FC4"/>
    <w:rsid w:val="00DA2011"/>
    <w:rsid w:val="00DA201D"/>
    <w:rsid w:val="00DA2083"/>
    <w:rsid w:val="00DA20B0"/>
    <w:rsid w:val="00DA20E9"/>
    <w:rsid w:val="00DA210A"/>
    <w:rsid w:val="00DA2128"/>
    <w:rsid w:val="00DA2178"/>
    <w:rsid w:val="00DA21E4"/>
    <w:rsid w:val="00DA221F"/>
    <w:rsid w:val="00DA2220"/>
    <w:rsid w:val="00DA226E"/>
    <w:rsid w:val="00DA2393"/>
    <w:rsid w:val="00DA23ED"/>
    <w:rsid w:val="00DA25CB"/>
    <w:rsid w:val="00DA27AA"/>
    <w:rsid w:val="00DA27C5"/>
    <w:rsid w:val="00DA28C4"/>
    <w:rsid w:val="00DA293B"/>
    <w:rsid w:val="00DA29FF"/>
    <w:rsid w:val="00DA2A19"/>
    <w:rsid w:val="00DA2A3C"/>
    <w:rsid w:val="00DA2B1B"/>
    <w:rsid w:val="00DA2B23"/>
    <w:rsid w:val="00DA2BC5"/>
    <w:rsid w:val="00DA2BD7"/>
    <w:rsid w:val="00DA2C5F"/>
    <w:rsid w:val="00DA2CD2"/>
    <w:rsid w:val="00DA2CEA"/>
    <w:rsid w:val="00DA2CF1"/>
    <w:rsid w:val="00DA2D80"/>
    <w:rsid w:val="00DA2D91"/>
    <w:rsid w:val="00DA2DED"/>
    <w:rsid w:val="00DA3098"/>
    <w:rsid w:val="00DA32A5"/>
    <w:rsid w:val="00DA32AC"/>
    <w:rsid w:val="00DA32DF"/>
    <w:rsid w:val="00DA32FA"/>
    <w:rsid w:val="00DA3310"/>
    <w:rsid w:val="00DA3414"/>
    <w:rsid w:val="00DA356F"/>
    <w:rsid w:val="00DA3591"/>
    <w:rsid w:val="00DA3594"/>
    <w:rsid w:val="00DA3705"/>
    <w:rsid w:val="00DA384C"/>
    <w:rsid w:val="00DA386F"/>
    <w:rsid w:val="00DA38DC"/>
    <w:rsid w:val="00DA38EC"/>
    <w:rsid w:val="00DA394D"/>
    <w:rsid w:val="00DA398C"/>
    <w:rsid w:val="00DA39C7"/>
    <w:rsid w:val="00DA3A25"/>
    <w:rsid w:val="00DA3A28"/>
    <w:rsid w:val="00DA3A47"/>
    <w:rsid w:val="00DA3A53"/>
    <w:rsid w:val="00DA3A7A"/>
    <w:rsid w:val="00DA3B07"/>
    <w:rsid w:val="00DA3B4D"/>
    <w:rsid w:val="00DA3B55"/>
    <w:rsid w:val="00DA3D2A"/>
    <w:rsid w:val="00DA3D3F"/>
    <w:rsid w:val="00DA3DD0"/>
    <w:rsid w:val="00DA3DD1"/>
    <w:rsid w:val="00DA3F38"/>
    <w:rsid w:val="00DA4043"/>
    <w:rsid w:val="00DA407B"/>
    <w:rsid w:val="00DA408B"/>
    <w:rsid w:val="00DA409B"/>
    <w:rsid w:val="00DA40DF"/>
    <w:rsid w:val="00DA416B"/>
    <w:rsid w:val="00DA41DC"/>
    <w:rsid w:val="00DA4262"/>
    <w:rsid w:val="00DA4297"/>
    <w:rsid w:val="00DA42A3"/>
    <w:rsid w:val="00DA4372"/>
    <w:rsid w:val="00DA45C6"/>
    <w:rsid w:val="00DA45CE"/>
    <w:rsid w:val="00DA45DE"/>
    <w:rsid w:val="00DA4646"/>
    <w:rsid w:val="00DA4832"/>
    <w:rsid w:val="00DA48AD"/>
    <w:rsid w:val="00DA48B5"/>
    <w:rsid w:val="00DA4AE9"/>
    <w:rsid w:val="00DA4B21"/>
    <w:rsid w:val="00DA4CA5"/>
    <w:rsid w:val="00DA4CC1"/>
    <w:rsid w:val="00DA4F28"/>
    <w:rsid w:val="00DA4F40"/>
    <w:rsid w:val="00DA4F99"/>
    <w:rsid w:val="00DA505F"/>
    <w:rsid w:val="00DA518F"/>
    <w:rsid w:val="00DA51E4"/>
    <w:rsid w:val="00DA51F0"/>
    <w:rsid w:val="00DA5289"/>
    <w:rsid w:val="00DA52E6"/>
    <w:rsid w:val="00DA5348"/>
    <w:rsid w:val="00DA53AF"/>
    <w:rsid w:val="00DA53FC"/>
    <w:rsid w:val="00DA54CE"/>
    <w:rsid w:val="00DA5520"/>
    <w:rsid w:val="00DA55A2"/>
    <w:rsid w:val="00DA5654"/>
    <w:rsid w:val="00DA56CF"/>
    <w:rsid w:val="00DA5766"/>
    <w:rsid w:val="00DA5796"/>
    <w:rsid w:val="00DA57A0"/>
    <w:rsid w:val="00DA57F5"/>
    <w:rsid w:val="00DA588D"/>
    <w:rsid w:val="00DA58C6"/>
    <w:rsid w:val="00DA58CE"/>
    <w:rsid w:val="00DA5912"/>
    <w:rsid w:val="00DA595D"/>
    <w:rsid w:val="00DA5B18"/>
    <w:rsid w:val="00DA5BCF"/>
    <w:rsid w:val="00DA5BEE"/>
    <w:rsid w:val="00DA5C12"/>
    <w:rsid w:val="00DA5C35"/>
    <w:rsid w:val="00DA5C49"/>
    <w:rsid w:val="00DA5CA9"/>
    <w:rsid w:val="00DA5DE6"/>
    <w:rsid w:val="00DA5F9D"/>
    <w:rsid w:val="00DA5FA8"/>
    <w:rsid w:val="00DA61C7"/>
    <w:rsid w:val="00DA626E"/>
    <w:rsid w:val="00DA62EE"/>
    <w:rsid w:val="00DA632B"/>
    <w:rsid w:val="00DA6332"/>
    <w:rsid w:val="00DA6371"/>
    <w:rsid w:val="00DA637F"/>
    <w:rsid w:val="00DA6439"/>
    <w:rsid w:val="00DA64BD"/>
    <w:rsid w:val="00DA65E0"/>
    <w:rsid w:val="00DA661E"/>
    <w:rsid w:val="00DA6637"/>
    <w:rsid w:val="00DA666A"/>
    <w:rsid w:val="00DA6694"/>
    <w:rsid w:val="00DA66A2"/>
    <w:rsid w:val="00DA66B6"/>
    <w:rsid w:val="00DA66E9"/>
    <w:rsid w:val="00DA673C"/>
    <w:rsid w:val="00DA674B"/>
    <w:rsid w:val="00DA6786"/>
    <w:rsid w:val="00DA68AD"/>
    <w:rsid w:val="00DA69A9"/>
    <w:rsid w:val="00DA6A59"/>
    <w:rsid w:val="00DA6AC4"/>
    <w:rsid w:val="00DA6B01"/>
    <w:rsid w:val="00DA6BB0"/>
    <w:rsid w:val="00DA6C5D"/>
    <w:rsid w:val="00DA6CCD"/>
    <w:rsid w:val="00DA6CDC"/>
    <w:rsid w:val="00DA6D0F"/>
    <w:rsid w:val="00DA6E33"/>
    <w:rsid w:val="00DA6E68"/>
    <w:rsid w:val="00DA6F73"/>
    <w:rsid w:val="00DA7081"/>
    <w:rsid w:val="00DA7140"/>
    <w:rsid w:val="00DA719F"/>
    <w:rsid w:val="00DA72CF"/>
    <w:rsid w:val="00DA7445"/>
    <w:rsid w:val="00DA74DE"/>
    <w:rsid w:val="00DA752F"/>
    <w:rsid w:val="00DA759B"/>
    <w:rsid w:val="00DA763C"/>
    <w:rsid w:val="00DA76FE"/>
    <w:rsid w:val="00DA7728"/>
    <w:rsid w:val="00DA772A"/>
    <w:rsid w:val="00DA774F"/>
    <w:rsid w:val="00DA776E"/>
    <w:rsid w:val="00DA7828"/>
    <w:rsid w:val="00DA79AA"/>
    <w:rsid w:val="00DA7A97"/>
    <w:rsid w:val="00DA7B2B"/>
    <w:rsid w:val="00DA7B36"/>
    <w:rsid w:val="00DA7B73"/>
    <w:rsid w:val="00DA7C17"/>
    <w:rsid w:val="00DA7C5A"/>
    <w:rsid w:val="00DA7DC7"/>
    <w:rsid w:val="00DA7DEA"/>
    <w:rsid w:val="00DA7E30"/>
    <w:rsid w:val="00DA7E57"/>
    <w:rsid w:val="00DA7E87"/>
    <w:rsid w:val="00DA7EC8"/>
    <w:rsid w:val="00DAC3ED"/>
    <w:rsid w:val="00DB011E"/>
    <w:rsid w:val="00DB0303"/>
    <w:rsid w:val="00DB039E"/>
    <w:rsid w:val="00DB0404"/>
    <w:rsid w:val="00DB04B1"/>
    <w:rsid w:val="00DB04CB"/>
    <w:rsid w:val="00DB04D7"/>
    <w:rsid w:val="00DB0508"/>
    <w:rsid w:val="00DB0541"/>
    <w:rsid w:val="00DB054F"/>
    <w:rsid w:val="00DB0554"/>
    <w:rsid w:val="00DB05AF"/>
    <w:rsid w:val="00DB0625"/>
    <w:rsid w:val="00DB073B"/>
    <w:rsid w:val="00DB0743"/>
    <w:rsid w:val="00DB080E"/>
    <w:rsid w:val="00DB089E"/>
    <w:rsid w:val="00DB0919"/>
    <w:rsid w:val="00DB0A20"/>
    <w:rsid w:val="00DB0B6D"/>
    <w:rsid w:val="00DB0C0F"/>
    <w:rsid w:val="00DB0C2D"/>
    <w:rsid w:val="00DB0CAD"/>
    <w:rsid w:val="00DB0DD7"/>
    <w:rsid w:val="00DB0E66"/>
    <w:rsid w:val="00DB0F34"/>
    <w:rsid w:val="00DB0FB5"/>
    <w:rsid w:val="00DB1040"/>
    <w:rsid w:val="00DB1127"/>
    <w:rsid w:val="00DB11B9"/>
    <w:rsid w:val="00DB13E3"/>
    <w:rsid w:val="00DB140F"/>
    <w:rsid w:val="00DB1447"/>
    <w:rsid w:val="00DB1473"/>
    <w:rsid w:val="00DB14C9"/>
    <w:rsid w:val="00DB1510"/>
    <w:rsid w:val="00DB157F"/>
    <w:rsid w:val="00DB15EB"/>
    <w:rsid w:val="00DB166F"/>
    <w:rsid w:val="00DB1691"/>
    <w:rsid w:val="00DB1733"/>
    <w:rsid w:val="00DB17EF"/>
    <w:rsid w:val="00DB1854"/>
    <w:rsid w:val="00DB1877"/>
    <w:rsid w:val="00DB1AE1"/>
    <w:rsid w:val="00DB1C85"/>
    <w:rsid w:val="00DB1D69"/>
    <w:rsid w:val="00DB1D77"/>
    <w:rsid w:val="00DB1DBE"/>
    <w:rsid w:val="00DB1DF8"/>
    <w:rsid w:val="00DB1E4E"/>
    <w:rsid w:val="00DB1E7C"/>
    <w:rsid w:val="00DB1F0B"/>
    <w:rsid w:val="00DB1F6B"/>
    <w:rsid w:val="00DB1F7A"/>
    <w:rsid w:val="00DB2020"/>
    <w:rsid w:val="00DB206C"/>
    <w:rsid w:val="00DB20D9"/>
    <w:rsid w:val="00DB20E9"/>
    <w:rsid w:val="00DB2193"/>
    <w:rsid w:val="00DB219E"/>
    <w:rsid w:val="00DB227A"/>
    <w:rsid w:val="00DB22D4"/>
    <w:rsid w:val="00DB234D"/>
    <w:rsid w:val="00DB2468"/>
    <w:rsid w:val="00DB2478"/>
    <w:rsid w:val="00DB24F1"/>
    <w:rsid w:val="00DB2632"/>
    <w:rsid w:val="00DB269B"/>
    <w:rsid w:val="00DB269F"/>
    <w:rsid w:val="00DB2794"/>
    <w:rsid w:val="00DB27A9"/>
    <w:rsid w:val="00DB2877"/>
    <w:rsid w:val="00DB289F"/>
    <w:rsid w:val="00DB28F2"/>
    <w:rsid w:val="00DB291F"/>
    <w:rsid w:val="00DB29EB"/>
    <w:rsid w:val="00DB2A15"/>
    <w:rsid w:val="00DB2A4A"/>
    <w:rsid w:val="00DB2AB7"/>
    <w:rsid w:val="00DB2AF4"/>
    <w:rsid w:val="00DB2AFF"/>
    <w:rsid w:val="00DB2B17"/>
    <w:rsid w:val="00DB2BDF"/>
    <w:rsid w:val="00DB2C29"/>
    <w:rsid w:val="00DB2C66"/>
    <w:rsid w:val="00DB2C67"/>
    <w:rsid w:val="00DB2D86"/>
    <w:rsid w:val="00DB2DE8"/>
    <w:rsid w:val="00DB2E41"/>
    <w:rsid w:val="00DB2F14"/>
    <w:rsid w:val="00DB2F6C"/>
    <w:rsid w:val="00DB2F83"/>
    <w:rsid w:val="00DB3046"/>
    <w:rsid w:val="00DB3124"/>
    <w:rsid w:val="00DB3126"/>
    <w:rsid w:val="00DB3188"/>
    <w:rsid w:val="00DB31C0"/>
    <w:rsid w:val="00DB31DC"/>
    <w:rsid w:val="00DB3253"/>
    <w:rsid w:val="00DB33CF"/>
    <w:rsid w:val="00DB345D"/>
    <w:rsid w:val="00DB3482"/>
    <w:rsid w:val="00DB34E3"/>
    <w:rsid w:val="00DB363A"/>
    <w:rsid w:val="00DB364D"/>
    <w:rsid w:val="00DB374E"/>
    <w:rsid w:val="00DB3839"/>
    <w:rsid w:val="00DB3866"/>
    <w:rsid w:val="00DB38C6"/>
    <w:rsid w:val="00DB38E5"/>
    <w:rsid w:val="00DB3972"/>
    <w:rsid w:val="00DB39A1"/>
    <w:rsid w:val="00DB39FB"/>
    <w:rsid w:val="00DB3A98"/>
    <w:rsid w:val="00DB3AD0"/>
    <w:rsid w:val="00DB3ADC"/>
    <w:rsid w:val="00DB3B25"/>
    <w:rsid w:val="00DB3B7D"/>
    <w:rsid w:val="00DB3CB6"/>
    <w:rsid w:val="00DB3CD9"/>
    <w:rsid w:val="00DB3DC6"/>
    <w:rsid w:val="00DB3DD1"/>
    <w:rsid w:val="00DB3E3D"/>
    <w:rsid w:val="00DB3F1F"/>
    <w:rsid w:val="00DB3FB5"/>
    <w:rsid w:val="00DB4003"/>
    <w:rsid w:val="00DB4031"/>
    <w:rsid w:val="00DB40B9"/>
    <w:rsid w:val="00DB40D7"/>
    <w:rsid w:val="00DB4189"/>
    <w:rsid w:val="00DB41CA"/>
    <w:rsid w:val="00DB4204"/>
    <w:rsid w:val="00DB44A4"/>
    <w:rsid w:val="00DB44AB"/>
    <w:rsid w:val="00DB44F7"/>
    <w:rsid w:val="00DB452B"/>
    <w:rsid w:val="00DB4535"/>
    <w:rsid w:val="00DB4538"/>
    <w:rsid w:val="00DB46E9"/>
    <w:rsid w:val="00DB46EA"/>
    <w:rsid w:val="00DB471A"/>
    <w:rsid w:val="00DB476C"/>
    <w:rsid w:val="00DB47EB"/>
    <w:rsid w:val="00DB4854"/>
    <w:rsid w:val="00DB4887"/>
    <w:rsid w:val="00DB4A86"/>
    <w:rsid w:val="00DB4AAC"/>
    <w:rsid w:val="00DB4C02"/>
    <w:rsid w:val="00DB4DF7"/>
    <w:rsid w:val="00DB4E0B"/>
    <w:rsid w:val="00DB4FCC"/>
    <w:rsid w:val="00DB502C"/>
    <w:rsid w:val="00DB5049"/>
    <w:rsid w:val="00DB5079"/>
    <w:rsid w:val="00DB511B"/>
    <w:rsid w:val="00DB5121"/>
    <w:rsid w:val="00DB513A"/>
    <w:rsid w:val="00DB51D8"/>
    <w:rsid w:val="00DB5413"/>
    <w:rsid w:val="00DB543E"/>
    <w:rsid w:val="00DB559E"/>
    <w:rsid w:val="00DB55EF"/>
    <w:rsid w:val="00DB5634"/>
    <w:rsid w:val="00DB5662"/>
    <w:rsid w:val="00DB5697"/>
    <w:rsid w:val="00DB56A9"/>
    <w:rsid w:val="00DB57B4"/>
    <w:rsid w:val="00DB57FE"/>
    <w:rsid w:val="00DB5888"/>
    <w:rsid w:val="00DB5891"/>
    <w:rsid w:val="00DB58DC"/>
    <w:rsid w:val="00DB5A18"/>
    <w:rsid w:val="00DB5B01"/>
    <w:rsid w:val="00DB5B15"/>
    <w:rsid w:val="00DB5B55"/>
    <w:rsid w:val="00DB5B79"/>
    <w:rsid w:val="00DB5C43"/>
    <w:rsid w:val="00DB5CE8"/>
    <w:rsid w:val="00DB5D84"/>
    <w:rsid w:val="00DB5E50"/>
    <w:rsid w:val="00DB5EFB"/>
    <w:rsid w:val="00DB5F23"/>
    <w:rsid w:val="00DB5FB0"/>
    <w:rsid w:val="00DB5FEE"/>
    <w:rsid w:val="00DB613D"/>
    <w:rsid w:val="00DB6140"/>
    <w:rsid w:val="00DB618C"/>
    <w:rsid w:val="00DB61C9"/>
    <w:rsid w:val="00DB62A7"/>
    <w:rsid w:val="00DB62F8"/>
    <w:rsid w:val="00DB6333"/>
    <w:rsid w:val="00DB638B"/>
    <w:rsid w:val="00DB63D6"/>
    <w:rsid w:val="00DB644A"/>
    <w:rsid w:val="00DB6457"/>
    <w:rsid w:val="00DB6466"/>
    <w:rsid w:val="00DB646C"/>
    <w:rsid w:val="00DB648F"/>
    <w:rsid w:val="00DB64CF"/>
    <w:rsid w:val="00DB651D"/>
    <w:rsid w:val="00DB66E1"/>
    <w:rsid w:val="00DB66E9"/>
    <w:rsid w:val="00DB678A"/>
    <w:rsid w:val="00DB6800"/>
    <w:rsid w:val="00DB6857"/>
    <w:rsid w:val="00DB6861"/>
    <w:rsid w:val="00DB69BF"/>
    <w:rsid w:val="00DB6A54"/>
    <w:rsid w:val="00DB6A65"/>
    <w:rsid w:val="00DB6AAC"/>
    <w:rsid w:val="00DB6ACB"/>
    <w:rsid w:val="00DB6AE3"/>
    <w:rsid w:val="00DB6B50"/>
    <w:rsid w:val="00DB6BBF"/>
    <w:rsid w:val="00DB6D3B"/>
    <w:rsid w:val="00DB6DC5"/>
    <w:rsid w:val="00DB6E84"/>
    <w:rsid w:val="00DB6ED0"/>
    <w:rsid w:val="00DB6F14"/>
    <w:rsid w:val="00DB702F"/>
    <w:rsid w:val="00DB7065"/>
    <w:rsid w:val="00DB706E"/>
    <w:rsid w:val="00DB714B"/>
    <w:rsid w:val="00DB717E"/>
    <w:rsid w:val="00DB7182"/>
    <w:rsid w:val="00DB723E"/>
    <w:rsid w:val="00DB72A7"/>
    <w:rsid w:val="00DB73E8"/>
    <w:rsid w:val="00DB746A"/>
    <w:rsid w:val="00DB74EF"/>
    <w:rsid w:val="00DB7503"/>
    <w:rsid w:val="00DB75A7"/>
    <w:rsid w:val="00DB75BD"/>
    <w:rsid w:val="00DB7633"/>
    <w:rsid w:val="00DB76A6"/>
    <w:rsid w:val="00DB774D"/>
    <w:rsid w:val="00DB7792"/>
    <w:rsid w:val="00DB7844"/>
    <w:rsid w:val="00DB787D"/>
    <w:rsid w:val="00DB7891"/>
    <w:rsid w:val="00DB78A1"/>
    <w:rsid w:val="00DB793E"/>
    <w:rsid w:val="00DB7943"/>
    <w:rsid w:val="00DB79DD"/>
    <w:rsid w:val="00DB7A43"/>
    <w:rsid w:val="00DB7BDD"/>
    <w:rsid w:val="00DB7C47"/>
    <w:rsid w:val="00DB7C5F"/>
    <w:rsid w:val="00DB7D74"/>
    <w:rsid w:val="00DB7D88"/>
    <w:rsid w:val="00DB7E92"/>
    <w:rsid w:val="00DC007F"/>
    <w:rsid w:val="00DC0157"/>
    <w:rsid w:val="00DC01B3"/>
    <w:rsid w:val="00DC02EE"/>
    <w:rsid w:val="00DC036C"/>
    <w:rsid w:val="00DC0379"/>
    <w:rsid w:val="00DC04EF"/>
    <w:rsid w:val="00DC051E"/>
    <w:rsid w:val="00DC05D4"/>
    <w:rsid w:val="00DC0608"/>
    <w:rsid w:val="00DC0626"/>
    <w:rsid w:val="00DC07FD"/>
    <w:rsid w:val="00DC081B"/>
    <w:rsid w:val="00DC0873"/>
    <w:rsid w:val="00DC0881"/>
    <w:rsid w:val="00DC09CF"/>
    <w:rsid w:val="00DC0A0F"/>
    <w:rsid w:val="00DC0B74"/>
    <w:rsid w:val="00DC0B95"/>
    <w:rsid w:val="00DC0D01"/>
    <w:rsid w:val="00DC0D28"/>
    <w:rsid w:val="00DC0D4C"/>
    <w:rsid w:val="00DC0D63"/>
    <w:rsid w:val="00DC0D96"/>
    <w:rsid w:val="00DC0DC2"/>
    <w:rsid w:val="00DC0DC8"/>
    <w:rsid w:val="00DC0E84"/>
    <w:rsid w:val="00DC0FA2"/>
    <w:rsid w:val="00DC10DE"/>
    <w:rsid w:val="00DC114B"/>
    <w:rsid w:val="00DC1201"/>
    <w:rsid w:val="00DC12A2"/>
    <w:rsid w:val="00DC13D1"/>
    <w:rsid w:val="00DC1420"/>
    <w:rsid w:val="00DC154A"/>
    <w:rsid w:val="00DC16D9"/>
    <w:rsid w:val="00DC16DA"/>
    <w:rsid w:val="00DC16E0"/>
    <w:rsid w:val="00DC1721"/>
    <w:rsid w:val="00DC17C0"/>
    <w:rsid w:val="00DC17C8"/>
    <w:rsid w:val="00DC1808"/>
    <w:rsid w:val="00DC1847"/>
    <w:rsid w:val="00DC1892"/>
    <w:rsid w:val="00DC1961"/>
    <w:rsid w:val="00DC1A10"/>
    <w:rsid w:val="00DC1A35"/>
    <w:rsid w:val="00DC1B06"/>
    <w:rsid w:val="00DC1B13"/>
    <w:rsid w:val="00DC1B44"/>
    <w:rsid w:val="00DC1CA4"/>
    <w:rsid w:val="00DC1CA6"/>
    <w:rsid w:val="00DC1D5D"/>
    <w:rsid w:val="00DC1D74"/>
    <w:rsid w:val="00DC1EE9"/>
    <w:rsid w:val="00DC1F71"/>
    <w:rsid w:val="00DC205F"/>
    <w:rsid w:val="00DC21C4"/>
    <w:rsid w:val="00DC21C6"/>
    <w:rsid w:val="00DC2242"/>
    <w:rsid w:val="00DC22D1"/>
    <w:rsid w:val="00DC2309"/>
    <w:rsid w:val="00DC2350"/>
    <w:rsid w:val="00DC2369"/>
    <w:rsid w:val="00DC23F1"/>
    <w:rsid w:val="00DC250E"/>
    <w:rsid w:val="00DC25A1"/>
    <w:rsid w:val="00DC25C7"/>
    <w:rsid w:val="00DC2653"/>
    <w:rsid w:val="00DC268F"/>
    <w:rsid w:val="00DC26EA"/>
    <w:rsid w:val="00DC26FF"/>
    <w:rsid w:val="00DC276A"/>
    <w:rsid w:val="00DC27BF"/>
    <w:rsid w:val="00DC27E7"/>
    <w:rsid w:val="00DC27EC"/>
    <w:rsid w:val="00DC27EF"/>
    <w:rsid w:val="00DC280F"/>
    <w:rsid w:val="00DC2881"/>
    <w:rsid w:val="00DC2893"/>
    <w:rsid w:val="00DC2986"/>
    <w:rsid w:val="00DC2987"/>
    <w:rsid w:val="00DC2A6A"/>
    <w:rsid w:val="00DC2B11"/>
    <w:rsid w:val="00DC2B43"/>
    <w:rsid w:val="00DC2BA6"/>
    <w:rsid w:val="00DC2C21"/>
    <w:rsid w:val="00DC2C2B"/>
    <w:rsid w:val="00DC2D82"/>
    <w:rsid w:val="00DC2EA1"/>
    <w:rsid w:val="00DC306A"/>
    <w:rsid w:val="00DC3136"/>
    <w:rsid w:val="00DC314A"/>
    <w:rsid w:val="00DC3208"/>
    <w:rsid w:val="00DC3292"/>
    <w:rsid w:val="00DC32D3"/>
    <w:rsid w:val="00DC32E5"/>
    <w:rsid w:val="00DC32F2"/>
    <w:rsid w:val="00DC3304"/>
    <w:rsid w:val="00DC3324"/>
    <w:rsid w:val="00DC3338"/>
    <w:rsid w:val="00DC33A7"/>
    <w:rsid w:val="00DC33B7"/>
    <w:rsid w:val="00DC34D3"/>
    <w:rsid w:val="00DC3551"/>
    <w:rsid w:val="00DC3593"/>
    <w:rsid w:val="00DC35DE"/>
    <w:rsid w:val="00DC3650"/>
    <w:rsid w:val="00DC373B"/>
    <w:rsid w:val="00DC37BE"/>
    <w:rsid w:val="00DC3822"/>
    <w:rsid w:val="00DC3834"/>
    <w:rsid w:val="00DC3837"/>
    <w:rsid w:val="00DC398C"/>
    <w:rsid w:val="00DC39C3"/>
    <w:rsid w:val="00DC3A24"/>
    <w:rsid w:val="00DC3A93"/>
    <w:rsid w:val="00DC3CEC"/>
    <w:rsid w:val="00DC3D10"/>
    <w:rsid w:val="00DC3D3E"/>
    <w:rsid w:val="00DC3E12"/>
    <w:rsid w:val="00DC3F98"/>
    <w:rsid w:val="00DC3FF7"/>
    <w:rsid w:val="00DC4018"/>
    <w:rsid w:val="00DC4023"/>
    <w:rsid w:val="00DC4086"/>
    <w:rsid w:val="00DC40AD"/>
    <w:rsid w:val="00DC411F"/>
    <w:rsid w:val="00DC412C"/>
    <w:rsid w:val="00DC41B0"/>
    <w:rsid w:val="00DC42E2"/>
    <w:rsid w:val="00DC4374"/>
    <w:rsid w:val="00DC439F"/>
    <w:rsid w:val="00DC43D3"/>
    <w:rsid w:val="00DC440E"/>
    <w:rsid w:val="00DC44CC"/>
    <w:rsid w:val="00DC4535"/>
    <w:rsid w:val="00DC4577"/>
    <w:rsid w:val="00DC45CD"/>
    <w:rsid w:val="00DC45E6"/>
    <w:rsid w:val="00DC468E"/>
    <w:rsid w:val="00DC4791"/>
    <w:rsid w:val="00DC47F3"/>
    <w:rsid w:val="00DC481E"/>
    <w:rsid w:val="00DC48A6"/>
    <w:rsid w:val="00DC48BF"/>
    <w:rsid w:val="00DC491C"/>
    <w:rsid w:val="00DC498C"/>
    <w:rsid w:val="00DC4998"/>
    <w:rsid w:val="00DC49C7"/>
    <w:rsid w:val="00DC4A6E"/>
    <w:rsid w:val="00DC4B1B"/>
    <w:rsid w:val="00DC4B49"/>
    <w:rsid w:val="00DC4B90"/>
    <w:rsid w:val="00DC4BCE"/>
    <w:rsid w:val="00DC4C19"/>
    <w:rsid w:val="00DC4C26"/>
    <w:rsid w:val="00DC4C33"/>
    <w:rsid w:val="00DC4D90"/>
    <w:rsid w:val="00DC4DD4"/>
    <w:rsid w:val="00DC4E30"/>
    <w:rsid w:val="00DC4F19"/>
    <w:rsid w:val="00DC50C9"/>
    <w:rsid w:val="00DC517A"/>
    <w:rsid w:val="00DC530B"/>
    <w:rsid w:val="00DC5392"/>
    <w:rsid w:val="00DC5471"/>
    <w:rsid w:val="00DC55D8"/>
    <w:rsid w:val="00DC55DF"/>
    <w:rsid w:val="00DC567A"/>
    <w:rsid w:val="00DC5780"/>
    <w:rsid w:val="00DC5795"/>
    <w:rsid w:val="00DC57B9"/>
    <w:rsid w:val="00DC57C2"/>
    <w:rsid w:val="00DC57D3"/>
    <w:rsid w:val="00DC57EA"/>
    <w:rsid w:val="00DC5830"/>
    <w:rsid w:val="00DC586F"/>
    <w:rsid w:val="00DC58DD"/>
    <w:rsid w:val="00DC5976"/>
    <w:rsid w:val="00DC597A"/>
    <w:rsid w:val="00DC59E4"/>
    <w:rsid w:val="00DC5A2C"/>
    <w:rsid w:val="00DC5B5B"/>
    <w:rsid w:val="00DC5BEE"/>
    <w:rsid w:val="00DC5CB9"/>
    <w:rsid w:val="00DC5CEE"/>
    <w:rsid w:val="00DC5CF2"/>
    <w:rsid w:val="00DC5D1D"/>
    <w:rsid w:val="00DC5DB5"/>
    <w:rsid w:val="00DC5E60"/>
    <w:rsid w:val="00DC5F3B"/>
    <w:rsid w:val="00DC5FB6"/>
    <w:rsid w:val="00DC611D"/>
    <w:rsid w:val="00DC622E"/>
    <w:rsid w:val="00DC623F"/>
    <w:rsid w:val="00DC638A"/>
    <w:rsid w:val="00DC63B5"/>
    <w:rsid w:val="00DC63BF"/>
    <w:rsid w:val="00DC63E2"/>
    <w:rsid w:val="00DC6409"/>
    <w:rsid w:val="00DC6427"/>
    <w:rsid w:val="00DC64CF"/>
    <w:rsid w:val="00DC6598"/>
    <w:rsid w:val="00DC663D"/>
    <w:rsid w:val="00DC6647"/>
    <w:rsid w:val="00DC6673"/>
    <w:rsid w:val="00DC66C2"/>
    <w:rsid w:val="00DC673A"/>
    <w:rsid w:val="00DC6798"/>
    <w:rsid w:val="00DC679D"/>
    <w:rsid w:val="00DC67DA"/>
    <w:rsid w:val="00DC6830"/>
    <w:rsid w:val="00DC68F0"/>
    <w:rsid w:val="00DC695C"/>
    <w:rsid w:val="00DC69C8"/>
    <w:rsid w:val="00DC6BE8"/>
    <w:rsid w:val="00DC6CE7"/>
    <w:rsid w:val="00DC6CF4"/>
    <w:rsid w:val="00DC6D18"/>
    <w:rsid w:val="00DC6E74"/>
    <w:rsid w:val="00DC6E93"/>
    <w:rsid w:val="00DC6EE0"/>
    <w:rsid w:val="00DC7016"/>
    <w:rsid w:val="00DC703B"/>
    <w:rsid w:val="00DC70E7"/>
    <w:rsid w:val="00DC71CD"/>
    <w:rsid w:val="00DC72A0"/>
    <w:rsid w:val="00DC72E1"/>
    <w:rsid w:val="00DC737D"/>
    <w:rsid w:val="00DC73BE"/>
    <w:rsid w:val="00DC73D3"/>
    <w:rsid w:val="00DC73E4"/>
    <w:rsid w:val="00DC73F4"/>
    <w:rsid w:val="00DC7440"/>
    <w:rsid w:val="00DC74F3"/>
    <w:rsid w:val="00DC7519"/>
    <w:rsid w:val="00DC7625"/>
    <w:rsid w:val="00DC76B6"/>
    <w:rsid w:val="00DC7721"/>
    <w:rsid w:val="00DC7741"/>
    <w:rsid w:val="00DC776A"/>
    <w:rsid w:val="00DC7838"/>
    <w:rsid w:val="00DC787B"/>
    <w:rsid w:val="00DC79E3"/>
    <w:rsid w:val="00DC7B40"/>
    <w:rsid w:val="00DC7B9C"/>
    <w:rsid w:val="00DC7BA9"/>
    <w:rsid w:val="00DC7C12"/>
    <w:rsid w:val="00DC7C2A"/>
    <w:rsid w:val="00DC7C86"/>
    <w:rsid w:val="00DC7CF9"/>
    <w:rsid w:val="00DC7D25"/>
    <w:rsid w:val="00DC7D5C"/>
    <w:rsid w:val="00DC7DCB"/>
    <w:rsid w:val="00DC7E5A"/>
    <w:rsid w:val="00DC7F87"/>
    <w:rsid w:val="00DD00C3"/>
    <w:rsid w:val="00DD00E0"/>
    <w:rsid w:val="00DD00EF"/>
    <w:rsid w:val="00DD01A5"/>
    <w:rsid w:val="00DD0259"/>
    <w:rsid w:val="00DD0340"/>
    <w:rsid w:val="00DD0493"/>
    <w:rsid w:val="00DD0544"/>
    <w:rsid w:val="00DD056D"/>
    <w:rsid w:val="00DD0577"/>
    <w:rsid w:val="00DD070E"/>
    <w:rsid w:val="00DD0713"/>
    <w:rsid w:val="00DD089D"/>
    <w:rsid w:val="00DD09F3"/>
    <w:rsid w:val="00DD0A49"/>
    <w:rsid w:val="00DD0B18"/>
    <w:rsid w:val="00DD0B2F"/>
    <w:rsid w:val="00DD0B3A"/>
    <w:rsid w:val="00DD0BED"/>
    <w:rsid w:val="00DD0C93"/>
    <w:rsid w:val="00DD0C9F"/>
    <w:rsid w:val="00DD0D28"/>
    <w:rsid w:val="00DD0D72"/>
    <w:rsid w:val="00DD0D87"/>
    <w:rsid w:val="00DD0E63"/>
    <w:rsid w:val="00DD0ED2"/>
    <w:rsid w:val="00DD0F1B"/>
    <w:rsid w:val="00DD0F4A"/>
    <w:rsid w:val="00DD0F68"/>
    <w:rsid w:val="00DD0F7E"/>
    <w:rsid w:val="00DD1056"/>
    <w:rsid w:val="00DD1146"/>
    <w:rsid w:val="00DD118B"/>
    <w:rsid w:val="00DD11F9"/>
    <w:rsid w:val="00DD1212"/>
    <w:rsid w:val="00DD1349"/>
    <w:rsid w:val="00DD13A0"/>
    <w:rsid w:val="00DD13A6"/>
    <w:rsid w:val="00DD13F1"/>
    <w:rsid w:val="00DD1484"/>
    <w:rsid w:val="00DD14C9"/>
    <w:rsid w:val="00DD1520"/>
    <w:rsid w:val="00DD1585"/>
    <w:rsid w:val="00DD176C"/>
    <w:rsid w:val="00DD17A3"/>
    <w:rsid w:val="00DD17B2"/>
    <w:rsid w:val="00DD17BD"/>
    <w:rsid w:val="00DD1857"/>
    <w:rsid w:val="00DD1870"/>
    <w:rsid w:val="00DD18E2"/>
    <w:rsid w:val="00DD1900"/>
    <w:rsid w:val="00DD1918"/>
    <w:rsid w:val="00DD1955"/>
    <w:rsid w:val="00DD1992"/>
    <w:rsid w:val="00DD19A7"/>
    <w:rsid w:val="00DD19B0"/>
    <w:rsid w:val="00DD19EB"/>
    <w:rsid w:val="00DD1A30"/>
    <w:rsid w:val="00DD1A99"/>
    <w:rsid w:val="00DD1AA5"/>
    <w:rsid w:val="00DD1ACD"/>
    <w:rsid w:val="00DD1BAB"/>
    <w:rsid w:val="00DD1BF9"/>
    <w:rsid w:val="00DD1C4E"/>
    <w:rsid w:val="00DD1CFD"/>
    <w:rsid w:val="00DD1DD3"/>
    <w:rsid w:val="00DD1DF8"/>
    <w:rsid w:val="00DD1F35"/>
    <w:rsid w:val="00DD1F96"/>
    <w:rsid w:val="00DD201E"/>
    <w:rsid w:val="00DD2151"/>
    <w:rsid w:val="00DD2208"/>
    <w:rsid w:val="00DD225D"/>
    <w:rsid w:val="00DD22A8"/>
    <w:rsid w:val="00DD22B7"/>
    <w:rsid w:val="00DD232B"/>
    <w:rsid w:val="00DD2384"/>
    <w:rsid w:val="00DD23E3"/>
    <w:rsid w:val="00DD242A"/>
    <w:rsid w:val="00DD2472"/>
    <w:rsid w:val="00DD258A"/>
    <w:rsid w:val="00DD2618"/>
    <w:rsid w:val="00DD265F"/>
    <w:rsid w:val="00DD2810"/>
    <w:rsid w:val="00DD28D1"/>
    <w:rsid w:val="00DD2935"/>
    <w:rsid w:val="00DD2975"/>
    <w:rsid w:val="00DD2ACD"/>
    <w:rsid w:val="00DD2C1A"/>
    <w:rsid w:val="00DD2CD8"/>
    <w:rsid w:val="00DD2D48"/>
    <w:rsid w:val="00DD2E0A"/>
    <w:rsid w:val="00DD2F7B"/>
    <w:rsid w:val="00DD30C8"/>
    <w:rsid w:val="00DD30DB"/>
    <w:rsid w:val="00DD316B"/>
    <w:rsid w:val="00DD318B"/>
    <w:rsid w:val="00DD31B1"/>
    <w:rsid w:val="00DD33BC"/>
    <w:rsid w:val="00DD3420"/>
    <w:rsid w:val="00DD342E"/>
    <w:rsid w:val="00DD3441"/>
    <w:rsid w:val="00DD3487"/>
    <w:rsid w:val="00DD3495"/>
    <w:rsid w:val="00DD34D1"/>
    <w:rsid w:val="00DD3592"/>
    <w:rsid w:val="00DD35BA"/>
    <w:rsid w:val="00DD35C6"/>
    <w:rsid w:val="00DD35D0"/>
    <w:rsid w:val="00DD35EA"/>
    <w:rsid w:val="00DD37D3"/>
    <w:rsid w:val="00DD388F"/>
    <w:rsid w:val="00DD393C"/>
    <w:rsid w:val="00DD396B"/>
    <w:rsid w:val="00DD39F2"/>
    <w:rsid w:val="00DD3A9C"/>
    <w:rsid w:val="00DD3AED"/>
    <w:rsid w:val="00DD3B3E"/>
    <w:rsid w:val="00DD3B59"/>
    <w:rsid w:val="00DD3BB8"/>
    <w:rsid w:val="00DD3C60"/>
    <w:rsid w:val="00DD3D8B"/>
    <w:rsid w:val="00DD3DB6"/>
    <w:rsid w:val="00DD3E05"/>
    <w:rsid w:val="00DD3E34"/>
    <w:rsid w:val="00DD3E3C"/>
    <w:rsid w:val="00DD3E5F"/>
    <w:rsid w:val="00DD3F01"/>
    <w:rsid w:val="00DD3F9B"/>
    <w:rsid w:val="00DD3FB6"/>
    <w:rsid w:val="00DD41BF"/>
    <w:rsid w:val="00DD41FB"/>
    <w:rsid w:val="00DD429B"/>
    <w:rsid w:val="00DD4314"/>
    <w:rsid w:val="00DD4381"/>
    <w:rsid w:val="00DD43C1"/>
    <w:rsid w:val="00DD43D8"/>
    <w:rsid w:val="00DD4410"/>
    <w:rsid w:val="00DD4531"/>
    <w:rsid w:val="00DD4533"/>
    <w:rsid w:val="00DD457B"/>
    <w:rsid w:val="00DD457D"/>
    <w:rsid w:val="00DD45F9"/>
    <w:rsid w:val="00DD4641"/>
    <w:rsid w:val="00DD471F"/>
    <w:rsid w:val="00DD47C6"/>
    <w:rsid w:val="00DD481D"/>
    <w:rsid w:val="00DD483D"/>
    <w:rsid w:val="00DD48F8"/>
    <w:rsid w:val="00DD495A"/>
    <w:rsid w:val="00DD49FF"/>
    <w:rsid w:val="00DD4A3C"/>
    <w:rsid w:val="00DD4AEA"/>
    <w:rsid w:val="00DD4B20"/>
    <w:rsid w:val="00DD4C15"/>
    <w:rsid w:val="00DD4C6C"/>
    <w:rsid w:val="00DD4CA1"/>
    <w:rsid w:val="00DD4CE2"/>
    <w:rsid w:val="00DD4D4D"/>
    <w:rsid w:val="00DD4D60"/>
    <w:rsid w:val="00DD4DB7"/>
    <w:rsid w:val="00DD4E1F"/>
    <w:rsid w:val="00DD4EB4"/>
    <w:rsid w:val="00DD5072"/>
    <w:rsid w:val="00DD50AE"/>
    <w:rsid w:val="00DD50C3"/>
    <w:rsid w:val="00DD5184"/>
    <w:rsid w:val="00DD525C"/>
    <w:rsid w:val="00DD52F5"/>
    <w:rsid w:val="00DD53E1"/>
    <w:rsid w:val="00DD53E4"/>
    <w:rsid w:val="00DD54B5"/>
    <w:rsid w:val="00DD54C7"/>
    <w:rsid w:val="00DD54E7"/>
    <w:rsid w:val="00DD55C0"/>
    <w:rsid w:val="00DD55D4"/>
    <w:rsid w:val="00DD5741"/>
    <w:rsid w:val="00DD5759"/>
    <w:rsid w:val="00DD577A"/>
    <w:rsid w:val="00DD57A5"/>
    <w:rsid w:val="00DD5935"/>
    <w:rsid w:val="00DD5971"/>
    <w:rsid w:val="00DD5AA1"/>
    <w:rsid w:val="00DD5ABE"/>
    <w:rsid w:val="00DD5B34"/>
    <w:rsid w:val="00DD5B99"/>
    <w:rsid w:val="00DD5BB1"/>
    <w:rsid w:val="00DD5BC9"/>
    <w:rsid w:val="00DD5D08"/>
    <w:rsid w:val="00DD5D4A"/>
    <w:rsid w:val="00DD5DBD"/>
    <w:rsid w:val="00DD5DEB"/>
    <w:rsid w:val="00DD5DFA"/>
    <w:rsid w:val="00DD5E9C"/>
    <w:rsid w:val="00DD5EA1"/>
    <w:rsid w:val="00DD5EB1"/>
    <w:rsid w:val="00DD5F5D"/>
    <w:rsid w:val="00DD5F8B"/>
    <w:rsid w:val="00DD60A5"/>
    <w:rsid w:val="00DD60CE"/>
    <w:rsid w:val="00DD613F"/>
    <w:rsid w:val="00DD627B"/>
    <w:rsid w:val="00DD6280"/>
    <w:rsid w:val="00DD62A4"/>
    <w:rsid w:val="00DD62AF"/>
    <w:rsid w:val="00DD62D2"/>
    <w:rsid w:val="00DD6301"/>
    <w:rsid w:val="00DD6310"/>
    <w:rsid w:val="00DD6369"/>
    <w:rsid w:val="00DD6372"/>
    <w:rsid w:val="00DD6378"/>
    <w:rsid w:val="00DD639A"/>
    <w:rsid w:val="00DD63A1"/>
    <w:rsid w:val="00DD63A3"/>
    <w:rsid w:val="00DD645B"/>
    <w:rsid w:val="00DD645D"/>
    <w:rsid w:val="00DD64FA"/>
    <w:rsid w:val="00DD6520"/>
    <w:rsid w:val="00DD6527"/>
    <w:rsid w:val="00DD654A"/>
    <w:rsid w:val="00DD65A2"/>
    <w:rsid w:val="00DD665A"/>
    <w:rsid w:val="00DD665F"/>
    <w:rsid w:val="00DD6738"/>
    <w:rsid w:val="00DD68A9"/>
    <w:rsid w:val="00DD69A3"/>
    <w:rsid w:val="00DD6B8D"/>
    <w:rsid w:val="00DD6D0C"/>
    <w:rsid w:val="00DD6D6F"/>
    <w:rsid w:val="00DD6EF8"/>
    <w:rsid w:val="00DD6F3B"/>
    <w:rsid w:val="00DD6F5F"/>
    <w:rsid w:val="00DD700F"/>
    <w:rsid w:val="00DD7020"/>
    <w:rsid w:val="00DD7043"/>
    <w:rsid w:val="00DD706F"/>
    <w:rsid w:val="00DD71B5"/>
    <w:rsid w:val="00DD71BF"/>
    <w:rsid w:val="00DD7206"/>
    <w:rsid w:val="00DD7225"/>
    <w:rsid w:val="00DD72BC"/>
    <w:rsid w:val="00DD7311"/>
    <w:rsid w:val="00DD732A"/>
    <w:rsid w:val="00DD73F7"/>
    <w:rsid w:val="00DD749E"/>
    <w:rsid w:val="00DD74AF"/>
    <w:rsid w:val="00DD74EC"/>
    <w:rsid w:val="00DD7504"/>
    <w:rsid w:val="00DD7563"/>
    <w:rsid w:val="00DD75AB"/>
    <w:rsid w:val="00DD75C6"/>
    <w:rsid w:val="00DD767B"/>
    <w:rsid w:val="00DD76C8"/>
    <w:rsid w:val="00DD7767"/>
    <w:rsid w:val="00DD788C"/>
    <w:rsid w:val="00DD79A2"/>
    <w:rsid w:val="00DD79B5"/>
    <w:rsid w:val="00DD7BEF"/>
    <w:rsid w:val="00DD7C63"/>
    <w:rsid w:val="00DD7D75"/>
    <w:rsid w:val="00DD7E46"/>
    <w:rsid w:val="00DD7E56"/>
    <w:rsid w:val="00DD7E6A"/>
    <w:rsid w:val="00DD7ECB"/>
    <w:rsid w:val="00DD7F13"/>
    <w:rsid w:val="00DE0044"/>
    <w:rsid w:val="00DE0154"/>
    <w:rsid w:val="00DE01A5"/>
    <w:rsid w:val="00DE0223"/>
    <w:rsid w:val="00DE030F"/>
    <w:rsid w:val="00DE03BA"/>
    <w:rsid w:val="00DE0468"/>
    <w:rsid w:val="00DE0469"/>
    <w:rsid w:val="00DE04AE"/>
    <w:rsid w:val="00DE0503"/>
    <w:rsid w:val="00DE05BE"/>
    <w:rsid w:val="00DE0623"/>
    <w:rsid w:val="00DE0634"/>
    <w:rsid w:val="00DE0696"/>
    <w:rsid w:val="00DE069B"/>
    <w:rsid w:val="00DE06D0"/>
    <w:rsid w:val="00DE0769"/>
    <w:rsid w:val="00DE0789"/>
    <w:rsid w:val="00DE089F"/>
    <w:rsid w:val="00DE08F8"/>
    <w:rsid w:val="00DE09B1"/>
    <w:rsid w:val="00DE0A36"/>
    <w:rsid w:val="00DE0B64"/>
    <w:rsid w:val="00DE0BF7"/>
    <w:rsid w:val="00DE0E59"/>
    <w:rsid w:val="00DE0EA2"/>
    <w:rsid w:val="00DE0EE4"/>
    <w:rsid w:val="00DE0F09"/>
    <w:rsid w:val="00DE0FF1"/>
    <w:rsid w:val="00DE1059"/>
    <w:rsid w:val="00DE10CA"/>
    <w:rsid w:val="00DE11C2"/>
    <w:rsid w:val="00DE12D5"/>
    <w:rsid w:val="00DE12F3"/>
    <w:rsid w:val="00DE1408"/>
    <w:rsid w:val="00DE1432"/>
    <w:rsid w:val="00DE14F2"/>
    <w:rsid w:val="00DE1533"/>
    <w:rsid w:val="00DE159A"/>
    <w:rsid w:val="00DE162D"/>
    <w:rsid w:val="00DE167C"/>
    <w:rsid w:val="00DE1701"/>
    <w:rsid w:val="00DE1796"/>
    <w:rsid w:val="00DE1901"/>
    <w:rsid w:val="00DE192A"/>
    <w:rsid w:val="00DE192B"/>
    <w:rsid w:val="00DE195F"/>
    <w:rsid w:val="00DE196B"/>
    <w:rsid w:val="00DE1994"/>
    <w:rsid w:val="00DE19E7"/>
    <w:rsid w:val="00DE1A06"/>
    <w:rsid w:val="00DE1A0F"/>
    <w:rsid w:val="00DE1B2F"/>
    <w:rsid w:val="00DE1B9D"/>
    <w:rsid w:val="00DE1BEA"/>
    <w:rsid w:val="00DE1C15"/>
    <w:rsid w:val="00DE1C8F"/>
    <w:rsid w:val="00DE1D7C"/>
    <w:rsid w:val="00DE1D90"/>
    <w:rsid w:val="00DE1DFE"/>
    <w:rsid w:val="00DE1E46"/>
    <w:rsid w:val="00DE1E8A"/>
    <w:rsid w:val="00DE1F63"/>
    <w:rsid w:val="00DE1F92"/>
    <w:rsid w:val="00DE2016"/>
    <w:rsid w:val="00DE2099"/>
    <w:rsid w:val="00DE20E4"/>
    <w:rsid w:val="00DE20F5"/>
    <w:rsid w:val="00DE210C"/>
    <w:rsid w:val="00DE2132"/>
    <w:rsid w:val="00DE2141"/>
    <w:rsid w:val="00DE2298"/>
    <w:rsid w:val="00DE22C7"/>
    <w:rsid w:val="00DE243B"/>
    <w:rsid w:val="00DE2445"/>
    <w:rsid w:val="00DE2459"/>
    <w:rsid w:val="00DE24EB"/>
    <w:rsid w:val="00DE2559"/>
    <w:rsid w:val="00DE256A"/>
    <w:rsid w:val="00DE25B7"/>
    <w:rsid w:val="00DE25F9"/>
    <w:rsid w:val="00DE26DB"/>
    <w:rsid w:val="00DE281B"/>
    <w:rsid w:val="00DE289F"/>
    <w:rsid w:val="00DE2901"/>
    <w:rsid w:val="00DE2A05"/>
    <w:rsid w:val="00DE2A14"/>
    <w:rsid w:val="00DE2A8C"/>
    <w:rsid w:val="00DE2A91"/>
    <w:rsid w:val="00DE2B58"/>
    <w:rsid w:val="00DE2C29"/>
    <w:rsid w:val="00DE2C88"/>
    <w:rsid w:val="00DE2D85"/>
    <w:rsid w:val="00DE2E39"/>
    <w:rsid w:val="00DE2E3C"/>
    <w:rsid w:val="00DE2ED1"/>
    <w:rsid w:val="00DE2EE3"/>
    <w:rsid w:val="00DE3061"/>
    <w:rsid w:val="00DE30C2"/>
    <w:rsid w:val="00DE3135"/>
    <w:rsid w:val="00DE31B3"/>
    <w:rsid w:val="00DE325A"/>
    <w:rsid w:val="00DE329A"/>
    <w:rsid w:val="00DE3326"/>
    <w:rsid w:val="00DE33AE"/>
    <w:rsid w:val="00DE340F"/>
    <w:rsid w:val="00DE34E5"/>
    <w:rsid w:val="00DE34F4"/>
    <w:rsid w:val="00DE35DE"/>
    <w:rsid w:val="00DE35E5"/>
    <w:rsid w:val="00DE35E7"/>
    <w:rsid w:val="00DE35F2"/>
    <w:rsid w:val="00DE3634"/>
    <w:rsid w:val="00DE36BE"/>
    <w:rsid w:val="00DE36EB"/>
    <w:rsid w:val="00DE372A"/>
    <w:rsid w:val="00DE37A4"/>
    <w:rsid w:val="00DE37E5"/>
    <w:rsid w:val="00DE3833"/>
    <w:rsid w:val="00DE3912"/>
    <w:rsid w:val="00DE3939"/>
    <w:rsid w:val="00DE399B"/>
    <w:rsid w:val="00DE3A08"/>
    <w:rsid w:val="00DE3AD4"/>
    <w:rsid w:val="00DE3B25"/>
    <w:rsid w:val="00DE3B3F"/>
    <w:rsid w:val="00DE3B68"/>
    <w:rsid w:val="00DE3C35"/>
    <w:rsid w:val="00DE3CC1"/>
    <w:rsid w:val="00DE3CF5"/>
    <w:rsid w:val="00DE3D45"/>
    <w:rsid w:val="00DE3DEA"/>
    <w:rsid w:val="00DE3EF5"/>
    <w:rsid w:val="00DE3F85"/>
    <w:rsid w:val="00DE3FF7"/>
    <w:rsid w:val="00DE4035"/>
    <w:rsid w:val="00DE4072"/>
    <w:rsid w:val="00DE40B4"/>
    <w:rsid w:val="00DE40B9"/>
    <w:rsid w:val="00DE40CC"/>
    <w:rsid w:val="00DE417B"/>
    <w:rsid w:val="00DE422D"/>
    <w:rsid w:val="00DE4245"/>
    <w:rsid w:val="00DE42A9"/>
    <w:rsid w:val="00DE42AC"/>
    <w:rsid w:val="00DE4309"/>
    <w:rsid w:val="00DE4344"/>
    <w:rsid w:val="00DE4436"/>
    <w:rsid w:val="00DE44D9"/>
    <w:rsid w:val="00DE44FE"/>
    <w:rsid w:val="00DE452D"/>
    <w:rsid w:val="00DE4568"/>
    <w:rsid w:val="00DE459E"/>
    <w:rsid w:val="00DE45CF"/>
    <w:rsid w:val="00DE4600"/>
    <w:rsid w:val="00DE4675"/>
    <w:rsid w:val="00DE46C0"/>
    <w:rsid w:val="00DE4884"/>
    <w:rsid w:val="00DE48A7"/>
    <w:rsid w:val="00DE48F2"/>
    <w:rsid w:val="00DE4990"/>
    <w:rsid w:val="00DE49C2"/>
    <w:rsid w:val="00DE4A52"/>
    <w:rsid w:val="00DE4B6C"/>
    <w:rsid w:val="00DE4BDD"/>
    <w:rsid w:val="00DE4C58"/>
    <w:rsid w:val="00DE4C7E"/>
    <w:rsid w:val="00DE4CCE"/>
    <w:rsid w:val="00DE4D26"/>
    <w:rsid w:val="00DE4D34"/>
    <w:rsid w:val="00DE4D82"/>
    <w:rsid w:val="00DE4D85"/>
    <w:rsid w:val="00DE4E2A"/>
    <w:rsid w:val="00DE4E57"/>
    <w:rsid w:val="00DE504B"/>
    <w:rsid w:val="00DE5052"/>
    <w:rsid w:val="00DE50A2"/>
    <w:rsid w:val="00DE5160"/>
    <w:rsid w:val="00DE521A"/>
    <w:rsid w:val="00DE52B9"/>
    <w:rsid w:val="00DE530B"/>
    <w:rsid w:val="00DE5362"/>
    <w:rsid w:val="00DE5520"/>
    <w:rsid w:val="00DE552D"/>
    <w:rsid w:val="00DE5565"/>
    <w:rsid w:val="00DE559A"/>
    <w:rsid w:val="00DE55C6"/>
    <w:rsid w:val="00DE5606"/>
    <w:rsid w:val="00DE5631"/>
    <w:rsid w:val="00DE5664"/>
    <w:rsid w:val="00DE56A7"/>
    <w:rsid w:val="00DE573A"/>
    <w:rsid w:val="00DE576A"/>
    <w:rsid w:val="00DE57B7"/>
    <w:rsid w:val="00DE57DE"/>
    <w:rsid w:val="00DE57FB"/>
    <w:rsid w:val="00DE5866"/>
    <w:rsid w:val="00DE58B3"/>
    <w:rsid w:val="00DE58DB"/>
    <w:rsid w:val="00DE5901"/>
    <w:rsid w:val="00DE5952"/>
    <w:rsid w:val="00DE5968"/>
    <w:rsid w:val="00DE5A17"/>
    <w:rsid w:val="00DE5A8E"/>
    <w:rsid w:val="00DE5A92"/>
    <w:rsid w:val="00DE5B58"/>
    <w:rsid w:val="00DE5B89"/>
    <w:rsid w:val="00DE5B8B"/>
    <w:rsid w:val="00DE5B8F"/>
    <w:rsid w:val="00DE5C34"/>
    <w:rsid w:val="00DE5C4C"/>
    <w:rsid w:val="00DE5DC1"/>
    <w:rsid w:val="00DE5DEC"/>
    <w:rsid w:val="00DE5E22"/>
    <w:rsid w:val="00DE5E40"/>
    <w:rsid w:val="00DE5EA0"/>
    <w:rsid w:val="00DE5EB9"/>
    <w:rsid w:val="00DE5F37"/>
    <w:rsid w:val="00DE5F8E"/>
    <w:rsid w:val="00DE603C"/>
    <w:rsid w:val="00DE60AA"/>
    <w:rsid w:val="00DE60DF"/>
    <w:rsid w:val="00DE60E3"/>
    <w:rsid w:val="00DE6137"/>
    <w:rsid w:val="00DE6271"/>
    <w:rsid w:val="00DE6286"/>
    <w:rsid w:val="00DE6307"/>
    <w:rsid w:val="00DE63C4"/>
    <w:rsid w:val="00DE63D1"/>
    <w:rsid w:val="00DE63F1"/>
    <w:rsid w:val="00DE6487"/>
    <w:rsid w:val="00DE64FE"/>
    <w:rsid w:val="00DE6573"/>
    <w:rsid w:val="00DE663A"/>
    <w:rsid w:val="00DE6724"/>
    <w:rsid w:val="00DE67E3"/>
    <w:rsid w:val="00DE683D"/>
    <w:rsid w:val="00DE6882"/>
    <w:rsid w:val="00DE693C"/>
    <w:rsid w:val="00DE6A45"/>
    <w:rsid w:val="00DE6A82"/>
    <w:rsid w:val="00DE6AB3"/>
    <w:rsid w:val="00DE6C1F"/>
    <w:rsid w:val="00DE6C48"/>
    <w:rsid w:val="00DE6CF6"/>
    <w:rsid w:val="00DE6D5D"/>
    <w:rsid w:val="00DE6E18"/>
    <w:rsid w:val="00DE6EEB"/>
    <w:rsid w:val="00DE6EF0"/>
    <w:rsid w:val="00DE6F30"/>
    <w:rsid w:val="00DE7007"/>
    <w:rsid w:val="00DE7053"/>
    <w:rsid w:val="00DE7057"/>
    <w:rsid w:val="00DE71D2"/>
    <w:rsid w:val="00DE71F8"/>
    <w:rsid w:val="00DE727F"/>
    <w:rsid w:val="00DE7285"/>
    <w:rsid w:val="00DE72A6"/>
    <w:rsid w:val="00DE72C0"/>
    <w:rsid w:val="00DE72C7"/>
    <w:rsid w:val="00DE72E3"/>
    <w:rsid w:val="00DE7302"/>
    <w:rsid w:val="00DE730C"/>
    <w:rsid w:val="00DE7346"/>
    <w:rsid w:val="00DE7498"/>
    <w:rsid w:val="00DE74DA"/>
    <w:rsid w:val="00DE751D"/>
    <w:rsid w:val="00DE7544"/>
    <w:rsid w:val="00DE755E"/>
    <w:rsid w:val="00DE757C"/>
    <w:rsid w:val="00DE7610"/>
    <w:rsid w:val="00DE76E0"/>
    <w:rsid w:val="00DE7747"/>
    <w:rsid w:val="00DE7786"/>
    <w:rsid w:val="00DE7833"/>
    <w:rsid w:val="00DE7835"/>
    <w:rsid w:val="00DE78BB"/>
    <w:rsid w:val="00DE78DB"/>
    <w:rsid w:val="00DE7AC3"/>
    <w:rsid w:val="00DE7BB2"/>
    <w:rsid w:val="00DE7C0A"/>
    <w:rsid w:val="00DE7C1C"/>
    <w:rsid w:val="00DE7C74"/>
    <w:rsid w:val="00DE7D5B"/>
    <w:rsid w:val="00DE7EB4"/>
    <w:rsid w:val="00DE7EFB"/>
    <w:rsid w:val="00DE7FBE"/>
    <w:rsid w:val="00DE7FF7"/>
    <w:rsid w:val="00DF00B3"/>
    <w:rsid w:val="00DF015D"/>
    <w:rsid w:val="00DF0172"/>
    <w:rsid w:val="00DF019E"/>
    <w:rsid w:val="00DF01B3"/>
    <w:rsid w:val="00DF0218"/>
    <w:rsid w:val="00DF0389"/>
    <w:rsid w:val="00DF03B4"/>
    <w:rsid w:val="00DF03B6"/>
    <w:rsid w:val="00DF03D2"/>
    <w:rsid w:val="00DF0487"/>
    <w:rsid w:val="00DF049A"/>
    <w:rsid w:val="00DF04FE"/>
    <w:rsid w:val="00DF0501"/>
    <w:rsid w:val="00DF050F"/>
    <w:rsid w:val="00DF06D6"/>
    <w:rsid w:val="00DF06F3"/>
    <w:rsid w:val="00DF07F4"/>
    <w:rsid w:val="00DF0893"/>
    <w:rsid w:val="00DF09E3"/>
    <w:rsid w:val="00DF0A25"/>
    <w:rsid w:val="00DF0B0E"/>
    <w:rsid w:val="00DF0B68"/>
    <w:rsid w:val="00DF0B87"/>
    <w:rsid w:val="00DF0BD6"/>
    <w:rsid w:val="00DF0BE3"/>
    <w:rsid w:val="00DF0C8C"/>
    <w:rsid w:val="00DF0CA9"/>
    <w:rsid w:val="00DF0D2A"/>
    <w:rsid w:val="00DF0DB3"/>
    <w:rsid w:val="00DF0DD5"/>
    <w:rsid w:val="00DF0E62"/>
    <w:rsid w:val="00DF0F40"/>
    <w:rsid w:val="00DF0FAC"/>
    <w:rsid w:val="00DF0FCC"/>
    <w:rsid w:val="00DF108D"/>
    <w:rsid w:val="00DF10CC"/>
    <w:rsid w:val="00DF11A3"/>
    <w:rsid w:val="00DF1211"/>
    <w:rsid w:val="00DF1256"/>
    <w:rsid w:val="00DF135F"/>
    <w:rsid w:val="00DF138D"/>
    <w:rsid w:val="00DF14F6"/>
    <w:rsid w:val="00DF1533"/>
    <w:rsid w:val="00DF1541"/>
    <w:rsid w:val="00DF1560"/>
    <w:rsid w:val="00DF15C7"/>
    <w:rsid w:val="00DF1653"/>
    <w:rsid w:val="00DF17A4"/>
    <w:rsid w:val="00DF17B9"/>
    <w:rsid w:val="00DF17D4"/>
    <w:rsid w:val="00DF17ED"/>
    <w:rsid w:val="00DF180D"/>
    <w:rsid w:val="00DF1822"/>
    <w:rsid w:val="00DF1910"/>
    <w:rsid w:val="00DF19DC"/>
    <w:rsid w:val="00DF19F0"/>
    <w:rsid w:val="00DF1A57"/>
    <w:rsid w:val="00DF1BBB"/>
    <w:rsid w:val="00DF1BD5"/>
    <w:rsid w:val="00DF1C00"/>
    <w:rsid w:val="00DF1C16"/>
    <w:rsid w:val="00DF1C2C"/>
    <w:rsid w:val="00DF1C44"/>
    <w:rsid w:val="00DF1C79"/>
    <w:rsid w:val="00DF1CAA"/>
    <w:rsid w:val="00DF1CEF"/>
    <w:rsid w:val="00DF1D70"/>
    <w:rsid w:val="00DF1E0A"/>
    <w:rsid w:val="00DF1E87"/>
    <w:rsid w:val="00DF1F07"/>
    <w:rsid w:val="00DF1F35"/>
    <w:rsid w:val="00DF1F72"/>
    <w:rsid w:val="00DF1FA3"/>
    <w:rsid w:val="00DF204E"/>
    <w:rsid w:val="00DF2062"/>
    <w:rsid w:val="00DF210B"/>
    <w:rsid w:val="00DF2159"/>
    <w:rsid w:val="00DF21D8"/>
    <w:rsid w:val="00DF220D"/>
    <w:rsid w:val="00DF23D8"/>
    <w:rsid w:val="00DF23FE"/>
    <w:rsid w:val="00DF243B"/>
    <w:rsid w:val="00DF2442"/>
    <w:rsid w:val="00DF24D0"/>
    <w:rsid w:val="00DF24F3"/>
    <w:rsid w:val="00DF2523"/>
    <w:rsid w:val="00DF265B"/>
    <w:rsid w:val="00DF26FC"/>
    <w:rsid w:val="00DF27EC"/>
    <w:rsid w:val="00DF28A7"/>
    <w:rsid w:val="00DF29AE"/>
    <w:rsid w:val="00DF29F2"/>
    <w:rsid w:val="00DF2A5F"/>
    <w:rsid w:val="00DF2AC9"/>
    <w:rsid w:val="00DF2B01"/>
    <w:rsid w:val="00DF2B03"/>
    <w:rsid w:val="00DF2B0A"/>
    <w:rsid w:val="00DF2B38"/>
    <w:rsid w:val="00DF2B5B"/>
    <w:rsid w:val="00DF2BF7"/>
    <w:rsid w:val="00DF2C8B"/>
    <w:rsid w:val="00DF2CD4"/>
    <w:rsid w:val="00DF2E83"/>
    <w:rsid w:val="00DF2F0E"/>
    <w:rsid w:val="00DF2FEC"/>
    <w:rsid w:val="00DF302B"/>
    <w:rsid w:val="00DF3032"/>
    <w:rsid w:val="00DF3065"/>
    <w:rsid w:val="00DF31CF"/>
    <w:rsid w:val="00DF3207"/>
    <w:rsid w:val="00DF3247"/>
    <w:rsid w:val="00DF3298"/>
    <w:rsid w:val="00DF32CC"/>
    <w:rsid w:val="00DF32E4"/>
    <w:rsid w:val="00DF3335"/>
    <w:rsid w:val="00DF3353"/>
    <w:rsid w:val="00DF33AA"/>
    <w:rsid w:val="00DF3405"/>
    <w:rsid w:val="00DF3438"/>
    <w:rsid w:val="00DF3480"/>
    <w:rsid w:val="00DF3501"/>
    <w:rsid w:val="00DF35E4"/>
    <w:rsid w:val="00DF36CA"/>
    <w:rsid w:val="00DF36D2"/>
    <w:rsid w:val="00DF382C"/>
    <w:rsid w:val="00DF3839"/>
    <w:rsid w:val="00DF387D"/>
    <w:rsid w:val="00DF38D9"/>
    <w:rsid w:val="00DF3994"/>
    <w:rsid w:val="00DF39F6"/>
    <w:rsid w:val="00DF3A06"/>
    <w:rsid w:val="00DF3A2E"/>
    <w:rsid w:val="00DF3BC6"/>
    <w:rsid w:val="00DF3C1A"/>
    <w:rsid w:val="00DF3CC6"/>
    <w:rsid w:val="00DF3D5F"/>
    <w:rsid w:val="00DF3E5E"/>
    <w:rsid w:val="00DF3E76"/>
    <w:rsid w:val="00DF3E85"/>
    <w:rsid w:val="00DF3F48"/>
    <w:rsid w:val="00DF3FD7"/>
    <w:rsid w:val="00DF3FD9"/>
    <w:rsid w:val="00DF400E"/>
    <w:rsid w:val="00DF408F"/>
    <w:rsid w:val="00DF40BB"/>
    <w:rsid w:val="00DF4172"/>
    <w:rsid w:val="00DF417A"/>
    <w:rsid w:val="00DF432D"/>
    <w:rsid w:val="00DF43BB"/>
    <w:rsid w:val="00DF43D8"/>
    <w:rsid w:val="00DF443B"/>
    <w:rsid w:val="00DF44C9"/>
    <w:rsid w:val="00DF450E"/>
    <w:rsid w:val="00DF452C"/>
    <w:rsid w:val="00DF45AF"/>
    <w:rsid w:val="00DF45B7"/>
    <w:rsid w:val="00DF479F"/>
    <w:rsid w:val="00DF47DE"/>
    <w:rsid w:val="00DF48A8"/>
    <w:rsid w:val="00DF48C4"/>
    <w:rsid w:val="00DF48E1"/>
    <w:rsid w:val="00DF4919"/>
    <w:rsid w:val="00DF494F"/>
    <w:rsid w:val="00DF49E9"/>
    <w:rsid w:val="00DF4B53"/>
    <w:rsid w:val="00DF4BC3"/>
    <w:rsid w:val="00DF4C3A"/>
    <w:rsid w:val="00DF4C9C"/>
    <w:rsid w:val="00DF4C9D"/>
    <w:rsid w:val="00DF4CB9"/>
    <w:rsid w:val="00DF501C"/>
    <w:rsid w:val="00DF5229"/>
    <w:rsid w:val="00DF5260"/>
    <w:rsid w:val="00DF52AC"/>
    <w:rsid w:val="00DF52E1"/>
    <w:rsid w:val="00DF535A"/>
    <w:rsid w:val="00DF55F1"/>
    <w:rsid w:val="00DF5681"/>
    <w:rsid w:val="00DF5699"/>
    <w:rsid w:val="00DF57A7"/>
    <w:rsid w:val="00DF5839"/>
    <w:rsid w:val="00DF5898"/>
    <w:rsid w:val="00DF58FC"/>
    <w:rsid w:val="00DF5903"/>
    <w:rsid w:val="00DF5A1F"/>
    <w:rsid w:val="00DF5A91"/>
    <w:rsid w:val="00DF5CA5"/>
    <w:rsid w:val="00DF5CAC"/>
    <w:rsid w:val="00DF5CD3"/>
    <w:rsid w:val="00DF5CFC"/>
    <w:rsid w:val="00DF5D74"/>
    <w:rsid w:val="00DF5D95"/>
    <w:rsid w:val="00DF5E2D"/>
    <w:rsid w:val="00DF5E45"/>
    <w:rsid w:val="00DF5E55"/>
    <w:rsid w:val="00DF5E7B"/>
    <w:rsid w:val="00DF5F35"/>
    <w:rsid w:val="00DF5FC0"/>
    <w:rsid w:val="00DF60D1"/>
    <w:rsid w:val="00DF60DD"/>
    <w:rsid w:val="00DF6166"/>
    <w:rsid w:val="00DF627C"/>
    <w:rsid w:val="00DF62EB"/>
    <w:rsid w:val="00DF637D"/>
    <w:rsid w:val="00DF639A"/>
    <w:rsid w:val="00DF641E"/>
    <w:rsid w:val="00DF644C"/>
    <w:rsid w:val="00DF64B6"/>
    <w:rsid w:val="00DF64D4"/>
    <w:rsid w:val="00DF650E"/>
    <w:rsid w:val="00DF6592"/>
    <w:rsid w:val="00DF65B8"/>
    <w:rsid w:val="00DF67CC"/>
    <w:rsid w:val="00DF6821"/>
    <w:rsid w:val="00DF68AA"/>
    <w:rsid w:val="00DF68B3"/>
    <w:rsid w:val="00DF6904"/>
    <w:rsid w:val="00DF6937"/>
    <w:rsid w:val="00DF6A11"/>
    <w:rsid w:val="00DF6CE1"/>
    <w:rsid w:val="00DF6D8A"/>
    <w:rsid w:val="00DF6F97"/>
    <w:rsid w:val="00DF6F9E"/>
    <w:rsid w:val="00DF6FE4"/>
    <w:rsid w:val="00DF70B6"/>
    <w:rsid w:val="00DF713D"/>
    <w:rsid w:val="00DF7177"/>
    <w:rsid w:val="00DF71AC"/>
    <w:rsid w:val="00DF71BA"/>
    <w:rsid w:val="00DF7200"/>
    <w:rsid w:val="00DF720E"/>
    <w:rsid w:val="00DF721F"/>
    <w:rsid w:val="00DF7247"/>
    <w:rsid w:val="00DF729B"/>
    <w:rsid w:val="00DF72EC"/>
    <w:rsid w:val="00DF732E"/>
    <w:rsid w:val="00DF73E9"/>
    <w:rsid w:val="00DF73EE"/>
    <w:rsid w:val="00DF73F5"/>
    <w:rsid w:val="00DF7494"/>
    <w:rsid w:val="00DF74B2"/>
    <w:rsid w:val="00DF74C4"/>
    <w:rsid w:val="00DF74DA"/>
    <w:rsid w:val="00DF7532"/>
    <w:rsid w:val="00DF7555"/>
    <w:rsid w:val="00DF75C6"/>
    <w:rsid w:val="00DF7698"/>
    <w:rsid w:val="00DF7871"/>
    <w:rsid w:val="00DF7878"/>
    <w:rsid w:val="00DF78AB"/>
    <w:rsid w:val="00DF79CE"/>
    <w:rsid w:val="00DF7A64"/>
    <w:rsid w:val="00DF7A72"/>
    <w:rsid w:val="00DF7A92"/>
    <w:rsid w:val="00DF7B08"/>
    <w:rsid w:val="00DF7B1D"/>
    <w:rsid w:val="00DF7B3B"/>
    <w:rsid w:val="00DF7B9B"/>
    <w:rsid w:val="00DF7BEB"/>
    <w:rsid w:val="00DF7C98"/>
    <w:rsid w:val="00DF7CA3"/>
    <w:rsid w:val="00DF7E0C"/>
    <w:rsid w:val="00DF7E1A"/>
    <w:rsid w:val="00DF7E91"/>
    <w:rsid w:val="00DF7EA1"/>
    <w:rsid w:val="00DF7F93"/>
    <w:rsid w:val="00E00000"/>
    <w:rsid w:val="00E00025"/>
    <w:rsid w:val="00E00059"/>
    <w:rsid w:val="00E00064"/>
    <w:rsid w:val="00E00128"/>
    <w:rsid w:val="00E0029F"/>
    <w:rsid w:val="00E00348"/>
    <w:rsid w:val="00E0039C"/>
    <w:rsid w:val="00E003CC"/>
    <w:rsid w:val="00E00477"/>
    <w:rsid w:val="00E0047E"/>
    <w:rsid w:val="00E00484"/>
    <w:rsid w:val="00E004BC"/>
    <w:rsid w:val="00E004D7"/>
    <w:rsid w:val="00E00725"/>
    <w:rsid w:val="00E00780"/>
    <w:rsid w:val="00E0079D"/>
    <w:rsid w:val="00E007E8"/>
    <w:rsid w:val="00E008F8"/>
    <w:rsid w:val="00E00942"/>
    <w:rsid w:val="00E009AC"/>
    <w:rsid w:val="00E009CC"/>
    <w:rsid w:val="00E00ACF"/>
    <w:rsid w:val="00E00AE0"/>
    <w:rsid w:val="00E00B32"/>
    <w:rsid w:val="00E00B45"/>
    <w:rsid w:val="00E00BC7"/>
    <w:rsid w:val="00E00BDB"/>
    <w:rsid w:val="00E00BF7"/>
    <w:rsid w:val="00E00C38"/>
    <w:rsid w:val="00E00C40"/>
    <w:rsid w:val="00E00C9D"/>
    <w:rsid w:val="00E00CAE"/>
    <w:rsid w:val="00E00CBB"/>
    <w:rsid w:val="00E00CC7"/>
    <w:rsid w:val="00E00D28"/>
    <w:rsid w:val="00E00D76"/>
    <w:rsid w:val="00E00D9B"/>
    <w:rsid w:val="00E00DC6"/>
    <w:rsid w:val="00E00DE2"/>
    <w:rsid w:val="00E00E7A"/>
    <w:rsid w:val="00E00F7D"/>
    <w:rsid w:val="00E00F81"/>
    <w:rsid w:val="00E00FA5"/>
    <w:rsid w:val="00E01008"/>
    <w:rsid w:val="00E0100B"/>
    <w:rsid w:val="00E01025"/>
    <w:rsid w:val="00E0104A"/>
    <w:rsid w:val="00E01072"/>
    <w:rsid w:val="00E010CB"/>
    <w:rsid w:val="00E01149"/>
    <w:rsid w:val="00E01178"/>
    <w:rsid w:val="00E0118E"/>
    <w:rsid w:val="00E011BD"/>
    <w:rsid w:val="00E011EB"/>
    <w:rsid w:val="00E012B4"/>
    <w:rsid w:val="00E013FD"/>
    <w:rsid w:val="00E01403"/>
    <w:rsid w:val="00E01429"/>
    <w:rsid w:val="00E01441"/>
    <w:rsid w:val="00E01492"/>
    <w:rsid w:val="00E014C6"/>
    <w:rsid w:val="00E01518"/>
    <w:rsid w:val="00E015D3"/>
    <w:rsid w:val="00E015EA"/>
    <w:rsid w:val="00E015F8"/>
    <w:rsid w:val="00E01656"/>
    <w:rsid w:val="00E016E2"/>
    <w:rsid w:val="00E0174A"/>
    <w:rsid w:val="00E01764"/>
    <w:rsid w:val="00E01787"/>
    <w:rsid w:val="00E0182E"/>
    <w:rsid w:val="00E018B2"/>
    <w:rsid w:val="00E019E8"/>
    <w:rsid w:val="00E01A08"/>
    <w:rsid w:val="00E01A77"/>
    <w:rsid w:val="00E01A92"/>
    <w:rsid w:val="00E01AC6"/>
    <w:rsid w:val="00E01C67"/>
    <w:rsid w:val="00E01CC0"/>
    <w:rsid w:val="00E01DBF"/>
    <w:rsid w:val="00E01DEC"/>
    <w:rsid w:val="00E01E35"/>
    <w:rsid w:val="00E01F27"/>
    <w:rsid w:val="00E01F37"/>
    <w:rsid w:val="00E01F4C"/>
    <w:rsid w:val="00E01F66"/>
    <w:rsid w:val="00E01FB6"/>
    <w:rsid w:val="00E02062"/>
    <w:rsid w:val="00E020D4"/>
    <w:rsid w:val="00E02101"/>
    <w:rsid w:val="00E0229B"/>
    <w:rsid w:val="00E022CA"/>
    <w:rsid w:val="00E022E3"/>
    <w:rsid w:val="00E023FC"/>
    <w:rsid w:val="00E0242D"/>
    <w:rsid w:val="00E0251C"/>
    <w:rsid w:val="00E02548"/>
    <w:rsid w:val="00E025F0"/>
    <w:rsid w:val="00E025F2"/>
    <w:rsid w:val="00E0267C"/>
    <w:rsid w:val="00E0270B"/>
    <w:rsid w:val="00E02716"/>
    <w:rsid w:val="00E0274D"/>
    <w:rsid w:val="00E02A11"/>
    <w:rsid w:val="00E02A22"/>
    <w:rsid w:val="00E02A59"/>
    <w:rsid w:val="00E02A62"/>
    <w:rsid w:val="00E02AE6"/>
    <w:rsid w:val="00E02B53"/>
    <w:rsid w:val="00E02B6C"/>
    <w:rsid w:val="00E02BFD"/>
    <w:rsid w:val="00E02C0C"/>
    <w:rsid w:val="00E02CA3"/>
    <w:rsid w:val="00E02CDB"/>
    <w:rsid w:val="00E02D26"/>
    <w:rsid w:val="00E02E59"/>
    <w:rsid w:val="00E02F64"/>
    <w:rsid w:val="00E02FD3"/>
    <w:rsid w:val="00E031A4"/>
    <w:rsid w:val="00E031EC"/>
    <w:rsid w:val="00E03234"/>
    <w:rsid w:val="00E032C0"/>
    <w:rsid w:val="00E03341"/>
    <w:rsid w:val="00E03397"/>
    <w:rsid w:val="00E03441"/>
    <w:rsid w:val="00E034FE"/>
    <w:rsid w:val="00E0362E"/>
    <w:rsid w:val="00E03648"/>
    <w:rsid w:val="00E0365E"/>
    <w:rsid w:val="00E037A3"/>
    <w:rsid w:val="00E037EA"/>
    <w:rsid w:val="00E03801"/>
    <w:rsid w:val="00E03919"/>
    <w:rsid w:val="00E03938"/>
    <w:rsid w:val="00E0393A"/>
    <w:rsid w:val="00E039C1"/>
    <w:rsid w:val="00E039FE"/>
    <w:rsid w:val="00E03A4A"/>
    <w:rsid w:val="00E03A4E"/>
    <w:rsid w:val="00E03A60"/>
    <w:rsid w:val="00E03A63"/>
    <w:rsid w:val="00E03AD1"/>
    <w:rsid w:val="00E03B60"/>
    <w:rsid w:val="00E03C2C"/>
    <w:rsid w:val="00E03CDA"/>
    <w:rsid w:val="00E03CE2"/>
    <w:rsid w:val="00E03D3B"/>
    <w:rsid w:val="00E03D7E"/>
    <w:rsid w:val="00E03DB3"/>
    <w:rsid w:val="00E03DD1"/>
    <w:rsid w:val="00E03DEA"/>
    <w:rsid w:val="00E03E52"/>
    <w:rsid w:val="00E03F40"/>
    <w:rsid w:val="00E03F56"/>
    <w:rsid w:val="00E03F63"/>
    <w:rsid w:val="00E03FF8"/>
    <w:rsid w:val="00E0400E"/>
    <w:rsid w:val="00E04074"/>
    <w:rsid w:val="00E04086"/>
    <w:rsid w:val="00E0408B"/>
    <w:rsid w:val="00E040FF"/>
    <w:rsid w:val="00E04181"/>
    <w:rsid w:val="00E04191"/>
    <w:rsid w:val="00E0420C"/>
    <w:rsid w:val="00E04285"/>
    <w:rsid w:val="00E042B5"/>
    <w:rsid w:val="00E04379"/>
    <w:rsid w:val="00E0441D"/>
    <w:rsid w:val="00E0445D"/>
    <w:rsid w:val="00E044EA"/>
    <w:rsid w:val="00E0456B"/>
    <w:rsid w:val="00E0456C"/>
    <w:rsid w:val="00E045A8"/>
    <w:rsid w:val="00E0461C"/>
    <w:rsid w:val="00E046E0"/>
    <w:rsid w:val="00E047A3"/>
    <w:rsid w:val="00E049D6"/>
    <w:rsid w:val="00E04A4C"/>
    <w:rsid w:val="00E04A67"/>
    <w:rsid w:val="00E04A84"/>
    <w:rsid w:val="00E04AD9"/>
    <w:rsid w:val="00E04B46"/>
    <w:rsid w:val="00E04BFF"/>
    <w:rsid w:val="00E04C41"/>
    <w:rsid w:val="00E04C46"/>
    <w:rsid w:val="00E04CA4"/>
    <w:rsid w:val="00E04E8F"/>
    <w:rsid w:val="00E04EDA"/>
    <w:rsid w:val="00E04F7A"/>
    <w:rsid w:val="00E04FD0"/>
    <w:rsid w:val="00E05093"/>
    <w:rsid w:val="00E050A5"/>
    <w:rsid w:val="00E050BA"/>
    <w:rsid w:val="00E0516A"/>
    <w:rsid w:val="00E0516F"/>
    <w:rsid w:val="00E051BA"/>
    <w:rsid w:val="00E051CB"/>
    <w:rsid w:val="00E051D5"/>
    <w:rsid w:val="00E052FC"/>
    <w:rsid w:val="00E05449"/>
    <w:rsid w:val="00E05486"/>
    <w:rsid w:val="00E054CA"/>
    <w:rsid w:val="00E0550B"/>
    <w:rsid w:val="00E05558"/>
    <w:rsid w:val="00E05567"/>
    <w:rsid w:val="00E055AE"/>
    <w:rsid w:val="00E0568B"/>
    <w:rsid w:val="00E056BF"/>
    <w:rsid w:val="00E05730"/>
    <w:rsid w:val="00E05992"/>
    <w:rsid w:val="00E059AC"/>
    <w:rsid w:val="00E05A79"/>
    <w:rsid w:val="00E05AEF"/>
    <w:rsid w:val="00E05C3D"/>
    <w:rsid w:val="00E05DBC"/>
    <w:rsid w:val="00E05E59"/>
    <w:rsid w:val="00E05F1F"/>
    <w:rsid w:val="00E0600F"/>
    <w:rsid w:val="00E06044"/>
    <w:rsid w:val="00E060D5"/>
    <w:rsid w:val="00E060F1"/>
    <w:rsid w:val="00E061E6"/>
    <w:rsid w:val="00E062AE"/>
    <w:rsid w:val="00E062EA"/>
    <w:rsid w:val="00E0638E"/>
    <w:rsid w:val="00E0641F"/>
    <w:rsid w:val="00E0642B"/>
    <w:rsid w:val="00E06477"/>
    <w:rsid w:val="00E06494"/>
    <w:rsid w:val="00E064C8"/>
    <w:rsid w:val="00E064FC"/>
    <w:rsid w:val="00E0662B"/>
    <w:rsid w:val="00E067E7"/>
    <w:rsid w:val="00E067F5"/>
    <w:rsid w:val="00E0682A"/>
    <w:rsid w:val="00E068A8"/>
    <w:rsid w:val="00E068D3"/>
    <w:rsid w:val="00E06AF8"/>
    <w:rsid w:val="00E06B37"/>
    <w:rsid w:val="00E06BB0"/>
    <w:rsid w:val="00E06C2E"/>
    <w:rsid w:val="00E06DB6"/>
    <w:rsid w:val="00E06E1B"/>
    <w:rsid w:val="00E06E21"/>
    <w:rsid w:val="00E06E2F"/>
    <w:rsid w:val="00E06EC6"/>
    <w:rsid w:val="00E06F19"/>
    <w:rsid w:val="00E06FF0"/>
    <w:rsid w:val="00E0712E"/>
    <w:rsid w:val="00E072EF"/>
    <w:rsid w:val="00E07377"/>
    <w:rsid w:val="00E0738F"/>
    <w:rsid w:val="00E07576"/>
    <w:rsid w:val="00E0758D"/>
    <w:rsid w:val="00E075CB"/>
    <w:rsid w:val="00E075EE"/>
    <w:rsid w:val="00E0761E"/>
    <w:rsid w:val="00E076E4"/>
    <w:rsid w:val="00E076EF"/>
    <w:rsid w:val="00E07729"/>
    <w:rsid w:val="00E0775A"/>
    <w:rsid w:val="00E078C0"/>
    <w:rsid w:val="00E07911"/>
    <w:rsid w:val="00E0793E"/>
    <w:rsid w:val="00E07970"/>
    <w:rsid w:val="00E07A8A"/>
    <w:rsid w:val="00E07B75"/>
    <w:rsid w:val="00E07CAF"/>
    <w:rsid w:val="00E07DB8"/>
    <w:rsid w:val="00E07DFA"/>
    <w:rsid w:val="00E07EC2"/>
    <w:rsid w:val="00E07F08"/>
    <w:rsid w:val="00E07F0E"/>
    <w:rsid w:val="00E07F60"/>
    <w:rsid w:val="00E1003C"/>
    <w:rsid w:val="00E10095"/>
    <w:rsid w:val="00E100FC"/>
    <w:rsid w:val="00E10103"/>
    <w:rsid w:val="00E10196"/>
    <w:rsid w:val="00E101CF"/>
    <w:rsid w:val="00E1026A"/>
    <w:rsid w:val="00E1027F"/>
    <w:rsid w:val="00E102E0"/>
    <w:rsid w:val="00E1036B"/>
    <w:rsid w:val="00E10403"/>
    <w:rsid w:val="00E104D2"/>
    <w:rsid w:val="00E104D9"/>
    <w:rsid w:val="00E105BF"/>
    <w:rsid w:val="00E105C6"/>
    <w:rsid w:val="00E105C7"/>
    <w:rsid w:val="00E105F4"/>
    <w:rsid w:val="00E10832"/>
    <w:rsid w:val="00E1089A"/>
    <w:rsid w:val="00E108CD"/>
    <w:rsid w:val="00E10A2D"/>
    <w:rsid w:val="00E10B02"/>
    <w:rsid w:val="00E10B68"/>
    <w:rsid w:val="00E10B7B"/>
    <w:rsid w:val="00E10B9A"/>
    <w:rsid w:val="00E10BA6"/>
    <w:rsid w:val="00E10BA8"/>
    <w:rsid w:val="00E10C85"/>
    <w:rsid w:val="00E10D42"/>
    <w:rsid w:val="00E10D62"/>
    <w:rsid w:val="00E10D6C"/>
    <w:rsid w:val="00E10DF1"/>
    <w:rsid w:val="00E10EAB"/>
    <w:rsid w:val="00E10F5E"/>
    <w:rsid w:val="00E10FCA"/>
    <w:rsid w:val="00E1103A"/>
    <w:rsid w:val="00E11052"/>
    <w:rsid w:val="00E1106C"/>
    <w:rsid w:val="00E11098"/>
    <w:rsid w:val="00E1109C"/>
    <w:rsid w:val="00E110C6"/>
    <w:rsid w:val="00E11201"/>
    <w:rsid w:val="00E11251"/>
    <w:rsid w:val="00E1127B"/>
    <w:rsid w:val="00E1128A"/>
    <w:rsid w:val="00E11296"/>
    <w:rsid w:val="00E1129F"/>
    <w:rsid w:val="00E112AA"/>
    <w:rsid w:val="00E112EF"/>
    <w:rsid w:val="00E11332"/>
    <w:rsid w:val="00E11393"/>
    <w:rsid w:val="00E113DA"/>
    <w:rsid w:val="00E1142C"/>
    <w:rsid w:val="00E11492"/>
    <w:rsid w:val="00E11547"/>
    <w:rsid w:val="00E1164F"/>
    <w:rsid w:val="00E117D2"/>
    <w:rsid w:val="00E1187F"/>
    <w:rsid w:val="00E1192B"/>
    <w:rsid w:val="00E11952"/>
    <w:rsid w:val="00E11AB2"/>
    <w:rsid w:val="00E11AD8"/>
    <w:rsid w:val="00E11ADB"/>
    <w:rsid w:val="00E11B05"/>
    <w:rsid w:val="00E11B6F"/>
    <w:rsid w:val="00E11BB6"/>
    <w:rsid w:val="00E11BBE"/>
    <w:rsid w:val="00E11C5D"/>
    <w:rsid w:val="00E11C70"/>
    <w:rsid w:val="00E11CD2"/>
    <w:rsid w:val="00E11D1B"/>
    <w:rsid w:val="00E11D26"/>
    <w:rsid w:val="00E11D4D"/>
    <w:rsid w:val="00E11DB8"/>
    <w:rsid w:val="00E11DBC"/>
    <w:rsid w:val="00E11E88"/>
    <w:rsid w:val="00E11E9B"/>
    <w:rsid w:val="00E11EBA"/>
    <w:rsid w:val="00E11ECC"/>
    <w:rsid w:val="00E11F2A"/>
    <w:rsid w:val="00E11F72"/>
    <w:rsid w:val="00E11F87"/>
    <w:rsid w:val="00E11F9A"/>
    <w:rsid w:val="00E11FAE"/>
    <w:rsid w:val="00E11FFD"/>
    <w:rsid w:val="00E120B9"/>
    <w:rsid w:val="00E1223B"/>
    <w:rsid w:val="00E12240"/>
    <w:rsid w:val="00E12249"/>
    <w:rsid w:val="00E122AA"/>
    <w:rsid w:val="00E12354"/>
    <w:rsid w:val="00E1239B"/>
    <w:rsid w:val="00E12638"/>
    <w:rsid w:val="00E126F6"/>
    <w:rsid w:val="00E128A4"/>
    <w:rsid w:val="00E12909"/>
    <w:rsid w:val="00E1291E"/>
    <w:rsid w:val="00E12A25"/>
    <w:rsid w:val="00E12AF5"/>
    <w:rsid w:val="00E12BB0"/>
    <w:rsid w:val="00E12C09"/>
    <w:rsid w:val="00E12CAF"/>
    <w:rsid w:val="00E12DD9"/>
    <w:rsid w:val="00E12E45"/>
    <w:rsid w:val="00E12E85"/>
    <w:rsid w:val="00E12EA7"/>
    <w:rsid w:val="00E12F22"/>
    <w:rsid w:val="00E12F3F"/>
    <w:rsid w:val="00E1316F"/>
    <w:rsid w:val="00E1318C"/>
    <w:rsid w:val="00E13231"/>
    <w:rsid w:val="00E13273"/>
    <w:rsid w:val="00E132F2"/>
    <w:rsid w:val="00E1331D"/>
    <w:rsid w:val="00E13328"/>
    <w:rsid w:val="00E13357"/>
    <w:rsid w:val="00E133D0"/>
    <w:rsid w:val="00E133DC"/>
    <w:rsid w:val="00E13439"/>
    <w:rsid w:val="00E13607"/>
    <w:rsid w:val="00E13694"/>
    <w:rsid w:val="00E13748"/>
    <w:rsid w:val="00E137A4"/>
    <w:rsid w:val="00E13883"/>
    <w:rsid w:val="00E13898"/>
    <w:rsid w:val="00E138AA"/>
    <w:rsid w:val="00E1392D"/>
    <w:rsid w:val="00E1393F"/>
    <w:rsid w:val="00E13970"/>
    <w:rsid w:val="00E139B0"/>
    <w:rsid w:val="00E139DD"/>
    <w:rsid w:val="00E13AB5"/>
    <w:rsid w:val="00E13AD2"/>
    <w:rsid w:val="00E13ADF"/>
    <w:rsid w:val="00E13B09"/>
    <w:rsid w:val="00E13B57"/>
    <w:rsid w:val="00E13BCA"/>
    <w:rsid w:val="00E13C0C"/>
    <w:rsid w:val="00E13E0F"/>
    <w:rsid w:val="00E13E38"/>
    <w:rsid w:val="00E13E3B"/>
    <w:rsid w:val="00E13E51"/>
    <w:rsid w:val="00E13E62"/>
    <w:rsid w:val="00E13E6D"/>
    <w:rsid w:val="00E13E87"/>
    <w:rsid w:val="00E13E8F"/>
    <w:rsid w:val="00E13FDB"/>
    <w:rsid w:val="00E13FDD"/>
    <w:rsid w:val="00E13FFA"/>
    <w:rsid w:val="00E141F9"/>
    <w:rsid w:val="00E14253"/>
    <w:rsid w:val="00E1428D"/>
    <w:rsid w:val="00E1439D"/>
    <w:rsid w:val="00E143A2"/>
    <w:rsid w:val="00E143FB"/>
    <w:rsid w:val="00E1447A"/>
    <w:rsid w:val="00E1448A"/>
    <w:rsid w:val="00E144F9"/>
    <w:rsid w:val="00E14516"/>
    <w:rsid w:val="00E1451E"/>
    <w:rsid w:val="00E145E3"/>
    <w:rsid w:val="00E146FB"/>
    <w:rsid w:val="00E1476F"/>
    <w:rsid w:val="00E147C5"/>
    <w:rsid w:val="00E147EE"/>
    <w:rsid w:val="00E1482B"/>
    <w:rsid w:val="00E1483D"/>
    <w:rsid w:val="00E14873"/>
    <w:rsid w:val="00E148B9"/>
    <w:rsid w:val="00E148DB"/>
    <w:rsid w:val="00E1493F"/>
    <w:rsid w:val="00E149FE"/>
    <w:rsid w:val="00E14A14"/>
    <w:rsid w:val="00E14B34"/>
    <w:rsid w:val="00E14BBF"/>
    <w:rsid w:val="00E14D07"/>
    <w:rsid w:val="00E14D71"/>
    <w:rsid w:val="00E14DCC"/>
    <w:rsid w:val="00E14DDF"/>
    <w:rsid w:val="00E14E8F"/>
    <w:rsid w:val="00E14EAD"/>
    <w:rsid w:val="00E14F13"/>
    <w:rsid w:val="00E14F72"/>
    <w:rsid w:val="00E150B1"/>
    <w:rsid w:val="00E15120"/>
    <w:rsid w:val="00E151B5"/>
    <w:rsid w:val="00E151FD"/>
    <w:rsid w:val="00E15271"/>
    <w:rsid w:val="00E1527A"/>
    <w:rsid w:val="00E152B4"/>
    <w:rsid w:val="00E152CA"/>
    <w:rsid w:val="00E15311"/>
    <w:rsid w:val="00E1531C"/>
    <w:rsid w:val="00E15389"/>
    <w:rsid w:val="00E15390"/>
    <w:rsid w:val="00E153DC"/>
    <w:rsid w:val="00E155C2"/>
    <w:rsid w:val="00E155D6"/>
    <w:rsid w:val="00E155F1"/>
    <w:rsid w:val="00E1562F"/>
    <w:rsid w:val="00E156B4"/>
    <w:rsid w:val="00E156E4"/>
    <w:rsid w:val="00E15729"/>
    <w:rsid w:val="00E15730"/>
    <w:rsid w:val="00E1575C"/>
    <w:rsid w:val="00E157F1"/>
    <w:rsid w:val="00E158C5"/>
    <w:rsid w:val="00E158D3"/>
    <w:rsid w:val="00E1597D"/>
    <w:rsid w:val="00E15988"/>
    <w:rsid w:val="00E15A2A"/>
    <w:rsid w:val="00E15ADD"/>
    <w:rsid w:val="00E15B08"/>
    <w:rsid w:val="00E15B72"/>
    <w:rsid w:val="00E15C15"/>
    <w:rsid w:val="00E15D19"/>
    <w:rsid w:val="00E15D4E"/>
    <w:rsid w:val="00E15DCD"/>
    <w:rsid w:val="00E15DE1"/>
    <w:rsid w:val="00E15F73"/>
    <w:rsid w:val="00E15F83"/>
    <w:rsid w:val="00E1607E"/>
    <w:rsid w:val="00E160B0"/>
    <w:rsid w:val="00E160C4"/>
    <w:rsid w:val="00E1613D"/>
    <w:rsid w:val="00E16193"/>
    <w:rsid w:val="00E16199"/>
    <w:rsid w:val="00E161F2"/>
    <w:rsid w:val="00E16279"/>
    <w:rsid w:val="00E1629E"/>
    <w:rsid w:val="00E1635E"/>
    <w:rsid w:val="00E16443"/>
    <w:rsid w:val="00E16449"/>
    <w:rsid w:val="00E1648A"/>
    <w:rsid w:val="00E164A5"/>
    <w:rsid w:val="00E16550"/>
    <w:rsid w:val="00E1661D"/>
    <w:rsid w:val="00E166A4"/>
    <w:rsid w:val="00E1670F"/>
    <w:rsid w:val="00E16771"/>
    <w:rsid w:val="00E16938"/>
    <w:rsid w:val="00E16A5B"/>
    <w:rsid w:val="00E16A75"/>
    <w:rsid w:val="00E16B44"/>
    <w:rsid w:val="00E16BAF"/>
    <w:rsid w:val="00E16C71"/>
    <w:rsid w:val="00E16C74"/>
    <w:rsid w:val="00E16C7B"/>
    <w:rsid w:val="00E16CB8"/>
    <w:rsid w:val="00E16CD2"/>
    <w:rsid w:val="00E16D18"/>
    <w:rsid w:val="00E16DB9"/>
    <w:rsid w:val="00E16E3D"/>
    <w:rsid w:val="00E16EAD"/>
    <w:rsid w:val="00E16EB0"/>
    <w:rsid w:val="00E16FAA"/>
    <w:rsid w:val="00E16FE6"/>
    <w:rsid w:val="00E17119"/>
    <w:rsid w:val="00E171D6"/>
    <w:rsid w:val="00E171FE"/>
    <w:rsid w:val="00E172D7"/>
    <w:rsid w:val="00E17346"/>
    <w:rsid w:val="00E17392"/>
    <w:rsid w:val="00E17404"/>
    <w:rsid w:val="00E1740A"/>
    <w:rsid w:val="00E17422"/>
    <w:rsid w:val="00E1753D"/>
    <w:rsid w:val="00E1755B"/>
    <w:rsid w:val="00E175D9"/>
    <w:rsid w:val="00E17610"/>
    <w:rsid w:val="00E17633"/>
    <w:rsid w:val="00E17660"/>
    <w:rsid w:val="00E176C1"/>
    <w:rsid w:val="00E176F4"/>
    <w:rsid w:val="00E1776D"/>
    <w:rsid w:val="00E1779A"/>
    <w:rsid w:val="00E17823"/>
    <w:rsid w:val="00E17833"/>
    <w:rsid w:val="00E178CB"/>
    <w:rsid w:val="00E17994"/>
    <w:rsid w:val="00E1799F"/>
    <w:rsid w:val="00E179BF"/>
    <w:rsid w:val="00E179FC"/>
    <w:rsid w:val="00E17B1F"/>
    <w:rsid w:val="00E17BA2"/>
    <w:rsid w:val="00E17C10"/>
    <w:rsid w:val="00E17C34"/>
    <w:rsid w:val="00E17CE2"/>
    <w:rsid w:val="00E17D76"/>
    <w:rsid w:val="00E17D80"/>
    <w:rsid w:val="00E17EC4"/>
    <w:rsid w:val="00E17F07"/>
    <w:rsid w:val="00E17FF9"/>
    <w:rsid w:val="00E20023"/>
    <w:rsid w:val="00E200EE"/>
    <w:rsid w:val="00E2015D"/>
    <w:rsid w:val="00E20238"/>
    <w:rsid w:val="00E202E1"/>
    <w:rsid w:val="00E20316"/>
    <w:rsid w:val="00E203C0"/>
    <w:rsid w:val="00E203C4"/>
    <w:rsid w:val="00E203E6"/>
    <w:rsid w:val="00E20474"/>
    <w:rsid w:val="00E205EB"/>
    <w:rsid w:val="00E205ED"/>
    <w:rsid w:val="00E20639"/>
    <w:rsid w:val="00E20661"/>
    <w:rsid w:val="00E206FD"/>
    <w:rsid w:val="00E2078B"/>
    <w:rsid w:val="00E207E9"/>
    <w:rsid w:val="00E20818"/>
    <w:rsid w:val="00E2090D"/>
    <w:rsid w:val="00E20A1A"/>
    <w:rsid w:val="00E20A9D"/>
    <w:rsid w:val="00E20BD6"/>
    <w:rsid w:val="00E20BEF"/>
    <w:rsid w:val="00E20D0D"/>
    <w:rsid w:val="00E20D41"/>
    <w:rsid w:val="00E20E15"/>
    <w:rsid w:val="00E20E33"/>
    <w:rsid w:val="00E20E59"/>
    <w:rsid w:val="00E20EA9"/>
    <w:rsid w:val="00E20EE8"/>
    <w:rsid w:val="00E20EEA"/>
    <w:rsid w:val="00E20F51"/>
    <w:rsid w:val="00E20F8B"/>
    <w:rsid w:val="00E20FC6"/>
    <w:rsid w:val="00E20FCC"/>
    <w:rsid w:val="00E20FD5"/>
    <w:rsid w:val="00E20FE8"/>
    <w:rsid w:val="00E21085"/>
    <w:rsid w:val="00E210BF"/>
    <w:rsid w:val="00E210FB"/>
    <w:rsid w:val="00E2111A"/>
    <w:rsid w:val="00E21211"/>
    <w:rsid w:val="00E212D3"/>
    <w:rsid w:val="00E212D9"/>
    <w:rsid w:val="00E2136B"/>
    <w:rsid w:val="00E21393"/>
    <w:rsid w:val="00E2143C"/>
    <w:rsid w:val="00E2147E"/>
    <w:rsid w:val="00E214A4"/>
    <w:rsid w:val="00E214F7"/>
    <w:rsid w:val="00E21554"/>
    <w:rsid w:val="00E21576"/>
    <w:rsid w:val="00E219A2"/>
    <w:rsid w:val="00E21AA2"/>
    <w:rsid w:val="00E21B90"/>
    <w:rsid w:val="00E21BCD"/>
    <w:rsid w:val="00E21CCD"/>
    <w:rsid w:val="00E21D58"/>
    <w:rsid w:val="00E21E1B"/>
    <w:rsid w:val="00E21F19"/>
    <w:rsid w:val="00E21F95"/>
    <w:rsid w:val="00E22008"/>
    <w:rsid w:val="00E220B5"/>
    <w:rsid w:val="00E22248"/>
    <w:rsid w:val="00E22288"/>
    <w:rsid w:val="00E22308"/>
    <w:rsid w:val="00E22319"/>
    <w:rsid w:val="00E22329"/>
    <w:rsid w:val="00E223CA"/>
    <w:rsid w:val="00E226CE"/>
    <w:rsid w:val="00E2276C"/>
    <w:rsid w:val="00E227E1"/>
    <w:rsid w:val="00E227FC"/>
    <w:rsid w:val="00E2281E"/>
    <w:rsid w:val="00E228B2"/>
    <w:rsid w:val="00E22968"/>
    <w:rsid w:val="00E229D7"/>
    <w:rsid w:val="00E229F3"/>
    <w:rsid w:val="00E22A5D"/>
    <w:rsid w:val="00E22AAD"/>
    <w:rsid w:val="00E22AB9"/>
    <w:rsid w:val="00E22AC7"/>
    <w:rsid w:val="00E22B19"/>
    <w:rsid w:val="00E22B7C"/>
    <w:rsid w:val="00E22BCA"/>
    <w:rsid w:val="00E22C07"/>
    <w:rsid w:val="00E22C7A"/>
    <w:rsid w:val="00E22D79"/>
    <w:rsid w:val="00E22E15"/>
    <w:rsid w:val="00E22E34"/>
    <w:rsid w:val="00E22F41"/>
    <w:rsid w:val="00E22F44"/>
    <w:rsid w:val="00E22F92"/>
    <w:rsid w:val="00E22F93"/>
    <w:rsid w:val="00E22FA7"/>
    <w:rsid w:val="00E23004"/>
    <w:rsid w:val="00E23019"/>
    <w:rsid w:val="00E2312D"/>
    <w:rsid w:val="00E231AD"/>
    <w:rsid w:val="00E23291"/>
    <w:rsid w:val="00E233BD"/>
    <w:rsid w:val="00E233F3"/>
    <w:rsid w:val="00E23411"/>
    <w:rsid w:val="00E23435"/>
    <w:rsid w:val="00E2347E"/>
    <w:rsid w:val="00E234CD"/>
    <w:rsid w:val="00E236D2"/>
    <w:rsid w:val="00E23737"/>
    <w:rsid w:val="00E237CF"/>
    <w:rsid w:val="00E2390E"/>
    <w:rsid w:val="00E239D6"/>
    <w:rsid w:val="00E23B3A"/>
    <w:rsid w:val="00E23BB2"/>
    <w:rsid w:val="00E23BD2"/>
    <w:rsid w:val="00E23C10"/>
    <w:rsid w:val="00E23C5C"/>
    <w:rsid w:val="00E23C9F"/>
    <w:rsid w:val="00E23D36"/>
    <w:rsid w:val="00E23D71"/>
    <w:rsid w:val="00E23D92"/>
    <w:rsid w:val="00E23E57"/>
    <w:rsid w:val="00E23E83"/>
    <w:rsid w:val="00E23EB5"/>
    <w:rsid w:val="00E23FC8"/>
    <w:rsid w:val="00E24057"/>
    <w:rsid w:val="00E240DF"/>
    <w:rsid w:val="00E24129"/>
    <w:rsid w:val="00E241A6"/>
    <w:rsid w:val="00E241BC"/>
    <w:rsid w:val="00E241C8"/>
    <w:rsid w:val="00E241DA"/>
    <w:rsid w:val="00E241EA"/>
    <w:rsid w:val="00E243F2"/>
    <w:rsid w:val="00E2458E"/>
    <w:rsid w:val="00E245AE"/>
    <w:rsid w:val="00E245F3"/>
    <w:rsid w:val="00E2462E"/>
    <w:rsid w:val="00E2464E"/>
    <w:rsid w:val="00E2474E"/>
    <w:rsid w:val="00E2476B"/>
    <w:rsid w:val="00E24790"/>
    <w:rsid w:val="00E24974"/>
    <w:rsid w:val="00E249A9"/>
    <w:rsid w:val="00E249F0"/>
    <w:rsid w:val="00E24A2B"/>
    <w:rsid w:val="00E24A50"/>
    <w:rsid w:val="00E24AA3"/>
    <w:rsid w:val="00E24BB7"/>
    <w:rsid w:val="00E24CB3"/>
    <w:rsid w:val="00E24D37"/>
    <w:rsid w:val="00E24D44"/>
    <w:rsid w:val="00E24D53"/>
    <w:rsid w:val="00E24D91"/>
    <w:rsid w:val="00E24DD1"/>
    <w:rsid w:val="00E24E36"/>
    <w:rsid w:val="00E24F35"/>
    <w:rsid w:val="00E250F3"/>
    <w:rsid w:val="00E2515B"/>
    <w:rsid w:val="00E2522A"/>
    <w:rsid w:val="00E25232"/>
    <w:rsid w:val="00E25273"/>
    <w:rsid w:val="00E25287"/>
    <w:rsid w:val="00E25377"/>
    <w:rsid w:val="00E2545C"/>
    <w:rsid w:val="00E254DF"/>
    <w:rsid w:val="00E25629"/>
    <w:rsid w:val="00E25795"/>
    <w:rsid w:val="00E258BF"/>
    <w:rsid w:val="00E258D6"/>
    <w:rsid w:val="00E259D9"/>
    <w:rsid w:val="00E25B3B"/>
    <w:rsid w:val="00E25C56"/>
    <w:rsid w:val="00E25CE1"/>
    <w:rsid w:val="00E25D52"/>
    <w:rsid w:val="00E25D97"/>
    <w:rsid w:val="00E25DFF"/>
    <w:rsid w:val="00E25E18"/>
    <w:rsid w:val="00E25ED7"/>
    <w:rsid w:val="00E25F90"/>
    <w:rsid w:val="00E26036"/>
    <w:rsid w:val="00E26096"/>
    <w:rsid w:val="00E260F4"/>
    <w:rsid w:val="00E26231"/>
    <w:rsid w:val="00E26251"/>
    <w:rsid w:val="00E2639E"/>
    <w:rsid w:val="00E26479"/>
    <w:rsid w:val="00E2659A"/>
    <w:rsid w:val="00E265CE"/>
    <w:rsid w:val="00E266AE"/>
    <w:rsid w:val="00E266B5"/>
    <w:rsid w:val="00E26789"/>
    <w:rsid w:val="00E267B7"/>
    <w:rsid w:val="00E267EC"/>
    <w:rsid w:val="00E26817"/>
    <w:rsid w:val="00E2689E"/>
    <w:rsid w:val="00E268B5"/>
    <w:rsid w:val="00E268C2"/>
    <w:rsid w:val="00E2698D"/>
    <w:rsid w:val="00E26A64"/>
    <w:rsid w:val="00E26A6A"/>
    <w:rsid w:val="00E26A78"/>
    <w:rsid w:val="00E26B65"/>
    <w:rsid w:val="00E26DA8"/>
    <w:rsid w:val="00E26DBB"/>
    <w:rsid w:val="00E26EEF"/>
    <w:rsid w:val="00E26F23"/>
    <w:rsid w:val="00E2705A"/>
    <w:rsid w:val="00E271CD"/>
    <w:rsid w:val="00E27208"/>
    <w:rsid w:val="00E272B3"/>
    <w:rsid w:val="00E2750E"/>
    <w:rsid w:val="00E27591"/>
    <w:rsid w:val="00E275C8"/>
    <w:rsid w:val="00E27604"/>
    <w:rsid w:val="00E2783F"/>
    <w:rsid w:val="00E2788B"/>
    <w:rsid w:val="00E278C7"/>
    <w:rsid w:val="00E279AF"/>
    <w:rsid w:val="00E279BD"/>
    <w:rsid w:val="00E279F5"/>
    <w:rsid w:val="00E27A23"/>
    <w:rsid w:val="00E27A37"/>
    <w:rsid w:val="00E27A44"/>
    <w:rsid w:val="00E27A5A"/>
    <w:rsid w:val="00E27A66"/>
    <w:rsid w:val="00E27B73"/>
    <w:rsid w:val="00E27B79"/>
    <w:rsid w:val="00E27B82"/>
    <w:rsid w:val="00E27BD3"/>
    <w:rsid w:val="00E27C31"/>
    <w:rsid w:val="00E27C53"/>
    <w:rsid w:val="00E27C73"/>
    <w:rsid w:val="00E27DB4"/>
    <w:rsid w:val="00E27E1C"/>
    <w:rsid w:val="00E27F9C"/>
    <w:rsid w:val="00E27FB9"/>
    <w:rsid w:val="00E30033"/>
    <w:rsid w:val="00E30099"/>
    <w:rsid w:val="00E300D5"/>
    <w:rsid w:val="00E300D9"/>
    <w:rsid w:val="00E302A9"/>
    <w:rsid w:val="00E302ED"/>
    <w:rsid w:val="00E3035E"/>
    <w:rsid w:val="00E3036A"/>
    <w:rsid w:val="00E303D7"/>
    <w:rsid w:val="00E303E9"/>
    <w:rsid w:val="00E304D7"/>
    <w:rsid w:val="00E304E8"/>
    <w:rsid w:val="00E30545"/>
    <w:rsid w:val="00E305C6"/>
    <w:rsid w:val="00E30751"/>
    <w:rsid w:val="00E3078D"/>
    <w:rsid w:val="00E307BF"/>
    <w:rsid w:val="00E307FD"/>
    <w:rsid w:val="00E308BD"/>
    <w:rsid w:val="00E308E7"/>
    <w:rsid w:val="00E30959"/>
    <w:rsid w:val="00E3098D"/>
    <w:rsid w:val="00E30B49"/>
    <w:rsid w:val="00E30B56"/>
    <w:rsid w:val="00E30B79"/>
    <w:rsid w:val="00E30BB8"/>
    <w:rsid w:val="00E30BE4"/>
    <w:rsid w:val="00E30BFB"/>
    <w:rsid w:val="00E30C36"/>
    <w:rsid w:val="00E30C65"/>
    <w:rsid w:val="00E30D13"/>
    <w:rsid w:val="00E30F09"/>
    <w:rsid w:val="00E30F6C"/>
    <w:rsid w:val="00E30F8E"/>
    <w:rsid w:val="00E30FD8"/>
    <w:rsid w:val="00E30FE9"/>
    <w:rsid w:val="00E31000"/>
    <w:rsid w:val="00E31083"/>
    <w:rsid w:val="00E310AF"/>
    <w:rsid w:val="00E312D0"/>
    <w:rsid w:val="00E312D9"/>
    <w:rsid w:val="00E313E9"/>
    <w:rsid w:val="00E31587"/>
    <w:rsid w:val="00E3159A"/>
    <w:rsid w:val="00E315D3"/>
    <w:rsid w:val="00E3163A"/>
    <w:rsid w:val="00E31642"/>
    <w:rsid w:val="00E316C4"/>
    <w:rsid w:val="00E31706"/>
    <w:rsid w:val="00E317F6"/>
    <w:rsid w:val="00E31868"/>
    <w:rsid w:val="00E318B9"/>
    <w:rsid w:val="00E319C1"/>
    <w:rsid w:val="00E319DF"/>
    <w:rsid w:val="00E31B64"/>
    <w:rsid w:val="00E31BAC"/>
    <w:rsid w:val="00E31C94"/>
    <w:rsid w:val="00E31E6F"/>
    <w:rsid w:val="00E31EB9"/>
    <w:rsid w:val="00E31EEC"/>
    <w:rsid w:val="00E31F6B"/>
    <w:rsid w:val="00E320E7"/>
    <w:rsid w:val="00E320F2"/>
    <w:rsid w:val="00E3210B"/>
    <w:rsid w:val="00E32180"/>
    <w:rsid w:val="00E32185"/>
    <w:rsid w:val="00E321AD"/>
    <w:rsid w:val="00E321D4"/>
    <w:rsid w:val="00E32250"/>
    <w:rsid w:val="00E323BD"/>
    <w:rsid w:val="00E32494"/>
    <w:rsid w:val="00E3252D"/>
    <w:rsid w:val="00E32549"/>
    <w:rsid w:val="00E32552"/>
    <w:rsid w:val="00E3261B"/>
    <w:rsid w:val="00E32766"/>
    <w:rsid w:val="00E3277C"/>
    <w:rsid w:val="00E327D2"/>
    <w:rsid w:val="00E327ED"/>
    <w:rsid w:val="00E3288E"/>
    <w:rsid w:val="00E328BC"/>
    <w:rsid w:val="00E32956"/>
    <w:rsid w:val="00E329A5"/>
    <w:rsid w:val="00E32A58"/>
    <w:rsid w:val="00E32B74"/>
    <w:rsid w:val="00E32BE5"/>
    <w:rsid w:val="00E32C9D"/>
    <w:rsid w:val="00E32E27"/>
    <w:rsid w:val="00E32EF1"/>
    <w:rsid w:val="00E32F8F"/>
    <w:rsid w:val="00E32FA2"/>
    <w:rsid w:val="00E32FE5"/>
    <w:rsid w:val="00E3303A"/>
    <w:rsid w:val="00E3304C"/>
    <w:rsid w:val="00E3311B"/>
    <w:rsid w:val="00E33138"/>
    <w:rsid w:val="00E331E9"/>
    <w:rsid w:val="00E3324E"/>
    <w:rsid w:val="00E33290"/>
    <w:rsid w:val="00E33298"/>
    <w:rsid w:val="00E33306"/>
    <w:rsid w:val="00E33356"/>
    <w:rsid w:val="00E3340A"/>
    <w:rsid w:val="00E33430"/>
    <w:rsid w:val="00E33445"/>
    <w:rsid w:val="00E3348A"/>
    <w:rsid w:val="00E334ED"/>
    <w:rsid w:val="00E3352A"/>
    <w:rsid w:val="00E335DD"/>
    <w:rsid w:val="00E33639"/>
    <w:rsid w:val="00E336BD"/>
    <w:rsid w:val="00E33718"/>
    <w:rsid w:val="00E337A6"/>
    <w:rsid w:val="00E33846"/>
    <w:rsid w:val="00E3389E"/>
    <w:rsid w:val="00E338CF"/>
    <w:rsid w:val="00E338E1"/>
    <w:rsid w:val="00E33912"/>
    <w:rsid w:val="00E33938"/>
    <w:rsid w:val="00E33986"/>
    <w:rsid w:val="00E33A67"/>
    <w:rsid w:val="00E33A93"/>
    <w:rsid w:val="00E33B36"/>
    <w:rsid w:val="00E33CE6"/>
    <w:rsid w:val="00E33D28"/>
    <w:rsid w:val="00E33DD8"/>
    <w:rsid w:val="00E33DDF"/>
    <w:rsid w:val="00E33DE4"/>
    <w:rsid w:val="00E33DF4"/>
    <w:rsid w:val="00E33E25"/>
    <w:rsid w:val="00E33E2F"/>
    <w:rsid w:val="00E33EE5"/>
    <w:rsid w:val="00E33F09"/>
    <w:rsid w:val="00E33F2E"/>
    <w:rsid w:val="00E33F7C"/>
    <w:rsid w:val="00E33FC1"/>
    <w:rsid w:val="00E34007"/>
    <w:rsid w:val="00E34112"/>
    <w:rsid w:val="00E34132"/>
    <w:rsid w:val="00E3413F"/>
    <w:rsid w:val="00E341A3"/>
    <w:rsid w:val="00E34231"/>
    <w:rsid w:val="00E3425B"/>
    <w:rsid w:val="00E342F8"/>
    <w:rsid w:val="00E3432B"/>
    <w:rsid w:val="00E34386"/>
    <w:rsid w:val="00E34436"/>
    <w:rsid w:val="00E3444F"/>
    <w:rsid w:val="00E34759"/>
    <w:rsid w:val="00E347FC"/>
    <w:rsid w:val="00E348F6"/>
    <w:rsid w:val="00E34960"/>
    <w:rsid w:val="00E3496A"/>
    <w:rsid w:val="00E349DE"/>
    <w:rsid w:val="00E349F4"/>
    <w:rsid w:val="00E34A90"/>
    <w:rsid w:val="00E34BC2"/>
    <w:rsid w:val="00E34C1A"/>
    <w:rsid w:val="00E34C1B"/>
    <w:rsid w:val="00E34CBF"/>
    <w:rsid w:val="00E34D3D"/>
    <w:rsid w:val="00E34DEF"/>
    <w:rsid w:val="00E34DFE"/>
    <w:rsid w:val="00E34E43"/>
    <w:rsid w:val="00E34E6B"/>
    <w:rsid w:val="00E34E9A"/>
    <w:rsid w:val="00E34FE0"/>
    <w:rsid w:val="00E35058"/>
    <w:rsid w:val="00E350BA"/>
    <w:rsid w:val="00E350DC"/>
    <w:rsid w:val="00E3516E"/>
    <w:rsid w:val="00E351FA"/>
    <w:rsid w:val="00E3520E"/>
    <w:rsid w:val="00E3525F"/>
    <w:rsid w:val="00E352B5"/>
    <w:rsid w:val="00E35333"/>
    <w:rsid w:val="00E35486"/>
    <w:rsid w:val="00E354AE"/>
    <w:rsid w:val="00E35531"/>
    <w:rsid w:val="00E355C1"/>
    <w:rsid w:val="00E355C6"/>
    <w:rsid w:val="00E35631"/>
    <w:rsid w:val="00E35675"/>
    <w:rsid w:val="00E3570B"/>
    <w:rsid w:val="00E35774"/>
    <w:rsid w:val="00E357CB"/>
    <w:rsid w:val="00E35828"/>
    <w:rsid w:val="00E3585E"/>
    <w:rsid w:val="00E35864"/>
    <w:rsid w:val="00E3589E"/>
    <w:rsid w:val="00E35919"/>
    <w:rsid w:val="00E359D0"/>
    <w:rsid w:val="00E35ACF"/>
    <w:rsid w:val="00E35BA2"/>
    <w:rsid w:val="00E35BAB"/>
    <w:rsid w:val="00E35BDC"/>
    <w:rsid w:val="00E35C35"/>
    <w:rsid w:val="00E35D1F"/>
    <w:rsid w:val="00E35D20"/>
    <w:rsid w:val="00E35D26"/>
    <w:rsid w:val="00E35D62"/>
    <w:rsid w:val="00E35E8F"/>
    <w:rsid w:val="00E35F26"/>
    <w:rsid w:val="00E35FA0"/>
    <w:rsid w:val="00E36046"/>
    <w:rsid w:val="00E36196"/>
    <w:rsid w:val="00E36269"/>
    <w:rsid w:val="00E362A2"/>
    <w:rsid w:val="00E363E4"/>
    <w:rsid w:val="00E3648D"/>
    <w:rsid w:val="00E36584"/>
    <w:rsid w:val="00E3662E"/>
    <w:rsid w:val="00E36686"/>
    <w:rsid w:val="00E366CF"/>
    <w:rsid w:val="00E36741"/>
    <w:rsid w:val="00E36768"/>
    <w:rsid w:val="00E367A0"/>
    <w:rsid w:val="00E367A5"/>
    <w:rsid w:val="00E367A7"/>
    <w:rsid w:val="00E367B6"/>
    <w:rsid w:val="00E367B9"/>
    <w:rsid w:val="00E367DE"/>
    <w:rsid w:val="00E36805"/>
    <w:rsid w:val="00E3680B"/>
    <w:rsid w:val="00E36816"/>
    <w:rsid w:val="00E36852"/>
    <w:rsid w:val="00E36883"/>
    <w:rsid w:val="00E36927"/>
    <w:rsid w:val="00E36991"/>
    <w:rsid w:val="00E369BD"/>
    <w:rsid w:val="00E36B35"/>
    <w:rsid w:val="00E36C84"/>
    <w:rsid w:val="00E36D6C"/>
    <w:rsid w:val="00E36E15"/>
    <w:rsid w:val="00E36E91"/>
    <w:rsid w:val="00E36EBA"/>
    <w:rsid w:val="00E37020"/>
    <w:rsid w:val="00E3707D"/>
    <w:rsid w:val="00E3708E"/>
    <w:rsid w:val="00E3710C"/>
    <w:rsid w:val="00E37202"/>
    <w:rsid w:val="00E37211"/>
    <w:rsid w:val="00E37245"/>
    <w:rsid w:val="00E373DC"/>
    <w:rsid w:val="00E373E7"/>
    <w:rsid w:val="00E37491"/>
    <w:rsid w:val="00E3752F"/>
    <w:rsid w:val="00E37540"/>
    <w:rsid w:val="00E37565"/>
    <w:rsid w:val="00E375D2"/>
    <w:rsid w:val="00E375F1"/>
    <w:rsid w:val="00E376AF"/>
    <w:rsid w:val="00E376BD"/>
    <w:rsid w:val="00E376CA"/>
    <w:rsid w:val="00E37784"/>
    <w:rsid w:val="00E377BD"/>
    <w:rsid w:val="00E377F9"/>
    <w:rsid w:val="00E37942"/>
    <w:rsid w:val="00E3797A"/>
    <w:rsid w:val="00E37A2D"/>
    <w:rsid w:val="00E37A73"/>
    <w:rsid w:val="00E37ADE"/>
    <w:rsid w:val="00E37B2B"/>
    <w:rsid w:val="00E37B45"/>
    <w:rsid w:val="00E37BA8"/>
    <w:rsid w:val="00E37BD4"/>
    <w:rsid w:val="00E37C8D"/>
    <w:rsid w:val="00E37CC5"/>
    <w:rsid w:val="00E37CF8"/>
    <w:rsid w:val="00E37D03"/>
    <w:rsid w:val="00E37D0F"/>
    <w:rsid w:val="00E37D8A"/>
    <w:rsid w:val="00E37E6E"/>
    <w:rsid w:val="00E37EBA"/>
    <w:rsid w:val="00E37EFF"/>
    <w:rsid w:val="00E37F13"/>
    <w:rsid w:val="00E37F76"/>
    <w:rsid w:val="00E37FBB"/>
    <w:rsid w:val="00E37FD1"/>
    <w:rsid w:val="00E40014"/>
    <w:rsid w:val="00E40052"/>
    <w:rsid w:val="00E401B3"/>
    <w:rsid w:val="00E4024D"/>
    <w:rsid w:val="00E40261"/>
    <w:rsid w:val="00E40271"/>
    <w:rsid w:val="00E402D7"/>
    <w:rsid w:val="00E4039C"/>
    <w:rsid w:val="00E4044D"/>
    <w:rsid w:val="00E40482"/>
    <w:rsid w:val="00E404C5"/>
    <w:rsid w:val="00E405D7"/>
    <w:rsid w:val="00E406BF"/>
    <w:rsid w:val="00E40757"/>
    <w:rsid w:val="00E40789"/>
    <w:rsid w:val="00E40793"/>
    <w:rsid w:val="00E407A3"/>
    <w:rsid w:val="00E407CA"/>
    <w:rsid w:val="00E408D2"/>
    <w:rsid w:val="00E408F6"/>
    <w:rsid w:val="00E4098E"/>
    <w:rsid w:val="00E40A33"/>
    <w:rsid w:val="00E40A35"/>
    <w:rsid w:val="00E40A56"/>
    <w:rsid w:val="00E40AE6"/>
    <w:rsid w:val="00E40B03"/>
    <w:rsid w:val="00E40B28"/>
    <w:rsid w:val="00E40B4C"/>
    <w:rsid w:val="00E40BDD"/>
    <w:rsid w:val="00E40CA5"/>
    <w:rsid w:val="00E40E8D"/>
    <w:rsid w:val="00E40ED0"/>
    <w:rsid w:val="00E40F30"/>
    <w:rsid w:val="00E40FC9"/>
    <w:rsid w:val="00E40FDD"/>
    <w:rsid w:val="00E41028"/>
    <w:rsid w:val="00E4111E"/>
    <w:rsid w:val="00E41152"/>
    <w:rsid w:val="00E412D7"/>
    <w:rsid w:val="00E4131F"/>
    <w:rsid w:val="00E41352"/>
    <w:rsid w:val="00E4141D"/>
    <w:rsid w:val="00E41438"/>
    <w:rsid w:val="00E414BF"/>
    <w:rsid w:val="00E41603"/>
    <w:rsid w:val="00E41616"/>
    <w:rsid w:val="00E416CD"/>
    <w:rsid w:val="00E41704"/>
    <w:rsid w:val="00E4172D"/>
    <w:rsid w:val="00E4179E"/>
    <w:rsid w:val="00E41818"/>
    <w:rsid w:val="00E41819"/>
    <w:rsid w:val="00E4195F"/>
    <w:rsid w:val="00E41970"/>
    <w:rsid w:val="00E41A5B"/>
    <w:rsid w:val="00E41A5E"/>
    <w:rsid w:val="00E41A5F"/>
    <w:rsid w:val="00E41B3B"/>
    <w:rsid w:val="00E41C52"/>
    <w:rsid w:val="00E41E17"/>
    <w:rsid w:val="00E41E4F"/>
    <w:rsid w:val="00E41E5C"/>
    <w:rsid w:val="00E41F2C"/>
    <w:rsid w:val="00E41F3D"/>
    <w:rsid w:val="00E41F5E"/>
    <w:rsid w:val="00E41F6B"/>
    <w:rsid w:val="00E41FA7"/>
    <w:rsid w:val="00E41FFC"/>
    <w:rsid w:val="00E42018"/>
    <w:rsid w:val="00E42098"/>
    <w:rsid w:val="00E420A5"/>
    <w:rsid w:val="00E420D2"/>
    <w:rsid w:val="00E420EE"/>
    <w:rsid w:val="00E42134"/>
    <w:rsid w:val="00E42178"/>
    <w:rsid w:val="00E421A6"/>
    <w:rsid w:val="00E421ED"/>
    <w:rsid w:val="00E421FA"/>
    <w:rsid w:val="00E42206"/>
    <w:rsid w:val="00E42209"/>
    <w:rsid w:val="00E4230F"/>
    <w:rsid w:val="00E42338"/>
    <w:rsid w:val="00E4239D"/>
    <w:rsid w:val="00E42485"/>
    <w:rsid w:val="00E424A3"/>
    <w:rsid w:val="00E42525"/>
    <w:rsid w:val="00E4255B"/>
    <w:rsid w:val="00E4257A"/>
    <w:rsid w:val="00E426ED"/>
    <w:rsid w:val="00E42702"/>
    <w:rsid w:val="00E42719"/>
    <w:rsid w:val="00E4271D"/>
    <w:rsid w:val="00E4276B"/>
    <w:rsid w:val="00E42A86"/>
    <w:rsid w:val="00E42AF9"/>
    <w:rsid w:val="00E42B38"/>
    <w:rsid w:val="00E42B8D"/>
    <w:rsid w:val="00E42BB7"/>
    <w:rsid w:val="00E42BFA"/>
    <w:rsid w:val="00E42C20"/>
    <w:rsid w:val="00E42C47"/>
    <w:rsid w:val="00E42CCC"/>
    <w:rsid w:val="00E42D50"/>
    <w:rsid w:val="00E42D9F"/>
    <w:rsid w:val="00E42DEC"/>
    <w:rsid w:val="00E42EBE"/>
    <w:rsid w:val="00E42F1C"/>
    <w:rsid w:val="00E42F2D"/>
    <w:rsid w:val="00E42F59"/>
    <w:rsid w:val="00E42F78"/>
    <w:rsid w:val="00E42F9E"/>
    <w:rsid w:val="00E4308D"/>
    <w:rsid w:val="00E430BF"/>
    <w:rsid w:val="00E431CA"/>
    <w:rsid w:val="00E43240"/>
    <w:rsid w:val="00E432FF"/>
    <w:rsid w:val="00E43316"/>
    <w:rsid w:val="00E43396"/>
    <w:rsid w:val="00E433C1"/>
    <w:rsid w:val="00E43499"/>
    <w:rsid w:val="00E434A6"/>
    <w:rsid w:val="00E434C5"/>
    <w:rsid w:val="00E434D1"/>
    <w:rsid w:val="00E434D4"/>
    <w:rsid w:val="00E435AB"/>
    <w:rsid w:val="00E435CE"/>
    <w:rsid w:val="00E435F9"/>
    <w:rsid w:val="00E43603"/>
    <w:rsid w:val="00E4379E"/>
    <w:rsid w:val="00E4389E"/>
    <w:rsid w:val="00E438B0"/>
    <w:rsid w:val="00E438D8"/>
    <w:rsid w:val="00E43955"/>
    <w:rsid w:val="00E4397E"/>
    <w:rsid w:val="00E439AF"/>
    <w:rsid w:val="00E43A5A"/>
    <w:rsid w:val="00E43A79"/>
    <w:rsid w:val="00E43A89"/>
    <w:rsid w:val="00E43AC8"/>
    <w:rsid w:val="00E43AEE"/>
    <w:rsid w:val="00E43B45"/>
    <w:rsid w:val="00E43BA7"/>
    <w:rsid w:val="00E43BBB"/>
    <w:rsid w:val="00E43C65"/>
    <w:rsid w:val="00E43C9A"/>
    <w:rsid w:val="00E43CCB"/>
    <w:rsid w:val="00E43D42"/>
    <w:rsid w:val="00E43DF7"/>
    <w:rsid w:val="00E43E1B"/>
    <w:rsid w:val="00E44157"/>
    <w:rsid w:val="00E441EE"/>
    <w:rsid w:val="00E44208"/>
    <w:rsid w:val="00E44268"/>
    <w:rsid w:val="00E44398"/>
    <w:rsid w:val="00E44480"/>
    <w:rsid w:val="00E444A8"/>
    <w:rsid w:val="00E444E2"/>
    <w:rsid w:val="00E4478D"/>
    <w:rsid w:val="00E447C2"/>
    <w:rsid w:val="00E447D4"/>
    <w:rsid w:val="00E447F4"/>
    <w:rsid w:val="00E44818"/>
    <w:rsid w:val="00E4484F"/>
    <w:rsid w:val="00E4488A"/>
    <w:rsid w:val="00E4488C"/>
    <w:rsid w:val="00E4489A"/>
    <w:rsid w:val="00E448B8"/>
    <w:rsid w:val="00E44925"/>
    <w:rsid w:val="00E4493F"/>
    <w:rsid w:val="00E44994"/>
    <w:rsid w:val="00E44AB7"/>
    <w:rsid w:val="00E44AF2"/>
    <w:rsid w:val="00E44B04"/>
    <w:rsid w:val="00E44B91"/>
    <w:rsid w:val="00E44BF7"/>
    <w:rsid w:val="00E44C09"/>
    <w:rsid w:val="00E44C3C"/>
    <w:rsid w:val="00E44C7B"/>
    <w:rsid w:val="00E44C7F"/>
    <w:rsid w:val="00E44CFD"/>
    <w:rsid w:val="00E44DD4"/>
    <w:rsid w:val="00E44DFC"/>
    <w:rsid w:val="00E44E83"/>
    <w:rsid w:val="00E44F68"/>
    <w:rsid w:val="00E44FBF"/>
    <w:rsid w:val="00E44FE1"/>
    <w:rsid w:val="00E450A9"/>
    <w:rsid w:val="00E450BA"/>
    <w:rsid w:val="00E451B0"/>
    <w:rsid w:val="00E45238"/>
    <w:rsid w:val="00E452F9"/>
    <w:rsid w:val="00E45499"/>
    <w:rsid w:val="00E454A0"/>
    <w:rsid w:val="00E456FE"/>
    <w:rsid w:val="00E45813"/>
    <w:rsid w:val="00E458AE"/>
    <w:rsid w:val="00E458FB"/>
    <w:rsid w:val="00E4592B"/>
    <w:rsid w:val="00E45990"/>
    <w:rsid w:val="00E45A35"/>
    <w:rsid w:val="00E45AB3"/>
    <w:rsid w:val="00E45B06"/>
    <w:rsid w:val="00E45B0E"/>
    <w:rsid w:val="00E45C18"/>
    <w:rsid w:val="00E45CF4"/>
    <w:rsid w:val="00E45DC9"/>
    <w:rsid w:val="00E45E55"/>
    <w:rsid w:val="00E45E5A"/>
    <w:rsid w:val="00E45E6B"/>
    <w:rsid w:val="00E45F36"/>
    <w:rsid w:val="00E45F47"/>
    <w:rsid w:val="00E45FC5"/>
    <w:rsid w:val="00E45FEA"/>
    <w:rsid w:val="00E460AA"/>
    <w:rsid w:val="00E460C7"/>
    <w:rsid w:val="00E461F5"/>
    <w:rsid w:val="00E4637E"/>
    <w:rsid w:val="00E4640F"/>
    <w:rsid w:val="00E46421"/>
    <w:rsid w:val="00E4642B"/>
    <w:rsid w:val="00E46433"/>
    <w:rsid w:val="00E46660"/>
    <w:rsid w:val="00E46688"/>
    <w:rsid w:val="00E4674C"/>
    <w:rsid w:val="00E4678C"/>
    <w:rsid w:val="00E4681D"/>
    <w:rsid w:val="00E46849"/>
    <w:rsid w:val="00E4685E"/>
    <w:rsid w:val="00E46997"/>
    <w:rsid w:val="00E46A1F"/>
    <w:rsid w:val="00E46BF0"/>
    <w:rsid w:val="00E46BFB"/>
    <w:rsid w:val="00E46CCE"/>
    <w:rsid w:val="00E46D64"/>
    <w:rsid w:val="00E46D96"/>
    <w:rsid w:val="00E46DB0"/>
    <w:rsid w:val="00E46DE3"/>
    <w:rsid w:val="00E46E82"/>
    <w:rsid w:val="00E46EB2"/>
    <w:rsid w:val="00E46ECB"/>
    <w:rsid w:val="00E46EDD"/>
    <w:rsid w:val="00E46FDE"/>
    <w:rsid w:val="00E472D2"/>
    <w:rsid w:val="00E47310"/>
    <w:rsid w:val="00E4733F"/>
    <w:rsid w:val="00E47344"/>
    <w:rsid w:val="00E473F7"/>
    <w:rsid w:val="00E4747A"/>
    <w:rsid w:val="00E474F3"/>
    <w:rsid w:val="00E475A1"/>
    <w:rsid w:val="00E476C2"/>
    <w:rsid w:val="00E47737"/>
    <w:rsid w:val="00E47746"/>
    <w:rsid w:val="00E479EE"/>
    <w:rsid w:val="00E47A2C"/>
    <w:rsid w:val="00E47B31"/>
    <w:rsid w:val="00E47B7F"/>
    <w:rsid w:val="00E47BDF"/>
    <w:rsid w:val="00E47C16"/>
    <w:rsid w:val="00E47CA3"/>
    <w:rsid w:val="00E47D5F"/>
    <w:rsid w:val="00E47E0B"/>
    <w:rsid w:val="00E47E8C"/>
    <w:rsid w:val="00E47F1A"/>
    <w:rsid w:val="00E47F72"/>
    <w:rsid w:val="00E47FA9"/>
    <w:rsid w:val="00E500CA"/>
    <w:rsid w:val="00E50166"/>
    <w:rsid w:val="00E5020F"/>
    <w:rsid w:val="00E50210"/>
    <w:rsid w:val="00E5022C"/>
    <w:rsid w:val="00E50245"/>
    <w:rsid w:val="00E5038B"/>
    <w:rsid w:val="00E503CF"/>
    <w:rsid w:val="00E503D4"/>
    <w:rsid w:val="00E503D5"/>
    <w:rsid w:val="00E50496"/>
    <w:rsid w:val="00E50505"/>
    <w:rsid w:val="00E50576"/>
    <w:rsid w:val="00E505CD"/>
    <w:rsid w:val="00E5064B"/>
    <w:rsid w:val="00E50790"/>
    <w:rsid w:val="00E507CB"/>
    <w:rsid w:val="00E50825"/>
    <w:rsid w:val="00E50828"/>
    <w:rsid w:val="00E50858"/>
    <w:rsid w:val="00E5090B"/>
    <w:rsid w:val="00E50A4B"/>
    <w:rsid w:val="00E50A9D"/>
    <w:rsid w:val="00E50AF3"/>
    <w:rsid w:val="00E50B88"/>
    <w:rsid w:val="00E50BA7"/>
    <w:rsid w:val="00E50BF4"/>
    <w:rsid w:val="00E50C55"/>
    <w:rsid w:val="00E50CBD"/>
    <w:rsid w:val="00E50CBE"/>
    <w:rsid w:val="00E50DAD"/>
    <w:rsid w:val="00E50E14"/>
    <w:rsid w:val="00E50ED8"/>
    <w:rsid w:val="00E50EEE"/>
    <w:rsid w:val="00E50F0D"/>
    <w:rsid w:val="00E50F1E"/>
    <w:rsid w:val="00E50F92"/>
    <w:rsid w:val="00E50FC8"/>
    <w:rsid w:val="00E51047"/>
    <w:rsid w:val="00E510C5"/>
    <w:rsid w:val="00E51190"/>
    <w:rsid w:val="00E511B4"/>
    <w:rsid w:val="00E51373"/>
    <w:rsid w:val="00E51398"/>
    <w:rsid w:val="00E51492"/>
    <w:rsid w:val="00E514DF"/>
    <w:rsid w:val="00E51541"/>
    <w:rsid w:val="00E5158D"/>
    <w:rsid w:val="00E5163F"/>
    <w:rsid w:val="00E51682"/>
    <w:rsid w:val="00E51725"/>
    <w:rsid w:val="00E51728"/>
    <w:rsid w:val="00E5172E"/>
    <w:rsid w:val="00E5174F"/>
    <w:rsid w:val="00E51754"/>
    <w:rsid w:val="00E51831"/>
    <w:rsid w:val="00E5185D"/>
    <w:rsid w:val="00E5197C"/>
    <w:rsid w:val="00E51989"/>
    <w:rsid w:val="00E519A9"/>
    <w:rsid w:val="00E51A9D"/>
    <w:rsid w:val="00E51AF2"/>
    <w:rsid w:val="00E51B1E"/>
    <w:rsid w:val="00E51BBC"/>
    <w:rsid w:val="00E51CDA"/>
    <w:rsid w:val="00E51E68"/>
    <w:rsid w:val="00E51E77"/>
    <w:rsid w:val="00E51F05"/>
    <w:rsid w:val="00E51FA0"/>
    <w:rsid w:val="00E51FA7"/>
    <w:rsid w:val="00E52071"/>
    <w:rsid w:val="00E520CC"/>
    <w:rsid w:val="00E520CD"/>
    <w:rsid w:val="00E520FC"/>
    <w:rsid w:val="00E52108"/>
    <w:rsid w:val="00E52109"/>
    <w:rsid w:val="00E5211E"/>
    <w:rsid w:val="00E5221F"/>
    <w:rsid w:val="00E52313"/>
    <w:rsid w:val="00E5238C"/>
    <w:rsid w:val="00E523A5"/>
    <w:rsid w:val="00E523D3"/>
    <w:rsid w:val="00E524B3"/>
    <w:rsid w:val="00E5252E"/>
    <w:rsid w:val="00E5257F"/>
    <w:rsid w:val="00E525FE"/>
    <w:rsid w:val="00E5261D"/>
    <w:rsid w:val="00E52633"/>
    <w:rsid w:val="00E5265E"/>
    <w:rsid w:val="00E5267B"/>
    <w:rsid w:val="00E52685"/>
    <w:rsid w:val="00E526BC"/>
    <w:rsid w:val="00E526E8"/>
    <w:rsid w:val="00E5277E"/>
    <w:rsid w:val="00E5278F"/>
    <w:rsid w:val="00E527FC"/>
    <w:rsid w:val="00E52832"/>
    <w:rsid w:val="00E528B2"/>
    <w:rsid w:val="00E528D7"/>
    <w:rsid w:val="00E529E5"/>
    <w:rsid w:val="00E52AC5"/>
    <w:rsid w:val="00E52AD7"/>
    <w:rsid w:val="00E52B15"/>
    <w:rsid w:val="00E52C18"/>
    <w:rsid w:val="00E52C46"/>
    <w:rsid w:val="00E52C79"/>
    <w:rsid w:val="00E52C89"/>
    <w:rsid w:val="00E52C95"/>
    <w:rsid w:val="00E52D69"/>
    <w:rsid w:val="00E52E04"/>
    <w:rsid w:val="00E52E35"/>
    <w:rsid w:val="00E52F3C"/>
    <w:rsid w:val="00E52F8A"/>
    <w:rsid w:val="00E53063"/>
    <w:rsid w:val="00E530CF"/>
    <w:rsid w:val="00E532DE"/>
    <w:rsid w:val="00E53389"/>
    <w:rsid w:val="00E5346D"/>
    <w:rsid w:val="00E534B9"/>
    <w:rsid w:val="00E534BB"/>
    <w:rsid w:val="00E535AB"/>
    <w:rsid w:val="00E535C4"/>
    <w:rsid w:val="00E536B9"/>
    <w:rsid w:val="00E536D2"/>
    <w:rsid w:val="00E536FF"/>
    <w:rsid w:val="00E53719"/>
    <w:rsid w:val="00E53726"/>
    <w:rsid w:val="00E5377D"/>
    <w:rsid w:val="00E537AD"/>
    <w:rsid w:val="00E537BB"/>
    <w:rsid w:val="00E537C9"/>
    <w:rsid w:val="00E5386F"/>
    <w:rsid w:val="00E538B4"/>
    <w:rsid w:val="00E5393F"/>
    <w:rsid w:val="00E53989"/>
    <w:rsid w:val="00E539DC"/>
    <w:rsid w:val="00E53A1C"/>
    <w:rsid w:val="00E53A31"/>
    <w:rsid w:val="00E53A8F"/>
    <w:rsid w:val="00E53B65"/>
    <w:rsid w:val="00E53C3A"/>
    <w:rsid w:val="00E53DB2"/>
    <w:rsid w:val="00E53E0D"/>
    <w:rsid w:val="00E53E50"/>
    <w:rsid w:val="00E53E9A"/>
    <w:rsid w:val="00E53F81"/>
    <w:rsid w:val="00E53F95"/>
    <w:rsid w:val="00E53FAA"/>
    <w:rsid w:val="00E53FC7"/>
    <w:rsid w:val="00E5402F"/>
    <w:rsid w:val="00E54037"/>
    <w:rsid w:val="00E5407A"/>
    <w:rsid w:val="00E5409F"/>
    <w:rsid w:val="00E54137"/>
    <w:rsid w:val="00E541C5"/>
    <w:rsid w:val="00E54205"/>
    <w:rsid w:val="00E54335"/>
    <w:rsid w:val="00E5435C"/>
    <w:rsid w:val="00E5441C"/>
    <w:rsid w:val="00E544A0"/>
    <w:rsid w:val="00E544AA"/>
    <w:rsid w:val="00E5455D"/>
    <w:rsid w:val="00E54626"/>
    <w:rsid w:val="00E546CC"/>
    <w:rsid w:val="00E54749"/>
    <w:rsid w:val="00E54873"/>
    <w:rsid w:val="00E548F6"/>
    <w:rsid w:val="00E54989"/>
    <w:rsid w:val="00E54A1A"/>
    <w:rsid w:val="00E54AC5"/>
    <w:rsid w:val="00E54B12"/>
    <w:rsid w:val="00E54B4D"/>
    <w:rsid w:val="00E54B5A"/>
    <w:rsid w:val="00E54C43"/>
    <w:rsid w:val="00E54CF7"/>
    <w:rsid w:val="00E54D06"/>
    <w:rsid w:val="00E54D3E"/>
    <w:rsid w:val="00E54D67"/>
    <w:rsid w:val="00E54D95"/>
    <w:rsid w:val="00E54E8A"/>
    <w:rsid w:val="00E54F18"/>
    <w:rsid w:val="00E54F58"/>
    <w:rsid w:val="00E54FC5"/>
    <w:rsid w:val="00E55087"/>
    <w:rsid w:val="00E55109"/>
    <w:rsid w:val="00E55120"/>
    <w:rsid w:val="00E551D3"/>
    <w:rsid w:val="00E551EE"/>
    <w:rsid w:val="00E551F1"/>
    <w:rsid w:val="00E5521F"/>
    <w:rsid w:val="00E552A7"/>
    <w:rsid w:val="00E552C2"/>
    <w:rsid w:val="00E553C4"/>
    <w:rsid w:val="00E553DA"/>
    <w:rsid w:val="00E554BF"/>
    <w:rsid w:val="00E55589"/>
    <w:rsid w:val="00E555D7"/>
    <w:rsid w:val="00E5567F"/>
    <w:rsid w:val="00E556C2"/>
    <w:rsid w:val="00E556E0"/>
    <w:rsid w:val="00E557C9"/>
    <w:rsid w:val="00E55800"/>
    <w:rsid w:val="00E55853"/>
    <w:rsid w:val="00E5585A"/>
    <w:rsid w:val="00E559D2"/>
    <w:rsid w:val="00E55A5F"/>
    <w:rsid w:val="00E55BD9"/>
    <w:rsid w:val="00E55C18"/>
    <w:rsid w:val="00E55C19"/>
    <w:rsid w:val="00E55C5C"/>
    <w:rsid w:val="00E55C5D"/>
    <w:rsid w:val="00E55C6E"/>
    <w:rsid w:val="00E55D16"/>
    <w:rsid w:val="00E55DC5"/>
    <w:rsid w:val="00E55E45"/>
    <w:rsid w:val="00E55EBC"/>
    <w:rsid w:val="00E55EC1"/>
    <w:rsid w:val="00E55F5A"/>
    <w:rsid w:val="00E55F73"/>
    <w:rsid w:val="00E55F92"/>
    <w:rsid w:val="00E55FC3"/>
    <w:rsid w:val="00E5602C"/>
    <w:rsid w:val="00E56179"/>
    <w:rsid w:val="00E5620A"/>
    <w:rsid w:val="00E56237"/>
    <w:rsid w:val="00E5627F"/>
    <w:rsid w:val="00E5628C"/>
    <w:rsid w:val="00E562CE"/>
    <w:rsid w:val="00E56388"/>
    <w:rsid w:val="00E563A6"/>
    <w:rsid w:val="00E5641F"/>
    <w:rsid w:val="00E56475"/>
    <w:rsid w:val="00E56497"/>
    <w:rsid w:val="00E564E4"/>
    <w:rsid w:val="00E56574"/>
    <w:rsid w:val="00E5657D"/>
    <w:rsid w:val="00E56587"/>
    <w:rsid w:val="00E565E4"/>
    <w:rsid w:val="00E565FE"/>
    <w:rsid w:val="00E56654"/>
    <w:rsid w:val="00E56663"/>
    <w:rsid w:val="00E566AA"/>
    <w:rsid w:val="00E566B2"/>
    <w:rsid w:val="00E566F1"/>
    <w:rsid w:val="00E56701"/>
    <w:rsid w:val="00E56923"/>
    <w:rsid w:val="00E56939"/>
    <w:rsid w:val="00E56A8A"/>
    <w:rsid w:val="00E56B59"/>
    <w:rsid w:val="00E56B92"/>
    <w:rsid w:val="00E56BC6"/>
    <w:rsid w:val="00E56C12"/>
    <w:rsid w:val="00E56C2D"/>
    <w:rsid w:val="00E56E0A"/>
    <w:rsid w:val="00E56E85"/>
    <w:rsid w:val="00E56E8F"/>
    <w:rsid w:val="00E56EA5"/>
    <w:rsid w:val="00E56EA6"/>
    <w:rsid w:val="00E57073"/>
    <w:rsid w:val="00E570A0"/>
    <w:rsid w:val="00E5713F"/>
    <w:rsid w:val="00E57193"/>
    <w:rsid w:val="00E571E3"/>
    <w:rsid w:val="00E57242"/>
    <w:rsid w:val="00E57256"/>
    <w:rsid w:val="00E57303"/>
    <w:rsid w:val="00E57391"/>
    <w:rsid w:val="00E5739D"/>
    <w:rsid w:val="00E57445"/>
    <w:rsid w:val="00E5747E"/>
    <w:rsid w:val="00E5750F"/>
    <w:rsid w:val="00E57556"/>
    <w:rsid w:val="00E57597"/>
    <w:rsid w:val="00E5759F"/>
    <w:rsid w:val="00E576AC"/>
    <w:rsid w:val="00E5775E"/>
    <w:rsid w:val="00E577BD"/>
    <w:rsid w:val="00E57901"/>
    <w:rsid w:val="00E57A00"/>
    <w:rsid w:val="00E57A14"/>
    <w:rsid w:val="00E57C66"/>
    <w:rsid w:val="00E57C7D"/>
    <w:rsid w:val="00E57D00"/>
    <w:rsid w:val="00E57D0D"/>
    <w:rsid w:val="00E57D46"/>
    <w:rsid w:val="00E57D7A"/>
    <w:rsid w:val="00E57E65"/>
    <w:rsid w:val="00E57EB6"/>
    <w:rsid w:val="00E60098"/>
    <w:rsid w:val="00E600A1"/>
    <w:rsid w:val="00E600F3"/>
    <w:rsid w:val="00E6015E"/>
    <w:rsid w:val="00E602C4"/>
    <w:rsid w:val="00E6031A"/>
    <w:rsid w:val="00E60374"/>
    <w:rsid w:val="00E60389"/>
    <w:rsid w:val="00E6038A"/>
    <w:rsid w:val="00E60395"/>
    <w:rsid w:val="00E604CB"/>
    <w:rsid w:val="00E60529"/>
    <w:rsid w:val="00E6069B"/>
    <w:rsid w:val="00E607A6"/>
    <w:rsid w:val="00E60A45"/>
    <w:rsid w:val="00E60A88"/>
    <w:rsid w:val="00E60ADA"/>
    <w:rsid w:val="00E60BE4"/>
    <w:rsid w:val="00E60D78"/>
    <w:rsid w:val="00E60D87"/>
    <w:rsid w:val="00E60DA8"/>
    <w:rsid w:val="00E60E6C"/>
    <w:rsid w:val="00E60ECE"/>
    <w:rsid w:val="00E60F64"/>
    <w:rsid w:val="00E6104A"/>
    <w:rsid w:val="00E6109F"/>
    <w:rsid w:val="00E61169"/>
    <w:rsid w:val="00E611F5"/>
    <w:rsid w:val="00E6126D"/>
    <w:rsid w:val="00E61364"/>
    <w:rsid w:val="00E614F2"/>
    <w:rsid w:val="00E61572"/>
    <w:rsid w:val="00E61578"/>
    <w:rsid w:val="00E61624"/>
    <w:rsid w:val="00E61690"/>
    <w:rsid w:val="00E61713"/>
    <w:rsid w:val="00E6180C"/>
    <w:rsid w:val="00E61911"/>
    <w:rsid w:val="00E619B6"/>
    <w:rsid w:val="00E61A35"/>
    <w:rsid w:val="00E61A3C"/>
    <w:rsid w:val="00E61A72"/>
    <w:rsid w:val="00E61A80"/>
    <w:rsid w:val="00E61A8A"/>
    <w:rsid w:val="00E61A96"/>
    <w:rsid w:val="00E61AB0"/>
    <w:rsid w:val="00E61C78"/>
    <w:rsid w:val="00E61C89"/>
    <w:rsid w:val="00E61CE2"/>
    <w:rsid w:val="00E61CEA"/>
    <w:rsid w:val="00E61D2F"/>
    <w:rsid w:val="00E61D53"/>
    <w:rsid w:val="00E61DB2"/>
    <w:rsid w:val="00E61E3C"/>
    <w:rsid w:val="00E61F49"/>
    <w:rsid w:val="00E61F65"/>
    <w:rsid w:val="00E620F7"/>
    <w:rsid w:val="00E62118"/>
    <w:rsid w:val="00E621A4"/>
    <w:rsid w:val="00E6228A"/>
    <w:rsid w:val="00E622FB"/>
    <w:rsid w:val="00E623FD"/>
    <w:rsid w:val="00E62605"/>
    <w:rsid w:val="00E62665"/>
    <w:rsid w:val="00E6267F"/>
    <w:rsid w:val="00E62760"/>
    <w:rsid w:val="00E627AF"/>
    <w:rsid w:val="00E6280A"/>
    <w:rsid w:val="00E628C2"/>
    <w:rsid w:val="00E629B9"/>
    <w:rsid w:val="00E62A22"/>
    <w:rsid w:val="00E62AE4"/>
    <w:rsid w:val="00E62AF6"/>
    <w:rsid w:val="00E62B33"/>
    <w:rsid w:val="00E62B43"/>
    <w:rsid w:val="00E62B83"/>
    <w:rsid w:val="00E62BD6"/>
    <w:rsid w:val="00E62C00"/>
    <w:rsid w:val="00E62CF4"/>
    <w:rsid w:val="00E62D34"/>
    <w:rsid w:val="00E62E9D"/>
    <w:rsid w:val="00E62ECB"/>
    <w:rsid w:val="00E62F07"/>
    <w:rsid w:val="00E62F74"/>
    <w:rsid w:val="00E62FCB"/>
    <w:rsid w:val="00E6304B"/>
    <w:rsid w:val="00E63077"/>
    <w:rsid w:val="00E6319A"/>
    <w:rsid w:val="00E631B6"/>
    <w:rsid w:val="00E631DE"/>
    <w:rsid w:val="00E631E5"/>
    <w:rsid w:val="00E6329E"/>
    <w:rsid w:val="00E633B4"/>
    <w:rsid w:val="00E633C6"/>
    <w:rsid w:val="00E63436"/>
    <w:rsid w:val="00E634AD"/>
    <w:rsid w:val="00E63523"/>
    <w:rsid w:val="00E6359C"/>
    <w:rsid w:val="00E635BE"/>
    <w:rsid w:val="00E63604"/>
    <w:rsid w:val="00E6360E"/>
    <w:rsid w:val="00E63618"/>
    <w:rsid w:val="00E63643"/>
    <w:rsid w:val="00E636D9"/>
    <w:rsid w:val="00E6378A"/>
    <w:rsid w:val="00E637A1"/>
    <w:rsid w:val="00E63805"/>
    <w:rsid w:val="00E638B8"/>
    <w:rsid w:val="00E63B82"/>
    <w:rsid w:val="00E63C28"/>
    <w:rsid w:val="00E63CC0"/>
    <w:rsid w:val="00E63CF0"/>
    <w:rsid w:val="00E63DFD"/>
    <w:rsid w:val="00E63E0C"/>
    <w:rsid w:val="00E63E37"/>
    <w:rsid w:val="00E63ED5"/>
    <w:rsid w:val="00E63EEB"/>
    <w:rsid w:val="00E63F10"/>
    <w:rsid w:val="00E63FEC"/>
    <w:rsid w:val="00E64038"/>
    <w:rsid w:val="00E640B2"/>
    <w:rsid w:val="00E64114"/>
    <w:rsid w:val="00E64161"/>
    <w:rsid w:val="00E6418F"/>
    <w:rsid w:val="00E641F4"/>
    <w:rsid w:val="00E6426C"/>
    <w:rsid w:val="00E643E5"/>
    <w:rsid w:val="00E643EC"/>
    <w:rsid w:val="00E644EF"/>
    <w:rsid w:val="00E645CF"/>
    <w:rsid w:val="00E6465A"/>
    <w:rsid w:val="00E6467B"/>
    <w:rsid w:val="00E647EF"/>
    <w:rsid w:val="00E64856"/>
    <w:rsid w:val="00E64873"/>
    <w:rsid w:val="00E64902"/>
    <w:rsid w:val="00E6493F"/>
    <w:rsid w:val="00E649DA"/>
    <w:rsid w:val="00E64A18"/>
    <w:rsid w:val="00E64A34"/>
    <w:rsid w:val="00E64A54"/>
    <w:rsid w:val="00E64AE3"/>
    <w:rsid w:val="00E64C15"/>
    <w:rsid w:val="00E64F05"/>
    <w:rsid w:val="00E64F1A"/>
    <w:rsid w:val="00E64FEF"/>
    <w:rsid w:val="00E6504C"/>
    <w:rsid w:val="00E650C3"/>
    <w:rsid w:val="00E65147"/>
    <w:rsid w:val="00E6518C"/>
    <w:rsid w:val="00E653A8"/>
    <w:rsid w:val="00E653D0"/>
    <w:rsid w:val="00E655FE"/>
    <w:rsid w:val="00E65633"/>
    <w:rsid w:val="00E6565A"/>
    <w:rsid w:val="00E65674"/>
    <w:rsid w:val="00E656AE"/>
    <w:rsid w:val="00E657DE"/>
    <w:rsid w:val="00E65833"/>
    <w:rsid w:val="00E658F2"/>
    <w:rsid w:val="00E65924"/>
    <w:rsid w:val="00E659B4"/>
    <w:rsid w:val="00E659E9"/>
    <w:rsid w:val="00E65A66"/>
    <w:rsid w:val="00E65A77"/>
    <w:rsid w:val="00E65B2D"/>
    <w:rsid w:val="00E65C4E"/>
    <w:rsid w:val="00E65CE0"/>
    <w:rsid w:val="00E65DA9"/>
    <w:rsid w:val="00E65DB0"/>
    <w:rsid w:val="00E65EBB"/>
    <w:rsid w:val="00E66027"/>
    <w:rsid w:val="00E66198"/>
    <w:rsid w:val="00E66299"/>
    <w:rsid w:val="00E662A2"/>
    <w:rsid w:val="00E662F0"/>
    <w:rsid w:val="00E662F3"/>
    <w:rsid w:val="00E66340"/>
    <w:rsid w:val="00E6635F"/>
    <w:rsid w:val="00E66440"/>
    <w:rsid w:val="00E6645A"/>
    <w:rsid w:val="00E6646B"/>
    <w:rsid w:val="00E66480"/>
    <w:rsid w:val="00E664AB"/>
    <w:rsid w:val="00E6657A"/>
    <w:rsid w:val="00E666BA"/>
    <w:rsid w:val="00E6671A"/>
    <w:rsid w:val="00E66821"/>
    <w:rsid w:val="00E66869"/>
    <w:rsid w:val="00E66933"/>
    <w:rsid w:val="00E66A8E"/>
    <w:rsid w:val="00E66AC3"/>
    <w:rsid w:val="00E66B4A"/>
    <w:rsid w:val="00E66BB6"/>
    <w:rsid w:val="00E66BCD"/>
    <w:rsid w:val="00E66C1F"/>
    <w:rsid w:val="00E66C39"/>
    <w:rsid w:val="00E66C6B"/>
    <w:rsid w:val="00E66CC8"/>
    <w:rsid w:val="00E66CCA"/>
    <w:rsid w:val="00E66D6F"/>
    <w:rsid w:val="00E66D78"/>
    <w:rsid w:val="00E66D9D"/>
    <w:rsid w:val="00E66DBE"/>
    <w:rsid w:val="00E66EB5"/>
    <w:rsid w:val="00E67077"/>
    <w:rsid w:val="00E670EF"/>
    <w:rsid w:val="00E671A6"/>
    <w:rsid w:val="00E67249"/>
    <w:rsid w:val="00E6727F"/>
    <w:rsid w:val="00E67287"/>
    <w:rsid w:val="00E67354"/>
    <w:rsid w:val="00E673AC"/>
    <w:rsid w:val="00E6740B"/>
    <w:rsid w:val="00E67431"/>
    <w:rsid w:val="00E6744D"/>
    <w:rsid w:val="00E67485"/>
    <w:rsid w:val="00E674A0"/>
    <w:rsid w:val="00E674F2"/>
    <w:rsid w:val="00E67517"/>
    <w:rsid w:val="00E6757E"/>
    <w:rsid w:val="00E6759A"/>
    <w:rsid w:val="00E6766C"/>
    <w:rsid w:val="00E676BD"/>
    <w:rsid w:val="00E6771D"/>
    <w:rsid w:val="00E677D8"/>
    <w:rsid w:val="00E678BD"/>
    <w:rsid w:val="00E678DE"/>
    <w:rsid w:val="00E6791F"/>
    <w:rsid w:val="00E6794D"/>
    <w:rsid w:val="00E67A10"/>
    <w:rsid w:val="00E67A46"/>
    <w:rsid w:val="00E67B51"/>
    <w:rsid w:val="00E67B8B"/>
    <w:rsid w:val="00E67BDB"/>
    <w:rsid w:val="00E67BE6"/>
    <w:rsid w:val="00E67BEA"/>
    <w:rsid w:val="00E67C59"/>
    <w:rsid w:val="00E67D90"/>
    <w:rsid w:val="00E67DCB"/>
    <w:rsid w:val="00E67DD3"/>
    <w:rsid w:val="00E67E0B"/>
    <w:rsid w:val="00E67EC8"/>
    <w:rsid w:val="00E67EF1"/>
    <w:rsid w:val="00E67F35"/>
    <w:rsid w:val="00E67F54"/>
    <w:rsid w:val="00E7004E"/>
    <w:rsid w:val="00E700D8"/>
    <w:rsid w:val="00E7016F"/>
    <w:rsid w:val="00E70279"/>
    <w:rsid w:val="00E70282"/>
    <w:rsid w:val="00E702D8"/>
    <w:rsid w:val="00E703AD"/>
    <w:rsid w:val="00E70500"/>
    <w:rsid w:val="00E7052A"/>
    <w:rsid w:val="00E70543"/>
    <w:rsid w:val="00E70556"/>
    <w:rsid w:val="00E70596"/>
    <w:rsid w:val="00E705DC"/>
    <w:rsid w:val="00E7062F"/>
    <w:rsid w:val="00E70688"/>
    <w:rsid w:val="00E70757"/>
    <w:rsid w:val="00E7076A"/>
    <w:rsid w:val="00E707AE"/>
    <w:rsid w:val="00E70865"/>
    <w:rsid w:val="00E7087D"/>
    <w:rsid w:val="00E708A0"/>
    <w:rsid w:val="00E708F9"/>
    <w:rsid w:val="00E7099A"/>
    <w:rsid w:val="00E709C0"/>
    <w:rsid w:val="00E709F8"/>
    <w:rsid w:val="00E70B5B"/>
    <w:rsid w:val="00E70B67"/>
    <w:rsid w:val="00E70BBA"/>
    <w:rsid w:val="00E70C2C"/>
    <w:rsid w:val="00E70C2D"/>
    <w:rsid w:val="00E70C5E"/>
    <w:rsid w:val="00E70C90"/>
    <w:rsid w:val="00E70CC0"/>
    <w:rsid w:val="00E70CFD"/>
    <w:rsid w:val="00E70D13"/>
    <w:rsid w:val="00E70E18"/>
    <w:rsid w:val="00E70E49"/>
    <w:rsid w:val="00E70E4D"/>
    <w:rsid w:val="00E70EDD"/>
    <w:rsid w:val="00E70EF9"/>
    <w:rsid w:val="00E70FC8"/>
    <w:rsid w:val="00E71045"/>
    <w:rsid w:val="00E710F2"/>
    <w:rsid w:val="00E7111F"/>
    <w:rsid w:val="00E71148"/>
    <w:rsid w:val="00E7115A"/>
    <w:rsid w:val="00E71166"/>
    <w:rsid w:val="00E711CE"/>
    <w:rsid w:val="00E713CF"/>
    <w:rsid w:val="00E71466"/>
    <w:rsid w:val="00E714CB"/>
    <w:rsid w:val="00E7154D"/>
    <w:rsid w:val="00E71656"/>
    <w:rsid w:val="00E716B1"/>
    <w:rsid w:val="00E716B6"/>
    <w:rsid w:val="00E716F8"/>
    <w:rsid w:val="00E7175A"/>
    <w:rsid w:val="00E7175B"/>
    <w:rsid w:val="00E71796"/>
    <w:rsid w:val="00E717BE"/>
    <w:rsid w:val="00E7181A"/>
    <w:rsid w:val="00E7191E"/>
    <w:rsid w:val="00E71979"/>
    <w:rsid w:val="00E71A37"/>
    <w:rsid w:val="00E71A39"/>
    <w:rsid w:val="00E71A81"/>
    <w:rsid w:val="00E71AEE"/>
    <w:rsid w:val="00E71B22"/>
    <w:rsid w:val="00E71BFA"/>
    <w:rsid w:val="00E71C3B"/>
    <w:rsid w:val="00E71C54"/>
    <w:rsid w:val="00E71CCB"/>
    <w:rsid w:val="00E71CEB"/>
    <w:rsid w:val="00E71CFF"/>
    <w:rsid w:val="00E71D70"/>
    <w:rsid w:val="00E71DC8"/>
    <w:rsid w:val="00E71E14"/>
    <w:rsid w:val="00E71F75"/>
    <w:rsid w:val="00E72086"/>
    <w:rsid w:val="00E720A7"/>
    <w:rsid w:val="00E720BF"/>
    <w:rsid w:val="00E72121"/>
    <w:rsid w:val="00E721BF"/>
    <w:rsid w:val="00E7222B"/>
    <w:rsid w:val="00E72289"/>
    <w:rsid w:val="00E7233E"/>
    <w:rsid w:val="00E72389"/>
    <w:rsid w:val="00E7239C"/>
    <w:rsid w:val="00E723D6"/>
    <w:rsid w:val="00E72412"/>
    <w:rsid w:val="00E72483"/>
    <w:rsid w:val="00E72521"/>
    <w:rsid w:val="00E725E1"/>
    <w:rsid w:val="00E7262E"/>
    <w:rsid w:val="00E7267D"/>
    <w:rsid w:val="00E72691"/>
    <w:rsid w:val="00E726EC"/>
    <w:rsid w:val="00E726F3"/>
    <w:rsid w:val="00E727BD"/>
    <w:rsid w:val="00E727CE"/>
    <w:rsid w:val="00E729A7"/>
    <w:rsid w:val="00E72A17"/>
    <w:rsid w:val="00E72A98"/>
    <w:rsid w:val="00E72AAF"/>
    <w:rsid w:val="00E72AF1"/>
    <w:rsid w:val="00E72AF6"/>
    <w:rsid w:val="00E72CBE"/>
    <w:rsid w:val="00E72D66"/>
    <w:rsid w:val="00E72D68"/>
    <w:rsid w:val="00E72D8D"/>
    <w:rsid w:val="00E72EFE"/>
    <w:rsid w:val="00E72F0F"/>
    <w:rsid w:val="00E72F8B"/>
    <w:rsid w:val="00E72FCB"/>
    <w:rsid w:val="00E73030"/>
    <w:rsid w:val="00E7311D"/>
    <w:rsid w:val="00E7319F"/>
    <w:rsid w:val="00E731A2"/>
    <w:rsid w:val="00E7325E"/>
    <w:rsid w:val="00E733C3"/>
    <w:rsid w:val="00E7348E"/>
    <w:rsid w:val="00E73496"/>
    <w:rsid w:val="00E734E7"/>
    <w:rsid w:val="00E73515"/>
    <w:rsid w:val="00E735C8"/>
    <w:rsid w:val="00E73615"/>
    <w:rsid w:val="00E736C2"/>
    <w:rsid w:val="00E7371C"/>
    <w:rsid w:val="00E73731"/>
    <w:rsid w:val="00E7377A"/>
    <w:rsid w:val="00E73783"/>
    <w:rsid w:val="00E7386B"/>
    <w:rsid w:val="00E73A28"/>
    <w:rsid w:val="00E73A78"/>
    <w:rsid w:val="00E73A82"/>
    <w:rsid w:val="00E73ACF"/>
    <w:rsid w:val="00E73AD7"/>
    <w:rsid w:val="00E73AF5"/>
    <w:rsid w:val="00E73B14"/>
    <w:rsid w:val="00E73BC4"/>
    <w:rsid w:val="00E73C74"/>
    <w:rsid w:val="00E73D9E"/>
    <w:rsid w:val="00E73E56"/>
    <w:rsid w:val="00E73E61"/>
    <w:rsid w:val="00E73E6E"/>
    <w:rsid w:val="00E73EBA"/>
    <w:rsid w:val="00E73EC7"/>
    <w:rsid w:val="00E73FC9"/>
    <w:rsid w:val="00E7401D"/>
    <w:rsid w:val="00E74130"/>
    <w:rsid w:val="00E7416D"/>
    <w:rsid w:val="00E7417D"/>
    <w:rsid w:val="00E74275"/>
    <w:rsid w:val="00E742D5"/>
    <w:rsid w:val="00E74304"/>
    <w:rsid w:val="00E74350"/>
    <w:rsid w:val="00E743AA"/>
    <w:rsid w:val="00E74448"/>
    <w:rsid w:val="00E7446D"/>
    <w:rsid w:val="00E7447B"/>
    <w:rsid w:val="00E74482"/>
    <w:rsid w:val="00E744BC"/>
    <w:rsid w:val="00E74735"/>
    <w:rsid w:val="00E748B5"/>
    <w:rsid w:val="00E7496D"/>
    <w:rsid w:val="00E7499F"/>
    <w:rsid w:val="00E74A06"/>
    <w:rsid w:val="00E74C28"/>
    <w:rsid w:val="00E74C51"/>
    <w:rsid w:val="00E74D82"/>
    <w:rsid w:val="00E74E27"/>
    <w:rsid w:val="00E74E72"/>
    <w:rsid w:val="00E74E95"/>
    <w:rsid w:val="00E74F4D"/>
    <w:rsid w:val="00E7500E"/>
    <w:rsid w:val="00E75184"/>
    <w:rsid w:val="00E751EA"/>
    <w:rsid w:val="00E75233"/>
    <w:rsid w:val="00E75324"/>
    <w:rsid w:val="00E75354"/>
    <w:rsid w:val="00E75437"/>
    <w:rsid w:val="00E75447"/>
    <w:rsid w:val="00E754BE"/>
    <w:rsid w:val="00E75525"/>
    <w:rsid w:val="00E756AC"/>
    <w:rsid w:val="00E757EB"/>
    <w:rsid w:val="00E757F9"/>
    <w:rsid w:val="00E75820"/>
    <w:rsid w:val="00E7582B"/>
    <w:rsid w:val="00E7587C"/>
    <w:rsid w:val="00E7589F"/>
    <w:rsid w:val="00E759F2"/>
    <w:rsid w:val="00E759FA"/>
    <w:rsid w:val="00E75A4C"/>
    <w:rsid w:val="00E75A65"/>
    <w:rsid w:val="00E75B15"/>
    <w:rsid w:val="00E75B44"/>
    <w:rsid w:val="00E75CB9"/>
    <w:rsid w:val="00E75CC7"/>
    <w:rsid w:val="00E75DB0"/>
    <w:rsid w:val="00E75DFB"/>
    <w:rsid w:val="00E75E3D"/>
    <w:rsid w:val="00E75E48"/>
    <w:rsid w:val="00E75E5F"/>
    <w:rsid w:val="00E75EC7"/>
    <w:rsid w:val="00E75F99"/>
    <w:rsid w:val="00E75FF1"/>
    <w:rsid w:val="00E760A8"/>
    <w:rsid w:val="00E7615C"/>
    <w:rsid w:val="00E7615E"/>
    <w:rsid w:val="00E761CC"/>
    <w:rsid w:val="00E761CF"/>
    <w:rsid w:val="00E76200"/>
    <w:rsid w:val="00E76204"/>
    <w:rsid w:val="00E762C4"/>
    <w:rsid w:val="00E762D2"/>
    <w:rsid w:val="00E7632F"/>
    <w:rsid w:val="00E763BE"/>
    <w:rsid w:val="00E76504"/>
    <w:rsid w:val="00E765AA"/>
    <w:rsid w:val="00E76652"/>
    <w:rsid w:val="00E76708"/>
    <w:rsid w:val="00E767C0"/>
    <w:rsid w:val="00E767F7"/>
    <w:rsid w:val="00E7685F"/>
    <w:rsid w:val="00E7686A"/>
    <w:rsid w:val="00E76A41"/>
    <w:rsid w:val="00E76A84"/>
    <w:rsid w:val="00E76B1F"/>
    <w:rsid w:val="00E76BB8"/>
    <w:rsid w:val="00E76CFC"/>
    <w:rsid w:val="00E76D8C"/>
    <w:rsid w:val="00E76DFE"/>
    <w:rsid w:val="00E76E0F"/>
    <w:rsid w:val="00E76FC4"/>
    <w:rsid w:val="00E7728C"/>
    <w:rsid w:val="00E773B1"/>
    <w:rsid w:val="00E77441"/>
    <w:rsid w:val="00E77509"/>
    <w:rsid w:val="00E77520"/>
    <w:rsid w:val="00E775D2"/>
    <w:rsid w:val="00E775D5"/>
    <w:rsid w:val="00E7760A"/>
    <w:rsid w:val="00E77626"/>
    <w:rsid w:val="00E77715"/>
    <w:rsid w:val="00E77871"/>
    <w:rsid w:val="00E778C9"/>
    <w:rsid w:val="00E77955"/>
    <w:rsid w:val="00E7797D"/>
    <w:rsid w:val="00E77991"/>
    <w:rsid w:val="00E779CB"/>
    <w:rsid w:val="00E77A03"/>
    <w:rsid w:val="00E77A18"/>
    <w:rsid w:val="00E77A51"/>
    <w:rsid w:val="00E77A81"/>
    <w:rsid w:val="00E77AE1"/>
    <w:rsid w:val="00E77B75"/>
    <w:rsid w:val="00E77BE3"/>
    <w:rsid w:val="00E77CDB"/>
    <w:rsid w:val="00E77D48"/>
    <w:rsid w:val="00E77D97"/>
    <w:rsid w:val="00E77DBA"/>
    <w:rsid w:val="00E77DE1"/>
    <w:rsid w:val="00E77DF0"/>
    <w:rsid w:val="00E77E23"/>
    <w:rsid w:val="00E77E51"/>
    <w:rsid w:val="00E77EBF"/>
    <w:rsid w:val="00E77EE8"/>
    <w:rsid w:val="00E77EF9"/>
    <w:rsid w:val="00E77F4A"/>
    <w:rsid w:val="00E8006A"/>
    <w:rsid w:val="00E800ED"/>
    <w:rsid w:val="00E80116"/>
    <w:rsid w:val="00E80117"/>
    <w:rsid w:val="00E80156"/>
    <w:rsid w:val="00E8015B"/>
    <w:rsid w:val="00E8017F"/>
    <w:rsid w:val="00E801C5"/>
    <w:rsid w:val="00E80207"/>
    <w:rsid w:val="00E80210"/>
    <w:rsid w:val="00E80297"/>
    <w:rsid w:val="00E802D5"/>
    <w:rsid w:val="00E804E6"/>
    <w:rsid w:val="00E804FF"/>
    <w:rsid w:val="00E806A2"/>
    <w:rsid w:val="00E80760"/>
    <w:rsid w:val="00E808EE"/>
    <w:rsid w:val="00E80942"/>
    <w:rsid w:val="00E809C0"/>
    <w:rsid w:val="00E80A46"/>
    <w:rsid w:val="00E80A7A"/>
    <w:rsid w:val="00E80A7F"/>
    <w:rsid w:val="00E80B02"/>
    <w:rsid w:val="00E80BFE"/>
    <w:rsid w:val="00E80C56"/>
    <w:rsid w:val="00E80D38"/>
    <w:rsid w:val="00E80D79"/>
    <w:rsid w:val="00E80DD1"/>
    <w:rsid w:val="00E81038"/>
    <w:rsid w:val="00E81121"/>
    <w:rsid w:val="00E81182"/>
    <w:rsid w:val="00E81196"/>
    <w:rsid w:val="00E811AE"/>
    <w:rsid w:val="00E81200"/>
    <w:rsid w:val="00E8126E"/>
    <w:rsid w:val="00E812B4"/>
    <w:rsid w:val="00E8150B"/>
    <w:rsid w:val="00E81517"/>
    <w:rsid w:val="00E81657"/>
    <w:rsid w:val="00E816CA"/>
    <w:rsid w:val="00E816E0"/>
    <w:rsid w:val="00E816F4"/>
    <w:rsid w:val="00E817A2"/>
    <w:rsid w:val="00E8189E"/>
    <w:rsid w:val="00E818DB"/>
    <w:rsid w:val="00E8190C"/>
    <w:rsid w:val="00E819B9"/>
    <w:rsid w:val="00E81A3F"/>
    <w:rsid w:val="00E81A95"/>
    <w:rsid w:val="00E81B37"/>
    <w:rsid w:val="00E81B3B"/>
    <w:rsid w:val="00E81BDE"/>
    <w:rsid w:val="00E81C05"/>
    <w:rsid w:val="00E81C9D"/>
    <w:rsid w:val="00E81D06"/>
    <w:rsid w:val="00E81DA9"/>
    <w:rsid w:val="00E81DBE"/>
    <w:rsid w:val="00E81DF0"/>
    <w:rsid w:val="00E81E32"/>
    <w:rsid w:val="00E81E86"/>
    <w:rsid w:val="00E8203A"/>
    <w:rsid w:val="00E82045"/>
    <w:rsid w:val="00E82056"/>
    <w:rsid w:val="00E820BD"/>
    <w:rsid w:val="00E82134"/>
    <w:rsid w:val="00E82185"/>
    <w:rsid w:val="00E821C7"/>
    <w:rsid w:val="00E82211"/>
    <w:rsid w:val="00E82520"/>
    <w:rsid w:val="00E825DF"/>
    <w:rsid w:val="00E82603"/>
    <w:rsid w:val="00E82698"/>
    <w:rsid w:val="00E8269E"/>
    <w:rsid w:val="00E82706"/>
    <w:rsid w:val="00E82728"/>
    <w:rsid w:val="00E82729"/>
    <w:rsid w:val="00E827AE"/>
    <w:rsid w:val="00E827F7"/>
    <w:rsid w:val="00E8281E"/>
    <w:rsid w:val="00E82829"/>
    <w:rsid w:val="00E82877"/>
    <w:rsid w:val="00E82966"/>
    <w:rsid w:val="00E829FA"/>
    <w:rsid w:val="00E82B00"/>
    <w:rsid w:val="00E82B2C"/>
    <w:rsid w:val="00E82B8A"/>
    <w:rsid w:val="00E82C00"/>
    <w:rsid w:val="00E82C0F"/>
    <w:rsid w:val="00E82CB6"/>
    <w:rsid w:val="00E82D1A"/>
    <w:rsid w:val="00E82DD9"/>
    <w:rsid w:val="00E82E71"/>
    <w:rsid w:val="00E82EB1"/>
    <w:rsid w:val="00E8311E"/>
    <w:rsid w:val="00E8319A"/>
    <w:rsid w:val="00E83286"/>
    <w:rsid w:val="00E8329B"/>
    <w:rsid w:val="00E83415"/>
    <w:rsid w:val="00E8342F"/>
    <w:rsid w:val="00E83474"/>
    <w:rsid w:val="00E83493"/>
    <w:rsid w:val="00E83551"/>
    <w:rsid w:val="00E83573"/>
    <w:rsid w:val="00E8370F"/>
    <w:rsid w:val="00E83751"/>
    <w:rsid w:val="00E837B6"/>
    <w:rsid w:val="00E83965"/>
    <w:rsid w:val="00E839C4"/>
    <w:rsid w:val="00E839DA"/>
    <w:rsid w:val="00E83A37"/>
    <w:rsid w:val="00E83A51"/>
    <w:rsid w:val="00E83B2E"/>
    <w:rsid w:val="00E83B4B"/>
    <w:rsid w:val="00E83BD0"/>
    <w:rsid w:val="00E83BD5"/>
    <w:rsid w:val="00E83C05"/>
    <w:rsid w:val="00E83C22"/>
    <w:rsid w:val="00E83C7A"/>
    <w:rsid w:val="00E83CF8"/>
    <w:rsid w:val="00E83D56"/>
    <w:rsid w:val="00E83DE1"/>
    <w:rsid w:val="00E83E26"/>
    <w:rsid w:val="00E83F3B"/>
    <w:rsid w:val="00E83FB4"/>
    <w:rsid w:val="00E8400D"/>
    <w:rsid w:val="00E84065"/>
    <w:rsid w:val="00E84076"/>
    <w:rsid w:val="00E840C8"/>
    <w:rsid w:val="00E840F1"/>
    <w:rsid w:val="00E841DC"/>
    <w:rsid w:val="00E8421A"/>
    <w:rsid w:val="00E84359"/>
    <w:rsid w:val="00E843E2"/>
    <w:rsid w:val="00E84447"/>
    <w:rsid w:val="00E84460"/>
    <w:rsid w:val="00E84461"/>
    <w:rsid w:val="00E84581"/>
    <w:rsid w:val="00E84590"/>
    <w:rsid w:val="00E845C6"/>
    <w:rsid w:val="00E8465E"/>
    <w:rsid w:val="00E846B0"/>
    <w:rsid w:val="00E846FC"/>
    <w:rsid w:val="00E8470D"/>
    <w:rsid w:val="00E8476B"/>
    <w:rsid w:val="00E84770"/>
    <w:rsid w:val="00E84797"/>
    <w:rsid w:val="00E847CB"/>
    <w:rsid w:val="00E84805"/>
    <w:rsid w:val="00E8488F"/>
    <w:rsid w:val="00E84972"/>
    <w:rsid w:val="00E849A1"/>
    <w:rsid w:val="00E84A10"/>
    <w:rsid w:val="00E84AA3"/>
    <w:rsid w:val="00E84AF0"/>
    <w:rsid w:val="00E84AF9"/>
    <w:rsid w:val="00E84BAA"/>
    <w:rsid w:val="00E84CB2"/>
    <w:rsid w:val="00E84D01"/>
    <w:rsid w:val="00E84D1B"/>
    <w:rsid w:val="00E84D30"/>
    <w:rsid w:val="00E84D7E"/>
    <w:rsid w:val="00E84E09"/>
    <w:rsid w:val="00E84FBC"/>
    <w:rsid w:val="00E84FFA"/>
    <w:rsid w:val="00E85029"/>
    <w:rsid w:val="00E85038"/>
    <w:rsid w:val="00E85047"/>
    <w:rsid w:val="00E85060"/>
    <w:rsid w:val="00E8509E"/>
    <w:rsid w:val="00E850EF"/>
    <w:rsid w:val="00E85100"/>
    <w:rsid w:val="00E85198"/>
    <w:rsid w:val="00E851A5"/>
    <w:rsid w:val="00E851D8"/>
    <w:rsid w:val="00E85236"/>
    <w:rsid w:val="00E852B2"/>
    <w:rsid w:val="00E853A2"/>
    <w:rsid w:val="00E853A9"/>
    <w:rsid w:val="00E853C0"/>
    <w:rsid w:val="00E85574"/>
    <w:rsid w:val="00E855BB"/>
    <w:rsid w:val="00E855F0"/>
    <w:rsid w:val="00E85654"/>
    <w:rsid w:val="00E85659"/>
    <w:rsid w:val="00E8578E"/>
    <w:rsid w:val="00E857BE"/>
    <w:rsid w:val="00E857D0"/>
    <w:rsid w:val="00E8587A"/>
    <w:rsid w:val="00E85882"/>
    <w:rsid w:val="00E8596F"/>
    <w:rsid w:val="00E85993"/>
    <w:rsid w:val="00E859B9"/>
    <w:rsid w:val="00E859F7"/>
    <w:rsid w:val="00E85A63"/>
    <w:rsid w:val="00E85C92"/>
    <w:rsid w:val="00E85CB9"/>
    <w:rsid w:val="00E85CFA"/>
    <w:rsid w:val="00E85D32"/>
    <w:rsid w:val="00E85E7D"/>
    <w:rsid w:val="00E85F9A"/>
    <w:rsid w:val="00E85FAE"/>
    <w:rsid w:val="00E860B4"/>
    <w:rsid w:val="00E860E0"/>
    <w:rsid w:val="00E860E6"/>
    <w:rsid w:val="00E86126"/>
    <w:rsid w:val="00E8615C"/>
    <w:rsid w:val="00E862B2"/>
    <w:rsid w:val="00E862DE"/>
    <w:rsid w:val="00E86304"/>
    <w:rsid w:val="00E8636D"/>
    <w:rsid w:val="00E86382"/>
    <w:rsid w:val="00E863A4"/>
    <w:rsid w:val="00E86474"/>
    <w:rsid w:val="00E864C2"/>
    <w:rsid w:val="00E865B1"/>
    <w:rsid w:val="00E86649"/>
    <w:rsid w:val="00E866EE"/>
    <w:rsid w:val="00E86776"/>
    <w:rsid w:val="00E8682F"/>
    <w:rsid w:val="00E86858"/>
    <w:rsid w:val="00E868AA"/>
    <w:rsid w:val="00E86996"/>
    <w:rsid w:val="00E86A50"/>
    <w:rsid w:val="00E86B2A"/>
    <w:rsid w:val="00E86BAC"/>
    <w:rsid w:val="00E86BCA"/>
    <w:rsid w:val="00E86BE4"/>
    <w:rsid w:val="00E86BFB"/>
    <w:rsid w:val="00E86C73"/>
    <w:rsid w:val="00E86C89"/>
    <w:rsid w:val="00E86E30"/>
    <w:rsid w:val="00E86EA2"/>
    <w:rsid w:val="00E86F80"/>
    <w:rsid w:val="00E87157"/>
    <w:rsid w:val="00E871AE"/>
    <w:rsid w:val="00E8725F"/>
    <w:rsid w:val="00E872AF"/>
    <w:rsid w:val="00E872FC"/>
    <w:rsid w:val="00E87359"/>
    <w:rsid w:val="00E8739C"/>
    <w:rsid w:val="00E874F2"/>
    <w:rsid w:val="00E8754B"/>
    <w:rsid w:val="00E875A0"/>
    <w:rsid w:val="00E8772C"/>
    <w:rsid w:val="00E877F4"/>
    <w:rsid w:val="00E8782D"/>
    <w:rsid w:val="00E87881"/>
    <w:rsid w:val="00E87889"/>
    <w:rsid w:val="00E87980"/>
    <w:rsid w:val="00E879A1"/>
    <w:rsid w:val="00E87A60"/>
    <w:rsid w:val="00E87A6E"/>
    <w:rsid w:val="00E87A85"/>
    <w:rsid w:val="00E87CA3"/>
    <w:rsid w:val="00E87D05"/>
    <w:rsid w:val="00E87D09"/>
    <w:rsid w:val="00E87D31"/>
    <w:rsid w:val="00E87D7D"/>
    <w:rsid w:val="00E87DF4"/>
    <w:rsid w:val="00E87E25"/>
    <w:rsid w:val="00E90081"/>
    <w:rsid w:val="00E900C3"/>
    <w:rsid w:val="00E900FD"/>
    <w:rsid w:val="00E9024A"/>
    <w:rsid w:val="00E90252"/>
    <w:rsid w:val="00E9027E"/>
    <w:rsid w:val="00E902BB"/>
    <w:rsid w:val="00E90349"/>
    <w:rsid w:val="00E9039D"/>
    <w:rsid w:val="00E903C1"/>
    <w:rsid w:val="00E903DC"/>
    <w:rsid w:val="00E90420"/>
    <w:rsid w:val="00E904C9"/>
    <w:rsid w:val="00E90519"/>
    <w:rsid w:val="00E906ED"/>
    <w:rsid w:val="00E906F9"/>
    <w:rsid w:val="00E90798"/>
    <w:rsid w:val="00E9079D"/>
    <w:rsid w:val="00E90845"/>
    <w:rsid w:val="00E9084E"/>
    <w:rsid w:val="00E908CF"/>
    <w:rsid w:val="00E908D5"/>
    <w:rsid w:val="00E909B6"/>
    <w:rsid w:val="00E90A09"/>
    <w:rsid w:val="00E90A72"/>
    <w:rsid w:val="00E90B89"/>
    <w:rsid w:val="00E90C44"/>
    <w:rsid w:val="00E90C9F"/>
    <w:rsid w:val="00E90D39"/>
    <w:rsid w:val="00E90D91"/>
    <w:rsid w:val="00E90E2B"/>
    <w:rsid w:val="00E90E45"/>
    <w:rsid w:val="00E90E46"/>
    <w:rsid w:val="00E90EB4"/>
    <w:rsid w:val="00E90EE9"/>
    <w:rsid w:val="00E90F4C"/>
    <w:rsid w:val="00E90F58"/>
    <w:rsid w:val="00E90FE9"/>
    <w:rsid w:val="00E910BE"/>
    <w:rsid w:val="00E91105"/>
    <w:rsid w:val="00E9118E"/>
    <w:rsid w:val="00E912E6"/>
    <w:rsid w:val="00E912F4"/>
    <w:rsid w:val="00E91455"/>
    <w:rsid w:val="00E9145B"/>
    <w:rsid w:val="00E9145D"/>
    <w:rsid w:val="00E91470"/>
    <w:rsid w:val="00E91560"/>
    <w:rsid w:val="00E9157F"/>
    <w:rsid w:val="00E915BE"/>
    <w:rsid w:val="00E915E7"/>
    <w:rsid w:val="00E915EC"/>
    <w:rsid w:val="00E91605"/>
    <w:rsid w:val="00E9161A"/>
    <w:rsid w:val="00E91668"/>
    <w:rsid w:val="00E91689"/>
    <w:rsid w:val="00E91693"/>
    <w:rsid w:val="00E917BD"/>
    <w:rsid w:val="00E917F7"/>
    <w:rsid w:val="00E9186F"/>
    <w:rsid w:val="00E918AE"/>
    <w:rsid w:val="00E91997"/>
    <w:rsid w:val="00E91A4F"/>
    <w:rsid w:val="00E91A56"/>
    <w:rsid w:val="00E91AA0"/>
    <w:rsid w:val="00E91DDC"/>
    <w:rsid w:val="00E91E4F"/>
    <w:rsid w:val="00E91EC0"/>
    <w:rsid w:val="00E91F15"/>
    <w:rsid w:val="00E92069"/>
    <w:rsid w:val="00E920EF"/>
    <w:rsid w:val="00E92335"/>
    <w:rsid w:val="00E923B4"/>
    <w:rsid w:val="00E923E1"/>
    <w:rsid w:val="00E924BC"/>
    <w:rsid w:val="00E924FA"/>
    <w:rsid w:val="00E926E8"/>
    <w:rsid w:val="00E92731"/>
    <w:rsid w:val="00E927CE"/>
    <w:rsid w:val="00E927E4"/>
    <w:rsid w:val="00E9280D"/>
    <w:rsid w:val="00E92811"/>
    <w:rsid w:val="00E92833"/>
    <w:rsid w:val="00E928B2"/>
    <w:rsid w:val="00E928EF"/>
    <w:rsid w:val="00E92978"/>
    <w:rsid w:val="00E92988"/>
    <w:rsid w:val="00E92A55"/>
    <w:rsid w:val="00E92A88"/>
    <w:rsid w:val="00E92AA1"/>
    <w:rsid w:val="00E92AF9"/>
    <w:rsid w:val="00E92B0F"/>
    <w:rsid w:val="00E92B1C"/>
    <w:rsid w:val="00E92B40"/>
    <w:rsid w:val="00E92B81"/>
    <w:rsid w:val="00E92C08"/>
    <w:rsid w:val="00E92CBB"/>
    <w:rsid w:val="00E92D3D"/>
    <w:rsid w:val="00E92D5C"/>
    <w:rsid w:val="00E92D7A"/>
    <w:rsid w:val="00E92E62"/>
    <w:rsid w:val="00E92F17"/>
    <w:rsid w:val="00E931C2"/>
    <w:rsid w:val="00E93268"/>
    <w:rsid w:val="00E932F5"/>
    <w:rsid w:val="00E93374"/>
    <w:rsid w:val="00E933B6"/>
    <w:rsid w:val="00E93414"/>
    <w:rsid w:val="00E93498"/>
    <w:rsid w:val="00E935B4"/>
    <w:rsid w:val="00E935B9"/>
    <w:rsid w:val="00E935FA"/>
    <w:rsid w:val="00E93618"/>
    <w:rsid w:val="00E936DB"/>
    <w:rsid w:val="00E9372B"/>
    <w:rsid w:val="00E937B5"/>
    <w:rsid w:val="00E937EC"/>
    <w:rsid w:val="00E938DD"/>
    <w:rsid w:val="00E939B3"/>
    <w:rsid w:val="00E939C6"/>
    <w:rsid w:val="00E939DD"/>
    <w:rsid w:val="00E93A1F"/>
    <w:rsid w:val="00E93ADE"/>
    <w:rsid w:val="00E93B2F"/>
    <w:rsid w:val="00E93BAB"/>
    <w:rsid w:val="00E93CB9"/>
    <w:rsid w:val="00E93D52"/>
    <w:rsid w:val="00E93E2E"/>
    <w:rsid w:val="00E93E51"/>
    <w:rsid w:val="00E93F28"/>
    <w:rsid w:val="00E93F50"/>
    <w:rsid w:val="00E94067"/>
    <w:rsid w:val="00E94114"/>
    <w:rsid w:val="00E94123"/>
    <w:rsid w:val="00E942E7"/>
    <w:rsid w:val="00E94367"/>
    <w:rsid w:val="00E94388"/>
    <w:rsid w:val="00E9448B"/>
    <w:rsid w:val="00E94500"/>
    <w:rsid w:val="00E945BE"/>
    <w:rsid w:val="00E9462E"/>
    <w:rsid w:val="00E9463E"/>
    <w:rsid w:val="00E94644"/>
    <w:rsid w:val="00E94647"/>
    <w:rsid w:val="00E946FC"/>
    <w:rsid w:val="00E94925"/>
    <w:rsid w:val="00E949C6"/>
    <w:rsid w:val="00E949F7"/>
    <w:rsid w:val="00E94A62"/>
    <w:rsid w:val="00E94A94"/>
    <w:rsid w:val="00E94AF4"/>
    <w:rsid w:val="00E94B05"/>
    <w:rsid w:val="00E94B2D"/>
    <w:rsid w:val="00E94B62"/>
    <w:rsid w:val="00E94B87"/>
    <w:rsid w:val="00E94BB8"/>
    <w:rsid w:val="00E94BC0"/>
    <w:rsid w:val="00E94BC3"/>
    <w:rsid w:val="00E94BCD"/>
    <w:rsid w:val="00E94C3E"/>
    <w:rsid w:val="00E94C55"/>
    <w:rsid w:val="00E94CC4"/>
    <w:rsid w:val="00E94D1A"/>
    <w:rsid w:val="00E94D2E"/>
    <w:rsid w:val="00E94D8D"/>
    <w:rsid w:val="00E94DDF"/>
    <w:rsid w:val="00E94E4A"/>
    <w:rsid w:val="00E94E53"/>
    <w:rsid w:val="00E94EB6"/>
    <w:rsid w:val="00E94EF7"/>
    <w:rsid w:val="00E94FC1"/>
    <w:rsid w:val="00E94FC7"/>
    <w:rsid w:val="00E94FD4"/>
    <w:rsid w:val="00E951C4"/>
    <w:rsid w:val="00E954C1"/>
    <w:rsid w:val="00E95642"/>
    <w:rsid w:val="00E95655"/>
    <w:rsid w:val="00E956DB"/>
    <w:rsid w:val="00E9575A"/>
    <w:rsid w:val="00E95855"/>
    <w:rsid w:val="00E958A1"/>
    <w:rsid w:val="00E95946"/>
    <w:rsid w:val="00E95A62"/>
    <w:rsid w:val="00E95B4A"/>
    <w:rsid w:val="00E95B7C"/>
    <w:rsid w:val="00E95B96"/>
    <w:rsid w:val="00E95B9C"/>
    <w:rsid w:val="00E95BEE"/>
    <w:rsid w:val="00E95C2E"/>
    <w:rsid w:val="00E95C42"/>
    <w:rsid w:val="00E95D47"/>
    <w:rsid w:val="00E95DE7"/>
    <w:rsid w:val="00E95DF8"/>
    <w:rsid w:val="00E95E04"/>
    <w:rsid w:val="00E95E51"/>
    <w:rsid w:val="00E95E97"/>
    <w:rsid w:val="00E95EFB"/>
    <w:rsid w:val="00E95F8A"/>
    <w:rsid w:val="00E9607E"/>
    <w:rsid w:val="00E961AB"/>
    <w:rsid w:val="00E96267"/>
    <w:rsid w:val="00E962D9"/>
    <w:rsid w:val="00E96311"/>
    <w:rsid w:val="00E9649B"/>
    <w:rsid w:val="00E96502"/>
    <w:rsid w:val="00E965A6"/>
    <w:rsid w:val="00E96790"/>
    <w:rsid w:val="00E967F6"/>
    <w:rsid w:val="00E96818"/>
    <w:rsid w:val="00E9689F"/>
    <w:rsid w:val="00E968C0"/>
    <w:rsid w:val="00E96914"/>
    <w:rsid w:val="00E9695B"/>
    <w:rsid w:val="00E96966"/>
    <w:rsid w:val="00E969A0"/>
    <w:rsid w:val="00E969BB"/>
    <w:rsid w:val="00E96B4A"/>
    <w:rsid w:val="00E96B74"/>
    <w:rsid w:val="00E96CB4"/>
    <w:rsid w:val="00E96D3C"/>
    <w:rsid w:val="00E96E35"/>
    <w:rsid w:val="00E97095"/>
    <w:rsid w:val="00E970B9"/>
    <w:rsid w:val="00E971D8"/>
    <w:rsid w:val="00E97369"/>
    <w:rsid w:val="00E973B1"/>
    <w:rsid w:val="00E973BF"/>
    <w:rsid w:val="00E973D0"/>
    <w:rsid w:val="00E97431"/>
    <w:rsid w:val="00E974B7"/>
    <w:rsid w:val="00E97692"/>
    <w:rsid w:val="00E9771F"/>
    <w:rsid w:val="00E97783"/>
    <w:rsid w:val="00E977C7"/>
    <w:rsid w:val="00E977CA"/>
    <w:rsid w:val="00E9784C"/>
    <w:rsid w:val="00E9789B"/>
    <w:rsid w:val="00E978B6"/>
    <w:rsid w:val="00E978EC"/>
    <w:rsid w:val="00E9794F"/>
    <w:rsid w:val="00E979CE"/>
    <w:rsid w:val="00E97B6C"/>
    <w:rsid w:val="00E97BFC"/>
    <w:rsid w:val="00E97C69"/>
    <w:rsid w:val="00E97C9E"/>
    <w:rsid w:val="00E97D28"/>
    <w:rsid w:val="00E97E0A"/>
    <w:rsid w:val="00E97E34"/>
    <w:rsid w:val="00E97E7F"/>
    <w:rsid w:val="00E97FAF"/>
    <w:rsid w:val="00EA0062"/>
    <w:rsid w:val="00EA0080"/>
    <w:rsid w:val="00EA0301"/>
    <w:rsid w:val="00EA0310"/>
    <w:rsid w:val="00EA037F"/>
    <w:rsid w:val="00EA03A8"/>
    <w:rsid w:val="00EA045A"/>
    <w:rsid w:val="00EA0472"/>
    <w:rsid w:val="00EA04EE"/>
    <w:rsid w:val="00EA0674"/>
    <w:rsid w:val="00EA06A9"/>
    <w:rsid w:val="00EA06E0"/>
    <w:rsid w:val="00EA0731"/>
    <w:rsid w:val="00EA07B5"/>
    <w:rsid w:val="00EA07C4"/>
    <w:rsid w:val="00EA07F5"/>
    <w:rsid w:val="00EA0811"/>
    <w:rsid w:val="00EA0863"/>
    <w:rsid w:val="00EA09C5"/>
    <w:rsid w:val="00EA0A27"/>
    <w:rsid w:val="00EA0A2F"/>
    <w:rsid w:val="00EA0A31"/>
    <w:rsid w:val="00EA0A3C"/>
    <w:rsid w:val="00EA0B98"/>
    <w:rsid w:val="00EA0BA2"/>
    <w:rsid w:val="00EA0BED"/>
    <w:rsid w:val="00EA0C4B"/>
    <w:rsid w:val="00EA0C74"/>
    <w:rsid w:val="00EA0C8F"/>
    <w:rsid w:val="00EA0C9B"/>
    <w:rsid w:val="00EA0D5F"/>
    <w:rsid w:val="00EA0DBD"/>
    <w:rsid w:val="00EA0DD4"/>
    <w:rsid w:val="00EA0E0A"/>
    <w:rsid w:val="00EA103A"/>
    <w:rsid w:val="00EA1122"/>
    <w:rsid w:val="00EA113F"/>
    <w:rsid w:val="00EA1157"/>
    <w:rsid w:val="00EA11D0"/>
    <w:rsid w:val="00EA1260"/>
    <w:rsid w:val="00EA1277"/>
    <w:rsid w:val="00EA1279"/>
    <w:rsid w:val="00EA127D"/>
    <w:rsid w:val="00EA12A0"/>
    <w:rsid w:val="00EA133B"/>
    <w:rsid w:val="00EA13AF"/>
    <w:rsid w:val="00EA145C"/>
    <w:rsid w:val="00EA15C7"/>
    <w:rsid w:val="00EA1668"/>
    <w:rsid w:val="00EA1897"/>
    <w:rsid w:val="00EA190A"/>
    <w:rsid w:val="00EA19A8"/>
    <w:rsid w:val="00EA19AB"/>
    <w:rsid w:val="00EA1A7B"/>
    <w:rsid w:val="00EA1AD0"/>
    <w:rsid w:val="00EA1AE2"/>
    <w:rsid w:val="00EA1BB8"/>
    <w:rsid w:val="00EA1CBD"/>
    <w:rsid w:val="00EA1D25"/>
    <w:rsid w:val="00EA1D4B"/>
    <w:rsid w:val="00EA1DB4"/>
    <w:rsid w:val="00EA1E01"/>
    <w:rsid w:val="00EA1E04"/>
    <w:rsid w:val="00EA1EBA"/>
    <w:rsid w:val="00EA1F4C"/>
    <w:rsid w:val="00EA1F5E"/>
    <w:rsid w:val="00EA1FCD"/>
    <w:rsid w:val="00EA20EC"/>
    <w:rsid w:val="00EA2182"/>
    <w:rsid w:val="00EA2189"/>
    <w:rsid w:val="00EA21BE"/>
    <w:rsid w:val="00EA228F"/>
    <w:rsid w:val="00EA22AB"/>
    <w:rsid w:val="00EA22E4"/>
    <w:rsid w:val="00EA231D"/>
    <w:rsid w:val="00EA23AF"/>
    <w:rsid w:val="00EA23E0"/>
    <w:rsid w:val="00EA24CE"/>
    <w:rsid w:val="00EA250C"/>
    <w:rsid w:val="00EA25AC"/>
    <w:rsid w:val="00EA2619"/>
    <w:rsid w:val="00EA2628"/>
    <w:rsid w:val="00EA2650"/>
    <w:rsid w:val="00EA26E8"/>
    <w:rsid w:val="00EA283A"/>
    <w:rsid w:val="00EA28E4"/>
    <w:rsid w:val="00EA28EC"/>
    <w:rsid w:val="00EA2942"/>
    <w:rsid w:val="00EA29D2"/>
    <w:rsid w:val="00EA29DE"/>
    <w:rsid w:val="00EA2A46"/>
    <w:rsid w:val="00EA2B44"/>
    <w:rsid w:val="00EA2BBC"/>
    <w:rsid w:val="00EA2BFC"/>
    <w:rsid w:val="00EA2C15"/>
    <w:rsid w:val="00EA2C4E"/>
    <w:rsid w:val="00EA2CC6"/>
    <w:rsid w:val="00EA2D12"/>
    <w:rsid w:val="00EA2D3B"/>
    <w:rsid w:val="00EA2E0B"/>
    <w:rsid w:val="00EA2E20"/>
    <w:rsid w:val="00EA2E52"/>
    <w:rsid w:val="00EA2EB2"/>
    <w:rsid w:val="00EA2EBE"/>
    <w:rsid w:val="00EA2F3F"/>
    <w:rsid w:val="00EA2FDF"/>
    <w:rsid w:val="00EA30DA"/>
    <w:rsid w:val="00EA31FC"/>
    <w:rsid w:val="00EA3254"/>
    <w:rsid w:val="00EA32B3"/>
    <w:rsid w:val="00EA344B"/>
    <w:rsid w:val="00EA3474"/>
    <w:rsid w:val="00EA3632"/>
    <w:rsid w:val="00EA3703"/>
    <w:rsid w:val="00EA3718"/>
    <w:rsid w:val="00EA3758"/>
    <w:rsid w:val="00EA3873"/>
    <w:rsid w:val="00EA38D4"/>
    <w:rsid w:val="00EA38DD"/>
    <w:rsid w:val="00EA393A"/>
    <w:rsid w:val="00EA39BF"/>
    <w:rsid w:val="00EA3A28"/>
    <w:rsid w:val="00EA3A46"/>
    <w:rsid w:val="00EA3A63"/>
    <w:rsid w:val="00EA3B35"/>
    <w:rsid w:val="00EA3B49"/>
    <w:rsid w:val="00EA3B5E"/>
    <w:rsid w:val="00EA3BF5"/>
    <w:rsid w:val="00EA3C49"/>
    <w:rsid w:val="00EA3C6A"/>
    <w:rsid w:val="00EA3E69"/>
    <w:rsid w:val="00EA3E7D"/>
    <w:rsid w:val="00EA408A"/>
    <w:rsid w:val="00EA410A"/>
    <w:rsid w:val="00EA41B2"/>
    <w:rsid w:val="00EA41C3"/>
    <w:rsid w:val="00EA4244"/>
    <w:rsid w:val="00EA42AA"/>
    <w:rsid w:val="00EA4431"/>
    <w:rsid w:val="00EA4432"/>
    <w:rsid w:val="00EA447E"/>
    <w:rsid w:val="00EA44BC"/>
    <w:rsid w:val="00EA463A"/>
    <w:rsid w:val="00EA463F"/>
    <w:rsid w:val="00EA466A"/>
    <w:rsid w:val="00EA476F"/>
    <w:rsid w:val="00EA4875"/>
    <w:rsid w:val="00EA48CF"/>
    <w:rsid w:val="00EA4977"/>
    <w:rsid w:val="00EA4B14"/>
    <w:rsid w:val="00EA4BBD"/>
    <w:rsid w:val="00EA4BC9"/>
    <w:rsid w:val="00EA4BF9"/>
    <w:rsid w:val="00EA4C9A"/>
    <w:rsid w:val="00EA4E00"/>
    <w:rsid w:val="00EA4EB8"/>
    <w:rsid w:val="00EA4EE3"/>
    <w:rsid w:val="00EA4F2A"/>
    <w:rsid w:val="00EA4F34"/>
    <w:rsid w:val="00EA4F3E"/>
    <w:rsid w:val="00EA50B0"/>
    <w:rsid w:val="00EA50C1"/>
    <w:rsid w:val="00EA51CE"/>
    <w:rsid w:val="00EA5200"/>
    <w:rsid w:val="00EA524D"/>
    <w:rsid w:val="00EA5288"/>
    <w:rsid w:val="00EA52E4"/>
    <w:rsid w:val="00EA5327"/>
    <w:rsid w:val="00EA5485"/>
    <w:rsid w:val="00EA5590"/>
    <w:rsid w:val="00EA560E"/>
    <w:rsid w:val="00EA5660"/>
    <w:rsid w:val="00EA5671"/>
    <w:rsid w:val="00EA56D0"/>
    <w:rsid w:val="00EA58D1"/>
    <w:rsid w:val="00EA598A"/>
    <w:rsid w:val="00EA59C3"/>
    <w:rsid w:val="00EA59D9"/>
    <w:rsid w:val="00EA59EC"/>
    <w:rsid w:val="00EA59FF"/>
    <w:rsid w:val="00EA5A4B"/>
    <w:rsid w:val="00EA5A5D"/>
    <w:rsid w:val="00EA5AE7"/>
    <w:rsid w:val="00EA5B19"/>
    <w:rsid w:val="00EA5BF3"/>
    <w:rsid w:val="00EA5C20"/>
    <w:rsid w:val="00EA5C71"/>
    <w:rsid w:val="00EA5DA7"/>
    <w:rsid w:val="00EA5DE1"/>
    <w:rsid w:val="00EA5E27"/>
    <w:rsid w:val="00EA5F9D"/>
    <w:rsid w:val="00EA5FBA"/>
    <w:rsid w:val="00EA60A0"/>
    <w:rsid w:val="00EA60BB"/>
    <w:rsid w:val="00EA612D"/>
    <w:rsid w:val="00EA6166"/>
    <w:rsid w:val="00EA61A9"/>
    <w:rsid w:val="00EA624C"/>
    <w:rsid w:val="00EA6279"/>
    <w:rsid w:val="00EA6466"/>
    <w:rsid w:val="00EA6475"/>
    <w:rsid w:val="00EA651A"/>
    <w:rsid w:val="00EA6552"/>
    <w:rsid w:val="00EA6556"/>
    <w:rsid w:val="00EA65A3"/>
    <w:rsid w:val="00EA65B4"/>
    <w:rsid w:val="00EA664B"/>
    <w:rsid w:val="00EA6725"/>
    <w:rsid w:val="00EA6727"/>
    <w:rsid w:val="00EA6787"/>
    <w:rsid w:val="00EA67D2"/>
    <w:rsid w:val="00EA6817"/>
    <w:rsid w:val="00EA684A"/>
    <w:rsid w:val="00EA68AA"/>
    <w:rsid w:val="00EA697A"/>
    <w:rsid w:val="00EA69C4"/>
    <w:rsid w:val="00EA6A36"/>
    <w:rsid w:val="00EA6A4F"/>
    <w:rsid w:val="00EA6AAB"/>
    <w:rsid w:val="00EA6B10"/>
    <w:rsid w:val="00EA6BAB"/>
    <w:rsid w:val="00EA6BAC"/>
    <w:rsid w:val="00EA6C4F"/>
    <w:rsid w:val="00EA6CB5"/>
    <w:rsid w:val="00EA6E01"/>
    <w:rsid w:val="00EA6EE1"/>
    <w:rsid w:val="00EA6FB0"/>
    <w:rsid w:val="00EA6FEF"/>
    <w:rsid w:val="00EA7057"/>
    <w:rsid w:val="00EA7094"/>
    <w:rsid w:val="00EA70C7"/>
    <w:rsid w:val="00EA7196"/>
    <w:rsid w:val="00EA7298"/>
    <w:rsid w:val="00EA72EB"/>
    <w:rsid w:val="00EA7373"/>
    <w:rsid w:val="00EA737E"/>
    <w:rsid w:val="00EA7498"/>
    <w:rsid w:val="00EA7553"/>
    <w:rsid w:val="00EA7564"/>
    <w:rsid w:val="00EA75A3"/>
    <w:rsid w:val="00EA75CD"/>
    <w:rsid w:val="00EA75FF"/>
    <w:rsid w:val="00EA76A7"/>
    <w:rsid w:val="00EA76C2"/>
    <w:rsid w:val="00EA7763"/>
    <w:rsid w:val="00EA77E0"/>
    <w:rsid w:val="00EA77E4"/>
    <w:rsid w:val="00EA7829"/>
    <w:rsid w:val="00EA7905"/>
    <w:rsid w:val="00EA796C"/>
    <w:rsid w:val="00EA7A2D"/>
    <w:rsid w:val="00EA7B28"/>
    <w:rsid w:val="00EA7C2F"/>
    <w:rsid w:val="00EA7D1E"/>
    <w:rsid w:val="00EA7DF2"/>
    <w:rsid w:val="00EA7E46"/>
    <w:rsid w:val="00EA7E5A"/>
    <w:rsid w:val="00EA7E90"/>
    <w:rsid w:val="00EA7F29"/>
    <w:rsid w:val="00EA7F39"/>
    <w:rsid w:val="00EA7FE7"/>
    <w:rsid w:val="00EB0090"/>
    <w:rsid w:val="00EB0144"/>
    <w:rsid w:val="00EB0242"/>
    <w:rsid w:val="00EB0282"/>
    <w:rsid w:val="00EB030D"/>
    <w:rsid w:val="00EB0320"/>
    <w:rsid w:val="00EB03D7"/>
    <w:rsid w:val="00EB0671"/>
    <w:rsid w:val="00EB072D"/>
    <w:rsid w:val="00EB0745"/>
    <w:rsid w:val="00EB0899"/>
    <w:rsid w:val="00EB08B9"/>
    <w:rsid w:val="00EB08C0"/>
    <w:rsid w:val="00EB08C2"/>
    <w:rsid w:val="00EB08F7"/>
    <w:rsid w:val="00EB08FF"/>
    <w:rsid w:val="00EB0975"/>
    <w:rsid w:val="00EB097C"/>
    <w:rsid w:val="00EB0982"/>
    <w:rsid w:val="00EB09ED"/>
    <w:rsid w:val="00EB0A2F"/>
    <w:rsid w:val="00EB0AC9"/>
    <w:rsid w:val="00EB0AD5"/>
    <w:rsid w:val="00EB0B2A"/>
    <w:rsid w:val="00EB0B4C"/>
    <w:rsid w:val="00EB0B8C"/>
    <w:rsid w:val="00EB0B8D"/>
    <w:rsid w:val="00EB0BAA"/>
    <w:rsid w:val="00EB0BB5"/>
    <w:rsid w:val="00EB0C1F"/>
    <w:rsid w:val="00EB0C7A"/>
    <w:rsid w:val="00EB0C8C"/>
    <w:rsid w:val="00EB0C92"/>
    <w:rsid w:val="00EB0CA5"/>
    <w:rsid w:val="00EB0CAF"/>
    <w:rsid w:val="00EB0CFF"/>
    <w:rsid w:val="00EB0DDB"/>
    <w:rsid w:val="00EB0E82"/>
    <w:rsid w:val="00EB0ECF"/>
    <w:rsid w:val="00EB0EF7"/>
    <w:rsid w:val="00EB0EFD"/>
    <w:rsid w:val="00EB0F1F"/>
    <w:rsid w:val="00EB0F35"/>
    <w:rsid w:val="00EB1004"/>
    <w:rsid w:val="00EB104E"/>
    <w:rsid w:val="00EB1226"/>
    <w:rsid w:val="00EB12B1"/>
    <w:rsid w:val="00EB1326"/>
    <w:rsid w:val="00EB1352"/>
    <w:rsid w:val="00EB1435"/>
    <w:rsid w:val="00EB1447"/>
    <w:rsid w:val="00EB1496"/>
    <w:rsid w:val="00EB14CA"/>
    <w:rsid w:val="00EB14F0"/>
    <w:rsid w:val="00EB1502"/>
    <w:rsid w:val="00EB1521"/>
    <w:rsid w:val="00EB15D6"/>
    <w:rsid w:val="00EB1609"/>
    <w:rsid w:val="00EB1637"/>
    <w:rsid w:val="00EB171B"/>
    <w:rsid w:val="00EB176C"/>
    <w:rsid w:val="00EB183C"/>
    <w:rsid w:val="00EB18AC"/>
    <w:rsid w:val="00EB190E"/>
    <w:rsid w:val="00EB1928"/>
    <w:rsid w:val="00EB1992"/>
    <w:rsid w:val="00EB19D8"/>
    <w:rsid w:val="00EB1A27"/>
    <w:rsid w:val="00EB1A66"/>
    <w:rsid w:val="00EB1AE7"/>
    <w:rsid w:val="00EB1B08"/>
    <w:rsid w:val="00EB1B48"/>
    <w:rsid w:val="00EB1C69"/>
    <w:rsid w:val="00EB1CAB"/>
    <w:rsid w:val="00EB1D23"/>
    <w:rsid w:val="00EB1D97"/>
    <w:rsid w:val="00EB1E0B"/>
    <w:rsid w:val="00EB1EA2"/>
    <w:rsid w:val="00EB1ED7"/>
    <w:rsid w:val="00EB1F82"/>
    <w:rsid w:val="00EB1FE0"/>
    <w:rsid w:val="00EB20BA"/>
    <w:rsid w:val="00EB20D5"/>
    <w:rsid w:val="00EB212C"/>
    <w:rsid w:val="00EB213B"/>
    <w:rsid w:val="00EB2147"/>
    <w:rsid w:val="00EB214A"/>
    <w:rsid w:val="00EB220B"/>
    <w:rsid w:val="00EB2287"/>
    <w:rsid w:val="00EB229E"/>
    <w:rsid w:val="00EB2351"/>
    <w:rsid w:val="00EB240D"/>
    <w:rsid w:val="00EB244E"/>
    <w:rsid w:val="00EB24B1"/>
    <w:rsid w:val="00EB27F0"/>
    <w:rsid w:val="00EB27F9"/>
    <w:rsid w:val="00EB288F"/>
    <w:rsid w:val="00EB2896"/>
    <w:rsid w:val="00EB29AA"/>
    <w:rsid w:val="00EB29B3"/>
    <w:rsid w:val="00EB29E2"/>
    <w:rsid w:val="00EB29FF"/>
    <w:rsid w:val="00EB2A24"/>
    <w:rsid w:val="00EB2A91"/>
    <w:rsid w:val="00EB2AD6"/>
    <w:rsid w:val="00EB2BB0"/>
    <w:rsid w:val="00EB2C19"/>
    <w:rsid w:val="00EB2D05"/>
    <w:rsid w:val="00EB2D7A"/>
    <w:rsid w:val="00EB2DB6"/>
    <w:rsid w:val="00EB2E66"/>
    <w:rsid w:val="00EB2E68"/>
    <w:rsid w:val="00EB2E9E"/>
    <w:rsid w:val="00EB2F10"/>
    <w:rsid w:val="00EB3036"/>
    <w:rsid w:val="00EB3054"/>
    <w:rsid w:val="00EB30D6"/>
    <w:rsid w:val="00EB30E4"/>
    <w:rsid w:val="00EB3217"/>
    <w:rsid w:val="00EB321B"/>
    <w:rsid w:val="00EB322C"/>
    <w:rsid w:val="00EB3255"/>
    <w:rsid w:val="00EB32A7"/>
    <w:rsid w:val="00EB32CD"/>
    <w:rsid w:val="00EB3345"/>
    <w:rsid w:val="00EB338E"/>
    <w:rsid w:val="00EB33C1"/>
    <w:rsid w:val="00EB34B3"/>
    <w:rsid w:val="00EB34E0"/>
    <w:rsid w:val="00EB35D2"/>
    <w:rsid w:val="00EB3814"/>
    <w:rsid w:val="00EB3820"/>
    <w:rsid w:val="00EB3879"/>
    <w:rsid w:val="00EB3882"/>
    <w:rsid w:val="00EB38A5"/>
    <w:rsid w:val="00EB3931"/>
    <w:rsid w:val="00EB3972"/>
    <w:rsid w:val="00EB3A65"/>
    <w:rsid w:val="00EB3A70"/>
    <w:rsid w:val="00EB3ABF"/>
    <w:rsid w:val="00EB3B11"/>
    <w:rsid w:val="00EB3B4F"/>
    <w:rsid w:val="00EB3BB4"/>
    <w:rsid w:val="00EB3BBB"/>
    <w:rsid w:val="00EB3C4C"/>
    <w:rsid w:val="00EB3C64"/>
    <w:rsid w:val="00EB3CFD"/>
    <w:rsid w:val="00EB3D3D"/>
    <w:rsid w:val="00EB3D40"/>
    <w:rsid w:val="00EB3E65"/>
    <w:rsid w:val="00EB3F80"/>
    <w:rsid w:val="00EB3FA0"/>
    <w:rsid w:val="00EB4052"/>
    <w:rsid w:val="00EB4076"/>
    <w:rsid w:val="00EB40D2"/>
    <w:rsid w:val="00EB4131"/>
    <w:rsid w:val="00EB417D"/>
    <w:rsid w:val="00EB418A"/>
    <w:rsid w:val="00EB41A8"/>
    <w:rsid w:val="00EB41CC"/>
    <w:rsid w:val="00EB41D4"/>
    <w:rsid w:val="00EB4229"/>
    <w:rsid w:val="00EB42DF"/>
    <w:rsid w:val="00EB4307"/>
    <w:rsid w:val="00EB4317"/>
    <w:rsid w:val="00EB440B"/>
    <w:rsid w:val="00EB4450"/>
    <w:rsid w:val="00EB44E8"/>
    <w:rsid w:val="00EB45AC"/>
    <w:rsid w:val="00EB4613"/>
    <w:rsid w:val="00EB4670"/>
    <w:rsid w:val="00EB4688"/>
    <w:rsid w:val="00EB4798"/>
    <w:rsid w:val="00EB47FF"/>
    <w:rsid w:val="00EB4807"/>
    <w:rsid w:val="00EB4812"/>
    <w:rsid w:val="00EB493F"/>
    <w:rsid w:val="00EB4A2B"/>
    <w:rsid w:val="00EB4AD2"/>
    <w:rsid w:val="00EB4B54"/>
    <w:rsid w:val="00EB4BAD"/>
    <w:rsid w:val="00EB4BBC"/>
    <w:rsid w:val="00EB4CBE"/>
    <w:rsid w:val="00EB4D8F"/>
    <w:rsid w:val="00EB4DB0"/>
    <w:rsid w:val="00EB4E78"/>
    <w:rsid w:val="00EB4EE3"/>
    <w:rsid w:val="00EB4F23"/>
    <w:rsid w:val="00EB4F45"/>
    <w:rsid w:val="00EB4F9C"/>
    <w:rsid w:val="00EB4FEC"/>
    <w:rsid w:val="00EB501E"/>
    <w:rsid w:val="00EB52BF"/>
    <w:rsid w:val="00EB5326"/>
    <w:rsid w:val="00EB535A"/>
    <w:rsid w:val="00EB53D2"/>
    <w:rsid w:val="00EB53DD"/>
    <w:rsid w:val="00EB5440"/>
    <w:rsid w:val="00EB54B6"/>
    <w:rsid w:val="00EB55A9"/>
    <w:rsid w:val="00EB55B6"/>
    <w:rsid w:val="00EB5618"/>
    <w:rsid w:val="00EB565B"/>
    <w:rsid w:val="00EB566A"/>
    <w:rsid w:val="00EB571B"/>
    <w:rsid w:val="00EB5928"/>
    <w:rsid w:val="00EB5A26"/>
    <w:rsid w:val="00EB5A53"/>
    <w:rsid w:val="00EB5A62"/>
    <w:rsid w:val="00EB5B2A"/>
    <w:rsid w:val="00EB5B3F"/>
    <w:rsid w:val="00EB5B73"/>
    <w:rsid w:val="00EB5BDC"/>
    <w:rsid w:val="00EB5C01"/>
    <w:rsid w:val="00EB5CB0"/>
    <w:rsid w:val="00EB5CD6"/>
    <w:rsid w:val="00EB5D68"/>
    <w:rsid w:val="00EB5DEF"/>
    <w:rsid w:val="00EB5E7E"/>
    <w:rsid w:val="00EB5E8D"/>
    <w:rsid w:val="00EB5EBC"/>
    <w:rsid w:val="00EB5F3E"/>
    <w:rsid w:val="00EB6013"/>
    <w:rsid w:val="00EB6014"/>
    <w:rsid w:val="00EB6253"/>
    <w:rsid w:val="00EB62BC"/>
    <w:rsid w:val="00EB6597"/>
    <w:rsid w:val="00EB6601"/>
    <w:rsid w:val="00EB6610"/>
    <w:rsid w:val="00EB667A"/>
    <w:rsid w:val="00EB67CE"/>
    <w:rsid w:val="00EB68CC"/>
    <w:rsid w:val="00EB68DC"/>
    <w:rsid w:val="00EB6912"/>
    <w:rsid w:val="00EB69AC"/>
    <w:rsid w:val="00EB69D5"/>
    <w:rsid w:val="00EB6A12"/>
    <w:rsid w:val="00EB6AD3"/>
    <w:rsid w:val="00EB6B46"/>
    <w:rsid w:val="00EB6B6E"/>
    <w:rsid w:val="00EB6BE9"/>
    <w:rsid w:val="00EB6C64"/>
    <w:rsid w:val="00EB6C79"/>
    <w:rsid w:val="00EB6E10"/>
    <w:rsid w:val="00EB6E2A"/>
    <w:rsid w:val="00EB6F5D"/>
    <w:rsid w:val="00EB6FE5"/>
    <w:rsid w:val="00EB70AC"/>
    <w:rsid w:val="00EB7109"/>
    <w:rsid w:val="00EB720F"/>
    <w:rsid w:val="00EB72AB"/>
    <w:rsid w:val="00EB72C4"/>
    <w:rsid w:val="00EB732E"/>
    <w:rsid w:val="00EB73B8"/>
    <w:rsid w:val="00EB7427"/>
    <w:rsid w:val="00EB7465"/>
    <w:rsid w:val="00EB7588"/>
    <w:rsid w:val="00EB7663"/>
    <w:rsid w:val="00EB7677"/>
    <w:rsid w:val="00EB76A6"/>
    <w:rsid w:val="00EB76C7"/>
    <w:rsid w:val="00EB76D4"/>
    <w:rsid w:val="00EB774C"/>
    <w:rsid w:val="00EB77E9"/>
    <w:rsid w:val="00EB7859"/>
    <w:rsid w:val="00EB7953"/>
    <w:rsid w:val="00EB79A6"/>
    <w:rsid w:val="00EB79C0"/>
    <w:rsid w:val="00EB7A39"/>
    <w:rsid w:val="00EB7A80"/>
    <w:rsid w:val="00EB7B9C"/>
    <w:rsid w:val="00EB7BFC"/>
    <w:rsid w:val="00EB7CF6"/>
    <w:rsid w:val="00EB7D3D"/>
    <w:rsid w:val="00EB7D5D"/>
    <w:rsid w:val="00EB7DF0"/>
    <w:rsid w:val="00EB7E7E"/>
    <w:rsid w:val="00EB7EF6"/>
    <w:rsid w:val="00EB7F29"/>
    <w:rsid w:val="00EB7FA7"/>
    <w:rsid w:val="00EC001B"/>
    <w:rsid w:val="00EC009E"/>
    <w:rsid w:val="00EC0177"/>
    <w:rsid w:val="00EC0226"/>
    <w:rsid w:val="00EC0238"/>
    <w:rsid w:val="00EC0239"/>
    <w:rsid w:val="00EC02E8"/>
    <w:rsid w:val="00EC0337"/>
    <w:rsid w:val="00EC037C"/>
    <w:rsid w:val="00EC03DA"/>
    <w:rsid w:val="00EC044D"/>
    <w:rsid w:val="00EC04D5"/>
    <w:rsid w:val="00EC0530"/>
    <w:rsid w:val="00EC0570"/>
    <w:rsid w:val="00EC0589"/>
    <w:rsid w:val="00EC05AA"/>
    <w:rsid w:val="00EC05D2"/>
    <w:rsid w:val="00EC05E8"/>
    <w:rsid w:val="00EC0689"/>
    <w:rsid w:val="00EC0744"/>
    <w:rsid w:val="00EC077F"/>
    <w:rsid w:val="00EC07E5"/>
    <w:rsid w:val="00EC07F7"/>
    <w:rsid w:val="00EC080D"/>
    <w:rsid w:val="00EC0839"/>
    <w:rsid w:val="00EC08DB"/>
    <w:rsid w:val="00EC0917"/>
    <w:rsid w:val="00EC0ABC"/>
    <w:rsid w:val="00EC0B27"/>
    <w:rsid w:val="00EC0C01"/>
    <w:rsid w:val="00EC0C37"/>
    <w:rsid w:val="00EC0CEE"/>
    <w:rsid w:val="00EC0EFC"/>
    <w:rsid w:val="00EC10AC"/>
    <w:rsid w:val="00EC1141"/>
    <w:rsid w:val="00EC118A"/>
    <w:rsid w:val="00EC119F"/>
    <w:rsid w:val="00EC11C0"/>
    <w:rsid w:val="00EC1203"/>
    <w:rsid w:val="00EC1220"/>
    <w:rsid w:val="00EC122C"/>
    <w:rsid w:val="00EC1260"/>
    <w:rsid w:val="00EC12BC"/>
    <w:rsid w:val="00EC14D3"/>
    <w:rsid w:val="00EC14FD"/>
    <w:rsid w:val="00EC1568"/>
    <w:rsid w:val="00EC1597"/>
    <w:rsid w:val="00EC1635"/>
    <w:rsid w:val="00EC1657"/>
    <w:rsid w:val="00EC16AD"/>
    <w:rsid w:val="00EC16E8"/>
    <w:rsid w:val="00EC1712"/>
    <w:rsid w:val="00EC175C"/>
    <w:rsid w:val="00EC1763"/>
    <w:rsid w:val="00EC1779"/>
    <w:rsid w:val="00EC17E4"/>
    <w:rsid w:val="00EC1937"/>
    <w:rsid w:val="00EC1C86"/>
    <w:rsid w:val="00EC1C92"/>
    <w:rsid w:val="00EC1C9D"/>
    <w:rsid w:val="00EC1CAF"/>
    <w:rsid w:val="00EC1D36"/>
    <w:rsid w:val="00EC1D4F"/>
    <w:rsid w:val="00EC1DD4"/>
    <w:rsid w:val="00EC1E43"/>
    <w:rsid w:val="00EC1E83"/>
    <w:rsid w:val="00EC1F76"/>
    <w:rsid w:val="00EC1FAD"/>
    <w:rsid w:val="00EC2055"/>
    <w:rsid w:val="00EC2075"/>
    <w:rsid w:val="00EC20B8"/>
    <w:rsid w:val="00EC20E7"/>
    <w:rsid w:val="00EC212C"/>
    <w:rsid w:val="00EC2138"/>
    <w:rsid w:val="00EC2271"/>
    <w:rsid w:val="00EC227B"/>
    <w:rsid w:val="00EC2280"/>
    <w:rsid w:val="00EC22C4"/>
    <w:rsid w:val="00EC22D0"/>
    <w:rsid w:val="00EC22EA"/>
    <w:rsid w:val="00EC22FA"/>
    <w:rsid w:val="00EC241A"/>
    <w:rsid w:val="00EC245D"/>
    <w:rsid w:val="00EC24A4"/>
    <w:rsid w:val="00EC24D4"/>
    <w:rsid w:val="00EC24F3"/>
    <w:rsid w:val="00EC2545"/>
    <w:rsid w:val="00EC2546"/>
    <w:rsid w:val="00EC25A5"/>
    <w:rsid w:val="00EC25CF"/>
    <w:rsid w:val="00EC2662"/>
    <w:rsid w:val="00EC27C8"/>
    <w:rsid w:val="00EC27ED"/>
    <w:rsid w:val="00EC2813"/>
    <w:rsid w:val="00EC2844"/>
    <w:rsid w:val="00EC29C9"/>
    <w:rsid w:val="00EC2A68"/>
    <w:rsid w:val="00EC2A6F"/>
    <w:rsid w:val="00EC2BC2"/>
    <w:rsid w:val="00EC2BF8"/>
    <w:rsid w:val="00EC2C0A"/>
    <w:rsid w:val="00EC2C16"/>
    <w:rsid w:val="00EC2C30"/>
    <w:rsid w:val="00EC2CA3"/>
    <w:rsid w:val="00EC2D52"/>
    <w:rsid w:val="00EC2DBB"/>
    <w:rsid w:val="00EC2E3A"/>
    <w:rsid w:val="00EC2E3E"/>
    <w:rsid w:val="00EC2E4C"/>
    <w:rsid w:val="00EC2E94"/>
    <w:rsid w:val="00EC2E9C"/>
    <w:rsid w:val="00EC2F75"/>
    <w:rsid w:val="00EC2F96"/>
    <w:rsid w:val="00EC2FFB"/>
    <w:rsid w:val="00EC3011"/>
    <w:rsid w:val="00EC302F"/>
    <w:rsid w:val="00EC304F"/>
    <w:rsid w:val="00EC3061"/>
    <w:rsid w:val="00EC316E"/>
    <w:rsid w:val="00EC3203"/>
    <w:rsid w:val="00EC329E"/>
    <w:rsid w:val="00EC33C2"/>
    <w:rsid w:val="00EC3562"/>
    <w:rsid w:val="00EC35B3"/>
    <w:rsid w:val="00EC368C"/>
    <w:rsid w:val="00EC3696"/>
    <w:rsid w:val="00EC36E3"/>
    <w:rsid w:val="00EC370B"/>
    <w:rsid w:val="00EC37B0"/>
    <w:rsid w:val="00EC38CA"/>
    <w:rsid w:val="00EC392E"/>
    <w:rsid w:val="00EC3A12"/>
    <w:rsid w:val="00EC3A52"/>
    <w:rsid w:val="00EC3AC4"/>
    <w:rsid w:val="00EC3B09"/>
    <w:rsid w:val="00EC3B27"/>
    <w:rsid w:val="00EC3B68"/>
    <w:rsid w:val="00EC3B8A"/>
    <w:rsid w:val="00EC3BEF"/>
    <w:rsid w:val="00EC3C4B"/>
    <w:rsid w:val="00EC3CB6"/>
    <w:rsid w:val="00EC3D8C"/>
    <w:rsid w:val="00EC3DBF"/>
    <w:rsid w:val="00EC3E22"/>
    <w:rsid w:val="00EC3F00"/>
    <w:rsid w:val="00EC3F48"/>
    <w:rsid w:val="00EC3F94"/>
    <w:rsid w:val="00EC3FAE"/>
    <w:rsid w:val="00EC4039"/>
    <w:rsid w:val="00EC4069"/>
    <w:rsid w:val="00EC40FB"/>
    <w:rsid w:val="00EC410F"/>
    <w:rsid w:val="00EC4116"/>
    <w:rsid w:val="00EC414C"/>
    <w:rsid w:val="00EC425E"/>
    <w:rsid w:val="00EC42DB"/>
    <w:rsid w:val="00EC4330"/>
    <w:rsid w:val="00EC43C0"/>
    <w:rsid w:val="00EC4497"/>
    <w:rsid w:val="00EC44DA"/>
    <w:rsid w:val="00EC4579"/>
    <w:rsid w:val="00EC4586"/>
    <w:rsid w:val="00EC45B2"/>
    <w:rsid w:val="00EC4615"/>
    <w:rsid w:val="00EC473C"/>
    <w:rsid w:val="00EC4853"/>
    <w:rsid w:val="00EC48DC"/>
    <w:rsid w:val="00EC4920"/>
    <w:rsid w:val="00EC49D2"/>
    <w:rsid w:val="00EC49E0"/>
    <w:rsid w:val="00EC4AFE"/>
    <w:rsid w:val="00EC4C08"/>
    <w:rsid w:val="00EC4C63"/>
    <w:rsid w:val="00EC4C8F"/>
    <w:rsid w:val="00EC4CFD"/>
    <w:rsid w:val="00EC4D69"/>
    <w:rsid w:val="00EC4D89"/>
    <w:rsid w:val="00EC4D95"/>
    <w:rsid w:val="00EC4E0C"/>
    <w:rsid w:val="00EC4FAC"/>
    <w:rsid w:val="00EC4FB8"/>
    <w:rsid w:val="00EC5180"/>
    <w:rsid w:val="00EC5274"/>
    <w:rsid w:val="00EC529E"/>
    <w:rsid w:val="00EC5325"/>
    <w:rsid w:val="00EC539A"/>
    <w:rsid w:val="00EC5489"/>
    <w:rsid w:val="00EC54E6"/>
    <w:rsid w:val="00EC5501"/>
    <w:rsid w:val="00EC55F5"/>
    <w:rsid w:val="00EC5826"/>
    <w:rsid w:val="00EC588C"/>
    <w:rsid w:val="00EC5959"/>
    <w:rsid w:val="00EC5AD7"/>
    <w:rsid w:val="00EC5AF1"/>
    <w:rsid w:val="00EC5B0D"/>
    <w:rsid w:val="00EC5B23"/>
    <w:rsid w:val="00EC5B3F"/>
    <w:rsid w:val="00EC5B95"/>
    <w:rsid w:val="00EC5C35"/>
    <w:rsid w:val="00EC5D9E"/>
    <w:rsid w:val="00EC5DC9"/>
    <w:rsid w:val="00EC5E51"/>
    <w:rsid w:val="00EC5E86"/>
    <w:rsid w:val="00EC5F30"/>
    <w:rsid w:val="00EC5F33"/>
    <w:rsid w:val="00EC5F94"/>
    <w:rsid w:val="00EC607D"/>
    <w:rsid w:val="00EC60BE"/>
    <w:rsid w:val="00EC60E6"/>
    <w:rsid w:val="00EC6526"/>
    <w:rsid w:val="00EC65F7"/>
    <w:rsid w:val="00EC6692"/>
    <w:rsid w:val="00EC67A3"/>
    <w:rsid w:val="00EC6808"/>
    <w:rsid w:val="00EC680E"/>
    <w:rsid w:val="00EC685E"/>
    <w:rsid w:val="00EC6861"/>
    <w:rsid w:val="00EC690C"/>
    <w:rsid w:val="00EC6941"/>
    <w:rsid w:val="00EC697C"/>
    <w:rsid w:val="00EC6A22"/>
    <w:rsid w:val="00EC6A46"/>
    <w:rsid w:val="00EC6B1C"/>
    <w:rsid w:val="00EC6CB2"/>
    <w:rsid w:val="00EC6CEE"/>
    <w:rsid w:val="00EC6D36"/>
    <w:rsid w:val="00EC6DA6"/>
    <w:rsid w:val="00EC6E98"/>
    <w:rsid w:val="00EC6EA2"/>
    <w:rsid w:val="00EC6F09"/>
    <w:rsid w:val="00EC6F88"/>
    <w:rsid w:val="00EC704C"/>
    <w:rsid w:val="00EC714F"/>
    <w:rsid w:val="00EC71B8"/>
    <w:rsid w:val="00EC71BC"/>
    <w:rsid w:val="00EC7292"/>
    <w:rsid w:val="00EC7424"/>
    <w:rsid w:val="00EC74CF"/>
    <w:rsid w:val="00EC74EC"/>
    <w:rsid w:val="00EC7541"/>
    <w:rsid w:val="00EC755E"/>
    <w:rsid w:val="00EC7601"/>
    <w:rsid w:val="00EC7623"/>
    <w:rsid w:val="00EC763D"/>
    <w:rsid w:val="00EC7756"/>
    <w:rsid w:val="00EC778A"/>
    <w:rsid w:val="00EC780C"/>
    <w:rsid w:val="00EC7840"/>
    <w:rsid w:val="00EC794F"/>
    <w:rsid w:val="00EC7963"/>
    <w:rsid w:val="00EC7974"/>
    <w:rsid w:val="00EC7A31"/>
    <w:rsid w:val="00EC7A99"/>
    <w:rsid w:val="00EC7B42"/>
    <w:rsid w:val="00EC7BA1"/>
    <w:rsid w:val="00EC7BC0"/>
    <w:rsid w:val="00EC7D05"/>
    <w:rsid w:val="00EC7D7C"/>
    <w:rsid w:val="00EC7DAF"/>
    <w:rsid w:val="00EC7EBE"/>
    <w:rsid w:val="00EC7EE4"/>
    <w:rsid w:val="00ED001B"/>
    <w:rsid w:val="00ED0045"/>
    <w:rsid w:val="00ED009F"/>
    <w:rsid w:val="00ED00CF"/>
    <w:rsid w:val="00ED00D6"/>
    <w:rsid w:val="00ED014C"/>
    <w:rsid w:val="00ED01E8"/>
    <w:rsid w:val="00ED0245"/>
    <w:rsid w:val="00ED0269"/>
    <w:rsid w:val="00ED02B7"/>
    <w:rsid w:val="00ED032D"/>
    <w:rsid w:val="00ED0393"/>
    <w:rsid w:val="00ED0544"/>
    <w:rsid w:val="00ED064F"/>
    <w:rsid w:val="00ED0695"/>
    <w:rsid w:val="00ED06E5"/>
    <w:rsid w:val="00ED0731"/>
    <w:rsid w:val="00ED0756"/>
    <w:rsid w:val="00ED07F3"/>
    <w:rsid w:val="00ED07F7"/>
    <w:rsid w:val="00ED0901"/>
    <w:rsid w:val="00ED0904"/>
    <w:rsid w:val="00ED09A9"/>
    <w:rsid w:val="00ED09C7"/>
    <w:rsid w:val="00ED0A0F"/>
    <w:rsid w:val="00ED0A3A"/>
    <w:rsid w:val="00ED0A59"/>
    <w:rsid w:val="00ED0A5C"/>
    <w:rsid w:val="00ED0AA5"/>
    <w:rsid w:val="00ED0B97"/>
    <w:rsid w:val="00ED0CFF"/>
    <w:rsid w:val="00ED0D10"/>
    <w:rsid w:val="00ED0DF2"/>
    <w:rsid w:val="00ED0E98"/>
    <w:rsid w:val="00ED0FC5"/>
    <w:rsid w:val="00ED101A"/>
    <w:rsid w:val="00ED101C"/>
    <w:rsid w:val="00ED103B"/>
    <w:rsid w:val="00ED112E"/>
    <w:rsid w:val="00ED1169"/>
    <w:rsid w:val="00ED11B2"/>
    <w:rsid w:val="00ED128F"/>
    <w:rsid w:val="00ED12AE"/>
    <w:rsid w:val="00ED12B4"/>
    <w:rsid w:val="00ED1312"/>
    <w:rsid w:val="00ED1373"/>
    <w:rsid w:val="00ED139F"/>
    <w:rsid w:val="00ED13CA"/>
    <w:rsid w:val="00ED13E9"/>
    <w:rsid w:val="00ED143A"/>
    <w:rsid w:val="00ED1466"/>
    <w:rsid w:val="00ED1484"/>
    <w:rsid w:val="00ED14DA"/>
    <w:rsid w:val="00ED1531"/>
    <w:rsid w:val="00ED1579"/>
    <w:rsid w:val="00ED15B4"/>
    <w:rsid w:val="00ED1658"/>
    <w:rsid w:val="00ED16D4"/>
    <w:rsid w:val="00ED16E3"/>
    <w:rsid w:val="00ED17E6"/>
    <w:rsid w:val="00ED191C"/>
    <w:rsid w:val="00ED1A8C"/>
    <w:rsid w:val="00ED1B45"/>
    <w:rsid w:val="00ED1C5F"/>
    <w:rsid w:val="00ED1CDF"/>
    <w:rsid w:val="00ED1DD4"/>
    <w:rsid w:val="00ED1E17"/>
    <w:rsid w:val="00ED1E4D"/>
    <w:rsid w:val="00ED1E67"/>
    <w:rsid w:val="00ED1E7B"/>
    <w:rsid w:val="00ED1EB3"/>
    <w:rsid w:val="00ED1EC6"/>
    <w:rsid w:val="00ED1EE0"/>
    <w:rsid w:val="00ED1FAA"/>
    <w:rsid w:val="00ED1FD2"/>
    <w:rsid w:val="00ED2024"/>
    <w:rsid w:val="00ED2076"/>
    <w:rsid w:val="00ED2168"/>
    <w:rsid w:val="00ED2183"/>
    <w:rsid w:val="00ED21DE"/>
    <w:rsid w:val="00ED2205"/>
    <w:rsid w:val="00ED220F"/>
    <w:rsid w:val="00ED224C"/>
    <w:rsid w:val="00ED2280"/>
    <w:rsid w:val="00ED22DC"/>
    <w:rsid w:val="00ED22EA"/>
    <w:rsid w:val="00ED2308"/>
    <w:rsid w:val="00ED231F"/>
    <w:rsid w:val="00ED237E"/>
    <w:rsid w:val="00ED23B3"/>
    <w:rsid w:val="00ED244E"/>
    <w:rsid w:val="00ED24B0"/>
    <w:rsid w:val="00ED24B1"/>
    <w:rsid w:val="00ED24C7"/>
    <w:rsid w:val="00ED24F1"/>
    <w:rsid w:val="00ED24FB"/>
    <w:rsid w:val="00ED2614"/>
    <w:rsid w:val="00ED2654"/>
    <w:rsid w:val="00ED2678"/>
    <w:rsid w:val="00ED2774"/>
    <w:rsid w:val="00ED27BA"/>
    <w:rsid w:val="00ED2892"/>
    <w:rsid w:val="00ED28AB"/>
    <w:rsid w:val="00ED2B48"/>
    <w:rsid w:val="00ED2BC7"/>
    <w:rsid w:val="00ED2BE0"/>
    <w:rsid w:val="00ED2C0A"/>
    <w:rsid w:val="00ED2C72"/>
    <w:rsid w:val="00ED2DEC"/>
    <w:rsid w:val="00ED2E9B"/>
    <w:rsid w:val="00ED2EB4"/>
    <w:rsid w:val="00ED2EF5"/>
    <w:rsid w:val="00ED2F3E"/>
    <w:rsid w:val="00ED2F71"/>
    <w:rsid w:val="00ED2FB2"/>
    <w:rsid w:val="00ED2FF0"/>
    <w:rsid w:val="00ED3137"/>
    <w:rsid w:val="00ED317F"/>
    <w:rsid w:val="00ED3191"/>
    <w:rsid w:val="00ED31B9"/>
    <w:rsid w:val="00ED31D3"/>
    <w:rsid w:val="00ED3205"/>
    <w:rsid w:val="00ED32C6"/>
    <w:rsid w:val="00ED3361"/>
    <w:rsid w:val="00ED33CC"/>
    <w:rsid w:val="00ED3499"/>
    <w:rsid w:val="00ED34CE"/>
    <w:rsid w:val="00ED35FF"/>
    <w:rsid w:val="00ED3662"/>
    <w:rsid w:val="00ED3671"/>
    <w:rsid w:val="00ED3732"/>
    <w:rsid w:val="00ED3792"/>
    <w:rsid w:val="00ED3794"/>
    <w:rsid w:val="00ED37FB"/>
    <w:rsid w:val="00ED38C9"/>
    <w:rsid w:val="00ED3A29"/>
    <w:rsid w:val="00ED3A5E"/>
    <w:rsid w:val="00ED3A64"/>
    <w:rsid w:val="00ED3AA8"/>
    <w:rsid w:val="00ED3AB3"/>
    <w:rsid w:val="00ED3AC9"/>
    <w:rsid w:val="00ED3BB1"/>
    <w:rsid w:val="00ED3C68"/>
    <w:rsid w:val="00ED3CF5"/>
    <w:rsid w:val="00ED3D42"/>
    <w:rsid w:val="00ED3D70"/>
    <w:rsid w:val="00ED3DAC"/>
    <w:rsid w:val="00ED3E21"/>
    <w:rsid w:val="00ED3EB8"/>
    <w:rsid w:val="00ED3EC1"/>
    <w:rsid w:val="00ED40D8"/>
    <w:rsid w:val="00ED40F5"/>
    <w:rsid w:val="00ED42A8"/>
    <w:rsid w:val="00ED42B9"/>
    <w:rsid w:val="00ED42C5"/>
    <w:rsid w:val="00ED4304"/>
    <w:rsid w:val="00ED4344"/>
    <w:rsid w:val="00ED4345"/>
    <w:rsid w:val="00ED434A"/>
    <w:rsid w:val="00ED4351"/>
    <w:rsid w:val="00ED43FA"/>
    <w:rsid w:val="00ED4424"/>
    <w:rsid w:val="00ED459F"/>
    <w:rsid w:val="00ED4654"/>
    <w:rsid w:val="00ED46E4"/>
    <w:rsid w:val="00ED46F0"/>
    <w:rsid w:val="00ED4727"/>
    <w:rsid w:val="00ED4904"/>
    <w:rsid w:val="00ED492A"/>
    <w:rsid w:val="00ED4981"/>
    <w:rsid w:val="00ED4A07"/>
    <w:rsid w:val="00ED4AAF"/>
    <w:rsid w:val="00ED4B31"/>
    <w:rsid w:val="00ED4B57"/>
    <w:rsid w:val="00ED4BAB"/>
    <w:rsid w:val="00ED4C47"/>
    <w:rsid w:val="00ED4C74"/>
    <w:rsid w:val="00ED4CED"/>
    <w:rsid w:val="00ED4D6E"/>
    <w:rsid w:val="00ED4D97"/>
    <w:rsid w:val="00ED4DF3"/>
    <w:rsid w:val="00ED4E64"/>
    <w:rsid w:val="00ED4F23"/>
    <w:rsid w:val="00ED4F4C"/>
    <w:rsid w:val="00ED4F69"/>
    <w:rsid w:val="00ED500B"/>
    <w:rsid w:val="00ED514B"/>
    <w:rsid w:val="00ED517E"/>
    <w:rsid w:val="00ED5196"/>
    <w:rsid w:val="00ED51CC"/>
    <w:rsid w:val="00ED52A8"/>
    <w:rsid w:val="00ED52DD"/>
    <w:rsid w:val="00ED547F"/>
    <w:rsid w:val="00ED56AE"/>
    <w:rsid w:val="00ED57F0"/>
    <w:rsid w:val="00ED585E"/>
    <w:rsid w:val="00ED5893"/>
    <w:rsid w:val="00ED58B1"/>
    <w:rsid w:val="00ED5924"/>
    <w:rsid w:val="00ED5973"/>
    <w:rsid w:val="00ED5A97"/>
    <w:rsid w:val="00ED5AA0"/>
    <w:rsid w:val="00ED5AA6"/>
    <w:rsid w:val="00ED5B11"/>
    <w:rsid w:val="00ED5BF5"/>
    <w:rsid w:val="00ED5BF9"/>
    <w:rsid w:val="00ED5BFE"/>
    <w:rsid w:val="00ED5C6E"/>
    <w:rsid w:val="00ED5C8B"/>
    <w:rsid w:val="00ED5CC9"/>
    <w:rsid w:val="00ED605B"/>
    <w:rsid w:val="00ED610A"/>
    <w:rsid w:val="00ED618A"/>
    <w:rsid w:val="00ED61B0"/>
    <w:rsid w:val="00ED61D4"/>
    <w:rsid w:val="00ED6224"/>
    <w:rsid w:val="00ED6256"/>
    <w:rsid w:val="00ED625E"/>
    <w:rsid w:val="00ED626F"/>
    <w:rsid w:val="00ED6288"/>
    <w:rsid w:val="00ED62AF"/>
    <w:rsid w:val="00ED63A0"/>
    <w:rsid w:val="00ED63FA"/>
    <w:rsid w:val="00ED669E"/>
    <w:rsid w:val="00ED6707"/>
    <w:rsid w:val="00ED673B"/>
    <w:rsid w:val="00ED6744"/>
    <w:rsid w:val="00ED679C"/>
    <w:rsid w:val="00ED68D3"/>
    <w:rsid w:val="00ED68E6"/>
    <w:rsid w:val="00ED6A32"/>
    <w:rsid w:val="00ED6ABE"/>
    <w:rsid w:val="00ED6AF7"/>
    <w:rsid w:val="00ED6BAE"/>
    <w:rsid w:val="00ED6BE5"/>
    <w:rsid w:val="00ED6C85"/>
    <w:rsid w:val="00ED6D2B"/>
    <w:rsid w:val="00ED6D5D"/>
    <w:rsid w:val="00ED6D88"/>
    <w:rsid w:val="00ED6F7A"/>
    <w:rsid w:val="00ED6F83"/>
    <w:rsid w:val="00ED7005"/>
    <w:rsid w:val="00ED70C4"/>
    <w:rsid w:val="00ED70FB"/>
    <w:rsid w:val="00ED71A0"/>
    <w:rsid w:val="00ED7221"/>
    <w:rsid w:val="00ED72D5"/>
    <w:rsid w:val="00ED72FB"/>
    <w:rsid w:val="00ED731C"/>
    <w:rsid w:val="00ED737C"/>
    <w:rsid w:val="00ED7423"/>
    <w:rsid w:val="00ED7465"/>
    <w:rsid w:val="00ED746A"/>
    <w:rsid w:val="00ED747C"/>
    <w:rsid w:val="00ED7545"/>
    <w:rsid w:val="00ED7573"/>
    <w:rsid w:val="00ED758D"/>
    <w:rsid w:val="00ED75B5"/>
    <w:rsid w:val="00ED765C"/>
    <w:rsid w:val="00ED76AE"/>
    <w:rsid w:val="00ED76B2"/>
    <w:rsid w:val="00ED76EF"/>
    <w:rsid w:val="00ED78F5"/>
    <w:rsid w:val="00ED7911"/>
    <w:rsid w:val="00ED791C"/>
    <w:rsid w:val="00ED7985"/>
    <w:rsid w:val="00ED7989"/>
    <w:rsid w:val="00ED79DB"/>
    <w:rsid w:val="00ED7ABB"/>
    <w:rsid w:val="00ED7B23"/>
    <w:rsid w:val="00ED7BD9"/>
    <w:rsid w:val="00ED7C84"/>
    <w:rsid w:val="00ED7CFE"/>
    <w:rsid w:val="00ED7DC2"/>
    <w:rsid w:val="00ED7E49"/>
    <w:rsid w:val="00ED7FA5"/>
    <w:rsid w:val="00EE0094"/>
    <w:rsid w:val="00EE0120"/>
    <w:rsid w:val="00EE0157"/>
    <w:rsid w:val="00EE02AA"/>
    <w:rsid w:val="00EE0359"/>
    <w:rsid w:val="00EE03B5"/>
    <w:rsid w:val="00EE040B"/>
    <w:rsid w:val="00EE0486"/>
    <w:rsid w:val="00EE052C"/>
    <w:rsid w:val="00EE0565"/>
    <w:rsid w:val="00EE05FF"/>
    <w:rsid w:val="00EE0602"/>
    <w:rsid w:val="00EE0628"/>
    <w:rsid w:val="00EE06A1"/>
    <w:rsid w:val="00EE06B7"/>
    <w:rsid w:val="00EE07C4"/>
    <w:rsid w:val="00EE0869"/>
    <w:rsid w:val="00EE090A"/>
    <w:rsid w:val="00EE0AA7"/>
    <w:rsid w:val="00EE0B73"/>
    <w:rsid w:val="00EE0BBF"/>
    <w:rsid w:val="00EE0C50"/>
    <w:rsid w:val="00EE0CAA"/>
    <w:rsid w:val="00EE0DA2"/>
    <w:rsid w:val="00EE0DBD"/>
    <w:rsid w:val="00EE0DE1"/>
    <w:rsid w:val="00EE0E6B"/>
    <w:rsid w:val="00EE0E92"/>
    <w:rsid w:val="00EE0EA5"/>
    <w:rsid w:val="00EE0EB3"/>
    <w:rsid w:val="00EE0FAB"/>
    <w:rsid w:val="00EE0FD9"/>
    <w:rsid w:val="00EE10C2"/>
    <w:rsid w:val="00EE10E0"/>
    <w:rsid w:val="00EE10F2"/>
    <w:rsid w:val="00EE110E"/>
    <w:rsid w:val="00EE1151"/>
    <w:rsid w:val="00EE119A"/>
    <w:rsid w:val="00EE12E4"/>
    <w:rsid w:val="00EE1454"/>
    <w:rsid w:val="00EE147C"/>
    <w:rsid w:val="00EE15DB"/>
    <w:rsid w:val="00EE184F"/>
    <w:rsid w:val="00EE190C"/>
    <w:rsid w:val="00EE1976"/>
    <w:rsid w:val="00EE197E"/>
    <w:rsid w:val="00EE19D0"/>
    <w:rsid w:val="00EE19D1"/>
    <w:rsid w:val="00EE1A10"/>
    <w:rsid w:val="00EE1AC5"/>
    <w:rsid w:val="00EE1AE8"/>
    <w:rsid w:val="00EE1BB2"/>
    <w:rsid w:val="00EE1C0C"/>
    <w:rsid w:val="00EE1C23"/>
    <w:rsid w:val="00EE1C29"/>
    <w:rsid w:val="00EE1C83"/>
    <w:rsid w:val="00EE1C90"/>
    <w:rsid w:val="00EE1CC6"/>
    <w:rsid w:val="00EE1DAE"/>
    <w:rsid w:val="00EE1DB9"/>
    <w:rsid w:val="00EE1EE0"/>
    <w:rsid w:val="00EE1FC0"/>
    <w:rsid w:val="00EE1FF8"/>
    <w:rsid w:val="00EE2068"/>
    <w:rsid w:val="00EE2091"/>
    <w:rsid w:val="00EE2198"/>
    <w:rsid w:val="00EE2298"/>
    <w:rsid w:val="00EE22BB"/>
    <w:rsid w:val="00EE23B7"/>
    <w:rsid w:val="00EE23C9"/>
    <w:rsid w:val="00EE24FA"/>
    <w:rsid w:val="00EE2570"/>
    <w:rsid w:val="00EE25DA"/>
    <w:rsid w:val="00EE262D"/>
    <w:rsid w:val="00EE26D0"/>
    <w:rsid w:val="00EE2765"/>
    <w:rsid w:val="00EE27A4"/>
    <w:rsid w:val="00EE27B4"/>
    <w:rsid w:val="00EE28C8"/>
    <w:rsid w:val="00EE28D1"/>
    <w:rsid w:val="00EE2B19"/>
    <w:rsid w:val="00EE2BD5"/>
    <w:rsid w:val="00EE2BE4"/>
    <w:rsid w:val="00EE2C34"/>
    <w:rsid w:val="00EE2C3F"/>
    <w:rsid w:val="00EE2CAC"/>
    <w:rsid w:val="00EE2D6C"/>
    <w:rsid w:val="00EE2E2D"/>
    <w:rsid w:val="00EE2EA5"/>
    <w:rsid w:val="00EE2EBE"/>
    <w:rsid w:val="00EE2F5D"/>
    <w:rsid w:val="00EE3115"/>
    <w:rsid w:val="00EE3272"/>
    <w:rsid w:val="00EE3292"/>
    <w:rsid w:val="00EE330C"/>
    <w:rsid w:val="00EE3359"/>
    <w:rsid w:val="00EE336D"/>
    <w:rsid w:val="00EE3433"/>
    <w:rsid w:val="00EE3549"/>
    <w:rsid w:val="00EE36A5"/>
    <w:rsid w:val="00EE37F7"/>
    <w:rsid w:val="00EE3806"/>
    <w:rsid w:val="00EE38DE"/>
    <w:rsid w:val="00EE39E6"/>
    <w:rsid w:val="00EE3A02"/>
    <w:rsid w:val="00EE3AC3"/>
    <w:rsid w:val="00EE3B4C"/>
    <w:rsid w:val="00EE3BC9"/>
    <w:rsid w:val="00EE3BF0"/>
    <w:rsid w:val="00EE3CE3"/>
    <w:rsid w:val="00EE3DAB"/>
    <w:rsid w:val="00EE3DBE"/>
    <w:rsid w:val="00EE3DDA"/>
    <w:rsid w:val="00EE3E7E"/>
    <w:rsid w:val="00EE3F87"/>
    <w:rsid w:val="00EE3F9A"/>
    <w:rsid w:val="00EE408B"/>
    <w:rsid w:val="00EE40AA"/>
    <w:rsid w:val="00EE40B2"/>
    <w:rsid w:val="00EE4127"/>
    <w:rsid w:val="00EE4138"/>
    <w:rsid w:val="00EE4270"/>
    <w:rsid w:val="00EE42AE"/>
    <w:rsid w:val="00EE42F9"/>
    <w:rsid w:val="00EE4312"/>
    <w:rsid w:val="00EE4331"/>
    <w:rsid w:val="00EE4398"/>
    <w:rsid w:val="00EE445F"/>
    <w:rsid w:val="00EE44D5"/>
    <w:rsid w:val="00EE4520"/>
    <w:rsid w:val="00EE4527"/>
    <w:rsid w:val="00EE45AC"/>
    <w:rsid w:val="00EE45FD"/>
    <w:rsid w:val="00EE4665"/>
    <w:rsid w:val="00EE467F"/>
    <w:rsid w:val="00EE4735"/>
    <w:rsid w:val="00EE47E5"/>
    <w:rsid w:val="00EE4828"/>
    <w:rsid w:val="00EE483C"/>
    <w:rsid w:val="00EE48BD"/>
    <w:rsid w:val="00EE498C"/>
    <w:rsid w:val="00EE49A5"/>
    <w:rsid w:val="00EE4A5A"/>
    <w:rsid w:val="00EE4AC7"/>
    <w:rsid w:val="00EE4AEC"/>
    <w:rsid w:val="00EE4C0D"/>
    <w:rsid w:val="00EE4C2A"/>
    <w:rsid w:val="00EE4C34"/>
    <w:rsid w:val="00EE4C5C"/>
    <w:rsid w:val="00EE4C74"/>
    <w:rsid w:val="00EE4CDC"/>
    <w:rsid w:val="00EE4D28"/>
    <w:rsid w:val="00EE4E3A"/>
    <w:rsid w:val="00EE5008"/>
    <w:rsid w:val="00EE50C5"/>
    <w:rsid w:val="00EE5116"/>
    <w:rsid w:val="00EE5140"/>
    <w:rsid w:val="00EE514E"/>
    <w:rsid w:val="00EE516A"/>
    <w:rsid w:val="00EE5176"/>
    <w:rsid w:val="00EE51B5"/>
    <w:rsid w:val="00EE51C8"/>
    <w:rsid w:val="00EE5206"/>
    <w:rsid w:val="00EE532B"/>
    <w:rsid w:val="00EE532C"/>
    <w:rsid w:val="00EE538B"/>
    <w:rsid w:val="00EE5396"/>
    <w:rsid w:val="00EE5423"/>
    <w:rsid w:val="00EE54DD"/>
    <w:rsid w:val="00EE552B"/>
    <w:rsid w:val="00EE5549"/>
    <w:rsid w:val="00EE5579"/>
    <w:rsid w:val="00EE5596"/>
    <w:rsid w:val="00EE5732"/>
    <w:rsid w:val="00EE5752"/>
    <w:rsid w:val="00EE5771"/>
    <w:rsid w:val="00EE58D8"/>
    <w:rsid w:val="00EE59ED"/>
    <w:rsid w:val="00EE5A35"/>
    <w:rsid w:val="00EE5A69"/>
    <w:rsid w:val="00EE5AD1"/>
    <w:rsid w:val="00EE5AD7"/>
    <w:rsid w:val="00EE5ADA"/>
    <w:rsid w:val="00EE5B1F"/>
    <w:rsid w:val="00EE5CF8"/>
    <w:rsid w:val="00EE5D39"/>
    <w:rsid w:val="00EE5D74"/>
    <w:rsid w:val="00EE5DBC"/>
    <w:rsid w:val="00EE5DDC"/>
    <w:rsid w:val="00EE5E59"/>
    <w:rsid w:val="00EE5E5A"/>
    <w:rsid w:val="00EE5E8F"/>
    <w:rsid w:val="00EE5EE3"/>
    <w:rsid w:val="00EE5F69"/>
    <w:rsid w:val="00EE5FAF"/>
    <w:rsid w:val="00EE6091"/>
    <w:rsid w:val="00EE609B"/>
    <w:rsid w:val="00EE60EF"/>
    <w:rsid w:val="00EE6103"/>
    <w:rsid w:val="00EE612B"/>
    <w:rsid w:val="00EE61C7"/>
    <w:rsid w:val="00EE61ED"/>
    <w:rsid w:val="00EE6282"/>
    <w:rsid w:val="00EE628B"/>
    <w:rsid w:val="00EE6455"/>
    <w:rsid w:val="00EE66E8"/>
    <w:rsid w:val="00EE6942"/>
    <w:rsid w:val="00EE695C"/>
    <w:rsid w:val="00EE6A9B"/>
    <w:rsid w:val="00EE6AE6"/>
    <w:rsid w:val="00EE6D40"/>
    <w:rsid w:val="00EE6F0A"/>
    <w:rsid w:val="00EE7049"/>
    <w:rsid w:val="00EE731F"/>
    <w:rsid w:val="00EE7335"/>
    <w:rsid w:val="00EE736E"/>
    <w:rsid w:val="00EE738C"/>
    <w:rsid w:val="00EE73F1"/>
    <w:rsid w:val="00EE745A"/>
    <w:rsid w:val="00EE745F"/>
    <w:rsid w:val="00EE7552"/>
    <w:rsid w:val="00EE75D8"/>
    <w:rsid w:val="00EE76A5"/>
    <w:rsid w:val="00EE76AA"/>
    <w:rsid w:val="00EE76D5"/>
    <w:rsid w:val="00EE770B"/>
    <w:rsid w:val="00EE7755"/>
    <w:rsid w:val="00EE77E0"/>
    <w:rsid w:val="00EE782C"/>
    <w:rsid w:val="00EE78E8"/>
    <w:rsid w:val="00EE7910"/>
    <w:rsid w:val="00EE7922"/>
    <w:rsid w:val="00EE7931"/>
    <w:rsid w:val="00EE7961"/>
    <w:rsid w:val="00EE79D9"/>
    <w:rsid w:val="00EE7A23"/>
    <w:rsid w:val="00EE7A3D"/>
    <w:rsid w:val="00EE7BCA"/>
    <w:rsid w:val="00EE7C9C"/>
    <w:rsid w:val="00EE7D13"/>
    <w:rsid w:val="00EE7EF3"/>
    <w:rsid w:val="00EE7F92"/>
    <w:rsid w:val="00EE7FCA"/>
    <w:rsid w:val="00EF000D"/>
    <w:rsid w:val="00EF006B"/>
    <w:rsid w:val="00EF006F"/>
    <w:rsid w:val="00EF00C4"/>
    <w:rsid w:val="00EF0100"/>
    <w:rsid w:val="00EF011A"/>
    <w:rsid w:val="00EF0183"/>
    <w:rsid w:val="00EF0245"/>
    <w:rsid w:val="00EF0288"/>
    <w:rsid w:val="00EF02C1"/>
    <w:rsid w:val="00EF02CD"/>
    <w:rsid w:val="00EF0330"/>
    <w:rsid w:val="00EF0356"/>
    <w:rsid w:val="00EF0378"/>
    <w:rsid w:val="00EF03AE"/>
    <w:rsid w:val="00EF0411"/>
    <w:rsid w:val="00EF04CF"/>
    <w:rsid w:val="00EF050A"/>
    <w:rsid w:val="00EF05A7"/>
    <w:rsid w:val="00EF05F9"/>
    <w:rsid w:val="00EF05FD"/>
    <w:rsid w:val="00EF0606"/>
    <w:rsid w:val="00EF0615"/>
    <w:rsid w:val="00EF0680"/>
    <w:rsid w:val="00EF068D"/>
    <w:rsid w:val="00EF06B9"/>
    <w:rsid w:val="00EF0755"/>
    <w:rsid w:val="00EF082E"/>
    <w:rsid w:val="00EF0853"/>
    <w:rsid w:val="00EF0856"/>
    <w:rsid w:val="00EF090A"/>
    <w:rsid w:val="00EF0936"/>
    <w:rsid w:val="00EF0A1D"/>
    <w:rsid w:val="00EF0AC3"/>
    <w:rsid w:val="00EF0AF9"/>
    <w:rsid w:val="00EF0B9E"/>
    <w:rsid w:val="00EF0BCA"/>
    <w:rsid w:val="00EF0BF6"/>
    <w:rsid w:val="00EF0BFC"/>
    <w:rsid w:val="00EF0DEE"/>
    <w:rsid w:val="00EF0F1B"/>
    <w:rsid w:val="00EF0FF9"/>
    <w:rsid w:val="00EF1079"/>
    <w:rsid w:val="00EF10AC"/>
    <w:rsid w:val="00EF1148"/>
    <w:rsid w:val="00EF1176"/>
    <w:rsid w:val="00EF11D5"/>
    <w:rsid w:val="00EF1273"/>
    <w:rsid w:val="00EF12A3"/>
    <w:rsid w:val="00EF1457"/>
    <w:rsid w:val="00EF16EC"/>
    <w:rsid w:val="00EF175C"/>
    <w:rsid w:val="00EF17C7"/>
    <w:rsid w:val="00EF1937"/>
    <w:rsid w:val="00EF193B"/>
    <w:rsid w:val="00EF1952"/>
    <w:rsid w:val="00EF196A"/>
    <w:rsid w:val="00EF197E"/>
    <w:rsid w:val="00EF1A75"/>
    <w:rsid w:val="00EF1B7E"/>
    <w:rsid w:val="00EF1B85"/>
    <w:rsid w:val="00EF1BD4"/>
    <w:rsid w:val="00EF1C2D"/>
    <w:rsid w:val="00EF1C34"/>
    <w:rsid w:val="00EF1CA3"/>
    <w:rsid w:val="00EF1CD4"/>
    <w:rsid w:val="00EF2019"/>
    <w:rsid w:val="00EF20C4"/>
    <w:rsid w:val="00EF2141"/>
    <w:rsid w:val="00EF227F"/>
    <w:rsid w:val="00EF2328"/>
    <w:rsid w:val="00EF23CF"/>
    <w:rsid w:val="00EF24B6"/>
    <w:rsid w:val="00EF2508"/>
    <w:rsid w:val="00EF2540"/>
    <w:rsid w:val="00EF2551"/>
    <w:rsid w:val="00EF25CF"/>
    <w:rsid w:val="00EF2644"/>
    <w:rsid w:val="00EF271E"/>
    <w:rsid w:val="00EF273B"/>
    <w:rsid w:val="00EF2826"/>
    <w:rsid w:val="00EF294F"/>
    <w:rsid w:val="00EF297B"/>
    <w:rsid w:val="00EF2A49"/>
    <w:rsid w:val="00EF2ADC"/>
    <w:rsid w:val="00EF2C23"/>
    <w:rsid w:val="00EF2C42"/>
    <w:rsid w:val="00EF2C8F"/>
    <w:rsid w:val="00EF2C91"/>
    <w:rsid w:val="00EF2D5A"/>
    <w:rsid w:val="00EF2D66"/>
    <w:rsid w:val="00EF2DA0"/>
    <w:rsid w:val="00EF2DBA"/>
    <w:rsid w:val="00EF2F6A"/>
    <w:rsid w:val="00EF2FDA"/>
    <w:rsid w:val="00EF2FDF"/>
    <w:rsid w:val="00EF2FE7"/>
    <w:rsid w:val="00EF305E"/>
    <w:rsid w:val="00EF3070"/>
    <w:rsid w:val="00EF313F"/>
    <w:rsid w:val="00EF3219"/>
    <w:rsid w:val="00EF322A"/>
    <w:rsid w:val="00EF3237"/>
    <w:rsid w:val="00EF32AE"/>
    <w:rsid w:val="00EF32AF"/>
    <w:rsid w:val="00EF338C"/>
    <w:rsid w:val="00EF33D0"/>
    <w:rsid w:val="00EF3409"/>
    <w:rsid w:val="00EF34E9"/>
    <w:rsid w:val="00EF3520"/>
    <w:rsid w:val="00EF355D"/>
    <w:rsid w:val="00EF3573"/>
    <w:rsid w:val="00EF35BA"/>
    <w:rsid w:val="00EF3615"/>
    <w:rsid w:val="00EF3671"/>
    <w:rsid w:val="00EF3694"/>
    <w:rsid w:val="00EF3838"/>
    <w:rsid w:val="00EF3958"/>
    <w:rsid w:val="00EF3A1A"/>
    <w:rsid w:val="00EF3A9A"/>
    <w:rsid w:val="00EF3AA7"/>
    <w:rsid w:val="00EF3C5F"/>
    <w:rsid w:val="00EF3C70"/>
    <w:rsid w:val="00EF3D26"/>
    <w:rsid w:val="00EF3E39"/>
    <w:rsid w:val="00EF3EFB"/>
    <w:rsid w:val="00EF3F48"/>
    <w:rsid w:val="00EF3FFB"/>
    <w:rsid w:val="00EF400B"/>
    <w:rsid w:val="00EF4038"/>
    <w:rsid w:val="00EF4062"/>
    <w:rsid w:val="00EF41B7"/>
    <w:rsid w:val="00EF41B9"/>
    <w:rsid w:val="00EF421E"/>
    <w:rsid w:val="00EF4285"/>
    <w:rsid w:val="00EF4319"/>
    <w:rsid w:val="00EF436D"/>
    <w:rsid w:val="00EF43B2"/>
    <w:rsid w:val="00EF440D"/>
    <w:rsid w:val="00EF443B"/>
    <w:rsid w:val="00EF4516"/>
    <w:rsid w:val="00EF46DF"/>
    <w:rsid w:val="00EF4710"/>
    <w:rsid w:val="00EF4800"/>
    <w:rsid w:val="00EF4801"/>
    <w:rsid w:val="00EF48E8"/>
    <w:rsid w:val="00EF48F1"/>
    <w:rsid w:val="00EF492F"/>
    <w:rsid w:val="00EF4A1C"/>
    <w:rsid w:val="00EF4B57"/>
    <w:rsid w:val="00EF4B93"/>
    <w:rsid w:val="00EF4BF6"/>
    <w:rsid w:val="00EF4C5E"/>
    <w:rsid w:val="00EF4C66"/>
    <w:rsid w:val="00EF4C8A"/>
    <w:rsid w:val="00EF4C9F"/>
    <w:rsid w:val="00EF4CED"/>
    <w:rsid w:val="00EF4CF2"/>
    <w:rsid w:val="00EF4D82"/>
    <w:rsid w:val="00EF4D8F"/>
    <w:rsid w:val="00EF4D98"/>
    <w:rsid w:val="00EF4DAA"/>
    <w:rsid w:val="00EF4E57"/>
    <w:rsid w:val="00EF4EBA"/>
    <w:rsid w:val="00EF4EEC"/>
    <w:rsid w:val="00EF4EF5"/>
    <w:rsid w:val="00EF4F29"/>
    <w:rsid w:val="00EF50F3"/>
    <w:rsid w:val="00EF512E"/>
    <w:rsid w:val="00EF5160"/>
    <w:rsid w:val="00EF5189"/>
    <w:rsid w:val="00EF51E9"/>
    <w:rsid w:val="00EF52E8"/>
    <w:rsid w:val="00EF5427"/>
    <w:rsid w:val="00EF5451"/>
    <w:rsid w:val="00EF547B"/>
    <w:rsid w:val="00EF54DF"/>
    <w:rsid w:val="00EF54FC"/>
    <w:rsid w:val="00EF5518"/>
    <w:rsid w:val="00EF5532"/>
    <w:rsid w:val="00EF554A"/>
    <w:rsid w:val="00EF5570"/>
    <w:rsid w:val="00EF559A"/>
    <w:rsid w:val="00EF5677"/>
    <w:rsid w:val="00EF577C"/>
    <w:rsid w:val="00EF5783"/>
    <w:rsid w:val="00EF5792"/>
    <w:rsid w:val="00EF57B4"/>
    <w:rsid w:val="00EF57B5"/>
    <w:rsid w:val="00EF5874"/>
    <w:rsid w:val="00EF5898"/>
    <w:rsid w:val="00EF5902"/>
    <w:rsid w:val="00EF5916"/>
    <w:rsid w:val="00EF59AA"/>
    <w:rsid w:val="00EF59D6"/>
    <w:rsid w:val="00EF59DD"/>
    <w:rsid w:val="00EF5B15"/>
    <w:rsid w:val="00EF5B21"/>
    <w:rsid w:val="00EF5B92"/>
    <w:rsid w:val="00EF5C10"/>
    <w:rsid w:val="00EF5C59"/>
    <w:rsid w:val="00EF5C94"/>
    <w:rsid w:val="00EF5CBF"/>
    <w:rsid w:val="00EF5CE9"/>
    <w:rsid w:val="00EF5E06"/>
    <w:rsid w:val="00EF5E1E"/>
    <w:rsid w:val="00EF5E67"/>
    <w:rsid w:val="00EF5F03"/>
    <w:rsid w:val="00EF5F70"/>
    <w:rsid w:val="00EF6026"/>
    <w:rsid w:val="00EF617E"/>
    <w:rsid w:val="00EF61D9"/>
    <w:rsid w:val="00EF6253"/>
    <w:rsid w:val="00EF62A4"/>
    <w:rsid w:val="00EF62AC"/>
    <w:rsid w:val="00EF62B8"/>
    <w:rsid w:val="00EF62BD"/>
    <w:rsid w:val="00EF6315"/>
    <w:rsid w:val="00EF636E"/>
    <w:rsid w:val="00EF6394"/>
    <w:rsid w:val="00EF644C"/>
    <w:rsid w:val="00EF6481"/>
    <w:rsid w:val="00EF64AC"/>
    <w:rsid w:val="00EF65F3"/>
    <w:rsid w:val="00EF676D"/>
    <w:rsid w:val="00EF6872"/>
    <w:rsid w:val="00EF68B8"/>
    <w:rsid w:val="00EF69D2"/>
    <w:rsid w:val="00EF6A61"/>
    <w:rsid w:val="00EF6A6B"/>
    <w:rsid w:val="00EF6B58"/>
    <w:rsid w:val="00EF6B9D"/>
    <w:rsid w:val="00EF6BCC"/>
    <w:rsid w:val="00EF6CE8"/>
    <w:rsid w:val="00EF6D49"/>
    <w:rsid w:val="00EF6DB3"/>
    <w:rsid w:val="00EF6DFC"/>
    <w:rsid w:val="00EF6ECF"/>
    <w:rsid w:val="00EF6F55"/>
    <w:rsid w:val="00EF6FB6"/>
    <w:rsid w:val="00EF6FBD"/>
    <w:rsid w:val="00EF6FEA"/>
    <w:rsid w:val="00EF7076"/>
    <w:rsid w:val="00EF70D8"/>
    <w:rsid w:val="00EF70E8"/>
    <w:rsid w:val="00EF711F"/>
    <w:rsid w:val="00EF713C"/>
    <w:rsid w:val="00EF7146"/>
    <w:rsid w:val="00EF7239"/>
    <w:rsid w:val="00EF725E"/>
    <w:rsid w:val="00EF7346"/>
    <w:rsid w:val="00EF73C8"/>
    <w:rsid w:val="00EF73D8"/>
    <w:rsid w:val="00EF7429"/>
    <w:rsid w:val="00EF7468"/>
    <w:rsid w:val="00EF747E"/>
    <w:rsid w:val="00EF7528"/>
    <w:rsid w:val="00EF7598"/>
    <w:rsid w:val="00EF75C5"/>
    <w:rsid w:val="00EF7640"/>
    <w:rsid w:val="00EF7691"/>
    <w:rsid w:val="00EF7712"/>
    <w:rsid w:val="00EF7981"/>
    <w:rsid w:val="00EF7A5D"/>
    <w:rsid w:val="00EF7B35"/>
    <w:rsid w:val="00EF7BD5"/>
    <w:rsid w:val="00EF7C21"/>
    <w:rsid w:val="00EF7CEE"/>
    <w:rsid w:val="00EF7DBB"/>
    <w:rsid w:val="00EF7DBE"/>
    <w:rsid w:val="00EF7E5C"/>
    <w:rsid w:val="00EF7EB3"/>
    <w:rsid w:val="00EF7EEA"/>
    <w:rsid w:val="00EF7FDF"/>
    <w:rsid w:val="00F000A6"/>
    <w:rsid w:val="00F000EB"/>
    <w:rsid w:val="00F00306"/>
    <w:rsid w:val="00F00371"/>
    <w:rsid w:val="00F00443"/>
    <w:rsid w:val="00F0044A"/>
    <w:rsid w:val="00F004FA"/>
    <w:rsid w:val="00F004FE"/>
    <w:rsid w:val="00F00530"/>
    <w:rsid w:val="00F00535"/>
    <w:rsid w:val="00F00591"/>
    <w:rsid w:val="00F005FD"/>
    <w:rsid w:val="00F00689"/>
    <w:rsid w:val="00F007BD"/>
    <w:rsid w:val="00F007E8"/>
    <w:rsid w:val="00F00823"/>
    <w:rsid w:val="00F0088B"/>
    <w:rsid w:val="00F00896"/>
    <w:rsid w:val="00F008A7"/>
    <w:rsid w:val="00F008EC"/>
    <w:rsid w:val="00F00956"/>
    <w:rsid w:val="00F00ABD"/>
    <w:rsid w:val="00F00B2C"/>
    <w:rsid w:val="00F00B34"/>
    <w:rsid w:val="00F00BC5"/>
    <w:rsid w:val="00F00BED"/>
    <w:rsid w:val="00F00C04"/>
    <w:rsid w:val="00F00C08"/>
    <w:rsid w:val="00F00C65"/>
    <w:rsid w:val="00F00D20"/>
    <w:rsid w:val="00F00D63"/>
    <w:rsid w:val="00F00D77"/>
    <w:rsid w:val="00F00D87"/>
    <w:rsid w:val="00F00F73"/>
    <w:rsid w:val="00F00FAD"/>
    <w:rsid w:val="00F00FD3"/>
    <w:rsid w:val="00F00FEC"/>
    <w:rsid w:val="00F01012"/>
    <w:rsid w:val="00F01021"/>
    <w:rsid w:val="00F01041"/>
    <w:rsid w:val="00F01096"/>
    <w:rsid w:val="00F010C7"/>
    <w:rsid w:val="00F010E3"/>
    <w:rsid w:val="00F010E4"/>
    <w:rsid w:val="00F011C0"/>
    <w:rsid w:val="00F0124E"/>
    <w:rsid w:val="00F0125C"/>
    <w:rsid w:val="00F012CC"/>
    <w:rsid w:val="00F0138A"/>
    <w:rsid w:val="00F013EC"/>
    <w:rsid w:val="00F0142D"/>
    <w:rsid w:val="00F014B7"/>
    <w:rsid w:val="00F015B0"/>
    <w:rsid w:val="00F017DB"/>
    <w:rsid w:val="00F01854"/>
    <w:rsid w:val="00F01A1C"/>
    <w:rsid w:val="00F01ABE"/>
    <w:rsid w:val="00F01C36"/>
    <w:rsid w:val="00F01D18"/>
    <w:rsid w:val="00F01D6A"/>
    <w:rsid w:val="00F01DDC"/>
    <w:rsid w:val="00F01E39"/>
    <w:rsid w:val="00F01F1B"/>
    <w:rsid w:val="00F01FAD"/>
    <w:rsid w:val="00F01FC5"/>
    <w:rsid w:val="00F02071"/>
    <w:rsid w:val="00F020C9"/>
    <w:rsid w:val="00F02126"/>
    <w:rsid w:val="00F021D1"/>
    <w:rsid w:val="00F021E6"/>
    <w:rsid w:val="00F021FD"/>
    <w:rsid w:val="00F0225D"/>
    <w:rsid w:val="00F02262"/>
    <w:rsid w:val="00F0227C"/>
    <w:rsid w:val="00F02293"/>
    <w:rsid w:val="00F02296"/>
    <w:rsid w:val="00F022BE"/>
    <w:rsid w:val="00F02350"/>
    <w:rsid w:val="00F023EA"/>
    <w:rsid w:val="00F023FB"/>
    <w:rsid w:val="00F0243F"/>
    <w:rsid w:val="00F02532"/>
    <w:rsid w:val="00F025E9"/>
    <w:rsid w:val="00F0260D"/>
    <w:rsid w:val="00F02619"/>
    <w:rsid w:val="00F0272B"/>
    <w:rsid w:val="00F028E4"/>
    <w:rsid w:val="00F02A8A"/>
    <w:rsid w:val="00F02AE9"/>
    <w:rsid w:val="00F02B1E"/>
    <w:rsid w:val="00F02B27"/>
    <w:rsid w:val="00F02B61"/>
    <w:rsid w:val="00F02D1D"/>
    <w:rsid w:val="00F02D34"/>
    <w:rsid w:val="00F02D38"/>
    <w:rsid w:val="00F02E25"/>
    <w:rsid w:val="00F02E68"/>
    <w:rsid w:val="00F02F0C"/>
    <w:rsid w:val="00F02F20"/>
    <w:rsid w:val="00F02F83"/>
    <w:rsid w:val="00F03092"/>
    <w:rsid w:val="00F0310F"/>
    <w:rsid w:val="00F03221"/>
    <w:rsid w:val="00F0327C"/>
    <w:rsid w:val="00F0333A"/>
    <w:rsid w:val="00F033EB"/>
    <w:rsid w:val="00F03465"/>
    <w:rsid w:val="00F0349E"/>
    <w:rsid w:val="00F03564"/>
    <w:rsid w:val="00F035CA"/>
    <w:rsid w:val="00F035DC"/>
    <w:rsid w:val="00F03663"/>
    <w:rsid w:val="00F0369E"/>
    <w:rsid w:val="00F036B1"/>
    <w:rsid w:val="00F036BD"/>
    <w:rsid w:val="00F0370B"/>
    <w:rsid w:val="00F0373D"/>
    <w:rsid w:val="00F03937"/>
    <w:rsid w:val="00F03ACC"/>
    <w:rsid w:val="00F03B00"/>
    <w:rsid w:val="00F03B19"/>
    <w:rsid w:val="00F03B1B"/>
    <w:rsid w:val="00F03BBF"/>
    <w:rsid w:val="00F03BE0"/>
    <w:rsid w:val="00F03C4B"/>
    <w:rsid w:val="00F03CF9"/>
    <w:rsid w:val="00F03D62"/>
    <w:rsid w:val="00F03D81"/>
    <w:rsid w:val="00F03D9B"/>
    <w:rsid w:val="00F03DAA"/>
    <w:rsid w:val="00F03E2E"/>
    <w:rsid w:val="00F03E74"/>
    <w:rsid w:val="00F03EB9"/>
    <w:rsid w:val="00F0400B"/>
    <w:rsid w:val="00F04088"/>
    <w:rsid w:val="00F040DD"/>
    <w:rsid w:val="00F040F5"/>
    <w:rsid w:val="00F041F6"/>
    <w:rsid w:val="00F041FB"/>
    <w:rsid w:val="00F0426F"/>
    <w:rsid w:val="00F0429A"/>
    <w:rsid w:val="00F042AA"/>
    <w:rsid w:val="00F044A7"/>
    <w:rsid w:val="00F044B8"/>
    <w:rsid w:val="00F0451B"/>
    <w:rsid w:val="00F04561"/>
    <w:rsid w:val="00F0461E"/>
    <w:rsid w:val="00F0466D"/>
    <w:rsid w:val="00F0485B"/>
    <w:rsid w:val="00F04944"/>
    <w:rsid w:val="00F04B38"/>
    <w:rsid w:val="00F04B6D"/>
    <w:rsid w:val="00F04C8B"/>
    <w:rsid w:val="00F04C9D"/>
    <w:rsid w:val="00F04D63"/>
    <w:rsid w:val="00F04EAB"/>
    <w:rsid w:val="00F04EEF"/>
    <w:rsid w:val="00F04F23"/>
    <w:rsid w:val="00F04FE6"/>
    <w:rsid w:val="00F05025"/>
    <w:rsid w:val="00F0507F"/>
    <w:rsid w:val="00F051B0"/>
    <w:rsid w:val="00F051EB"/>
    <w:rsid w:val="00F0521C"/>
    <w:rsid w:val="00F053A0"/>
    <w:rsid w:val="00F054EF"/>
    <w:rsid w:val="00F05542"/>
    <w:rsid w:val="00F05573"/>
    <w:rsid w:val="00F055EA"/>
    <w:rsid w:val="00F05671"/>
    <w:rsid w:val="00F056F5"/>
    <w:rsid w:val="00F0580D"/>
    <w:rsid w:val="00F05905"/>
    <w:rsid w:val="00F05AC9"/>
    <w:rsid w:val="00F05AE3"/>
    <w:rsid w:val="00F05B8C"/>
    <w:rsid w:val="00F05B97"/>
    <w:rsid w:val="00F05BCA"/>
    <w:rsid w:val="00F05CB7"/>
    <w:rsid w:val="00F05CD1"/>
    <w:rsid w:val="00F05D0D"/>
    <w:rsid w:val="00F05DE5"/>
    <w:rsid w:val="00F05F38"/>
    <w:rsid w:val="00F0602E"/>
    <w:rsid w:val="00F060A3"/>
    <w:rsid w:val="00F060B9"/>
    <w:rsid w:val="00F06133"/>
    <w:rsid w:val="00F0615E"/>
    <w:rsid w:val="00F0616B"/>
    <w:rsid w:val="00F061AF"/>
    <w:rsid w:val="00F06227"/>
    <w:rsid w:val="00F0622C"/>
    <w:rsid w:val="00F0623F"/>
    <w:rsid w:val="00F06263"/>
    <w:rsid w:val="00F06281"/>
    <w:rsid w:val="00F06299"/>
    <w:rsid w:val="00F062ED"/>
    <w:rsid w:val="00F063F8"/>
    <w:rsid w:val="00F0647A"/>
    <w:rsid w:val="00F0656C"/>
    <w:rsid w:val="00F065F8"/>
    <w:rsid w:val="00F065FE"/>
    <w:rsid w:val="00F066BA"/>
    <w:rsid w:val="00F066F4"/>
    <w:rsid w:val="00F067B7"/>
    <w:rsid w:val="00F067F8"/>
    <w:rsid w:val="00F068D6"/>
    <w:rsid w:val="00F06900"/>
    <w:rsid w:val="00F06932"/>
    <w:rsid w:val="00F06961"/>
    <w:rsid w:val="00F06988"/>
    <w:rsid w:val="00F069F9"/>
    <w:rsid w:val="00F06A46"/>
    <w:rsid w:val="00F06AD1"/>
    <w:rsid w:val="00F06ADA"/>
    <w:rsid w:val="00F06AE2"/>
    <w:rsid w:val="00F06B33"/>
    <w:rsid w:val="00F06B52"/>
    <w:rsid w:val="00F06B7D"/>
    <w:rsid w:val="00F06C10"/>
    <w:rsid w:val="00F06C75"/>
    <w:rsid w:val="00F06DD2"/>
    <w:rsid w:val="00F06E0A"/>
    <w:rsid w:val="00F06E17"/>
    <w:rsid w:val="00F06F21"/>
    <w:rsid w:val="00F06FB0"/>
    <w:rsid w:val="00F0705E"/>
    <w:rsid w:val="00F0706B"/>
    <w:rsid w:val="00F07070"/>
    <w:rsid w:val="00F0713C"/>
    <w:rsid w:val="00F0717A"/>
    <w:rsid w:val="00F07238"/>
    <w:rsid w:val="00F072A8"/>
    <w:rsid w:val="00F0734C"/>
    <w:rsid w:val="00F0734E"/>
    <w:rsid w:val="00F0734F"/>
    <w:rsid w:val="00F0739C"/>
    <w:rsid w:val="00F0741C"/>
    <w:rsid w:val="00F07480"/>
    <w:rsid w:val="00F0749E"/>
    <w:rsid w:val="00F074DB"/>
    <w:rsid w:val="00F074E9"/>
    <w:rsid w:val="00F074FA"/>
    <w:rsid w:val="00F0758F"/>
    <w:rsid w:val="00F075BA"/>
    <w:rsid w:val="00F075BC"/>
    <w:rsid w:val="00F076F1"/>
    <w:rsid w:val="00F076F2"/>
    <w:rsid w:val="00F0770D"/>
    <w:rsid w:val="00F0772B"/>
    <w:rsid w:val="00F0778C"/>
    <w:rsid w:val="00F077AB"/>
    <w:rsid w:val="00F078A3"/>
    <w:rsid w:val="00F0796E"/>
    <w:rsid w:val="00F07A4F"/>
    <w:rsid w:val="00F07A65"/>
    <w:rsid w:val="00F07B6E"/>
    <w:rsid w:val="00F07C42"/>
    <w:rsid w:val="00F07C9E"/>
    <w:rsid w:val="00F07D75"/>
    <w:rsid w:val="00F07D87"/>
    <w:rsid w:val="00F07DFF"/>
    <w:rsid w:val="00F07E45"/>
    <w:rsid w:val="00F07E64"/>
    <w:rsid w:val="00F07F03"/>
    <w:rsid w:val="00F07F63"/>
    <w:rsid w:val="00F07F8B"/>
    <w:rsid w:val="00F101E9"/>
    <w:rsid w:val="00F10203"/>
    <w:rsid w:val="00F10246"/>
    <w:rsid w:val="00F1030A"/>
    <w:rsid w:val="00F103D2"/>
    <w:rsid w:val="00F10447"/>
    <w:rsid w:val="00F1048B"/>
    <w:rsid w:val="00F104E9"/>
    <w:rsid w:val="00F104F3"/>
    <w:rsid w:val="00F10656"/>
    <w:rsid w:val="00F106B5"/>
    <w:rsid w:val="00F10700"/>
    <w:rsid w:val="00F10834"/>
    <w:rsid w:val="00F1098A"/>
    <w:rsid w:val="00F10996"/>
    <w:rsid w:val="00F109CF"/>
    <w:rsid w:val="00F10A27"/>
    <w:rsid w:val="00F10A42"/>
    <w:rsid w:val="00F10A91"/>
    <w:rsid w:val="00F10B7F"/>
    <w:rsid w:val="00F10C58"/>
    <w:rsid w:val="00F10CA4"/>
    <w:rsid w:val="00F10CAB"/>
    <w:rsid w:val="00F10DF4"/>
    <w:rsid w:val="00F10E0B"/>
    <w:rsid w:val="00F10F4C"/>
    <w:rsid w:val="00F10F63"/>
    <w:rsid w:val="00F10F89"/>
    <w:rsid w:val="00F10FF3"/>
    <w:rsid w:val="00F10FFB"/>
    <w:rsid w:val="00F1107A"/>
    <w:rsid w:val="00F110A6"/>
    <w:rsid w:val="00F11103"/>
    <w:rsid w:val="00F11365"/>
    <w:rsid w:val="00F113A0"/>
    <w:rsid w:val="00F113AF"/>
    <w:rsid w:val="00F113F0"/>
    <w:rsid w:val="00F113FB"/>
    <w:rsid w:val="00F11400"/>
    <w:rsid w:val="00F1142A"/>
    <w:rsid w:val="00F11434"/>
    <w:rsid w:val="00F114E9"/>
    <w:rsid w:val="00F114F8"/>
    <w:rsid w:val="00F11578"/>
    <w:rsid w:val="00F1158A"/>
    <w:rsid w:val="00F115B7"/>
    <w:rsid w:val="00F1168C"/>
    <w:rsid w:val="00F116BE"/>
    <w:rsid w:val="00F116DD"/>
    <w:rsid w:val="00F1176A"/>
    <w:rsid w:val="00F1182D"/>
    <w:rsid w:val="00F11848"/>
    <w:rsid w:val="00F11913"/>
    <w:rsid w:val="00F11A3B"/>
    <w:rsid w:val="00F11AAE"/>
    <w:rsid w:val="00F11AC4"/>
    <w:rsid w:val="00F11AC8"/>
    <w:rsid w:val="00F11AD0"/>
    <w:rsid w:val="00F11BAA"/>
    <w:rsid w:val="00F11BF6"/>
    <w:rsid w:val="00F11E41"/>
    <w:rsid w:val="00F12046"/>
    <w:rsid w:val="00F120DB"/>
    <w:rsid w:val="00F1210A"/>
    <w:rsid w:val="00F12130"/>
    <w:rsid w:val="00F1213B"/>
    <w:rsid w:val="00F12154"/>
    <w:rsid w:val="00F12186"/>
    <w:rsid w:val="00F121F2"/>
    <w:rsid w:val="00F12310"/>
    <w:rsid w:val="00F1249F"/>
    <w:rsid w:val="00F1255D"/>
    <w:rsid w:val="00F1259C"/>
    <w:rsid w:val="00F126E3"/>
    <w:rsid w:val="00F12739"/>
    <w:rsid w:val="00F12848"/>
    <w:rsid w:val="00F129A5"/>
    <w:rsid w:val="00F129B4"/>
    <w:rsid w:val="00F129FF"/>
    <w:rsid w:val="00F12BAE"/>
    <w:rsid w:val="00F12C2C"/>
    <w:rsid w:val="00F12C3C"/>
    <w:rsid w:val="00F12C5C"/>
    <w:rsid w:val="00F12CB1"/>
    <w:rsid w:val="00F12D74"/>
    <w:rsid w:val="00F12DA6"/>
    <w:rsid w:val="00F12DB5"/>
    <w:rsid w:val="00F12DC8"/>
    <w:rsid w:val="00F12EA1"/>
    <w:rsid w:val="00F12F61"/>
    <w:rsid w:val="00F12F95"/>
    <w:rsid w:val="00F12FB8"/>
    <w:rsid w:val="00F13020"/>
    <w:rsid w:val="00F1310D"/>
    <w:rsid w:val="00F13120"/>
    <w:rsid w:val="00F132CD"/>
    <w:rsid w:val="00F133A4"/>
    <w:rsid w:val="00F1347C"/>
    <w:rsid w:val="00F134D8"/>
    <w:rsid w:val="00F134F0"/>
    <w:rsid w:val="00F135D6"/>
    <w:rsid w:val="00F13663"/>
    <w:rsid w:val="00F1371E"/>
    <w:rsid w:val="00F1372D"/>
    <w:rsid w:val="00F13748"/>
    <w:rsid w:val="00F139AE"/>
    <w:rsid w:val="00F13A68"/>
    <w:rsid w:val="00F13B07"/>
    <w:rsid w:val="00F13B08"/>
    <w:rsid w:val="00F13B09"/>
    <w:rsid w:val="00F13B41"/>
    <w:rsid w:val="00F13B62"/>
    <w:rsid w:val="00F13B6E"/>
    <w:rsid w:val="00F13B8D"/>
    <w:rsid w:val="00F13BEA"/>
    <w:rsid w:val="00F13C5B"/>
    <w:rsid w:val="00F13D69"/>
    <w:rsid w:val="00F13D96"/>
    <w:rsid w:val="00F13DC7"/>
    <w:rsid w:val="00F13E44"/>
    <w:rsid w:val="00F13E6D"/>
    <w:rsid w:val="00F13E99"/>
    <w:rsid w:val="00F13ECD"/>
    <w:rsid w:val="00F13F54"/>
    <w:rsid w:val="00F13F5F"/>
    <w:rsid w:val="00F13F7D"/>
    <w:rsid w:val="00F1401A"/>
    <w:rsid w:val="00F1411C"/>
    <w:rsid w:val="00F14287"/>
    <w:rsid w:val="00F14368"/>
    <w:rsid w:val="00F14394"/>
    <w:rsid w:val="00F143E7"/>
    <w:rsid w:val="00F144A5"/>
    <w:rsid w:val="00F144D2"/>
    <w:rsid w:val="00F144EC"/>
    <w:rsid w:val="00F1452F"/>
    <w:rsid w:val="00F1453C"/>
    <w:rsid w:val="00F1454E"/>
    <w:rsid w:val="00F145EC"/>
    <w:rsid w:val="00F147AD"/>
    <w:rsid w:val="00F147D7"/>
    <w:rsid w:val="00F1489B"/>
    <w:rsid w:val="00F1489F"/>
    <w:rsid w:val="00F148CA"/>
    <w:rsid w:val="00F14909"/>
    <w:rsid w:val="00F1499F"/>
    <w:rsid w:val="00F149E7"/>
    <w:rsid w:val="00F14B41"/>
    <w:rsid w:val="00F14B93"/>
    <w:rsid w:val="00F14C12"/>
    <w:rsid w:val="00F14D26"/>
    <w:rsid w:val="00F14D7B"/>
    <w:rsid w:val="00F14E07"/>
    <w:rsid w:val="00F14E0E"/>
    <w:rsid w:val="00F14F2B"/>
    <w:rsid w:val="00F14FFE"/>
    <w:rsid w:val="00F15060"/>
    <w:rsid w:val="00F150F2"/>
    <w:rsid w:val="00F15236"/>
    <w:rsid w:val="00F152A9"/>
    <w:rsid w:val="00F1530B"/>
    <w:rsid w:val="00F1534A"/>
    <w:rsid w:val="00F154BA"/>
    <w:rsid w:val="00F15532"/>
    <w:rsid w:val="00F15578"/>
    <w:rsid w:val="00F15664"/>
    <w:rsid w:val="00F156D3"/>
    <w:rsid w:val="00F156E0"/>
    <w:rsid w:val="00F1577F"/>
    <w:rsid w:val="00F157AA"/>
    <w:rsid w:val="00F15819"/>
    <w:rsid w:val="00F1585D"/>
    <w:rsid w:val="00F1597C"/>
    <w:rsid w:val="00F15AD6"/>
    <w:rsid w:val="00F15B57"/>
    <w:rsid w:val="00F15C0E"/>
    <w:rsid w:val="00F15C47"/>
    <w:rsid w:val="00F15C6B"/>
    <w:rsid w:val="00F15CC0"/>
    <w:rsid w:val="00F15CE4"/>
    <w:rsid w:val="00F15E2B"/>
    <w:rsid w:val="00F15F28"/>
    <w:rsid w:val="00F16018"/>
    <w:rsid w:val="00F1603D"/>
    <w:rsid w:val="00F16062"/>
    <w:rsid w:val="00F1607C"/>
    <w:rsid w:val="00F16192"/>
    <w:rsid w:val="00F16193"/>
    <w:rsid w:val="00F161AA"/>
    <w:rsid w:val="00F16294"/>
    <w:rsid w:val="00F163A2"/>
    <w:rsid w:val="00F1643C"/>
    <w:rsid w:val="00F16487"/>
    <w:rsid w:val="00F164D5"/>
    <w:rsid w:val="00F16632"/>
    <w:rsid w:val="00F16702"/>
    <w:rsid w:val="00F16755"/>
    <w:rsid w:val="00F1676C"/>
    <w:rsid w:val="00F167DD"/>
    <w:rsid w:val="00F1684D"/>
    <w:rsid w:val="00F16893"/>
    <w:rsid w:val="00F16A00"/>
    <w:rsid w:val="00F16A39"/>
    <w:rsid w:val="00F16A89"/>
    <w:rsid w:val="00F16B4C"/>
    <w:rsid w:val="00F16C43"/>
    <w:rsid w:val="00F16CDF"/>
    <w:rsid w:val="00F16DBC"/>
    <w:rsid w:val="00F16E1D"/>
    <w:rsid w:val="00F16EC4"/>
    <w:rsid w:val="00F16F87"/>
    <w:rsid w:val="00F17038"/>
    <w:rsid w:val="00F170A4"/>
    <w:rsid w:val="00F170C8"/>
    <w:rsid w:val="00F17143"/>
    <w:rsid w:val="00F171D6"/>
    <w:rsid w:val="00F171E2"/>
    <w:rsid w:val="00F172D6"/>
    <w:rsid w:val="00F172F1"/>
    <w:rsid w:val="00F173B4"/>
    <w:rsid w:val="00F17474"/>
    <w:rsid w:val="00F174A5"/>
    <w:rsid w:val="00F174EA"/>
    <w:rsid w:val="00F174EC"/>
    <w:rsid w:val="00F17507"/>
    <w:rsid w:val="00F1750B"/>
    <w:rsid w:val="00F1753F"/>
    <w:rsid w:val="00F17568"/>
    <w:rsid w:val="00F175A1"/>
    <w:rsid w:val="00F175B8"/>
    <w:rsid w:val="00F1768A"/>
    <w:rsid w:val="00F17730"/>
    <w:rsid w:val="00F177FC"/>
    <w:rsid w:val="00F1785B"/>
    <w:rsid w:val="00F17A33"/>
    <w:rsid w:val="00F17A45"/>
    <w:rsid w:val="00F17A4B"/>
    <w:rsid w:val="00F17B42"/>
    <w:rsid w:val="00F17BA1"/>
    <w:rsid w:val="00F17BD0"/>
    <w:rsid w:val="00F17C0F"/>
    <w:rsid w:val="00F17C89"/>
    <w:rsid w:val="00F17F43"/>
    <w:rsid w:val="00F17F94"/>
    <w:rsid w:val="00F20237"/>
    <w:rsid w:val="00F202DB"/>
    <w:rsid w:val="00F202FC"/>
    <w:rsid w:val="00F20369"/>
    <w:rsid w:val="00F203F0"/>
    <w:rsid w:val="00F2060C"/>
    <w:rsid w:val="00F2062E"/>
    <w:rsid w:val="00F2074B"/>
    <w:rsid w:val="00F2080C"/>
    <w:rsid w:val="00F20840"/>
    <w:rsid w:val="00F208B0"/>
    <w:rsid w:val="00F20CAC"/>
    <w:rsid w:val="00F20D8B"/>
    <w:rsid w:val="00F20E92"/>
    <w:rsid w:val="00F21038"/>
    <w:rsid w:val="00F21070"/>
    <w:rsid w:val="00F21093"/>
    <w:rsid w:val="00F210DA"/>
    <w:rsid w:val="00F21180"/>
    <w:rsid w:val="00F21197"/>
    <w:rsid w:val="00F211BF"/>
    <w:rsid w:val="00F211E3"/>
    <w:rsid w:val="00F21222"/>
    <w:rsid w:val="00F212B7"/>
    <w:rsid w:val="00F21305"/>
    <w:rsid w:val="00F21314"/>
    <w:rsid w:val="00F21318"/>
    <w:rsid w:val="00F2131F"/>
    <w:rsid w:val="00F213A7"/>
    <w:rsid w:val="00F21426"/>
    <w:rsid w:val="00F21486"/>
    <w:rsid w:val="00F215C4"/>
    <w:rsid w:val="00F215F3"/>
    <w:rsid w:val="00F21630"/>
    <w:rsid w:val="00F216F8"/>
    <w:rsid w:val="00F2170F"/>
    <w:rsid w:val="00F21827"/>
    <w:rsid w:val="00F21924"/>
    <w:rsid w:val="00F2193F"/>
    <w:rsid w:val="00F2194A"/>
    <w:rsid w:val="00F21954"/>
    <w:rsid w:val="00F21957"/>
    <w:rsid w:val="00F21961"/>
    <w:rsid w:val="00F219FC"/>
    <w:rsid w:val="00F21ACD"/>
    <w:rsid w:val="00F21B7C"/>
    <w:rsid w:val="00F21BD3"/>
    <w:rsid w:val="00F21C8A"/>
    <w:rsid w:val="00F21D45"/>
    <w:rsid w:val="00F21D74"/>
    <w:rsid w:val="00F21E76"/>
    <w:rsid w:val="00F21E79"/>
    <w:rsid w:val="00F21E80"/>
    <w:rsid w:val="00F21F85"/>
    <w:rsid w:val="00F21FDA"/>
    <w:rsid w:val="00F22103"/>
    <w:rsid w:val="00F221E3"/>
    <w:rsid w:val="00F222C4"/>
    <w:rsid w:val="00F222E4"/>
    <w:rsid w:val="00F22369"/>
    <w:rsid w:val="00F2240D"/>
    <w:rsid w:val="00F22426"/>
    <w:rsid w:val="00F224C8"/>
    <w:rsid w:val="00F224CE"/>
    <w:rsid w:val="00F2253E"/>
    <w:rsid w:val="00F2254A"/>
    <w:rsid w:val="00F2255C"/>
    <w:rsid w:val="00F22571"/>
    <w:rsid w:val="00F225F3"/>
    <w:rsid w:val="00F22729"/>
    <w:rsid w:val="00F22736"/>
    <w:rsid w:val="00F227D0"/>
    <w:rsid w:val="00F22988"/>
    <w:rsid w:val="00F229A8"/>
    <w:rsid w:val="00F22A49"/>
    <w:rsid w:val="00F22A86"/>
    <w:rsid w:val="00F22B3A"/>
    <w:rsid w:val="00F22BE9"/>
    <w:rsid w:val="00F22CEB"/>
    <w:rsid w:val="00F22DE4"/>
    <w:rsid w:val="00F22E1B"/>
    <w:rsid w:val="00F22E36"/>
    <w:rsid w:val="00F22E61"/>
    <w:rsid w:val="00F22E7C"/>
    <w:rsid w:val="00F22E85"/>
    <w:rsid w:val="00F22EDE"/>
    <w:rsid w:val="00F22EEC"/>
    <w:rsid w:val="00F22F20"/>
    <w:rsid w:val="00F22F47"/>
    <w:rsid w:val="00F23012"/>
    <w:rsid w:val="00F23076"/>
    <w:rsid w:val="00F230B9"/>
    <w:rsid w:val="00F2313D"/>
    <w:rsid w:val="00F231F9"/>
    <w:rsid w:val="00F23259"/>
    <w:rsid w:val="00F232CB"/>
    <w:rsid w:val="00F232CE"/>
    <w:rsid w:val="00F2335B"/>
    <w:rsid w:val="00F2336B"/>
    <w:rsid w:val="00F233A8"/>
    <w:rsid w:val="00F23413"/>
    <w:rsid w:val="00F234DF"/>
    <w:rsid w:val="00F23585"/>
    <w:rsid w:val="00F235F3"/>
    <w:rsid w:val="00F2361E"/>
    <w:rsid w:val="00F23633"/>
    <w:rsid w:val="00F236E4"/>
    <w:rsid w:val="00F236F9"/>
    <w:rsid w:val="00F23768"/>
    <w:rsid w:val="00F2383F"/>
    <w:rsid w:val="00F2387F"/>
    <w:rsid w:val="00F23881"/>
    <w:rsid w:val="00F23889"/>
    <w:rsid w:val="00F23906"/>
    <w:rsid w:val="00F23996"/>
    <w:rsid w:val="00F23A1A"/>
    <w:rsid w:val="00F23AC6"/>
    <w:rsid w:val="00F23B0D"/>
    <w:rsid w:val="00F23CB8"/>
    <w:rsid w:val="00F23DA8"/>
    <w:rsid w:val="00F23DCF"/>
    <w:rsid w:val="00F23E69"/>
    <w:rsid w:val="00F23EE3"/>
    <w:rsid w:val="00F23EF7"/>
    <w:rsid w:val="00F23F31"/>
    <w:rsid w:val="00F23F76"/>
    <w:rsid w:val="00F2406B"/>
    <w:rsid w:val="00F240A5"/>
    <w:rsid w:val="00F240D7"/>
    <w:rsid w:val="00F24125"/>
    <w:rsid w:val="00F242E9"/>
    <w:rsid w:val="00F24301"/>
    <w:rsid w:val="00F2432B"/>
    <w:rsid w:val="00F2439B"/>
    <w:rsid w:val="00F243F2"/>
    <w:rsid w:val="00F244DD"/>
    <w:rsid w:val="00F24588"/>
    <w:rsid w:val="00F245A0"/>
    <w:rsid w:val="00F24609"/>
    <w:rsid w:val="00F24721"/>
    <w:rsid w:val="00F24724"/>
    <w:rsid w:val="00F2477C"/>
    <w:rsid w:val="00F248BC"/>
    <w:rsid w:val="00F248C6"/>
    <w:rsid w:val="00F248DC"/>
    <w:rsid w:val="00F24987"/>
    <w:rsid w:val="00F24A25"/>
    <w:rsid w:val="00F24A4F"/>
    <w:rsid w:val="00F24B13"/>
    <w:rsid w:val="00F24B26"/>
    <w:rsid w:val="00F24B49"/>
    <w:rsid w:val="00F24B6F"/>
    <w:rsid w:val="00F24BBC"/>
    <w:rsid w:val="00F24BBF"/>
    <w:rsid w:val="00F24C4B"/>
    <w:rsid w:val="00F24C5E"/>
    <w:rsid w:val="00F24CCA"/>
    <w:rsid w:val="00F24D49"/>
    <w:rsid w:val="00F24DB2"/>
    <w:rsid w:val="00F24E46"/>
    <w:rsid w:val="00F24E4F"/>
    <w:rsid w:val="00F24ED4"/>
    <w:rsid w:val="00F24FFF"/>
    <w:rsid w:val="00F25030"/>
    <w:rsid w:val="00F250D6"/>
    <w:rsid w:val="00F250E9"/>
    <w:rsid w:val="00F2517E"/>
    <w:rsid w:val="00F251DA"/>
    <w:rsid w:val="00F25385"/>
    <w:rsid w:val="00F253B0"/>
    <w:rsid w:val="00F2543F"/>
    <w:rsid w:val="00F25466"/>
    <w:rsid w:val="00F2549E"/>
    <w:rsid w:val="00F254E9"/>
    <w:rsid w:val="00F25596"/>
    <w:rsid w:val="00F255FF"/>
    <w:rsid w:val="00F2562E"/>
    <w:rsid w:val="00F25773"/>
    <w:rsid w:val="00F257AC"/>
    <w:rsid w:val="00F258E7"/>
    <w:rsid w:val="00F259BD"/>
    <w:rsid w:val="00F25A7D"/>
    <w:rsid w:val="00F25ACB"/>
    <w:rsid w:val="00F25B22"/>
    <w:rsid w:val="00F25B3A"/>
    <w:rsid w:val="00F25C2E"/>
    <w:rsid w:val="00F25C57"/>
    <w:rsid w:val="00F25CC4"/>
    <w:rsid w:val="00F25D0F"/>
    <w:rsid w:val="00F25E0E"/>
    <w:rsid w:val="00F25E32"/>
    <w:rsid w:val="00F25E62"/>
    <w:rsid w:val="00F25F5D"/>
    <w:rsid w:val="00F25FAF"/>
    <w:rsid w:val="00F25FCB"/>
    <w:rsid w:val="00F2607F"/>
    <w:rsid w:val="00F260A2"/>
    <w:rsid w:val="00F261B5"/>
    <w:rsid w:val="00F2622D"/>
    <w:rsid w:val="00F26234"/>
    <w:rsid w:val="00F26411"/>
    <w:rsid w:val="00F265B9"/>
    <w:rsid w:val="00F26802"/>
    <w:rsid w:val="00F26833"/>
    <w:rsid w:val="00F268F5"/>
    <w:rsid w:val="00F26AFC"/>
    <w:rsid w:val="00F26D91"/>
    <w:rsid w:val="00F26DEB"/>
    <w:rsid w:val="00F26E31"/>
    <w:rsid w:val="00F26E39"/>
    <w:rsid w:val="00F26F19"/>
    <w:rsid w:val="00F27010"/>
    <w:rsid w:val="00F27167"/>
    <w:rsid w:val="00F27189"/>
    <w:rsid w:val="00F271AF"/>
    <w:rsid w:val="00F27269"/>
    <w:rsid w:val="00F27351"/>
    <w:rsid w:val="00F273D2"/>
    <w:rsid w:val="00F27401"/>
    <w:rsid w:val="00F2740E"/>
    <w:rsid w:val="00F274B9"/>
    <w:rsid w:val="00F275B3"/>
    <w:rsid w:val="00F2761F"/>
    <w:rsid w:val="00F27698"/>
    <w:rsid w:val="00F276C6"/>
    <w:rsid w:val="00F2776B"/>
    <w:rsid w:val="00F2786E"/>
    <w:rsid w:val="00F278AF"/>
    <w:rsid w:val="00F278F8"/>
    <w:rsid w:val="00F2797A"/>
    <w:rsid w:val="00F27A19"/>
    <w:rsid w:val="00F27AE9"/>
    <w:rsid w:val="00F27E45"/>
    <w:rsid w:val="00F27E46"/>
    <w:rsid w:val="00F27E5A"/>
    <w:rsid w:val="00F27F3D"/>
    <w:rsid w:val="00F27FA6"/>
    <w:rsid w:val="00F30028"/>
    <w:rsid w:val="00F301ED"/>
    <w:rsid w:val="00F3040A"/>
    <w:rsid w:val="00F30417"/>
    <w:rsid w:val="00F30502"/>
    <w:rsid w:val="00F30529"/>
    <w:rsid w:val="00F30633"/>
    <w:rsid w:val="00F30651"/>
    <w:rsid w:val="00F30662"/>
    <w:rsid w:val="00F30668"/>
    <w:rsid w:val="00F30808"/>
    <w:rsid w:val="00F30852"/>
    <w:rsid w:val="00F308E6"/>
    <w:rsid w:val="00F30955"/>
    <w:rsid w:val="00F309B8"/>
    <w:rsid w:val="00F30A50"/>
    <w:rsid w:val="00F30AD3"/>
    <w:rsid w:val="00F30AE6"/>
    <w:rsid w:val="00F30B1F"/>
    <w:rsid w:val="00F30CA3"/>
    <w:rsid w:val="00F30CB7"/>
    <w:rsid w:val="00F30D9E"/>
    <w:rsid w:val="00F30E8D"/>
    <w:rsid w:val="00F30ECA"/>
    <w:rsid w:val="00F30F01"/>
    <w:rsid w:val="00F30F74"/>
    <w:rsid w:val="00F30FB2"/>
    <w:rsid w:val="00F30FF8"/>
    <w:rsid w:val="00F310CB"/>
    <w:rsid w:val="00F311CA"/>
    <w:rsid w:val="00F31204"/>
    <w:rsid w:val="00F31218"/>
    <w:rsid w:val="00F31238"/>
    <w:rsid w:val="00F3126D"/>
    <w:rsid w:val="00F31335"/>
    <w:rsid w:val="00F31349"/>
    <w:rsid w:val="00F31408"/>
    <w:rsid w:val="00F31434"/>
    <w:rsid w:val="00F3144E"/>
    <w:rsid w:val="00F31475"/>
    <w:rsid w:val="00F31510"/>
    <w:rsid w:val="00F31553"/>
    <w:rsid w:val="00F3169F"/>
    <w:rsid w:val="00F316CE"/>
    <w:rsid w:val="00F316F9"/>
    <w:rsid w:val="00F317A9"/>
    <w:rsid w:val="00F317AA"/>
    <w:rsid w:val="00F317B2"/>
    <w:rsid w:val="00F317D9"/>
    <w:rsid w:val="00F3185D"/>
    <w:rsid w:val="00F318C8"/>
    <w:rsid w:val="00F31972"/>
    <w:rsid w:val="00F319AA"/>
    <w:rsid w:val="00F319FC"/>
    <w:rsid w:val="00F31A31"/>
    <w:rsid w:val="00F31C99"/>
    <w:rsid w:val="00F31CCC"/>
    <w:rsid w:val="00F31D21"/>
    <w:rsid w:val="00F31DC7"/>
    <w:rsid w:val="00F31E58"/>
    <w:rsid w:val="00F31E64"/>
    <w:rsid w:val="00F31F07"/>
    <w:rsid w:val="00F31F88"/>
    <w:rsid w:val="00F31F97"/>
    <w:rsid w:val="00F31FD9"/>
    <w:rsid w:val="00F3221A"/>
    <w:rsid w:val="00F32234"/>
    <w:rsid w:val="00F322B2"/>
    <w:rsid w:val="00F322CC"/>
    <w:rsid w:val="00F32524"/>
    <w:rsid w:val="00F32538"/>
    <w:rsid w:val="00F3263F"/>
    <w:rsid w:val="00F326FF"/>
    <w:rsid w:val="00F32728"/>
    <w:rsid w:val="00F3292C"/>
    <w:rsid w:val="00F32991"/>
    <w:rsid w:val="00F329B4"/>
    <w:rsid w:val="00F32A40"/>
    <w:rsid w:val="00F32A8A"/>
    <w:rsid w:val="00F32A9F"/>
    <w:rsid w:val="00F32AA7"/>
    <w:rsid w:val="00F32AB2"/>
    <w:rsid w:val="00F32CB5"/>
    <w:rsid w:val="00F32CE1"/>
    <w:rsid w:val="00F32CF4"/>
    <w:rsid w:val="00F32D29"/>
    <w:rsid w:val="00F32D89"/>
    <w:rsid w:val="00F32D97"/>
    <w:rsid w:val="00F32E2D"/>
    <w:rsid w:val="00F32E8C"/>
    <w:rsid w:val="00F33011"/>
    <w:rsid w:val="00F33012"/>
    <w:rsid w:val="00F33020"/>
    <w:rsid w:val="00F33121"/>
    <w:rsid w:val="00F331EC"/>
    <w:rsid w:val="00F3348E"/>
    <w:rsid w:val="00F334D5"/>
    <w:rsid w:val="00F3359C"/>
    <w:rsid w:val="00F335EB"/>
    <w:rsid w:val="00F337E7"/>
    <w:rsid w:val="00F33828"/>
    <w:rsid w:val="00F33832"/>
    <w:rsid w:val="00F338B8"/>
    <w:rsid w:val="00F33969"/>
    <w:rsid w:val="00F33986"/>
    <w:rsid w:val="00F33999"/>
    <w:rsid w:val="00F33A32"/>
    <w:rsid w:val="00F33A8F"/>
    <w:rsid w:val="00F33ABC"/>
    <w:rsid w:val="00F33B70"/>
    <w:rsid w:val="00F33C3A"/>
    <w:rsid w:val="00F33D20"/>
    <w:rsid w:val="00F33D7B"/>
    <w:rsid w:val="00F33DCE"/>
    <w:rsid w:val="00F33EB3"/>
    <w:rsid w:val="00F33F70"/>
    <w:rsid w:val="00F3410B"/>
    <w:rsid w:val="00F341A8"/>
    <w:rsid w:val="00F341A9"/>
    <w:rsid w:val="00F341EA"/>
    <w:rsid w:val="00F341F7"/>
    <w:rsid w:val="00F3424D"/>
    <w:rsid w:val="00F34347"/>
    <w:rsid w:val="00F3437B"/>
    <w:rsid w:val="00F3438F"/>
    <w:rsid w:val="00F34431"/>
    <w:rsid w:val="00F344AF"/>
    <w:rsid w:val="00F3453E"/>
    <w:rsid w:val="00F345BD"/>
    <w:rsid w:val="00F346AC"/>
    <w:rsid w:val="00F346E7"/>
    <w:rsid w:val="00F34727"/>
    <w:rsid w:val="00F3499D"/>
    <w:rsid w:val="00F34AA1"/>
    <w:rsid w:val="00F34AB4"/>
    <w:rsid w:val="00F34ADC"/>
    <w:rsid w:val="00F34B81"/>
    <w:rsid w:val="00F34BFA"/>
    <w:rsid w:val="00F34C18"/>
    <w:rsid w:val="00F34C6B"/>
    <w:rsid w:val="00F34D34"/>
    <w:rsid w:val="00F34D52"/>
    <w:rsid w:val="00F34DA1"/>
    <w:rsid w:val="00F34DE3"/>
    <w:rsid w:val="00F34E04"/>
    <w:rsid w:val="00F34E66"/>
    <w:rsid w:val="00F34EEE"/>
    <w:rsid w:val="00F34F0F"/>
    <w:rsid w:val="00F34F2A"/>
    <w:rsid w:val="00F34F7A"/>
    <w:rsid w:val="00F34F7E"/>
    <w:rsid w:val="00F3506C"/>
    <w:rsid w:val="00F35095"/>
    <w:rsid w:val="00F350E3"/>
    <w:rsid w:val="00F35135"/>
    <w:rsid w:val="00F351C2"/>
    <w:rsid w:val="00F352D5"/>
    <w:rsid w:val="00F352DD"/>
    <w:rsid w:val="00F3531B"/>
    <w:rsid w:val="00F35357"/>
    <w:rsid w:val="00F3536E"/>
    <w:rsid w:val="00F355A4"/>
    <w:rsid w:val="00F355AB"/>
    <w:rsid w:val="00F355E4"/>
    <w:rsid w:val="00F35782"/>
    <w:rsid w:val="00F3579E"/>
    <w:rsid w:val="00F3582B"/>
    <w:rsid w:val="00F3588A"/>
    <w:rsid w:val="00F3588D"/>
    <w:rsid w:val="00F359CB"/>
    <w:rsid w:val="00F359D5"/>
    <w:rsid w:val="00F35A29"/>
    <w:rsid w:val="00F35A4A"/>
    <w:rsid w:val="00F35AA1"/>
    <w:rsid w:val="00F35AF1"/>
    <w:rsid w:val="00F35B86"/>
    <w:rsid w:val="00F35CC0"/>
    <w:rsid w:val="00F35CCC"/>
    <w:rsid w:val="00F35DB0"/>
    <w:rsid w:val="00F35E31"/>
    <w:rsid w:val="00F35E76"/>
    <w:rsid w:val="00F35E8A"/>
    <w:rsid w:val="00F35EDF"/>
    <w:rsid w:val="00F35F73"/>
    <w:rsid w:val="00F3600B"/>
    <w:rsid w:val="00F3608A"/>
    <w:rsid w:val="00F36115"/>
    <w:rsid w:val="00F36157"/>
    <w:rsid w:val="00F361BB"/>
    <w:rsid w:val="00F36251"/>
    <w:rsid w:val="00F3629E"/>
    <w:rsid w:val="00F362C7"/>
    <w:rsid w:val="00F362DE"/>
    <w:rsid w:val="00F36346"/>
    <w:rsid w:val="00F363E6"/>
    <w:rsid w:val="00F363F4"/>
    <w:rsid w:val="00F364C7"/>
    <w:rsid w:val="00F364D9"/>
    <w:rsid w:val="00F364E5"/>
    <w:rsid w:val="00F36619"/>
    <w:rsid w:val="00F366FB"/>
    <w:rsid w:val="00F367AC"/>
    <w:rsid w:val="00F367B8"/>
    <w:rsid w:val="00F36849"/>
    <w:rsid w:val="00F368D8"/>
    <w:rsid w:val="00F368FC"/>
    <w:rsid w:val="00F36917"/>
    <w:rsid w:val="00F3691B"/>
    <w:rsid w:val="00F36951"/>
    <w:rsid w:val="00F369ED"/>
    <w:rsid w:val="00F36A19"/>
    <w:rsid w:val="00F36A3E"/>
    <w:rsid w:val="00F36A96"/>
    <w:rsid w:val="00F36AA0"/>
    <w:rsid w:val="00F36BB3"/>
    <w:rsid w:val="00F36CA0"/>
    <w:rsid w:val="00F36CCA"/>
    <w:rsid w:val="00F36CE9"/>
    <w:rsid w:val="00F36D13"/>
    <w:rsid w:val="00F36D14"/>
    <w:rsid w:val="00F36D3C"/>
    <w:rsid w:val="00F36DA2"/>
    <w:rsid w:val="00F36DD9"/>
    <w:rsid w:val="00F36E6D"/>
    <w:rsid w:val="00F36F33"/>
    <w:rsid w:val="00F36FDB"/>
    <w:rsid w:val="00F37037"/>
    <w:rsid w:val="00F37042"/>
    <w:rsid w:val="00F3709D"/>
    <w:rsid w:val="00F370B0"/>
    <w:rsid w:val="00F370BA"/>
    <w:rsid w:val="00F37133"/>
    <w:rsid w:val="00F372A1"/>
    <w:rsid w:val="00F372FE"/>
    <w:rsid w:val="00F37346"/>
    <w:rsid w:val="00F373FF"/>
    <w:rsid w:val="00F37435"/>
    <w:rsid w:val="00F37462"/>
    <w:rsid w:val="00F3747B"/>
    <w:rsid w:val="00F37508"/>
    <w:rsid w:val="00F37548"/>
    <w:rsid w:val="00F37600"/>
    <w:rsid w:val="00F37697"/>
    <w:rsid w:val="00F376AA"/>
    <w:rsid w:val="00F376E2"/>
    <w:rsid w:val="00F37818"/>
    <w:rsid w:val="00F378A7"/>
    <w:rsid w:val="00F378F7"/>
    <w:rsid w:val="00F379BA"/>
    <w:rsid w:val="00F37A17"/>
    <w:rsid w:val="00F37A60"/>
    <w:rsid w:val="00F37A64"/>
    <w:rsid w:val="00F37A71"/>
    <w:rsid w:val="00F37AC2"/>
    <w:rsid w:val="00F37B76"/>
    <w:rsid w:val="00F37B91"/>
    <w:rsid w:val="00F37BAF"/>
    <w:rsid w:val="00F37BC1"/>
    <w:rsid w:val="00F37C8A"/>
    <w:rsid w:val="00F37D8D"/>
    <w:rsid w:val="00F37DA5"/>
    <w:rsid w:val="00F37F13"/>
    <w:rsid w:val="00F37F57"/>
    <w:rsid w:val="00F401C7"/>
    <w:rsid w:val="00F401FB"/>
    <w:rsid w:val="00F40305"/>
    <w:rsid w:val="00F403E4"/>
    <w:rsid w:val="00F403FA"/>
    <w:rsid w:val="00F404AF"/>
    <w:rsid w:val="00F40585"/>
    <w:rsid w:val="00F405E9"/>
    <w:rsid w:val="00F406A0"/>
    <w:rsid w:val="00F406B0"/>
    <w:rsid w:val="00F4092B"/>
    <w:rsid w:val="00F40A5C"/>
    <w:rsid w:val="00F40AF5"/>
    <w:rsid w:val="00F40B4E"/>
    <w:rsid w:val="00F40BD6"/>
    <w:rsid w:val="00F40C17"/>
    <w:rsid w:val="00F40C60"/>
    <w:rsid w:val="00F40D39"/>
    <w:rsid w:val="00F40D6B"/>
    <w:rsid w:val="00F40DC2"/>
    <w:rsid w:val="00F40E72"/>
    <w:rsid w:val="00F40EB6"/>
    <w:rsid w:val="00F40EC9"/>
    <w:rsid w:val="00F40F42"/>
    <w:rsid w:val="00F40FAD"/>
    <w:rsid w:val="00F40FE0"/>
    <w:rsid w:val="00F4116A"/>
    <w:rsid w:val="00F411A3"/>
    <w:rsid w:val="00F41223"/>
    <w:rsid w:val="00F4127B"/>
    <w:rsid w:val="00F412DA"/>
    <w:rsid w:val="00F412E3"/>
    <w:rsid w:val="00F4135F"/>
    <w:rsid w:val="00F413FA"/>
    <w:rsid w:val="00F415C2"/>
    <w:rsid w:val="00F41600"/>
    <w:rsid w:val="00F41741"/>
    <w:rsid w:val="00F41765"/>
    <w:rsid w:val="00F417A3"/>
    <w:rsid w:val="00F417FA"/>
    <w:rsid w:val="00F4182E"/>
    <w:rsid w:val="00F41866"/>
    <w:rsid w:val="00F418EC"/>
    <w:rsid w:val="00F41929"/>
    <w:rsid w:val="00F41964"/>
    <w:rsid w:val="00F41A81"/>
    <w:rsid w:val="00F41AEC"/>
    <w:rsid w:val="00F41B92"/>
    <w:rsid w:val="00F41BB1"/>
    <w:rsid w:val="00F41BDD"/>
    <w:rsid w:val="00F41CCB"/>
    <w:rsid w:val="00F41CDD"/>
    <w:rsid w:val="00F41CFB"/>
    <w:rsid w:val="00F41DB0"/>
    <w:rsid w:val="00F41DE4"/>
    <w:rsid w:val="00F41EAB"/>
    <w:rsid w:val="00F41F37"/>
    <w:rsid w:val="00F41F9A"/>
    <w:rsid w:val="00F42017"/>
    <w:rsid w:val="00F4201B"/>
    <w:rsid w:val="00F42021"/>
    <w:rsid w:val="00F42096"/>
    <w:rsid w:val="00F4209E"/>
    <w:rsid w:val="00F420A7"/>
    <w:rsid w:val="00F4212E"/>
    <w:rsid w:val="00F4216B"/>
    <w:rsid w:val="00F42173"/>
    <w:rsid w:val="00F4218E"/>
    <w:rsid w:val="00F421EA"/>
    <w:rsid w:val="00F42293"/>
    <w:rsid w:val="00F42375"/>
    <w:rsid w:val="00F423C2"/>
    <w:rsid w:val="00F42409"/>
    <w:rsid w:val="00F4240D"/>
    <w:rsid w:val="00F42517"/>
    <w:rsid w:val="00F42560"/>
    <w:rsid w:val="00F4265D"/>
    <w:rsid w:val="00F426E6"/>
    <w:rsid w:val="00F42708"/>
    <w:rsid w:val="00F42723"/>
    <w:rsid w:val="00F428B2"/>
    <w:rsid w:val="00F428D0"/>
    <w:rsid w:val="00F42978"/>
    <w:rsid w:val="00F429FD"/>
    <w:rsid w:val="00F42B3E"/>
    <w:rsid w:val="00F42BC6"/>
    <w:rsid w:val="00F42CFE"/>
    <w:rsid w:val="00F42E95"/>
    <w:rsid w:val="00F42F42"/>
    <w:rsid w:val="00F42FA2"/>
    <w:rsid w:val="00F4306C"/>
    <w:rsid w:val="00F43149"/>
    <w:rsid w:val="00F4315D"/>
    <w:rsid w:val="00F43169"/>
    <w:rsid w:val="00F4316C"/>
    <w:rsid w:val="00F43289"/>
    <w:rsid w:val="00F432DA"/>
    <w:rsid w:val="00F4330E"/>
    <w:rsid w:val="00F43310"/>
    <w:rsid w:val="00F43323"/>
    <w:rsid w:val="00F43406"/>
    <w:rsid w:val="00F43464"/>
    <w:rsid w:val="00F43472"/>
    <w:rsid w:val="00F434DD"/>
    <w:rsid w:val="00F434E3"/>
    <w:rsid w:val="00F434F3"/>
    <w:rsid w:val="00F43550"/>
    <w:rsid w:val="00F435AD"/>
    <w:rsid w:val="00F435BB"/>
    <w:rsid w:val="00F43624"/>
    <w:rsid w:val="00F43648"/>
    <w:rsid w:val="00F43656"/>
    <w:rsid w:val="00F4366A"/>
    <w:rsid w:val="00F43677"/>
    <w:rsid w:val="00F4367C"/>
    <w:rsid w:val="00F436DA"/>
    <w:rsid w:val="00F436F9"/>
    <w:rsid w:val="00F43736"/>
    <w:rsid w:val="00F4379E"/>
    <w:rsid w:val="00F437BC"/>
    <w:rsid w:val="00F437C2"/>
    <w:rsid w:val="00F4381C"/>
    <w:rsid w:val="00F4386F"/>
    <w:rsid w:val="00F43876"/>
    <w:rsid w:val="00F438AE"/>
    <w:rsid w:val="00F4392D"/>
    <w:rsid w:val="00F43974"/>
    <w:rsid w:val="00F43AAD"/>
    <w:rsid w:val="00F43B94"/>
    <w:rsid w:val="00F43BEE"/>
    <w:rsid w:val="00F43BFC"/>
    <w:rsid w:val="00F43C82"/>
    <w:rsid w:val="00F43D15"/>
    <w:rsid w:val="00F43D64"/>
    <w:rsid w:val="00F43D66"/>
    <w:rsid w:val="00F43D78"/>
    <w:rsid w:val="00F43DB6"/>
    <w:rsid w:val="00F43E6F"/>
    <w:rsid w:val="00F43EB2"/>
    <w:rsid w:val="00F43EBC"/>
    <w:rsid w:val="00F43F99"/>
    <w:rsid w:val="00F440E2"/>
    <w:rsid w:val="00F44135"/>
    <w:rsid w:val="00F4419F"/>
    <w:rsid w:val="00F44207"/>
    <w:rsid w:val="00F4438A"/>
    <w:rsid w:val="00F44396"/>
    <w:rsid w:val="00F443D7"/>
    <w:rsid w:val="00F44401"/>
    <w:rsid w:val="00F444EF"/>
    <w:rsid w:val="00F44532"/>
    <w:rsid w:val="00F445CD"/>
    <w:rsid w:val="00F445D5"/>
    <w:rsid w:val="00F446B9"/>
    <w:rsid w:val="00F446D7"/>
    <w:rsid w:val="00F447CB"/>
    <w:rsid w:val="00F447D7"/>
    <w:rsid w:val="00F4485F"/>
    <w:rsid w:val="00F448E0"/>
    <w:rsid w:val="00F44901"/>
    <w:rsid w:val="00F4491C"/>
    <w:rsid w:val="00F44953"/>
    <w:rsid w:val="00F449CD"/>
    <w:rsid w:val="00F44AB5"/>
    <w:rsid w:val="00F44B33"/>
    <w:rsid w:val="00F44B76"/>
    <w:rsid w:val="00F44BC9"/>
    <w:rsid w:val="00F44BEE"/>
    <w:rsid w:val="00F44C2B"/>
    <w:rsid w:val="00F44D01"/>
    <w:rsid w:val="00F44E7C"/>
    <w:rsid w:val="00F44F6F"/>
    <w:rsid w:val="00F44FFA"/>
    <w:rsid w:val="00F4503A"/>
    <w:rsid w:val="00F4506B"/>
    <w:rsid w:val="00F45088"/>
    <w:rsid w:val="00F450C7"/>
    <w:rsid w:val="00F45110"/>
    <w:rsid w:val="00F451D4"/>
    <w:rsid w:val="00F45232"/>
    <w:rsid w:val="00F4528D"/>
    <w:rsid w:val="00F45349"/>
    <w:rsid w:val="00F453EF"/>
    <w:rsid w:val="00F453F8"/>
    <w:rsid w:val="00F453FD"/>
    <w:rsid w:val="00F45439"/>
    <w:rsid w:val="00F454BB"/>
    <w:rsid w:val="00F45569"/>
    <w:rsid w:val="00F45571"/>
    <w:rsid w:val="00F456B1"/>
    <w:rsid w:val="00F456C3"/>
    <w:rsid w:val="00F456DA"/>
    <w:rsid w:val="00F45721"/>
    <w:rsid w:val="00F4572A"/>
    <w:rsid w:val="00F4573C"/>
    <w:rsid w:val="00F4577B"/>
    <w:rsid w:val="00F457FF"/>
    <w:rsid w:val="00F45872"/>
    <w:rsid w:val="00F458AB"/>
    <w:rsid w:val="00F4595D"/>
    <w:rsid w:val="00F4599B"/>
    <w:rsid w:val="00F45C29"/>
    <w:rsid w:val="00F45D23"/>
    <w:rsid w:val="00F45D49"/>
    <w:rsid w:val="00F45D6B"/>
    <w:rsid w:val="00F45D98"/>
    <w:rsid w:val="00F45E6D"/>
    <w:rsid w:val="00F45E80"/>
    <w:rsid w:val="00F45F86"/>
    <w:rsid w:val="00F45FD4"/>
    <w:rsid w:val="00F46012"/>
    <w:rsid w:val="00F4605E"/>
    <w:rsid w:val="00F461EC"/>
    <w:rsid w:val="00F4635C"/>
    <w:rsid w:val="00F46377"/>
    <w:rsid w:val="00F4652F"/>
    <w:rsid w:val="00F4657D"/>
    <w:rsid w:val="00F465BF"/>
    <w:rsid w:val="00F465FC"/>
    <w:rsid w:val="00F46747"/>
    <w:rsid w:val="00F46767"/>
    <w:rsid w:val="00F46789"/>
    <w:rsid w:val="00F467CE"/>
    <w:rsid w:val="00F46844"/>
    <w:rsid w:val="00F46852"/>
    <w:rsid w:val="00F46858"/>
    <w:rsid w:val="00F4689A"/>
    <w:rsid w:val="00F46936"/>
    <w:rsid w:val="00F46956"/>
    <w:rsid w:val="00F469BB"/>
    <w:rsid w:val="00F46AA7"/>
    <w:rsid w:val="00F46CEB"/>
    <w:rsid w:val="00F46ECC"/>
    <w:rsid w:val="00F46EFD"/>
    <w:rsid w:val="00F46F3A"/>
    <w:rsid w:val="00F46F74"/>
    <w:rsid w:val="00F46FEC"/>
    <w:rsid w:val="00F47053"/>
    <w:rsid w:val="00F47084"/>
    <w:rsid w:val="00F4708E"/>
    <w:rsid w:val="00F470DA"/>
    <w:rsid w:val="00F470E1"/>
    <w:rsid w:val="00F471B2"/>
    <w:rsid w:val="00F471CE"/>
    <w:rsid w:val="00F471D2"/>
    <w:rsid w:val="00F471D4"/>
    <w:rsid w:val="00F47202"/>
    <w:rsid w:val="00F473D9"/>
    <w:rsid w:val="00F47409"/>
    <w:rsid w:val="00F474AF"/>
    <w:rsid w:val="00F47573"/>
    <w:rsid w:val="00F47623"/>
    <w:rsid w:val="00F47650"/>
    <w:rsid w:val="00F476C3"/>
    <w:rsid w:val="00F47788"/>
    <w:rsid w:val="00F47795"/>
    <w:rsid w:val="00F47881"/>
    <w:rsid w:val="00F4788B"/>
    <w:rsid w:val="00F47A24"/>
    <w:rsid w:val="00F47AA9"/>
    <w:rsid w:val="00F47B51"/>
    <w:rsid w:val="00F47C15"/>
    <w:rsid w:val="00F47C26"/>
    <w:rsid w:val="00F47C3D"/>
    <w:rsid w:val="00F47E02"/>
    <w:rsid w:val="00F47EAE"/>
    <w:rsid w:val="00F47EBA"/>
    <w:rsid w:val="00F47EF1"/>
    <w:rsid w:val="00F47F54"/>
    <w:rsid w:val="00F50180"/>
    <w:rsid w:val="00F501EC"/>
    <w:rsid w:val="00F503BC"/>
    <w:rsid w:val="00F504BA"/>
    <w:rsid w:val="00F504E9"/>
    <w:rsid w:val="00F505F5"/>
    <w:rsid w:val="00F5067C"/>
    <w:rsid w:val="00F50866"/>
    <w:rsid w:val="00F5087E"/>
    <w:rsid w:val="00F50883"/>
    <w:rsid w:val="00F508DF"/>
    <w:rsid w:val="00F50919"/>
    <w:rsid w:val="00F50930"/>
    <w:rsid w:val="00F50A8D"/>
    <w:rsid w:val="00F50AE8"/>
    <w:rsid w:val="00F50B09"/>
    <w:rsid w:val="00F50B9A"/>
    <w:rsid w:val="00F50BD2"/>
    <w:rsid w:val="00F50C0F"/>
    <w:rsid w:val="00F50C96"/>
    <w:rsid w:val="00F50D28"/>
    <w:rsid w:val="00F50DE7"/>
    <w:rsid w:val="00F50E99"/>
    <w:rsid w:val="00F50EEF"/>
    <w:rsid w:val="00F50F4E"/>
    <w:rsid w:val="00F50F68"/>
    <w:rsid w:val="00F5102E"/>
    <w:rsid w:val="00F510DD"/>
    <w:rsid w:val="00F511AA"/>
    <w:rsid w:val="00F5128D"/>
    <w:rsid w:val="00F5129E"/>
    <w:rsid w:val="00F512BB"/>
    <w:rsid w:val="00F5132B"/>
    <w:rsid w:val="00F51338"/>
    <w:rsid w:val="00F5139D"/>
    <w:rsid w:val="00F5148D"/>
    <w:rsid w:val="00F514A4"/>
    <w:rsid w:val="00F514D7"/>
    <w:rsid w:val="00F5154D"/>
    <w:rsid w:val="00F516CF"/>
    <w:rsid w:val="00F516DB"/>
    <w:rsid w:val="00F51836"/>
    <w:rsid w:val="00F5194C"/>
    <w:rsid w:val="00F51973"/>
    <w:rsid w:val="00F51981"/>
    <w:rsid w:val="00F51A06"/>
    <w:rsid w:val="00F51A34"/>
    <w:rsid w:val="00F51A35"/>
    <w:rsid w:val="00F51AC4"/>
    <w:rsid w:val="00F51ACC"/>
    <w:rsid w:val="00F51AD4"/>
    <w:rsid w:val="00F51AFA"/>
    <w:rsid w:val="00F51BF5"/>
    <w:rsid w:val="00F51C53"/>
    <w:rsid w:val="00F51CBD"/>
    <w:rsid w:val="00F51DA2"/>
    <w:rsid w:val="00F51DAF"/>
    <w:rsid w:val="00F51E47"/>
    <w:rsid w:val="00F51EAF"/>
    <w:rsid w:val="00F5201E"/>
    <w:rsid w:val="00F5207A"/>
    <w:rsid w:val="00F521A8"/>
    <w:rsid w:val="00F521E1"/>
    <w:rsid w:val="00F52206"/>
    <w:rsid w:val="00F5226B"/>
    <w:rsid w:val="00F523A0"/>
    <w:rsid w:val="00F52420"/>
    <w:rsid w:val="00F5242F"/>
    <w:rsid w:val="00F524FA"/>
    <w:rsid w:val="00F52501"/>
    <w:rsid w:val="00F525E0"/>
    <w:rsid w:val="00F52627"/>
    <w:rsid w:val="00F52685"/>
    <w:rsid w:val="00F526EC"/>
    <w:rsid w:val="00F52809"/>
    <w:rsid w:val="00F52817"/>
    <w:rsid w:val="00F52905"/>
    <w:rsid w:val="00F5292E"/>
    <w:rsid w:val="00F52986"/>
    <w:rsid w:val="00F52A93"/>
    <w:rsid w:val="00F52AF1"/>
    <w:rsid w:val="00F52B44"/>
    <w:rsid w:val="00F52BB7"/>
    <w:rsid w:val="00F52BBE"/>
    <w:rsid w:val="00F52D0F"/>
    <w:rsid w:val="00F52D9A"/>
    <w:rsid w:val="00F52DD5"/>
    <w:rsid w:val="00F52DDF"/>
    <w:rsid w:val="00F52E1B"/>
    <w:rsid w:val="00F52E5C"/>
    <w:rsid w:val="00F52E6C"/>
    <w:rsid w:val="00F52ECE"/>
    <w:rsid w:val="00F52EEE"/>
    <w:rsid w:val="00F52F81"/>
    <w:rsid w:val="00F530CA"/>
    <w:rsid w:val="00F530F9"/>
    <w:rsid w:val="00F533B0"/>
    <w:rsid w:val="00F53447"/>
    <w:rsid w:val="00F534CF"/>
    <w:rsid w:val="00F53519"/>
    <w:rsid w:val="00F535A3"/>
    <w:rsid w:val="00F535A6"/>
    <w:rsid w:val="00F53607"/>
    <w:rsid w:val="00F5361D"/>
    <w:rsid w:val="00F53713"/>
    <w:rsid w:val="00F53754"/>
    <w:rsid w:val="00F53794"/>
    <w:rsid w:val="00F537A7"/>
    <w:rsid w:val="00F537C2"/>
    <w:rsid w:val="00F53815"/>
    <w:rsid w:val="00F539C8"/>
    <w:rsid w:val="00F539EB"/>
    <w:rsid w:val="00F53B3E"/>
    <w:rsid w:val="00F53BE8"/>
    <w:rsid w:val="00F53EC0"/>
    <w:rsid w:val="00F53F55"/>
    <w:rsid w:val="00F53FDD"/>
    <w:rsid w:val="00F54023"/>
    <w:rsid w:val="00F540CA"/>
    <w:rsid w:val="00F5410B"/>
    <w:rsid w:val="00F541E7"/>
    <w:rsid w:val="00F5424F"/>
    <w:rsid w:val="00F5429A"/>
    <w:rsid w:val="00F542B1"/>
    <w:rsid w:val="00F542B8"/>
    <w:rsid w:val="00F54358"/>
    <w:rsid w:val="00F54393"/>
    <w:rsid w:val="00F543C3"/>
    <w:rsid w:val="00F54406"/>
    <w:rsid w:val="00F54449"/>
    <w:rsid w:val="00F5445C"/>
    <w:rsid w:val="00F54540"/>
    <w:rsid w:val="00F54559"/>
    <w:rsid w:val="00F5456D"/>
    <w:rsid w:val="00F545A5"/>
    <w:rsid w:val="00F54671"/>
    <w:rsid w:val="00F547AD"/>
    <w:rsid w:val="00F547B7"/>
    <w:rsid w:val="00F5482A"/>
    <w:rsid w:val="00F5487C"/>
    <w:rsid w:val="00F548AA"/>
    <w:rsid w:val="00F548B0"/>
    <w:rsid w:val="00F54955"/>
    <w:rsid w:val="00F54A56"/>
    <w:rsid w:val="00F54A5A"/>
    <w:rsid w:val="00F54A5E"/>
    <w:rsid w:val="00F54AF9"/>
    <w:rsid w:val="00F54B79"/>
    <w:rsid w:val="00F54B7E"/>
    <w:rsid w:val="00F54C33"/>
    <w:rsid w:val="00F54C41"/>
    <w:rsid w:val="00F54CAE"/>
    <w:rsid w:val="00F54D13"/>
    <w:rsid w:val="00F54D63"/>
    <w:rsid w:val="00F54DA9"/>
    <w:rsid w:val="00F54DB7"/>
    <w:rsid w:val="00F54E4F"/>
    <w:rsid w:val="00F54F13"/>
    <w:rsid w:val="00F54F92"/>
    <w:rsid w:val="00F54F9F"/>
    <w:rsid w:val="00F55019"/>
    <w:rsid w:val="00F55025"/>
    <w:rsid w:val="00F5503A"/>
    <w:rsid w:val="00F550E0"/>
    <w:rsid w:val="00F5528C"/>
    <w:rsid w:val="00F552B9"/>
    <w:rsid w:val="00F552FB"/>
    <w:rsid w:val="00F55309"/>
    <w:rsid w:val="00F553FA"/>
    <w:rsid w:val="00F55424"/>
    <w:rsid w:val="00F5548C"/>
    <w:rsid w:val="00F554C1"/>
    <w:rsid w:val="00F554E4"/>
    <w:rsid w:val="00F55507"/>
    <w:rsid w:val="00F555A4"/>
    <w:rsid w:val="00F5568C"/>
    <w:rsid w:val="00F55696"/>
    <w:rsid w:val="00F557AE"/>
    <w:rsid w:val="00F557C4"/>
    <w:rsid w:val="00F5581E"/>
    <w:rsid w:val="00F558A7"/>
    <w:rsid w:val="00F55925"/>
    <w:rsid w:val="00F55A7F"/>
    <w:rsid w:val="00F55AB2"/>
    <w:rsid w:val="00F55B2A"/>
    <w:rsid w:val="00F55B36"/>
    <w:rsid w:val="00F55B7C"/>
    <w:rsid w:val="00F55C0D"/>
    <w:rsid w:val="00F55C6A"/>
    <w:rsid w:val="00F55C8A"/>
    <w:rsid w:val="00F55CBB"/>
    <w:rsid w:val="00F55CC7"/>
    <w:rsid w:val="00F55D2E"/>
    <w:rsid w:val="00F55F2F"/>
    <w:rsid w:val="00F55FAA"/>
    <w:rsid w:val="00F56044"/>
    <w:rsid w:val="00F560A1"/>
    <w:rsid w:val="00F5612C"/>
    <w:rsid w:val="00F56208"/>
    <w:rsid w:val="00F5621C"/>
    <w:rsid w:val="00F56235"/>
    <w:rsid w:val="00F562E2"/>
    <w:rsid w:val="00F563D8"/>
    <w:rsid w:val="00F56419"/>
    <w:rsid w:val="00F56495"/>
    <w:rsid w:val="00F564AA"/>
    <w:rsid w:val="00F56539"/>
    <w:rsid w:val="00F56616"/>
    <w:rsid w:val="00F56620"/>
    <w:rsid w:val="00F566F9"/>
    <w:rsid w:val="00F56720"/>
    <w:rsid w:val="00F56784"/>
    <w:rsid w:val="00F5678C"/>
    <w:rsid w:val="00F567ED"/>
    <w:rsid w:val="00F56823"/>
    <w:rsid w:val="00F5684E"/>
    <w:rsid w:val="00F568A5"/>
    <w:rsid w:val="00F56910"/>
    <w:rsid w:val="00F56938"/>
    <w:rsid w:val="00F56946"/>
    <w:rsid w:val="00F5698C"/>
    <w:rsid w:val="00F56999"/>
    <w:rsid w:val="00F56B9F"/>
    <w:rsid w:val="00F56BF6"/>
    <w:rsid w:val="00F56C0D"/>
    <w:rsid w:val="00F56E67"/>
    <w:rsid w:val="00F56F6B"/>
    <w:rsid w:val="00F56FF6"/>
    <w:rsid w:val="00F57088"/>
    <w:rsid w:val="00F57129"/>
    <w:rsid w:val="00F57152"/>
    <w:rsid w:val="00F571DA"/>
    <w:rsid w:val="00F57258"/>
    <w:rsid w:val="00F57267"/>
    <w:rsid w:val="00F572F4"/>
    <w:rsid w:val="00F5734B"/>
    <w:rsid w:val="00F5741C"/>
    <w:rsid w:val="00F5749A"/>
    <w:rsid w:val="00F57631"/>
    <w:rsid w:val="00F5763C"/>
    <w:rsid w:val="00F576A2"/>
    <w:rsid w:val="00F57724"/>
    <w:rsid w:val="00F577BF"/>
    <w:rsid w:val="00F57839"/>
    <w:rsid w:val="00F5788E"/>
    <w:rsid w:val="00F578A9"/>
    <w:rsid w:val="00F578D7"/>
    <w:rsid w:val="00F578FC"/>
    <w:rsid w:val="00F579F5"/>
    <w:rsid w:val="00F57A47"/>
    <w:rsid w:val="00F57B2F"/>
    <w:rsid w:val="00F57B54"/>
    <w:rsid w:val="00F57B78"/>
    <w:rsid w:val="00F57BA8"/>
    <w:rsid w:val="00F57C6B"/>
    <w:rsid w:val="00F57DD3"/>
    <w:rsid w:val="00F57E10"/>
    <w:rsid w:val="00F57E40"/>
    <w:rsid w:val="00F57E68"/>
    <w:rsid w:val="00F57E6B"/>
    <w:rsid w:val="00F57FD3"/>
    <w:rsid w:val="00F57FFD"/>
    <w:rsid w:val="00F60016"/>
    <w:rsid w:val="00F6008D"/>
    <w:rsid w:val="00F600C4"/>
    <w:rsid w:val="00F6010C"/>
    <w:rsid w:val="00F601AE"/>
    <w:rsid w:val="00F60268"/>
    <w:rsid w:val="00F602DB"/>
    <w:rsid w:val="00F603FD"/>
    <w:rsid w:val="00F60523"/>
    <w:rsid w:val="00F605F1"/>
    <w:rsid w:val="00F60605"/>
    <w:rsid w:val="00F60628"/>
    <w:rsid w:val="00F60728"/>
    <w:rsid w:val="00F6079B"/>
    <w:rsid w:val="00F6082A"/>
    <w:rsid w:val="00F608A4"/>
    <w:rsid w:val="00F60997"/>
    <w:rsid w:val="00F609E4"/>
    <w:rsid w:val="00F60AF4"/>
    <w:rsid w:val="00F60B37"/>
    <w:rsid w:val="00F60B8D"/>
    <w:rsid w:val="00F60C05"/>
    <w:rsid w:val="00F60C70"/>
    <w:rsid w:val="00F60CE1"/>
    <w:rsid w:val="00F60D3B"/>
    <w:rsid w:val="00F60E15"/>
    <w:rsid w:val="00F60E36"/>
    <w:rsid w:val="00F60EA1"/>
    <w:rsid w:val="00F60F86"/>
    <w:rsid w:val="00F60F9C"/>
    <w:rsid w:val="00F60FBC"/>
    <w:rsid w:val="00F60FD1"/>
    <w:rsid w:val="00F6100E"/>
    <w:rsid w:val="00F610AA"/>
    <w:rsid w:val="00F61129"/>
    <w:rsid w:val="00F611AE"/>
    <w:rsid w:val="00F61229"/>
    <w:rsid w:val="00F6125A"/>
    <w:rsid w:val="00F612A5"/>
    <w:rsid w:val="00F61381"/>
    <w:rsid w:val="00F613DF"/>
    <w:rsid w:val="00F6144F"/>
    <w:rsid w:val="00F61486"/>
    <w:rsid w:val="00F615A2"/>
    <w:rsid w:val="00F61607"/>
    <w:rsid w:val="00F61619"/>
    <w:rsid w:val="00F616ED"/>
    <w:rsid w:val="00F617B3"/>
    <w:rsid w:val="00F617C9"/>
    <w:rsid w:val="00F61831"/>
    <w:rsid w:val="00F618A2"/>
    <w:rsid w:val="00F618D2"/>
    <w:rsid w:val="00F61930"/>
    <w:rsid w:val="00F61951"/>
    <w:rsid w:val="00F6195D"/>
    <w:rsid w:val="00F619D5"/>
    <w:rsid w:val="00F61AC1"/>
    <w:rsid w:val="00F61AE3"/>
    <w:rsid w:val="00F61AFD"/>
    <w:rsid w:val="00F61B40"/>
    <w:rsid w:val="00F61BB2"/>
    <w:rsid w:val="00F61C48"/>
    <w:rsid w:val="00F61CE7"/>
    <w:rsid w:val="00F61D53"/>
    <w:rsid w:val="00F61D67"/>
    <w:rsid w:val="00F61E19"/>
    <w:rsid w:val="00F61F1B"/>
    <w:rsid w:val="00F61F25"/>
    <w:rsid w:val="00F62030"/>
    <w:rsid w:val="00F62108"/>
    <w:rsid w:val="00F621A9"/>
    <w:rsid w:val="00F621AA"/>
    <w:rsid w:val="00F62253"/>
    <w:rsid w:val="00F622C3"/>
    <w:rsid w:val="00F622F1"/>
    <w:rsid w:val="00F62308"/>
    <w:rsid w:val="00F623FA"/>
    <w:rsid w:val="00F62489"/>
    <w:rsid w:val="00F624AA"/>
    <w:rsid w:val="00F624B7"/>
    <w:rsid w:val="00F624F0"/>
    <w:rsid w:val="00F6251B"/>
    <w:rsid w:val="00F62578"/>
    <w:rsid w:val="00F62581"/>
    <w:rsid w:val="00F62598"/>
    <w:rsid w:val="00F625C0"/>
    <w:rsid w:val="00F625E1"/>
    <w:rsid w:val="00F62697"/>
    <w:rsid w:val="00F62795"/>
    <w:rsid w:val="00F627AE"/>
    <w:rsid w:val="00F628A7"/>
    <w:rsid w:val="00F629B9"/>
    <w:rsid w:val="00F62AE2"/>
    <w:rsid w:val="00F62B0E"/>
    <w:rsid w:val="00F62B2D"/>
    <w:rsid w:val="00F62BB1"/>
    <w:rsid w:val="00F62BD9"/>
    <w:rsid w:val="00F62BFF"/>
    <w:rsid w:val="00F62CCE"/>
    <w:rsid w:val="00F62CD4"/>
    <w:rsid w:val="00F62D02"/>
    <w:rsid w:val="00F62DEE"/>
    <w:rsid w:val="00F62F65"/>
    <w:rsid w:val="00F63080"/>
    <w:rsid w:val="00F63082"/>
    <w:rsid w:val="00F6309C"/>
    <w:rsid w:val="00F63119"/>
    <w:rsid w:val="00F631FF"/>
    <w:rsid w:val="00F63219"/>
    <w:rsid w:val="00F63240"/>
    <w:rsid w:val="00F63282"/>
    <w:rsid w:val="00F632DC"/>
    <w:rsid w:val="00F6332F"/>
    <w:rsid w:val="00F634FD"/>
    <w:rsid w:val="00F6355F"/>
    <w:rsid w:val="00F63705"/>
    <w:rsid w:val="00F6376F"/>
    <w:rsid w:val="00F637D8"/>
    <w:rsid w:val="00F63827"/>
    <w:rsid w:val="00F6397D"/>
    <w:rsid w:val="00F639A4"/>
    <w:rsid w:val="00F63B10"/>
    <w:rsid w:val="00F63B18"/>
    <w:rsid w:val="00F63B1A"/>
    <w:rsid w:val="00F63B7C"/>
    <w:rsid w:val="00F63C2A"/>
    <w:rsid w:val="00F63D89"/>
    <w:rsid w:val="00F63E5F"/>
    <w:rsid w:val="00F63EB9"/>
    <w:rsid w:val="00F640CD"/>
    <w:rsid w:val="00F640FC"/>
    <w:rsid w:val="00F6426C"/>
    <w:rsid w:val="00F643FE"/>
    <w:rsid w:val="00F64450"/>
    <w:rsid w:val="00F64472"/>
    <w:rsid w:val="00F644C3"/>
    <w:rsid w:val="00F644CE"/>
    <w:rsid w:val="00F6451B"/>
    <w:rsid w:val="00F64619"/>
    <w:rsid w:val="00F646A3"/>
    <w:rsid w:val="00F646BB"/>
    <w:rsid w:val="00F646EF"/>
    <w:rsid w:val="00F64774"/>
    <w:rsid w:val="00F647A3"/>
    <w:rsid w:val="00F647A4"/>
    <w:rsid w:val="00F647BA"/>
    <w:rsid w:val="00F647E7"/>
    <w:rsid w:val="00F64815"/>
    <w:rsid w:val="00F6496A"/>
    <w:rsid w:val="00F64A89"/>
    <w:rsid w:val="00F64C63"/>
    <w:rsid w:val="00F64D14"/>
    <w:rsid w:val="00F64DD0"/>
    <w:rsid w:val="00F64DEA"/>
    <w:rsid w:val="00F65098"/>
    <w:rsid w:val="00F650DB"/>
    <w:rsid w:val="00F6513B"/>
    <w:rsid w:val="00F65195"/>
    <w:rsid w:val="00F651BE"/>
    <w:rsid w:val="00F6525F"/>
    <w:rsid w:val="00F6526D"/>
    <w:rsid w:val="00F652BE"/>
    <w:rsid w:val="00F6531F"/>
    <w:rsid w:val="00F65392"/>
    <w:rsid w:val="00F653FB"/>
    <w:rsid w:val="00F6547F"/>
    <w:rsid w:val="00F654C3"/>
    <w:rsid w:val="00F654F4"/>
    <w:rsid w:val="00F65533"/>
    <w:rsid w:val="00F655A6"/>
    <w:rsid w:val="00F65677"/>
    <w:rsid w:val="00F656B9"/>
    <w:rsid w:val="00F65761"/>
    <w:rsid w:val="00F657A8"/>
    <w:rsid w:val="00F657CF"/>
    <w:rsid w:val="00F657DE"/>
    <w:rsid w:val="00F657E9"/>
    <w:rsid w:val="00F6580A"/>
    <w:rsid w:val="00F6582D"/>
    <w:rsid w:val="00F658BB"/>
    <w:rsid w:val="00F658E5"/>
    <w:rsid w:val="00F659DB"/>
    <w:rsid w:val="00F659E6"/>
    <w:rsid w:val="00F65AA5"/>
    <w:rsid w:val="00F65C40"/>
    <w:rsid w:val="00F65C56"/>
    <w:rsid w:val="00F65CCA"/>
    <w:rsid w:val="00F65CD8"/>
    <w:rsid w:val="00F65DA3"/>
    <w:rsid w:val="00F65E1C"/>
    <w:rsid w:val="00F65E7E"/>
    <w:rsid w:val="00F65EAE"/>
    <w:rsid w:val="00F65EDA"/>
    <w:rsid w:val="00F65F58"/>
    <w:rsid w:val="00F65F85"/>
    <w:rsid w:val="00F65FC8"/>
    <w:rsid w:val="00F66026"/>
    <w:rsid w:val="00F66067"/>
    <w:rsid w:val="00F660FA"/>
    <w:rsid w:val="00F661E5"/>
    <w:rsid w:val="00F662E1"/>
    <w:rsid w:val="00F663AF"/>
    <w:rsid w:val="00F6641E"/>
    <w:rsid w:val="00F664CE"/>
    <w:rsid w:val="00F664D6"/>
    <w:rsid w:val="00F66528"/>
    <w:rsid w:val="00F6664C"/>
    <w:rsid w:val="00F666A9"/>
    <w:rsid w:val="00F666D2"/>
    <w:rsid w:val="00F666DF"/>
    <w:rsid w:val="00F6678C"/>
    <w:rsid w:val="00F667FB"/>
    <w:rsid w:val="00F66841"/>
    <w:rsid w:val="00F6687B"/>
    <w:rsid w:val="00F66931"/>
    <w:rsid w:val="00F6693E"/>
    <w:rsid w:val="00F66A9E"/>
    <w:rsid w:val="00F66AE2"/>
    <w:rsid w:val="00F66B78"/>
    <w:rsid w:val="00F66CAF"/>
    <w:rsid w:val="00F66D05"/>
    <w:rsid w:val="00F66D14"/>
    <w:rsid w:val="00F66D1B"/>
    <w:rsid w:val="00F66D22"/>
    <w:rsid w:val="00F66DC6"/>
    <w:rsid w:val="00F66DDE"/>
    <w:rsid w:val="00F66E3A"/>
    <w:rsid w:val="00F66E6B"/>
    <w:rsid w:val="00F66EB9"/>
    <w:rsid w:val="00F66F0C"/>
    <w:rsid w:val="00F66FA4"/>
    <w:rsid w:val="00F66FD6"/>
    <w:rsid w:val="00F66FF8"/>
    <w:rsid w:val="00F67145"/>
    <w:rsid w:val="00F67188"/>
    <w:rsid w:val="00F67228"/>
    <w:rsid w:val="00F67418"/>
    <w:rsid w:val="00F6741B"/>
    <w:rsid w:val="00F6761B"/>
    <w:rsid w:val="00F6761C"/>
    <w:rsid w:val="00F67640"/>
    <w:rsid w:val="00F67718"/>
    <w:rsid w:val="00F67895"/>
    <w:rsid w:val="00F678CC"/>
    <w:rsid w:val="00F6795C"/>
    <w:rsid w:val="00F679BF"/>
    <w:rsid w:val="00F679CE"/>
    <w:rsid w:val="00F679DE"/>
    <w:rsid w:val="00F679EF"/>
    <w:rsid w:val="00F67AF6"/>
    <w:rsid w:val="00F67CC4"/>
    <w:rsid w:val="00F67CF5"/>
    <w:rsid w:val="00F67D8F"/>
    <w:rsid w:val="00F67FDE"/>
    <w:rsid w:val="00F7006B"/>
    <w:rsid w:val="00F701F0"/>
    <w:rsid w:val="00F70237"/>
    <w:rsid w:val="00F70422"/>
    <w:rsid w:val="00F7044B"/>
    <w:rsid w:val="00F70549"/>
    <w:rsid w:val="00F70552"/>
    <w:rsid w:val="00F7057F"/>
    <w:rsid w:val="00F70602"/>
    <w:rsid w:val="00F70636"/>
    <w:rsid w:val="00F70713"/>
    <w:rsid w:val="00F7083C"/>
    <w:rsid w:val="00F708D1"/>
    <w:rsid w:val="00F709A1"/>
    <w:rsid w:val="00F709D5"/>
    <w:rsid w:val="00F709EF"/>
    <w:rsid w:val="00F70A6C"/>
    <w:rsid w:val="00F70AC5"/>
    <w:rsid w:val="00F70B0C"/>
    <w:rsid w:val="00F70B2D"/>
    <w:rsid w:val="00F70D36"/>
    <w:rsid w:val="00F70DED"/>
    <w:rsid w:val="00F70E12"/>
    <w:rsid w:val="00F70E1A"/>
    <w:rsid w:val="00F70E74"/>
    <w:rsid w:val="00F70FD2"/>
    <w:rsid w:val="00F7103E"/>
    <w:rsid w:val="00F7116F"/>
    <w:rsid w:val="00F711FA"/>
    <w:rsid w:val="00F71225"/>
    <w:rsid w:val="00F7123B"/>
    <w:rsid w:val="00F71264"/>
    <w:rsid w:val="00F7129E"/>
    <w:rsid w:val="00F712F3"/>
    <w:rsid w:val="00F713D6"/>
    <w:rsid w:val="00F71427"/>
    <w:rsid w:val="00F71560"/>
    <w:rsid w:val="00F71648"/>
    <w:rsid w:val="00F7169F"/>
    <w:rsid w:val="00F716B6"/>
    <w:rsid w:val="00F71737"/>
    <w:rsid w:val="00F71767"/>
    <w:rsid w:val="00F71824"/>
    <w:rsid w:val="00F7187D"/>
    <w:rsid w:val="00F718A7"/>
    <w:rsid w:val="00F71977"/>
    <w:rsid w:val="00F719A2"/>
    <w:rsid w:val="00F719E2"/>
    <w:rsid w:val="00F71A9A"/>
    <w:rsid w:val="00F71C03"/>
    <w:rsid w:val="00F71C16"/>
    <w:rsid w:val="00F71C18"/>
    <w:rsid w:val="00F71C2A"/>
    <w:rsid w:val="00F71C64"/>
    <w:rsid w:val="00F71CAC"/>
    <w:rsid w:val="00F71D39"/>
    <w:rsid w:val="00F71DD3"/>
    <w:rsid w:val="00F71DF3"/>
    <w:rsid w:val="00F71E72"/>
    <w:rsid w:val="00F71EE6"/>
    <w:rsid w:val="00F71F75"/>
    <w:rsid w:val="00F71F91"/>
    <w:rsid w:val="00F71F94"/>
    <w:rsid w:val="00F720E8"/>
    <w:rsid w:val="00F721E2"/>
    <w:rsid w:val="00F721FC"/>
    <w:rsid w:val="00F72296"/>
    <w:rsid w:val="00F722AA"/>
    <w:rsid w:val="00F722C2"/>
    <w:rsid w:val="00F722E1"/>
    <w:rsid w:val="00F722E8"/>
    <w:rsid w:val="00F72338"/>
    <w:rsid w:val="00F72402"/>
    <w:rsid w:val="00F7244F"/>
    <w:rsid w:val="00F72478"/>
    <w:rsid w:val="00F72488"/>
    <w:rsid w:val="00F724A0"/>
    <w:rsid w:val="00F72579"/>
    <w:rsid w:val="00F72609"/>
    <w:rsid w:val="00F72647"/>
    <w:rsid w:val="00F7269F"/>
    <w:rsid w:val="00F72707"/>
    <w:rsid w:val="00F7273D"/>
    <w:rsid w:val="00F727D7"/>
    <w:rsid w:val="00F72846"/>
    <w:rsid w:val="00F728B8"/>
    <w:rsid w:val="00F728CB"/>
    <w:rsid w:val="00F729A6"/>
    <w:rsid w:val="00F729F4"/>
    <w:rsid w:val="00F72A3D"/>
    <w:rsid w:val="00F72A74"/>
    <w:rsid w:val="00F72A99"/>
    <w:rsid w:val="00F72B72"/>
    <w:rsid w:val="00F72B9D"/>
    <w:rsid w:val="00F72C04"/>
    <w:rsid w:val="00F72CBF"/>
    <w:rsid w:val="00F72D0B"/>
    <w:rsid w:val="00F72E85"/>
    <w:rsid w:val="00F72EC7"/>
    <w:rsid w:val="00F72EF0"/>
    <w:rsid w:val="00F72F0E"/>
    <w:rsid w:val="00F72F29"/>
    <w:rsid w:val="00F72FC1"/>
    <w:rsid w:val="00F72FC9"/>
    <w:rsid w:val="00F73062"/>
    <w:rsid w:val="00F730B6"/>
    <w:rsid w:val="00F730C4"/>
    <w:rsid w:val="00F730D3"/>
    <w:rsid w:val="00F7310A"/>
    <w:rsid w:val="00F7316A"/>
    <w:rsid w:val="00F73183"/>
    <w:rsid w:val="00F731EE"/>
    <w:rsid w:val="00F7325E"/>
    <w:rsid w:val="00F73267"/>
    <w:rsid w:val="00F73275"/>
    <w:rsid w:val="00F7327A"/>
    <w:rsid w:val="00F732B1"/>
    <w:rsid w:val="00F732F2"/>
    <w:rsid w:val="00F73344"/>
    <w:rsid w:val="00F7334E"/>
    <w:rsid w:val="00F73399"/>
    <w:rsid w:val="00F733C1"/>
    <w:rsid w:val="00F73442"/>
    <w:rsid w:val="00F73457"/>
    <w:rsid w:val="00F734A4"/>
    <w:rsid w:val="00F734A8"/>
    <w:rsid w:val="00F736A6"/>
    <w:rsid w:val="00F7379D"/>
    <w:rsid w:val="00F73941"/>
    <w:rsid w:val="00F73A15"/>
    <w:rsid w:val="00F73A3B"/>
    <w:rsid w:val="00F73A81"/>
    <w:rsid w:val="00F73AAA"/>
    <w:rsid w:val="00F73ACA"/>
    <w:rsid w:val="00F73ADA"/>
    <w:rsid w:val="00F73B81"/>
    <w:rsid w:val="00F73C3C"/>
    <w:rsid w:val="00F73C86"/>
    <w:rsid w:val="00F73D5C"/>
    <w:rsid w:val="00F73D7D"/>
    <w:rsid w:val="00F73E70"/>
    <w:rsid w:val="00F73E98"/>
    <w:rsid w:val="00F73F08"/>
    <w:rsid w:val="00F73F22"/>
    <w:rsid w:val="00F73FCA"/>
    <w:rsid w:val="00F73FE2"/>
    <w:rsid w:val="00F740EF"/>
    <w:rsid w:val="00F74201"/>
    <w:rsid w:val="00F7428D"/>
    <w:rsid w:val="00F7445D"/>
    <w:rsid w:val="00F744A4"/>
    <w:rsid w:val="00F7450C"/>
    <w:rsid w:val="00F7471F"/>
    <w:rsid w:val="00F747ED"/>
    <w:rsid w:val="00F748AE"/>
    <w:rsid w:val="00F74900"/>
    <w:rsid w:val="00F74932"/>
    <w:rsid w:val="00F749F8"/>
    <w:rsid w:val="00F74AFC"/>
    <w:rsid w:val="00F74B07"/>
    <w:rsid w:val="00F74BA6"/>
    <w:rsid w:val="00F74C65"/>
    <w:rsid w:val="00F74C75"/>
    <w:rsid w:val="00F74CBA"/>
    <w:rsid w:val="00F74E61"/>
    <w:rsid w:val="00F74F8A"/>
    <w:rsid w:val="00F74FAA"/>
    <w:rsid w:val="00F74FCB"/>
    <w:rsid w:val="00F7505E"/>
    <w:rsid w:val="00F75083"/>
    <w:rsid w:val="00F7513D"/>
    <w:rsid w:val="00F75167"/>
    <w:rsid w:val="00F752B0"/>
    <w:rsid w:val="00F752D8"/>
    <w:rsid w:val="00F7537F"/>
    <w:rsid w:val="00F7539E"/>
    <w:rsid w:val="00F753E8"/>
    <w:rsid w:val="00F75432"/>
    <w:rsid w:val="00F75435"/>
    <w:rsid w:val="00F75442"/>
    <w:rsid w:val="00F7544A"/>
    <w:rsid w:val="00F75535"/>
    <w:rsid w:val="00F755C0"/>
    <w:rsid w:val="00F75671"/>
    <w:rsid w:val="00F75711"/>
    <w:rsid w:val="00F7574F"/>
    <w:rsid w:val="00F75752"/>
    <w:rsid w:val="00F75781"/>
    <w:rsid w:val="00F7578D"/>
    <w:rsid w:val="00F757A2"/>
    <w:rsid w:val="00F757E6"/>
    <w:rsid w:val="00F75807"/>
    <w:rsid w:val="00F75812"/>
    <w:rsid w:val="00F75895"/>
    <w:rsid w:val="00F75A6F"/>
    <w:rsid w:val="00F75ADB"/>
    <w:rsid w:val="00F75AED"/>
    <w:rsid w:val="00F75B44"/>
    <w:rsid w:val="00F75BB1"/>
    <w:rsid w:val="00F75D7A"/>
    <w:rsid w:val="00F75DB3"/>
    <w:rsid w:val="00F75DDD"/>
    <w:rsid w:val="00F75E11"/>
    <w:rsid w:val="00F75E1C"/>
    <w:rsid w:val="00F75E7C"/>
    <w:rsid w:val="00F75EF4"/>
    <w:rsid w:val="00F75F85"/>
    <w:rsid w:val="00F7607D"/>
    <w:rsid w:val="00F760A5"/>
    <w:rsid w:val="00F76156"/>
    <w:rsid w:val="00F7616F"/>
    <w:rsid w:val="00F761FE"/>
    <w:rsid w:val="00F76232"/>
    <w:rsid w:val="00F7627C"/>
    <w:rsid w:val="00F762D5"/>
    <w:rsid w:val="00F76368"/>
    <w:rsid w:val="00F7639B"/>
    <w:rsid w:val="00F76580"/>
    <w:rsid w:val="00F765D7"/>
    <w:rsid w:val="00F766E1"/>
    <w:rsid w:val="00F766F0"/>
    <w:rsid w:val="00F76834"/>
    <w:rsid w:val="00F76864"/>
    <w:rsid w:val="00F768B8"/>
    <w:rsid w:val="00F769DE"/>
    <w:rsid w:val="00F76A58"/>
    <w:rsid w:val="00F76A59"/>
    <w:rsid w:val="00F76A8D"/>
    <w:rsid w:val="00F76BC1"/>
    <w:rsid w:val="00F76CA2"/>
    <w:rsid w:val="00F76D6C"/>
    <w:rsid w:val="00F76E6D"/>
    <w:rsid w:val="00F76E92"/>
    <w:rsid w:val="00F76EA0"/>
    <w:rsid w:val="00F76EE6"/>
    <w:rsid w:val="00F76F61"/>
    <w:rsid w:val="00F76FA8"/>
    <w:rsid w:val="00F76FAE"/>
    <w:rsid w:val="00F770BA"/>
    <w:rsid w:val="00F770C7"/>
    <w:rsid w:val="00F77129"/>
    <w:rsid w:val="00F7712B"/>
    <w:rsid w:val="00F772A9"/>
    <w:rsid w:val="00F77331"/>
    <w:rsid w:val="00F77380"/>
    <w:rsid w:val="00F77412"/>
    <w:rsid w:val="00F77577"/>
    <w:rsid w:val="00F7757C"/>
    <w:rsid w:val="00F7757D"/>
    <w:rsid w:val="00F7759A"/>
    <w:rsid w:val="00F7767D"/>
    <w:rsid w:val="00F77689"/>
    <w:rsid w:val="00F77770"/>
    <w:rsid w:val="00F777D7"/>
    <w:rsid w:val="00F777FF"/>
    <w:rsid w:val="00F7780A"/>
    <w:rsid w:val="00F778CC"/>
    <w:rsid w:val="00F77966"/>
    <w:rsid w:val="00F7797B"/>
    <w:rsid w:val="00F77989"/>
    <w:rsid w:val="00F77D51"/>
    <w:rsid w:val="00F77DB3"/>
    <w:rsid w:val="00F77EAE"/>
    <w:rsid w:val="00F77EBE"/>
    <w:rsid w:val="00F77ED7"/>
    <w:rsid w:val="00F77EE0"/>
    <w:rsid w:val="00F77EEB"/>
    <w:rsid w:val="00F77F86"/>
    <w:rsid w:val="00F77F8E"/>
    <w:rsid w:val="00F800DD"/>
    <w:rsid w:val="00F80101"/>
    <w:rsid w:val="00F80361"/>
    <w:rsid w:val="00F803FE"/>
    <w:rsid w:val="00F80617"/>
    <w:rsid w:val="00F8065E"/>
    <w:rsid w:val="00F80774"/>
    <w:rsid w:val="00F8085C"/>
    <w:rsid w:val="00F8092A"/>
    <w:rsid w:val="00F80946"/>
    <w:rsid w:val="00F8099F"/>
    <w:rsid w:val="00F80A83"/>
    <w:rsid w:val="00F80B1F"/>
    <w:rsid w:val="00F80BD7"/>
    <w:rsid w:val="00F80BFE"/>
    <w:rsid w:val="00F80C56"/>
    <w:rsid w:val="00F80C5B"/>
    <w:rsid w:val="00F80CEB"/>
    <w:rsid w:val="00F80D08"/>
    <w:rsid w:val="00F80E3E"/>
    <w:rsid w:val="00F80F65"/>
    <w:rsid w:val="00F80F9D"/>
    <w:rsid w:val="00F810BE"/>
    <w:rsid w:val="00F81196"/>
    <w:rsid w:val="00F812A5"/>
    <w:rsid w:val="00F8134C"/>
    <w:rsid w:val="00F813A6"/>
    <w:rsid w:val="00F81422"/>
    <w:rsid w:val="00F8146E"/>
    <w:rsid w:val="00F8147D"/>
    <w:rsid w:val="00F8151D"/>
    <w:rsid w:val="00F8152F"/>
    <w:rsid w:val="00F81690"/>
    <w:rsid w:val="00F816D6"/>
    <w:rsid w:val="00F817AE"/>
    <w:rsid w:val="00F817F9"/>
    <w:rsid w:val="00F817FA"/>
    <w:rsid w:val="00F818E4"/>
    <w:rsid w:val="00F81905"/>
    <w:rsid w:val="00F8191C"/>
    <w:rsid w:val="00F81978"/>
    <w:rsid w:val="00F819AE"/>
    <w:rsid w:val="00F819F6"/>
    <w:rsid w:val="00F81B2C"/>
    <w:rsid w:val="00F81BCB"/>
    <w:rsid w:val="00F81C38"/>
    <w:rsid w:val="00F81CE9"/>
    <w:rsid w:val="00F81CFB"/>
    <w:rsid w:val="00F81D4A"/>
    <w:rsid w:val="00F81D8D"/>
    <w:rsid w:val="00F81DF9"/>
    <w:rsid w:val="00F81E06"/>
    <w:rsid w:val="00F81E3A"/>
    <w:rsid w:val="00F81E61"/>
    <w:rsid w:val="00F81E9A"/>
    <w:rsid w:val="00F81EB9"/>
    <w:rsid w:val="00F81FA6"/>
    <w:rsid w:val="00F820DB"/>
    <w:rsid w:val="00F820F9"/>
    <w:rsid w:val="00F82111"/>
    <w:rsid w:val="00F821BB"/>
    <w:rsid w:val="00F821CC"/>
    <w:rsid w:val="00F8223C"/>
    <w:rsid w:val="00F8228A"/>
    <w:rsid w:val="00F822E1"/>
    <w:rsid w:val="00F822FB"/>
    <w:rsid w:val="00F8230F"/>
    <w:rsid w:val="00F8234C"/>
    <w:rsid w:val="00F823AA"/>
    <w:rsid w:val="00F824F9"/>
    <w:rsid w:val="00F82570"/>
    <w:rsid w:val="00F8269C"/>
    <w:rsid w:val="00F82808"/>
    <w:rsid w:val="00F82841"/>
    <w:rsid w:val="00F8286B"/>
    <w:rsid w:val="00F828B5"/>
    <w:rsid w:val="00F828E1"/>
    <w:rsid w:val="00F82982"/>
    <w:rsid w:val="00F82998"/>
    <w:rsid w:val="00F829A5"/>
    <w:rsid w:val="00F829B6"/>
    <w:rsid w:val="00F829E5"/>
    <w:rsid w:val="00F82A15"/>
    <w:rsid w:val="00F82A57"/>
    <w:rsid w:val="00F82B61"/>
    <w:rsid w:val="00F82B84"/>
    <w:rsid w:val="00F82BFD"/>
    <w:rsid w:val="00F82C85"/>
    <w:rsid w:val="00F82D3E"/>
    <w:rsid w:val="00F82D88"/>
    <w:rsid w:val="00F82D96"/>
    <w:rsid w:val="00F82E43"/>
    <w:rsid w:val="00F82F6D"/>
    <w:rsid w:val="00F82F7F"/>
    <w:rsid w:val="00F82FF7"/>
    <w:rsid w:val="00F83069"/>
    <w:rsid w:val="00F83083"/>
    <w:rsid w:val="00F830A9"/>
    <w:rsid w:val="00F831E6"/>
    <w:rsid w:val="00F83271"/>
    <w:rsid w:val="00F83308"/>
    <w:rsid w:val="00F83395"/>
    <w:rsid w:val="00F833E3"/>
    <w:rsid w:val="00F83422"/>
    <w:rsid w:val="00F834DF"/>
    <w:rsid w:val="00F83564"/>
    <w:rsid w:val="00F8359D"/>
    <w:rsid w:val="00F835F5"/>
    <w:rsid w:val="00F8368B"/>
    <w:rsid w:val="00F8375B"/>
    <w:rsid w:val="00F837A6"/>
    <w:rsid w:val="00F838B8"/>
    <w:rsid w:val="00F83905"/>
    <w:rsid w:val="00F8395A"/>
    <w:rsid w:val="00F83971"/>
    <w:rsid w:val="00F8397B"/>
    <w:rsid w:val="00F83996"/>
    <w:rsid w:val="00F839C3"/>
    <w:rsid w:val="00F839FA"/>
    <w:rsid w:val="00F83A1F"/>
    <w:rsid w:val="00F83ABB"/>
    <w:rsid w:val="00F83B17"/>
    <w:rsid w:val="00F83B25"/>
    <w:rsid w:val="00F83D56"/>
    <w:rsid w:val="00F83D63"/>
    <w:rsid w:val="00F83D65"/>
    <w:rsid w:val="00F83D9D"/>
    <w:rsid w:val="00F83DA0"/>
    <w:rsid w:val="00F83EC1"/>
    <w:rsid w:val="00F840E2"/>
    <w:rsid w:val="00F840E7"/>
    <w:rsid w:val="00F84114"/>
    <w:rsid w:val="00F84129"/>
    <w:rsid w:val="00F8421C"/>
    <w:rsid w:val="00F84293"/>
    <w:rsid w:val="00F84335"/>
    <w:rsid w:val="00F84382"/>
    <w:rsid w:val="00F844E4"/>
    <w:rsid w:val="00F844E9"/>
    <w:rsid w:val="00F8454B"/>
    <w:rsid w:val="00F8454E"/>
    <w:rsid w:val="00F84555"/>
    <w:rsid w:val="00F8456B"/>
    <w:rsid w:val="00F8457E"/>
    <w:rsid w:val="00F846E6"/>
    <w:rsid w:val="00F84706"/>
    <w:rsid w:val="00F8474E"/>
    <w:rsid w:val="00F8475C"/>
    <w:rsid w:val="00F847DE"/>
    <w:rsid w:val="00F8484B"/>
    <w:rsid w:val="00F84877"/>
    <w:rsid w:val="00F84907"/>
    <w:rsid w:val="00F8498E"/>
    <w:rsid w:val="00F84A82"/>
    <w:rsid w:val="00F84A88"/>
    <w:rsid w:val="00F84AEA"/>
    <w:rsid w:val="00F84AEF"/>
    <w:rsid w:val="00F84B18"/>
    <w:rsid w:val="00F84B8D"/>
    <w:rsid w:val="00F84BC0"/>
    <w:rsid w:val="00F84D52"/>
    <w:rsid w:val="00F84D61"/>
    <w:rsid w:val="00F84D6B"/>
    <w:rsid w:val="00F84D90"/>
    <w:rsid w:val="00F84E87"/>
    <w:rsid w:val="00F84EBD"/>
    <w:rsid w:val="00F84F40"/>
    <w:rsid w:val="00F84F8A"/>
    <w:rsid w:val="00F84F8F"/>
    <w:rsid w:val="00F84FAA"/>
    <w:rsid w:val="00F84FB0"/>
    <w:rsid w:val="00F84FDF"/>
    <w:rsid w:val="00F85061"/>
    <w:rsid w:val="00F85079"/>
    <w:rsid w:val="00F85360"/>
    <w:rsid w:val="00F8536C"/>
    <w:rsid w:val="00F85389"/>
    <w:rsid w:val="00F8540C"/>
    <w:rsid w:val="00F854B1"/>
    <w:rsid w:val="00F85523"/>
    <w:rsid w:val="00F85544"/>
    <w:rsid w:val="00F85555"/>
    <w:rsid w:val="00F85587"/>
    <w:rsid w:val="00F855A0"/>
    <w:rsid w:val="00F855D7"/>
    <w:rsid w:val="00F855D8"/>
    <w:rsid w:val="00F857E7"/>
    <w:rsid w:val="00F85880"/>
    <w:rsid w:val="00F8598F"/>
    <w:rsid w:val="00F85A51"/>
    <w:rsid w:val="00F85B7B"/>
    <w:rsid w:val="00F85B98"/>
    <w:rsid w:val="00F85BAE"/>
    <w:rsid w:val="00F85C3C"/>
    <w:rsid w:val="00F85C54"/>
    <w:rsid w:val="00F85DB8"/>
    <w:rsid w:val="00F85E76"/>
    <w:rsid w:val="00F85E8A"/>
    <w:rsid w:val="00F85ED2"/>
    <w:rsid w:val="00F85F18"/>
    <w:rsid w:val="00F85FAB"/>
    <w:rsid w:val="00F85FCA"/>
    <w:rsid w:val="00F85FD8"/>
    <w:rsid w:val="00F86040"/>
    <w:rsid w:val="00F86056"/>
    <w:rsid w:val="00F86098"/>
    <w:rsid w:val="00F86110"/>
    <w:rsid w:val="00F86213"/>
    <w:rsid w:val="00F8621B"/>
    <w:rsid w:val="00F86262"/>
    <w:rsid w:val="00F862FC"/>
    <w:rsid w:val="00F863EF"/>
    <w:rsid w:val="00F863F8"/>
    <w:rsid w:val="00F86557"/>
    <w:rsid w:val="00F86597"/>
    <w:rsid w:val="00F865EB"/>
    <w:rsid w:val="00F86730"/>
    <w:rsid w:val="00F8676F"/>
    <w:rsid w:val="00F867C7"/>
    <w:rsid w:val="00F8683F"/>
    <w:rsid w:val="00F8687A"/>
    <w:rsid w:val="00F868F0"/>
    <w:rsid w:val="00F86943"/>
    <w:rsid w:val="00F869CC"/>
    <w:rsid w:val="00F86A30"/>
    <w:rsid w:val="00F86A71"/>
    <w:rsid w:val="00F86AFF"/>
    <w:rsid w:val="00F86B74"/>
    <w:rsid w:val="00F86BCA"/>
    <w:rsid w:val="00F86C25"/>
    <w:rsid w:val="00F86C73"/>
    <w:rsid w:val="00F86C97"/>
    <w:rsid w:val="00F86C9C"/>
    <w:rsid w:val="00F86CCD"/>
    <w:rsid w:val="00F86CE2"/>
    <w:rsid w:val="00F86DE3"/>
    <w:rsid w:val="00F86E98"/>
    <w:rsid w:val="00F86EBC"/>
    <w:rsid w:val="00F86F3B"/>
    <w:rsid w:val="00F86F61"/>
    <w:rsid w:val="00F86FAB"/>
    <w:rsid w:val="00F86FFC"/>
    <w:rsid w:val="00F87029"/>
    <w:rsid w:val="00F87077"/>
    <w:rsid w:val="00F870CE"/>
    <w:rsid w:val="00F8722B"/>
    <w:rsid w:val="00F87273"/>
    <w:rsid w:val="00F8728D"/>
    <w:rsid w:val="00F872CE"/>
    <w:rsid w:val="00F872FD"/>
    <w:rsid w:val="00F87301"/>
    <w:rsid w:val="00F873A7"/>
    <w:rsid w:val="00F87575"/>
    <w:rsid w:val="00F875B2"/>
    <w:rsid w:val="00F87693"/>
    <w:rsid w:val="00F87744"/>
    <w:rsid w:val="00F87790"/>
    <w:rsid w:val="00F877CC"/>
    <w:rsid w:val="00F8782E"/>
    <w:rsid w:val="00F8794F"/>
    <w:rsid w:val="00F8797C"/>
    <w:rsid w:val="00F879D4"/>
    <w:rsid w:val="00F87A29"/>
    <w:rsid w:val="00F87A5A"/>
    <w:rsid w:val="00F87A93"/>
    <w:rsid w:val="00F87B2D"/>
    <w:rsid w:val="00F87BA5"/>
    <w:rsid w:val="00F87D6B"/>
    <w:rsid w:val="00F87E55"/>
    <w:rsid w:val="00F87E8A"/>
    <w:rsid w:val="00F87EED"/>
    <w:rsid w:val="00F87F92"/>
    <w:rsid w:val="00F90067"/>
    <w:rsid w:val="00F900DF"/>
    <w:rsid w:val="00F90104"/>
    <w:rsid w:val="00F90186"/>
    <w:rsid w:val="00F901A3"/>
    <w:rsid w:val="00F901A6"/>
    <w:rsid w:val="00F901B6"/>
    <w:rsid w:val="00F901F1"/>
    <w:rsid w:val="00F902D0"/>
    <w:rsid w:val="00F902EA"/>
    <w:rsid w:val="00F903EB"/>
    <w:rsid w:val="00F90407"/>
    <w:rsid w:val="00F904E0"/>
    <w:rsid w:val="00F9058B"/>
    <w:rsid w:val="00F905BB"/>
    <w:rsid w:val="00F905F1"/>
    <w:rsid w:val="00F90667"/>
    <w:rsid w:val="00F9069D"/>
    <w:rsid w:val="00F906A3"/>
    <w:rsid w:val="00F90702"/>
    <w:rsid w:val="00F90712"/>
    <w:rsid w:val="00F907BB"/>
    <w:rsid w:val="00F907D1"/>
    <w:rsid w:val="00F90801"/>
    <w:rsid w:val="00F908D0"/>
    <w:rsid w:val="00F9090B"/>
    <w:rsid w:val="00F90945"/>
    <w:rsid w:val="00F909AF"/>
    <w:rsid w:val="00F909F5"/>
    <w:rsid w:val="00F90A2D"/>
    <w:rsid w:val="00F90C89"/>
    <w:rsid w:val="00F90D0C"/>
    <w:rsid w:val="00F90D17"/>
    <w:rsid w:val="00F90D1B"/>
    <w:rsid w:val="00F90D64"/>
    <w:rsid w:val="00F90D6D"/>
    <w:rsid w:val="00F90D78"/>
    <w:rsid w:val="00F90DA7"/>
    <w:rsid w:val="00F90E39"/>
    <w:rsid w:val="00F90E65"/>
    <w:rsid w:val="00F90E8C"/>
    <w:rsid w:val="00F90F05"/>
    <w:rsid w:val="00F90F2B"/>
    <w:rsid w:val="00F90F69"/>
    <w:rsid w:val="00F90FA8"/>
    <w:rsid w:val="00F90FC3"/>
    <w:rsid w:val="00F90FD0"/>
    <w:rsid w:val="00F91009"/>
    <w:rsid w:val="00F9115C"/>
    <w:rsid w:val="00F911AF"/>
    <w:rsid w:val="00F91225"/>
    <w:rsid w:val="00F91273"/>
    <w:rsid w:val="00F91353"/>
    <w:rsid w:val="00F91371"/>
    <w:rsid w:val="00F9137C"/>
    <w:rsid w:val="00F913EC"/>
    <w:rsid w:val="00F9149F"/>
    <w:rsid w:val="00F915E6"/>
    <w:rsid w:val="00F915F9"/>
    <w:rsid w:val="00F9162C"/>
    <w:rsid w:val="00F9162F"/>
    <w:rsid w:val="00F91649"/>
    <w:rsid w:val="00F91725"/>
    <w:rsid w:val="00F91771"/>
    <w:rsid w:val="00F9179A"/>
    <w:rsid w:val="00F917B6"/>
    <w:rsid w:val="00F91831"/>
    <w:rsid w:val="00F919FF"/>
    <w:rsid w:val="00F91BE1"/>
    <w:rsid w:val="00F91CF5"/>
    <w:rsid w:val="00F91D9F"/>
    <w:rsid w:val="00F91FDE"/>
    <w:rsid w:val="00F91FEA"/>
    <w:rsid w:val="00F920C8"/>
    <w:rsid w:val="00F920F8"/>
    <w:rsid w:val="00F92152"/>
    <w:rsid w:val="00F92157"/>
    <w:rsid w:val="00F921E8"/>
    <w:rsid w:val="00F921FC"/>
    <w:rsid w:val="00F922A2"/>
    <w:rsid w:val="00F92386"/>
    <w:rsid w:val="00F924F2"/>
    <w:rsid w:val="00F9253C"/>
    <w:rsid w:val="00F9255D"/>
    <w:rsid w:val="00F925D8"/>
    <w:rsid w:val="00F9262D"/>
    <w:rsid w:val="00F92670"/>
    <w:rsid w:val="00F92692"/>
    <w:rsid w:val="00F927C6"/>
    <w:rsid w:val="00F927E5"/>
    <w:rsid w:val="00F9294C"/>
    <w:rsid w:val="00F929AD"/>
    <w:rsid w:val="00F929FA"/>
    <w:rsid w:val="00F92A87"/>
    <w:rsid w:val="00F92B0D"/>
    <w:rsid w:val="00F92C14"/>
    <w:rsid w:val="00F92C6D"/>
    <w:rsid w:val="00F92CE3"/>
    <w:rsid w:val="00F92DEE"/>
    <w:rsid w:val="00F92E7D"/>
    <w:rsid w:val="00F92EAD"/>
    <w:rsid w:val="00F92EB6"/>
    <w:rsid w:val="00F92EC7"/>
    <w:rsid w:val="00F92EF2"/>
    <w:rsid w:val="00F92F9F"/>
    <w:rsid w:val="00F93239"/>
    <w:rsid w:val="00F9324D"/>
    <w:rsid w:val="00F933A4"/>
    <w:rsid w:val="00F933C1"/>
    <w:rsid w:val="00F933EC"/>
    <w:rsid w:val="00F93402"/>
    <w:rsid w:val="00F9343E"/>
    <w:rsid w:val="00F9347D"/>
    <w:rsid w:val="00F934E1"/>
    <w:rsid w:val="00F93605"/>
    <w:rsid w:val="00F93698"/>
    <w:rsid w:val="00F936A6"/>
    <w:rsid w:val="00F936E9"/>
    <w:rsid w:val="00F93791"/>
    <w:rsid w:val="00F9388E"/>
    <w:rsid w:val="00F93914"/>
    <w:rsid w:val="00F9391C"/>
    <w:rsid w:val="00F93966"/>
    <w:rsid w:val="00F939FB"/>
    <w:rsid w:val="00F93AC2"/>
    <w:rsid w:val="00F93ACE"/>
    <w:rsid w:val="00F93BAD"/>
    <w:rsid w:val="00F93BF6"/>
    <w:rsid w:val="00F93C27"/>
    <w:rsid w:val="00F93C47"/>
    <w:rsid w:val="00F93C5A"/>
    <w:rsid w:val="00F93CF2"/>
    <w:rsid w:val="00F93D15"/>
    <w:rsid w:val="00F93D17"/>
    <w:rsid w:val="00F93D41"/>
    <w:rsid w:val="00F93D43"/>
    <w:rsid w:val="00F93D7A"/>
    <w:rsid w:val="00F93E37"/>
    <w:rsid w:val="00F93E5B"/>
    <w:rsid w:val="00F93E5D"/>
    <w:rsid w:val="00F93F0B"/>
    <w:rsid w:val="00F93F1B"/>
    <w:rsid w:val="00F93F7A"/>
    <w:rsid w:val="00F93FBD"/>
    <w:rsid w:val="00F940D3"/>
    <w:rsid w:val="00F94110"/>
    <w:rsid w:val="00F94157"/>
    <w:rsid w:val="00F94166"/>
    <w:rsid w:val="00F941DB"/>
    <w:rsid w:val="00F94376"/>
    <w:rsid w:val="00F94398"/>
    <w:rsid w:val="00F943A8"/>
    <w:rsid w:val="00F943AD"/>
    <w:rsid w:val="00F9447B"/>
    <w:rsid w:val="00F9447C"/>
    <w:rsid w:val="00F944BE"/>
    <w:rsid w:val="00F944F5"/>
    <w:rsid w:val="00F94558"/>
    <w:rsid w:val="00F9458D"/>
    <w:rsid w:val="00F94928"/>
    <w:rsid w:val="00F949C1"/>
    <w:rsid w:val="00F949E3"/>
    <w:rsid w:val="00F94AB8"/>
    <w:rsid w:val="00F94AC7"/>
    <w:rsid w:val="00F94B51"/>
    <w:rsid w:val="00F94BEB"/>
    <w:rsid w:val="00F94C63"/>
    <w:rsid w:val="00F94C9F"/>
    <w:rsid w:val="00F94CA6"/>
    <w:rsid w:val="00F94D2B"/>
    <w:rsid w:val="00F94D87"/>
    <w:rsid w:val="00F94DDD"/>
    <w:rsid w:val="00F94DE2"/>
    <w:rsid w:val="00F94F0A"/>
    <w:rsid w:val="00F94F86"/>
    <w:rsid w:val="00F94F87"/>
    <w:rsid w:val="00F95009"/>
    <w:rsid w:val="00F95020"/>
    <w:rsid w:val="00F95101"/>
    <w:rsid w:val="00F951ED"/>
    <w:rsid w:val="00F95255"/>
    <w:rsid w:val="00F952CC"/>
    <w:rsid w:val="00F952D8"/>
    <w:rsid w:val="00F95301"/>
    <w:rsid w:val="00F9537D"/>
    <w:rsid w:val="00F95533"/>
    <w:rsid w:val="00F955AA"/>
    <w:rsid w:val="00F955FA"/>
    <w:rsid w:val="00F956D3"/>
    <w:rsid w:val="00F956FF"/>
    <w:rsid w:val="00F9573B"/>
    <w:rsid w:val="00F957DE"/>
    <w:rsid w:val="00F9583A"/>
    <w:rsid w:val="00F9587A"/>
    <w:rsid w:val="00F9597D"/>
    <w:rsid w:val="00F95A7A"/>
    <w:rsid w:val="00F95AAC"/>
    <w:rsid w:val="00F95AC6"/>
    <w:rsid w:val="00F95AFE"/>
    <w:rsid w:val="00F95B45"/>
    <w:rsid w:val="00F95B4D"/>
    <w:rsid w:val="00F95B95"/>
    <w:rsid w:val="00F95BBE"/>
    <w:rsid w:val="00F95C36"/>
    <w:rsid w:val="00F95C7E"/>
    <w:rsid w:val="00F95E0E"/>
    <w:rsid w:val="00F95EF9"/>
    <w:rsid w:val="00F95F12"/>
    <w:rsid w:val="00F9604C"/>
    <w:rsid w:val="00F961A2"/>
    <w:rsid w:val="00F962F1"/>
    <w:rsid w:val="00F963C0"/>
    <w:rsid w:val="00F963E4"/>
    <w:rsid w:val="00F96427"/>
    <w:rsid w:val="00F96446"/>
    <w:rsid w:val="00F9644F"/>
    <w:rsid w:val="00F9649F"/>
    <w:rsid w:val="00F96542"/>
    <w:rsid w:val="00F96545"/>
    <w:rsid w:val="00F96592"/>
    <w:rsid w:val="00F965EB"/>
    <w:rsid w:val="00F96628"/>
    <w:rsid w:val="00F96669"/>
    <w:rsid w:val="00F9667E"/>
    <w:rsid w:val="00F9670C"/>
    <w:rsid w:val="00F96773"/>
    <w:rsid w:val="00F96834"/>
    <w:rsid w:val="00F96842"/>
    <w:rsid w:val="00F96862"/>
    <w:rsid w:val="00F9687C"/>
    <w:rsid w:val="00F968D3"/>
    <w:rsid w:val="00F96903"/>
    <w:rsid w:val="00F96AF7"/>
    <w:rsid w:val="00F96BFD"/>
    <w:rsid w:val="00F96C4A"/>
    <w:rsid w:val="00F96C85"/>
    <w:rsid w:val="00F96CDF"/>
    <w:rsid w:val="00F96D45"/>
    <w:rsid w:val="00F96D96"/>
    <w:rsid w:val="00F96E06"/>
    <w:rsid w:val="00F96E8A"/>
    <w:rsid w:val="00F96F0A"/>
    <w:rsid w:val="00F97014"/>
    <w:rsid w:val="00F970F0"/>
    <w:rsid w:val="00F97124"/>
    <w:rsid w:val="00F9717A"/>
    <w:rsid w:val="00F97326"/>
    <w:rsid w:val="00F9734B"/>
    <w:rsid w:val="00F973FA"/>
    <w:rsid w:val="00F9748B"/>
    <w:rsid w:val="00F9753F"/>
    <w:rsid w:val="00F97652"/>
    <w:rsid w:val="00F976B3"/>
    <w:rsid w:val="00F9770E"/>
    <w:rsid w:val="00F977DB"/>
    <w:rsid w:val="00F97888"/>
    <w:rsid w:val="00F978AD"/>
    <w:rsid w:val="00F978B9"/>
    <w:rsid w:val="00F97901"/>
    <w:rsid w:val="00F97923"/>
    <w:rsid w:val="00F9796A"/>
    <w:rsid w:val="00F97970"/>
    <w:rsid w:val="00F979BA"/>
    <w:rsid w:val="00F97B28"/>
    <w:rsid w:val="00F97C88"/>
    <w:rsid w:val="00F97D2B"/>
    <w:rsid w:val="00F97E69"/>
    <w:rsid w:val="00F97E83"/>
    <w:rsid w:val="00F97EC6"/>
    <w:rsid w:val="00F97ECE"/>
    <w:rsid w:val="00F97FC5"/>
    <w:rsid w:val="00FA005C"/>
    <w:rsid w:val="00FA00A0"/>
    <w:rsid w:val="00FA0123"/>
    <w:rsid w:val="00FA016D"/>
    <w:rsid w:val="00FA01A0"/>
    <w:rsid w:val="00FA01AC"/>
    <w:rsid w:val="00FA0275"/>
    <w:rsid w:val="00FA03B7"/>
    <w:rsid w:val="00FA0405"/>
    <w:rsid w:val="00FA0410"/>
    <w:rsid w:val="00FA0426"/>
    <w:rsid w:val="00FA042D"/>
    <w:rsid w:val="00FA0492"/>
    <w:rsid w:val="00FA0498"/>
    <w:rsid w:val="00FA0700"/>
    <w:rsid w:val="00FA0702"/>
    <w:rsid w:val="00FA097E"/>
    <w:rsid w:val="00FA0990"/>
    <w:rsid w:val="00FA09A8"/>
    <w:rsid w:val="00FA09E3"/>
    <w:rsid w:val="00FA0A25"/>
    <w:rsid w:val="00FA0BB7"/>
    <w:rsid w:val="00FA0CC6"/>
    <w:rsid w:val="00FA0D32"/>
    <w:rsid w:val="00FA0D88"/>
    <w:rsid w:val="00FA0DA6"/>
    <w:rsid w:val="00FA0E1A"/>
    <w:rsid w:val="00FA0E65"/>
    <w:rsid w:val="00FA0E69"/>
    <w:rsid w:val="00FA0F6D"/>
    <w:rsid w:val="00FA1060"/>
    <w:rsid w:val="00FA1125"/>
    <w:rsid w:val="00FA119F"/>
    <w:rsid w:val="00FA128E"/>
    <w:rsid w:val="00FA12D5"/>
    <w:rsid w:val="00FA1305"/>
    <w:rsid w:val="00FA1319"/>
    <w:rsid w:val="00FA1341"/>
    <w:rsid w:val="00FA135B"/>
    <w:rsid w:val="00FA135D"/>
    <w:rsid w:val="00FA1427"/>
    <w:rsid w:val="00FA1447"/>
    <w:rsid w:val="00FA1525"/>
    <w:rsid w:val="00FA1530"/>
    <w:rsid w:val="00FA15C5"/>
    <w:rsid w:val="00FA161B"/>
    <w:rsid w:val="00FA1662"/>
    <w:rsid w:val="00FA1764"/>
    <w:rsid w:val="00FA180A"/>
    <w:rsid w:val="00FA18BB"/>
    <w:rsid w:val="00FA18C5"/>
    <w:rsid w:val="00FA18CC"/>
    <w:rsid w:val="00FA1948"/>
    <w:rsid w:val="00FA1967"/>
    <w:rsid w:val="00FA19F6"/>
    <w:rsid w:val="00FA1A6A"/>
    <w:rsid w:val="00FA1AC5"/>
    <w:rsid w:val="00FA1B24"/>
    <w:rsid w:val="00FA1B6B"/>
    <w:rsid w:val="00FA1B9D"/>
    <w:rsid w:val="00FA1C5D"/>
    <w:rsid w:val="00FA1C63"/>
    <w:rsid w:val="00FA1CDC"/>
    <w:rsid w:val="00FA1CE7"/>
    <w:rsid w:val="00FA1EC9"/>
    <w:rsid w:val="00FA1F31"/>
    <w:rsid w:val="00FA1F80"/>
    <w:rsid w:val="00FA1FC5"/>
    <w:rsid w:val="00FA20CB"/>
    <w:rsid w:val="00FA2108"/>
    <w:rsid w:val="00FA2111"/>
    <w:rsid w:val="00FA2118"/>
    <w:rsid w:val="00FA2120"/>
    <w:rsid w:val="00FA2185"/>
    <w:rsid w:val="00FA2247"/>
    <w:rsid w:val="00FA2254"/>
    <w:rsid w:val="00FA22B9"/>
    <w:rsid w:val="00FA22BF"/>
    <w:rsid w:val="00FA2309"/>
    <w:rsid w:val="00FA237E"/>
    <w:rsid w:val="00FA250D"/>
    <w:rsid w:val="00FA2533"/>
    <w:rsid w:val="00FA254B"/>
    <w:rsid w:val="00FA2554"/>
    <w:rsid w:val="00FA25B6"/>
    <w:rsid w:val="00FA2786"/>
    <w:rsid w:val="00FA280B"/>
    <w:rsid w:val="00FA28DE"/>
    <w:rsid w:val="00FA2974"/>
    <w:rsid w:val="00FA2A62"/>
    <w:rsid w:val="00FA2A68"/>
    <w:rsid w:val="00FA2BEE"/>
    <w:rsid w:val="00FA2C2D"/>
    <w:rsid w:val="00FA2C57"/>
    <w:rsid w:val="00FA2CB6"/>
    <w:rsid w:val="00FA2D5C"/>
    <w:rsid w:val="00FA2D98"/>
    <w:rsid w:val="00FA2DE2"/>
    <w:rsid w:val="00FA2E5B"/>
    <w:rsid w:val="00FA2F2F"/>
    <w:rsid w:val="00FA2F9D"/>
    <w:rsid w:val="00FA320E"/>
    <w:rsid w:val="00FA329F"/>
    <w:rsid w:val="00FA32BE"/>
    <w:rsid w:val="00FA32E7"/>
    <w:rsid w:val="00FA330E"/>
    <w:rsid w:val="00FA3392"/>
    <w:rsid w:val="00FA33A5"/>
    <w:rsid w:val="00FA343C"/>
    <w:rsid w:val="00FA34E6"/>
    <w:rsid w:val="00FA351F"/>
    <w:rsid w:val="00FA3699"/>
    <w:rsid w:val="00FA378A"/>
    <w:rsid w:val="00FA3790"/>
    <w:rsid w:val="00FA37AF"/>
    <w:rsid w:val="00FA383C"/>
    <w:rsid w:val="00FA38E2"/>
    <w:rsid w:val="00FA38F1"/>
    <w:rsid w:val="00FA3909"/>
    <w:rsid w:val="00FA390F"/>
    <w:rsid w:val="00FA3913"/>
    <w:rsid w:val="00FA3938"/>
    <w:rsid w:val="00FA3ACB"/>
    <w:rsid w:val="00FA3AEE"/>
    <w:rsid w:val="00FA3C0C"/>
    <w:rsid w:val="00FA3C7F"/>
    <w:rsid w:val="00FA3C86"/>
    <w:rsid w:val="00FA3C9D"/>
    <w:rsid w:val="00FA3CA9"/>
    <w:rsid w:val="00FA3CB5"/>
    <w:rsid w:val="00FA3CF5"/>
    <w:rsid w:val="00FA3DFF"/>
    <w:rsid w:val="00FA3E59"/>
    <w:rsid w:val="00FA3E61"/>
    <w:rsid w:val="00FA3EAE"/>
    <w:rsid w:val="00FA3F19"/>
    <w:rsid w:val="00FA3FB2"/>
    <w:rsid w:val="00FA3FF9"/>
    <w:rsid w:val="00FA4016"/>
    <w:rsid w:val="00FA4068"/>
    <w:rsid w:val="00FA4082"/>
    <w:rsid w:val="00FA40D1"/>
    <w:rsid w:val="00FA40F8"/>
    <w:rsid w:val="00FA4103"/>
    <w:rsid w:val="00FA410D"/>
    <w:rsid w:val="00FA42DF"/>
    <w:rsid w:val="00FA43EB"/>
    <w:rsid w:val="00FA4449"/>
    <w:rsid w:val="00FA44E6"/>
    <w:rsid w:val="00FA4510"/>
    <w:rsid w:val="00FA45A9"/>
    <w:rsid w:val="00FA4620"/>
    <w:rsid w:val="00FA46D9"/>
    <w:rsid w:val="00FA47B8"/>
    <w:rsid w:val="00FA47CE"/>
    <w:rsid w:val="00FA47F3"/>
    <w:rsid w:val="00FA494B"/>
    <w:rsid w:val="00FA4987"/>
    <w:rsid w:val="00FA49BB"/>
    <w:rsid w:val="00FA4B42"/>
    <w:rsid w:val="00FA4BD9"/>
    <w:rsid w:val="00FA4C90"/>
    <w:rsid w:val="00FA4D65"/>
    <w:rsid w:val="00FA4D77"/>
    <w:rsid w:val="00FA4E2D"/>
    <w:rsid w:val="00FA4E4A"/>
    <w:rsid w:val="00FA4F03"/>
    <w:rsid w:val="00FA5048"/>
    <w:rsid w:val="00FA50B8"/>
    <w:rsid w:val="00FA50BD"/>
    <w:rsid w:val="00FA50CA"/>
    <w:rsid w:val="00FA5101"/>
    <w:rsid w:val="00FA5106"/>
    <w:rsid w:val="00FA511E"/>
    <w:rsid w:val="00FA5139"/>
    <w:rsid w:val="00FA5142"/>
    <w:rsid w:val="00FA515C"/>
    <w:rsid w:val="00FA519F"/>
    <w:rsid w:val="00FA527B"/>
    <w:rsid w:val="00FA5522"/>
    <w:rsid w:val="00FA5576"/>
    <w:rsid w:val="00FA557A"/>
    <w:rsid w:val="00FA5626"/>
    <w:rsid w:val="00FA5676"/>
    <w:rsid w:val="00FA56AB"/>
    <w:rsid w:val="00FA5798"/>
    <w:rsid w:val="00FA57B6"/>
    <w:rsid w:val="00FA58E0"/>
    <w:rsid w:val="00FA58E7"/>
    <w:rsid w:val="00FA5943"/>
    <w:rsid w:val="00FA5947"/>
    <w:rsid w:val="00FA59AE"/>
    <w:rsid w:val="00FA5A0F"/>
    <w:rsid w:val="00FA5A29"/>
    <w:rsid w:val="00FA5B29"/>
    <w:rsid w:val="00FA5B95"/>
    <w:rsid w:val="00FA5CAD"/>
    <w:rsid w:val="00FA5CF9"/>
    <w:rsid w:val="00FA5D23"/>
    <w:rsid w:val="00FA5D6F"/>
    <w:rsid w:val="00FA5D71"/>
    <w:rsid w:val="00FA5D73"/>
    <w:rsid w:val="00FA5D96"/>
    <w:rsid w:val="00FA5DCD"/>
    <w:rsid w:val="00FA5E39"/>
    <w:rsid w:val="00FA5E3E"/>
    <w:rsid w:val="00FA5E75"/>
    <w:rsid w:val="00FA5E7B"/>
    <w:rsid w:val="00FA5EA9"/>
    <w:rsid w:val="00FA5F1C"/>
    <w:rsid w:val="00FA604F"/>
    <w:rsid w:val="00FA6085"/>
    <w:rsid w:val="00FA6140"/>
    <w:rsid w:val="00FA617F"/>
    <w:rsid w:val="00FA61A1"/>
    <w:rsid w:val="00FA61B2"/>
    <w:rsid w:val="00FA6308"/>
    <w:rsid w:val="00FA6330"/>
    <w:rsid w:val="00FA63F8"/>
    <w:rsid w:val="00FA6423"/>
    <w:rsid w:val="00FA64C6"/>
    <w:rsid w:val="00FA6524"/>
    <w:rsid w:val="00FA6674"/>
    <w:rsid w:val="00FA667F"/>
    <w:rsid w:val="00FA66AB"/>
    <w:rsid w:val="00FA66B0"/>
    <w:rsid w:val="00FA67FE"/>
    <w:rsid w:val="00FA682E"/>
    <w:rsid w:val="00FA68A4"/>
    <w:rsid w:val="00FA68AA"/>
    <w:rsid w:val="00FA68FE"/>
    <w:rsid w:val="00FA6978"/>
    <w:rsid w:val="00FA6992"/>
    <w:rsid w:val="00FA6A15"/>
    <w:rsid w:val="00FA6B30"/>
    <w:rsid w:val="00FA6B8F"/>
    <w:rsid w:val="00FA6CF5"/>
    <w:rsid w:val="00FA6D26"/>
    <w:rsid w:val="00FA6D46"/>
    <w:rsid w:val="00FA6D59"/>
    <w:rsid w:val="00FA6D6E"/>
    <w:rsid w:val="00FA6F07"/>
    <w:rsid w:val="00FA6F43"/>
    <w:rsid w:val="00FA6FFC"/>
    <w:rsid w:val="00FA7089"/>
    <w:rsid w:val="00FA70BE"/>
    <w:rsid w:val="00FA70E6"/>
    <w:rsid w:val="00FA70EA"/>
    <w:rsid w:val="00FA714C"/>
    <w:rsid w:val="00FA717C"/>
    <w:rsid w:val="00FA71CB"/>
    <w:rsid w:val="00FA73A9"/>
    <w:rsid w:val="00FA73B7"/>
    <w:rsid w:val="00FA743D"/>
    <w:rsid w:val="00FA74E7"/>
    <w:rsid w:val="00FA7604"/>
    <w:rsid w:val="00FA772E"/>
    <w:rsid w:val="00FA772F"/>
    <w:rsid w:val="00FA77B2"/>
    <w:rsid w:val="00FA78D4"/>
    <w:rsid w:val="00FA793C"/>
    <w:rsid w:val="00FA7973"/>
    <w:rsid w:val="00FA79B7"/>
    <w:rsid w:val="00FA79B9"/>
    <w:rsid w:val="00FA7A5E"/>
    <w:rsid w:val="00FA7A78"/>
    <w:rsid w:val="00FA7AE4"/>
    <w:rsid w:val="00FA7B3B"/>
    <w:rsid w:val="00FA7BE6"/>
    <w:rsid w:val="00FA7D26"/>
    <w:rsid w:val="00FA7D31"/>
    <w:rsid w:val="00FA7DCA"/>
    <w:rsid w:val="00FA7F25"/>
    <w:rsid w:val="00FA7FB8"/>
    <w:rsid w:val="00FB0092"/>
    <w:rsid w:val="00FB00DA"/>
    <w:rsid w:val="00FB0219"/>
    <w:rsid w:val="00FB021E"/>
    <w:rsid w:val="00FB03C0"/>
    <w:rsid w:val="00FB03CE"/>
    <w:rsid w:val="00FB0485"/>
    <w:rsid w:val="00FB04CB"/>
    <w:rsid w:val="00FB0527"/>
    <w:rsid w:val="00FB0570"/>
    <w:rsid w:val="00FB0625"/>
    <w:rsid w:val="00FB066C"/>
    <w:rsid w:val="00FB0734"/>
    <w:rsid w:val="00FB0771"/>
    <w:rsid w:val="00FB078C"/>
    <w:rsid w:val="00FB0791"/>
    <w:rsid w:val="00FB07E9"/>
    <w:rsid w:val="00FB087A"/>
    <w:rsid w:val="00FB0972"/>
    <w:rsid w:val="00FB09B5"/>
    <w:rsid w:val="00FB09DC"/>
    <w:rsid w:val="00FB09DF"/>
    <w:rsid w:val="00FB0A37"/>
    <w:rsid w:val="00FB0B8D"/>
    <w:rsid w:val="00FB0C5A"/>
    <w:rsid w:val="00FB0C6D"/>
    <w:rsid w:val="00FB0D3D"/>
    <w:rsid w:val="00FB0D43"/>
    <w:rsid w:val="00FB0D5D"/>
    <w:rsid w:val="00FB0DF6"/>
    <w:rsid w:val="00FB0E55"/>
    <w:rsid w:val="00FB0E5D"/>
    <w:rsid w:val="00FB0E5F"/>
    <w:rsid w:val="00FB0EFE"/>
    <w:rsid w:val="00FB0F22"/>
    <w:rsid w:val="00FB0F3F"/>
    <w:rsid w:val="00FB0FE1"/>
    <w:rsid w:val="00FB1153"/>
    <w:rsid w:val="00FB11A9"/>
    <w:rsid w:val="00FB1306"/>
    <w:rsid w:val="00FB1322"/>
    <w:rsid w:val="00FB14ED"/>
    <w:rsid w:val="00FB15B7"/>
    <w:rsid w:val="00FB16C9"/>
    <w:rsid w:val="00FB1753"/>
    <w:rsid w:val="00FB178F"/>
    <w:rsid w:val="00FB17E3"/>
    <w:rsid w:val="00FB18A7"/>
    <w:rsid w:val="00FB18C4"/>
    <w:rsid w:val="00FB18EC"/>
    <w:rsid w:val="00FB19F4"/>
    <w:rsid w:val="00FB1AD2"/>
    <w:rsid w:val="00FB1C3C"/>
    <w:rsid w:val="00FB1D64"/>
    <w:rsid w:val="00FB1D8F"/>
    <w:rsid w:val="00FB1DCD"/>
    <w:rsid w:val="00FB1DFB"/>
    <w:rsid w:val="00FB1E4B"/>
    <w:rsid w:val="00FB1F3E"/>
    <w:rsid w:val="00FB1F54"/>
    <w:rsid w:val="00FB1FB4"/>
    <w:rsid w:val="00FB1FC1"/>
    <w:rsid w:val="00FB1FC4"/>
    <w:rsid w:val="00FB1FEB"/>
    <w:rsid w:val="00FB2041"/>
    <w:rsid w:val="00FB205F"/>
    <w:rsid w:val="00FB20AE"/>
    <w:rsid w:val="00FB214E"/>
    <w:rsid w:val="00FB21AC"/>
    <w:rsid w:val="00FB2221"/>
    <w:rsid w:val="00FB223B"/>
    <w:rsid w:val="00FB2243"/>
    <w:rsid w:val="00FB227C"/>
    <w:rsid w:val="00FB22A0"/>
    <w:rsid w:val="00FB2302"/>
    <w:rsid w:val="00FB237B"/>
    <w:rsid w:val="00FB239B"/>
    <w:rsid w:val="00FB25FD"/>
    <w:rsid w:val="00FB262B"/>
    <w:rsid w:val="00FB26AB"/>
    <w:rsid w:val="00FB277A"/>
    <w:rsid w:val="00FB279F"/>
    <w:rsid w:val="00FB27CB"/>
    <w:rsid w:val="00FB2818"/>
    <w:rsid w:val="00FB285D"/>
    <w:rsid w:val="00FB28E9"/>
    <w:rsid w:val="00FB29E7"/>
    <w:rsid w:val="00FB29E9"/>
    <w:rsid w:val="00FB29EB"/>
    <w:rsid w:val="00FB2A72"/>
    <w:rsid w:val="00FB2AB5"/>
    <w:rsid w:val="00FB2B09"/>
    <w:rsid w:val="00FB2B50"/>
    <w:rsid w:val="00FB2B7C"/>
    <w:rsid w:val="00FB2B82"/>
    <w:rsid w:val="00FB2BBE"/>
    <w:rsid w:val="00FB2CDE"/>
    <w:rsid w:val="00FB2D63"/>
    <w:rsid w:val="00FB2E2E"/>
    <w:rsid w:val="00FB3067"/>
    <w:rsid w:val="00FB31B3"/>
    <w:rsid w:val="00FB324B"/>
    <w:rsid w:val="00FB3358"/>
    <w:rsid w:val="00FB350C"/>
    <w:rsid w:val="00FB356D"/>
    <w:rsid w:val="00FB3622"/>
    <w:rsid w:val="00FB3636"/>
    <w:rsid w:val="00FB367B"/>
    <w:rsid w:val="00FB3733"/>
    <w:rsid w:val="00FB3758"/>
    <w:rsid w:val="00FB3895"/>
    <w:rsid w:val="00FB38CC"/>
    <w:rsid w:val="00FB391A"/>
    <w:rsid w:val="00FB3972"/>
    <w:rsid w:val="00FB3A47"/>
    <w:rsid w:val="00FB3A4E"/>
    <w:rsid w:val="00FB3AA0"/>
    <w:rsid w:val="00FB3B14"/>
    <w:rsid w:val="00FB3B1D"/>
    <w:rsid w:val="00FB3B56"/>
    <w:rsid w:val="00FB3C61"/>
    <w:rsid w:val="00FB3D97"/>
    <w:rsid w:val="00FB3E59"/>
    <w:rsid w:val="00FB3F78"/>
    <w:rsid w:val="00FB3FA7"/>
    <w:rsid w:val="00FB405C"/>
    <w:rsid w:val="00FB4077"/>
    <w:rsid w:val="00FB4360"/>
    <w:rsid w:val="00FB44B1"/>
    <w:rsid w:val="00FB44C0"/>
    <w:rsid w:val="00FB450D"/>
    <w:rsid w:val="00FB4525"/>
    <w:rsid w:val="00FB4535"/>
    <w:rsid w:val="00FB45C7"/>
    <w:rsid w:val="00FB4787"/>
    <w:rsid w:val="00FB48C1"/>
    <w:rsid w:val="00FB492C"/>
    <w:rsid w:val="00FB4998"/>
    <w:rsid w:val="00FB4AB6"/>
    <w:rsid w:val="00FB4B02"/>
    <w:rsid w:val="00FB4B5C"/>
    <w:rsid w:val="00FB4BAC"/>
    <w:rsid w:val="00FB4BB5"/>
    <w:rsid w:val="00FB4BFC"/>
    <w:rsid w:val="00FB4C05"/>
    <w:rsid w:val="00FB4C64"/>
    <w:rsid w:val="00FB4C68"/>
    <w:rsid w:val="00FB4C81"/>
    <w:rsid w:val="00FB4CC0"/>
    <w:rsid w:val="00FB4EAF"/>
    <w:rsid w:val="00FB4EFF"/>
    <w:rsid w:val="00FB4F0A"/>
    <w:rsid w:val="00FB50A1"/>
    <w:rsid w:val="00FB50BB"/>
    <w:rsid w:val="00FB50BE"/>
    <w:rsid w:val="00FB50F3"/>
    <w:rsid w:val="00FB5147"/>
    <w:rsid w:val="00FB5301"/>
    <w:rsid w:val="00FB534E"/>
    <w:rsid w:val="00FB53BC"/>
    <w:rsid w:val="00FB53FA"/>
    <w:rsid w:val="00FB540B"/>
    <w:rsid w:val="00FB5457"/>
    <w:rsid w:val="00FB546A"/>
    <w:rsid w:val="00FB54F4"/>
    <w:rsid w:val="00FB555A"/>
    <w:rsid w:val="00FB5567"/>
    <w:rsid w:val="00FB559C"/>
    <w:rsid w:val="00FB55D8"/>
    <w:rsid w:val="00FB5677"/>
    <w:rsid w:val="00FB5788"/>
    <w:rsid w:val="00FB5846"/>
    <w:rsid w:val="00FB5858"/>
    <w:rsid w:val="00FB5871"/>
    <w:rsid w:val="00FB58CE"/>
    <w:rsid w:val="00FB59CA"/>
    <w:rsid w:val="00FB59F8"/>
    <w:rsid w:val="00FB5AD9"/>
    <w:rsid w:val="00FB5B53"/>
    <w:rsid w:val="00FB5B5D"/>
    <w:rsid w:val="00FB5BBB"/>
    <w:rsid w:val="00FB5BD6"/>
    <w:rsid w:val="00FB5C0D"/>
    <w:rsid w:val="00FB5CDC"/>
    <w:rsid w:val="00FB5CEA"/>
    <w:rsid w:val="00FB5D23"/>
    <w:rsid w:val="00FB5DE2"/>
    <w:rsid w:val="00FB5F48"/>
    <w:rsid w:val="00FB5F5A"/>
    <w:rsid w:val="00FB5F67"/>
    <w:rsid w:val="00FB5FB7"/>
    <w:rsid w:val="00FB6188"/>
    <w:rsid w:val="00FB62C7"/>
    <w:rsid w:val="00FB635A"/>
    <w:rsid w:val="00FB6368"/>
    <w:rsid w:val="00FB63F7"/>
    <w:rsid w:val="00FB64C9"/>
    <w:rsid w:val="00FB64D0"/>
    <w:rsid w:val="00FB6576"/>
    <w:rsid w:val="00FB65FD"/>
    <w:rsid w:val="00FB660D"/>
    <w:rsid w:val="00FB66FB"/>
    <w:rsid w:val="00FB67C9"/>
    <w:rsid w:val="00FB681A"/>
    <w:rsid w:val="00FB682F"/>
    <w:rsid w:val="00FB68A3"/>
    <w:rsid w:val="00FB68C6"/>
    <w:rsid w:val="00FB698C"/>
    <w:rsid w:val="00FB6A1A"/>
    <w:rsid w:val="00FB6A35"/>
    <w:rsid w:val="00FB6A81"/>
    <w:rsid w:val="00FB6AA9"/>
    <w:rsid w:val="00FB6B06"/>
    <w:rsid w:val="00FB6D03"/>
    <w:rsid w:val="00FB6E80"/>
    <w:rsid w:val="00FB6E8A"/>
    <w:rsid w:val="00FB6EAA"/>
    <w:rsid w:val="00FB6EB7"/>
    <w:rsid w:val="00FB6EC9"/>
    <w:rsid w:val="00FB6F03"/>
    <w:rsid w:val="00FB6F2D"/>
    <w:rsid w:val="00FB6FBE"/>
    <w:rsid w:val="00FB7174"/>
    <w:rsid w:val="00FB719F"/>
    <w:rsid w:val="00FB7211"/>
    <w:rsid w:val="00FB725F"/>
    <w:rsid w:val="00FB7269"/>
    <w:rsid w:val="00FB728B"/>
    <w:rsid w:val="00FB72A6"/>
    <w:rsid w:val="00FB72C0"/>
    <w:rsid w:val="00FB7364"/>
    <w:rsid w:val="00FB741D"/>
    <w:rsid w:val="00FB7460"/>
    <w:rsid w:val="00FB748D"/>
    <w:rsid w:val="00FB74DA"/>
    <w:rsid w:val="00FB74E9"/>
    <w:rsid w:val="00FB74FA"/>
    <w:rsid w:val="00FB751A"/>
    <w:rsid w:val="00FB768C"/>
    <w:rsid w:val="00FB7744"/>
    <w:rsid w:val="00FB7751"/>
    <w:rsid w:val="00FB78EE"/>
    <w:rsid w:val="00FB7988"/>
    <w:rsid w:val="00FB7A32"/>
    <w:rsid w:val="00FB7B3E"/>
    <w:rsid w:val="00FB7B43"/>
    <w:rsid w:val="00FB7BB1"/>
    <w:rsid w:val="00FB7CA8"/>
    <w:rsid w:val="00FB7CBD"/>
    <w:rsid w:val="00FB7E7D"/>
    <w:rsid w:val="00FB7EC3"/>
    <w:rsid w:val="00FB7EC6"/>
    <w:rsid w:val="00FC001C"/>
    <w:rsid w:val="00FC00B3"/>
    <w:rsid w:val="00FC010B"/>
    <w:rsid w:val="00FC01F7"/>
    <w:rsid w:val="00FC03A8"/>
    <w:rsid w:val="00FC03FF"/>
    <w:rsid w:val="00FC0405"/>
    <w:rsid w:val="00FC044A"/>
    <w:rsid w:val="00FC049A"/>
    <w:rsid w:val="00FC04C2"/>
    <w:rsid w:val="00FC0958"/>
    <w:rsid w:val="00FC0988"/>
    <w:rsid w:val="00FC09D4"/>
    <w:rsid w:val="00FC09E0"/>
    <w:rsid w:val="00FC0BA6"/>
    <w:rsid w:val="00FC0C85"/>
    <w:rsid w:val="00FC0C98"/>
    <w:rsid w:val="00FC0D4A"/>
    <w:rsid w:val="00FC0D4E"/>
    <w:rsid w:val="00FC0EA5"/>
    <w:rsid w:val="00FC0F43"/>
    <w:rsid w:val="00FC0F8B"/>
    <w:rsid w:val="00FC1073"/>
    <w:rsid w:val="00FC1152"/>
    <w:rsid w:val="00FC1174"/>
    <w:rsid w:val="00FC119B"/>
    <w:rsid w:val="00FC11BE"/>
    <w:rsid w:val="00FC11D1"/>
    <w:rsid w:val="00FC12F4"/>
    <w:rsid w:val="00FC132E"/>
    <w:rsid w:val="00FC1342"/>
    <w:rsid w:val="00FC136A"/>
    <w:rsid w:val="00FC13B9"/>
    <w:rsid w:val="00FC1404"/>
    <w:rsid w:val="00FC1453"/>
    <w:rsid w:val="00FC14A9"/>
    <w:rsid w:val="00FC15A4"/>
    <w:rsid w:val="00FC160F"/>
    <w:rsid w:val="00FC16D0"/>
    <w:rsid w:val="00FC1708"/>
    <w:rsid w:val="00FC171D"/>
    <w:rsid w:val="00FC1746"/>
    <w:rsid w:val="00FC18B2"/>
    <w:rsid w:val="00FC18F0"/>
    <w:rsid w:val="00FC190B"/>
    <w:rsid w:val="00FC1936"/>
    <w:rsid w:val="00FC1948"/>
    <w:rsid w:val="00FC195A"/>
    <w:rsid w:val="00FC1968"/>
    <w:rsid w:val="00FC19B3"/>
    <w:rsid w:val="00FC1A62"/>
    <w:rsid w:val="00FC1A6A"/>
    <w:rsid w:val="00FC1B0D"/>
    <w:rsid w:val="00FC1B42"/>
    <w:rsid w:val="00FC1BAD"/>
    <w:rsid w:val="00FC1BD8"/>
    <w:rsid w:val="00FC1C08"/>
    <w:rsid w:val="00FC1C45"/>
    <w:rsid w:val="00FC1CA5"/>
    <w:rsid w:val="00FC1D24"/>
    <w:rsid w:val="00FC1D77"/>
    <w:rsid w:val="00FC1F47"/>
    <w:rsid w:val="00FC1F61"/>
    <w:rsid w:val="00FC1F67"/>
    <w:rsid w:val="00FC1FF1"/>
    <w:rsid w:val="00FC20D3"/>
    <w:rsid w:val="00FC22A6"/>
    <w:rsid w:val="00FC234A"/>
    <w:rsid w:val="00FC2355"/>
    <w:rsid w:val="00FC23CE"/>
    <w:rsid w:val="00FC243B"/>
    <w:rsid w:val="00FC2466"/>
    <w:rsid w:val="00FC24B4"/>
    <w:rsid w:val="00FC2596"/>
    <w:rsid w:val="00FC25C1"/>
    <w:rsid w:val="00FC2735"/>
    <w:rsid w:val="00FC2745"/>
    <w:rsid w:val="00FC27BC"/>
    <w:rsid w:val="00FC28A5"/>
    <w:rsid w:val="00FC28D2"/>
    <w:rsid w:val="00FC2913"/>
    <w:rsid w:val="00FC297C"/>
    <w:rsid w:val="00FC29E3"/>
    <w:rsid w:val="00FC2A9C"/>
    <w:rsid w:val="00FC2B5C"/>
    <w:rsid w:val="00FC2B7E"/>
    <w:rsid w:val="00FC2BE7"/>
    <w:rsid w:val="00FC2C04"/>
    <w:rsid w:val="00FC2C77"/>
    <w:rsid w:val="00FC2CC4"/>
    <w:rsid w:val="00FC2D27"/>
    <w:rsid w:val="00FC2D6E"/>
    <w:rsid w:val="00FC2E71"/>
    <w:rsid w:val="00FC2FA7"/>
    <w:rsid w:val="00FC2FD6"/>
    <w:rsid w:val="00FC3071"/>
    <w:rsid w:val="00FC3139"/>
    <w:rsid w:val="00FC31CB"/>
    <w:rsid w:val="00FC3374"/>
    <w:rsid w:val="00FC33C8"/>
    <w:rsid w:val="00FC3442"/>
    <w:rsid w:val="00FC347C"/>
    <w:rsid w:val="00FC3488"/>
    <w:rsid w:val="00FC3566"/>
    <w:rsid w:val="00FC356C"/>
    <w:rsid w:val="00FC356F"/>
    <w:rsid w:val="00FC35C2"/>
    <w:rsid w:val="00FC35D2"/>
    <w:rsid w:val="00FC35D4"/>
    <w:rsid w:val="00FC35F4"/>
    <w:rsid w:val="00FC3761"/>
    <w:rsid w:val="00FC37BD"/>
    <w:rsid w:val="00FC383C"/>
    <w:rsid w:val="00FC38F2"/>
    <w:rsid w:val="00FC3949"/>
    <w:rsid w:val="00FC3955"/>
    <w:rsid w:val="00FC395D"/>
    <w:rsid w:val="00FC39A4"/>
    <w:rsid w:val="00FC3ABC"/>
    <w:rsid w:val="00FC3B29"/>
    <w:rsid w:val="00FC3C59"/>
    <w:rsid w:val="00FC3C7C"/>
    <w:rsid w:val="00FC3C80"/>
    <w:rsid w:val="00FC3CD1"/>
    <w:rsid w:val="00FC3D3D"/>
    <w:rsid w:val="00FC3D86"/>
    <w:rsid w:val="00FC3E14"/>
    <w:rsid w:val="00FC3E22"/>
    <w:rsid w:val="00FC3ECE"/>
    <w:rsid w:val="00FC3F06"/>
    <w:rsid w:val="00FC3F77"/>
    <w:rsid w:val="00FC400B"/>
    <w:rsid w:val="00FC4099"/>
    <w:rsid w:val="00FC40CA"/>
    <w:rsid w:val="00FC40F7"/>
    <w:rsid w:val="00FC4148"/>
    <w:rsid w:val="00FC41B1"/>
    <w:rsid w:val="00FC43C1"/>
    <w:rsid w:val="00FC4479"/>
    <w:rsid w:val="00FC44AE"/>
    <w:rsid w:val="00FC44B0"/>
    <w:rsid w:val="00FC4516"/>
    <w:rsid w:val="00FC454E"/>
    <w:rsid w:val="00FC4771"/>
    <w:rsid w:val="00FC4779"/>
    <w:rsid w:val="00FC4782"/>
    <w:rsid w:val="00FC478E"/>
    <w:rsid w:val="00FC47F5"/>
    <w:rsid w:val="00FC4875"/>
    <w:rsid w:val="00FC48A4"/>
    <w:rsid w:val="00FC4976"/>
    <w:rsid w:val="00FC49D3"/>
    <w:rsid w:val="00FC4B6F"/>
    <w:rsid w:val="00FC4B80"/>
    <w:rsid w:val="00FC4BDE"/>
    <w:rsid w:val="00FC4C9C"/>
    <w:rsid w:val="00FC4CBD"/>
    <w:rsid w:val="00FC4E07"/>
    <w:rsid w:val="00FC4EB8"/>
    <w:rsid w:val="00FC4F00"/>
    <w:rsid w:val="00FC4FCA"/>
    <w:rsid w:val="00FC5089"/>
    <w:rsid w:val="00FC5200"/>
    <w:rsid w:val="00FC5319"/>
    <w:rsid w:val="00FC5435"/>
    <w:rsid w:val="00FC5471"/>
    <w:rsid w:val="00FC549E"/>
    <w:rsid w:val="00FC5557"/>
    <w:rsid w:val="00FC56F3"/>
    <w:rsid w:val="00FC5780"/>
    <w:rsid w:val="00FC5950"/>
    <w:rsid w:val="00FC59A3"/>
    <w:rsid w:val="00FC59FF"/>
    <w:rsid w:val="00FC5A76"/>
    <w:rsid w:val="00FC5B04"/>
    <w:rsid w:val="00FC5B38"/>
    <w:rsid w:val="00FC5B69"/>
    <w:rsid w:val="00FC5BC9"/>
    <w:rsid w:val="00FC5BE4"/>
    <w:rsid w:val="00FC5CCC"/>
    <w:rsid w:val="00FC5D33"/>
    <w:rsid w:val="00FC5D89"/>
    <w:rsid w:val="00FC5E53"/>
    <w:rsid w:val="00FC5E9A"/>
    <w:rsid w:val="00FC5F1F"/>
    <w:rsid w:val="00FC5FCB"/>
    <w:rsid w:val="00FC5FE2"/>
    <w:rsid w:val="00FC5FE6"/>
    <w:rsid w:val="00FC60C6"/>
    <w:rsid w:val="00FC611E"/>
    <w:rsid w:val="00FC622A"/>
    <w:rsid w:val="00FC635B"/>
    <w:rsid w:val="00FC642F"/>
    <w:rsid w:val="00FC64BD"/>
    <w:rsid w:val="00FC654B"/>
    <w:rsid w:val="00FC6592"/>
    <w:rsid w:val="00FC67D5"/>
    <w:rsid w:val="00FC6842"/>
    <w:rsid w:val="00FC68F1"/>
    <w:rsid w:val="00FC6922"/>
    <w:rsid w:val="00FC69E8"/>
    <w:rsid w:val="00FC6A10"/>
    <w:rsid w:val="00FC6AB1"/>
    <w:rsid w:val="00FC6BA9"/>
    <w:rsid w:val="00FC6C3D"/>
    <w:rsid w:val="00FC6C50"/>
    <w:rsid w:val="00FC6D03"/>
    <w:rsid w:val="00FC6D2B"/>
    <w:rsid w:val="00FC6D51"/>
    <w:rsid w:val="00FC6E0A"/>
    <w:rsid w:val="00FC6EE5"/>
    <w:rsid w:val="00FC6F20"/>
    <w:rsid w:val="00FC6F9C"/>
    <w:rsid w:val="00FC6FB0"/>
    <w:rsid w:val="00FC7015"/>
    <w:rsid w:val="00FC70FC"/>
    <w:rsid w:val="00FC7141"/>
    <w:rsid w:val="00FC7167"/>
    <w:rsid w:val="00FC71A1"/>
    <w:rsid w:val="00FC724C"/>
    <w:rsid w:val="00FC7371"/>
    <w:rsid w:val="00FC73E4"/>
    <w:rsid w:val="00FC7416"/>
    <w:rsid w:val="00FC7494"/>
    <w:rsid w:val="00FC7514"/>
    <w:rsid w:val="00FC7533"/>
    <w:rsid w:val="00FC755B"/>
    <w:rsid w:val="00FC769E"/>
    <w:rsid w:val="00FC774F"/>
    <w:rsid w:val="00FC77E1"/>
    <w:rsid w:val="00FC7852"/>
    <w:rsid w:val="00FC7868"/>
    <w:rsid w:val="00FC7908"/>
    <w:rsid w:val="00FC7926"/>
    <w:rsid w:val="00FC794E"/>
    <w:rsid w:val="00FC795A"/>
    <w:rsid w:val="00FC7969"/>
    <w:rsid w:val="00FC7A60"/>
    <w:rsid w:val="00FC7A61"/>
    <w:rsid w:val="00FC7AF9"/>
    <w:rsid w:val="00FC7C78"/>
    <w:rsid w:val="00FC7C8B"/>
    <w:rsid w:val="00FC7CFF"/>
    <w:rsid w:val="00FC7DC7"/>
    <w:rsid w:val="00FC7EBA"/>
    <w:rsid w:val="00FC7ECB"/>
    <w:rsid w:val="00FD0009"/>
    <w:rsid w:val="00FD006C"/>
    <w:rsid w:val="00FD008C"/>
    <w:rsid w:val="00FD016B"/>
    <w:rsid w:val="00FD0317"/>
    <w:rsid w:val="00FD03CF"/>
    <w:rsid w:val="00FD03EA"/>
    <w:rsid w:val="00FD0426"/>
    <w:rsid w:val="00FD06AC"/>
    <w:rsid w:val="00FD0719"/>
    <w:rsid w:val="00FD0767"/>
    <w:rsid w:val="00FD078D"/>
    <w:rsid w:val="00FD07B1"/>
    <w:rsid w:val="00FD0827"/>
    <w:rsid w:val="00FD0830"/>
    <w:rsid w:val="00FD0835"/>
    <w:rsid w:val="00FD0929"/>
    <w:rsid w:val="00FD096E"/>
    <w:rsid w:val="00FD0975"/>
    <w:rsid w:val="00FD0A3E"/>
    <w:rsid w:val="00FD0A41"/>
    <w:rsid w:val="00FD0AC1"/>
    <w:rsid w:val="00FD0AFA"/>
    <w:rsid w:val="00FD0B57"/>
    <w:rsid w:val="00FD0B73"/>
    <w:rsid w:val="00FD0BA5"/>
    <w:rsid w:val="00FD0C42"/>
    <w:rsid w:val="00FD0C54"/>
    <w:rsid w:val="00FD0C66"/>
    <w:rsid w:val="00FD0CE7"/>
    <w:rsid w:val="00FD0CFD"/>
    <w:rsid w:val="00FD0D6D"/>
    <w:rsid w:val="00FD0D71"/>
    <w:rsid w:val="00FD0DC9"/>
    <w:rsid w:val="00FD0ECD"/>
    <w:rsid w:val="00FD0F04"/>
    <w:rsid w:val="00FD0F1B"/>
    <w:rsid w:val="00FD1030"/>
    <w:rsid w:val="00FD107D"/>
    <w:rsid w:val="00FD1100"/>
    <w:rsid w:val="00FD1130"/>
    <w:rsid w:val="00FD1177"/>
    <w:rsid w:val="00FD1197"/>
    <w:rsid w:val="00FD11DD"/>
    <w:rsid w:val="00FD12DF"/>
    <w:rsid w:val="00FD139D"/>
    <w:rsid w:val="00FD14CA"/>
    <w:rsid w:val="00FD1591"/>
    <w:rsid w:val="00FD1612"/>
    <w:rsid w:val="00FD1669"/>
    <w:rsid w:val="00FD1774"/>
    <w:rsid w:val="00FD17CA"/>
    <w:rsid w:val="00FD184F"/>
    <w:rsid w:val="00FD1868"/>
    <w:rsid w:val="00FD1886"/>
    <w:rsid w:val="00FD18E4"/>
    <w:rsid w:val="00FD1AA7"/>
    <w:rsid w:val="00FD1B55"/>
    <w:rsid w:val="00FD1B57"/>
    <w:rsid w:val="00FD1B5A"/>
    <w:rsid w:val="00FD1BB2"/>
    <w:rsid w:val="00FD1CE0"/>
    <w:rsid w:val="00FD1D05"/>
    <w:rsid w:val="00FD1D44"/>
    <w:rsid w:val="00FD1E46"/>
    <w:rsid w:val="00FD1F20"/>
    <w:rsid w:val="00FD1F22"/>
    <w:rsid w:val="00FD2052"/>
    <w:rsid w:val="00FD20E3"/>
    <w:rsid w:val="00FD2103"/>
    <w:rsid w:val="00FD2143"/>
    <w:rsid w:val="00FD21AC"/>
    <w:rsid w:val="00FD2200"/>
    <w:rsid w:val="00FD2244"/>
    <w:rsid w:val="00FD2246"/>
    <w:rsid w:val="00FD22C2"/>
    <w:rsid w:val="00FD2373"/>
    <w:rsid w:val="00FD2399"/>
    <w:rsid w:val="00FD23C6"/>
    <w:rsid w:val="00FD23D4"/>
    <w:rsid w:val="00FD2424"/>
    <w:rsid w:val="00FD2544"/>
    <w:rsid w:val="00FD2569"/>
    <w:rsid w:val="00FD25B2"/>
    <w:rsid w:val="00FD2676"/>
    <w:rsid w:val="00FD2700"/>
    <w:rsid w:val="00FD2730"/>
    <w:rsid w:val="00FD27BE"/>
    <w:rsid w:val="00FD2863"/>
    <w:rsid w:val="00FD287F"/>
    <w:rsid w:val="00FD29A7"/>
    <w:rsid w:val="00FD2A59"/>
    <w:rsid w:val="00FD2A78"/>
    <w:rsid w:val="00FD2B0D"/>
    <w:rsid w:val="00FD2B7F"/>
    <w:rsid w:val="00FD2BC2"/>
    <w:rsid w:val="00FD2BE2"/>
    <w:rsid w:val="00FD2DDA"/>
    <w:rsid w:val="00FD2E20"/>
    <w:rsid w:val="00FD2F77"/>
    <w:rsid w:val="00FD2F87"/>
    <w:rsid w:val="00FD30A1"/>
    <w:rsid w:val="00FD30B3"/>
    <w:rsid w:val="00FD318A"/>
    <w:rsid w:val="00FD31EB"/>
    <w:rsid w:val="00FD321D"/>
    <w:rsid w:val="00FD3252"/>
    <w:rsid w:val="00FD33FF"/>
    <w:rsid w:val="00FD3554"/>
    <w:rsid w:val="00FD361E"/>
    <w:rsid w:val="00FD37A3"/>
    <w:rsid w:val="00FD38B5"/>
    <w:rsid w:val="00FD38BF"/>
    <w:rsid w:val="00FD38DA"/>
    <w:rsid w:val="00FD38DC"/>
    <w:rsid w:val="00FD39FB"/>
    <w:rsid w:val="00FD3A41"/>
    <w:rsid w:val="00FD3AC1"/>
    <w:rsid w:val="00FD3B49"/>
    <w:rsid w:val="00FD3B57"/>
    <w:rsid w:val="00FD3B75"/>
    <w:rsid w:val="00FD3BFA"/>
    <w:rsid w:val="00FD3E5A"/>
    <w:rsid w:val="00FD3FED"/>
    <w:rsid w:val="00FD4222"/>
    <w:rsid w:val="00FD431B"/>
    <w:rsid w:val="00FD43D4"/>
    <w:rsid w:val="00FD4400"/>
    <w:rsid w:val="00FD443F"/>
    <w:rsid w:val="00FD4447"/>
    <w:rsid w:val="00FD4464"/>
    <w:rsid w:val="00FD446B"/>
    <w:rsid w:val="00FD4547"/>
    <w:rsid w:val="00FD457B"/>
    <w:rsid w:val="00FD45BD"/>
    <w:rsid w:val="00FD45DE"/>
    <w:rsid w:val="00FD45E8"/>
    <w:rsid w:val="00FD460C"/>
    <w:rsid w:val="00FD4620"/>
    <w:rsid w:val="00FD4632"/>
    <w:rsid w:val="00FD464A"/>
    <w:rsid w:val="00FD46E2"/>
    <w:rsid w:val="00FD4805"/>
    <w:rsid w:val="00FD48A1"/>
    <w:rsid w:val="00FD4909"/>
    <w:rsid w:val="00FD4964"/>
    <w:rsid w:val="00FD49B3"/>
    <w:rsid w:val="00FD4A10"/>
    <w:rsid w:val="00FD4A2A"/>
    <w:rsid w:val="00FD4AC2"/>
    <w:rsid w:val="00FD4ADF"/>
    <w:rsid w:val="00FD4AFB"/>
    <w:rsid w:val="00FD4BBC"/>
    <w:rsid w:val="00FD4BEB"/>
    <w:rsid w:val="00FD4C2A"/>
    <w:rsid w:val="00FD4C2E"/>
    <w:rsid w:val="00FD4DC7"/>
    <w:rsid w:val="00FD4E8C"/>
    <w:rsid w:val="00FD4E8F"/>
    <w:rsid w:val="00FD4EE3"/>
    <w:rsid w:val="00FD4EF1"/>
    <w:rsid w:val="00FD4F00"/>
    <w:rsid w:val="00FD4F9F"/>
    <w:rsid w:val="00FD50EE"/>
    <w:rsid w:val="00FD5113"/>
    <w:rsid w:val="00FD52B7"/>
    <w:rsid w:val="00FD53F6"/>
    <w:rsid w:val="00FD541C"/>
    <w:rsid w:val="00FD543B"/>
    <w:rsid w:val="00FD54A1"/>
    <w:rsid w:val="00FD55A4"/>
    <w:rsid w:val="00FD55A9"/>
    <w:rsid w:val="00FD5613"/>
    <w:rsid w:val="00FD5687"/>
    <w:rsid w:val="00FD58C9"/>
    <w:rsid w:val="00FD5991"/>
    <w:rsid w:val="00FD5A09"/>
    <w:rsid w:val="00FD5A0A"/>
    <w:rsid w:val="00FD5A98"/>
    <w:rsid w:val="00FD5AC8"/>
    <w:rsid w:val="00FD5B2F"/>
    <w:rsid w:val="00FD5B66"/>
    <w:rsid w:val="00FD5BF6"/>
    <w:rsid w:val="00FD5BFF"/>
    <w:rsid w:val="00FD5CDB"/>
    <w:rsid w:val="00FD5EEE"/>
    <w:rsid w:val="00FD5EF8"/>
    <w:rsid w:val="00FD5F3D"/>
    <w:rsid w:val="00FD5F80"/>
    <w:rsid w:val="00FD5F85"/>
    <w:rsid w:val="00FD5FDB"/>
    <w:rsid w:val="00FD5FF2"/>
    <w:rsid w:val="00FD6122"/>
    <w:rsid w:val="00FD613B"/>
    <w:rsid w:val="00FD616B"/>
    <w:rsid w:val="00FD61E1"/>
    <w:rsid w:val="00FD627B"/>
    <w:rsid w:val="00FD635E"/>
    <w:rsid w:val="00FD636A"/>
    <w:rsid w:val="00FD6388"/>
    <w:rsid w:val="00FD638E"/>
    <w:rsid w:val="00FD64F5"/>
    <w:rsid w:val="00FD6546"/>
    <w:rsid w:val="00FD6553"/>
    <w:rsid w:val="00FD6587"/>
    <w:rsid w:val="00FD6603"/>
    <w:rsid w:val="00FD66E4"/>
    <w:rsid w:val="00FD6840"/>
    <w:rsid w:val="00FD6871"/>
    <w:rsid w:val="00FD6950"/>
    <w:rsid w:val="00FD695A"/>
    <w:rsid w:val="00FD6A07"/>
    <w:rsid w:val="00FD6A12"/>
    <w:rsid w:val="00FD6A1C"/>
    <w:rsid w:val="00FD6A1F"/>
    <w:rsid w:val="00FD6A9B"/>
    <w:rsid w:val="00FD6AA6"/>
    <w:rsid w:val="00FD6C67"/>
    <w:rsid w:val="00FD6D72"/>
    <w:rsid w:val="00FD6DF4"/>
    <w:rsid w:val="00FD6E51"/>
    <w:rsid w:val="00FD6E79"/>
    <w:rsid w:val="00FD6EFE"/>
    <w:rsid w:val="00FD6F08"/>
    <w:rsid w:val="00FD6F44"/>
    <w:rsid w:val="00FD6F6A"/>
    <w:rsid w:val="00FD6FFC"/>
    <w:rsid w:val="00FD70E5"/>
    <w:rsid w:val="00FD714D"/>
    <w:rsid w:val="00FD7264"/>
    <w:rsid w:val="00FD7272"/>
    <w:rsid w:val="00FD7458"/>
    <w:rsid w:val="00FD7587"/>
    <w:rsid w:val="00FD762B"/>
    <w:rsid w:val="00FD7693"/>
    <w:rsid w:val="00FD76C1"/>
    <w:rsid w:val="00FD76C2"/>
    <w:rsid w:val="00FD7718"/>
    <w:rsid w:val="00FD7941"/>
    <w:rsid w:val="00FD796D"/>
    <w:rsid w:val="00FD79BD"/>
    <w:rsid w:val="00FD79F5"/>
    <w:rsid w:val="00FD7A1C"/>
    <w:rsid w:val="00FD7A3A"/>
    <w:rsid w:val="00FD7A7D"/>
    <w:rsid w:val="00FD7AA2"/>
    <w:rsid w:val="00FD7AA5"/>
    <w:rsid w:val="00FD7B52"/>
    <w:rsid w:val="00FD7C63"/>
    <w:rsid w:val="00FD7C84"/>
    <w:rsid w:val="00FD7CDE"/>
    <w:rsid w:val="00FD7D0D"/>
    <w:rsid w:val="00FD7D33"/>
    <w:rsid w:val="00FD7D40"/>
    <w:rsid w:val="00FD7D86"/>
    <w:rsid w:val="00FD7DAB"/>
    <w:rsid w:val="00FD7DBA"/>
    <w:rsid w:val="00FD7DEE"/>
    <w:rsid w:val="00FD7E5C"/>
    <w:rsid w:val="00FD7EA8"/>
    <w:rsid w:val="00FD7EBC"/>
    <w:rsid w:val="00FD7F1C"/>
    <w:rsid w:val="00FD7FB2"/>
    <w:rsid w:val="00FE0015"/>
    <w:rsid w:val="00FE001D"/>
    <w:rsid w:val="00FE0026"/>
    <w:rsid w:val="00FE00E6"/>
    <w:rsid w:val="00FE013D"/>
    <w:rsid w:val="00FE0168"/>
    <w:rsid w:val="00FE018F"/>
    <w:rsid w:val="00FE02CC"/>
    <w:rsid w:val="00FE032C"/>
    <w:rsid w:val="00FE0396"/>
    <w:rsid w:val="00FE03AD"/>
    <w:rsid w:val="00FE03B5"/>
    <w:rsid w:val="00FE03FE"/>
    <w:rsid w:val="00FE042F"/>
    <w:rsid w:val="00FE0559"/>
    <w:rsid w:val="00FE0584"/>
    <w:rsid w:val="00FE061F"/>
    <w:rsid w:val="00FE06DD"/>
    <w:rsid w:val="00FE07DF"/>
    <w:rsid w:val="00FE086F"/>
    <w:rsid w:val="00FE0892"/>
    <w:rsid w:val="00FE093C"/>
    <w:rsid w:val="00FE0940"/>
    <w:rsid w:val="00FE095B"/>
    <w:rsid w:val="00FE09AC"/>
    <w:rsid w:val="00FE0AB1"/>
    <w:rsid w:val="00FE0B52"/>
    <w:rsid w:val="00FE0B9C"/>
    <w:rsid w:val="00FE0BBB"/>
    <w:rsid w:val="00FE0BFF"/>
    <w:rsid w:val="00FE0C77"/>
    <w:rsid w:val="00FE0D8D"/>
    <w:rsid w:val="00FE0DB2"/>
    <w:rsid w:val="00FE0E6B"/>
    <w:rsid w:val="00FE0F42"/>
    <w:rsid w:val="00FE10C2"/>
    <w:rsid w:val="00FE1172"/>
    <w:rsid w:val="00FE122E"/>
    <w:rsid w:val="00FE1299"/>
    <w:rsid w:val="00FE1599"/>
    <w:rsid w:val="00FE1695"/>
    <w:rsid w:val="00FE16D2"/>
    <w:rsid w:val="00FE1734"/>
    <w:rsid w:val="00FE1772"/>
    <w:rsid w:val="00FE1848"/>
    <w:rsid w:val="00FE187C"/>
    <w:rsid w:val="00FE1896"/>
    <w:rsid w:val="00FE18E8"/>
    <w:rsid w:val="00FE1A35"/>
    <w:rsid w:val="00FE1A42"/>
    <w:rsid w:val="00FE1AA0"/>
    <w:rsid w:val="00FE1AF5"/>
    <w:rsid w:val="00FE1B03"/>
    <w:rsid w:val="00FE1B65"/>
    <w:rsid w:val="00FE1B76"/>
    <w:rsid w:val="00FE1CC3"/>
    <w:rsid w:val="00FE1D27"/>
    <w:rsid w:val="00FE1D2A"/>
    <w:rsid w:val="00FE1EF6"/>
    <w:rsid w:val="00FE2075"/>
    <w:rsid w:val="00FE20D1"/>
    <w:rsid w:val="00FE21A5"/>
    <w:rsid w:val="00FE21B0"/>
    <w:rsid w:val="00FE2218"/>
    <w:rsid w:val="00FE223F"/>
    <w:rsid w:val="00FE2264"/>
    <w:rsid w:val="00FE2270"/>
    <w:rsid w:val="00FE22BD"/>
    <w:rsid w:val="00FE22CA"/>
    <w:rsid w:val="00FE2323"/>
    <w:rsid w:val="00FE2346"/>
    <w:rsid w:val="00FE23B9"/>
    <w:rsid w:val="00FE249D"/>
    <w:rsid w:val="00FE252D"/>
    <w:rsid w:val="00FE254A"/>
    <w:rsid w:val="00FE25EA"/>
    <w:rsid w:val="00FE277E"/>
    <w:rsid w:val="00FE2828"/>
    <w:rsid w:val="00FE28AE"/>
    <w:rsid w:val="00FE28DE"/>
    <w:rsid w:val="00FE29C3"/>
    <w:rsid w:val="00FE2A09"/>
    <w:rsid w:val="00FE2AFE"/>
    <w:rsid w:val="00FE2B6B"/>
    <w:rsid w:val="00FE2CA5"/>
    <w:rsid w:val="00FE2D5E"/>
    <w:rsid w:val="00FE2EC4"/>
    <w:rsid w:val="00FE2F94"/>
    <w:rsid w:val="00FE30B8"/>
    <w:rsid w:val="00FE30FA"/>
    <w:rsid w:val="00FE31C2"/>
    <w:rsid w:val="00FE320B"/>
    <w:rsid w:val="00FE3214"/>
    <w:rsid w:val="00FE32CB"/>
    <w:rsid w:val="00FE3312"/>
    <w:rsid w:val="00FE333D"/>
    <w:rsid w:val="00FE334F"/>
    <w:rsid w:val="00FE336E"/>
    <w:rsid w:val="00FE3391"/>
    <w:rsid w:val="00FE35A5"/>
    <w:rsid w:val="00FE35EE"/>
    <w:rsid w:val="00FE3865"/>
    <w:rsid w:val="00FE38B5"/>
    <w:rsid w:val="00FE3905"/>
    <w:rsid w:val="00FE3933"/>
    <w:rsid w:val="00FE3940"/>
    <w:rsid w:val="00FE394B"/>
    <w:rsid w:val="00FE3980"/>
    <w:rsid w:val="00FE39A9"/>
    <w:rsid w:val="00FE39DA"/>
    <w:rsid w:val="00FE3A58"/>
    <w:rsid w:val="00FE3AE4"/>
    <w:rsid w:val="00FE3BA1"/>
    <w:rsid w:val="00FE3C0F"/>
    <w:rsid w:val="00FE3C26"/>
    <w:rsid w:val="00FE3C69"/>
    <w:rsid w:val="00FE3C79"/>
    <w:rsid w:val="00FE3CD5"/>
    <w:rsid w:val="00FE3D2F"/>
    <w:rsid w:val="00FE3D30"/>
    <w:rsid w:val="00FE3E1E"/>
    <w:rsid w:val="00FE3F16"/>
    <w:rsid w:val="00FE3FC4"/>
    <w:rsid w:val="00FE4012"/>
    <w:rsid w:val="00FE4071"/>
    <w:rsid w:val="00FE4074"/>
    <w:rsid w:val="00FE40E2"/>
    <w:rsid w:val="00FE4109"/>
    <w:rsid w:val="00FE419C"/>
    <w:rsid w:val="00FE41CD"/>
    <w:rsid w:val="00FE425A"/>
    <w:rsid w:val="00FE4276"/>
    <w:rsid w:val="00FE435F"/>
    <w:rsid w:val="00FE43CB"/>
    <w:rsid w:val="00FE4632"/>
    <w:rsid w:val="00FE4689"/>
    <w:rsid w:val="00FE46F4"/>
    <w:rsid w:val="00FE475E"/>
    <w:rsid w:val="00FE47A9"/>
    <w:rsid w:val="00FE4840"/>
    <w:rsid w:val="00FE48A0"/>
    <w:rsid w:val="00FE48A3"/>
    <w:rsid w:val="00FE492A"/>
    <w:rsid w:val="00FE4A4E"/>
    <w:rsid w:val="00FE4B14"/>
    <w:rsid w:val="00FE4C7A"/>
    <w:rsid w:val="00FE4D28"/>
    <w:rsid w:val="00FE4E06"/>
    <w:rsid w:val="00FE4E98"/>
    <w:rsid w:val="00FE4F11"/>
    <w:rsid w:val="00FE4F77"/>
    <w:rsid w:val="00FE4F78"/>
    <w:rsid w:val="00FE4F7E"/>
    <w:rsid w:val="00FE4FCE"/>
    <w:rsid w:val="00FE4FDA"/>
    <w:rsid w:val="00FE5018"/>
    <w:rsid w:val="00FE5054"/>
    <w:rsid w:val="00FE508C"/>
    <w:rsid w:val="00FE50C5"/>
    <w:rsid w:val="00FE50D2"/>
    <w:rsid w:val="00FE5199"/>
    <w:rsid w:val="00FE5203"/>
    <w:rsid w:val="00FE524D"/>
    <w:rsid w:val="00FE533E"/>
    <w:rsid w:val="00FE5363"/>
    <w:rsid w:val="00FE5390"/>
    <w:rsid w:val="00FE53DF"/>
    <w:rsid w:val="00FE5492"/>
    <w:rsid w:val="00FE54A4"/>
    <w:rsid w:val="00FE54B3"/>
    <w:rsid w:val="00FE54E5"/>
    <w:rsid w:val="00FE56AF"/>
    <w:rsid w:val="00FE5900"/>
    <w:rsid w:val="00FE5922"/>
    <w:rsid w:val="00FE59C4"/>
    <w:rsid w:val="00FE5A6E"/>
    <w:rsid w:val="00FE5C06"/>
    <w:rsid w:val="00FE5C39"/>
    <w:rsid w:val="00FE5CFE"/>
    <w:rsid w:val="00FE5E1C"/>
    <w:rsid w:val="00FE5F6B"/>
    <w:rsid w:val="00FE5FA0"/>
    <w:rsid w:val="00FE60FF"/>
    <w:rsid w:val="00FE612F"/>
    <w:rsid w:val="00FE613F"/>
    <w:rsid w:val="00FE61BD"/>
    <w:rsid w:val="00FE630A"/>
    <w:rsid w:val="00FE6314"/>
    <w:rsid w:val="00FE633C"/>
    <w:rsid w:val="00FE638C"/>
    <w:rsid w:val="00FE63A0"/>
    <w:rsid w:val="00FE63F0"/>
    <w:rsid w:val="00FE64EA"/>
    <w:rsid w:val="00FE6534"/>
    <w:rsid w:val="00FE6586"/>
    <w:rsid w:val="00FE65CD"/>
    <w:rsid w:val="00FE6659"/>
    <w:rsid w:val="00FE66B1"/>
    <w:rsid w:val="00FE66B5"/>
    <w:rsid w:val="00FE66E8"/>
    <w:rsid w:val="00FE6736"/>
    <w:rsid w:val="00FE6802"/>
    <w:rsid w:val="00FE6834"/>
    <w:rsid w:val="00FE6838"/>
    <w:rsid w:val="00FE6855"/>
    <w:rsid w:val="00FE68B8"/>
    <w:rsid w:val="00FE68BF"/>
    <w:rsid w:val="00FE68DF"/>
    <w:rsid w:val="00FE693D"/>
    <w:rsid w:val="00FE6976"/>
    <w:rsid w:val="00FE69AD"/>
    <w:rsid w:val="00FE69C0"/>
    <w:rsid w:val="00FE69E0"/>
    <w:rsid w:val="00FE6A5D"/>
    <w:rsid w:val="00FE6B21"/>
    <w:rsid w:val="00FE6B27"/>
    <w:rsid w:val="00FE6C88"/>
    <w:rsid w:val="00FE6CC8"/>
    <w:rsid w:val="00FE6E00"/>
    <w:rsid w:val="00FE6E8B"/>
    <w:rsid w:val="00FE6EBB"/>
    <w:rsid w:val="00FE6F0F"/>
    <w:rsid w:val="00FE6FA7"/>
    <w:rsid w:val="00FE709C"/>
    <w:rsid w:val="00FE70A2"/>
    <w:rsid w:val="00FE70E1"/>
    <w:rsid w:val="00FE7114"/>
    <w:rsid w:val="00FE7151"/>
    <w:rsid w:val="00FE71BD"/>
    <w:rsid w:val="00FE71D9"/>
    <w:rsid w:val="00FE721C"/>
    <w:rsid w:val="00FE72E4"/>
    <w:rsid w:val="00FE7307"/>
    <w:rsid w:val="00FE73FC"/>
    <w:rsid w:val="00FE7411"/>
    <w:rsid w:val="00FE744E"/>
    <w:rsid w:val="00FE747F"/>
    <w:rsid w:val="00FE74A4"/>
    <w:rsid w:val="00FE74D1"/>
    <w:rsid w:val="00FE75A6"/>
    <w:rsid w:val="00FE75ED"/>
    <w:rsid w:val="00FE7692"/>
    <w:rsid w:val="00FE7715"/>
    <w:rsid w:val="00FE7772"/>
    <w:rsid w:val="00FE7812"/>
    <w:rsid w:val="00FE7A41"/>
    <w:rsid w:val="00FE7A9F"/>
    <w:rsid w:val="00FE7C99"/>
    <w:rsid w:val="00FE7ED3"/>
    <w:rsid w:val="00FE7F3A"/>
    <w:rsid w:val="00FF0024"/>
    <w:rsid w:val="00FF0026"/>
    <w:rsid w:val="00FF011D"/>
    <w:rsid w:val="00FF0138"/>
    <w:rsid w:val="00FF0178"/>
    <w:rsid w:val="00FF01B0"/>
    <w:rsid w:val="00FF01FD"/>
    <w:rsid w:val="00FF0206"/>
    <w:rsid w:val="00FF023C"/>
    <w:rsid w:val="00FF028F"/>
    <w:rsid w:val="00FF02AE"/>
    <w:rsid w:val="00FF02E4"/>
    <w:rsid w:val="00FF02E9"/>
    <w:rsid w:val="00FF02EC"/>
    <w:rsid w:val="00FF0356"/>
    <w:rsid w:val="00FF03B7"/>
    <w:rsid w:val="00FF03D5"/>
    <w:rsid w:val="00FF046A"/>
    <w:rsid w:val="00FF0498"/>
    <w:rsid w:val="00FF049E"/>
    <w:rsid w:val="00FF051A"/>
    <w:rsid w:val="00FF0551"/>
    <w:rsid w:val="00FF0602"/>
    <w:rsid w:val="00FF0736"/>
    <w:rsid w:val="00FF0867"/>
    <w:rsid w:val="00FF0884"/>
    <w:rsid w:val="00FF0A15"/>
    <w:rsid w:val="00FF0A17"/>
    <w:rsid w:val="00FF0AED"/>
    <w:rsid w:val="00FF0B74"/>
    <w:rsid w:val="00FF0BD5"/>
    <w:rsid w:val="00FF0CA8"/>
    <w:rsid w:val="00FF0CAD"/>
    <w:rsid w:val="00FF0CE2"/>
    <w:rsid w:val="00FF0DCA"/>
    <w:rsid w:val="00FF0EBC"/>
    <w:rsid w:val="00FF107F"/>
    <w:rsid w:val="00FF1136"/>
    <w:rsid w:val="00FF1148"/>
    <w:rsid w:val="00FF1171"/>
    <w:rsid w:val="00FF11D3"/>
    <w:rsid w:val="00FF11D7"/>
    <w:rsid w:val="00FF11FC"/>
    <w:rsid w:val="00FF1234"/>
    <w:rsid w:val="00FF1254"/>
    <w:rsid w:val="00FF1266"/>
    <w:rsid w:val="00FF14B7"/>
    <w:rsid w:val="00FF15BB"/>
    <w:rsid w:val="00FF15CE"/>
    <w:rsid w:val="00FF162C"/>
    <w:rsid w:val="00FF1651"/>
    <w:rsid w:val="00FF16AC"/>
    <w:rsid w:val="00FF16B2"/>
    <w:rsid w:val="00FF16BC"/>
    <w:rsid w:val="00FF16C4"/>
    <w:rsid w:val="00FF1710"/>
    <w:rsid w:val="00FF17CB"/>
    <w:rsid w:val="00FF1801"/>
    <w:rsid w:val="00FF18AC"/>
    <w:rsid w:val="00FF1A83"/>
    <w:rsid w:val="00FF1B72"/>
    <w:rsid w:val="00FF1B7B"/>
    <w:rsid w:val="00FF1C40"/>
    <w:rsid w:val="00FF1C7E"/>
    <w:rsid w:val="00FF1C94"/>
    <w:rsid w:val="00FF1CE5"/>
    <w:rsid w:val="00FF1D09"/>
    <w:rsid w:val="00FF1D14"/>
    <w:rsid w:val="00FF1EC7"/>
    <w:rsid w:val="00FF1EDB"/>
    <w:rsid w:val="00FF1EE3"/>
    <w:rsid w:val="00FF1F64"/>
    <w:rsid w:val="00FF207B"/>
    <w:rsid w:val="00FF2097"/>
    <w:rsid w:val="00FF2151"/>
    <w:rsid w:val="00FF2166"/>
    <w:rsid w:val="00FF2174"/>
    <w:rsid w:val="00FF218B"/>
    <w:rsid w:val="00FF21CD"/>
    <w:rsid w:val="00FF238F"/>
    <w:rsid w:val="00FF2396"/>
    <w:rsid w:val="00FF23B6"/>
    <w:rsid w:val="00FF2400"/>
    <w:rsid w:val="00FF2408"/>
    <w:rsid w:val="00FF2411"/>
    <w:rsid w:val="00FF24BD"/>
    <w:rsid w:val="00FF2607"/>
    <w:rsid w:val="00FF2677"/>
    <w:rsid w:val="00FF2684"/>
    <w:rsid w:val="00FF26E7"/>
    <w:rsid w:val="00FF2725"/>
    <w:rsid w:val="00FF274E"/>
    <w:rsid w:val="00FF282A"/>
    <w:rsid w:val="00FF284D"/>
    <w:rsid w:val="00FF28D3"/>
    <w:rsid w:val="00FF2979"/>
    <w:rsid w:val="00FF2A0D"/>
    <w:rsid w:val="00FF2A91"/>
    <w:rsid w:val="00FF2AE3"/>
    <w:rsid w:val="00FF2B83"/>
    <w:rsid w:val="00FF2BF9"/>
    <w:rsid w:val="00FF2CC8"/>
    <w:rsid w:val="00FF2DFA"/>
    <w:rsid w:val="00FF2DFF"/>
    <w:rsid w:val="00FF2E59"/>
    <w:rsid w:val="00FF3036"/>
    <w:rsid w:val="00FF303F"/>
    <w:rsid w:val="00FF307A"/>
    <w:rsid w:val="00FF30EA"/>
    <w:rsid w:val="00FF3155"/>
    <w:rsid w:val="00FF3187"/>
    <w:rsid w:val="00FF31A3"/>
    <w:rsid w:val="00FF329B"/>
    <w:rsid w:val="00FF32EB"/>
    <w:rsid w:val="00FF335D"/>
    <w:rsid w:val="00FF3365"/>
    <w:rsid w:val="00FF3385"/>
    <w:rsid w:val="00FF3516"/>
    <w:rsid w:val="00FF3531"/>
    <w:rsid w:val="00FF35CD"/>
    <w:rsid w:val="00FF35D6"/>
    <w:rsid w:val="00FF3610"/>
    <w:rsid w:val="00FF3646"/>
    <w:rsid w:val="00FF3651"/>
    <w:rsid w:val="00FF3718"/>
    <w:rsid w:val="00FF3769"/>
    <w:rsid w:val="00FF3868"/>
    <w:rsid w:val="00FF38A2"/>
    <w:rsid w:val="00FF398B"/>
    <w:rsid w:val="00FF3A7F"/>
    <w:rsid w:val="00FF3AB5"/>
    <w:rsid w:val="00FF3AE6"/>
    <w:rsid w:val="00FF3C07"/>
    <w:rsid w:val="00FF3C4D"/>
    <w:rsid w:val="00FF3C7B"/>
    <w:rsid w:val="00FF3D34"/>
    <w:rsid w:val="00FF3D3D"/>
    <w:rsid w:val="00FF3DA9"/>
    <w:rsid w:val="00FF3DDF"/>
    <w:rsid w:val="00FF3DE7"/>
    <w:rsid w:val="00FF3E06"/>
    <w:rsid w:val="00FF3E56"/>
    <w:rsid w:val="00FF3E6F"/>
    <w:rsid w:val="00FF3EAD"/>
    <w:rsid w:val="00FF3EB4"/>
    <w:rsid w:val="00FF3ED6"/>
    <w:rsid w:val="00FF3F2D"/>
    <w:rsid w:val="00FF3F56"/>
    <w:rsid w:val="00FF3F92"/>
    <w:rsid w:val="00FF405F"/>
    <w:rsid w:val="00FF40D0"/>
    <w:rsid w:val="00FF412E"/>
    <w:rsid w:val="00FF4215"/>
    <w:rsid w:val="00FF4428"/>
    <w:rsid w:val="00FF443C"/>
    <w:rsid w:val="00FF445F"/>
    <w:rsid w:val="00FF4578"/>
    <w:rsid w:val="00FF47FD"/>
    <w:rsid w:val="00FF4833"/>
    <w:rsid w:val="00FF4838"/>
    <w:rsid w:val="00FF492E"/>
    <w:rsid w:val="00FF498A"/>
    <w:rsid w:val="00FF498F"/>
    <w:rsid w:val="00FF49BD"/>
    <w:rsid w:val="00FF49E7"/>
    <w:rsid w:val="00FF4A32"/>
    <w:rsid w:val="00FF4AEE"/>
    <w:rsid w:val="00FF4AFD"/>
    <w:rsid w:val="00FF4BC7"/>
    <w:rsid w:val="00FF4BFD"/>
    <w:rsid w:val="00FF4CAE"/>
    <w:rsid w:val="00FF4CC1"/>
    <w:rsid w:val="00FF4D0E"/>
    <w:rsid w:val="00FF4DF4"/>
    <w:rsid w:val="00FF4E30"/>
    <w:rsid w:val="00FF4F53"/>
    <w:rsid w:val="00FF4FBD"/>
    <w:rsid w:val="00FF4FE6"/>
    <w:rsid w:val="00FF5033"/>
    <w:rsid w:val="00FF5068"/>
    <w:rsid w:val="00FF507A"/>
    <w:rsid w:val="00FF50DA"/>
    <w:rsid w:val="00FF52DC"/>
    <w:rsid w:val="00FF52EF"/>
    <w:rsid w:val="00FF52F1"/>
    <w:rsid w:val="00FF5335"/>
    <w:rsid w:val="00FF5350"/>
    <w:rsid w:val="00FF53CF"/>
    <w:rsid w:val="00FF54C8"/>
    <w:rsid w:val="00FF54EB"/>
    <w:rsid w:val="00FF5505"/>
    <w:rsid w:val="00FF5526"/>
    <w:rsid w:val="00FF55B9"/>
    <w:rsid w:val="00FF561B"/>
    <w:rsid w:val="00FF5658"/>
    <w:rsid w:val="00FF566A"/>
    <w:rsid w:val="00FF572D"/>
    <w:rsid w:val="00FF58C3"/>
    <w:rsid w:val="00FF593E"/>
    <w:rsid w:val="00FF596E"/>
    <w:rsid w:val="00FF59D0"/>
    <w:rsid w:val="00FF5A37"/>
    <w:rsid w:val="00FF5A59"/>
    <w:rsid w:val="00FF5A8F"/>
    <w:rsid w:val="00FF5AC7"/>
    <w:rsid w:val="00FF5BD9"/>
    <w:rsid w:val="00FF5C2C"/>
    <w:rsid w:val="00FF5C68"/>
    <w:rsid w:val="00FF5D53"/>
    <w:rsid w:val="00FF5E3C"/>
    <w:rsid w:val="00FF5EFF"/>
    <w:rsid w:val="00FF5F10"/>
    <w:rsid w:val="00FF60FC"/>
    <w:rsid w:val="00FF61B0"/>
    <w:rsid w:val="00FF6214"/>
    <w:rsid w:val="00FF628F"/>
    <w:rsid w:val="00FF62FC"/>
    <w:rsid w:val="00FF6370"/>
    <w:rsid w:val="00FF63CC"/>
    <w:rsid w:val="00FF640A"/>
    <w:rsid w:val="00FF6449"/>
    <w:rsid w:val="00FF64E9"/>
    <w:rsid w:val="00FF6572"/>
    <w:rsid w:val="00FF65CF"/>
    <w:rsid w:val="00FF66A7"/>
    <w:rsid w:val="00FF66BC"/>
    <w:rsid w:val="00FF6756"/>
    <w:rsid w:val="00FF686B"/>
    <w:rsid w:val="00FF6873"/>
    <w:rsid w:val="00FF695E"/>
    <w:rsid w:val="00FF6981"/>
    <w:rsid w:val="00FF69BC"/>
    <w:rsid w:val="00FF69C9"/>
    <w:rsid w:val="00FF69CB"/>
    <w:rsid w:val="00FF6A50"/>
    <w:rsid w:val="00FF6ABD"/>
    <w:rsid w:val="00FF6B7D"/>
    <w:rsid w:val="00FF6BD2"/>
    <w:rsid w:val="00FF6D2F"/>
    <w:rsid w:val="00FF6D85"/>
    <w:rsid w:val="00FF6E80"/>
    <w:rsid w:val="00FF6E94"/>
    <w:rsid w:val="00FF6EEB"/>
    <w:rsid w:val="00FF6F20"/>
    <w:rsid w:val="00FF6F44"/>
    <w:rsid w:val="00FF7030"/>
    <w:rsid w:val="00FF7066"/>
    <w:rsid w:val="00FF7086"/>
    <w:rsid w:val="00FF70B2"/>
    <w:rsid w:val="00FF71D9"/>
    <w:rsid w:val="00FF7254"/>
    <w:rsid w:val="00FF72F6"/>
    <w:rsid w:val="00FF7377"/>
    <w:rsid w:val="00FF73E5"/>
    <w:rsid w:val="00FF7450"/>
    <w:rsid w:val="00FF75A0"/>
    <w:rsid w:val="00FF75AA"/>
    <w:rsid w:val="00FF764B"/>
    <w:rsid w:val="00FF7664"/>
    <w:rsid w:val="00FF76DC"/>
    <w:rsid w:val="00FF7755"/>
    <w:rsid w:val="00FF7799"/>
    <w:rsid w:val="00FF77AD"/>
    <w:rsid w:val="00FF77CB"/>
    <w:rsid w:val="00FF7836"/>
    <w:rsid w:val="00FF788D"/>
    <w:rsid w:val="00FF7A62"/>
    <w:rsid w:val="00FF7ACF"/>
    <w:rsid w:val="00FF7B39"/>
    <w:rsid w:val="00FF7B47"/>
    <w:rsid w:val="00FF7B4E"/>
    <w:rsid w:val="00FF7B63"/>
    <w:rsid w:val="00FF7C4C"/>
    <w:rsid w:val="00FF7C51"/>
    <w:rsid w:val="00FF7D1D"/>
    <w:rsid w:val="00FF7D6A"/>
    <w:rsid w:val="00FF7E14"/>
    <w:rsid w:val="00FF7F0F"/>
    <w:rsid w:val="00FF7F2B"/>
    <w:rsid w:val="01298486"/>
    <w:rsid w:val="01328BA8"/>
    <w:rsid w:val="0196D008"/>
    <w:rsid w:val="0198A354"/>
    <w:rsid w:val="019CF726"/>
    <w:rsid w:val="019D1681"/>
    <w:rsid w:val="01C32AEB"/>
    <w:rsid w:val="01C5D5D4"/>
    <w:rsid w:val="01E3354F"/>
    <w:rsid w:val="01FCD1F9"/>
    <w:rsid w:val="0213BBEA"/>
    <w:rsid w:val="0219A3F2"/>
    <w:rsid w:val="022E0026"/>
    <w:rsid w:val="0236632A"/>
    <w:rsid w:val="024AC7B3"/>
    <w:rsid w:val="024D8394"/>
    <w:rsid w:val="026B4DEA"/>
    <w:rsid w:val="0294A071"/>
    <w:rsid w:val="02B22458"/>
    <w:rsid w:val="02B66563"/>
    <w:rsid w:val="02C5C7A2"/>
    <w:rsid w:val="02DDBF35"/>
    <w:rsid w:val="02EC1816"/>
    <w:rsid w:val="02FA36A8"/>
    <w:rsid w:val="02FA536C"/>
    <w:rsid w:val="02FFED72"/>
    <w:rsid w:val="033A43BD"/>
    <w:rsid w:val="033A5BB0"/>
    <w:rsid w:val="033B2912"/>
    <w:rsid w:val="033C51A1"/>
    <w:rsid w:val="035AB6FE"/>
    <w:rsid w:val="036433D0"/>
    <w:rsid w:val="037A1BCA"/>
    <w:rsid w:val="0387F0AD"/>
    <w:rsid w:val="03996190"/>
    <w:rsid w:val="03B70347"/>
    <w:rsid w:val="03C66B40"/>
    <w:rsid w:val="03D52C9A"/>
    <w:rsid w:val="03D670C6"/>
    <w:rsid w:val="03E62744"/>
    <w:rsid w:val="03FDC09E"/>
    <w:rsid w:val="04220E1D"/>
    <w:rsid w:val="042EF585"/>
    <w:rsid w:val="043A00B9"/>
    <w:rsid w:val="04484540"/>
    <w:rsid w:val="046219D4"/>
    <w:rsid w:val="046F2721"/>
    <w:rsid w:val="0491D0AE"/>
    <w:rsid w:val="0499C141"/>
    <w:rsid w:val="04A7C62F"/>
    <w:rsid w:val="04B7C5DE"/>
    <w:rsid w:val="04C616BB"/>
    <w:rsid w:val="04D1D026"/>
    <w:rsid w:val="04DC81D9"/>
    <w:rsid w:val="04FE2DBF"/>
    <w:rsid w:val="056A30F7"/>
    <w:rsid w:val="059B9C3B"/>
    <w:rsid w:val="05D028EB"/>
    <w:rsid w:val="05D21274"/>
    <w:rsid w:val="05D7F2E5"/>
    <w:rsid w:val="0624CFE0"/>
    <w:rsid w:val="062E8F17"/>
    <w:rsid w:val="0634C295"/>
    <w:rsid w:val="06391A6A"/>
    <w:rsid w:val="065ADBCD"/>
    <w:rsid w:val="066E3621"/>
    <w:rsid w:val="0691BA9A"/>
    <w:rsid w:val="06BEB936"/>
    <w:rsid w:val="06C73809"/>
    <w:rsid w:val="06C77C83"/>
    <w:rsid w:val="06F00430"/>
    <w:rsid w:val="06FB5A92"/>
    <w:rsid w:val="07049FBF"/>
    <w:rsid w:val="070E6372"/>
    <w:rsid w:val="070E9798"/>
    <w:rsid w:val="070EF92B"/>
    <w:rsid w:val="07243B03"/>
    <w:rsid w:val="07334417"/>
    <w:rsid w:val="07AD86DD"/>
    <w:rsid w:val="07B76D91"/>
    <w:rsid w:val="07F60A4B"/>
    <w:rsid w:val="080D1FA7"/>
    <w:rsid w:val="080D7543"/>
    <w:rsid w:val="0814629E"/>
    <w:rsid w:val="083325C0"/>
    <w:rsid w:val="083B2475"/>
    <w:rsid w:val="0849DE31"/>
    <w:rsid w:val="084B0FDB"/>
    <w:rsid w:val="086A8596"/>
    <w:rsid w:val="087CD587"/>
    <w:rsid w:val="088303A4"/>
    <w:rsid w:val="089444DD"/>
    <w:rsid w:val="08BCCE66"/>
    <w:rsid w:val="08BF0CCC"/>
    <w:rsid w:val="08D1A772"/>
    <w:rsid w:val="08F657E8"/>
    <w:rsid w:val="094B6220"/>
    <w:rsid w:val="09711A60"/>
    <w:rsid w:val="09739228"/>
    <w:rsid w:val="098921AD"/>
    <w:rsid w:val="09B032FF"/>
    <w:rsid w:val="09B1BA84"/>
    <w:rsid w:val="09BF324C"/>
    <w:rsid w:val="09C1520F"/>
    <w:rsid w:val="09D0E7B9"/>
    <w:rsid w:val="09E01D10"/>
    <w:rsid w:val="09F04F45"/>
    <w:rsid w:val="09F349A8"/>
    <w:rsid w:val="09F364AE"/>
    <w:rsid w:val="0A452EA4"/>
    <w:rsid w:val="0A552132"/>
    <w:rsid w:val="0A772454"/>
    <w:rsid w:val="0A911E4F"/>
    <w:rsid w:val="0A97E97C"/>
    <w:rsid w:val="0A99E66B"/>
    <w:rsid w:val="0ABD5AAE"/>
    <w:rsid w:val="0B17A3D3"/>
    <w:rsid w:val="0B291755"/>
    <w:rsid w:val="0B3D83DF"/>
    <w:rsid w:val="0B56653D"/>
    <w:rsid w:val="0B6DD05C"/>
    <w:rsid w:val="0BEDFA2D"/>
    <w:rsid w:val="0C039576"/>
    <w:rsid w:val="0C0ADC2A"/>
    <w:rsid w:val="0C0B960D"/>
    <w:rsid w:val="0C1F2C73"/>
    <w:rsid w:val="0C352F82"/>
    <w:rsid w:val="0C3F652A"/>
    <w:rsid w:val="0C6F70FD"/>
    <w:rsid w:val="0CABB524"/>
    <w:rsid w:val="0CDA1AB2"/>
    <w:rsid w:val="0CEABE65"/>
    <w:rsid w:val="0CF359A0"/>
    <w:rsid w:val="0CFA88C5"/>
    <w:rsid w:val="0D37D877"/>
    <w:rsid w:val="0D3DE23C"/>
    <w:rsid w:val="0D4E54E3"/>
    <w:rsid w:val="0D589350"/>
    <w:rsid w:val="0D849845"/>
    <w:rsid w:val="0D918C90"/>
    <w:rsid w:val="0DB1E2EC"/>
    <w:rsid w:val="0DC3F1BA"/>
    <w:rsid w:val="0DCAE1FD"/>
    <w:rsid w:val="0DD65842"/>
    <w:rsid w:val="0DE648D7"/>
    <w:rsid w:val="0DEA405D"/>
    <w:rsid w:val="0E1715AB"/>
    <w:rsid w:val="0E265312"/>
    <w:rsid w:val="0E30CC64"/>
    <w:rsid w:val="0E37DEC9"/>
    <w:rsid w:val="0E4E4DBF"/>
    <w:rsid w:val="0E5E5B63"/>
    <w:rsid w:val="0E64315C"/>
    <w:rsid w:val="0E6D9C64"/>
    <w:rsid w:val="0E7F602C"/>
    <w:rsid w:val="0E8CB17B"/>
    <w:rsid w:val="0E99B85C"/>
    <w:rsid w:val="0E9A99CF"/>
    <w:rsid w:val="0E9D0461"/>
    <w:rsid w:val="0EB508B3"/>
    <w:rsid w:val="0EB9F57A"/>
    <w:rsid w:val="0ED6A680"/>
    <w:rsid w:val="0EFF3EB6"/>
    <w:rsid w:val="0F1B8AD1"/>
    <w:rsid w:val="0F74027E"/>
    <w:rsid w:val="0F849208"/>
    <w:rsid w:val="0F8958E7"/>
    <w:rsid w:val="0F93AF70"/>
    <w:rsid w:val="0FC4D54F"/>
    <w:rsid w:val="0FCCCCBC"/>
    <w:rsid w:val="0FFDCC9C"/>
    <w:rsid w:val="1015C6D5"/>
    <w:rsid w:val="101DA829"/>
    <w:rsid w:val="1028D284"/>
    <w:rsid w:val="103CF459"/>
    <w:rsid w:val="106ED0B8"/>
    <w:rsid w:val="1093F2B8"/>
    <w:rsid w:val="10ADEEE9"/>
    <w:rsid w:val="10B4A2F9"/>
    <w:rsid w:val="10BB6778"/>
    <w:rsid w:val="10D13F63"/>
    <w:rsid w:val="10D1D11F"/>
    <w:rsid w:val="10E2C571"/>
    <w:rsid w:val="10EABB45"/>
    <w:rsid w:val="10EBF57E"/>
    <w:rsid w:val="1107C92A"/>
    <w:rsid w:val="111A2BFA"/>
    <w:rsid w:val="113D0643"/>
    <w:rsid w:val="113FEBD4"/>
    <w:rsid w:val="1140AA67"/>
    <w:rsid w:val="11670D77"/>
    <w:rsid w:val="11718DA9"/>
    <w:rsid w:val="1177CFD3"/>
    <w:rsid w:val="1181A6D0"/>
    <w:rsid w:val="1194FF0B"/>
    <w:rsid w:val="11B252BA"/>
    <w:rsid w:val="11C281ED"/>
    <w:rsid w:val="11D46D41"/>
    <w:rsid w:val="11E5B944"/>
    <w:rsid w:val="11E7AEE1"/>
    <w:rsid w:val="121D6A62"/>
    <w:rsid w:val="1228B11A"/>
    <w:rsid w:val="123B6127"/>
    <w:rsid w:val="1248CBE8"/>
    <w:rsid w:val="12602F17"/>
    <w:rsid w:val="12B79DF2"/>
    <w:rsid w:val="12C13FAC"/>
    <w:rsid w:val="12FEBD08"/>
    <w:rsid w:val="130CC99F"/>
    <w:rsid w:val="130F8CDC"/>
    <w:rsid w:val="13386230"/>
    <w:rsid w:val="13594365"/>
    <w:rsid w:val="13616F8D"/>
    <w:rsid w:val="1362A9CE"/>
    <w:rsid w:val="137DA112"/>
    <w:rsid w:val="138F3758"/>
    <w:rsid w:val="13A2A5A0"/>
    <w:rsid w:val="13AA1558"/>
    <w:rsid w:val="13C60DD2"/>
    <w:rsid w:val="141BD23B"/>
    <w:rsid w:val="145DA6E7"/>
    <w:rsid w:val="145E2E3D"/>
    <w:rsid w:val="1465C485"/>
    <w:rsid w:val="1467F551"/>
    <w:rsid w:val="14717285"/>
    <w:rsid w:val="148E6EAB"/>
    <w:rsid w:val="14902A77"/>
    <w:rsid w:val="14C3636B"/>
    <w:rsid w:val="14DB89ED"/>
    <w:rsid w:val="14F2BCFE"/>
    <w:rsid w:val="150AAEA0"/>
    <w:rsid w:val="1518E057"/>
    <w:rsid w:val="15230464"/>
    <w:rsid w:val="15402AD8"/>
    <w:rsid w:val="154E2D92"/>
    <w:rsid w:val="155017B5"/>
    <w:rsid w:val="156D1B5C"/>
    <w:rsid w:val="15733C4D"/>
    <w:rsid w:val="159874F4"/>
    <w:rsid w:val="15A05859"/>
    <w:rsid w:val="15B5E1BD"/>
    <w:rsid w:val="15D45BB6"/>
    <w:rsid w:val="15D4740B"/>
    <w:rsid w:val="15EFB338"/>
    <w:rsid w:val="15F0DDB8"/>
    <w:rsid w:val="165373AC"/>
    <w:rsid w:val="165F30F3"/>
    <w:rsid w:val="16973418"/>
    <w:rsid w:val="16B4817D"/>
    <w:rsid w:val="16B61058"/>
    <w:rsid w:val="16B9EC0A"/>
    <w:rsid w:val="16C793E9"/>
    <w:rsid w:val="16C8FA93"/>
    <w:rsid w:val="16CC8875"/>
    <w:rsid w:val="16CD476E"/>
    <w:rsid w:val="16E8BF4F"/>
    <w:rsid w:val="17046B7C"/>
    <w:rsid w:val="1708DF77"/>
    <w:rsid w:val="1708E6F5"/>
    <w:rsid w:val="174D83A0"/>
    <w:rsid w:val="175CF8A8"/>
    <w:rsid w:val="1760D8F7"/>
    <w:rsid w:val="17641E54"/>
    <w:rsid w:val="1770AD0F"/>
    <w:rsid w:val="17735949"/>
    <w:rsid w:val="179C53CF"/>
    <w:rsid w:val="17A84F0B"/>
    <w:rsid w:val="17B77BD6"/>
    <w:rsid w:val="17C6C801"/>
    <w:rsid w:val="17D6C6FD"/>
    <w:rsid w:val="17DEFE7C"/>
    <w:rsid w:val="1803EC54"/>
    <w:rsid w:val="180413BD"/>
    <w:rsid w:val="180F3046"/>
    <w:rsid w:val="1816912F"/>
    <w:rsid w:val="181B7A93"/>
    <w:rsid w:val="183C6600"/>
    <w:rsid w:val="183F8590"/>
    <w:rsid w:val="1875C6CB"/>
    <w:rsid w:val="18961BF3"/>
    <w:rsid w:val="189780CA"/>
    <w:rsid w:val="1898FD1F"/>
    <w:rsid w:val="18B6D1BE"/>
    <w:rsid w:val="18DC7A79"/>
    <w:rsid w:val="18F749CD"/>
    <w:rsid w:val="18FD33D9"/>
    <w:rsid w:val="1919003C"/>
    <w:rsid w:val="1922E3BE"/>
    <w:rsid w:val="1929F6EA"/>
    <w:rsid w:val="1944A819"/>
    <w:rsid w:val="196A9F32"/>
    <w:rsid w:val="197C3B68"/>
    <w:rsid w:val="1990D896"/>
    <w:rsid w:val="19B8C343"/>
    <w:rsid w:val="19C9C25D"/>
    <w:rsid w:val="19D7D4F7"/>
    <w:rsid w:val="19FA16E9"/>
    <w:rsid w:val="1A0FF8D1"/>
    <w:rsid w:val="1A207667"/>
    <w:rsid w:val="1A241CF5"/>
    <w:rsid w:val="1A27BC9E"/>
    <w:rsid w:val="1A40FC1C"/>
    <w:rsid w:val="1A60F085"/>
    <w:rsid w:val="1A9DC5B1"/>
    <w:rsid w:val="1A9F63EE"/>
    <w:rsid w:val="1AAEADA3"/>
    <w:rsid w:val="1AB87214"/>
    <w:rsid w:val="1B6B341F"/>
    <w:rsid w:val="1B7132E9"/>
    <w:rsid w:val="1B7865C4"/>
    <w:rsid w:val="1BA175C2"/>
    <w:rsid w:val="1BADDCAF"/>
    <w:rsid w:val="1BADE094"/>
    <w:rsid w:val="1BBF3FA3"/>
    <w:rsid w:val="1BC1A8FE"/>
    <w:rsid w:val="1C01ACA0"/>
    <w:rsid w:val="1C18855A"/>
    <w:rsid w:val="1C1D0168"/>
    <w:rsid w:val="1C1E8669"/>
    <w:rsid w:val="1C1F5BAE"/>
    <w:rsid w:val="1C21BF79"/>
    <w:rsid w:val="1C350119"/>
    <w:rsid w:val="1C3A2851"/>
    <w:rsid w:val="1C4242CD"/>
    <w:rsid w:val="1C47FDB2"/>
    <w:rsid w:val="1C4C303D"/>
    <w:rsid w:val="1C504BE1"/>
    <w:rsid w:val="1C66D907"/>
    <w:rsid w:val="1C6900EA"/>
    <w:rsid w:val="1C7E54F7"/>
    <w:rsid w:val="1C7F6919"/>
    <w:rsid w:val="1C89EAD9"/>
    <w:rsid w:val="1C993A69"/>
    <w:rsid w:val="1CA4D042"/>
    <w:rsid w:val="1CC077C4"/>
    <w:rsid w:val="1CE029FD"/>
    <w:rsid w:val="1D1D964E"/>
    <w:rsid w:val="1D24EFB4"/>
    <w:rsid w:val="1D4A86E5"/>
    <w:rsid w:val="1D517DD4"/>
    <w:rsid w:val="1D62D6D0"/>
    <w:rsid w:val="1D74BF8C"/>
    <w:rsid w:val="1D7EDBDE"/>
    <w:rsid w:val="1DBCC984"/>
    <w:rsid w:val="1DC60876"/>
    <w:rsid w:val="1E31BB23"/>
    <w:rsid w:val="1E4EF816"/>
    <w:rsid w:val="1E5ADB79"/>
    <w:rsid w:val="1E5EDEBC"/>
    <w:rsid w:val="1E7F9B36"/>
    <w:rsid w:val="1E81A948"/>
    <w:rsid w:val="1E8A4380"/>
    <w:rsid w:val="1E8A4C90"/>
    <w:rsid w:val="1E8A62BB"/>
    <w:rsid w:val="1E903209"/>
    <w:rsid w:val="1E97C7FF"/>
    <w:rsid w:val="1EC242BF"/>
    <w:rsid w:val="1ED394C8"/>
    <w:rsid w:val="1EE8A7B0"/>
    <w:rsid w:val="1EEE6029"/>
    <w:rsid w:val="1F2DFFCD"/>
    <w:rsid w:val="1F3DBCBB"/>
    <w:rsid w:val="1F41F2DF"/>
    <w:rsid w:val="1F526527"/>
    <w:rsid w:val="1F679EDB"/>
    <w:rsid w:val="1FA65213"/>
    <w:rsid w:val="1FA7A977"/>
    <w:rsid w:val="1FBA4DA5"/>
    <w:rsid w:val="1FC97B16"/>
    <w:rsid w:val="1FD3AB95"/>
    <w:rsid w:val="1FD4DE82"/>
    <w:rsid w:val="1FD78180"/>
    <w:rsid w:val="1FE0140E"/>
    <w:rsid w:val="2007E1C2"/>
    <w:rsid w:val="200997C9"/>
    <w:rsid w:val="2015B040"/>
    <w:rsid w:val="20175B16"/>
    <w:rsid w:val="20264712"/>
    <w:rsid w:val="2046DA42"/>
    <w:rsid w:val="204C1A36"/>
    <w:rsid w:val="204EE38C"/>
    <w:rsid w:val="20566A7B"/>
    <w:rsid w:val="207A2BCC"/>
    <w:rsid w:val="208852C4"/>
    <w:rsid w:val="208E3A71"/>
    <w:rsid w:val="2091772B"/>
    <w:rsid w:val="209C2CC8"/>
    <w:rsid w:val="209FE769"/>
    <w:rsid w:val="20C4521C"/>
    <w:rsid w:val="20CE6236"/>
    <w:rsid w:val="20F50F03"/>
    <w:rsid w:val="2117BF40"/>
    <w:rsid w:val="21441D11"/>
    <w:rsid w:val="216EE4D9"/>
    <w:rsid w:val="216FB144"/>
    <w:rsid w:val="217BFA44"/>
    <w:rsid w:val="218B0B07"/>
    <w:rsid w:val="218C77BE"/>
    <w:rsid w:val="21C9E27E"/>
    <w:rsid w:val="21CFFF4A"/>
    <w:rsid w:val="21DB4C8B"/>
    <w:rsid w:val="21EF5681"/>
    <w:rsid w:val="2237D884"/>
    <w:rsid w:val="224E927A"/>
    <w:rsid w:val="226A9333"/>
    <w:rsid w:val="226E50A7"/>
    <w:rsid w:val="22861B65"/>
    <w:rsid w:val="22B28E79"/>
    <w:rsid w:val="22B54B9E"/>
    <w:rsid w:val="22C798BF"/>
    <w:rsid w:val="22EC9E59"/>
    <w:rsid w:val="22F05F0E"/>
    <w:rsid w:val="22F6255F"/>
    <w:rsid w:val="22FAF5D1"/>
    <w:rsid w:val="2312C05C"/>
    <w:rsid w:val="23225C5E"/>
    <w:rsid w:val="233DE5E2"/>
    <w:rsid w:val="23768418"/>
    <w:rsid w:val="237BAB6D"/>
    <w:rsid w:val="238FAA03"/>
    <w:rsid w:val="23A09860"/>
    <w:rsid w:val="23B88D6B"/>
    <w:rsid w:val="23CF0B9F"/>
    <w:rsid w:val="23D99EB9"/>
    <w:rsid w:val="240C9207"/>
    <w:rsid w:val="24101D5C"/>
    <w:rsid w:val="241203A1"/>
    <w:rsid w:val="24227710"/>
    <w:rsid w:val="243BFB44"/>
    <w:rsid w:val="24735FBC"/>
    <w:rsid w:val="247D9884"/>
    <w:rsid w:val="24858A44"/>
    <w:rsid w:val="24AD4A41"/>
    <w:rsid w:val="24D5B60B"/>
    <w:rsid w:val="24F165BC"/>
    <w:rsid w:val="25095C1A"/>
    <w:rsid w:val="2517A59A"/>
    <w:rsid w:val="251CBFD1"/>
    <w:rsid w:val="254BD228"/>
    <w:rsid w:val="255E777B"/>
    <w:rsid w:val="25A71D06"/>
    <w:rsid w:val="25E5FBF4"/>
    <w:rsid w:val="25E9C948"/>
    <w:rsid w:val="25ED13D9"/>
    <w:rsid w:val="25F6D30C"/>
    <w:rsid w:val="262D117F"/>
    <w:rsid w:val="264A0ACB"/>
    <w:rsid w:val="26672F3F"/>
    <w:rsid w:val="2676237E"/>
    <w:rsid w:val="2679D940"/>
    <w:rsid w:val="26830485"/>
    <w:rsid w:val="268C343B"/>
    <w:rsid w:val="269D3489"/>
    <w:rsid w:val="26A4490F"/>
    <w:rsid w:val="26B0F45B"/>
    <w:rsid w:val="26C99AF2"/>
    <w:rsid w:val="26CB0F00"/>
    <w:rsid w:val="26E049B1"/>
    <w:rsid w:val="26E5E013"/>
    <w:rsid w:val="26E9180B"/>
    <w:rsid w:val="270E7772"/>
    <w:rsid w:val="27239B20"/>
    <w:rsid w:val="27367B77"/>
    <w:rsid w:val="2740BA7C"/>
    <w:rsid w:val="2741FBD8"/>
    <w:rsid w:val="27498354"/>
    <w:rsid w:val="274A5F19"/>
    <w:rsid w:val="274E064A"/>
    <w:rsid w:val="2759615F"/>
    <w:rsid w:val="276309BA"/>
    <w:rsid w:val="2763C6B9"/>
    <w:rsid w:val="27665420"/>
    <w:rsid w:val="27B70C8B"/>
    <w:rsid w:val="27E302C3"/>
    <w:rsid w:val="27E89484"/>
    <w:rsid w:val="2813AF02"/>
    <w:rsid w:val="281B36F2"/>
    <w:rsid w:val="28289577"/>
    <w:rsid w:val="28370501"/>
    <w:rsid w:val="283A8720"/>
    <w:rsid w:val="2845B0EB"/>
    <w:rsid w:val="2848C048"/>
    <w:rsid w:val="287CBB97"/>
    <w:rsid w:val="288C8B9B"/>
    <w:rsid w:val="28C34707"/>
    <w:rsid w:val="28CF28AC"/>
    <w:rsid w:val="28D3AD99"/>
    <w:rsid w:val="28F25406"/>
    <w:rsid w:val="29108921"/>
    <w:rsid w:val="29222B20"/>
    <w:rsid w:val="2929143B"/>
    <w:rsid w:val="2943B14D"/>
    <w:rsid w:val="294CE78A"/>
    <w:rsid w:val="2964BD94"/>
    <w:rsid w:val="296C13C7"/>
    <w:rsid w:val="296F0E6B"/>
    <w:rsid w:val="29A210A7"/>
    <w:rsid w:val="29AF771F"/>
    <w:rsid w:val="29C61188"/>
    <w:rsid w:val="29F09821"/>
    <w:rsid w:val="2A14BA82"/>
    <w:rsid w:val="2A2DD27C"/>
    <w:rsid w:val="2A6E76C7"/>
    <w:rsid w:val="2A7C5F5F"/>
    <w:rsid w:val="2A8884D6"/>
    <w:rsid w:val="2A9692F2"/>
    <w:rsid w:val="2A97069D"/>
    <w:rsid w:val="2A9D2471"/>
    <w:rsid w:val="2AC9C844"/>
    <w:rsid w:val="2ACEB53E"/>
    <w:rsid w:val="2ADCF8C3"/>
    <w:rsid w:val="2AE7C840"/>
    <w:rsid w:val="2B100516"/>
    <w:rsid w:val="2B19D273"/>
    <w:rsid w:val="2B294E89"/>
    <w:rsid w:val="2B34204F"/>
    <w:rsid w:val="2B3C388F"/>
    <w:rsid w:val="2B3F36AD"/>
    <w:rsid w:val="2B4E2DC9"/>
    <w:rsid w:val="2B7CACD2"/>
    <w:rsid w:val="2B819B8E"/>
    <w:rsid w:val="2B953315"/>
    <w:rsid w:val="2BA34D3A"/>
    <w:rsid w:val="2BA45D1A"/>
    <w:rsid w:val="2BD5D182"/>
    <w:rsid w:val="2BD72CEB"/>
    <w:rsid w:val="2BF0AE17"/>
    <w:rsid w:val="2C08D474"/>
    <w:rsid w:val="2C12047C"/>
    <w:rsid w:val="2C30987D"/>
    <w:rsid w:val="2C4275E7"/>
    <w:rsid w:val="2C761F8F"/>
    <w:rsid w:val="2C767740"/>
    <w:rsid w:val="2C91D8A8"/>
    <w:rsid w:val="2CB18F49"/>
    <w:rsid w:val="2CFB5979"/>
    <w:rsid w:val="2D1DD096"/>
    <w:rsid w:val="2D22E3B2"/>
    <w:rsid w:val="2D572BCD"/>
    <w:rsid w:val="2D659FB7"/>
    <w:rsid w:val="2D6AA246"/>
    <w:rsid w:val="2D6FA20E"/>
    <w:rsid w:val="2D804A1B"/>
    <w:rsid w:val="2D92C69C"/>
    <w:rsid w:val="2D935847"/>
    <w:rsid w:val="2D99E34A"/>
    <w:rsid w:val="2D9B5537"/>
    <w:rsid w:val="2DE42A43"/>
    <w:rsid w:val="2DF16326"/>
    <w:rsid w:val="2DFB3A76"/>
    <w:rsid w:val="2E146CC6"/>
    <w:rsid w:val="2E1E212A"/>
    <w:rsid w:val="2E2C72F2"/>
    <w:rsid w:val="2E5A3C09"/>
    <w:rsid w:val="2E6E3D92"/>
    <w:rsid w:val="2E82C75A"/>
    <w:rsid w:val="2E9AFA1F"/>
    <w:rsid w:val="2EA2C222"/>
    <w:rsid w:val="2EC8798B"/>
    <w:rsid w:val="2ECC7C6C"/>
    <w:rsid w:val="2ECC9A14"/>
    <w:rsid w:val="2EDCA1FC"/>
    <w:rsid w:val="2EDDDF0E"/>
    <w:rsid w:val="2EF6892E"/>
    <w:rsid w:val="2F1C0623"/>
    <w:rsid w:val="2F20DE82"/>
    <w:rsid w:val="2F2722B9"/>
    <w:rsid w:val="2F38D245"/>
    <w:rsid w:val="2F7AE001"/>
    <w:rsid w:val="2FB12528"/>
    <w:rsid w:val="2FE47E77"/>
    <w:rsid w:val="302E8971"/>
    <w:rsid w:val="30381919"/>
    <w:rsid w:val="30519D3F"/>
    <w:rsid w:val="3051D375"/>
    <w:rsid w:val="30779B45"/>
    <w:rsid w:val="307F0493"/>
    <w:rsid w:val="3088B925"/>
    <w:rsid w:val="3098E73F"/>
    <w:rsid w:val="30CDB67D"/>
    <w:rsid w:val="30F69E49"/>
    <w:rsid w:val="312B1CFC"/>
    <w:rsid w:val="313D4E09"/>
    <w:rsid w:val="3143A832"/>
    <w:rsid w:val="31536273"/>
    <w:rsid w:val="3159C274"/>
    <w:rsid w:val="316407C7"/>
    <w:rsid w:val="3182D5E2"/>
    <w:rsid w:val="31997D59"/>
    <w:rsid w:val="31A2F5D0"/>
    <w:rsid w:val="31A91188"/>
    <w:rsid w:val="31B841EE"/>
    <w:rsid w:val="31BEAA15"/>
    <w:rsid w:val="31C52B49"/>
    <w:rsid w:val="320D679C"/>
    <w:rsid w:val="320F3938"/>
    <w:rsid w:val="32297248"/>
    <w:rsid w:val="324A985F"/>
    <w:rsid w:val="32576B92"/>
    <w:rsid w:val="328123F4"/>
    <w:rsid w:val="329563F6"/>
    <w:rsid w:val="329820F3"/>
    <w:rsid w:val="32A17BBB"/>
    <w:rsid w:val="32A5EA70"/>
    <w:rsid w:val="32B4ED8B"/>
    <w:rsid w:val="32C1E5AE"/>
    <w:rsid w:val="32D3C195"/>
    <w:rsid w:val="32E8877F"/>
    <w:rsid w:val="32F27549"/>
    <w:rsid w:val="330A6370"/>
    <w:rsid w:val="3324AB03"/>
    <w:rsid w:val="33301561"/>
    <w:rsid w:val="3334DFD6"/>
    <w:rsid w:val="334448A5"/>
    <w:rsid w:val="33751EF5"/>
    <w:rsid w:val="337F9699"/>
    <w:rsid w:val="33CEB135"/>
    <w:rsid w:val="33E93CE0"/>
    <w:rsid w:val="34119B4F"/>
    <w:rsid w:val="3414FF58"/>
    <w:rsid w:val="341F424E"/>
    <w:rsid w:val="342155BE"/>
    <w:rsid w:val="34269202"/>
    <w:rsid w:val="343BD5DE"/>
    <w:rsid w:val="3442EA34"/>
    <w:rsid w:val="346047AC"/>
    <w:rsid w:val="34796A36"/>
    <w:rsid w:val="34835298"/>
    <w:rsid w:val="348C6B75"/>
    <w:rsid w:val="34928B72"/>
    <w:rsid w:val="34C5CBAB"/>
    <w:rsid w:val="34CBCD0C"/>
    <w:rsid w:val="34E3B107"/>
    <w:rsid w:val="350AE68E"/>
    <w:rsid w:val="3522152D"/>
    <w:rsid w:val="35239D0C"/>
    <w:rsid w:val="35271AC0"/>
    <w:rsid w:val="352929A2"/>
    <w:rsid w:val="3543E7B3"/>
    <w:rsid w:val="3550285C"/>
    <w:rsid w:val="3553FC41"/>
    <w:rsid w:val="356C0007"/>
    <w:rsid w:val="3577087B"/>
    <w:rsid w:val="3591532D"/>
    <w:rsid w:val="35D6146D"/>
    <w:rsid w:val="35DEE57D"/>
    <w:rsid w:val="36070A3F"/>
    <w:rsid w:val="36159000"/>
    <w:rsid w:val="36201070"/>
    <w:rsid w:val="362D3D0F"/>
    <w:rsid w:val="364BCE0F"/>
    <w:rsid w:val="36585876"/>
    <w:rsid w:val="36649312"/>
    <w:rsid w:val="3676172A"/>
    <w:rsid w:val="368A3014"/>
    <w:rsid w:val="3697A024"/>
    <w:rsid w:val="3699CBA0"/>
    <w:rsid w:val="36A06E86"/>
    <w:rsid w:val="36A20C88"/>
    <w:rsid w:val="36A409D7"/>
    <w:rsid w:val="36D2EDA0"/>
    <w:rsid w:val="36D880BC"/>
    <w:rsid w:val="36F4DE3D"/>
    <w:rsid w:val="36F89E1C"/>
    <w:rsid w:val="370AB0E3"/>
    <w:rsid w:val="37274383"/>
    <w:rsid w:val="372A01A2"/>
    <w:rsid w:val="373AD6F0"/>
    <w:rsid w:val="37572AAE"/>
    <w:rsid w:val="375C6EB1"/>
    <w:rsid w:val="3760CFC9"/>
    <w:rsid w:val="3770E6EA"/>
    <w:rsid w:val="37907B0C"/>
    <w:rsid w:val="379F5573"/>
    <w:rsid w:val="37D0DA50"/>
    <w:rsid w:val="37D70AB7"/>
    <w:rsid w:val="37E7B555"/>
    <w:rsid w:val="37EE3185"/>
    <w:rsid w:val="3807429A"/>
    <w:rsid w:val="3810062F"/>
    <w:rsid w:val="3823ED1F"/>
    <w:rsid w:val="38A0EE12"/>
    <w:rsid w:val="38B368C2"/>
    <w:rsid w:val="38B9700D"/>
    <w:rsid w:val="38C0CFF0"/>
    <w:rsid w:val="38E47F26"/>
    <w:rsid w:val="38E65F57"/>
    <w:rsid w:val="38F18C18"/>
    <w:rsid w:val="392AF3D7"/>
    <w:rsid w:val="39384919"/>
    <w:rsid w:val="393C4225"/>
    <w:rsid w:val="394DA011"/>
    <w:rsid w:val="394E3BA3"/>
    <w:rsid w:val="39662BA6"/>
    <w:rsid w:val="39690F34"/>
    <w:rsid w:val="396B5958"/>
    <w:rsid w:val="399A9234"/>
    <w:rsid w:val="39C35A77"/>
    <w:rsid w:val="39C6C9BA"/>
    <w:rsid w:val="39D37BC1"/>
    <w:rsid w:val="39EC6ACD"/>
    <w:rsid w:val="39F75DC8"/>
    <w:rsid w:val="3A17AFF2"/>
    <w:rsid w:val="3A1F3817"/>
    <w:rsid w:val="3A204292"/>
    <w:rsid w:val="3A27FEEB"/>
    <w:rsid w:val="3A468ABE"/>
    <w:rsid w:val="3A46DAC3"/>
    <w:rsid w:val="3A54B2CB"/>
    <w:rsid w:val="3A63E1CB"/>
    <w:rsid w:val="3A82001A"/>
    <w:rsid w:val="3A89D583"/>
    <w:rsid w:val="3A8D45D1"/>
    <w:rsid w:val="3A9D2477"/>
    <w:rsid w:val="3AA8F55E"/>
    <w:rsid w:val="3AC57BA0"/>
    <w:rsid w:val="3B0889D2"/>
    <w:rsid w:val="3B1DA34B"/>
    <w:rsid w:val="3B207AD5"/>
    <w:rsid w:val="3B4E9BA0"/>
    <w:rsid w:val="3B98BAD7"/>
    <w:rsid w:val="3BDEFC1F"/>
    <w:rsid w:val="3BFB9972"/>
    <w:rsid w:val="3C0BD790"/>
    <w:rsid w:val="3C11C658"/>
    <w:rsid w:val="3C29A209"/>
    <w:rsid w:val="3C2F6BD9"/>
    <w:rsid w:val="3C349B88"/>
    <w:rsid w:val="3C5CEE86"/>
    <w:rsid w:val="3C5DD62A"/>
    <w:rsid w:val="3C757EF6"/>
    <w:rsid w:val="3CBD8438"/>
    <w:rsid w:val="3CCF4CE0"/>
    <w:rsid w:val="3CE4304A"/>
    <w:rsid w:val="3D137D46"/>
    <w:rsid w:val="3D41AE6C"/>
    <w:rsid w:val="3D43FF68"/>
    <w:rsid w:val="3D5537EF"/>
    <w:rsid w:val="3D5A451A"/>
    <w:rsid w:val="3D72240A"/>
    <w:rsid w:val="3D7C0284"/>
    <w:rsid w:val="3DA9501F"/>
    <w:rsid w:val="3DBF94A4"/>
    <w:rsid w:val="3DC14295"/>
    <w:rsid w:val="3DC41599"/>
    <w:rsid w:val="3DC75BF2"/>
    <w:rsid w:val="3DD8EFE9"/>
    <w:rsid w:val="3DDA077C"/>
    <w:rsid w:val="3DF0ED17"/>
    <w:rsid w:val="3E03E443"/>
    <w:rsid w:val="3E36B39E"/>
    <w:rsid w:val="3E80EACB"/>
    <w:rsid w:val="3E9616B4"/>
    <w:rsid w:val="3EB71644"/>
    <w:rsid w:val="3EFDD71E"/>
    <w:rsid w:val="3F30415A"/>
    <w:rsid w:val="3F39AC02"/>
    <w:rsid w:val="3F48283C"/>
    <w:rsid w:val="3F702F6F"/>
    <w:rsid w:val="3FA2A56A"/>
    <w:rsid w:val="3FE6B348"/>
    <w:rsid w:val="3FFCFD08"/>
    <w:rsid w:val="405302E7"/>
    <w:rsid w:val="405B04C0"/>
    <w:rsid w:val="40705A8F"/>
    <w:rsid w:val="4076108F"/>
    <w:rsid w:val="4085E6CB"/>
    <w:rsid w:val="4096B59D"/>
    <w:rsid w:val="40AD573F"/>
    <w:rsid w:val="40B2CB6B"/>
    <w:rsid w:val="40E4657E"/>
    <w:rsid w:val="4103FA44"/>
    <w:rsid w:val="414EF5DC"/>
    <w:rsid w:val="41504B29"/>
    <w:rsid w:val="4150FD19"/>
    <w:rsid w:val="4159D198"/>
    <w:rsid w:val="415B1AA8"/>
    <w:rsid w:val="415B5F62"/>
    <w:rsid w:val="41644803"/>
    <w:rsid w:val="416B9FB7"/>
    <w:rsid w:val="41B366EE"/>
    <w:rsid w:val="41B372A2"/>
    <w:rsid w:val="41B8764E"/>
    <w:rsid w:val="41BD7F30"/>
    <w:rsid w:val="41C3762D"/>
    <w:rsid w:val="41CA25C1"/>
    <w:rsid w:val="41FDD574"/>
    <w:rsid w:val="421F0293"/>
    <w:rsid w:val="42386C8A"/>
    <w:rsid w:val="4250F224"/>
    <w:rsid w:val="42666F88"/>
    <w:rsid w:val="426CDF13"/>
    <w:rsid w:val="426F55AF"/>
    <w:rsid w:val="428ECE10"/>
    <w:rsid w:val="42CFA7DC"/>
    <w:rsid w:val="433333B5"/>
    <w:rsid w:val="435C2D72"/>
    <w:rsid w:val="4360AD58"/>
    <w:rsid w:val="436599F8"/>
    <w:rsid w:val="436DEAEA"/>
    <w:rsid w:val="43742959"/>
    <w:rsid w:val="438087D8"/>
    <w:rsid w:val="43A73B2E"/>
    <w:rsid w:val="43BCAB26"/>
    <w:rsid w:val="43C3FE8A"/>
    <w:rsid w:val="43CA472F"/>
    <w:rsid w:val="44021796"/>
    <w:rsid w:val="441DBBEA"/>
    <w:rsid w:val="44234A6E"/>
    <w:rsid w:val="4432FAC6"/>
    <w:rsid w:val="4436AB6C"/>
    <w:rsid w:val="44485D0A"/>
    <w:rsid w:val="4449DC22"/>
    <w:rsid w:val="44564AE2"/>
    <w:rsid w:val="44603A0B"/>
    <w:rsid w:val="4497CE5C"/>
    <w:rsid w:val="44A04795"/>
    <w:rsid w:val="44AF3A15"/>
    <w:rsid w:val="44B13FE9"/>
    <w:rsid w:val="44B14B32"/>
    <w:rsid w:val="44BF4F11"/>
    <w:rsid w:val="44E492E7"/>
    <w:rsid w:val="44E8D702"/>
    <w:rsid w:val="44F9837C"/>
    <w:rsid w:val="453E84CC"/>
    <w:rsid w:val="45473B61"/>
    <w:rsid w:val="457FF677"/>
    <w:rsid w:val="457FF68B"/>
    <w:rsid w:val="45978CD5"/>
    <w:rsid w:val="45AECB96"/>
    <w:rsid w:val="45E57555"/>
    <w:rsid w:val="4603E107"/>
    <w:rsid w:val="460909B9"/>
    <w:rsid w:val="4616F957"/>
    <w:rsid w:val="4619B0F1"/>
    <w:rsid w:val="46337DF2"/>
    <w:rsid w:val="466825AA"/>
    <w:rsid w:val="4673E6E8"/>
    <w:rsid w:val="468411F4"/>
    <w:rsid w:val="46993C0E"/>
    <w:rsid w:val="46CF2E5D"/>
    <w:rsid w:val="46D12165"/>
    <w:rsid w:val="46D4EA57"/>
    <w:rsid w:val="46D5FD1B"/>
    <w:rsid w:val="47039578"/>
    <w:rsid w:val="471A5803"/>
    <w:rsid w:val="4723BAF0"/>
    <w:rsid w:val="475189FE"/>
    <w:rsid w:val="47A4A844"/>
    <w:rsid w:val="47A6F69E"/>
    <w:rsid w:val="47C0F964"/>
    <w:rsid w:val="47DD6F93"/>
    <w:rsid w:val="47EE19BF"/>
    <w:rsid w:val="47F02686"/>
    <w:rsid w:val="48390A01"/>
    <w:rsid w:val="484534C9"/>
    <w:rsid w:val="4849F32B"/>
    <w:rsid w:val="487B3966"/>
    <w:rsid w:val="48804C3F"/>
    <w:rsid w:val="4897B902"/>
    <w:rsid w:val="48AE7604"/>
    <w:rsid w:val="48B4917F"/>
    <w:rsid w:val="48C08FD3"/>
    <w:rsid w:val="48C85E5F"/>
    <w:rsid w:val="48F7343A"/>
    <w:rsid w:val="490A43C8"/>
    <w:rsid w:val="4919916C"/>
    <w:rsid w:val="497C8202"/>
    <w:rsid w:val="497EFF14"/>
    <w:rsid w:val="4981B738"/>
    <w:rsid w:val="498A9FB4"/>
    <w:rsid w:val="498E408E"/>
    <w:rsid w:val="498F97FE"/>
    <w:rsid w:val="49ACD5D5"/>
    <w:rsid w:val="49D2B1EA"/>
    <w:rsid w:val="49F0F75E"/>
    <w:rsid w:val="4A21BBE1"/>
    <w:rsid w:val="4A243EAC"/>
    <w:rsid w:val="4A2F72BE"/>
    <w:rsid w:val="4A5C0409"/>
    <w:rsid w:val="4A7FE515"/>
    <w:rsid w:val="4A84D2D8"/>
    <w:rsid w:val="4A9B43BC"/>
    <w:rsid w:val="4A9E8AEF"/>
    <w:rsid w:val="4AC5650D"/>
    <w:rsid w:val="4ACBC031"/>
    <w:rsid w:val="4ACDBCBE"/>
    <w:rsid w:val="4AD25F76"/>
    <w:rsid w:val="4AD26B16"/>
    <w:rsid w:val="4AE67103"/>
    <w:rsid w:val="4B29D13D"/>
    <w:rsid w:val="4B351F5D"/>
    <w:rsid w:val="4B3B63EC"/>
    <w:rsid w:val="4B3D1FF9"/>
    <w:rsid w:val="4B570BB7"/>
    <w:rsid w:val="4B79F0B5"/>
    <w:rsid w:val="4B8F5FCC"/>
    <w:rsid w:val="4B8FFEC9"/>
    <w:rsid w:val="4BB04930"/>
    <w:rsid w:val="4BBC3030"/>
    <w:rsid w:val="4BE1269C"/>
    <w:rsid w:val="4BEE3D3D"/>
    <w:rsid w:val="4C0753B0"/>
    <w:rsid w:val="4C07E334"/>
    <w:rsid w:val="4C1439D5"/>
    <w:rsid w:val="4C2437A0"/>
    <w:rsid w:val="4C2AFC34"/>
    <w:rsid w:val="4C58EC74"/>
    <w:rsid w:val="4C7A76D2"/>
    <w:rsid w:val="4C87825C"/>
    <w:rsid w:val="4CCB0B33"/>
    <w:rsid w:val="4CDDCD8A"/>
    <w:rsid w:val="4CE16767"/>
    <w:rsid w:val="4CF4A191"/>
    <w:rsid w:val="4CFE5F90"/>
    <w:rsid w:val="4D0F79BB"/>
    <w:rsid w:val="4D21E0AB"/>
    <w:rsid w:val="4D2D0974"/>
    <w:rsid w:val="4D5A7F22"/>
    <w:rsid w:val="4D639065"/>
    <w:rsid w:val="4D679D35"/>
    <w:rsid w:val="4D744FE7"/>
    <w:rsid w:val="4DB596A9"/>
    <w:rsid w:val="4DD2C898"/>
    <w:rsid w:val="4DE6D6B2"/>
    <w:rsid w:val="4DF2EADC"/>
    <w:rsid w:val="4DFA2C4A"/>
    <w:rsid w:val="4E0CFEE5"/>
    <w:rsid w:val="4E146BC8"/>
    <w:rsid w:val="4E290B36"/>
    <w:rsid w:val="4E2EB480"/>
    <w:rsid w:val="4E2FABA9"/>
    <w:rsid w:val="4E38182D"/>
    <w:rsid w:val="4E718726"/>
    <w:rsid w:val="4E7D299D"/>
    <w:rsid w:val="4E86DBAA"/>
    <w:rsid w:val="4E891BBA"/>
    <w:rsid w:val="4E8CA3BD"/>
    <w:rsid w:val="4E8CBB76"/>
    <w:rsid w:val="4E9C562B"/>
    <w:rsid w:val="4EA023B5"/>
    <w:rsid w:val="4EE057E9"/>
    <w:rsid w:val="4EE68DE8"/>
    <w:rsid w:val="4F03F0EA"/>
    <w:rsid w:val="4F13F660"/>
    <w:rsid w:val="4F45CA0E"/>
    <w:rsid w:val="4F59C9A6"/>
    <w:rsid w:val="4F5E165B"/>
    <w:rsid w:val="4F6D3E73"/>
    <w:rsid w:val="4F6EF81D"/>
    <w:rsid w:val="4F73AC52"/>
    <w:rsid w:val="4F8001D8"/>
    <w:rsid w:val="4F9E75E0"/>
    <w:rsid w:val="4FA7FC98"/>
    <w:rsid w:val="4FDE3719"/>
    <w:rsid w:val="4FDE41AA"/>
    <w:rsid w:val="4FF6BA26"/>
    <w:rsid w:val="4FF7BA2B"/>
    <w:rsid w:val="501B72FF"/>
    <w:rsid w:val="50496946"/>
    <w:rsid w:val="508A6DCA"/>
    <w:rsid w:val="5095D091"/>
    <w:rsid w:val="509CA8DE"/>
    <w:rsid w:val="50A18DB3"/>
    <w:rsid w:val="50A33462"/>
    <w:rsid w:val="50A446B2"/>
    <w:rsid w:val="50BA20C4"/>
    <w:rsid w:val="50C46319"/>
    <w:rsid w:val="50FC6B71"/>
    <w:rsid w:val="510A3040"/>
    <w:rsid w:val="51141604"/>
    <w:rsid w:val="51308381"/>
    <w:rsid w:val="517BCE24"/>
    <w:rsid w:val="517FC9F1"/>
    <w:rsid w:val="519375B2"/>
    <w:rsid w:val="51984226"/>
    <w:rsid w:val="51D6DC4F"/>
    <w:rsid w:val="51E3A96A"/>
    <w:rsid w:val="51F2BB05"/>
    <w:rsid w:val="521D25AD"/>
    <w:rsid w:val="522174BA"/>
    <w:rsid w:val="523492D8"/>
    <w:rsid w:val="5242C613"/>
    <w:rsid w:val="5246C6BA"/>
    <w:rsid w:val="5247F06B"/>
    <w:rsid w:val="525BDA29"/>
    <w:rsid w:val="52611CAD"/>
    <w:rsid w:val="527CCA87"/>
    <w:rsid w:val="5287BFBE"/>
    <w:rsid w:val="52C820A5"/>
    <w:rsid w:val="52CC8D48"/>
    <w:rsid w:val="52D91DF2"/>
    <w:rsid w:val="53071DE0"/>
    <w:rsid w:val="53254082"/>
    <w:rsid w:val="53256F6D"/>
    <w:rsid w:val="532D442C"/>
    <w:rsid w:val="53319709"/>
    <w:rsid w:val="53335F9F"/>
    <w:rsid w:val="5341B084"/>
    <w:rsid w:val="53652D91"/>
    <w:rsid w:val="53BBA411"/>
    <w:rsid w:val="53E0756D"/>
    <w:rsid w:val="5402E6AA"/>
    <w:rsid w:val="540A282F"/>
    <w:rsid w:val="542D815B"/>
    <w:rsid w:val="5431DFA2"/>
    <w:rsid w:val="544875F1"/>
    <w:rsid w:val="5463CB2C"/>
    <w:rsid w:val="54696EB0"/>
    <w:rsid w:val="546B1BF8"/>
    <w:rsid w:val="54725B54"/>
    <w:rsid w:val="54982923"/>
    <w:rsid w:val="54A2197D"/>
    <w:rsid w:val="54BCF90A"/>
    <w:rsid w:val="54C64756"/>
    <w:rsid w:val="54D17860"/>
    <w:rsid w:val="54D48CD5"/>
    <w:rsid w:val="54FFE7B9"/>
    <w:rsid w:val="5520E297"/>
    <w:rsid w:val="554F0A9F"/>
    <w:rsid w:val="559F5542"/>
    <w:rsid w:val="55A65F22"/>
    <w:rsid w:val="55B1021E"/>
    <w:rsid w:val="55EF842B"/>
    <w:rsid w:val="5602391D"/>
    <w:rsid w:val="5606038B"/>
    <w:rsid w:val="5625A0BF"/>
    <w:rsid w:val="56355654"/>
    <w:rsid w:val="56724E06"/>
    <w:rsid w:val="5672650E"/>
    <w:rsid w:val="56A358A9"/>
    <w:rsid w:val="56A3C57A"/>
    <w:rsid w:val="56B13A4F"/>
    <w:rsid w:val="56D24024"/>
    <w:rsid w:val="56EC15AB"/>
    <w:rsid w:val="56FBCBEC"/>
    <w:rsid w:val="57079FDA"/>
    <w:rsid w:val="57151C0B"/>
    <w:rsid w:val="571618F6"/>
    <w:rsid w:val="5739331A"/>
    <w:rsid w:val="5760C263"/>
    <w:rsid w:val="57646DAF"/>
    <w:rsid w:val="5774B4DB"/>
    <w:rsid w:val="5785A208"/>
    <w:rsid w:val="5785D904"/>
    <w:rsid w:val="579034BE"/>
    <w:rsid w:val="57960463"/>
    <w:rsid w:val="57ACBDAC"/>
    <w:rsid w:val="57B862B4"/>
    <w:rsid w:val="57C1DFC5"/>
    <w:rsid w:val="57C419EC"/>
    <w:rsid w:val="57CDC17D"/>
    <w:rsid w:val="57DF1A40"/>
    <w:rsid w:val="57DF7108"/>
    <w:rsid w:val="57E508AE"/>
    <w:rsid w:val="5809BAFB"/>
    <w:rsid w:val="5816CE4A"/>
    <w:rsid w:val="58551178"/>
    <w:rsid w:val="5867BD2D"/>
    <w:rsid w:val="587290CB"/>
    <w:rsid w:val="5873179B"/>
    <w:rsid w:val="58776D70"/>
    <w:rsid w:val="587DA640"/>
    <w:rsid w:val="5883EE64"/>
    <w:rsid w:val="58B35843"/>
    <w:rsid w:val="58CED569"/>
    <w:rsid w:val="58EBB5C3"/>
    <w:rsid w:val="5911A2F3"/>
    <w:rsid w:val="593A5874"/>
    <w:rsid w:val="595BB3FD"/>
    <w:rsid w:val="59907774"/>
    <w:rsid w:val="59982AD4"/>
    <w:rsid w:val="59AA6182"/>
    <w:rsid w:val="59B69167"/>
    <w:rsid w:val="59D1C50E"/>
    <w:rsid w:val="59D5750E"/>
    <w:rsid w:val="59DAB917"/>
    <w:rsid w:val="59EB95B9"/>
    <w:rsid w:val="59EC5793"/>
    <w:rsid w:val="5A20A634"/>
    <w:rsid w:val="5A4191B9"/>
    <w:rsid w:val="5A4EEE3A"/>
    <w:rsid w:val="5A501CE8"/>
    <w:rsid w:val="5A6EDB33"/>
    <w:rsid w:val="5A7CFBC2"/>
    <w:rsid w:val="5A953526"/>
    <w:rsid w:val="5AA47FB1"/>
    <w:rsid w:val="5AD87608"/>
    <w:rsid w:val="5AD8FD25"/>
    <w:rsid w:val="5B0357E5"/>
    <w:rsid w:val="5B228428"/>
    <w:rsid w:val="5B2BBAB4"/>
    <w:rsid w:val="5B333F09"/>
    <w:rsid w:val="5B3F2CE6"/>
    <w:rsid w:val="5B419D62"/>
    <w:rsid w:val="5B50C79C"/>
    <w:rsid w:val="5B6943F7"/>
    <w:rsid w:val="5BA15CFE"/>
    <w:rsid w:val="5BA1F476"/>
    <w:rsid w:val="5BA75F08"/>
    <w:rsid w:val="5BB95E60"/>
    <w:rsid w:val="5BBBFBB4"/>
    <w:rsid w:val="5BC56A0A"/>
    <w:rsid w:val="5BF4E504"/>
    <w:rsid w:val="5C1B35D5"/>
    <w:rsid w:val="5C23E581"/>
    <w:rsid w:val="5C36E967"/>
    <w:rsid w:val="5C44A8D6"/>
    <w:rsid w:val="5C6A45FF"/>
    <w:rsid w:val="5CA91787"/>
    <w:rsid w:val="5CC73D94"/>
    <w:rsid w:val="5CD4D8B8"/>
    <w:rsid w:val="5D20CD55"/>
    <w:rsid w:val="5D297C8A"/>
    <w:rsid w:val="5D41F61B"/>
    <w:rsid w:val="5D8EF540"/>
    <w:rsid w:val="5DBDBD30"/>
    <w:rsid w:val="5DDDCA6F"/>
    <w:rsid w:val="5DFAF9B4"/>
    <w:rsid w:val="5E01EF72"/>
    <w:rsid w:val="5E10D7DA"/>
    <w:rsid w:val="5E3AB598"/>
    <w:rsid w:val="5E4D10CE"/>
    <w:rsid w:val="5E54DC5E"/>
    <w:rsid w:val="5E5F76C4"/>
    <w:rsid w:val="5E7F3E6C"/>
    <w:rsid w:val="5E880B7A"/>
    <w:rsid w:val="5E8A6BB8"/>
    <w:rsid w:val="5EAF3B8C"/>
    <w:rsid w:val="5EC43AF2"/>
    <w:rsid w:val="5EC81AF5"/>
    <w:rsid w:val="5ED6A102"/>
    <w:rsid w:val="5EECD43C"/>
    <w:rsid w:val="5F2B4BC5"/>
    <w:rsid w:val="5F32E161"/>
    <w:rsid w:val="5F32F714"/>
    <w:rsid w:val="5F53ECDF"/>
    <w:rsid w:val="5F555632"/>
    <w:rsid w:val="5F6A003D"/>
    <w:rsid w:val="5F6FAC2D"/>
    <w:rsid w:val="5F839D44"/>
    <w:rsid w:val="5FAEB165"/>
    <w:rsid w:val="5FB26A36"/>
    <w:rsid w:val="5FB523B1"/>
    <w:rsid w:val="5FBE65D4"/>
    <w:rsid w:val="5FC4C987"/>
    <w:rsid w:val="5FC78B5B"/>
    <w:rsid w:val="5FDD0547"/>
    <w:rsid w:val="5FFD9F04"/>
    <w:rsid w:val="600B2D23"/>
    <w:rsid w:val="6039E85E"/>
    <w:rsid w:val="60DC26B0"/>
    <w:rsid w:val="60E5EC9C"/>
    <w:rsid w:val="60EF2FBF"/>
    <w:rsid w:val="610C2600"/>
    <w:rsid w:val="610DFD9D"/>
    <w:rsid w:val="61239C57"/>
    <w:rsid w:val="6133B50A"/>
    <w:rsid w:val="61350829"/>
    <w:rsid w:val="614E3E3E"/>
    <w:rsid w:val="6165C06D"/>
    <w:rsid w:val="616DFB3D"/>
    <w:rsid w:val="61916E00"/>
    <w:rsid w:val="61AF9524"/>
    <w:rsid w:val="61C5FE69"/>
    <w:rsid w:val="61D20759"/>
    <w:rsid w:val="61DA8EA4"/>
    <w:rsid w:val="6249B520"/>
    <w:rsid w:val="625FCE09"/>
    <w:rsid w:val="6276AE20"/>
    <w:rsid w:val="62784308"/>
    <w:rsid w:val="629A41B4"/>
    <w:rsid w:val="62C11E44"/>
    <w:rsid w:val="62D7AB01"/>
    <w:rsid w:val="62DF2F8E"/>
    <w:rsid w:val="630AA43E"/>
    <w:rsid w:val="631DF6E7"/>
    <w:rsid w:val="632988C0"/>
    <w:rsid w:val="6348F52C"/>
    <w:rsid w:val="63518E2C"/>
    <w:rsid w:val="637C9CCC"/>
    <w:rsid w:val="637DFCEE"/>
    <w:rsid w:val="63AF1882"/>
    <w:rsid w:val="63B90035"/>
    <w:rsid w:val="63DA4C5A"/>
    <w:rsid w:val="642DE658"/>
    <w:rsid w:val="64314216"/>
    <w:rsid w:val="6438D79D"/>
    <w:rsid w:val="643F3E20"/>
    <w:rsid w:val="644B6940"/>
    <w:rsid w:val="6452AF18"/>
    <w:rsid w:val="647FF92A"/>
    <w:rsid w:val="64C69AAF"/>
    <w:rsid w:val="64F6D08C"/>
    <w:rsid w:val="65099892"/>
    <w:rsid w:val="652E12B2"/>
    <w:rsid w:val="65328DAF"/>
    <w:rsid w:val="656535BC"/>
    <w:rsid w:val="6588453F"/>
    <w:rsid w:val="65C4BFEF"/>
    <w:rsid w:val="65C593A7"/>
    <w:rsid w:val="65EC1DD2"/>
    <w:rsid w:val="661463BC"/>
    <w:rsid w:val="661C920A"/>
    <w:rsid w:val="662C8BC9"/>
    <w:rsid w:val="6635EDD7"/>
    <w:rsid w:val="664A4F80"/>
    <w:rsid w:val="66820D85"/>
    <w:rsid w:val="668AD78C"/>
    <w:rsid w:val="668D5A94"/>
    <w:rsid w:val="668D8368"/>
    <w:rsid w:val="66D61DA4"/>
    <w:rsid w:val="66D855AE"/>
    <w:rsid w:val="6705567F"/>
    <w:rsid w:val="67060D52"/>
    <w:rsid w:val="6744B731"/>
    <w:rsid w:val="674C3AB5"/>
    <w:rsid w:val="676DF87E"/>
    <w:rsid w:val="67788066"/>
    <w:rsid w:val="677A0D5B"/>
    <w:rsid w:val="67B8E491"/>
    <w:rsid w:val="67E374DF"/>
    <w:rsid w:val="67F14279"/>
    <w:rsid w:val="67F39857"/>
    <w:rsid w:val="67FB9160"/>
    <w:rsid w:val="6805901E"/>
    <w:rsid w:val="68121D14"/>
    <w:rsid w:val="682D802D"/>
    <w:rsid w:val="68324FE4"/>
    <w:rsid w:val="683DC2E1"/>
    <w:rsid w:val="683F90F5"/>
    <w:rsid w:val="68774CEA"/>
    <w:rsid w:val="68AEF332"/>
    <w:rsid w:val="691084FD"/>
    <w:rsid w:val="691E34E8"/>
    <w:rsid w:val="6928EDDD"/>
    <w:rsid w:val="6932BD49"/>
    <w:rsid w:val="6934B007"/>
    <w:rsid w:val="6942FD03"/>
    <w:rsid w:val="6951ADEC"/>
    <w:rsid w:val="69652FB1"/>
    <w:rsid w:val="6969B41B"/>
    <w:rsid w:val="696AB283"/>
    <w:rsid w:val="696F7657"/>
    <w:rsid w:val="697632AF"/>
    <w:rsid w:val="697EBA79"/>
    <w:rsid w:val="69978B48"/>
    <w:rsid w:val="6A047A72"/>
    <w:rsid w:val="6A0BE369"/>
    <w:rsid w:val="6A3E3375"/>
    <w:rsid w:val="6A43FE89"/>
    <w:rsid w:val="6A54418F"/>
    <w:rsid w:val="6A9AA670"/>
    <w:rsid w:val="6AA86E78"/>
    <w:rsid w:val="6AB59201"/>
    <w:rsid w:val="6AC1F856"/>
    <w:rsid w:val="6AD9FD15"/>
    <w:rsid w:val="6ADFB175"/>
    <w:rsid w:val="6AE59209"/>
    <w:rsid w:val="6AEE78B2"/>
    <w:rsid w:val="6B098336"/>
    <w:rsid w:val="6B143A77"/>
    <w:rsid w:val="6B1791D7"/>
    <w:rsid w:val="6B341EAF"/>
    <w:rsid w:val="6B51AB5C"/>
    <w:rsid w:val="6B81DF06"/>
    <w:rsid w:val="6BA46B27"/>
    <w:rsid w:val="6BADE2EE"/>
    <w:rsid w:val="6BB77D80"/>
    <w:rsid w:val="6BB86A55"/>
    <w:rsid w:val="6BCBAFDF"/>
    <w:rsid w:val="6BCDA922"/>
    <w:rsid w:val="6BD5676D"/>
    <w:rsid w:val="6BFC76E4"/>
    <w:rsid w:val="6BFF8FBD"/>
    <w:rsid w:val="6C46D9AD"/>
    <w:rsid w:val="6C6328B2"/>
    <w:rsid w:val="6C72F7E3"/>
    <w:rsid w:val="6C7C2A28"/>
    <w:rsid w:val="6C87961E"/>
    <w:rsid w:val="6C890E55"/>
    <w:rsid w:val="6C987729"/>
    <w:rsid w:val="6CC3E3AC"/>
    <w:rsid w:val="6CCE54A8"/>
    <w:rsid w:val="6CD19601"/>
    <w:rsid w:val="6D19358B"/>
    <w:rsid w:val="6D1EA794"/>
    <w:rsid w:val="6D2D125B"/>
    <w:rsid w:val="6D5DD172"/>
    <w:rsid w:val="6D8BD5B2"/>
    <w:rsid w:val="6D9381B9"/>
    <w:rsid w:val="6DA300E2"/>
    <w:rsid w:val="6DA6A564"/>
    <w:rsid w:val="6DB46899"/>
    <w:rsid w:val="6DC6CAF1"/>
    <w:rsid w:val="6E0E796C"/>
    <w:rsid w:val="6E229F39"/>
    <w:rsid w:val="6E3B64AD"/>
    <w:rsid w:val="6E419222"/>
    <w:rsid w:val="6E4A6254"/>
    <w:rsid w:val="6E5DBFC0"/>
    <w:rsid w:val="6E815CE0"/>
    <w:rsid w:val="6E894C1E"/>
    <w:rsid w:val="6E96C4F4"/>
    <w:rsid w:val="6EDEA930"/>
    <w:rsid w:val="6EECEFF2"/>
    <w:rsid w:val="6EED8722"/>
    <w:rsid w:val="6F0350AB"/>
    <w:rsid w:val="6F221686"/>
    <w:rsid w:val="6F319AD5"/>
    <w:rsid w:val="6F53098D"/>
    <w:rsid w:val="6FA228FD"/>
    <w:rsid w:val="6FA7836F"/>
    <w:rsid w:val="701B7EFF"/>
    <w:rsid w:val="702FE57C"/>
    <w:rsid w:val="7037529C"/>
    <w:rsid w:val="70429A2C"/>
    <w:rsid w:val="70539D4A"/>
    <w:rsid w:val="706AA97E"/>
    <w:rsid w:val="708662B7"/>
    <w:rsid w:val="7086BFF2"/>
    <w:rsid w:val="70882893"/>
    <w:rsid w:val="7091D769"/>
    <w:rsid w:val="70B1FAD7"/>
    <w:rsid w:val="70B4CD1E"/>
    <w:rsid w:val="70C7714F"/>
    <w:rsid w:val="70CE725C"/>
    <w:rsid w:val="70D5A613"/>
    <w:rsid w:val="7102A641"/>
    <w:rsid w:val="7108543E"/>
    <w:rsid w:val="7112D92D"/>
    <w:rsid w:val="715294DF"/>
    <w:rsid w:val="715E6C7C"/>
    <w:rsid w:val="71703E2F"/>
    <w:rsid w:val="717099A2"/>
    <w:rsid w:val="717B92CC"/>
    <w:rsid w:val="717C3A3C"/>
    <w:rsid w:val="71940F78"/>
    <w:rsid w:val="7199D47E"/>
    <w:rsid w:val="71A2D898"/>
    <w:rsid w:val="71ACB473"/>
    <w:rsid w:val="71CBE0F6"/>
    <w:rsid w:val="71CF6F42"/>
    <w:rsid w:val="71D7B5F5"/>
    <w:rsid w:val="71DC09FE"/>
    <w:rsid w:val="71DD0035"/>
    <w:rsid w:val="721C1814"/>
    <w:rsid w:val="72306F7C"/>
    <w:rsid w:val="72329745"/>
    <w:rsid w:val="7245BBB8"/>
    <w:rsid w:val="725DFF41"/>
    <w:rsid w:val="72696425"/>
    <w:rsid w:val="72827932"/>
    <w:rsid w:val="72844804"/>
    <w:rsid w:val="72939B85"/>
    <w:rsid w:val="729F370B"/>
    <w:rsid w:val="72D7C318"/>
    <w:rsid w:val="72E4C948"/>
    <w:rsid w:val="72FECB34"/>
    <w:rsid w:val="730D3843"/>
    <w:rsid w:val="7315D718"/>
    <w:rsid w:val="73164451"/>
    <w:rsid w:val="7322A3BC"/>
    <w:rsid w:val="7324A3FA"/>
    <w:rsid w:val="734CAB7D"/>
    <w:rsid w:val="7355F179"/>
    <w:rsid w:val="736EAE1B"/>
    <w:rsid w:val="738E5F90"/>
    <w:rsid w:val="73AF3A73"/>
    <w:rsid w:val="73E33FBA"/>
    <w:rsid w:val="73EA9710"/>
    <w:rsid w:val="73ED998D"/>
    <w:rsid w:val="742574A1"/>
    <w:rsid w:val="742ECEFA"/>
    <w:rsid w:val="744DDAEE"/>
    <w:rsid w:val="746E6E45"/>
    <w:rsid w:val="7478BE6C"/>
    <w:rsid w:val="749E23A6"/>
    <w:rsid w:val="74C80C85"/>
    <w:rsid w:val="74C9E2B1"/>
    <w:rsid w:val="74DB8B2E"/>
    <w:rsid w:val="74DC0D00"/>
    <w:rsid w:val="74FF81E8"/>
    <w:rsid w:val="7516A6B8"/>
    <w:rsid w:val="75244D20"/>
    <w:rsid w:val="75250218"/>
    <w:rsid w:val="75267CD8"/>
    <w:rsid w:val="752BD3D5"/>
    <w:rsid w:val="752E2156"/>
    <w:rsid w:val="75336191"/>
    <w:rsid w:val="753C7377"/>
    <w:rsid w:val="757BB27F"/>
    <w:rsid w:val="7585A41E"/>
    <w:rsid w:val="75CD4172"/>
    <w:rsid w:val="75D86E78"/>
    <w:rsid w:val="75EBF77E"/>
    <w:rsid w:val="75ED78E6"/>
    <w:rsid w:val="75FA28B5"/>
    <w:rsid w:val="760C164D"/>
    <w:rsid w:val="76198177"/>
    <w:rsid w:val="762D87B1"/>
    <w:rsid w:val="763D979C"/>
    <w:rsid w:val="76488FA1"/>
    <w:rsid w:val="7673A949"/>
    <w:rsid w:val="768911FE"/>
    <w:rsid w:val="769D16D6"/>
    <w:rsid w:val="76A29FE8"/>
    <w:rsid w:val="76BD8CFE"/>
    <w:rsid w:val="76BF50EC"/>
    <w:rsid w:val="76C06E87"/>
    <w:rsid w:val="76F738D8"/>
    <w:rsid w:val="770A0841"/>
    <w:rsid w:val="770B2378"/>
    <w:rsid w:val="7727DF13"/>
    <w:rsid w:val="775DCB18"/>
    <w:rsid w:val="77613D33"/>
    <w:rsid w:val="77630925"/>
    <w:rsid w:val="776F064C"/>
    <w:rsid w:val="77ABED2C"/>
    <w:rsid w:val="77B26D87"/>
    <w:rsid w:val="77EDE0C4"/>
    <w:rsid w:val="77F76476"/>
    <w:rsid w:val="77F7A864"/>
    <w:rsid w:val="780BE5C2"/>
    <w:rsid w:val="782A8977"/>
    <w:rsid w:val="782AE018"/>
    <w:rsid w:val="7832082D"/>
    <w:rsid w:val="783D08B2"/>
    <w:rsid w:val="78842F53"/>
    <w:rsid w:val="789A9FD8"/>
    <w:rsid w:val="78ACB279"/>
    <w:rsid w:val="78B09BB4"/>
    <w:rsid w:val="78B9E0E9"/>
    <w:rsid w:val="78BDFC74"/>
    <w:rsid w:val="78C1DDA4"/>
    <w:rsid w:val="790BA4D9"/>
    <w:rsid w:val="791BC1EF"/>
    <w:rsid w:val="7925B24B"/>
    <w:rsid w:val="792E95FE"/>
    <w:rsid w:val="79315ECE"/>
    <w:rsid w:val="79401DA1"/>
    <w:rsid w:val="79480DF1"/>
    <w:rsid w:val="796E4548"/>
    <w:rsid w:val="797C62BA"/>
    <w:rsid w:val="7983106E"/>
    <w:rsid w:val="7992A573"/>
    <w:rsid w:val="799AA0BA"/>
    <w:rsid w:val="799E6390"/>
    <w:rsid w:val="79A86B93"/>
    <w:rsid w:val="79B8C6E8"/>
    <w:rsid w:val="79C357CE"/>
    <w:rsid w:val="79D460F8"/>
    <w:rsid w:val="79E0B816"/>
    <w:rsid w:val="79F62A7F"/>
    <w:rsid w:val="7A0A6E87"/>
    <w:rsid w:val="7A25FFDF"/>
    <w:rsid w:val="7A28D74D"/>
    <w:rsid w:val="7A346CBF"/>
    <w:rsid w:val="7A377409"/>
    <w:rsid w:val="7A3C4EC7"/>
    <w:rsid w:val="7A63DF62"/>
    <w:rsid w:val="7A6575C9"/>
    <w:rsid w:val="7A7A12B6"/>
    <w:rsid w:val="7AC7C2C4"/>
    <w:rsid w:val="7AE51745"/>
    <w:rsid w:val="7AF9F4CC"/>
    <w:rsid w:val="7B088761"/>
    <w:rsid w:val="7B17CDB1"/>
    <w:rsid w:val="7B2A3B4F"/>
    <w:rsid w:val="7B620C42"/>
    <w:rsid w:val="7B7C490A"/>
    <w:rsid w:val="7B8649BA"/>
    <w:rsid w:val="7B8C364F"/>
    <w:rsid w:val="7B8C5EDD"/>
    <w:rsid w:val="7BBD3C90"/>
    <w:rsid w:val="7BCAD09C"/>
    <w:rsid w:val="7BD3B6BC"/>
    <w:rsid w:val="7BE42781"/>
    <w:rsid w:val="7BE993EC"/>
    <w:rsid w:val="7C050456"/>
    <w:rsid w:val="7C1A16FE"/>
    <w:rsid w:val="7C1F2E99"/>
    <w:rsid w:val="7C44C634"/>
    <w:rsid w:val="7C5343C6"/>
    <w:rsid w:val="7C80B5E8"/>
    <w:rsid w:val="7CCF2D4C"/>
    <w:rsid w:val="7CF3D99B"/>
    <w:rsid w:val="7CFCADB3"/>
    <w:rsid w:val="7D0D4E01"/>
    <w:rsid w:val="7D0E465A"/>
    <w:rsid w:val="7D18CBD1"/>
    <w:rsid w:val="7D222F94"/>
    <w:rsid w:val="7D3D9E95"/>
    <w:rsid w:val="7D3EFE6A"/>
    <w:rsid w:val="7D5F613C"/>
    <w:rsid w:val="7D696389"/>
    <w:rsid w:val="7D6B9A13"/>
    <w:rsid w:val="7D98AB30"/>
    <w:rsid w:val="7DA24A58"/>
    <w:rsid w:val="7DA40045"/>
    <w:rsid w:val="7DC34848"/>
    <w:rsid w:val="7E24E847"/>
    <w:rsid w:val="7E4F1847"/>
    <w:rsid w:val="7E5C8E01"/>
    <w:rsid w:val="7E78C64A"/>
    <w:rsid w:val="7E7EBB2E"/>
    <w:rsid w:val="7E8CB310"/>
    <w:rsid w:val="7E97304C"/>
    <w:rsid w:val="7E9F6FE8"/>
    <w:rsid w:val="7E9FB0DA"/>
    <w:rsid w:val="7ED0C035"/>
    <w:rsid w:val="7EE6A5C0"/>
    <w:rsid w:val="7F0934DC"/>
    <w:rsid w:val="7F1653F9"/>
    <w:rsid w:val="7F179589"/>
    <w:rsid w:val="7F3CDA4A"/>
    <w:rsid w:val="7F3DBD51"/>
    <w:rsid w:val="7F85B16E"/>
    <w:rsid w:val="7F9D63BD"/>
    <w:rsid w:val="7FA368E0"/>
    <w:rsid w:val="7FADC44D"/>
    <w:rsid w:val="7FB73110"/>
    <w:rsid w:val="7FC0FAF7"/>
    <w:rsid w:val="7FE188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68C80280"/>
  <w15:chartTrackingRefBased/>
  <w15:docId w15:val="{D58D2399-9187-4B40-88EF-3F05C457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D6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166D6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166D60"/>
    <w:pPr>
      <w:spacing w:before="240" w:after="240"/>
      <w:outlineLvl w:val="1"/>
    </w:pPr>
    <w:rPr>
      <w:rFonts w:ascii="Arial Bold" w:hAnsi="Arial Bold"/>
      <w:b/>
      <w:sz w:val="26"/>
    </w:rPr>
  </w:style>
  <w:style w:type="paragraph" w:styleId="Heading3">
    <w:name w:val="heading 3"/>
    <w:basedOn w:val="HeadingBase"/>
    <w:next w:val="Normal"/>
    <w:link w:val="Heading3Char"/>
    <w:qFormat/>
    <w:rsid w:val="00166D60"/>
    <w:pPr>
      <w:spacing w:before="120" w:after="120"/>
      <w:outlineLvl w:val="2"/>
    </w:pPr>
    <w:rPr>
      <w:rFonts w:ascii="Arial Bold" w:hAnsi="Arial Bold"/>
      <w:b/>
      <w:sz w:val="22"/>
    </w:rPr>
  </w:style>
  <w:style w:type="paragraph" w:styleId="Heading4">
    <w:name w:val="heading 4"/>
    <w:basedOn w:val="HeadingBase"/>
    <w:next w:val="Normal"/>
    <w:link w:val="Heading4Char"/>
    <w:qFormat/>
    <w:rsid w:val="00166D60"/>
    <w:pPr>
      <w:spacing w:after="120"/>
      <w:outlineLvl w:val="3"/>
    </w:pPr>
    <w:rPr>
      <w:rFonts w:ascii="Arial Bold" w:hAnsi="Arial Bold"/>
      <w:b/>
      <w:sz w:val="20"/>
    </w:rPr>
  </w:style>
  <w:style w:type="paragraph" w:styleId="Heading5">
    <w:name w:val="heading 5"/>
    <w:basedOn w:val="HeadingBase"/>
    <w:next w:val="Normal"/>
    <w:link w:val="Heading5Char"/>
    <w:qFormat/>
    <w:rsid w:val="00166D60"/>
    <w:pPr>
      <w:spacing w:after="120"/>
      <w:outlineLvl w:val="4"/>
    </w:pPr>
    <w:rPr>
      <w:bCs/>
      <w:i/>
      <w:iCs/>
      <w:sz w:val="20"/>
      <w:szCs w:val="26"/>
    </w:rPr>
  </w:style>
  <w:style w:type="paragraph" w:styleId="Heading6">
    <w:name w:val="heading 6"/>
    <w:basedOn w:val="HeadingBase"/>
    <w:next w:val="Normal"/>
    <w:link w:val="Heading6Char"/>
    <w:rsid w:val="00166D60"/>
    <w:pPr>
      <w:spacing w:after="120"/>
      <w:outlineLvl w:val="5"/>
    </w:pPr>
    <w:rPr>
      <w:bCs/>
      <w:sz w:val="20"/>
      <w:szCs w:val="22"/>
    </w:rPr>
  </w:style>
  <w:style w:type="paragraph" w:styleId="Heading7">
    <w:name w:val="heading 7"/>
    <w:basedOn w:val="HeadingBase"/>
    <w:next w:val="Normal"/>
    <w:link w:val="Heading7Char"/>
    <w:rsid w:val="00166D60"/>
    <w:pPr>
      <w:spacing w:before="120"/>
      <w:outlineLvl w:val="6"/>
    </w:pPr>
    <w:rPr>
      <w:sz w:val="20"/>
      <w:szCs w:val="24"/>
    </w:rPr>
  </w:style>
  <w:style w:type="paragraph" w:styleId="Heading8">
    <w:name w:val="heading 8"/>
    <w:basedOn w:val="HeadingBase"/>
    <w:next w:val="Normal"/>
    <w:link w:val="Heading8Char"/>
    <w:rsid w:val="00166D6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166D6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166D60"/>
    <w:pPr>
      <w:tabs>
        <w:tab w:val="center" w:pos="4153"/>
        <w:tab w:val="right" w:pos="8306"/>
      </w:tabs>
    </w:pPr>
  </w:style>
  <w:style w:type="character" w:customStyle="1" w:styleId="HeaderChar">
    <w:name w:val="Header Char"/>
    <w:basedOn w:val="DefaultParagraphFont"/>
    <w:link w:val="Header"/>
    <w:rsid w:val="00166D6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166D60"/>
    <w:pPr>
      <w:tabs>
        <w:tab w:val="center" w:pos="4153"/>
        <w:tab w:val="right" w:pos="8306"/>
      </w:tabs>
    </w:pPr>
  </w:style>
  <w:style w:type="character" w:customStyle="1" w:styleId="FooterChar">
    <w:name w:val="Footer Char"/>
    <w:basedOn w:val="DefaultParagraphFont"/>
    <w:link w:val="Footer"/>
    <w:rsid w:val="00166D6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166D6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166D6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166D6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166D6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166D6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166D6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166D6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166D6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166D60"/>
    <w:pPr>
      <w:jc w:val="center"/>
    </w:pPr>
    <w:rPr>
      <w:rFonts w:ascii="Arial Bold" w:hAnsi="Arial Bold"/>
      <w:b/>
      <w:caps/>
      <w:sz w:val="22"/>
    </w:rPr>
  </w:style>
  <w:style w:type="paragraph" w:customStyle="1" w:styleId="FileProperties">
    <w:name w:val="File Properties"/>
    <w:basedOn w:val="Normal"/>
    <w:rsid w:val="00166D60"/>
    <w:pPr>
      <w:spacing w:before="0"/>
    </w:pPr>
    <w:rPr>
      <w:i/>
    </w:rPr>
  </w:style>
  <w:style w:type="paragraph" w:customStyle="1" w:styleId="AlphaParagraph">
    <w:name w:val="Alpha Paragraph"/>
    <w:basedOn w:val="Normal"/>
    <w:rsid w:val="00166D60"/>
    <w:pPr>
      <w:numPr>
        <w:numId w:val="1"/>
      </w:numPr>
      <w:tabs>
        <w:tab w:val="clear" w:pos="567"/>
        <w:tab w:val="num" w:pos="360"/>
      </w:tabs>
      <w:ind w:left="0" w:firstLine="0"/>
    </w:pPr>
  </w:style>
  <w:style w:type="paragraph" w:customStyle="1" w:styleId="HeadingBase">
    <w:name w:val="Heading Base"/>
    <w:rsid w:val="00166D6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166D60"/>
    <w:rPr>
      <w:bCs/>
      <w:color w:val="002A54" w:themeColor="text2"/>
      <w:szCs w:val="52"/>
    </w:rPr>
  </w:style>
  <w:style w:type="paragraph" w:customStyle="1" w:styleId="BoxText">
    <w:name w:val="Box Text"/>
    <w:basedOn w:val="Normal"/>
    <w:link w:val="BoxTextChar"/>
    <w:qFormat/>
    <w:rsid w:val="00166D60"/>
    <w:pPr>
      <w:spacing w:before="120" w:after="120" w:line="240" w:lineRule="auto"/>
    </w:pPr>
  </w:style>
  <w:style w:type="paragraph" w:customStyle="1" w:styleId="BoxBullet">
    <w:name w:val="Box Bullet"/>
    <w:basedOn w:val="BoxText"/>
    <w:rsid w:val="00166D60"/>
    <w:pPr>
      <w:numPr>
        <w:numId w:val="2"/>
      </w:numPr>
    </w:pPr>
  </w:style>
  <w:style w:type="paragraph" w:customStyle="1" w:styleId="BoxHeading">
    <w:name w:val="Box Heading"/>
    <w:basedOn w:val="HeadingBase"/>
    <w:next w:val="BoxText"/>
    <w:rsid w:val="00166D60"/>
    <w:pPr>
      <w:spacing w:before="120" w:after="120"/>
    </w:pPr>
    <w:rPr>
      <w:b/>
      <w:sz w:val="20"/>
    </w:rPr>
  </w:style>
  <w:style w:type="character" w:customStyle="1" w:styleId="Heading6Char">
    <w:name w:val="Heading 6 Char"/>
    <w:basedOn w:val="DefaultParagraphFont"/>
    <w:link w:val="Heading6"/>
    <w:rsid w:val="00166D60"/>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Bullet Char1 Char Char Char Char,b1 Char Char Char,bulleted"/>
    <w:basedOn w:val="Normal"/>
    <w:link w:val="BulletChar"/>
    <w:qFormat/>
    <w:rsid w:val="00166D60"/>
    <w:pPr>
      <w:numPr>
        <w:numId w:val="3"/>
      </w:numPr>
      <w:spacing w:after="160"/>
      <w:ind w:left="284" w:hanging="284"/>
    </w:pPr>
  </w:style>
  <w:style w:type="paragraph" w:styleId="Caption">
    <w:name w:val="caption"/>
    <w:basedOn w:val="Normal"/>
    <w:next w:val="Normal"/>
    <w:rsid w:val="00166D60"/>
    <w:rPr>
      <w:b/>
      <w:bCs/>
    </w:rPr>
  </w:style>
  <w:style w:type="paragraph" w:customStyle="1" w:styleId="ChartandTableFootnote">
    <w:name w:val="Chart and Table Footnote"/>
    <w:basedOn w:val="HeadingBase"/>
    <w:next w:val="Normal"/>
    <w:rsid w:val="00166D6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166D60"/>
    <w:pPr>
      <w:keepNext w:val="0"/>
      <w:numPr>
        <w:numId w:val="10"/>
      </w:numPr>
      <w:spacing w:before="30"/>
    </w:pPr>
    <w:rPr>
      <w:color w:val="000000"/>
      <w:sz w:val="16"/>
    </w:rPr>
  </w:style>
  <w:style w:type="paragraph" w:customStyle="1" w:styleId="ChartandTableFootnoteSmall">
    <w:name w:val="Chart and Table Footnote Small"/>
    <w:basedOn w:val="HeadingBase"/>
    <w:next w:val="Normal"/>
    <w:rsid w:val="00166D60"/>
    <w:pPr>
      <w:keepNext w:val="0"/>
      <w:tabs>
        <w:tab w:val="left" w:pos="284"/>
      </w:tabs>
      <w:jc w:val="both"/>
    </w:pPr>
    <w:rPr>
      <w:color w:val="000000"/>
      <w:sz w:val="15"/>
    </w:rPr>
  </w:style>
  <w:style w:type="paragraph" w:customStyle="1" w:styleId="ChartGraphic">
    <w:name w:val="Chart Graphic"/>
    <w:basedOn w:val="HeadingBase"/>
    <w:rsid w:val="00166D60"/>
    <w:rPr>
      <w:sz w:val="20"/>
    </w:rPr>
  </w:style>
  <w:style w:type="paragraph" w:customStyle="1" w:styleId="TableLine">
    <w:name w:val="Table Line"/>
    <w:basedOn w:val="Normal"/>
    <w:next w:val="Normal"/>
    <w:autoRedefine/>
    <w:rsid w:val="00166D6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166D60"/>
    <w:pPr>
      <w:spacing w:after="60"/>
    </w:pPr>
    <w:rPr>
      <w:sz w:val="19"/>
    </w:rPr>
  </w:style>
  <w:style w:type="character" w:styleId="CommentReference">
    <w:name w:val="annotation reference"/>
    <w:basedOn w:val="DefaultParagraphFont"/>
    <w:qFormat/>
    <w:rsid w:val="00166D60"/>
    <w:rPr>
      <w:sz w:val="16"/>
      <w:szCs w:val="16"/>
    </w:rPr>
  </w:style>
  <w:style w:type="paragraph" w:styleId="CommentText">
    <w:name w:val="annotation text"/>
    <w:basedOn w:val="Normal"/>
    <w:link w:val="CommentTextChar"/>
    <w:rsid w:val="00166D60"/>
  </w:style>
  <w:style w:type="character" w:customStyle="1" w:styleId="CommentTextChar">
    <w:name w:val="Comment Text Char"/>
    <w:basedOn w:val="DefaultParagraphFont"/>
    <w:link w:val="CommentText"/>
    <w:rsid w:val="00166D6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166D60"/>
    <w:rPr>
      <w:b/>
      <w:bCs/>
    </w:rPr>
  </w:style>
  <w:style w:type="character" w:customStyle="1" w:styleId="CommentSubjectChar">
    <w:name w:val="Comment Subject Char"/>
    <w:basedOn w:val="CommentTextChar"/>
    <w:link w:val="CommentSubject"/>
    <w:semiHidden/>
    <w:rsid w:val="00166D6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166D60"/>
    <w:pPr>
      <w:spacing w:after="720"/>
      <w:outlineLvl w:val="9"/>
    </w:pPr>
  </w:style>
  <w:style w:type="character" w:styleId="Strong">
    <w:name w:val="Strong"/>
    <w:basedOn w:val="DefaultParagraphFont"/>
    <w:uiPriority w:val="22"/>
    <w:qFormat/>
    <w:rsid w:val="00166D60"/>
    <w:rPr>
      <w:b/>
      <w:bCs/>
      <w:color w:val="002A54" w:themeColor="text2"/>
    </w:rPr>
  </w:style>
  <w:style w:type="paragraph" w:customStyle="1" w:styleId="Dash">
    <w:name w:val="Dash"/>
    <w:basedOn w:val="Normal"/>
    <w:link w:val="DashChar"/>
    <w:qFormat/>
    <w:rsid w:val="00166D60"/>
    <w:pPr>
      <w:numPr>
        <w:ilvl w:val="1"/>
        <w:numId w:val="3"/>
      </w:numPr>
      <w:tabs>
        <w:tab w:val="left" w:pos="567"/>
      </w:tabs>
    </w:pPr>
  </w:style>
  <w:style w:type="paragraph" w:styleId="DocumentMap">
    <w:name w:val="Document Map"/>
    <w:basedOn w:val="Normal"/>
    <w:link w:val="DocumentMapChar"/>
    <w:semiHidden/>
    <w:rsid w:val="00166D60"/>
    <w:pPr>
      <w:shd w:val="clear" w:color="auto" w:fill="000080"/>
    </w:pPr>
    <w:rPr>
      <w:rFonts w:ascii="Tahoma" w:hAnsi="Tahoma" w:cs="Tahoma"/>
    </w:rPr>
  </w:style>
  <w:style w:type="character" w:customStyle="1" w:styleId="DocumentMapChar">
    <w:name w:val="Document Map Char"/>
    <w:basedOn w:val="DefaultParagraphFont"/>
    <w:link w:val="DocumentMap"/>
    <w:semiHidden/>
    <w:rsid w:val="00166D60"/>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rsid w:val="00166D60"/>
    <w:pPr>
      <w:numPr>
        <w:ilvl w:val="2"/>
        <w:numId w:val="3"/>
      </w:numPr>
      <w:tabs>
        <w:tab w:val="clear" w:pos="850"/>
        <w:tab w:val="num" w:pos="360"/>
        <w:tab w:val="left" w:pos="851"/>
      </w:tabs>
    </w:pPr>
  </w:style>
  <w:style w:type="paragraph" w:customStyle="1" w:styleId="FigureHeading">
    <w:name w:val="Figure Heading"/>
    <w:basedOn w:val="HeadingBase"/>
    <w:next w:val="ChartGraphic"/>
    <w:rsid w:val="00166D60"/>
    <w:pPr>
      <w:spacing w:before="120" w:after="20"/>
    </w:pPr>
    <w:rPr>
      <w:b/>
      <w:sz w:val="20"/>
    </w:rPr>
  </w:style>
  <w:style w:type="paragraph" w:customStyle="1" w:styleId="FooterBase">
    <w:name w:val="Footer Base"/>
    <w:rsid w:val="00166D6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166D60"/>
    <w:pPr>
      <w:pBdr>
        <w:top w:val="single" w:sz="4" w:space="10" w:color="002A54" w:themeColor="text2"/>
      </w:pBdr>
      <w:jc w:val="left"/>
    </w:pPr>
    <w:rPr>
      <w:sz w:val="18"/>
    </w:rPr>
  </w:style>
  <w:style w:type="paragraph" w:customStyle="1" w:styleId="FooterOdd">
    <w:name w:val="Footer Odd"/>
    <w:basedOn w:val="Footer"/>
    <w:qFormat/>
    <w:rsid w:val="00166D60"/>
    <w:pPr>
      <w:pBdr>
        <w:top w:val="single" w:sz="4" w:space="10" w:color="002A54" w:themeColor="text2"/>
      </w:pBdr>
      <w:jc w:val="right"/>
    </w:pPr>
    <w:rPr>
      <w:sz w:val="18"/>
    </w:rPr>
  </w:style>
  <w:style w:type="character" w:styleId="FootnoteReference">
    <w:name w:val="footnote reference"/>
    <w:aliases w:val="fr,(NECG) Footnote Reference"/>
    <w:basedOn w:val="DefaultParagraphFont"/>
    <w:rsid w:val="00166D60"/>
    <w:rPr>
      <w:vertAlign w:val="superscript"/>
    </w:rPr>
  </w:style>
  <w:style w:type="paragraph" w:styleId="FootnoteText">
    <w:name w:val="footnote text"/>
    <w:basedOn w:val="Normal"/>
    <w:link w:val="FootnoteTextChar"/>
    <w:rsid w:val="00166D6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166D6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166D60"/>
    <w:rPr>
      <w:rFonts w:ascii="Book Antiqua" w:hAnsi="Book Antiqua"/>
      <w:i/>
      <w:dstrike w:val="0"/>
      <w:color w:val="auto"/>
      <w:sz w:val="20"/>
      <w:vertAlign w:val="baseline"/>
    </w:rPr>
  </w:style>
  <w:style w:type="paragraph" w:customStyle="1" w:styleId="HeaderBase">
    <w:name w:val="Header Base"/>
    <w:rsid w:val="00166D6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166D60"/>
  </w:style>
  <w:style w:type="paragraph" w:customStyle="1" w:styleId="HeaderOdd">
    <w:name w:val="Header Odd"/>
    <w:basedOn w:val="HeaderBase"/>
    <w:rsid w:val="00166D60"/>
    <w:pPr>
      <w:jc w:val="right"/>
    </w:pPr>
  </w:style>
  <w:style w:type="character" w:customStyle="1" w:styleId="Heading1Char">
    <w:name w:val="Heading 1 Char"/>
    <w:basedOn w:val="DefaultParagraphFont"/>
    <w:link w:val="Heading1"/>
    <w:rsid w:val="00166D6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166D6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166D60"/>
    <w:rPr>
      <w:rFonts w:ascii="Arial Bold" w:eastAsia="Times New Roman" w:hAnsi="Arial Bold" w:cs="Times New Roman"/>
      <w:b/>
      <w:szCs w:val="20"/>
      <w:lang w:eastAsia="en-AU"/>
    </w:rPr>
  </w:style>
  <w:style w:type="paragraph" w:customStyle="1" w:styleId="Heading3noTOC">
    <w:name w:val="Heading 3 no TOC"/>
    <w:basedOn w:val="Heading3"/>
    <w:rsid w:val="00166D60"/>
    <w:pPr>
      <w:outlineLvl w:val="9"/>
    </w:pPr>
  </w:style>
  <w:style w:type="character" w:customStyle="1" w:styleId="Heading4Char">
    <w:name w:val="Heading 4 Char"/>
    <w:basedOn w:val="DefaultParagraphFont"/>
    <w:link w:val="Heading4"/>
    <w:rsid w:val="00166D6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66D6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166D6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166D6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166D60"/>
    <w:rPr>
      <w:rFonts w:ascii="Times New Roman" w:hAnsi="Times New Roman"/>
      <w:vanish/>
      <w:sz w:val="16"/>
    </w:rPr>
  </w:style>
  <w:style w:type="character" w:styleId="Hyperlink">
    <w:name w:val="Hyperlink"/>
    <w:basedOn w:val="DefaultParagraphFont"/>
    <w:uiPriority w:val="99"/>
    <w:unhideWhenUsed/>
    <w:rsid w:val="00166D60"/>
    <w:rPr>
      <w:color w:val="auto"/>
      <w:u w:val="single"/>
    </w:rPr>
  </w:style>
  <w:style w:type="paragraph" w:styleId="Index4">
    <w:name w:val="index 4"/>
    <w:basedOn w:val="Normal"/>
    <w:next w:val="Normal"/>
    <w:autoRedefine/>
    <w:semiHidden/>
    <w:rsid w:val="00166D60"/>
    <w:pPr>
      <w:ind w:left="800" w:hanging="200"/>
    </w:pPr>
  </w:style>
  <w:style w:type="paragraph" w:styleId="Index5">
    <w:name w:val="index 5"/>
    <w:basedOn w:val="Normal"/>
    <w:next w:val="Normal"/>
    <w:autoRedefine/>
    <w:semiHidden/>
    <w:rsid w:val="00166D60"/>
    <w:pPr>
      <w:ind w:left="1000" w:hanging="200"/>
    </w:pPr>
  </w:style>
  <w:style w:type="paragraph" w:styleId="Index6">
    <w:name w:val="index 6"/>
    <w:basedOn w:val="Normal"/>
    <w:next w:val="Normal"/>
    <w:autoRedefine/>
    <w:semiHidden/>
    <w:rsid w:val="00166D60"/>
    <w:pPr>
      <w:ind w:left="1200" w:hanging="200"/>
    </w:pPr>
  </w:style>
  <w:style w:type="paragraph" w:styleId="Index7">
    <w:name w:val="index 7"/>
    <w:basedOn w:val="Normal"/>
    <w:next w:val="Normal"/>
    <w:autoRedefine/>
    <w:semiHidden/>
    <w:rsid w:val="00166D60"/>
    <w:pPr>
      <w:ind w:left="1400" w:hanging="200"/>
    </w:pPr>
  </w:style>
  <w:style w:type="paragraph" w:styleId="Index8">
    <w:name w:val="index 8"/>
    <w:basedOn w:val="Normal"/>
    <w:next w:val="Normal"/>
    <w:autoRedefine/>
    <w:semiHidden/>
    <w:rsid w:val="00166D60"/>
    <w:pPr>
      <w:ind w:left="1600" w:hanging="200"/>
    </w:pPr>
  </w:style>
  <w:style w:type="paragraph" w:styleId="Index9">
    <w:name w:val="index 9"/>
    <w:basedOn w:val="Normal"/>
    <w:next w:val="Normal"/>
    <w:autoRedefine/>
    <w:semiHidden/>
    <w:rsid w:val="00166D60"/>
    <w:pPr>
      <w:ind w:left="1800" w:hanging="200"/>
    </w:pPr>
  </w:style>
  <w:style w:type="paragraph" w:styleId="MacroText">
    <w:name w:val="macro"/>
    <w:link w:val="MacroTextChar"/>
    <w:unhideWhenUsed/>
    <w:rsid w:val="00166D6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166D60"/>
    <w:rPr>
      <w:rFonts w:ascii="Courier New" w:eastAsia="Times New Roman" w:hAnsi="Courier New" w:cs="Courier New"/>
      <w:sz w:val="20"/>
      <w:szCs w:val="20"/>
      <w:lang w:eastAsia="en-AU"/>
    </w:rPr>
  </w:style>
  <w:style w:type="paragraph" w:styleId="NormalIndent">
    <w:name w:val="Normal Indent"/>
    <w:basedOn w:val="Normal"/>
    <w:rsid w:val="00166D60"/>
    <w:pPr>
      <w:ind w:left="567"/>
    </w:pPr>
  </w:style>
  <w:style w:type="paragraph" w:customStyle="1" w:styleId="NoteTableHeading">
    <w:name w:val="Note Table Heading"/>
    <w:basedOn w:val="HeadingBase"/>
    <w:next w:val="Normal"/>
    <w:rsid w:val="00166D60"/>
    <w:pPr>
      <w:spacing w:before="240"/>
    </w:pPr>
    <w:rPr>
      <w:b/>
      <w:sz w:val="20"/>
    </w:rPr>
  </w:style>
  <w:style w:type="paragraph" w:customStyle="1" w:styleId="OverviewParagraph">
    <w:name w:val="Overview Paragraph"/>
    <w:basedOn w:val="Normal"/>
    <w:rsid w:val="00166D60"/>
    <w:pPr>
      <w:spacing w:before="120" w:after="120" w:line="240" w:lineRule="auto"/>
    </w:pPr>
  </w:style>
  <w:style w:type="character" w:styleId="PageNumber">
    <w:name w:val="page number"/>
    <w:basedOn w:val="DefaultParagraphFont"/>
    <w:rsid w:val="00166D60"/>
    <w:rPr>
      <w:rFonts w:ascii="Arial" w:hAnsi="Arial" w:cs="Arial"/>
    </w:rPr>
  </w:style>
  <w:style w:type="paragraph" w:customStyle="1" w:styleId="SingleParagraph">
    <w:name w:val="Single Paragraph"/>
    <w:basedOn w:val="Normal"/>
    <w:rsid w:val="00166D60"/>
    <w:pPr>
      <w:spacing w:before="0" w:after="0"/>
    </w:pPr>
  </w:style>
  <w:style w:type="paragraph" w:customStyle="1" w:styleId="Source">
    <w:name w:val="Source"/>
    <w:basedOn w:val="Normal"/>
    <w:rsid w:val="00166D6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166D6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166D60"/>
    <w:pPr>
      <w:jc w:val="center"/>
    </w:pPr>
  </w:style>
  <w:style w:type="paragraph" w:customStyle="1" w:styleId="TableColumnHeadingLeft">
    <w:name w:val="Table Column Heading Left"/>
    <w:basedOn w:val="TableColumnHeadingBase"/>
    <w:next w:val="Normal"/>
    <w:rsid w:val="00166D60"/>
  </w:style>
  <w:style w:type="paragraph" w:customStyle="1" w:styleId="TableColumnHeadingRight">
    <w:name w:val="Table Column Heading Right"/>
    <w:basedOn w:val="TableColumnHeadingBase"/>
    <w:next w:val="Normal"/>
    <w:rsid w:val="00166D60"/>
    <w:pPr>
      <w:jc w:val="right"/>
    </w:pPr>
  </w:style>
  <w:style w:type="paragraph" w:customStyle="1" w:styleId="TableGraphic">
    <w:name w:val="Table Graphic"/>
    <w:basedOn w:val="Normal"/>
    <w:next w:val="Normal"/>
    <w:rsid w:val="00166D60"/>
    <w:pPr>
      <w:spacing w:after="0" w:line="240" w:lineRule="auto"/>
      <w:ind w:right="-113"/>
    </w:pPr>
  </w:style>
  <w:style w:type="table" w:styleId="TableGrid">
    <w:name w:val="Table Grid"/>
    <w:basedOn w:val="TableNormal"/>
    <w:rsid w:val="00166D6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166D60"/>
    <w:pPr>
      <w:spacing w:before="120" w:after="20"/>
    </w:pPr>
    <w:rPr>
      <w:b/>
      <w:sz w:val="20"/>
    </w:rPr>
  </w:style>
  <w:style w:type="paragraph" w:customStyle="1" w:styleId="TableHeadingcontinued">
    <w:name w:val="Table Heading continued"/>
    <w:basedOn w:val="HeadingBase"/>
    <w:next w:val="TableGraphic"/>
    <w:rsid w:val="00166D60"/>
    <w:pPr>
      <w:spacing w:before="120" w:after="20"/>
    </w:pPr>
    <w:rPr>
      <w:rFonts w:ascii="Arial Bold" w:hAnsi="Arial Bold"/>
      <w:b/>
      <w:sz w:val="20"/>
    </w:rPr>
  </w:style>
  <w:style w:type="paragraph" w:styleId="TableofFigures">
    <w:name w:val="table of figures"/>
    <w:basedOn w:val="Normal"/>
    <w:next w:val="Normal"/>
    <w:rsid w:val="00166D60"/>
  </w:style>
  <w:style w:type="paragraph" w:customStyle="1" w:styleId="TableTextBase">
    <w:name w:val="Table Text Base"/>
    <w:basedOn w:val="Normal"/>
    <w:rsid w:val="00166D60"/>
    <w:pPr>
      <w:spacing w:before="20" w:after="20" w:line="240" w:lineRule="auto"/>
    </w:pPr>
    <w:rPr>
      <w:rFonts w:ascii="Arial" w:hAnsi="Arial"/>
      <w:sz w:val="16"/>
    </w:rPr>
  </w:style>
  <w:style w:type="paragraph" w:customStyle="1" w:styleId="TableTextCentred">
    <w:name w:val="Table Text Centred"/>
    <w:basedOn w:val="TableTextBase"/>
    <w:rsid w:val="00166D60"/>
    <w:pPr>
      <w:jc w:val="center"/>
    </w:pPr>
  </w:style>
  <w:style w:type="paragraph" w:customStyle="1" w:styleId="TableTextIndented">
    <w:name w:val="Table Text Indented"/>
    <w:basedOn w:val="TableTextBase"/>
    <w:rsid w:val="00166D60"/>
    <w:pPr>
      <w:ind w:left="284"/>
    </w:pPr>
  </w:style>
  <w:style w:type="paragraph" w:customStyle="1" w:styleId="TableTextLeft">
    <w:name w:val="Table Text Left"/>
    <w:basedOn w:val="TableTextBase"/>
    <w:rsid w:val="00166D60"/>
  </w:style>
  <w:style w:type="paragraph" w:customStyle="1" w:styleId="TableTextRight">
    <w:name w:val="Table Text Right"/>
    <w:basedOn w:val="TableTextBase"/>
    <w:rsid w:val="00166D60"/>
    <w:pPr>
      <w:jc w:val="right"/>
    </w:pPr>
  </w:style>
  <w:style w:type="paragraph" w:styleId="TOAHeading">
    <w:name w:val="toa heading"/>
    <w:basedOn w:val="Normal"/>
    <w:next w:val="Normal"/>
    <w:rsid w:val="00166D60"/>
    <w:pPr>
      <w:spacing w:before="120"/>
    </w:pPr>
    <w:rPr>
      <w:rFonts w:ascii="Arial" w:hAnsi="Arial" w:cs="Arial"/>
      <w:b/>
      <w:bCs/>
      <w:sz w:val="24"/>
      <w:szCs w:val="24"/>
    </w:rPr>
  </w:style>
  <w:style w:type="paragraph" w:styleId="TOC1">
    <w:name w:val="toc 1"/>
    <w:basedOn w:val="HeaderBase"/>
    <w:next w:val="Normal"/>
    <w:uiPriority w:val="39"/>
    <w:rsid w:val="00166D6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166D6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166D60"/>
    <w:pPr>
      <w:tabs>
        <w:tab w:val="right" w:leader="dot" w:pos="7700"/>
      </w:tabs>
      <w:spacing w:before="40"/>
      <w:ind w:right="851"/>
    </w:pPr>
    <w:rPr>
      <w:sz w:val="20"/>
    </w:rPr>
  </w:style>
  <w:style w:type="paragraph" w:styleId="TOC4">
    <w:name w:val="toc 4"/>
    <w:basedOn w:val="HeadingBase"/>
    <w:next w:val="Normal"/>
    <w:uiPriority w:val="2"/>
    <w:unhideWhenUsed/>
    <w:rsid w:val="00166D60"/>
    <w:pPr>
      <w:tabs>
        <w:tab w:val="right" w:leader="dot" w:pos="7700"/>
      </w:tabs>
      <w:spacing w:before="40"/>
      <w:ind w:right="851"/>
    </w:pPr>
    <w:rPr>
      <w:sz w:val="20"/>
    </w:rPr>
  </w:style>
  <w:style w:type="paragraph" w:styleId="TOC5">
    <w:name w:val="toc 5"/>
    <w:basedOn w:val="Normal"/>
    <w:next w:val="Normal"/>
    <w:autoRedefine/>
    <w:uiPriority w:val="2"/>
    <w:semiHidden/>
    <w:rsid w:val="00166D6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166D60"/>
    <w:pPr>
      <w:tabs>
        <w:tab w:val="left" w:pos="851"/>
      </w:tabs>
      <w:ind w:left="851" w:hanging="851"/>
    </w:pPr>
    <w:rPr>
      <w:color w:val="000000"/>
    </w:rPr>
  </w:style>
  <w:style w:type="paragraph" w:styleId="TOC7">
    <w:name w:val="toc 7"/>
    <w:basedOn w:val="Normal"/>
    <w:next w:val="Normal"/>
    <w:autoRedefine/>
    <w:uiPriority w:val="2"/>
    <w:semiHidden/>
    <w:rsid w:val="00166D60"/>
    <w:pPr>
      <w:ind w:left="1200"/>
    </w:pPr>
  </w:style>
  <w:style w:type="paragraph" w:styleId="TOC8">
    <w:name w:val="toc 8"/>
    <w:basedOn w:val="Normal"/>
    <w:next w:val="Normal"/>
    <w:autoRedefine/>
    <w:uiPriority w:val="2"/>
    <w:semiHidden/>
    <w:rsid w:val="00166D60"/>
    <w:pPr>
      <w:ind w:left="1400"/>
    </w:pPr>
  </w:style>
  <w:style w:type="paragraph" w:styleId="TOC9">
    <w:name w:val="toc 9"/>
    <w:basedOn w:val="Normal"/>
    <w:next w:val="Normal"/>
    <w:autoRedefine/>
    <w:uiPriority w:val="2"/>
    <w:semiHidden/>
    <w:rsid w:val="00166D60"/>
    <w:pPr>
      <w:ind w:left="1600"/>
    </w:pPr>
  </w:style>
  <w:style w:type="paragraph" w:customStyle="1" w:styleId="TPHeading1">
    <w:name w:val="TP Heading 1"/>
    <w:basedOn w:val="HeadingBase"/>
    <w:semiHidden/>
    <w:rsid w:val="00166D60"/>
    <w:pPr>
      <w:spacing w:before="60" w:after="60"/>
      <w:ind w:left="1134"/>
    </w:pPr>
    <w:rPr>
      <w:rFonts w:ascii="Arial Bold" w:hAnsi="Arial Bold"/>
      <w:b/>
      <w:caps/>
      <w:spacing w:val="-10"/>
      <w:sz w:val="28"/>
    </w:rPr>
  </w:style>
  <w:style w:type="paragraph" w:customStyle="1" w:styleId="TPHeading2">
    <w:name w:val="TP Heading 2"/>
    <w:basedOn w:val="HeadingBase"/>
    <w:rsid w:val="00166D60"/>
    <w:pPr>
      <w:ind w:left="1134"/>
    </w:pPr>
    <w:rPr>
      <w:caps/>
      <w:spacing w:val="-10"/>
      <w:sz w:val="28"/>
    </w:rPr>
  </w:style>
  <w:style w:type="paragraph" w:customStyle="1" w:styleId="TPHeading3">
    <w:name w:val="TP Heading 3"/>
    <w:basedOn w:val="HeadingBase"/>
    <w:semiHidden/>
    <w:rsid w:val="00166D60"/>
    <w:pPr>
      <w:ind w:left="1134"/>
    </w:pPr>
    <w:rPr>
      <w:caps/>
      <w:spacing w:val="-10"/>
    </w:rPr>
  </w:style>
  <w:style w:type="paragraph" w:customStyle="1" w:styleId="TPHeading3bold">
    <w:name w:val="TP Heading 3 bold"/>
    <w:basedOn w:val="TPHeading3"/>
    <w:semiHidden/>
    <w:rsid w:val="00166D60"/>
    <w:rPr>
      <w:rFonts w:cs="Arial"/>
      <w:b/>
      <w:sz w:val="22"/>
      <w:szCs w:val="22"/>
    </w:rPr>
  </w:style>
  <w:style w:type="paragraph" w:customStyle="1" w:styleId="TPHEADING3boldspace">
    <w:name w:val="TP HEADING 3 bold space"/>
    <w:basedOn w:val="TPHeading3bold"/>
    <w:semiHidden/>
    <w:rsid w:val="00166D60"/>
    <w:pPr>
      <w:spacing w:after="120"/>
    </w:pPr>
  </w:style>
  <w:style w:type="paragraph" w:customStyle="1" w:styleId="TPHEADING3space">
    <w:name w:val="TP HEADING 3 space"/>
    <w:basedOn w:val="TPHeading3"/>
    <w:semiHidden/>
    <w:rsid w:val="00166D60"/>
    <w:pPr>
      <w:spacing w:before="120" w:after="120"/>
    </w:pPr>
    <w:rPr>
      <w:rFonts w:cs="Arial"/>
      <w:sz w:val="22"/>
      <w:szCs w:val="22"/>
    </w:rPr>
  </w:style>
  <w:style w:type="paragraph" w:customStyle="1" w:styleId="TPHeading4">
    <w:name w:val="TP Heading 4"/>
    <w:basedOn w:val="TPHeading3"/>
    <w:semiHidden/>
    <w:rsid w:val="00166D60"/>
    <w:rPr>
      <w:sz w:val="20"/>
    </w:rPr>
  </w:style>
  <w:style w:type="paragraph" w:customStyle="1" w:styleId="TPHEADING4space">
    <w:name w:val="TP HEADING 4 space"/>
    <w:basedOn w:val="TPHEADING3space"/>
    <w:semiHidden/>
    <w:rsid w:val="00166D60"/>
  </w:style>
  <w:style w:type="paragraph" w:customStyle="1" w:styleId="ChartLine">
    <w:name w:val="Chart Line"/>
    <w:basedOn w:val="Normal"/>
    <w:autoRedefine/>
    <w:qFormat/>
    <w:rsid w:val="00166D60"/>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166D6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166D60"/>
    <w:rPr>
      <w:sz w:val="16"/>
    </w:rPr>
  </w:style>
  <w:style w:type="paragraph" w:customStyle="1" w:styleId="Box-continuedon">
    <w:name w:val="Box - continued on"/>
    <w:basedOn w:val="Normal"/>
    <w:qFormat/>
    <w:rsid w:val="00166D60"/>
    <w:pPr>
      <w:jc w:val="right"/>
    </w:pPr>
    <w:rPr>
      <w:rFonts w:asciiTheme="majorHAnsi" w:hAnsiTheme="majorHAnsi" w:cstheme="majorHAnsi"/>
      <w:i/>
      <w:iCs/>
      <w:sz w:val="18"/>
      <w:szCs w:val="24"/>
    </w:rPr>
  </w:style>
  <w:style w:type="paragraph" w:customStyle="1" w:styleId="BoxHeading2">
    <w:name w:val="Box Heading 2"/>
    <w:basedOn w:val="BoxHeading"/>
    <w:autoRedefine/>
    <w:rsid w:val="00166D60"/>
    <w:pPr>
      <w:spacing w:after="0"/>
    </w:pPr>
    <w:rPr>
      <w:b w:val="0"/>
      <w:bCs/>
      <w:szCs w:val="14"/>
    </w:rPr>
  </w:style>
  <w:style w:type="character" w:customStyle="1" w:styleId="Heading9Char">
    <w:name w:val="Heading 9 Char"/>
    <w:basedOn w:val="DefaultParagraphFont"/>
    <w:link w:val="Heading9"/>
    <w:uiPriority w:val="9"/>
    <w:rsid w:val="00166D60"/>
    <w:rPr>
      <w:rFonts w:ascii="Cambria" w:eastAsia="Times New Roman" w:hAnsi="Cambria" w:cs="Times New Roman"/>
      <w:lang w:eastAsia="en-AU"/>
    </w:rPr>
  </w:style>
  <w:style w:type="paragraph" w:customStyle="1" w:styleId="GhostLine">
    <w:name w:val="Ghost Line"/>
    <w:basedOn w:val="NoSpacing"/>
    <w:qFormat/>
    <w:rsid w:val="00166D60"/>
    <w:pPr>
      <w:jc w:val="both"/>
    </w:pPr>
    <w:rPr>
      <w:rFonts w:ascii="Book Antiqua" w:hAnsi="Book Antiqua"/>
      <w:sz w:val="2"/>
    </w:rPr>
  </w:style>
  <w:style w:type="paragraph" w:styleId="NoSpacing">
    <w:name w:val="No Spacing"/>
    <w:uiPriority w:val="1"/>
    <w:qFormat/>
    <w:rsid w:val="00166D60"/>
    <w:pPr>
      <w:spacing w:after="0" w:line="240" w:lineRule="auto"/>
    </w:pPr>
    <w:rPr>
      <w:rFonts w:eastAsia="Times New Roman" w:cs="Times New Roman"/>
      <w:sz w:val="19"/>
      <w:szCs w:val="20"/>
      <w:lang w:eastAsia="en-AU"/>
    </w:rPr>
  </w:style>
  <w:style w:type="paragraph" w:customStyle="1" w:styleId="Halftitle">
    <w:name w:val="Half title"/>
    <w:basedOn w:val="Normal"/>
    <w:semiHidden/>
    <w:qFormat/>
    <w:rsid w:val="00D742DE"/>
    <w:pPr>
      <w:spacing w:after="60" w:line="240" w:lineRule="auto"/>
    </w:pPr>
    <w:rPr>
      <w:rFonts w:asciiTheme="minorHAnsi" w:eastAsia="SimSun" w:hAnsiTheme="minorHAnsi"/>
      <w:sz w:val="18"/>
      <w:lang w:eastAsia="zh-CN"/>
    </w:rPr>
  </w:style>
  <w:style w:type="character" w:customStyle="1" w:styleId="A5">
    <w:name w:val="A5"/>
    <w:uiPriority w:val="99"/>
    <w:rsid w:val="00D742DE"/>
    <w:rPr>
      <w:rFonts w:cs="Swiss 721 BT"/>
      <w:color w:val="000000"/>
      <w:sz w:val="20"/>
      <w:szCs w:val="20"/>
    </w:rPr>
  </w:style>
  <w:style w:type="paragraph" w:customStyle="1" w:styleId="AppendixHeading">
    <w:name w:val="Appendix Heading"/>
    <w:basedOn w:val="HeadingBase"/>
    <w:rsid w:val="00D742DE"/>
    <w:pPr>
      <w:spacing w:after="240"/>
      <w:jc w:val="center"/>
      <w:outlineLvl w:val="3"/>
    </w:pPr>
    <w:rPr>
      <w:b/>
      <w:smallCaps/>
      <w:sz w:val="30"/>
    </w:rPr>
  </w:style>
  <w:style w:type="paragraph" w:styleId="BalloonText">
    <w:name w:val="Balloon Text"/>
    <w:basedOn w:val="Normal"/>
    <w:link w:val="BalloonTextChar"/>
    <w:rsid w:val="00D742DE"/>
    <w:rPr>
      <w:rFonts w:ascii="Calibri" w:hAnsi="Calibri" w:cs="Calibri"/>
      <w:sz w:val="16"/>
      <w:szCs w:val="16"/>
    </w:rPr>
  </w:style>
  <w:style w:type="character" w:customStyle="1" w:styleId="BalloonTextChar">
    <w:name w:val="Balloon Text Char"/>
    <w:basedOn w:val="DefaultParagraphFont"/>
    <w:link w:val="BalloonText"/>
    <w:rsid w:val="00D742DE"/>
    <w:rPr>
      <w:rFonts w:ascii="Calibri" w:eastAsia="Times New Roman" w:hAnsi="Calibri" w:cs="Calibri"/>
      <w:sz w:val="16"/>
      <w:szCs w:val="16"/>
      <w:lang w:eastAsia="en-AU"/>
    </w:rPr>
  </w:style>
  <w:style w:type="paragraph" w:customStyle="1" w:styleId="BoxSubHeading">
    <w:name w:val="Box Sub Heading"/>
    <w:basedOn w:val="Heading6"/>
    <w:rsid w:val="00D742DE"/>
    <w:pPr>
      <w:spacing w:before="120" w:after="40"/>
    </w:pPr>
  </w:style>
  <w:style w:type="paragraph" w:customStyle="1" w:styleId="ChartHeading">
    <w:name w:val="Chart Heading"/>
    <w:basedOn w:val="HeadingBase"/>
    <w:next w:val="ChartGraphic"/>
    <w:autoRedefine/>
    <w:qFormat/>
    <w:rsid w:val="000618C8"/>
    <w:pPr>
      <w:spacing w:before="120" w:after="20"/>
    </w:pPr>
    <w:rPr>
      <w:b/>
      <w:noProof/>
      <w:sz w:val="20"/>
    </w:rPr>
  </w:style>
  <w:style w:type="paragraph" w:customStyle="1" w:styleId="ContentsnoToC">
    <w:name w:val="Contents no ToC"/>
    <w:basedOn w:val="ContentsHeading"/>
    <w:rsid w:val="00D742DE"/>
  </w:style>
  <w:style w:type="paragraph" w:customStyle="1" w:styleId="SourceBox">
    <w:name w:val="Source Box"/>
    <w:basedOn w:val="Source"/>
    <w:rsid w:val="00D742DE"/>
    <w:pPr>
      <w:spacing w:after="120"/>
    </w:pPr>
  </w:style>
  <w:style w:type="paragraph" w:customStyle="1" w:styleId="TableColumnHeadingS118pt">
    <w:name w:val="Table Column Heading S11 8 pt"/>
    <w:basedOn w:val="TableColumnHeadingBase"/>
    <w:rsid w:val="00D742DE"/>
    <w:pPr>
      <w:spacing w:after="0"/>
    </w:pPr>
    <w:rPr>
      <w:rFonts w:ascii="Wingdings" w:hAnsi="Wingdings"/>
    </w:rPr>
  </w:style>
  <w:style w:type="paragraph" w:customStyle="1" w:styleId="TableColumnHeadingS119pt">
    <w:name w:val="Table Column Heading S11 9 pt"/>
    <w:basedOn w:val="TableColumnHeadingBase"/>
    <w:rsid w:val="00D742DE"/>
    <w:pPr>
      <w:spacing w:before="60" w:after="60"/>
    </w:pPr>
    <w:rPr>
      <w:rFonts w:ascii="Wingdings" w:hAnsi="Wingdings"/>
      <w:sz w:val="18"/>
    </w:rPr>
  </w:style>
  <w:style w:type="paragraph" w:styleId="TableofAuthorities">
    <w:name w:val="table of authorities"/>
    <w:basedOn w:val="Normal"/>
    <w:next w:val="Normal"/>
    <w:rsid w:val="00D742DE"/>
    <w:pPr>
      <w:ind w:left="200" w:hanging="200"/>
    </w:pPr>
    <w:rPr>
      <w:rFonts w:asciiTheme="minorHAnsi" w:hAnsiTheme="minorHAnsi"/>
    </w:rPr>
  </w:style>
  <w:style w:type="character" w:customStyle="1" w:styleId="BulletChar">
    <w:name w:val="Bullet Char"/>
    <w:aliases w:val="Body Char,Bullet + line Char,b Char,b + line Char,b1 Char,level 1 Char,BodyNum Char,Bullet Char1 Char,Bullet Char1 Char Char Char Char1,Bullet Char1 Char Char Char Char Char,Number Char,Recommendation Char,b + line Char Char,b Char Char"/>
    <w:basedOn w:val="DefaultParagraphFont"/>
    <w:link w:val="Bullet"/>
    <w:qFormat/>
    <w:rsid w:val="00D742DE"/>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D742DE"/>
    <w:rPr>
      <w:rFonts w:ascii="Book Antiqua" w:eastAsia="Times New Roman" w:hAnsi="Book Antiqua" w:cs="Times New Roman"/>
      <w:sz w:val="19"/>
      <w:szCs w:val="20"/>
      <w:lang w:eastAsia="en-AU"/>
    </w:rPr>
  </w:style>
  <w:style w:type="character" w:styleId="FollowedHyperlink">
    <w:name w:val="FollowedHyperlink"/>
    <w:basedOn w:val="DefaultParagraphFont"/>
    <w:uiPriority w:val="99"/>
    <w:semiHidden/>
    <w:unhideWhenUsed/>
    <w:rsid w:val="00D742DE"/>
    <w:rPr>
      <w:color w:val="954F72"/>
      <w:u w:val="single"/>
    </w:rPr>
  </w:style>
  <w:style w:type="paragraph" w:styleId="Revision">
    <w:name w:val="Revision"/>
    <w:hidden/>
    <w:uiPriority w:val="99"/>
    <w:semiHidden/>
    <w:rsid w:val="00D742DE"/>
    <w:pPr>
      <w:spacing w:after="0" w:line="240" w:lineRule="auto"/>
    </w:pPr>
  </w:style>
  <w:style w:type="paragraph" w:customStyle="1" w:styleId="Exampletext">
    <w:name w:val="Example text"/>
    <w:basedOn w:val="Normal"/>
    <w:link w:val="ExampletextCharChar"/>
    <w:semiHidden/>
    <w:rsid w:val="00D742DE"/>
    <w:rPr>
      <w:rFonts w:asciiTheme="minorHAnsi" w:hAnsiTheme="minorHAnsi"/>
      <w:i/>
      <w:color w:val="FF0000"/>
      <w:lang w:val="x-none" w:eastAsia="x-none"/>
    </w:rPr>
  </w:style>
  <w:style w:type="character" w:customStyle="1" w:styleId="ExampletextCharChar">
    <w:name w:val="Example text Char Char"/>
    <w:link w:val="Exampletext"/>
    <w:semiHidden/>
    <w:rsid w:val="00D742DE"/>
    <w:rPr>
      <w:rFonts w:eastAsia="Times New Roman" w:cs="Times New Roman"/>
      <w:i/>
      <w:color w:val="FF0000"/>
      <w:sz w:val="19"/>
      <w:szCs w:val="20"/>
      <w:lang w:val="x-none" w:eastAsia="x-none"/>
    </w:rPr>
  </w:style>
  <w:style w:type="character" w:styleId="Emphasis">
    <w:name w:val="Emphasis"/>
    <w:basedOn w:val="DefaultParagraphFont"/>
    <w:uiPriority w:val="20"/>
    <w:qFormat/>
    <w:rsid w:val="00D742DE"/>
    <w:rPr>
      <w:i/>
      <w:iCs/>
    </w:rPr>
  </w:style>
  <w:style w:type="table" w:customStyle="1" w:styleId="TableGrid1">
    <w:name w:val="Table Grid1"/>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
    <w:name w:val="List (numbered)"/>
    <w:basedOn w:val="Normal"/>
    <w:autoRedefine/>
    <w:uiPriority w:val="1"/>
    <w:qFormat/>
    <w:rsid w:val="00D742DE"/>
    <w:pPr>
      <w:tabs>
        <w:tab w:val="num" w:pos="283"/>
      </w:tabs>
      <w:spacing w:after="120" w:line="240" w:lineRule="auto"/>
      <w:ind w:left="283" w:hanging="283"/>
    </w:pPr>
    <w:rPr>
      <w:rFonts w:asciiTheme="minorHAnsi" w:hAnsiTheme="minorHAnsi"/>
    </w:rPr>
  </w:style>
  <w:style w:type="numbering" w:customStyle="1" w:styleId="Listnumberedmultilevel">
    <w:name w:val="List (numbered)_multilevel"/>
    <w:uiPriority w:val="99"/>
    <w:rsid w:val="00D742DE"/>
    <w:pPr>
      <w:numPr>
        <w:numId w:val="8"/>
      </w:numPr>
    </w:pPr>
  </w:style>
  <w:style w:type="table" w:styleId="GridTable4-Accent3">
    <w:name w:val="Grid Table 4 Accent 3"/>
    <w:basedOn w:val="TableNormal"/>
    <w:uiPriority w:val="49"/>
    <w:rsid w:val="00D742DE"/>
    <w:pPr>
      <w:spacing w:after="0" w:line="240" w:lineRule="auto"/>
    </w:pPr>
    <w:rPr>
      <w:rFonts w:ascii="Times New Roman" w:hAnsi="Times New Roman" w:cs="Times New Roman"/>
      <w:sz w:val="24"/>
      <w:szCs w:val="24"/>
    </w:rPr>
    <w:tblPr>
      <w:tblStyleRowBandSize w:val="1"/>
      <w:tblStyleColBandSize w:val="1"/>
      <w:tblInd w:w="0" w:type="nil"/>
      <w:tblBorders>
        <w:top w:val="single" w:sz="4" w:space="0" w:color="B690C9" w:themeColor="accent3" w:themeTint="99"/>
        <w:left w:val="single" w:sz="4" w:space="0" w:color="B690C9" w:themeColor="accent3" w:themeTint="99"/>
        <w:bottom w:val="single" w:sz="4" w:space="0" w:color="B690C9" w:themeColor="accent3" w:themeTint="99"/>
        <w:right w:val="single" w:sz="4" w:space="0" w:color="B690C9" w:themeColor="accent3" w:themeTint="99"/>
        <w:insideH w:val="single" w:sz="4" w:space="0" w:color="B690C9" w:themeColor="accent3" w:themeTint="99"/>
        <w:insideV w:val="single" w:sz="4" w:space="0" w:color="B690C9" w:themeColor="accent3" w:themeTint="99"/>
      </w:tblBorders>
    </w:tblPr>
    <w:tblStylePr w:type="firstRow">
      <w:rPr>
        <w:b/>
        <w:bCs/>
        <w:color w:val="FFFFFF" w:themeColor="background1"/>
      </w:rPr>
      <w:tblPr/>
      <w:tcPr>
        <w:tcBorders>
          <w:top w:val="single" w:sz="4" w:space="0" w:color="844D9E" w:themeColor="accent3"/>
          <w:left w:val="single" w:sz="4" w:space="0" w:color="844D9E" w:themeColor="accent3"/>
          <w:bottom w:val="single" w:sz="4" w:space="0" w:color="844D9E" w:themeColor="accent3"/>
          <w:right w:val="single" w:sz="4" w:space="0" w:color="844D9E" w:themeColor="accent3"/>
          <w:insideH w:val="nil"/>
          <w:insideV w:val="nil"/>
        </w:tcBorders>
        <w:shd w:val="clear" w:color="auto" w:fill="844D9E" w:themeFill="accent3"/>
      </w:tcPr>
    </w:tblStylePr>
    <w:tblStylePr w:type="lastRow">
      <w:rPr>
        <w:b/>
        <w:bCs/>
      </w:rPr>
      <w:tblPr/>
      <w:tcPr>
        <w:tcBorders>
          <w:top w:val="double" w:sz="4" w:space="0" w:color="844D9E" w:themeColor="accent3"/>
        </w:tcBorders>
      </w:tcPr>
    </w:tblStylePr>
    <w:tblStylePr w:type="firstCol">
      <w:rPr>
        <w:b/>
        <w:bCs/>
      </w:rPr>
    </w:tblStylePr>
    <w:tblStylePr w:type="lastCol">
      <w:rPr>
        <w:b/>
        <w:bCs/>
      </w:rPr>
    </w:tblStylePr>
    <w:tblStylePr w:type="band1Vert">
      <w:tblPr/>
      <w:tcPr>
        <w:shd w:val="clear" w:color="auto" w:fill="E6DAED" w:themeFill="accent3" w:themeFillTint="33"/>
      </w:tcPr>
    </w:tblStylePr>
    <w:tblStylePr w:type="band1Horz">
      <w:tblPr/>
      <w:tcPr>
        <w:shd w:val="clear" w:color="auto" w:fill="E6DAED" w:themeFill="accent3" w:themeFillTint="33"/>
      </w:tcPr>
    </w:tblStylePr>
  </w:style>
  <w:style w:type="character" w:styleId="BookTitle">
    <w:name w:val="Book Title"/>
    <w:uiPriority w:val="33"/>
    <w:qFormat/>
    <w:rsid w:val="00D742DE"/>
    <w:rPr>
      <w:i/>
      <w:iCs/>
      <w:smallCaps/>
      <w:spacing w:val="5"/>
    </w:rPr>
  </w:style>
  <w:style w:type="character" w:customStyle="1" w:styleId="TextSubpoint1Char">
    <w:name w:val="Text Sub point 1 Char"/>
    <w:basedOn w:val="DefaultParagraphFont"/>
    <w:link w:val="TextSubpoint1"/>
    <w:locked/>
    <w:rsid w:val="00D742DE"/>
    <w:rPr>
      <w:rFonts w:ascii="Times New Roman" w:hAnsi="Times New Roman" w:cs="Times New Roman"/>
      <w:sz w:val="24"/>
      <w:szCs w:val="24"/>
      <w:lang w:eastAsia="en-AU"/>
    </w:rPr>
  </w:style>
  <w:style w:type="paragraph" w:customStyle="1" w:styleId="TextSubpoint1">
    <w:name w:val="Text Sub point 1"/>
    <w:basedOn w:val="Normal"/>
    <w:link w:val="TextSubpoint1Char"/>
    <w:qFormat/>
    <w:rsid w:val="00D742DE"/>
    <w:pPr>
      <w:numPr>
        <w:numId w:val="5"/>
      </w:numPr>
      <w:tabs>
        <w:tab w:val="num" w:pos="360"/>
      </w:tabs>
      <w:spacing w:before="120" w:after="120" w:line="276" w:lineRule="auto"/>
      <w:ind w:left="0" w:firstLine="0"/>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sid w:val="00D742DE"/>
    <w:rPr>
      <w:color w:val="605E5C"/>
      <w:shd w:val="clear" w:color="auto" w:fill="E1DFDD"/>
    </w:rPr>
  </w:style>
  <w:style w:type="table" w:customStyle="1" w:styleId="ListTable5Dark-Accent51">
    <w:name w:val="List Table 5 Dark - Accent 51"/>
    <w:basedOn w:val="TableNormal"/>
    <w:uiPriority w:val="50"/>
    <w:rsid w:val="00D742DE"/>
    <w:pPr>
      <w:spacing w:after="0" w:line="240" w:lineRule="auto"/>
    </w:pPr>
    <w:rPr>
      <w:color w:val="013161" w:themeColor="accent1" w:themeShade="80"/>
      <w:lang w:val="en-US"/>
    </w:rPr>
    <w:tblPr>
      <w:tblStyleRowBandSize w:val="1"/>
      <w:tblStyleColBandSize w:val="1"/>
      <w:tblInd w:w="0" w:type="nil"/>
      <w:tblBorders>
        <w:top w:val="single" w:sz="24" w:space="0" w:color="213657" w:themeColor="accent5"/>
        <w:left w:val="single" w:sz="24" w:space="0" w:color="213657" w:themeColor="accent5"/>
        <w:bottom w:val="single" w:sz="24" w:space="0" w:color="213657" w:themeColor="accent5"/>
        <w:right w:val="single" w:sz="24" w:space="0" w:color="213657" w:themeColor="accent5"/>
      </w:tblBorders>
    </w:tblPr>
    <w:tcPr>
      <w:shd w:val="clear" w:color="auto" w:fill="626A77" w:themeFill="background2" w:themeFillShade="E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ABList">
    <w:name w:val="CAB List"/>
    <w:basedOn w:val="BodyText"/>
    <w:uiPriority w:val="98"/>
    <w:qFormat/>
    <w:rsid w:val="00D742DE"/>
    <w:pPr>
      <w:numPr>
        <w:numId w:val="4"/>
      </w:numPr>
      <w:tabs>
        <w:tab w:val="num" w:pos="360"/>
        <w:tab w:val="left" w:pos="4253"/>
      </w:tabs>
      <w:spacing w:before="120" w:after="0" w:line="240" w:lineRule="auto"/>
      <w:ind w:left="0" w:firstLine="0"/>
    </w:pPr>
    <w:rPr>
      <w:rFonts w:ascii="Wingdings" w:eastAsiaTheme="minorHAnsi" w:hAnsi="Wingdings" w:cstheme="minorBidi"/>
      <w:sz w:val="22"/>
      <w:szCs w:val="22"/>
      <w:lang w:eastAsia="en-US"/>
    </w:rPr>
  </w:style>
  <w:style w:type="paragraph" w:styleId="BodyText">
    <w:name w:val="Body Text"/>
    <w:basedOn w:val="Normal"/>
    <w:link w:val="BodyTextChar"/>
    <w:uiPriority w:val="99"/>
    <w:semiHidden/>
    <w:unhideWhenUsed/>
    <w:rsid w:val="00D742DE"/>
    <w:pPr>
      <w:spacing w:after="120"/>
    </w:pPr>
    <w:rPr>
      <w:rFonts w:asciiTheme="minorHAnsi" w:hAnsiTheme="minorHAnsi"/>
    </w:rPr>
  </w:style>
  <w:style w:type="character" w:customStyle="1" w:styleId="BodyTextChar">
    <w:name w:val="Body Text Char"/>
    <w:basedOn w:val="DefaultParagraphFont"/>
    <w:link w:val="BodyText"/>
    <w:uiPriority w:val="99"/>
    <w:semiHidden/>
    <w:rsid w:val="00D742DE"/>
    <w:rPr>
      <w:rFonts w:eastAsia="Times New Roman" w:cs="Times New Roman"/>
      <w:sz w:val="19"/>
      <w:szCs w:val="20"/>
      <w:lang w:eastAsia="en-AU"/>
    </w:rPr>
  </w:style>
  <w:style w:type="character" w:customStyle="1" w:styleId="CABNETParagraphChar">
    <w:name w:val="CABNET Paragraph. Char"/>
    <w:basedOn w:val="DefaultParagraphFont"/>
    <w:link w:val="CABNETParagraph"/>
    <w:uiPriority w:val="98"/>
    <w:locked/>
    <w:rsid w:val="00D742DE"/>
    <w:rPr>
      <w:rFonts w:ascii="Wingdings" w:hAnsi="Wingdings" w:cstheme="minorHAnsi"/>
    </w:rPr>
  </w:style>
  <w:style w:type="paragraph" w:customStyle="1" w:styleId="CABNETParagraph">
    <w:name w:val="CABNET Paragraph."/>
    <w:basedOn w:val="Normal"/>
    <w:link w:val="CABNETParagraphChar"/>
    <w:uiPriority w:val="98"/>
    <w:qFormat/>
    <w:rsid w:val="00D742DE"/>
    <w:pPr>
      <w:spacing w:before="120" w:after="120" w:line="240" w:lineRule="auto"/>
    </w:pPr>
    <w:rPr>
      <w:rFonts w:ascii="Wingdings" w:eastAsiaTheme="minorHAnsi" w:hAnsi="Wingdings" w:cstheme="minorHAnsi"/>
      <w:sz w:val="22"/>
      <w:szCs w:val="22"/>
      <w:lang w:eastAsia="en-US"/>
    </w:rPr>
  </w:style>
  <w:style w:type="character" w:customStyle="1" w:styleId="SmartLink1">
    <w:name w:val="SmartLink1"/>
    <w:basedOn w:val="DefaultParagraphFont"/>
    <w:uiPriority w:val="99"/>
    <w:semiHidden/>
    <w:unhideWhenUsed/>
    <w:rsid w:val="00D742DE"/>
    <w:rPr>
      <w:color w:val="0000FF"/>
      <w:u w:val="single"/>
      <w:shd w:val="clear" w:color="auto" w:fill="F3F2F1"/>
    </w:rPr>
  </w:style>
  <w:style w:type="paragraph" w:styleId="TOCHeading">
    <w:name w:val="TOC Heading"/>
    <w:basedOn w:val="Heading1"/>
    <w:next w:val="Normal"/>
    <w:uiPriority w:val="39"/>
    <w:unhideWhenUsed/>
    <w:qFormat/>
    <w:rsid w:val="00D742DE"/>
    <w:pPr>
      <w:keepLines/>
      <w:spacing w:before="240" w:after="0" w:line="259" w:lineRule="auto"/>
      <w:outlineLvl w:val="9"/>
    </w:pPr>
    <w:rPr>
      <w:rFonts w:eastAsiaTheme="majorEastAsia" w:cstheme="majorBidi"/>
      <w:b w:val="0"/>
      <w:color w:val="024A91" w:themeColor="accent1" w:themeShade="BF"/>
      <w:kern w:val="0"/>
      <w:sz w:val="32"/>
      <w:szCs w:val="32"/>
      <w:lang w:val="en-US" w:eastAsia="en-US"/>
    </w:rPr>
  </w:style>
  <w:style w:type="paragraph" w:customStyle="1" w:styleId="Charttitle">
    <w:name w:val="Chart title"/>
    <w:basedOn w:val="Normal"/>
    <w:qFormat/>
    <w:rsid w:val="00D742DE"/>
    <w:pPr>
      <w:keepNext/>
      <w:spacing w:after="120" w:line="240" w:lineRule="auto"/>
      <w:jc w:val="center"/>
    </w:pPr>
    <w:rPr>
      <w:rFonts w:ascii="Segoe UI" w:eastAsiaTheme="minorHAnsi" w:hAnsi="Segoe UI"/>
      <w:b/>
      <w:sz w:val="22"/>
      <w:lang w:eastAsia="en-US"/>
    </w:rPr>
  </w:style>
  <w:style w:type="table" w:customStyle="1" w:styleId="TableGrid3">
    <w:name w:val="Table Grid3"/>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4">
    <w:name w:val="s4"/>
    <w:basedOn w:val="Normal"/>
    <w:uiPriority w:val="99"/>
    <w:semiHidden/>
    <w:rsid w:val="00D742DE"/>
    <w:pPr>
      <w:spacing w:before="100" w:beforeAutospacing="1" w:after="100" w:afterAutospacing="1" w:line="240" w:lineRule="auto"/>
    </w:pPr>
    <w:rPr>
      <w:rFonts w:ascii="Times New Roman" w:eastAsiaTheme="minorHAnsi" w:hAnsi="Times New Roman"/>
      <w:sz w:val="24"/>
      <w:szCs w:val="24"/>
    </w:rPr>
  </w:style>
  <w:style w:type="paragraph" w:customStyle="1" w:styleId="s7">
    <w:name w:val="s7"/>
    <w:basedOn w:val="Normal"/>
    <w:uiPriority w:val="99"/>
    <w:semiHidden/>
    <w:rsid w:val="00D742DE"/>
    <w:pPr>
      <w:spacing w:before="100" w:beforeAutospacing="1" w:after="100" w:afterAutospacing="1" w:line="240" w:lineRule="auto"/>
    </w:pPr>
    <w:rPr>
      <w:rFonts w:ascii="Times New Roman" w:eastAsiaTheme="minorHAnsi" w:hAnsi="Times New Roman"/>
      <w:sz w:val="24"/>
      <w:szCs w:val="24"/>
    </w:rPr>
  </w:style>
  <w:style w:type="table" w:customStyle="1" w:styleId="TableGrid5">
    <w:name w:val="Table Grid5"/>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74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White">
    <w:name w:val="Statement White"/>
    <w:basedOn w:val="Normal"/>
    <w:autoRedefine/>
    <w:qFormat/>
    <w:rsid w:val="00D742DE"/>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D742DE"/>
    <w:pPr>
      <w:pBdr>
        <w:top w:val="single" w:sz="4" w:space="10" w:color="FFFFFF" w:themeColor="background1"/>
      </w:pBdr>
    </w:pPr>
    <w:rPr>
      <w:color w:val="FFFFFF" w:themeColor="background1"/>
    </w:rPr>
  </w:style>
  <w:style w:type="paragraph" w:customStyle="1" w:styleId="StatementWhite-Bullet">
    <w:name w:val="Statement White - Bullet"/>
    <w:basedOn w:val="Bullet"/>
    <w:qFormat/>
    <w:rsid w:val="00D742DE"/>
    <w:pPr>
      <w:numPr>
        <w:numId w:val="0"/>
      </w:numPr>
      <w:tabs>
        <w:tab w:val="num" w:pos="926"/>
      </w:tabs>
      <w:ind w:left="926" w:hanging="360"/>
    </w:pPr>
    <w:rPr>
      <w:rFonts w:asciiTheme="minorHAnsi" w:hAnsiTheme="minorHAnsi"/>
      <w:color w:val="FFFFFF" w:themeColor="background1"/>
    </w:rPr>
  </w:style>
  <w:style w:type="character" w:customStyle="1" w:styleId="UnresolvedMention2">
    <w:name w:val="Unresolved Mention2"/>
    <w:basedOn w:val="DefaultParagraphFont"/>
    <w:uiPriority w:val="99"/>
    <w:unhideWhenUsed/>
    <w:rsid w:val="00D742DE"/>
    <w:rPr>
      <w:color w:val="605E5C"/>
      <w:shd w:val="clear" w:color="auto" w:fill="E1DFDD"/>
    </w:rPr>
  </w:style>
  <w:style w:type="character" w:customStyle="1" w:styleId="Mention1">
    <w:name w:val="Mention1"/>
    <w:basedOn w:val="DefaultParagraphFont"/>
    <w:uiPriority w:val="99"/>
    <w:unhideWhenUsed/>
    <w:rsid w:val="00D742DE"/>
    <w:rPr>
      <w:color w:val="2B579A"/>
      <w:shd w:val="clear" w:color="auto" w:fill="E1DFDD"/>
    </w:rPr>
  </w:style>
  <w:style w:type="paragraph" w:styleId="NormalWeb">
    <w:name w:val="Normal (Web)"/>
    <w:basedOn w:val="Normal"/>
    <w:uiPriority w:val="99"/>
    <w:unhideWhenUsed/>
    <w:rsid w:val="00D742DE"/>
    <w:pPr>
      <w:spacing w:before="100" w:beforeAutospacing="1" w:after="100" w:afterAutospacing="1" w:line="240" w:lineRule="auto"/>
      <w:jc w:val="both"/>
    </w:pPr>
    <w:rPr>
      <w:rFonts w:ascii="Times New Roman" w:hAnsi="Times New Roman"/>
      <w:sz w:val="24"/>
      <w:szCs w:val="24"/>
    </w:rPr>
  </w:style>
  <w:style w:type="paragraph" w:customStyle="1" w:styleId="OutlineNumbered1">
    <w:name w:val="Outline Numbered 1"/>
    <w:basedOn w:val="Normal"/>
    <w:link w:val="OutlineNumbered1Char"/>
    <w:rsid w:val="00D742DE"/>
    <w:pPr>
      <w:numPr>
        <w:numId w:val="6"/>
      </w:numPr>
      <w:tabs>
        <w:tab w:val="clear" w:pos="520"/>
        <w:tab w:val="num" w:pos="360"/>
      </w:tabs>
      <w:spacing w:before="0" w:after="160" w:line="259" w:lineRule="auto"/>
      <w:ind w:left="0" w:firstLine="0"/>
    </w:pPr>
    <w:rPr>
      <w:rFonts w:asciiTheme="minorHAnsi" w:eastAsiaTheme="minorHAnsi" w:hAnsiTheme="minorHAnsi" w:cstheme="minorBidi"/>
      <w:sz w:val="22"/>
      <w:szCs w:val="22"/>
      <w:lang w:val="en-GB" w:eastAsia="en-US"/>
    </w:rPr>
  </w:style>
  <w:style w:type="character" w:customStyle="1" w:styleId="OutlineNumbered1Char">
    <w:name w:val="Outline Numbered 1 Char"/>
    <w:basedOn w:val="DefaultParagraphFont"/>
    <w:link w:val="OutlineNumbered1"/>
    <w:rsid w:val="00D742DE"/>
    <w:rPr>
      <w:lang w:val="en-GB"/>
    </w:rPr>
  </w:style>
  <w:style w:type="paragraph" w:customStyle="1" w:styleId="OutlineNumbered2">
    <w:name w:val="Outline Numbered 2"/>
    <w:basedOn w:val="Normal"/>
    <w:link w:val="OutlineNumbered2Char"/>
    <w:rsid w:val="00D742DE"/>
    <w:pPr>
      <w:numPr>
        <w:ilvl w:val="1"/>
        <w:numId w:val="6"/>
      </w:numPr>
      <w:tabs>
        <w:tab w:val="clear" w:pos="1040"/>
        <w:tab w:val="num" w:pos="360"/>
      </w:tabs>
      <w:spacing w:before="0" w:after="160" w:line="259" w:lineRule="auto"/>
      <w:ind w:left="0" w:firstLine="0"/>
    </w:pPr>
    <w:rPr>
      <w:rFonts w:asciiTheme="minorHAnsi" w:eastAsiaTheme="minorHAnsi" w:hAnsiTheme="minorHAnsi" w:cstheme="minorBidi"/>
      <w:sz w:val="22"/>
      <w:szCs w:val="22"/>
      <w:lang w:val="en-GB" w:eastAsia="en-US"/>
    </w:rPr>
  </w:style>
  <w:style w:type="paragraph" w:customStyle="1" w:styleId="OutlineNumbered3">
    <w:name w:val="Outline Numbered 3"/>
    <w:basedOn w:val="Normal"/>
    <w:link w:val="OutlineNumbered3Char"/>
    <w:rsid w:val="00D742DE"/>
    <w:pPr>
      <w:numPr>
        <w:ilvl w:val="2"/>
        <w:numId w:val="6"/>
      </w:numPr>
      <w:tabs>
        <w:tab w:val="clear" w:pos="1560"/>
        <w:tab w:val="num" w:pos="360"/>
      </w:tabs>
      <w:spacing w:before="0" w:after="160" w:line="259" w:lineRule="auto"/>
      <w:ind w:left="0" w:firstLine="0"/>
    </w:pPr>
    <w:rPr>
      <w:rFonts w:asciiTheme="minorHAnsi" w:eastAsiaTheme="minorHAnsi" w:hAnsiTheme="minorHAnsi" w:cstheme="minorBidi"/>
      <w:sz w:val="22"/>
      <w:szCs w:val="22"/>
      <w:lang w:val="en-GB" w:eastAsia="en-US"/>
    </w:rPr>
  </w:style>
  <w:style w:type="character" w:styleId="EndnoteReference">
    <w:name w:val="endnote reference"/>
    <w:basedOn w:val="DefaultParagraphFont"/>
    <w:uiPriority w:val="99"/>
    <w:unhideWhenUsed/>
    <w:qFormat/>
    <w:rsid w:val="00D742DE"/>
    <w:rPr>
      <w:vertAlign w:val="superscript"/>
    </w:rPr>
  </w:style>
  <w:style w:type="paragraph" w:styleId="EndnoteText">
    <w:name w:val="endnote text"/>
    <w:basedOn w:val="Normal"/>
    <w:link w:val="EndnoteTextChar"/>
    <w:uiPriority w:val="99"/>
    <w:semiHidden/>
    <w:unhideWhenUsed/>
    <w:qFormat/>
    <w:rsid w:val="00D742DE"/>
    <w:pPr>
      <w:spacing w:before="0" w:after="0" w:line="240" w:lineRule="auto"/>
    </w:pPr>
    <w:rPr>
      <w:rFonts w:asciiTheme="minorHAnsi" w:hAnsiTheme="minorHAnsi"/>
      <w:sz w:val="20"/>
    </w:rPr>
  </w:style>
  <w:style w:type="character" w:customStyle="1" w:styleId="EndnoteTextChar">
    <w:name w:val="Endnote Text Char"/>
    <w:basedOn w:val="DefaultParagraphFont"/>
    <w:link w:val="EndnoteText"/>
    <w:uiPriority w:val="99"/>
    <w:semiHidden/>
    <w:rsid w:val="00D742DE"/>
    <w:rPr>
      <w:rFonts w:eastAsia="Times New Roman" w:cs="Times New Roman"/>
      <w:sz w:val="20"/>
      <w:szCs w:val="20"/>
      <w:lang w:eastAsia="en-AU"/>
    </w:rPr>
  </w:style>
  <w:style w:type="paragraph" w:styleId="ListParagraph">
    <w:name w:val="List Paragraph"/>
    <w:aliases w:val="1 heading,Bullet 1,Bullet Points,Bullet point,CV text,Colorful List - Accent 11,Dot pt,F5 List Paragraph,Indicator Text,L,List Paragraph Char Char Char,List Paragraph1,List Paragraph11,No Spacing1,Numbered Para 1,Recommendation,Table text"/>
    <w:basedOn w:val="Normal"/>
    <w:link w:val="ListParagraphChar"/>
    <w:uiPriority w:val="34"/>
    <w:qFormat/>
    <w:rsid w:val="00D742DE"/>
    <w:pPr>
      <w:spacing w:before="0" w:after="0" w:line="240" w:lineRule="auto"/>
      <w:ind w:left="720"/>
    </w:pPr>
    <w:rPr>
      <w:rFonts w:ascii="Calibri" w:eastAsiaTheme="minorHAnsi" w:hAnsi="Calibri" w:cs="Calibri"/>
      <w:sz w:val="22"/>
      <w:szCs w:val="22"/>
      <w:lang w:eastAsia="en-US"/>
    </w:rPr>
  </w:style>
  <w:style w:type="character" w:customStyle="1" w:styleId="normaltextrun">
    <w:name w:val="normaltextrun"/>
    <w:basedOn w:val="DefaultParagraphFont"/>
    <w:rsid w:val="00D742DE"/>
  </w:style>
  <w:style w:type="paragraph" w:styleId="BodyText3">
    <w:name w:val="Body Text 3"/>
    <w:basedOn w:val="Normal"/>
    <w:link w:val="BodyText3Char"/>
    <w:uiPriority w:val="99"/>
    <w:unhideWhenUsed/>
    <w:rsid w:val="00D742DE"/>
    <w:pPr>
      <w:spacing w:after="120"/>
    </w:pPr>
    <w:rPr>
      <w:rFonts w:asciiTheme="minorHAnsi" w:hAnsiTheme="minorHAnsi"/>
      <w:sz w:val="16"/>
      <w:szCs w:val="16"/>
    </w:rPr>
  </w:style>
  <w:style w:type="character" w:customStyle="1" w:styleId="BodyText3Char">
    <w:name w:val="Body Text 3 Char"/>
    <w:basedOn w:val="DefaultParagraphFont"/>
    <w:link w:val="BodyText3"/>
    <w:uiPriority w:val="99"/>
    <w:rsid w:val="00D742DE"/>
    <w:rPr>
      <w:rFonts w:eastAsia="Times New Roman" w:cs="Times New Roman"/>
      <w:sz w:val="16"/>
      <w:szCs w:val="16"/>
      <w:lang w:eastAsia="en-AU"/>
    </w:rPr>
  </w:style>
  <w:style w:type="character" w:customStyle="1" w:styleId="BoxTextChar">
    <w:name w:val="Box Text Char"/>
    <w:basedOn w:val="DefaultParagraphFont"/>
    <w:link w:val="BoxText"/>
    <w:rsid w:val="00D742DE"/>
    <w:rPr>
      <w:rFonts w:ascii="Book Antiqua" w:eastAsia="Times New Roman" w:hAnsi="Book Antiqua" w:cs="Times New Roman"/>
      <w:sz w:val="19"/>
      <w:szCs w:val="20"/>
      <w:lang w:eastAsia="en-AU"/>
    </w:rPr>
  </w:style>
  <w:style w:type="paragraph" w:customStyle="1" w:styleId="FootnoteTextv2">
    <w:name w:val="Footnote Text _v2"/>
    <w:basedOn w:val="FootnoteText"/>
    <w:qFormat/>
    <w:rsid w:val="00D742DE"/>
    <w:pPr>
      <w:spacing w:before="0"/>
    </w:pPr>
    <w:rPr>
      <w:rFonts w:asciiTheme="minorHAnsi" w:hAnsiTheme="minorHAnsi"/>
    </w:rPr>
  </w:style>
  <w:style w:type="paragraph" w:customStyle="1" w:styleId="Boxdash">
    <w:name w:val="Box dash"/>
    <w:basedOn w:val="Dash"/>
    <w:qFormat/>
    <w:rsid w:val="0013710E"/>
    <w:pPr>
      <w:numPr>
        <w:ilvl w:val="0"/>
        <w:numId w:val="11"/>
      </w:numPr>
      <w:tabs>
        <w:tab w:val="num" w:pos="850"/>
      </w:tabs>
      <w:spacing w:before="120" w:after="120"/>
      <w:ind w:left="568" w:hanging="284"/>
    </w:pPr>
    <w:rPr>
      <w:rFonts w:asciiTheme="minorHAnsi" w:hAnsiTheme="minorHAnsi"/>
    </w:rPr>
  </w:style>
  <w:style w:type="paragraph" w:customStyle="1" w:styleId="paragraph">
    <w:name w:val="paragraph"/>
    <w:basedOn w:val="Normal"/>
    <w:rsid w:val="00BD3194"/>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BD3194"/>
  </w:style>
  <w:style w:type="character" w:customStyle="1" w:styleId="superscript">
    <w:name w:val="superscript"/>
    <w:basedOn w:val="DefaultParagraphFont"/>
    <w:rsid w:val="00BD3194"/>
  </w:style>
  <w:style w:type="character" w:customStyle="1" w:styleId="pagebreaktextspan">
    <w:name w:val="pagebreaktextspan"/>
    <w:basedOn w:val="DefaultParagraphFont"/>
    <w:rsid w:val="00C133DA"/>
  </w:style>
  <w:style w:type="character" w:customStyle="1" w:styleId="apple-converted-space">
    <w:name w:val="apple-converted-space"/>
    <w:basedOn w:val="DefaultParagraphFont"/>
    <w:rsid w:val="009B6734"/>
  </w:style>
  <w:style w:type="character" w:customStyle="1" w:styleId="ListParagraphChar">
    <w:name w:val="List Paragraph Char"/>
    <w:aliases w:val="1 heading Char,Bullet 1 Char,Bullet Points Char,Bullet point Char,CV text Char,Colorful List - Accent 11 Char,Dot pt Char,F5 List Paragraph Char,Indicator Text Char,L Char,List Paragraph Char Char Char Char,List Paragraph1 Char"/>
    <w:basedOn w:val="DefaultParagraphFont"/>
    <w:link w:val="ListParagraph"/>
    <w:uiPriority w:val="34"/>
    <w:qFormat/>
    <w:locked/>
    <w:rsid w:val="009B6734"/>
    <w:rPr>
      <w:rFonts w:ascii="Calibri" w:hAnsi="Calibri" w:cs="Calibri"/>
    </w:rPr>
  </w:style>
  <w:style w:type="character" w:customStyle="1" w:styleId="DoubleDotChar">
    <w:name w:val="Double Dot Char"/>
    <w:basedOn w:val="DefaultParagraphFont"/>
    <w:link w:val="DoubleDot"/>
    <w:rsid w:val="008A78DA"/>
    <w:rPr>
      <w:rFonts w:ascii="Book Antiqua" w:eastAsia="Times New Roman" w:hAnsi="Book Antiqua" w:cs="Times New Roman"/>
      <w:sz w:val="19"/>
      <w:szCs w:val="20"/>
      <w:lang w:eastAsia="en-AU"/>
    </w:rPr>
  </w:style>
  <w:style w:type="character" w:customStyle="1" w:styleId="OutlineNumbered2Char">
    <w:name w:val="Outline Numbered 2 Char"/>
    <w:basedOn w:val="DashChar"/>
    <w:link w:val="OutlineNumbered2"/>
    <w:rsid w:val="008A78DA"/>
    <w:rPr>
      <w:rFonts w:ascii="Book Antiqua" w:eastAsia="Times New Roman" w:hAnsi="Book Antiqua" w:cs="Times New Roman"/>
      <w:sz w:val="19"/>
      <w:szCs w:val="20"/>
      <w:lang w:val="en-GB" w:eastAsia="en-AU"/>
    </w:rPr>
  </w:style>
  <w:style w:type="character" w:customStyle="1" w:styleId="OutlineNumbered3Char">
    <w:name w:val="Outline Numbered 3 Char"/>
    <w:basedOn w:val="DashChar"/>
    <w:link w:val="OutlineNumbered3"/>
    <w:rsid w:val="008A78DA"/>
    <w:rPr>
      <w:rFonts w:ascii="Book Antiqua" w:eastAsia="Times New Roman" w:hAnsi="Book Antiqua" w:cs="Times New Roman"/>
      <w:sz w:val="19"/>
      <w:szCs w:val="20"/>
      <w:lang w:val="en-GB" w:eastAsia="en-AU"/>
    </w:rPr>
  </w:style>
  <w:style w:type="character" w:styleId="IntenseEmphasis">
    <w:name w:val="Intense Emphasis"/>
    <w:basedOn w:val="DefaultParagraphFont"/>
    <w:uiPriority w:val="21"/>
    <w:qFormat/>
    <w:rsid w:val="008A78DA"/>
    <w:rPr>
      <w:i/>
      <w:iCs/>
      <w:color w:val="0364C3" w:themeColor="accent1"/>
    </w:rPr>
  </w:style>
  <w:style w:type="paragraph" w:customStyle="1" w:styleId="h3">
    <w:name w:val="h3"/>
    <w:basedOn w:val="Normal"/>
    <w:qFormat/>
    <w:rsid w:val="00AE12C2"/>
    <w:pPr>
      <w:spacing w:before="0" w:after="0" w:line="259" w:lineRule="auto"/>
      <w:ind w:left="520" w:hanging="520"/>
      <w:contextualSpacing/>
    </w:pPr>
    <w:rPr>
      <w:rFonts w:asciiTheme="minorHAnsi" w:eastAsiaTheme="minorHAnsi" w:hAnsiTheme="minorHAnsi" w:cstheme="minorBidi"/>
      <w:b/>
      <w:sz w:val="24"/>
      <w:szCs w:val="22"/>
      <w:lang w:eastAsia="en-US"/>
    </w:rPr>
  </w:style>
  <w:style w:type="paragraph" w:customStyle="1" w:styleId="FooterOddREV">
    <w:name w:val="Footer Odd REV"/>
    <w:basedOn w:val="FooterOdd"/>
    <w:autoRedefine/>
    <w:qFormat/>
    <w:rsid w:val="004D72D5"/>
    <w:pPr>
      <w:pBdr>
        <w:top w:val="single" w:sz="4" w:space="8" w:color="FFFFFF" w:themeColor="background1"/>
      </w:pBdr>
      <w:tabs>
        <w:tab w:val="clear" w:pos="8306"/>
      </w:tabs>
      <w:spacing w:before="240"/>
      <w:textboxTightWrap w:val="firstAndLastLine"/>
    </w:pPr>
    <w:rPr>
      <w:rFonts w:asciiTheme="majorHAnsi" w:hAnsiTheme="majorHAnsi"/>
      <w:bCs/>
      <w:color w:val="FFFFFF" w:themeColor="background1"/>
    </w:rPr>
  </w:style>
  <w:style w:type="character" w:customStyle="1" w:styleId="cf01">
    <w:name w:val="cf01"/>
    <w:basedOn w:val="DefaultParagraphFont"/>
    <w:rsid w:val="0096031F"/>
    <w:rPr>
      <w:rFonts w:ascii="Segoe UI" w:hAnsi="Segoe UI" w:cs="Segoe UI" w:hint="default"/>
      <w:sz w:val="18"/>
      <w:szCs w:val="18"/>
    </w:rPr>
  </w:style>
  <w:style w:type="character" w:customStyle="1" w:styleId="cf11">
    <w:name w:val="cf11"/>
    <w:basedOn w:val="DefaultParagraphFont"/>
    <w:rsid w:val="0096031F"/>
    <w:rPr>
      <w:rFonts w:ascii="Segoe UI" w:hAnsi="Segoe UI" w:cs="Segoe UI" w:hint="default"/>
      <w:i/>
      <w:iCs/>
      <w:sz w:val="18"/>
      <w:szCs w:val="18"/>
    </w:rPr>
  </w:style>
  <w:style w:type="paragraph" w:customStyle="1" w:styleId="Boxheading-centred">
    <w:name w:val="Box heading - centred"/>
    <w:basedOn w:val="BoxHeading"/>
    <w:qFormat/>
    <w:rsid w:val="00A74310"/>
    <w:pPr>
      <w:jc w:val="center"/>
    </w:pPr>
    <w:rPr>
      <w:rFonts w:eastAsia="Book Antiqua"/>
      <w:lang w:eastAsia="en-US"/>
    </w:rPr>
  </w:style>
  <w:style w:type="paragraph" w:customStyle="1" w:styleId="Boxtext-whitecentred">
    <w:name w:val="Box text - white centred"/>
    <w:basedOn w:val="NoSpacing"/>
    <w:qFormat/>
    <w:rsid w:val="00A74310"/>
    <w:pPr>
      <w:jc w:val="center"/>
    </w:pPr>
    <w:rPr>
      <w:rFonts w:asciiTheme="majorHAnsi" w:eastAsia="Book Antiqua" w:hAnsiTheme="majorHAnsi" w:cstheme="majorHAnsi"/>
      <w:bCs/>
      <w:color w:val="FFFFFF" w:themeColor="background1"/>
      <w:lang w:eastAsia="en-US"/>
    </w:rPr>
  </w:style>
  <w:style w:type="paragraph" w:customStyle="1" w:styleId="BoxHeading2-LEFT">
    <w:name w:val="Box Heading 2 - LEFT"/>
    <w:basedOn w:val="BoxHeading2"/>
    <w:qFormat/>
    <w:rsid w:val="00103199"/>
  </w:style>
  <w:style w:type="character" w:styleId="SubtleEmphasis">
    <w:name w:val="Subtle Emphasis"/>
    <w:basedOn w:val="DefaultParagraphFont"/>
    <w:uiPriority w:val="19"/>
    <w:qFormat/>
    <w:rsid w:val="003274D3"/>
    <w:rPr>
      <w:i/>
      <w:iCs/>
      <w:color w:val="404040" w:themeColor="text1" w:themeTint="BF"/>
    </w:rPr>
  </w:style>
  <w:style w:type="character" w:customStyle="1" w:styleId="Mention10">
    <w:name w:val="Mention10"/>
    <w:basedOn w:val="DefaultParagraphFont"/>
    <w:uiPriority w:val="99"/>
    <w:unhideWhenUsed/>
    <w:rsid w:val="004A5977"/>
    <w:rPr>
      <w:color w:val="2B579A"/>
      <w:shd w:val="clear" w:color="auto" w:fill="E1DFDD"/>
    </w:rPr>
  </w:style>
  <w:style w:type="character" w:customStyle="1" w:styleId="null1">
    <w:name w:val="null1"/>
    <w:basedOn w:val="DefaultParagraphFont"/>
    <w:rsid w:val="00B401ED"/>
  </w:style>
  <w:style w:type="character" w:styleId="Mention">
    <w:name w:val="Mention"/>
    <w:basedOn w:val="DefaultParagraphFont"/>
    <w:uiPriority w:val="99"/>
    <w:unhideWhenUsed/>
    <w:rPr>
      <w:color w:val="2B579A"/>
      <w:shd w:val="clear" w:color="auto" w:fill="E1DFDD"/>
    </w:rPr>
  </w:style>
  <w:style w:type="character" w:customStyle="1" w:styleId="Mention100">
    <w:name w:val="Mention100"/>
    <w:basedOn w:val="DefaultParagraphFont"/>
    <w:uiPriority w:val="99"/>
    <w:unhideWhenUsed/>
    <w:rsid w:val="00F80361"/>
    <w:rPr>
      <w:color w:val="2B579A"/>
      <w:shd w:val="clear" w:color="auto" w:fill="E1DFDD"/>
    </w:rPr>
  </w:style>
  <w:style w:type="character" w:customStyle="1" w:styleId="Mention1000">
    <w:name w:val="Mention1000"/>
    <w:basedOn w:val="DefaultParagraphFont"/>
    <w:uiPriority w:val="99"/>
    <w:unhideWhenUsed/>
    <w:rsid w:val="00D528BE"/>
    <w:rPr>
      <w:color w:val="2B579A"/>
      <w:shd w:val="clear" w:color="auto" w:fill="E1DFDD"/>
    </w:rPr>
  </w:style>
  <w:style w:type="character" w:customStyle="1" w:styleId="Mention10000">
    <w:name w:val="Mention10000"/>
    <w:basedOn w:val="DefaultParagraphFont"/>
    <w:uiPriority w:val="99"/>
    <w:unhideWhenUsed/>
    <w:rsid w:val="003F64F6"/>
    <w:rPr>
      <w:color w:val="2B579A"/>
      <w:shd w:val="clear" w:color="auto" w:fill="E1DFDD"/>
    </w:rPr>
  </w:style>
  <w:style w:type="character" w:styleId="UnresolvedMention">
    <w:name w:val="Unresolved Mention"/>
    <w:basedOn w:val="DefaultParagraphFont"/>
    <w:uiPriority w:val="99"/>
    <w:unhideWhenUsed/>
    <w:rsid w:val="00E44157"/>
    <w:rPr>
      <w:color w:val="605E5C"/>
      <w:shd w:val="clear" w:color="auto" w:fill="E1DFDD"/>
    </w:rPr>
  </w:style>
  <w:style w:type="character" w:customStyle="1" w:styleId="Mention100000">
    <w:name w:val="Mention100000"/>
    <w:basedOn w:val="DefaultParagraphFont"/>
    <w:uiPriority w:val="99"/>
    <w:unhideWhenUsed/>
    <w:rsid w:val="00EC680E"/>
    <w:rPr>
      <w:color w:val="2B579A"/>
      <w:shd w:val="clear" w:color="auto" w:fill="E1DFDD"/>
    </w:rPr>
  </w:style>
  <w:style w:type="character" w:customStyle="1" w:styleId="Mention1000000">
    <w:name w:val="Mention1000000"/>
    <w:basedOn w:val="DefaultParagraphFont"/>
    <w:uiPriority w:val="99"/>
    <w:unhideWhenUsed/>
    <w:rsid w:val="000042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8048">
      <w:bodyDiv w:val="1"/>
      <w:marLeft w:val="0"/>
      <w:marRight w:val="0"/>
      <w:marTop w:val="0"/>
      <w:marBottom w:val="0"/>
      <w:divBdr>
        <w:top w:val="none" w:sz="0" w:space="0" w:color="auto"/>
        <w:left w:val="none" w:sz="0" w:space="0" w:color="auto"/>
        <w:bottom w:val="none" w:sz="0" w:space="0" w:color="auto"/>
        <w:right w:val="none" w:sz="0" w:space="0" w:color="auto"/>
      </w:divBdr>
    </w:div>
    <w:div w:id="168450330">
      <w:bodyDiv w:val="1"/>
      <w:marLeft w:val="0"/>
      <w:marRight w:val="0"/>
      <w:marTop w:val="0"/>
      <w:marBottom w:val="0"/>
      <w:divBdr>
        <w:top w:val="none" w:sz="0" w:space="0" w:color="auto"/>
        <w:left w:val="none" w:sz="0" w:space="0" w:color="auto"/>
        <w:bottom w:val="none" w:sz="0" w:space="0" w:color="auto"/>
        <w:right w:val="none" w:sz="0" w:space="0" w:color="auto"/>
      </w:divBdr>
    </w:div>
    <w:div w:id="187528164">
      <w:bodyDiv w:val="1"/>
      <w:marLeft w:val="0"/>
      <w:marRight w:val="0"/>
      <w:marTop w:val="0"/>
      <w:marBottom w:val="0"/>
      <w:divBdr>
        <w:top w:val="none" w:sz="0" w:space="0" w:color="auto"/>
        <w:left w:val="none" w:sz="0" w:space="0" w:color="auto"/>
        <w:bottom w:val="none" w:sz="0" w:space="0" w:color="auto"/>
        <w:right w:val="none" w:sz="0" w:space="0" w:color="auto"/>
      </w:divBdr>
    </w:div>
    <w:div w:id="187985752">
      <w:bodyDiv w:val="1"/>
      <w:marLeft w:val="0"/>
      <w:marRight w:val="0"/>
      <w:marTop w:val="0"/>
      <w:marBottom w:val="0"/>
      <w:divBdr>
        <w:top w:val="none" w:sz="0" w:space="0" w:color="auto"/>
        <w:left w:val="none" w:sz="0" w:space="0" w:color="auto"/>
        <w:bottom w:val="none" w:sz="0" w:space="0" w:color="auto"/>
        <w:right w:val="none" w:sz="0" w:space="0" w:color="auto"/>
      </w:divBdr>
      <w:divsChild>
        <w:div w:id="39134255">
          <w:marLeft w:val="0"/>
          <w:marRight w:val="0"/>
          <w:marTop w:val="0"/>
          <w:marBottom w:val="0"/>
          <w:divBdr>
            <w:top w:val="none" w:sz="0" w:space="0" w:color="auto"/>
            <w:left w:val="none" w:sz="0" w:space="0" w:color="auto"/>
            <w:bottom w:val="none" w:sz="0" w:space="0" w:color="auto"/>
            <w:right w:val="none" w:sz="0" w:space="0" w:color="auto"/>
          </w:divBdr>
        </w:div>
        <w:div w:id="55250553">
          <w:marLeft w:val="0"/>
          <w:marRight w:val="0"/>
          <w:marTop w:val="0"/>
          <w:marBottom w:val="0"/>
          <w:divBdr>
            <w:top w:val="none" w:sz="0" w:space="0" w:color="auto"/>
            <w:left w:val="none" w:sz="0" w:space="0" w:color="auto"/>
            <w:bottom w:val="none" w:sz="0" w:space="0" w:color="auto"/>
            <w:right w:val="none" w:sz="0" w:space="0" w:color="auto"/>
          </w:divBdr>
        </w:div>
        <w:div w:id="82580548">
          <w:marLeft w:val="0"/>
          <w:marRight w:val="0"/>
          <w:marTop w:val="0"/>
          <w:marBottom w:val="0"/>
          <w:divBdr>
            <w:top w:val="none" w:sz="0" w:space="0" w:color="auto"/>
            <w:left w:val="none" w:sz="0" w:space="0" w:color="auto"/>
            <w:bottom w:val="none" w:sz="0" w:space="0" w:color="auto"/>
            <w:right w:val="none" w:sz="0" w:space="0" w:color="auto"/>
          </w:divBdr>
          <w:divsChild>
            <w:div w:id="1068041515">
              <w:marLeft w:val="0"/>
              <w:marRight w:val="0"/>
              <w:marTop w:val="0"/>
              <w:marBottom w:val="0"/>
              <w:divBdr>
                <w:top w:val="none" w:sz="0" w:space="0" w:color="auto"/>
                <w:left w:val="none" w:sz="0" w:space="0" w:color="auto"/>
                <w:bottom w:val="none" w:sz="0" w:space="0" w:color="auto"/>
                <w:right w:val="none" w:sz="0" w:space="0" w:color="auto"/>
              </w:divBdr>
            </w:div>
            <w:div w:id="1210531691">
              <w:marLeft w:val="0"/>
              <w:marRight w:val="0"/>
              <w:marTop w:val="0"/>
              <w:marBottom w:val="0"/>
              <w:divBdr>
                <w:top w:val="none" w:sz="0" w:space="0" w:color="auto"/>
                <w:left w:val="none" w:sz="0" w:space="0" w:color="auto"/>
                <w:bottom w:val="none" w:sz="0" w:space="0" w:color="auto"/>
                <w:right w:val="none" w:sz="0" w:space="0" w:color="auto"/>
              </w:divBdr>
            </w:div>
          </w:divsChild>
        </w:div>
        <w:div w:id="86125127">
          <w:marLeft w:val="0"/>
          <w:marRight w:val="0"/>
          <w:marTop w:val="0"/>
          <w:marBottom w:val="0"/>
          <w:divBdr>
            <w:top w:val="none" w:sz="0" w:space="0" w:color="auto"/>
            <w:left w:val="none" w:sz="0" w:space="0" w:color="auto"/>
            <w:bottom w:val="none" w:sz="0" w:space="0" w:color="auto"/>
            <w:right w:val="none" w:sz="0" w:space="0" w:color="auto"/>
          </w:divBdr>
        </w:div>
        <w:div w:id="86969553">
          <w:marLeft w:val="0"/>
          <w:marRight w:val="0"/>
          <w:marTop w:val="0"/>
          <w:marBottom w:val="0"/>
          <w:divBdr>
            <w:top w:val="none" w:sz="0" w:space="0" w:color="auto"/>
            <w:left w:val="none" w:sz="0" w:space="0" w:color="auto"/>
            <w:bottom w:val="none" w:sz="0" w:space="0" w:color="auto"/>
            <w:right w:val="none" w:sz="0" w:space="0" w:color="auto"/>
          </w:divBdr>
        </w:div>
        <w:div w:id="92017755">
          <w:marLeft w:val="0"/>
          <w:marRight w:val="0"/>
          <w:marTop w:val="0"/>
          <w:marBottom w:val="0"/>
          <w:divBdr>
            <w:top w:val="none" w:sz="0" w:space="0" w:color="auto"/>
            <w:left w:val="none" w:sz="0" w:space="0" w:color="auto"/>
            <w:bottom w:val="none" w:sz="0" w:space="0" w:color="auto"/>
            <w:right w:val="none" w:sz="0" w:space="0" w:color="auto"/>
          </w:divBdr>
        </w:div>
        <w:div w:id="109857386">
          <w:marLeft w:val="0"/>
          <w:marRight w:val="0"/>
          <w:marTop w:val="0"/>
          <w:marBottom w:val="0"/>
          <w:divBdr>
            <w:top w:val="none" w:sz="0" w:space="0" w:color="auto"/>
            <w:left w:val="none" w:sz="0" w:space="0" w:color="auto"/>
            <w:bottom w:val="none" w:sz="0" w:space="0" w:color="auto"/>
            <w:right w:val="none" w:sz="0" w:space="0" w:color="auto"/>
          </w:divBdr>
        </w:div>
        <w:div w:id="133178649">
          <w:marLeft w:val="0"/>
          <w:marRight w:val="0"/>
          <w:marTop w:val="0"/>
          <w:marBottom w:val="0"/>
          <w:divBdr>
            <w:top w:val="none" w:sz="0" w:space="0" w:color="auto"/>
            <w:left w:val="none" w:sz="0" w:space="0" w:color="auto"/>
            <w:bottom w:val="none" w:sz="0" w:space="0" w:color="auto"/>
            <w:right w:val="none" w:sz="0" w:space="0" w:color="auto"/>
          </w:divBdr>
        </w:div>
        <w:div w:id="135613184">
          <w:marLeft w:val="0"/>
          <w:marRight w:val="0"/>
          <w:marTop w:val="0"/>
          <w:marBottom w:val="0"/>
          <w:divBdr>
            <w:top w:val="none" w:sz="0" w:space="0" w:color="auto"/>
            <w:left w:val="none" w:sz="0" w:space="0" w:color="auto"/>
            <w:bottom w:val="none" w:sz="0" w:space="0" w:color="auto"/>
            <w:right w:val="none" w:sz="0" w:space="0" w:color="auto"/>
          </w:divBdr>
        </w:div>
        <w:div w:id="140000742">
          <w:marLeft w:val="0"/>
          <w:marRight w:val="0"/>
          <w:marTop w:val="0"/>
          <w:marBottom w:val="0"/>
          <w:divBdr>
            <w:top w:val="none" w:sz="0" w:space="0" w:color="auto"/>
            <w:left w:val="none" w:sz="0" w:space="0" w:color="auto"/>
            <w:bottom w:val="none" w:sz="0" w:space="0" w:color="auto"/>
            <w:right w:val="none" w:sz="0" w:space="0" w:color="auto"/>
          </w:divBdr>
        </w:div>
        <w:div w:id="171261877">
          <w:marLeft w:val="0"/>
          <w:marRight w:val="0"/>
          <w:marTop w:val="0"/>
          <w:marBottom w:val="0"/>
          <w:divBdr>
            <w:top w:val="none" w:sz="0" w:space="0" w:color="auto"/>
            <w:left w:val="none" w:sz="0" w:space="0" w:color="auto"/>
            <w:bottom w:val="none" w:sz="0" w:space="0" w:color="auto"/>
            <w:right w:val="none" w:sz="0" w:space="0" w:color="auto"/>
          </w:divBdr>
        </w:div>
        <w:div w:id="202983165">
          <w:marLeft w:val="0"/>
          <w:marRight w:val="0"/>
          <w:marTop w:val="0"/>
          <w:marBottom w:val="0"/>
          <w:divBdr>
            <w:top w:val="none" w:sz="0" w:space="0" w:color="auto"/>
            <w:left w:val="none" w:sz="0" w:space="0" w:color="auto"/>
            <w:bottom w:val="none" w:sz="0" w:space="0" w:color="auto"/>
            <w:right w:val="none" w:sz="0" w:space="0" w:color="auto"/>
          </w:divBdr>
        </w:div>
        <w:div w:id="216163805">
          <w:marLeft w:val="0"/>
          <w:marRight w:val="0"/>
          <w:marTop w:val="0"/>
          <w:marBottom w:val="0"/>
          <w:divBdr>
            <w:top w:val="none" w:sz="0" w:space="0" w:color="auto"/>
            <w:left w:val="none" w:sz="0" w:space="0" w:color="auto"/>
            <w:bottom w:val="none" w:sz="0" w:space="0" w:color="auto"/>
            <w:right w:val="none" w:sz="0" w:space="0" w:color="auto"/>
          </w:divBdr>
        </w:div>
        <w:div w:id="284046813">
          <w:marLeft w:val="0"/>
          <w:marRight w:val="0"/>
          <w:marTop w:val="0"/>
          <w:marBottom w:val="0"/>
          <w:divBdr>
            <w:top w:val="none" w:sz="0" w:space="0" w:color="auto"/>
            <w:left w:val="none" w:sz="0" w:space="0" w:color="auto"/>
            <w:bottom w:val="none" w:sz="0" w:space="0" w:color="auto"/>
            <w:right w:val="none" w:sz="0" w:space="0" w:color="auto"/>
          </w:divBdr>
        </w:div>
        <w:div w:id="320430190">
          <w:marLeft w:val="0"/>
          <w:marRight w:val="0"/>
          <w:marTop w:val="0"/>
          <w:marBottom w:val="0"/>
          <w:divBdr>
            <w:top w:val="none" w:sz="0" w:space="0" w:color="auto"/>
            <w:left w:val="none" w:sz="0" w:space="0" w:color="auto"/>
            <w:bottom w:val="none" w:sz="0" w:space="0" w:color="auto"/>
            <w:right w:val="none" w:sz="0" w:space="0" w:color="auto"/>
          </w:divBdr>
        </w:div>
        <w:div w:id="352457825">
          <w:marLeft w:val="0"/>
          <w:marRight w:val="0"/>
          <w:marTop w:val="0"/>
          <w:marBottom w:val="0"/>
          <w:divBdr>
            <w:top w:val="none" w:sz="0" w:space="0" w:color="auto"/>
            <w:left w:val="none" w:sz="0" w:space="0" w:color="auto"/>
            <w:bottom w:val="none" w:sz="0" w:space="0" w:color="auto"/>
            <w:right w:val="none" w:sz="0" w:space="0" w:color="auto"/>
          </w:divBdr>
        </w:div>
        <w:div w:id="374812021">
          <w:marLeft w:val="0"/>
          <w:marRight w:val="0"/>
          <w:marTop w:val="0"/>
          <w:marBottom w:val="0"/>
          <w:divBdr>
            <w:top w:val="none" w:sz="0" w:space="0" w:color="auto"/>
            <w:left w:val="none" w:sz="0" w:space="0" w:color="auto"/>
            <w:bottom w:val="none" w:sz="0" w:space="0" w:color="auto"/>
            <w:right w:val="none" w:sz="0" w:space="0" w:color="auto"/>
          </w:divBdr>
        </w:div>
        <w:div w:id="405997666">
          <w:marLeft w:val="0"/>
          <w:marRight w:val="0"/>
          <w:marTop w:val="0"/>
          <w:marBottom w:val="0"/>
          <w:divBdr>
            <w:top w:val="none" w:sz="0" w:space="0" w:color="auto"/>
            <w:left w:val="none" w:sz="0" w:space="0" w:color="auto"/>
            <w:bottom w:val="none" w:sz="0" w:space="0" w:color="auto"/>
            <w:right w:val="none" w:sz="0" w:space="0" w:color="auto"/>
          </w:divBdr>
        </w:div>
        <w:div w:id="437260018">
          <w:marLeft w:val="0"/>
          <w:marRight w:val="0"/>
          <w:marTop w:val="0"/>
          <w:marBottom w:val="0"/>
          <w:divBdr>
            <w:top w:val="none" w:sz="0" w:space="0" w:color="auto"/>
            <w:left w:val="none" w:sz="0" w:space="0" w:color="auto"/>
            <w:bottom w:val="none" w:sz="0" w:space="0" w:color="auto"/>
            <w:right w:val="none" w:sz="0" w:space="0" w:color="auto"/>
          </w:divBdr>
        </w:div>
        <w:div w:id="538396392">
          <w:marLeft w:val="0"/>
          <w:marRight w:val="0"/>
          <w:marTop w:val="0"/>
          <w:marBottom w:val="0"/>
          <w:divBdr>
            <w:top w:val="none" w:sz="0" w:space="0" w:color="auto"/>
            <w:left w:val="none" w:sz="0" w:space="0" w:color="auto"/>
            <w:bottom w:val="none" w:sz="0" w:space="0" w:color="auto"/>
            <w:right w:val="none" w:sz="0" w:space="0" w:color="auto"/>
          </w:divBdr>
        </w:div>
        <w:div w:id="543832096">
          <w:marLeft w:val="0"/>
          <w:marRight w:val="0"/>
          <w:marTop w:val="0"/>
          <w:marBottom w:val="0"/>
          <w:divBdr>
            <w:top w:val="none" w:sz="0" w:space="0" w:color="auto"/>
            <w:left w:val="none" w:sz="0" w:space="0" w:color="auto"/>
            <w:bottom w:val="none" w:sz="0" w:space="0" w:color="auto"/>
            <w:right w:val="none" w:sz="0" w:space="0" w:color="auto"/>
          </w:divBdr>
        </w:div>
        <w:div w:id="573668373">
          <w:marLeft w:val="0"/>
          <w:marRight w:val="0"/>
          <w:marTop w:val="0"/>
          <w:marBottom w:val="0"/>
          <w:divBdr>
            <w:top w:val="none" w:sz="0" w:space="0" w:color="auto"/>
            <w:left w:val="none" w:sz="0" w:space="0" w:color="auto"/>
            <w:bottom w:val="none" w:sz="0" w:space="0" w:color="auto"/>
            <w:right w:val="none" w:sz="0" w:space="0" w:color="auto"/>
          </w:divBdr>
        </w:div>
        <w:div w:id="624434449">
          <w:marLeft w:val="0"/>
          <w:marRight w:val="0"/>
          <w:marTop w:val="0"/>
          <w:marBottom w:val="0"/>
          <w:divBdr>
            <w:top w:val="none" w:sz="0" w:space="0" w:color="auto"/>
            <w:left w:val="none" w:sz="0" w:space="0" w:color="auto"/>
            <w:bottom w:val="none" w:sz="0" w:space="0" w:color="auto"/>
            <w:right w:val="none" w:sz="0" w:space="0" w:color="auto"/>
          </w:divBdr>
        </w:div>
        <w:div w:id="694380092">
          <w:marLeft w:val="0"/>
          <w:marRight w:val="0"/>
          <w:marTop w:val="0"/>
          <w:marBottom w:val="0"/>
          <w:divBdr>
            <w:top w:val="none" w:sz="0" w:space="0" w:color="auto"/>
            <w:left w:val="none" w:sz="0" w:space="0" w:color="auto"/>
            <w:bottom w:val="none" w:sz="0" w:space="0" w:color="auto"/>
            <w:right w:val="none" w:sz="0" w:space="0" w:color="auto"/>
          </w:divBdr>
        </w:div>
        <w:div w:id="761339496">
          <w:marLeft w:val="0"/>
          <w:marRight w:val="0"/>
          <w:marTop w:val="0"/>
          <w:marBottom w:val="0"/>
          <w:divBdr>
            <w:top w:val="none" w:sz="0" w:space="0" w:color="auto"/>
            <w:left w:val="none" w:sz="0" w:space="0" w:color="auto"/>
            <w:bottom w:val="none" w:sz="0" w:space="0" w:color="auto"/>
            <w:right w:val="none" w:sz="0" w:space="0" w:color="auto"/>
          </w:divBdr>
        </w:div>
        <w:div w:id="948974841">
          <w:marLeft w:val="0"/>
          <w:marRight w:val="0"/>
          <w:marTop w:val="0"/>
          <w:marBottom w:val="0"/>
          <w:divBdr>
            <w:top w:val="none" w:sz="0" w:space="0" w:color="auto"/>
            <w:left w:val="none" w:sz="0" w:space="0" w:color="auto"/>
            <w:bottom w:val="none" w:sz="0" w:space="0" w:color="auto"/>
            <w:right w:val="none" w:sz="0" w:space="0" w:color="auto"/>
          </w:divBdr>
        </w:div>
        <w:div w:id="1015573176">
          <w:marLeft w:val="0"/>
          <w:marRight w:val="0"/>
          <w:marTop w:val="0"/>
          <w:marBottom w:val="0"/>
          <w:divBdr>
            <w:top w:val="none" w:sz="0" w:space="0" w:color="auto"/>
            <w:left w:val="none" w:sz="0" w:space="0" w:color="auto"/>
            <w:bottom w:val="none" w:sz="0" w:space="0" w:color="auto"/>
            <w:right w:val="none" w:sz="0" w:space="0" w:color="auto"/>
          </w:divBdr>
        </w:div>
        <w:div w:id="1018310180">
          <w:marLeft w:val="0"/>
          <w:marRight w:val="0"/>
          <w:marTop w:val="0"/>
          <w:marBottom w:val="0"/>
          <w:divBdr>
            <w:top w:val="none" w:sz="0" w:space="0" w:color="auto"/>
            <w:left w:val="none" w:sz="0" w:space="0" w:color="auto"/>
            <w:bottom w:val="none" w:sz="0" w:space="0" w:color="auto"/>
            <w:right w:val="none" w:sz="0" w:space="0" w:color="auto"/>
          </w:divBdr>
        </w:div>
        <w:div w:id="1029069148">
          <w:marLeft w:val="0"/>
          <w:marRight w:val="0"/>
          <w:marTop w:val="0"/>
          <w:marBottom w:val="0"/>
          <w:divBdr>
            <w:top w:val="none" w:sz="0" w:space="0" w:color="auto"/>
            <w:left w:val="none" w:sz="0" w:space="0" w:color="auto"/>
            <w:bottom w:val="none" w:sz="0" w:space="0" w:color="auto"/>
            <w:right w:val="none" w:sz="0" w:space="0" w:color="auto"/>
          </w:divBdr>
        </w:div>
        <w:div w:id="1039471681">
          <w:marLeft w:val="0"/>
          <w:marRight w:val="0"/>
          <w:marTop w:val="0"/>
          <w:marBottom w:val="0"/>
          <w:divBdr>
            <w:top w:val="none" w:sz="0" w:space="0" w:color="auto"/>
            <w:left w:val="none" w:sz="0" w:space="0" w:color="auto"/>
            <w:bottom w:val="none" w:sz="0" w:space="0" w:color="auto"/>
            <w:right w:val="none" w:sz="0" w:space="0" w:color="auto"/>
          </w:divBdr>
        </w:div>
        <w:div w:id="1070074664">
          <w:marLeft w:val="0"/>
          <w:marRight w:val="0"/>
          <w:marTop w:val="0"/>
          <w:marBottom w:val="0"/>
          <w:divBdr>
            <w:top w:val="none" w:sz="0" w:space="0" w:color="auto"/>
            <w:left w:val="none" w:sz="0" w:space="0" w:color="auto"/>
            <w:bottom w:val="none" w:sz="0" w:space="0" w:color="auto"/>
            <w:right w:val="none" w:sz="0" w:space="0" w:color="auto"/>
          </w:divBdr>
        </w:div>
        <w:div w:id="1077247605">
          <w:marLeft w:val="0"/>
          <w:marRight w:val="0"/>
          <w:marTop w:val="0"/>
          <w:marBottom w:val="0"/>
          <w:divBdr>
            <w:top w:val="none" w:sz="0" w:space="0" w:color="auto"/>
            <w:left w:val="none" w:sz="0" w:space="0" w:color="auto"/>
            <w:bottom w:val="none" w:sz="0" w:space="0" w:color="auto"/>
            <w:right w:val="none" w:sz="0" w:space="0" w:color="auto"/>
          </w:divBdr>
        </w:div>
        <w:div w:id="1079598263">
          <w:marLeft w:val="0"/>
          <w:marRight w:val="0"/>
          <w:marTop w:val="0"/>
          <w:marBottom w:val="0"/>
          <w:divBdr>
            <w:top w:val="none" w:sz="0" w:space="0" w:color="auto"/>
            <w:left w:val="none" w:sz="0" w:space="0" w:color="auto"/>
            <w:bottom w:val="none" w:sz="0" w:space="0" w:color="auto"/>
            <w:right w:val="none" w:sz="0" w:space="0" w:color="auto"/>
          </w:divBdr>
        </w:div>
        <w:div w:id="1084259152">
          <w:marLeft w:val="0"/>
          <w:marRight w:val="0"/>
          <w:marTop w:val="0"/>
          <w:marBottom w:val="0"/>
          <w:divBdr>
            <w:top w:val="none" w:sz="0" w:space="0" w:color="auto"/>
            <w:left w:val="none" w:sz="0" w:space="0" w:color="auto"/>
            <w:bottom w:val="none" w:sz="0" w:space="0" w:color="auto"/>
            <w:right w:val="none" w:sz="0" w:space="0" w:color="auto"/>
          </w:divBdr>
        </w:div>
        <w:div w:id="1085035984">
          <w:marLeft w:val="0"/>
          <w:marRight w:val="0"/>
          <w:marTop w:val="0"/>
          <w:marBottom w:val="0"/>
          <w:divBdr>
            <w:top w:val="none" w:sz="0" w:space="0" w:color="auto"/>
            <w:left w:val="none" w:sz="0" w:space="0" w:color="auto"/>
            <w:bottom w:val="none" w:sz="0" w:space="0" w:color="auto"/>
            <w:right w:val="none" w:sz="0" w:space="0" w:color="auto"/>
          </w:divBdr>
        </w:div>
        <w:div w:id="1103846601">
          <w:marLeft w:val="0"/>
          <w:marRight w:val="0"/>
          <w:marTop w:val="0"/>
          <w:marBottom w:val="0"/>
          <w:divBdr>
            <w:top w:val="none" w:sz="0" w:space="0" w:color="auto"/>
            <w:left w:val="none" w:sz="0" w:space="0" w:color="auto"/>
            <w:bottom w:val="none" w:sz="0" w:space="0" w:color="auto"/>
            <w:right w:val="none" w:sz="0" w:space="0" w:color="auto"/>
          </w:divBdr>
        </w:div>
        <w:div w:id="1110902787">
          <w:marLeft w:val="0"/>
          <w:marRight w:val="0"/>
          <w:marTop w:val="0"/>
          <w:marBottom w:val="0"/>
          <w:divBdr>
            <w:top w:val="none" w:sz="0" w:space="0" w:color="auto"/>
            <w:left w:val="none" w:sz="0" w:space="0" w:color="auto"/>
            <w:bottom w:val="none" w:sz="0" w:space="0" w:color="auto"/>
            <w:right w:val="none" w:sz="0" w:space="0" w:color="auto"/>
          </w:divBdr>
        </w:div>
        <w:div w:id="1120413709">
          <w:marLeft w:val="0"/>
          <w:marRight w:val="0"/>
          <w:marTop w:val="0"/>
          <w:marBottom w:val="0"/>
          <w:divBdr>
            <w:top w:val="none" w:sz="0" w:space="0" w:color="auto"/>
            <w:left w:val="none" w:sz="0" w:space="0" w:color="auto"/>
            <w:bottom w:val="none" w:sz="0" w:space="0" w:color="auto"/>
            <w:right w:val="none" w:sz="0" w:space="0" w:color="auto"/>
          </w:divBdr>
          <w:divsChild>
            <w:div w:id="1711564581">
              <w:marLeft w:val="0"/>
              <w:marRight w:val="0"/>
              <w:marTop w:val="0"/>
              <w:marBottom w:val="0"/>
              <w:divBdr>
                <w:top w:val="none" w:sz="0" w:space="0" w:color="auto"/>
                <w:left w:val="none" w:sz="0" w:space="0" w:color="auto"/>
                <w:bottom w:val="none" w:sz="0" w:space="0" w:color="auto"/>
                <w:right w:val="none" w:sz="0" w:space="0" w:color="auto"/>
              </w:divBdr>
            </w:div>
            <w:div w:id="1988123479">
              <w:marLeft w:val="0"/>
              <w:marRight w:val="0"/>
              <w:marTop w:val="0"/>
              <w:marBottom w:val="0"/>
              <w:divBdr>
                <w:top w:val="none" w:sz="0" w:space="0" w:color="auto"/>
                <w:left w:val="none" w:sz="0" w:space="0" w:color="auto"/>
                <w:bottom w:val="none" w:sz="0" w:space="0" w:color="auto"/>
                <w:right w:val="none" w:sz="0" w:space="0" w:color="auto"/>
              </w:divBdr>
            </w:div>
          </w:divsChild>
        </w:div>
        <w:div w:id="1162239319">
          <w:marLeft w:val="0"/>
          <w:marRight w:val="0"/>
          <w:marTop w:val="0"/>
          <w:marBottom w:val="0"/>
          <w:divBdr>
            <w:top w:val="none" w:sz="0" w:space="0" w:color="auto"/>
            <w:left w:val="none" w:sz="0" w:space="0" w:color="auto"/>
            <w:bottom w:val="none" w:sz="0" w:space="0" w:color="auto"/>
            <w:right w:val="none" w:sz="0" w:space="0" w:color="auto"/>
          </w:divBdr>
        </w:div>
        <w:div w:id="1200168619">
          <w:marLeft w:val="0"/>
          <w:marRight w:val="0"/>
          <w:marTop w:val="0"/>
          <w:marBottom w:val="0"/>
          <w:divBdr>
            <w:top w:val="none" w:sz="0" w:space="0" w:color="auto"/>
            <w:left w:val="none" w:sz="0" w:space="0" w:color="auto"/>
            <w:bottom w:val="none" w:sz="0" w:space="0" w:color="auto"/>
            <w:right w:val="none" w:sz="0" w:space="0" w:color="auto"/>
          </w:divBdr>
        </w:div>
        <w:div w:id="1215311717">
          <w:marLeft w:val="0"/>
          <w:marRight w:val="0"/>
          <w:marTop w:val="0"/>
          <w:marBottom w:val="0"/>
          <w:divBdr>
            <w:top w:val="none" w:sz="0" w:space="0" w:color="auto"/>
            <w:left w:val="none" w:sz="0" w:space="0" w:color="auto"/>
            <w:bottom w:val="none" w:sz="0" w:space="0" w:color="auto"/>
            <w:right w:val="none" w:sz="0" w:space="0" w:color="auto"/>
          </w:divBdr>
        </w:div>
        <w:div w:id="1230766449">
          <w:marLeft w:val="0"/>
          <w:marRight w:val="0"/>
          <w:marTop w:val="0"/>
          <w:marBottom w:val="0"/>
          <w:divBdr>
            <w:top w:val="none" w:sz="0" w:space="0" w:color="auto"/>
            <w:left w:val="none" w:sz="0" w:space="0" w:color="auto"/>
            <w:bottom w:val="none" w:sz="0" w:space="0" w:color="auto"/>
            <w:right w:val="none" w:sz="0" w:space="0" w:color="auto"/>
          </w:divBdr>
        </w:div>
        <w:div w:id="1244922992">
          <w:marLeft w:val="0"/>
          <w:marRight w:val="0"/>
          <w:marTop w:val="0"/>
          <w:marBottom w:val="0"/>
          <w:divBdr>
            <w:top w:val="none" w:sz="0" w:space="0" w:color="auto"/>
            <w:left w:val="none" w:sz="0" w:space="0" w:color="auto"/>
            <w:bottom w:val="none" w:sz="0" w:space="0" w:color="auto"/>
            <w:right w:val="none" w:sz="0" w:space="0" w:color="auto"/>
          </w:divBdr>
        </w:div>
        <w:div w:id="1255018493">
          <w:marLeft w:val="0"/>
          <w:marRight w:val="0"/>
          <w:marTop w:val="0"/>
          <w:marBottom w:val="0"/>
          <w:divBdr>
            <w:top w:val="none" w:sz="0" w:space="0" w:color="auto"/>
            <w:left w:val="none" w:sz="0" w:space="0" w:color="auto"/>
            <w:bottom w:val="none" w:sz="0" w:space="0" w:color="auto"/>
            <w:right w:val="none" w:sz="0" w:space="0" w:color="auto"/>
          </w:divBdr>
        </w:div>
        <w:div w:id="1255359755">
          <w:marLeft w:val="0"/>
          <w:marRight w:val="0"/>
          <w:marTop w:val="0"/>
          <w:marBottom w:val="0"/>
          <w:divBdr>
            <w:top w:val="none" w:sz="0" w:space="0" w:color="auto"/>
            <w:left w:val="none" w:sz="0" w:space="0" w:color="auto"/>
            <w:bottom w:val="none" w:sz="0" w:space="0" w:color="auto"/>
            <w:right w:val="none" w:sz="0" w:space="0" w:color="auto"/>
          </w:divBdr>
        </w:div>
        <w:div w:id="1305280990">
          <w:marLeft w:val="0"/>
          <w:marRight w:val="0"/>
          <w:marTop w:val="0"/>
          <w:marBottom w:val="0"/>
          <w:divBdr>
            <w:top w:val="none" w:sz="0" w:space="0" w:color="auto"/>
            <w:left w:val="none" w:sz="0" w:space="0" w:color="auto"/>
            <w:bottom w:val="none" w:sz="0" w:space="0" w:color="auto"/>
            <w:right w:val="none" w:sz="0" w:space="0" w:color="auto"/>
          </w:divBdr>
        </w:div>
        <w:div w:id="1365016304">
          <w:marLeft w:val="0"/>
          <w:marRight w:val="0"/>
          <w:marTop w:val="0"/>
          <w:marBottom w:val="0"/>
          <w:divBdr>
            <w:top w:val="none" w:sz="0" w:space="0" w:color="auto"/>
            <w:left w:val="none" w:sz="0" w:space="0" w:color="auto"/>
            <w:bottom w:val="none" w:sz="0" w:space="0" w:color="auto"/>
            <w:right w:val="none" w:sz="0" w:space="0" w:color="auto"/>
          </w:divBdr>
        </w:div>
        <w:div w:id="1382484527">
          <w:marLeft w:val="0"/>
          <w:marRight w:val="0"/>
          <w:marTop w:val="0"/>
          <w:marBottom w:val="0"/>
          <w:divBdr>
            <w:top w:val="none" w:sz="0" w:space="0" w:color="auto"/>
            <w:left w:val="none" w:sz="0" w:space="0" w:color="auto"/>
            <w:bottom w:val="none" w:sz="0" w:space="0" w:color="auto"/>
            <w:right w:val="none" w:sz="0" w:space="0" w:color="auto"/>
          </w:divBdr>
        </w:div>
        <w:div w:id="1411343934">
          <w:marLeft w:val="0"/>
          <w:marRight w:val="0"/>
          <w:marTop w:val="0"/>
          <w:marBottom w:val="0"/>
          <w:divBdr>
            <w:top w:val="none" w:sz="0" w:space="0" w:color="auto"/>
            <w:left w:val="none" w:sz="0" w:space="0" w:color="auto"/>
            <w:bottom w:val="none" w:sz="0" w:space="0" w:color="auto"/>
            <w:right w:val="none" w:sz="0" w:space="0" w:color="auto"/>
          </w:divBdr>
        </w:div>
        <w:div w:id="1422872268">
          <w:marLeft w:val="0"/>
          <w:marRight w:val="0"/>
          <w:marTop w:val="0"/>
          <w:marBottom w:val="0"/>
          <w:divBdr>
            <w:top w:val="none" w:sz="0" w:space="0" w:color="auto"/>
            <w:left w:val="none" w:sz="0" w:space="0" w:color="auto"/>
            <w:bottom w:val="none" w:sz="0" w:space="0" w:color="auto"/>
            <w:right w:val="none" w:sz="0" w:space="0" w:color="auto"/>
          </w:divBdr>
        </w:div>
        <w:div w:id="1447000542">
          <w:marLeft w:val="0"/>
          <w:marRight w:val="0"/>
          <w:marTop w:val="0"/>
          <w:marBottom w:val="0"/>
          <w:divBdr>
            <w:top w:val="none" w:sz="0" w:space="0" w:color="auto"/>
            <w:left w:val="none" w:sz="0" w:space="0" w:color="auto"/>
            <w:bottom w:val="none" w:sz="0" w:space="0" w:color="auto"/>
            <w:right w:val="none" w:sz="0" w:space="0" w:color="auto"/>
          </w:divBdr>
        </w:div>
        <w:div w:id="1461220896">
          <w:marLeft w:val="0"/>
          <w:marRight w:val="0"/>
          <w:marTop w:val="0"/>
          <w:marBottom w:val="0"/>
          <w:divBdr>
            <w:top w:val="none" w:sz="0" w:space="0" w:color="auto"/>
            <w:left w:val="none" w:sz="0" w:space="0" w:color="auto"/>
            <w:bottom w:val="none" w:sz="0" w:space="0" w:color="auto"/>
            <w:right w:val="none" w:sz="0" w:space="0" w:color="auto"/>
          </w:divBdr>
        </w:div>
        <w:div w:id="1488126468">
          <w:marLeft w:val="0"/>
          <w:marRight w:val="0"/>
          <w:marTop w:val="0"/>
          <w:marBottom w:val="0"/>
          <w:divBdr>
            <w:top w:val="none" w:sz="0" w:space="0" w:color="auto"/>
            <w:left w:val="none" w:sz="0" w:space="0" w:color="auto"/>
            <w:bottom w:val="none" w:sz="0" w:space="0" w:color="auto"/>
            <w:right w:val="none" w:sz="0" w:space="0" w:color="auto"/>
          </w:divBdr>
        </w:div>
        <w:div w:id="1515001261">
          <w:marLeft w:val="0"/>
          <w:marRight w:val="0"/>
          <w:marTop w:val="0"/>
          <w:marBottom w:val="0"/>
          <w:divBdr>
            <w:top w:val="none" w:sz="0" w:space="0" w:color="auto"/>
            <w:left w:val="none" w:sz="0" w:space="0" w:color="auto"/>
            <w:bottom w:val="none" w:sz="0" w:space="0" w:color="auto"/>
            <w:right w:val="none" w:sz="0" w:space="0" w:color="auto"/>
          </w:divBdr>
        </w:div>
        <w:div w:id="1572891497">
          <w:marLeft w:val="0"/>
          <w:marRight w:val="0"/>
          <w:marTop w:val="0"/>
          <w:marBottom w:val="0"/>
          <w:divBdr>
            <w:top w:val="none" w:sz="0" w:space="0" w:color="auto"/>
            <w:left w:val="none" w:sz="0" w:space="0" w:color="auto"/>
            <w:bottom w:val="none" w:sz="0" w:space="0" w:color="auto"/>
            <w:right w:val="none" w:sz="0" w:space="0" w:color="auto"/>
          </w:divBdr>
        </w:div>
        <w:div w:id="1643195243">
          <w:marLeft w:val="0"/>
          <w:marRight w:val="0"/>
          <w:marTop w:val="0"/>
          <w:marBottom w:val="0"/>
          <w:divBdr>
            <w:top w:val="none" w:sz="0" w:space="0" w:color="auto"/>
            <w:left w:val="none" w:sz="0" w:space="0" w:color="auto"/>
            <w:bottom w:val="none" w:sz="0" w:space="0" w:color="auto"/>
            <w:right w:val="none" w:sz="0" w:space="0" w:color="auto"/>
          </w:divBdr>
        </w:div>
        <w:div w:id="1653674416">
          <w:marLeft w:val="0"/>
          <w:marRight w:val="0"/>
          <w:marTop w:val="0"/>
          <w:marBottom w:val="0"/>
          <w:divBdr>
            <w:top w:val="none" w:sz="0" w:space="0" w:color="auto"/>
            <w:left w:val="none" w:sz="0" w:space="0" w:color="auto"/>
            <w:bottom w:val="none" w:sz="0" w:space="0" w:color="auto"/>
            <w:right w:val="none" w:sz="0" w:space="0" w:color="auto"/>
          </w:divBdr>
        </w:div>
        <w:div w:id="1676151977">
          <w:marLeft w:val="0"/>
          <w:marRight w:val="0"/>
          <w:marTop w:val="0"/>
          <w:marBottom w:val="0"/>
          <w:divBdr>
            <w:top w:val="none" w:sz="0" w:space="0" w:color="auto"/>
            <w:left w:val="none" w:sz="0" w:space="0" w:color="auto"/>
            <w:bottom w:val="none" w:sz="0" w:space="0" w:color="auto"/>
            <w:right w:val="none" w:sz="0" w:space="0" w:color="auto"/>
          </w:divBdr>
        </w:div>
        <w:div w:id="1707675558">
          <w:marLeft w:val="0"/>
          <w:marRight w:val="0"/>
          <w:marTop w:val="0"/>
          <w:marBottom w:val="0"/>
          <w:divBdr>
            <w:top w:val="none" w:sz="0" w:space="0" w:color="auto"/>
            <w:left w:val="none" w:sz="0" w:space="0" w:color="auto"/>
            <w:bottom w:val="none" w:sz="0" w:space="0" w:color="auto"/>
            <w:right w:val="none" w:sz="0" w:space="0" w:color="auto"/>
          </w:divBdr>
          <w:divsChild>
            <w:div w:id="1092823689">
              <w:marLeft w:val="-75"/>
              <w:marRight w:val="0"/>
              <w:marTop w:val="30"/>
              <w:marBottom w:val="30"/>
              <w:divBdr>
                <w:top w:val="none" w:sz="0" w:space="0" w:color="auto"/>
                <w:left w:val="none" w:sz="0" w:space="0" w:color="auto"/>
                <w:bottom w:val="none" w:sz="0" w:space="0" w:color="auto"/>
                <w:right w:val="none" w:sz="0" w:space="0" w:color="auto"/>
              </w:divBdr>
              <w:divsChild>
                <w:div w:id="931082023">
                  <w:marLeft w:val="0"/>
                  <w:marRight w:val="0"/>
                  <w:marTop w:val="0"/>
                  <w:marBottom w:val="0"/>
                  <w:divBdr>
                    <w:top w:val="none" w:sz="0" w:space="0" w:color="auto"/>
                    <w:left w:val="none" w:sz="0" w:space="0" w:color="auto"/>
                    <w:bottom w:val="none" w:sz="0" w:space="0" w:color="auto"/>
                    <w:right w:val="none" w:sz="0" w:space="0" w:color="auto"/>
                  </w:divBdr>
                  <w:divsChild>
                    <w:div w:id="492139076">
                      <w:marLeft w:val="0"/>
                      <w:marRight w:val="0"/>
                      <w:marTop w:val="0"/>
                      <w:marBottom w:val="0"/>
                      <w:divBdr>
                        <w:top w:val="none" w:sz="0" w:space="0" w:color="auto"/>
                        <w:left w:val="none" w:sz="0" w:space="0" w:color="auto"/>
                        <w:bottom w:val="none" w:sz="0" w:space="0" w:color="auto"/>
                        <w:right w:val="none" w:sz="0" w:space="0" w:color="auto"/>
                      </w:divBdr>
                    </w:div>
                    <w:div w:id="1451053729">
                      <w:marLeft w:val="0"/>
                      <w:marRight w:val="0"/>
                      <w:marTop w:val="0"/>
                      <w:marBottom w:val="0"/>
                      <w:divBdr>
                        <w:top w:val="none" w:sz="0" w:space="0" w:color="auto"/>
                        <w:left w:val="none" w:sz="0" w:space="0" w:color="auto"/>
                        <w:bottom w:val="none" w:sz="0" w:space="0" w:color="auto"/>
                        <w:right w:val="none" w:sz="0" w:space="0" w:color="auto"/>
                      </w:divBdr>
                    </w:div>
                    <w:div w:id="1885289085">
                      <w:marLeft w:val="0"/>
                      <w:marRight w:val="0"/>
                      <w:marTop w:val="0"/>
                      <w:marBottom w:val="0"/>
                      <w:divBdr>
                        <w:top w:val="none" w:sz="0" w:space="0" w:color="auto"/>
                        <w:left w:val="none" w:sz="0" w:space="0" w:color="auto"/>
                        <w:bottom w:val="none" w:sz="0" w:space="0" w:color="auto"/>
                        <w:right w:val="none" w:sz="0" w:space="0" w:color="auto"/>
                      </w:divBdr>
                    </w:div>
                  </w:divsChild>
                </w:div>
                <w:div w:id="1045521893">
                  <w:marLeft w:val="0"/>
                  <w:marRight w:val="0"/>
                  <w:marTop w:val="0"/>
                  <w:marBottom w:val="0"/>
                  <w:divBdr>
                    <w:top w:val="none" w:sz="0" w:space="0" w:color="auto"/>
                    <w:left w:val="none" w:sz="0" w:space="0" w:color="auto"/>
                    <w:bottom w:val="none" w:sz="0" w:space="0" w:color="auto"/>
                    <w:right w:val="none" w:sz="0" w:space="0" w:color="auto"/>
                  </w:divBdr>
                  <w:divsChild>
                    <w:div w:id="121074274">
                      <w:marLeft w:val="0"/>
                      <w:marRight w:val="0"/>
                      <w:marTop w:val="0"/>
                      <w:marBottom w:val="0"/>
                      <w:divBdr>
                        <w:top w:val="none" w:sz="0" w:space="0" w:color="auto"/>
                        <w:left w:val="none" w:sz="0" w:space="0" w:color="auto"/>
                        <w:bottom w:val="none" w:sz="0" w:space="0" w:color="auto"/>
                        <w:right w:val="none" w:sz="0" w:space="0" w:color="auto"/>
                      </w:divBdr>
                    </w:div>
                    <w:div w:id="638537783">
                      <w:marLeft w:val="0"/>
                      <w:marRight w:val="0"/>
                      <w:marTop w:val="0"/>
                      <w:marBottom w:val="0"/>
                      <w:divBdr>
                        <w:top w:val="none" w:sz="0" w:space="0" w:color="auto"/>
                        <w:left w:val="none" w:sz="0" w:space="0" w:color="auto"/>
                        <w:bottom w:val="none" w:sz="0" w:space="0" w:color="auto"/>
                        <w:right w:val="none" w:sz="0" w:space="0" w:color="auto"/>
                      </w:divBdr>
                    </w:div>
                    <w:div w:id="1851749878">
                      <w:marLeft w:val="0"/>
                      <w:marRight w:val="0"/>
                      <w:marTop w:val="0"/>
                      <w:marBottom w:val="0"/>
                      <w:divBdr>
                        <w:top w:val="none" w:sz="0" w:space="0" w:color="auto"/>
                        <w:left w:val="none" w:sz="0" w:space="0" w:color="auto"/>
                        <w:bottom w:val="none" w:sz="0" w:space="0" w:color="auto"/>
                        <w:right w:val="none" w:sz="0" w:space="0" w:color="auto"/>
                      </w:divBdr>
                    </w:div>
                  </w:divsChild>
                </w:div>
                <w:div w:id="1302347735">
                  <w:marLeft w:val="0"/>
                  <w:marRight w:val="0"/>
                  <w:marTop w:val="0"/>
                  <w:marBottom w:val="0"/>
                  <w:divBdr>
                    <w:top w:val="none" w:sz="0" w:space="0" w:color="auto"/>
                    <w:left w:val="none" w:sz="0" w:space="0" w:color="auto"/>
                    <w:bottom w:val="none" w:sz="0" w:space="0" w:color="auto"/>
                    <w:right w:val="none" w:sz="0" w:space="0" w:color="auto"/>
                  </w:divBdr>
                  <w:divsChild>
                    <w:div w:id="1220940824">
                      <w:marLeft w:val="0"/>
                      <w:marRight w:val="0"/>
                      <w:marTop w:val="0"/>
                      <w:marBottom w:val="0"/>
                      <w:divBdr>
                        <w:top w:val="none" w:sz="0" w:space="0" w:color="auto"/>
                        <w:left w:val="none" w:sz="0" w:space="0" w:color="auto"/>
                        <w:bottom w:val="none" w:sz="0" w:space="0" w:color="auto"/>
                        <w:right w:val="none" w:sz="0" w:space="0" w:color="auto"/>
                      </w:divBdr>
                    </w:div>
                    <w:div w:id="1591621247">
                      <w:marLeft w:val="0"/>
                      <w:marRight w:val="0"/>
                      <w:marTop w:val="0"/>
                      <w:marBottom w:val="0"/>
                      <w:divBdr>
                        <w:top w:val="none" w:sz="0" w:space="0" w:color="auto"/>
                        <w:left w:val="none" w:sz="0" w:space="0" w:color="auto"/>
                        <w:bottom w:val="none" w:sz="0" w:space="0" w:color="auto"/>
                        <w:right w:val="none" w:sz="0" w:space="0" w:color="auto"/>
                      </w:divBdr>
                    </w:div>
                    <w:div w:id="1667905182">
                      <w:marLeft w:val="0"/>
                      <w:marRight w:val="0"/>
                      <w:marTop w:val="0"/>
                      <w:marBottom w:val="0"/>
                      <w:divBdr>
                        <w:top w:val="none" w:sz="0" w:space="0" w:color="auto"/>
                        <w:left w:val="none" w:sz="0" w:space="0" w:color="auto"/>
                        <w:bottom w:val="none" w:sz="0" w:space="0" w:color="auto"/>
                        <w:right w:val="none" w:sz="0" w:space="0" w:color="auto"/>
                      </w:divBdr>
                    </w:div>
                  </w:divsChild>
                </w:div>
                <w:div w:id="1532066584">
                  <w:marLeft w:val="0"/>
                  <w:marRight w:val="0"/>
                  <w:marTop w:val="0"/>
                  <w:marBottom w:val="0"/>
                  <w:divBdr>
                    <w:top w:val="none" w:sz="0" w:space="0" w:color="auto"/>
                    <w:left w:val="none" w:sz="0" w:space="0" w:color="auto"/>
                    <w:bottom w:val="none" w:sz="0" w:space="0" w:color="auto"/>
                    <w:right w:val="none" w:sz="0" w:space="0" w:color="auto"/>
                  </w:divBdr>
                  <w:divsChild>
                    <w:div w:id="579485883">
                      <w:marLeft w:val="0"/>
                      <w:marRight w:val="0"/>
                      <w:marTop w:val="0"/>
                      <w:marBottom w:val="0"/>
                      <w:divBdr>
                        <w:top w:val="none" w:sz="0" w:space="0" w:color="auto"/>
                        <w:left w:val="none" w:sz="0" w:space="0" w:color="auto"/>
                        <w:bottom w:val="none" w:sz="0" w:space="0" w:color="auto"/>
                        <w:right w:val="none" w:sz="0" w:space="0" w:color="auto"/>
                      </w:divBdr>
                    </w:div>
                    <w:div w:id="725568111">
                      <w:marLeft w:val="0"/>
                      <w:marRight w:val="0"/>
                      <w:marTop w:val="0"/>
                      <w:marBottom w:val="0"/>
                      <w:divBdr>
                        <w:top w:val="none" w:sz="0" w:space="0" w:color="auto"/>
                        <w:left w:val="none" w:sz="0" w:space="0" w:color="auto"/>
                        <w:bottom w:val="none" w:sz="0" w:space="0" w:color="auto"/>
                        <w:right w:val="none" w:sz="0" w:space="0" w:color="auto"/>
                      </w:divBdr>
                    </w:div>
                    <w:div w:id="891160324">
                      <w:marLeft w:val="0"/>
                      <w:marRight w:val="0"/>
                      <w:marTop w:val="0"/>
                      <w:marBottom w:val="0"/>
                      <w:divBdr>
                        <w:top w:val="none" w:sz="0" w:space="0" w:color="auto"/>
                        <w:left w:val="none" w:sz="0" w:space="0" w:color="auto"/>
                        <w:bottom w:val="none" w:sz="0" w:space="0" w:color="auto"/>
                        <w:right w:val="none" w:sz="0" w:space="0" w:color="auto"/>
                      </w:divBdr>
                    </w:div>
                  </w:divsChild>
                </w:div>
                <w:div w:id="1629702879">
                  <w:marLeft w:val="0"/>
                  <w:marRight w:val="0"/>
                  <w:marTop w:val="0"/>
                  <w:marBottom w:val="0"/>
                  <w:divBdr>
                    <w:top w:val="none" w:sz="0" w:space="0" w:color="auto"/>
                    <w:left w:val="none" w:sz="0" w:space="0" w:color="auto"/>
                    <w:bottom w:val="none" w:sz="0" w:space="0" w:color="auto"/>
                    <w:right w:val="none" w:sz="0" w:space="0" w:color="auto"/>
                  </w:divBdr>
                  <w:divsChild>
                    <w:div w:id="140319210">
                      <w:marLeft w:val="0"/>
                      <w:marRight w:val="0"/>
                      <w:marTop w:val="0"/>
                      <w:marBottom w:val="0"/>
                      <w:divBdr>
                        <w:top w:val="none" w:sz="0" w:space="0" w:color="auto"/>
                        <w:left w:val="none" w:sz="0" w:space="0" w:color="auto"/>
                        <w:bottom w:val="none" w:sz="0" w:space="0" w:color="auto"/>
                        <w:right w:val="none" w:sz="0" w:space="0" w:color="auto"/>
                      </w:divBdr>
                    </w:div>
                    <w:div w:id="710692317">
                      <w:marLeft w:val="0"/>
                      <w:marRight w:val="0"/>
                      <w:marTop w:val="0"/>
                      <w:marBottom w:val="0"/>
                      <w:divBdr>
                        <w:top w:val="none" w:sz="0" w:space="0" w:color="auto"/>
                        <w:left w:val="none" w:sz="0" w:space="0" w:color="auto"/>
                        <w:bottom w:val="none" w:sz="0" w:space="0" w:color="auto"/>
                        <w:right w:val="none" w:sz="0" w:space="0" w:color="auto"/>
                      </w:divBdr>
                    </w:div>
                    <w:div w:id="1149784409">
                      <w:marLeft w:val="0"/>
                      <w:marRight w:val="0"/>
                      <w:marTop w:val="0"/>
                      <w:marBottom w:val="0"/>
                      <w:divBdr>
                        <w:top w:val="none" w:sz="0" w:space="0" w:color="auto"/>
                        <w:left w:val="none" w:sz="0" w:space="0" w:color="auto"/>
                        <w:bottom w:val="none" w:sz="0" w:space="0" w:color="auto"/>
                        <w:right w:val="none" w:sz="0" w:space="0" w:color="auto"/>
                      </w:divBdr>
                    </w:div>
                  </w:divsChild>
                </w:div>
                <w:div w:id="1898777388">
                  <w:marLeft w:val="0"/>
                  <w:marRight w:val="0"/>
                  <w:marTop w:val="0"/>
                  <w:marBottom w:val="0"/>
                  <w:divBdr>
                    <w:top w:val="none" w:sz="0" w:space="0" w:color="auto"/>
                    <w:left w:val="none" w:sz="0" w:space="0" w:color="auto"/>
                    <w:bottom w:val="none" w:sz="0" w:space="0" w:color="auto"/>
                    <w:right w:val="none" w:sz="0" w:space="0" w:color="auto"/>
                  </w:divBdr>
                  <w:divsChild>
                    <w:div w:id="244264642">
                      <w:marLeft w:val="0"/>
                      <w:marRight w:val="0"/>
                      <w:marTop w:val="0"/>
                      <w:marBottom w:val="0"/>
                      <w:divBdr>
                        <w:top w:val="none" w:sz="0" w:space="0" w:color="auto"/>
                        <w:left w:val="none" w:sz="0" w:space="0" w:color="auto"/>
                        <w:bottom w:val="none" w:sz="0" w:space="0" w:color="auto"/>
                        <w:right w:val="none" w:sz="0" w:space="0" w:color="auto"/>
                      </w:divBdr>
                    </w:div>
                    <w:div w:id="837044248">
                      <w:marLeft w:val="0"/>
                      <w:marRight w:val="0"/>
                      <w:marTop w:val="0"/>
                      <w:marBottom w:val="0"/>
                      <w:divBdr>
                        <w:top w:val="none" w:sz="0" w:space="0" w:color="auto"/>
                        <w:left w:val="none" w:sz="0" w:space="0" w:color="auto"/>
                        <w:bottom w:val="none" w:sz="0" w:space="0" w:color="auto"/>
                        <w:right w:val="none" w:sz="0" w:space="0" w:color="auto"/>
                      </w:divBdr>
                    </w:div>
                    <w:div w:id="1568033197">
                      <w:marLeft w:val="0"/>
                      <w:marRight w:val="0"/>
                      <w:marTop w:val="0"/>
                      <w:marBottom w:val="0"/>
                      <w:divBdr>
                        <w:top w:val="none" w:sz="0" w:space="0" w:color="auto"/>
                        <w:left w:val="none" w:sz="0" w:space="0" w:color="auto"/>
                        <w:bottom w:val="none" w:sz="0" w:space="0" w:color="auto"/>
                        <w:right w:val="none" w:sz="0" w:space="0" w:color="auto"/>
                      </w:divBdr>
                    </w:div>
                  </w:divsChild>
                </w:div>
                <w:div w:id="2020812276">
                  <w:marLeft w:val="0"/>
                  <w:marRight w:val="0"/>
                  <w:marTop w:val="0"/>
                  <w:marBottom w:val="0"/>
                  <w:divBdr>
                    <w:top w:val="none" w:sz="0" w:space="0" w:color="auto"/>
                    <w:left w:val="none" w:sz="0" w:space="0" w:color="auto"/>
                    <w:bottom w:val="none" w:sz="0" w:space="0" w:color="auto"/>
                    <w:right w:val="none" w:sz="0" w:space="0" w:color="auto"/>
                  </w:divBdr>
                  <w:divsChild>
                    <w:div w:id="1047921474">
                      <w:marLeft w:val="0"/>
                      <w:marRight w:val="0"/>
                      <w:marTop w:val="0"/>
                      <w:marBottom w:val="0"/>
                      <w:divBdr>
                        <w:top w:val="none" w:sz="0" w:space="0" w:color="auto"/>
                        <w:left w:val="none" w:sz="0" w:space="0" w:color="auto"/>
                        <w:bottom w:val="none" w:sz="0" w:space="0" w:color="auto"/>
                        <w:right w:val="none" w:sz="0" w:space="0" w:color="auto"/>
                      </w:divBdr>
                    </w:div>
                    <w:div w:id="1107654496">
                      <w:marLeft w:val="0"/>
                      <w:marRight w:val="0"/>
                      <w:marTop w:val="0"/>
                      <w:marBottom w:val="0"/>
                      <w:divBdr>
                        <w:top w:val="none" w:sz="0" w:space="0" w:color="auto"/>
                        <w:left w:val="none" w:sz="0" w:space="0" w:color="auto"/>
                        <w:bottom w:val="none" w:sz="0" w:space="0" w:color="auto"/>
                        <w:right w:val="none" w:sz="0" w:space="0" w:color="auto"/>
                      </w:divBdr>
                    </w:div>
                    <w:div w:id="1252664998">
                      <w:marLeft w:val="0"/>
                      <w:marRight w:val="0"/>
                      <w:marTop w:val="0"/>
                      <w:marBottom w:val="0"/>
                      <w:divBdr>
                        <w:top w:val="none" w:sz="0" w:space="0" w:color="auto"/>
                        <w:left w:val="none" w:sz="0" w:space="0" w:color="auto"/>
                        <w:bottom w:val="none" w:sz="0" w:space="0" w:color="auto"/>
                        <w:right w:val="none" w:sz="0" w:space="0" w:color="auto"/>
                      </w:divBdr>
                    </w:div>
                  </w:divsChild>
                </w:div>
                <w:div w:id="2090272876">
                  <w:marLeft w:val="0"/>
                  <w:marRight w:val="0"/>
                  <w:marTop w:val="0"/>
                  <w:marBottom w:val="0"/>
                  <w:divBdr>
                    <w:top w:val="none" w:sz="0" w:space="0" w:color="auto"/>
                    <w:left w:val="none" w:sz="0" w:space="0" w:color="auto"/>
                    <w:bottom w:val="none" w:sz="0" w:space="0" w:color="auto"/>
                    <w:right w:val="none" w:sz="0" w:space="0" w:color="auto"/>
                  </w:divBdr>
                  <w:divsChild>
                    <w:div w:id="534512019">
                      <w:marLeft w:val="0"/>
                      <w:marRight w:val="0"/>
                      <w:marTop w:val="0"/>
                      <w:marBottom w:val="0"/>
                      <w:divBdr>
                        <w:top w:val="none" w:sz="0" w:space="0" w:color="auto"/>
                        <w:left w:val="none" w:sz="0" w:space="0" w:color="auto"/>
                        <w:bottom w:val="none" w:sz="0" w:space="0" w:color="auto"/>
                        <w:right w:val="none" w:sz="0" w:space="0" w:color="auto"/>
                      </w:divBdr>
                    </w:div>
                    <w:div w:id="938373873">
                      <w:marLeft w:val="0"/>
                      <w:marRight w:val="0"/>
                      <w:marTop w:val="0"/>
                      <w:marBottom w:val="0"/>
                      <w:divBdr>
                        <w:top w:val="none" w:sz="0" w:space="0" w:color="auto"/>
                        <w:left w:val="none" w:sz="0" w:space="0" w:color="auto"/>
                        <w:bottom w:val="none" w:sz="0" w:space="0" w:color="auto"/>
                        <w:right w:val="none" w:sz="0" w:space="0" w:color="auto"/>
                      </w:divBdr>
                    </w:div>
                    <w:div w:id="162800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866645">
          <w:marLeft w:val="0"/>
          <w:marRight w:val="0"/>
          <w:marTop w:val="0"/>
          <w:marBottom w:val="0"/>
          <w:divBdr>
            <w:top w:val="none" w:sz="0" w:space="0" w:color="auto"/>
            <w:left w:val="none" w:sz="0" w:space="0" w:color="auto"/>
            <w:bottom w:val="none" w:sz="0" w:space="0" w:color="auto"/>
            <w:right w:val="none" w:sz="0" w:space="0" w:color="auto"/>
          </w:divBdr>
        </w:div>
        <w:div w:id="1769346374">
          <w:marLeft w:val="0"/>
          <w:marRight w:val="0"/>
          <w:marTop w:val="0"/>
          <w:marBottom w:val="0"/>
          <w:divBdr>
            <w:top w:val="none" w:sz="0" w:space="0" w:color="auto"/>
            <w:left w:val="none" w:sz="0" w:space="0" w:color="auto"/>
            <w:bottom w:val="none" w:sz="0" w:space="0" w:color="auto"/>
            <w:right w:val="none" w:sz="0" w:space="0" w:color="auto"/>
          </w:divBdr>
          <w:divsChild>
            <w:div w:id="258832472">
              <w:marLeft w:val="0"/>
              <w:marRight w:val="0"/>
              <w:marTop w:val="0"/>
              <w:marBottom w:val="0"/>
              <w:divBdr>
                <w:top w:val="none" w:sz="0" w:space="0" w:color="auto"/>
                <w:left w:val="none" w:sz="0" w:space="0" w:color="auto"/>
                <w:bottom w:val="none" w:sz="0" w:space="0" w:color="auto"/>
                <w:right w:val="none" w:sz="0" w:space="0" w:color="auto"/>
              </w:divBdr>
            </w:div>
            <w:div w:id="1098335539">
              <w:marLeft w:val="0"/>
              <w:marRight w:val="0"/>
              <w:marTop w:val="0"/>
              <w:marBottom w:val="0"/>
              <w:divBdr>
                <w:top w:val="none" w:sz="0" w:space="0" w:color="auto"/>
                <w:left w:val="none" w:sz="0" w:space="0" w:color="auto"/>
                <w:bottom w:val="none" w:sz="0" w:space="0" w:color="auto"/>
                <w:right w:val="none" w:sz="0" w:space="0" w:color="auto"/>
              </w:divBdr>
            </w:div>
          </w:divsChild>
        </w:div>
        <w:div w:id="1818455428">
          <w:marLeft w:val="0"/>
          <w:marRight w:val="0"/>
          <w:marTop w:val="0"/>
          <w:marBottom w:val="0"/>
          <w:divBdr>
            <w:top w:val="none" w:sz="0" w:space="0" w:color="auto"/>
            <w:left w:val="none" w:sz="0" w:space="0" w:color="auto"/>
            <w:bottom w:val="none" w:sz="0" w:space="0" w:color="auto"/>
            <w:right w:val="none" w:sz="0" w:space="0" w:color="auto"/>
          </w:divBdr>
        </w:div>
        <w:div w:id="1821729125">
          <w:marLeft w:val="0"/>
          <w:marRight w:val="0"/>
          <w:marTop w:val="0"/>
          <w:marBottom w:val="0"/>
          <w:divBdr>
            <w:top w:val="none" w:sz="0" w:space="0" w:color="auto"/>
            <w:left w:val="none" w:sz="0" w:space="0" w:color="auto"/>
            <w:bottom w:val="none" w:sz="0" w:space="0" w:color="auto"/>
            <w:right w:val="none" w:sz="0" w:space="0" w:color="auto"/>
          </w:divBdr>
        </w:div>
        <w:div w:id="1845780139">
          <w:marLeft w:val="0"/>
          <w:marRight w:val="0"/>
          <w:marTop w:val="0"/>
          <w:marBottom w:val="0"/>
          <w:divBdr>
            <w:top w:val="none" w:sz="0" w:space="0" w:color="auto"/>
            <w:left w:val="none" w:sz="0" w:space="0" w:color="auto"/>
            <w:bottom w:val="none" w:sz="0" w:space="0" w:color="auto"/>
            <w:right w:val="none" w:sz="0" w:space="0" w:color="auto"/>
          </w:divBdr>
        </w:div>
        <w:div w:id="1847667319">
          <w:marLeft w:val="0"/>
          <w:marRight w:val="0"/>
          <w:marTop w:val="0"/>
          <w:marBottom w:val="0"/>
          <w:divBdr>
            <w:top w:val="none" w:sz="0" w:space="0" w:color="auto"/>
            <w:left w:val="none" w:sz="0" w:space="0" w:color="auto"/>
            <w:bottom w:val="none" w:sz="0" w:space="0" w:color="auto"/>
            <w:right w:val="none" w:sz="0" w:space="0" w:color="auto"/>
          </w:divBdr>
        </w:div>
        <w:div w:id="1873179638">
          <w:marLeft w:val="0"/>
          <w:marRight w:val="0"/>
          <w:marTop w:val="0"/>
          <w:marBottom w:val="0"/>
          <w:divBdr>
            <w:top w:val="none" w:sz="0" w:space="0" w:color="auto"/>
            <w:left w:val="none" w:sz="0" w:space="0" w:color="auto"/>
            <w:bottom w:val="none" w:sz="0" w:space="0" w:color="auto"/>
            <w:right w:val="none" w:sz="0" w:space="0" w:color="auto"/>
          </w:divBdr>
        </w:div>
        <w:div w:id="1894584538">
          <w:marLeft w:val="0"/>
          <w:marRight w:val="0"/>
          <w:marTop w:val="0"/>
          <w:marBottom w:val="0"/>
          <w:divBdr>
            <w:top w:val="none" w:sz="0" w:space="0" w:color="auto"/>
            <w:left w:val="none" w:sz="0" w:space="0" w:color="auto"/>
            <w:bottom w:val="none" w:sz="0" w:space="0" w:color="auto"/>
            <w:right w:val="none" w:sz="0" w:space="0" w:color="auto"/>
          </w:divBdr>
        </w:div>
        <w:div w:id="1903634645">
          <w:marLeft w:val="0"/>
          <w:marRight w:val="0"/>
          <w:marTop w:val="0"/>
          <w:marBottom w:val="0"/>
          <w:divBdr>
            <w:top w:val="none" w:sz="0" w:space="0" w:color="auto"/>
            <w:left w:val="none" w:sz="0" w:space="0" w:color="auto"/>
            <w:bottom w:val="none" w:sz="0" w:space="0" w:color="auto"/>
            <w:right w:val="none" w:sz="0" w:space="0" w:color="auto"/>
          </w:divBdr>
        </w:div>
        <w:div w:id="1904094821">
          <w:marLeft w:val="0"/>
          <w:marRight w:val="0"/>
          <w:marTop w:val="0"/>
          <w:marBottom w:val="0"/>
          <w:divBdr>
            <w:top w:val="none" w:sz="0" w:space="0" w:color="auto"/>
            <w:left w:val="none" w:sz="0" w:space="0" w:color="auto"/>
            <w:bottom w:val="none" w:sz="0" w:space="0" w:color="auto"/>
            <w:right w:val="none" w:sz="0" w:space="0" w:color="auto"/>
          </w:divBdr>
        </w:div>
        <w:div w:id="1905218674">
          <w:marLeft w:val="0"/>
          <w:marRight w:val="0"/>
          <w:marTop w:val="0"/>
          <w:marBottom w:val="0"/>
          <w:divBdr>
            <w:top w:val="none" w:sz="0" w:space="0" w:color="auto"/>
            <w:left w:val="none" w:sz="0" w:space="0" w:color="auto"/>
            <w:bottom w:val="none" w:sz="0" w:space="0" w:color="auto"/>
            <w:right w:val="none" w:sz="0" w:space="0" w:color="auto"/>
          </w:divBdr>
        </w:div>
        <w:div w:id="1930118144">
          <w:marLeft w:val="0"/>
          <w:marRight w:val="0"/>
          <w:marTop w:val="0"/>
          <w:marBottom w:val="0"/>
          <w:divBdr>
            <w:top w:val="none" w:sz="0" w:space="0" w:color="auto"/>
            <w:left w:val="none" w:sz="0" w:space="0" w:color="auto"/>
            <w:bottom w:val="none" w:sz="0" w:space="0" w:color="auto"/>
            <w:right w:val="none" w:sz="0" w:space="0" w:color="auto"/>
          </w:divBdr>
        </w:div>
        <w:div w:id="1942100857">
          <w:marLeft w:val="0"/>
          <w:marRight w:val="0"/>
          <w:marTop w:val="0"/>
          <w:marBottom w:val="0"/>
          <w:divBdr>
            <w:top w:val="none" w:sz="0" w:space="0" w:color="auto"/>
            <w:left w:val="none" w:sz="0" w:space="0" w:color="auto"/>
            <w:bottom w:val="none" w:sz="0" w:space="0" w:color="auto"/>
            <w:right w:val="none" w:sz="0" w:space="0" w:color="auto"/>
          </w:divBdr>
        </w:div>
        <w:div w:id="1970738383">
          <w:marLeft w:val="0"/>
          <w:marRight w:val="0"/>
          <w:marTop w:val="0"/>
          <w:marBottom w:val="0"/>
          <w:divBdr>
            <w:top w:val="none" w:sz="0" w:space="0" w:color="auto"/>
            <w:left w:val="none" w:sz="0" w:space="0" w:color="auto"/>
            <w:bottom w:val="none" w:sz="0" w:space="0" w:color="auto"/>
            <w:right w:val="none" w:sz="0" w:space="0" w:color="auto"/>
          </w:divBdr>
        </w:div>
        <w:div w:id="2012490854">
          <w:marLeft w:val="0"/>
          <w:marRight w:val="0"/>
          <w:marTop w:val="0"/>
          <w:marBottom w:val="0"/>
          <w:divBdr>
            <w:top w:val="none" w:sz="0" w:space="0" w:color="auto"/>
            <w:left w:val="none" w:sz="0" w:space="0" w:color="auto"/>
            <w:bottom w:val="none" w:sz="0" w:space="0" w:color="auto"/>
            <w:right w:val="none" w:sz="0" w:space="0" w:color="auto"/>
          </w:divBdr>
        </w:div>
        <w:div w:id="2040819103">
          <w:marLeft w:val="0"/>
          <w:marRight w:val="0"/>
          <w:marTop w:val="0"/>
          <w:marBottom w:val="0"/>
          <w:divBdr>
            <w:top w:val="none" w:sz="0" w:space="0" w:color="auto"/>
            <w:left w:val="none" w:sz="0" w:space="0" w:color="auto"/>
            <w:bottom w:val="none" w:sz="0" w:space="0" w:color="auto"/>
            <w:right w:val="none" w:sz="0" w:space="0" w:color="auto"/>
          </w:divBdr>
        </w:div>
        <w:div w:id="2042976118">
          <w:marLeft w:val="0"/>
          <w:marRight w:val="0"/>
          <w:marTop w:val="0"/>
          <w:marBottom w:val="0"/>
          <w:divBdr>
            <w:top w:val="none" w:sz="0" w:space="0" w:color="auto"/>
            <w:left w:val="none" w:sz="0" w:space="0" w:color="auto"/>
            <w:bottom w:val="none" w:sz="0" w:space="0" w:color="auto"/>
            <w:right w:val="none" w:sz="0" w:space="0" w:color="auto"/>
          </w:divBdr>
          <w:divsChild>
            <w:div w:id="954481262">
              <w:marLeft w:val="0"/>
              <w:marRight w:val="0"/>
              <w:marTop w:val="0"/>
              <w:marBottom w:val="0"/>
              <w:divBdr>
                <w:top w:val="none" w:sz="0" w:space="0" w:color="auto"/>
                <w:left w:val="none" w:sz="0" w:space="0" w:color="auto"/>
                <w:bottom w:val="none" w:sz="0" w:space="0" w:color="auto"/>
                <w:right w:val="none" w:sz="0" w:space="0" w:color="auto"/>
              </w:divBdr>
            </w:div>
            <w:div w:id="2078429933">
              <w:marLeft w:val="0"/>
              <w:marRight w:val="0"/>
              <w:marTop w:val="0"/>
              <w:marBottom w:val="0"/>
              <w:divBdr>
                <w:top w:val="none" w:sz="0" w:space="0" w:color="auto"/>
                <w:left w:val="none" w:sz="0" w:space="0" w:color="auto"/>
                <w:bottom w:val="none" w:sz="0" w:space="0" w:color="auto"/>
                <w:right w:val="none" w:sz="0" w:space="0" w:color="auto"/>
              </w:divBdr>
            </w:div>
          </w:divsChild>
        </w:div>
        <w:div w:id="2059666054">
          <w:marLeft w:val="0"/>
          <w:marRight w:val="0"/>
          <w:marTop w:val="0"/>
          <w:marBottom w:val="0"/>
          <w:divBdr>
            <w:top w:val="none" w:sz="0" w:space="0" w:color="auto"/>
            <w:left w:val="none" w:sz="0" w:space="0" w:color="auto"/>
            <w:bottom w:val="none" w:sz="0" w:space="0" w:color="auto"/>
            <w:right w:val="none" w:sz="0" w:space="0" w:color="auto"/>
          </w:divBdr>
          <w:divsChild>
            <w:div w:id="978262481">
              <w:marLeft w:val="0"/>
              <w:marRight w:val="0"/>
              <w:marTop w:val="0"/>
              <w:marBottom w:val="0"/>
              <w:divBdr>
                <w:top w:val="none" w:sz="0" w:space="0" w:color="auto"/>
                <w:left w:val="none" w:sz="0" w:space="0" w:color="auto"/>
                <w:bottom w:val="none" w:sz="0" w:space="0" w:color="auto"/>
                <w:right w:val="none" w:sz="0" w:space="0" w:color="auto"/>
              </w:divBdr>
            </w:div>
            <w:div w:id="1023172120">
              <w:marLeft w:val="0"/>
              <w:marRight w:val="0"/>
              <w:marTop w:val="0"/>
              <w:marBottom w:val="0"/>
              <w:divBdr>
                <w:top w:val="none" w:sz="0" w:space="0" w:color="auto"/>
                <w:left w:val="none" w:sz="0" w:space="0" w:color="auto"/>
                <w:bottom w:val="none" w:sz="0" w:space="0" w:color="auto"/>
                <w:right w:val="none" w:sz="0" w:space="0" w:color="auto"/>
              </w:divBdr>
            </w:div>
          </w:divsChild>
        </w:div>
        <w:div w:id="2136756417">
          <w:marLeft w:val="0"/>
          <w:marRight w:val="0"/>
          <w:marTop w:val="0"/>
          <w:marBottom w:val="0"/>
          <w:divBdr>
            <w:top w:val="none" w:sz="0" w:space="0" w:color="auto"/>
            <w:left w:val="none" w:sz="0" w:space="0" w:color="auto"/>
            <w:bottom w:val="none" w:sz="0" w:space="0" w:color="auto"/>
            <w:right w:val="none" w:sz="0" w:space="0" w:color="auto"/>
          </w:divBdr>
        </w:div>
      </w:divsChild>
    </w:div>
    <w:div w:id="223759339">
      <w:bodyDiv w:val="1"/>
      <w:marLeft w:val="0"/>
      <w:marRight w:val="0"/>
      <w:marTop w:val="0"/>
      <w:marBottom w:val="0"/>
      <w:divBdr>
        <w:top w:val="none" w:sz="0" w:space="0" w:color="auto"/>
        <w:left w:val="none" w:sz="0" w:space="0" w:color="auto"/>
        <w:bottom w:val="none" w:sz="0" w:space="0" w:color="auto"/>
        <w:right w:val="none" w:sz="0" w:space="0" w:color="auto"/>
      </w:divBdr>
    </w:div>
    <w:div w:id="257376301">
      <w:bodyDiv w:val="1"/>
      <w:marLeft w:val="0"/>
      <w:marRight w:val="0"/>
      <w:marTop w:val="0"/>
      <w:marBottom w:val="0"/>
      <w:divBdr>
        <w:top w:val="none" w:sz="0" w:space="0" w:color="auto"/>
        <w:left w:val="none" w:sz="0" w:space="0" w:color="auto"/>
        <w:bottom w:val="none" w:sz="0" w:space="0" w:color="auto"/>
        <w:right w:val="none" w:sz="0" w:space="0" w:color="auto"/>
      </w:divBdr>
    </w:div>
    <w:div w:id="300115122">
      <w:bodyDiv w:val="1"/>
      <w:marLeft w:val="0"/>
      <w:marRight w:val="0"/>
      <w:marTop w:val="0"/>
      <w:marBottom w:val="0"/>
      <w:divBdr>
        <w:top w:val="none" w:sz="0" w:space="0" w:color="auto"/>
        <w:left w:val="none" w:sz="0" w:space="0" w:color="auto"/>
        <w:bottom w:val="none" w:sz="0" w:space="0" w:color="auto"/>
        <w:right w:val="none" w:sz="0" w:space="0" w:color="auto"/>
      </w:divBdr>
    </w:div>
    <w:div w:id="411396048">
      <w:bodyDiv w:val="1"/>
      <w:marLeft w:val="0"/>
      <w:marRight w:val="0"/>
      <w:marTop w:val="0"/>
      <w:marBottom w:val="0"/>
      <w:divBdr>
        <w:top w:val="none" w:sz="0" w:space="0" w:color="auto"/>
        <w:left w:val="none" w:sz="0" w:space="0" w:color="auto"/>
        <w:bottom w:val="none" w:sz="0" w:space="0" w:color="auto"/>
        <w:right w:val="none" w:sz="0" w:space="0" w:color="auto"/>
      </w:divBdr>
    </w:div>
    <w:div w:id="415709753">
      <w:bodyDiv w:val="1"/>
      <w:marLeft w:val="0"/>
      <w:marRight w:val="0"/>
      <w:marTop w:val="0"/>
      <w:marBottom w:val="0"/>
      <w:divBdr>
        <w:top w:val="none" w:sz="0" w:space="0" w:color="auto"/>
        <w:left w:val="none" w:sz="0" w:space="0" w:color="auto"/>
        <w:bottom w:val="none" w:sz="0" w:space="0" w:color="auto"/>
        <w:right w:val="none" w:sz="0" w:space="0" w:color="auto"/>
      </w:divBdr>
    </w:div>
    <w:div w:id="445199462">
      <w:bodyDiv w:val="1"/>
      <w:marLeft w:val="0"/>
      <w:marRight w:val="0"/>
      <w:marTop w:val="0"/>
      <w:marBottom w:val="0"/>
      <w:divBdr>
        <w:top w:val="none" w:sz="0" w:space="0" w:color="auto"/>
        <w:left w:val="none" w:sz="0" w:space="0" w:color="auto"/>
        <w:bottom w:val="none" w:sz="0" w:space="0" w:color="auto"/>
        <w:right w:val="none" w:sz="0" w:space="0" w:color="auto"/>
      </w:divBdr>
      <w:divsChild>
        <w:div w:id="13923503">
          <w:marLeft w:val="0"/>
          <w:marRight w:val="0"/>
          <w:marTop w:val="0"/>
          <w:marBottom w:val="0"/>
          <w:divBdr>
            <w:top w:val="none" w:sz="0" w:space="0" w:color="auto"/>
            <w:left w:val="none" w:sz="0" w:space="0" w:color="auto"/>
            <w:bottom w:val="none" w:sz="0" w:space="0" w:color="auto"/>
            <w:right w:val="none" w:sz="0" w:space="0" w:color="auto"/>
          </w:divBdr>
        </w:div>
        <w:div w:id="21518744">
          <w:marLeft w:val="0"/>
          <w:marRight w:val="0"/>
          <w:marTop w:val="0"/>
          <w:marBottom w:val="0"/>
          <w:divBdr>
            <w:top w:val="none" w:sz="0" w:space="0" w:color="auto"/>
            <w:left w:val="none" w:sz="0" w:space="0" w:color="auto"/>
            <w:bottom w:val="none" w:sz="0" w:space="0" w:color="auto"/>
            <w:right w:val="none" w:sz="0" w:space="0" w:color="auto"/>
          </w:divBdr>
        </w:div>
        <w:div w:id="50420825">
          <w:marLeft w:val="0"/>
          <w:marRight w:val="0"/>
          <w:marTop w:val="0"/>
          <w:marBottom w:val="0"/>
          <w:divBdr>
            <w:top w:val="none" w:sz="0" w:space="0" w:color="auto"/>
            <w:left w:val="none" w:sz="0" w:space="0" w:color="auto"/>
            <w:bottom w:val="none" w:sz="0" w:space="0" w:color="auto"/>
            <w:right w:val="none" w:sz="0" w:space="0" w:color="auto"/>
          </w:divBdr>
        </w:div>
        <w:div w:id="64911363">
          <w:marLeft w:val="0"/>
          <w:marRight w:val="0"/>
          <w:marTop w:val="0"/>
          <w:marBottom w:val="0"/>
          <w:divBdr>
            <w:top w:val="none" w:sz="0" w:space="0" w:color="auto"/>
            <w:left w:val="none" w:sz="0" w:space="0" w:color="auto"/>
            <w:bottom w:val="none" w:sz="0" w:space="0" w:color="auto"/>
            <w:right w:val="none" w:sz="0" w:space="0" w:color="auto"/>
          </w:divBdr>
        </w:div>
        <w:div w:id="120538456">
          <w:marLeft w:val="0"/>
          <w:marRight w:val="0"/>
          <w:marTop w:val="0"/>
          <w:marBottom w:val="0"/>
          <w:divBdr>
            <w:top w:val="none" w:sz="0" w:space="0" w:color="auto"/>
            <w:left w:val="none" w:sz="0" w:space="0" w:color="auto"/>
            <w:bottom w:val="none" w:sz="0" w:space="0" w:color="auto"/>
            <w:right w:val="none" w:sz="0" w:space="0" w:color="auto"/>
          </w:divBdr>
        </w:div>
        <w:div w:id="123930401">
          <w:marLeft w:val="0"/>
          <w:marRight w:val="0"/>
          <w:marTop w:val="0"/>
          <w:marBottom w:val="0"/>
          <w:divBdr>
            <w:top w:val="none" w:sz="0" w:space="0" w:color="auto"/>
            <w:left w:val="none" w:sz="0" w:space="0" w:color="auto"/>
            <w:bottom w:val="none" w:sz="0" w:space="0" w:color="auto"/>
            <w:right w:val="none" w:sz="0" w:space="0" w:color="auto"/>
          </w:divBdr>
        </w:div>
        <w:div w:id="137377968">
          <w:marLeft w:val="0"/>
          <w:marRight w:val="0"/>
          <w:marTop w:val="0"/>
          <w:marBottom w:val="0"/>
          <w:divBdr>
            <w:top w:val="none" w:sz="0" w:space="0" w:color="auto"/>
            <w:left w:val="none" w:sz="0" w:space="0" w:color="auto"/>
            <w:bottom w:val="none" w:sz="0" w:space="0" w:color="auto"/>
            <w:right w:val="none" w:sz="0" w:space="0" w:color="auto"/>
          </w:divBdr>
        </w:div>
        <w:div w:id="158471700">
          <w:marLeft w:val="0"/>
          <w:marRight w:val="0"/>
          <w:marTop w:val="0"/>
          <w:marBottom w:val="0"/>
          <w:divBdr>
            <w:top w:val="none" w:sz="0" w:space="0" w:color="auto"/>
            <w:left w:val="none" w:sz="0" w:space="0" w:color="auto"/>
            <w:bottom w:val="none" w:sz="0" w:space="0" w:color="auto"/>
            <w:right w:val="none" w:sz="0" w:space="0" w:color="auto"/>
          </w:divBdr>
        </w:div>
        <w:div w:id="242840160">
          <w:marLeft w:val="0"/>
          <w:marRight w:val="0"/>
          <w:marTop w:val="0"/>
          <w:marBottom w:val="0"/>
          <w:divBdr>
            <w:top w:val="none" w:sz="0" w:space="0" w:color="auto"/>
            <w:left w:val="none" w:sz="0" w:space="0" w:color="auto"/>
            <w:bottom w:val="none" w:sz="0" w:space="0" w:color="auto"/>
            <w:right w:val="none" w:sz="0" w:space="0" w:color="auto"/>
          </w:divBdr>
        </w:div>
        <w:div w:id="272833344">
          <w:marLeft w:val="0"/>
          <w:marRight w:val="0"/>
          <w:marTop w:val="0"/>
          <w:marBottom w:val="0"/>
          <w:divBdr>
            <w:top w:val="none" w:sz="0" w:space="0" w:color="auto"/>
            <w:left w:val="none" w:sz="0" w:space="0" w:color="auto"/>
            <w:bottom w:val="none" w:sz="0" w:space="0" w:color="auto"/>
            <w:right w:val="none" w:sz="0" w:space="0" w:color="auto"/>
          </w:divBdr>
        </w:div>
        <w:div w:id="279917540">
          <w:marLeft w:val="0"/>
          <w:marRight w:val="0"/>
          <w:marTop w:val="0"/>
          <w:marBottom w:val="0"/>
          <w:divBdr>
            <w:top w:val="none" w:sz="0" w:space="0" w:color="auto"/>
            <w:left w:val="none" w:sz="0" w:space="0" w:color="auto"/>
            <w:bottom w:val="none" w:sz="0" w:space="0" w:color="auto"/>
            <w:right w:val="none" w:sz="0" w:space="0" w:color="auto"/>
          </w:divBdr>
        </w:div>
        <w:div w:id="307129822">
          <w:marLeft w:val="0"/>
          <w:marRight w:val="0"/>
          <w:marTop w:val="0"/>
          <w:marBottom w:val="0"/>
          <w:divBdr>
            <w:top w:val="none" w:sz="0" w:space="0" w:color="auto"/>
            <w:left w:val="none" w:sz="0" w:space="0" w:color="auto"/>
            <w:bottom w:val="none" w:sz="0" w:space="0" w:color="auto"/>
            <w:right w:val="none" w:sz="0" w:space="0" w:color="auto"/>
          </w:divBdr>
        </w:div>
        <w:div w:id="316030863">
          <w:marLeft w:val="0"/>
          <w:marRight w:val="0"/>
          <w:marTop w:val="0"/>
          <w:marBottom w:val="0"/>
          <w:divBdr>
            <w:top w:val="none" w:sz="0" w:space="0" w:color="auto"/>
            <w:left w:val="none" w:sz="0" w:space="0" w:color="auto"/>
            <w:bottom w:val="none" w:sz="0" w:space="0" w:color="auto"/>
            <w:right w:val="none" w:sz="0" w:space="0" w:color="auto"/>
          </w:divBdr>
        </w:div>
        <w:div w:id="354771871">
          <w:marLeft w:val="0"/>
          <w:marRight w:val="0"/>
          <w:marTop w:val="0"/>
          <w:marBottom w:val="0"/>
          <w:divBdr>
            <w:top w:val="none" w:sz="0" w:space="0" w:color="auto"/>
            <w:left w:val="none" w:sz="0" w:space="0" w:color="auto"/>
            <w:bottom w:val="none" w:sz="0" w:space="0" w:color="auto"/>
            <w:right w:val="none" w:sz="0" w:space="0" w:color="auto"/>
          </w:divBdr>
          <w:divsChild>
            <w:div w:id="778835507">
              <w:marLeft w:val="0"/>
              <w:marRight w:val="0"/>
              <w:marTop w:val="0"/>
              <w:marBottom w:val="0"/>
              <w:divBdr>
                <w:top w:val="none" w:sz="0" w:space="0" w:color="auto"/>
                <w:left w:val="none" w:sz="0" w:space="0" w:color="auto"/>
                <w:bottom w:val="none" w:sz="0" w:space="0" w:color="auto"/>
                <w:right w:val="none" w:sz="0" w:space="0" w:color="auto"/>
              </w:divBdr>
            </w:div>
            <w:div w:id="912082122">
              <w:marLeft w:val="0"/>
              <w:marRight w:val="0"/>
              <w:marTop w:val="0"/>
              <w:marBottom w:val="0"/>
              <w:divBdr>
                <w:top w:val="none" w:sz="0" w:space="0" w:color="auto"/>
                <w:left w:val="none" w:sz="0" w:space="0" w:color="auto"/>
                <w:bottom w:val="none" w:sz="0" w:space="0" w:color="auto"/>
                <w:right w:val="none" w:sz="0" w:space="0" w:color="auto"/>
              </w:divBdr>
            </w:div>
          </w:divsChild>
        </w:div>
        <w:div w:id="378282593">
          <w:marLeft w:val="0"/>
          <w:marRight w:val="0"/>
          <w:marTop w:val="0"/>
          <w:marBottom w:val="0"/>
          <w:divBdr>
            <w:top w:val="none" w:sz="0" w:space="0" w:color="auto"/>
            <w:left w:val="none" w:sz="0" w:space="0" w:color="auto"/>
            <w:bottom w:val="none" w:sz="0" w:space="0" w:color="auto"/>
            <w:right w:val="none" w:sz="0" w:space="0" w:color="auto"/>
          </w:divBdr>
        </w:div>
        <w:div w:id="440299257">
          <w:marLeft w:val="0"/>
          <w:marRight w:val="0"/>
          <w:marTop w:val="0"/>
          <w:marBottom w:val="0"/>
          <w:divBdr>
            <w:top w:val="none" w:sz="0" w:space="0" w:color="auto"/>
            <w:left w:val="none" w:sz="0" w:space="0" w:color="auto"/>
            <w:bottom w:val="none" w:sz="0" w:space="0" w:color="auto"/>
            <w:right w:val="none" w:sz="0" w:space="0" w:color="auto"/>
          </w:divBdr>
        </w:div>
        <w:div w:id="513346302">
          <w:marLeft w:val="0"/>
          <w:marRight w:val="0"/>
          <w:marTop w:val="0"/>
          <w:marBottom w:val="0"/>
          <w:divBdr>
            <w:top w:val="none" w:sz="0" w:space="0" w:color="auto"/>
            <w:left w:val="none" w:sz="0" w:space="0" w:color="auto"/>
            <w:bottom w:val="none" w:sz="0" w:space="0" w:color="auto"/>
            <w:right w:val="none" w:sz="0" w:space="0" w:color="auto"/>
          </w:divBdr>
        </w:div>
        <w:div w:id="575820273">
          <w:marLeft w:val="0"/>
          <w:marRight w:val="0"/>
          <w:marTop w:val="0"/>
          <w:marBottom w:val="0"/>
          <w:divBdr>
            <w:top w:val="none" w:sz="0" w:space="0" w:color="auto"/>
            <w:left w:val="none" w:sz="0" w:space="0" w:color="auto"/>
            <w:bottom w:val="none" w:sz="0" w:space="0" w:color="auto"/>
            <w:right w:val="none" w:sz="0" w:space="0" w:color="auto"/>
          </w:divBdr>
        </w:div>
        <w:div w:id="627053663">
          <w:marLeft w:val="0"/>
          <w:marRight w:val="0"/>
          <w:marTop w:val="0"/>
          <w:marBottom w:val="0"/>
          <w:divBdr>
            <w:top w:val="none" w:sz="0" w:space="0" w:color="auto"/>
            <w:left w:val="none" w:sz="0" w:space="0" w:color="auto"/>
            <w:bottom w:val="none" w:sz="0" w:space="0" w:color="auto"/>
            <w:right w:val="none" w:sz="0" w:space="0" w:color="auto"/>
          </w:divBdr>
        </w:div>
        <w:div w:id="657999433">
          <w:marLeft w:val="0"/>
          <w:marRight w:val="0"/>
          <w:marTop w:val="0"/>
          <w:marBottom w:val="0"/>
          <w:divBdr>
            <w:top w:val="none" w:sz="0" w:space="0" w:color="auto"/>
            <w:left w:val="none" w:sz="0" w:space="0" w:color="auto"/>
            <w:bottom w:val="none" w:sz="0" w:space="0" w:color="auto"/>
            <w:right w:val="none" w:sz="0" w:space="0" w:color="auto"/>
          </w:divBdr>
        </w:div>
        <w:div w:id="717357967">
          <w:marLeft w:val="0"/>
          <w:marRight w:val="0"/>
          <w:marTop w:val="0"/>
          <w:marBottom w:val="0"/>
          <w:divBdr>
            <w:top w:val="none" w:sz="0" w:space="0" w:color="auto"/>
            <w:left w:val="none" w:sz="0" w:space="0" w:color="auto"/>
            <w:bottom w:val="none" w:sz="0" w:space="0" w:color="auto"/>
            <w:right w:val="none" w:sz="0" w:space="0" w:color="auto"/>
          </w:divBdr>
        </w:div>
        <w:div w:id="762263066">
          <w:marLeft w:val="0"/>
          <w:marRight w:val="0"/>
          <w:marTop w:val="0"/>
          <w:marBottom w:val="0"/>
          <w:divBdr>
            <w:top w:val="none" w:sz="0" w:space="0" w:color="auto"/>
            <w:left w:val="none" w:sz="0" w:space="0" w:color="auto"/>
            <w:bottom w:val="none" w:sz="0" w:space="0" w:color="auto"/>
            <w:right w:val="none" w:sz="0" w:space="0" w:color="auto"/>
          </w:divBdr>
        </w:div>
        <w:div w:id="762841271">
          <w:marLeft w:val="0"/>
          <w:marRight w:val="0"/>
          <w:marTop w:val="0"/>
          <w:marBottom w:val="0"/>
          <w:divBdr>
            <w:top w:val="none" w:sz="0" w:space="0" w:color="auto"/>
            <w:left w:val="none" w:sz="0" w:space="0" w:color="auto"/>
            <w:bottom w:val="none" w:sz="0" w:space="0" w:color="auto"/>
            <w:right w:val="none" w:sz="0" w:space="0" w:color="auto"/>
          </w:divBdr>
        </w:div>
        <w:div w:id="768352835">
          <w:marLeft w:val="0"/>
          <w:marRight w:val="0"/>
          <w:marTop w:val="0"/>
          <w:marBottom w:val="0"/>
          <w:divBdr>
            <w:top w:val="none" w:sz="0" w:space="0" w:color="auto"/>
            <w:left w:val="none" w:sz="0" w:space="0" w:color="auto"/>
            <w:bottom w:val="none" w:sz="0" w:space="0" w:color="auto"/>
            <w:right w:val="none" w:sz="0" w:space="0" w:color="auto"/>
          </w:divBdr>
        </w:div>
        <w:div w:id="921135333">
          <w:marLeft w:val="0"/>
          <w:marRight w:val="0"/>
          <w:marTop w:val="0"/>
          <w:marBottom w:val="0"/>
          <w:divBdr>
            <w:top w:val="none" w:sz="0" w:space="0" w:color="auto"/>
            <w:left w:val="none" w:sz="0" w:space="0" w:color="auto"/>
            <w:bottom w:val="none" w:sz="0" w:space="0" w:color="auto"/>
            <w:right w:val="none" w:sz="0" w:space="0" w:color="auto"/>
          </w:divBdr>
        </w:div>
        <w:div w:id="967127312">
          <w:marLeft w:val="0"/>
          <w:marRight w:val="0"/>
          <w:marTop w:val="0"/>
          <w:marBottom w:val="0"/>
          <w:divBdr>
            <w:top w:val="none" w:sz="0" w:space="0" w:color="auto"/>
            <w:left w:val="none" w:sz="0" w:space="0" w:color="auto"/>
            <w:bottom w:val="none" w:sz="0" w:space="0" w:color="auto"/>
            <w:right w:val="none" w:sz="0" w:space="0" w:color="auto"/>
          </w:divBdr>
          <w:divsChild>
            <w:div w:id="357195023">
              <w:marLeft w:val="0"/>
              <w:marRight w:val="0"/>
              <w:marTop w:val="0"/>
              <w:marBottom w:val="0"/>
              <w:divBdr>
                <w:top w:val="none" w:sz="0" w:space="0" w:color="auto"/>
                <w:left w:val="none" w:sz="0" w:space="0" w:color="auto"/>
                <w:bottom w:val="none" w:sz="0" w:space="0" w:color="auto"/>
                <w:right w:val="none" w:sz="0" w:space="0" w:color="auto"/>
              </w:divBdr>
            </w:div>
            <w:div w:id="841092268">
              <w:marLeft w:val="0"/>
              <w:marRight w:val="0"/>
              <w:marTop w:val="0"/>
              <w:marBottom w:val="0"/>
              <w:divBdr>
                <w:top w:val="none" w:sz="0" w:space="0" w:color="auto"/>
                <w:left w:val="none" w:sz="0" w:space="0" w:color="auto"/>
                <w:bottom w:val="none" w:sz="0" w:space="0" w:color="auto"/>
                <w:right w:val="none" w:sz="0" w:space="0" w:color="auto"/>
              </w:divBdr>
            </w:div>
          </w:divsChild>
        </w:div>
        <w:div w:id="1042092433">
          <w:marLeft w:val="0"/>
          <w:marRight w:val="0"/>
          <w:marTop w:val="0"/>
          <w:marBottom w:val="0"/>
          <w:divBdr>
            <w:top w:val="none" w:sz="0" w:space="0" w:color="auto"/>
            <w:left w:val="none" w:sz="0" w:space="0" w:color="auto"/>
            <w:bottom w:val="none" w:sz="0" w:space="0" w:color="auto"/>
            <w:right w:val="none" w:sz="0" w:space="0" w:color="auto"/>
          </w:divBdr>
        </w:div>
        <w:div w:id="1058626568">
          <w:marLeft w:val="0"/>
          <w:marRight w:val="0"/>
          <w:marTop w:val="0"/>
          <w:marBottom w:val="0"/>
          <w:divBdr>
            <w:top w:val="none" w:sz="0" w:space="0" w:color="auto"/>
            <w:left w:val="none" w:sz="0" w:space="0" w:color="auto"/>
            <w:bottom w:val="none" w:sz="0" w:space="0" w:color="auto"/>
            <w:right w:val="none" w:sz="0" w:space="0" w:color="auto"/>
          </w:divBdr>
        </w:div>
        <w:div w:id="1067220139">
          <w:marLeft w:val="0"/>
          <w:marRight w:val="0"/>
          <w:marTop w:val="0"/>
          <w:marBottom w:val="0"/>
          <w:divBdr>
            <w:top w:val="none" w:sz="0" w:space="0" w:color="auto"/>
            <w:left w:val="none" w:sz="0" w:space="0" w:color="auto"/>
            <w:bottom w:val="none" w:sz="0" w:space="0" w:color="auto"/>
            <w:right w:val="none" w:sz="0" w:space="0" w:color="auto"/>
          </w:divBdr>
        </w:div>
        <w:div w:id="1086078188">
          <w:marLeft w:val="0"/>
          <w:marRight w:val="0"/>
          <w:marTop w:val="0"/>
          <w:marBottom w:val="0"/>
          <w:divBdr>
            <w:top w:val="none" w:sz="0" w:space="0" w:color="auto"/>
            <w:left w:val="none" w:sz="0" w:space="0" w:color="auto"/>
            <w:bottom w:val="none" w:sz="0" w:space="0" w:color="auto"/>
            <w:right w:val="none" w:sz="0" w:space="0" w:color="auto"/>
          </w:divBdr>
        </w:div>
        <w:div w:id="1097555715">
          <w:marLeft w:val="0"/>
          <w:marRight w:val="0"/>
          <w:marTop w:val="0"/>
          <w:marBottom w:val="0"/>
          <w:divBdr>
            <w:top w:val="none" w:sz="0" w:space="0" w:color="auto"/>
            <w:left w:val="none" w:sz="0" w:space="0" w:color="auto"/>
            <w:bottom w:val="none" w:sz="0" w:space="0" w:color="auto"/>
            <w:right w:val="none" w:sz="0" w:space="0" w:color="auto"/>
          </w:divBdr>
        </w:div>
        <w:div w:id="1217666151">
          <w:marLeft w:val="0"/>
          <w:marRight w:val="0"/>
          <w:marTop w:val="0"/>
          <w:marBottom w:val="0"/>
          <w:divBdr>
            <w:top w:val="none" w:sz="0" w:space="0" w:color="auto"/>
            <w:left w:val="none" w:sz="0" w:space="0" w:color="auto"/>
            <w:bottom w:val="none" w:sz="0" w:space="0" w:color="auto"/>
            <w:right w:val="none" w:sz="0" w:space="0" w:color="auto"/>
          </w:divBdr>
        </w:div>
        <w:div w:id="1260793486">
          <w:marLeft w:val="0"/>
          <w:marRight w:val="0"/>
          <w:marTop w:val="0"/>
          <w:marBottom w:val="0"/>
          <w:divBdr>
            <w:top w:val="none" w:sz="0" w:space="0" w:color="auto"/>
            <w:left w:val="none" w:sz="0" w:space="0" w:color="auto"/>
            <w:bottom w:val="none" w:sz="0" w:space="0" w:color="auto"/>
            <w:right w:val="none" w:sz="0" w:space="0" w:color="auto"/>
          </w:divBdr>
          <w:divsChild>
            <w:div w:id="429665519">
              <w:marLeft w:val="0"/>
              <w:marRight w:val="0"/>
              <w:marTop w:val="0"/>
              <w:marBottom w:val="0"/>
              <w:divBdr>
                <w:top w:val="none" w:sz="0" w:space="0" w:color="auto"/>
                <w:left w:val="none" w:sz="0" w:space="0" w:color="auto"/>
                <w:bottom w:val="none" w:sz="0" w:space="0" w:color="auto"/>
                <w:right w:val="none" w:sz="0" w:space="0" w:color="auto"/>
              </w:divBdr>
            </w:div>
            <w:div w:id="1868641580">
              <w:marLeft w:val="0"/>
              <w:marRight w:val="0"/>
              <w:marTop w:val="0"/>
              <w:marBottom w:val="0"/>
              <w:divBdr>
                <w:top w:val="none" w:sz="0" w:space="0" w:color="auto"/>
                <w:left w:val="none" w:sz="0" w:space="0" w:color="auto"/>
                <w:bottom w:val="none" w:sz="0" w:space="0" w:color="auto"/>
                <w:right w:val="none" w:sz="0" w:space="0" w:color="auto"/>
              </w:divBdr>
            </w:div>
            <w:div w:id="2009209179">
              <w:marLeft w:val="0"/>
              <w:marRight w:val="0"/>
              <w:marTop w:val="0"/>
              <w:marBottom w:val="0"/>
              <w:divBdr>
                <w:top w:val="none" w:sz="0" w:space="0" w:color="auto"/>
                <w:left w:val="none" w:sz="0" w:space="0" w:color="auto"/>
                <w:bottom w:val="none" w:sz="0" w:space="0" w:color="auto"/>
                <w:right w:val="none" w:sz="0" w:space="0" w:color="auto"/>
              </w:divBdr>
            </w:div>
          </w:divsChild>
        </w:div>
        <w:div w:id="1261716508">
          <w:marLeft w:val="0"/>
          <w:marRight w:val="0"/>
          <w:marTop w:val="0"/>
          <w:marBottom w:val="0"/>
          <w:divBdr>
            <w:top w:val="none" w:sz="0" w:space="0" w:color="auto"/>
            <w:left w:val="none" w:sz="0" w:space="0" w:color="auto"/>
            <w:bottom w:val="none" w:sz="0" w:space="0" w:color="auto"/>
            <w:right w:val="none" w:sz="0" w:space="0" w:color="auto"/>
          </w:divBdr>
        </w:div>
        <w:div w:id="1294210375">
          <w:marLeft w:val="0"/>
          <w:marRight w:val="0"/>
          <w:marTop w:val="0"/>
          <w:marBottom w:val="0"/>
          <w:divBdr>
            <w:top w:val="none" w:sz="0" w:space="0" w:color="auto"/>
            <w:left w:val="none" w:sz="0" w:space="0" w:color="auto"/>
            <w:bottom w:val="none" w:sz="0" w:space="0" w:color="auto"/>
            <w:right w:val="none" w:sz="0" w:space="0" w:color="auto"/>
          </w:divBdr>
        </w:div>
        <w:div w:id="1320842006">
          <w:marLeft w:val="0"/>
          <w:marRight w:val="0"/>
          <w:marTop w:val="0"/>
          <w:marBottom w:val="0"/>
          <w:divBdr>
            <w:top w:val="none" w:sz="0" w:space="0" w:color="auto"/>
            <w:left w:val="none" w:sz="0" w:space="0" w:color="auto"/>
            <w:bottom w:val="none" w:sz="0" w:space="0" w:color="auto"/>
            <w:right w:val="none" w:sz="0" w:space="0" w:color="auto"/>
          </w:divBdr>
        </w:div>
        <w:div w:id="1336957883">
          <w:marLeft w:val="0"/>
          <w:marRight w:val="0"/>
          <w:marTop w:val="0"/>
          <w:marBottom w:val="0"/>
          <w:divBdr>
            <w:top w:val="none" w:sz="0" w:space="0" w:color="auto"/>
            <w:left w:val="none" w:sz="0" w:space="0" w:color="auto"/>
            <w:bottom w:val="none" w:sz="0" w:space="0" w:color="auto"/>
            <w:right w:val="none" w:sz="0" w:space="0" w:color="auto"/>
          </w:divBdr>
        </w:div>
        <w:div w:id="1349604226">
          <w:marLeft w:val="0"/>
          <w:marRight w:val="0"/>
          <w:marTop w:val="0"/>
          <w:marBottom w:val="0"/>
          <w:divBdr>
            <w:top w:val="none" w:sz="0" w:space="0" w:color="auto"/>
            <w:left w:val="none" w:sz="0" w:space="0" w:color="auto"/>
            <w:bottom w:val="none" w:sz="0" w:space="0" w:color="auto"/>
            <w:right w:val="none" w:sz="0" w:space="0" w:color="auto"/>
          </w:divBdr>
        </w:div>
        <w:div w:id="1352223700">
          <w:marLeft w:val="0"/>
          <w:marRight w:val="0"/>
          <w:marTop w:val="0"/>
          <w:marBottom w:val="0"/>
          <w:divBdr>
            <w:top w:val="none" w:sz="0" w:space="0" w:color="auto"/>
            <w:left w:val="none" w:sz="0" w:space="0" w:color="auto"/>
            <w:bottom w:val="none" w:sz="0" w:space="0" w:color="auto"/>
            <w:right w:val="none" w:sz="0" w:space="0" w:color="auto"/>
          </w:divBdr>
        </w:div>
        <w:div w:id="1357851401">
          <w:marLeft w:val="0"/>
          <w:marRight w:val="0"/>
          <w:marTop w:val="0"/>
          <w:marBottom w:val="0"/>
          <w:divBdr>
            <w:top w:val="none" w:sz="0" w:space="0" w:color="auto"/>
            <w:left w:val="none" w:sz="0" w:space="0" w:color="auto"/>
            <w:bottom w:val="none" w:sz="0" w:space="0" w:color="auto"/>
            <w:right w:val="none" w:sz="0" w:space="0" w:color="auto"/>
          </w:divBdr>
        </w:div>
        <w:div w:id="1400010303">
          <w:marLeft w:val="0"/>
          <w:marRight w:val="0"/>
          <w:marTop w:val="0"/>
          <w:marBottom w:val="0"/>
          <w:divBdr>
            <w:top w:val="none" w:sz="0" w:space="0" w:color="auto"/>
            <w:left w:val="none" w:sz="0" w:space="0" w:color="auto"/>
            <w:bottom w:val="none" w:sz="0" w:space="0" w:color="auto"/>
            <w:right w:val="none" w:sz="0" w:space="0" w:color="auto"/>
          </w:divBdr>
        </w:div>
        <w:div w:id="1404791081">
          <w:marLeft w:val="0"/>
          <w:marRight w:val="0"/>
          <w:marTop w:val="0"/>
          <w:marBottom w:val="0"/>
          <w:divBdr>
            <w:top w:val="none" w:sz="0" w:space="0" w:color="auto"/>
            <w:left w:val="none" w:sz="0" w:space="0" w:color="auto"/>
            <w:bottom w:val="none" w:sz="0" w:space="0" w:color="auto"/>
            <w:right w:val="none" w:sz="0" w:space="0" w:color="auto"/>
          </w:divBdr>
        </w:div>
        <w:div w:id="1413770385">
          <w:marLeft w:val="0"/>
          <w:marRight w:val="0"/>
          <w:marTop w:val="0"/>
          <w:marBottom w:val="0"/>
          <w:divBdr>
            <w:top w:val="none" w:sz="0" w:space="0" w:color="auto"/>
            <w:left w:val="none" w:sz="0" w:space="0" w:color="auto"/>
            <w:bottom w:val="none" w:sz="0" w:space="0" w:color="auto"/>
            <w:right w:val="none" w:sz="0" w:space="0" w:color="auto"/>
          </w:divBdr>
        </w:div>
        <w:div w:id="1431580585">
          <w:marLeft w:val="0"/>
          <w:marRight w:val="0"/>
          <w:marTop w:val="0"/>
          <w:marBottom w:val="0"/>
          <w:divBdr>
            <w:top w:val="none" w:sz="0" w:space="0" w:color="auto"/>
            <w:left w:val="none" w:sz="0" w:space="0" w:color="auto"/>
            <w:bottom w:val="none" w:sz="0" w:space="0" w:color="auto"/>
            <w:right w:val="none" w:sz="0" w:space="0" w:color="auto"/>
          </w:divBdr>
        </w:div>
        <w:div w:id="1433624255">
          <w:marLeft w:val="0"/>
          <w:marRight w:val="0"/>
          <w:marTop w:val="0"/>
          <w:marBottom w:val="0"/>
          <w:divBdr>
            <w:top w:val="none" w:sz="0" w:space="0" w:color="auto"/>
            <w:left w:val="none" w:sz="0" w:space="0" w:color="auto"/>
            <w:bottom w:val="none" w:sz="0" w:space="0" w:color="auto"/>
            <w:right w:val="none" w:sz="0" w:space="0" w:color="auto"/>
          </w:divBdr>
        </w:div>
        <w:div w:id="1522864787">
          <w:marLeft w:val="0"/>
          <w:marRight w:val="0"/>
          <w:marTop w:val="0"/>
          <w:marBottom w:val="0"/>
          <w:divBdr>
            <w:top w:val="none" w:sz="0" w:space="0" w:color="auto"/>
            <w:left w:val="none" w:sz="0" w:space="0" w:color="auto"/>
            <w:bottom w:val="none" w:sz="0" w:space="0" w:color="auto"/>
            <w:right w:val="none" w:sz="0" w:space="0" w:color="auto"/>
          </w:divBdr>
        </w:div>
        <w:div w:id="1526020926">
          <w:marLeft w:val="0"/>
          <w:marRight w:val="0"/>
          <w:marTop w:val="0"/>
          <w:marBottom w:val="0"/>
          <w:divBdr>
            <w:top w:val="none" w:sz="0" w:space="0" w:color="auto"/>
            <w:left w:val="none" w:sz="0" w:space="0" w:color="auto"/>
            <w:bottom w:val="none" w:sz="0" w:space="0" w:color="auto"/>
            <w:right w:val="none" w:sz="0" w:space="0" w:color="auto"/>
          </w:divBdr>
        </w:div>
        <w:div w:id="1528445392">
          <w:marLeft w:val="0"/>
          <w:marRight w:val="0"/>
          <w:marTop w:val="0"/>
          <w:marBottom w:val="0"/>
          <w:divBdr>
            <w:top w:val="none" w:sz="0" w:space="0" w:color="auto"/>
            <w:left w:val="none" w:sz="0" w:space="0" w:color="auto"/>
            <w:bottom w:val="none" w:sz="0" w:space="0" w:color="auto"/>
            <w:right w:val="none" w:sz="0" w:space="0" w:color="auto"/>
          </w:divBdr>
        </w:div>
        <w:div w:id="1553956073">
          <w:marLeft w:val="0"/>
          <w:marRight w:val="0"/>
          <w:marTop w:val="0"/>
          <w:marBottom w:val="0"/>
          <w:divBdr>
            <w:top w:val="none" w:sz="0" w:space="0" w:color="auto"/>
            <w:left w:val="none" w:sz="0" w:space="0" w:color="auto"/>
            <w:bottom w:val="none" w:sz="0" w:space="0" w:color="auto"/>
            <w:right w:val="none" w:sz="0" w:space="0" w:color="auto"/>
          </w:divBdr>
        </w:div>
        <w:div w:id="1594584951">
          <w:marLeft w:val="0"/>
          <w:marRight w:val="0"/>
          <w:marTop w:val="0"/>
          <w:marBottom w:val="0"/>
          <w:divBdr>
            <w:top w:val="none" w:sz="0" w:space="0" w:color="auto"/>
            <w:left w:val="none" w:sz="0" w:space="0" w:color="auto"/>
            <w:bottom w:val="none" w:sz="0" w:space="0" w:color="auto"/>
            <w:right w:val="none" w:sz="0" w:space="0" w:color="auto"/>
          </w:divBdr>
        </w:div>
        <w:div w:id="1617517477">
          <w:marLeft w:val="0"/>
          <w:marRight w:val="0"/>
          <w:marTop w:val="0"/>
          <w:marBottom w:val="0"/>
          <w:divBdr>
            <w:top w:val="none" w:sz="0" w:space="0" w:color="auto"/>
            <w:left w:val="none" w:sz="0" w:space="0" w:color="auto"/>
            <w:bottom w:val="none" w:sz="0" w:space="0" w:color="auto"/>
            <w:right w:val="none" w:sz="0" w:space="0" w:color="auto"/>
          </w:divBdr>
        </w:div>
        <w:div w:id="1650600041">
          <w:marLeft w:val="0"/>
          <w:marRight w:val="0"/>
          <w:marTop w:val="0"/>
          <w:marBottom w:val="0"/>
          <w:divBdr>
            <w:top w:val="none" w:sz="0" w:space="0" w:color="auto"/>
            <w:left w:val="none" w:sz="0" w:space="0" w:color="auto"/>
            <w:bottom w:val="none" w:sz="0" w:space="0" w:color="auto"/>
            <w:right w:val="none" w:sz="0" w:space="0" w:color="auto"/>
          </w:divBdr>
        </w:div>
        <w:div w:id="1757552207">
          <w:marLeft w:val="0"/>
          <w:marRight w:val="0"/>
          <w:marTop w:val="0"/>
          <w:marBottom w:val="0"/>
          <w:divBdr>
            <w:top w:val="none" w:sz="0" w:space="0" w:color="auto"/>
            <w:left w:val="none" w:sz="0" w:space="0" w:color="auto"/>
            <w:bottom w:val="none" w:sz="0" w:space="0" w:color="auto"/>
            <w:right w:val="none" w:sz="0" w:space="0" w:color="auto"/>
          </w:divBdr>
        </w:div>
        <w:div w:id="1776754413">
          <w:marLeft w:val="0"/>
          <w:marRight w:val="0"/>
          <w:marTop w:val="0"/>
          <w:marBottom w:val="0"/>
          <w:divBdr>
            <w:top w:val="none" w:sz="0" w:space="0" w:color="auto"/>
            <w:left w:val="none" w:sz="0" w:space="0" w:color="auto"/>
            <w:bottom w:val="none" w:sz="0" w:space="0" w:color="auto"/>
            <w:right w:val="none" w:sz="0" w:space="0" w:color="auto"/>
          </w:divBdr>
        </w:div>
        <w:div w:id="1819110940">
          <w:marLeft w:val="0"/>
          <w:marRight w:val="0"/>
          <w:marTop w:val="0"/>
          <w:marBottom w:val="0"/>
          <w:divBdr>
            <w:top w:val="none" w:sz="0" w:space="0" w:color="auto"/>
            <w:left w:val="none" w:sz="0" w:space="0" w:color="auto"/>
            <w:bottom w:val="none" w:sz="0" w:space="0" w:color="auto"/>
            <w:right w:val="none" w:sz="0" w:space="0" w:color="auto"/>
          </w:divBdr>
        </w:div>
        <w:div w:id="1853378435">
          <w:marLeft w:val="0"/>
          <w:marRight w:val="0"/>
          <w:marTop w:val="0"/>
          <w:marBottom w:val="0"/>
          <w:divBdr>
            <w:top w:val="none" w:sz="0" w:space="0" w:color="auto"/>
            <w:left w:val="none" w:sz="0" w:space="0" w:color="auto"/>
            <w:bottom w:val="none" w:sz="0" w:space="0" w:color="auto"/>
            <w:right w:val="none" w:sz="0" w:space="0" w:color="auto"/>
          </w:divBdr>
        </w:div>
        <w:div w:id="1873225636">
          <w:marLeft w:val="0"/>
          <w:marRight w:val="0"/>
          <w:marTop w:val="0"/>
          <w:marBottom w:val="0"/>
          <w:divBdr>
            <w:top w:val="none" w:sz="0" w:space="0" w:color="auto"/>
            <w:left w:val="none" w:sz="0" w:space="0" w:color="auto"/>
            <w:bottom w:val="none" w:sz="0" w:space="0" w:color="auto"/>
            <w:right w:val="none" w:sz="0" w:space="0" w:color="auto"/>
          </w:divBdr>
        </w:div>
        <w:div w:id="1895920737">
          <w:marLeft w:val="0"/>
          <w:marRight w:val="0"/>
          <w:marTop w:val="0"/>
          <w:marBottom w:val="0"/>
          <w:divBdr>
            <w:top w:val="none" w:sz="0" w:space="0" w:color="auto"/>
            <w:left w:val="none" w:sz="0" w:space="0" w:color="auto"/>
            <w:bottom w:val="none" w:sz="0" w:space="0" w:color="auto"/>
            <w:right w:val="none" w:sz="0" w:space="0" w:color="auto"/>
          </w:divBdr>
        </w:div>
        <w:div w:id="1896356027">
          <w:marLeft w:val="0"/>
          <w:marRight w:val="0"/>
          <w:marTop w:val="0"/>
          <w:marBottom w:val="0"/>
          <w:divBdr>
            <w:top w:val="none" w:sz="0" w:space="0" w:color="auto"/>
            <w:left w:val="none" w:sz="0" w:space="0" w:color="auto"/>
            <w:bottom w:val="none" w:sz="0" w:space="0" w:color="auto"/>
            <w:right w:val="none" w:sz="0" w:space="0" w:color="auto"/>
          </w:divBdr>
          <w:divsChild>
            <w:div w:id="248972264">
              <w:marLeft w:val="0"/>
              <w:marRight w:val="0"/>
              <w:marTop w:val="0"/>
              <w:marBottom w:val="0"/>
              <w:divBdr>
                <w:top w:val="none" w:sz="0" w:space="0" w:color="auto"/>
                <w:left w:val="none" w:sz="0" w:space="0" w:color="auto"/>
                <w:bottom w:val="none" w:sz="0" w:space="0" w:color="auto"/>
                <w:right w:val="none" w:sz="0" w:space="0" w:color="auto"/>
              </w:divBdr>
            </w:div>
            <w:div w:id="1722822512">
              <w:marLeft w:val="0"/>
              <w:marRight w:val="0"/>
              <w:marTop w:val="0"/>
              <w:marBottom w:val="0"/>
              <w:divBdr>
                <w:top w:val="none" w:sz="0" w:space="0" w:color="auto"/>
                <w:left w:val="none" w:sz="0" w:space="0" w:color="auto"/>
                <w:bottom w:val="none" w:sz="0" w:space="0" w:color="auto"/>
                <w:right w:val="none" w:sz="0" w:space="0" w:color="auto"/>
              </w:divBdr>
            </w:div>
            <w:div w:id="1934514418">
              <w:marLeft w:val="0"/>
              <w:marRight w:val="0"/>
              <w:marTop w:val="0"/>
              <w:marBottom w:val="0"/>
              <w:divBdr>
                <w:top w:val="none" w:sz="0" w:space="0" w:color="auto"/>
                <w:left w:val="none" w:sz="0" w:space="0" w:color="auto"/>
                <w:bottom w:val="none" w:sz="0" w:space="0" w:color="auto"/>
                <w:right w:val="none" w:sz="0" w:space="0" w:color="auto"/>
              </w:divBdr>
            </w:div>
            <w:div w:id="1993216492">
              <w:marLeft w:val="0"/>
              <w:marRight w:val="0"/>
              <w:marTop w:val="0"/>
              <w:marBottom w:val="0"/>
              <w:divBdr>
                <w:top w:val="none" w:sz="0" w:space="0" w:color="auto"/>
                <w:left w:val="none" w:sz="0" w:space="0" w:color="auto"/>
                <w:bottom w:val="none" w:sz="0" w:space="0" w:color="auto"/>
                <w:right w:val="none" w:sz="0" w:space="0" w:color="auto"/>
              </w:divBdr>
            </w:div>
          </w:divsChild>
        </w:div>
        <w:div w:id="1917783887">
          <w:marLeft w:val="0"/>
          <w:marRight w:val="0"/>
          <w:marTop w:val="0"/>
          <w:marBottom w:val="0"/>
          <w:divBdr>
            <w:top w:val="none" w:sz="0" w:space="0" w:color="auto"/>
            <w:left w:val="none" w:sz="0" w:space="0" w:color="auto"/>
            <w:bottom w:val="none" w:sz="0" w:space="0" w:color="auto"/>
            <w:right w:val="none" w:sz="0" w:space="0" w:color="auto"/>
          </w:divBdr>
        </w:div>
        <w:div w:id="1941137760">
          <w:marLeft w:val="0"/>
          <w:marRight w:val="0"/>
          <w:marTop w:val="0"/>
          <w:marBottom w:val="0"/>
          <w:divBdr>
            <w:top w:val="none" w:sz="0" w:space="0" w:color="auto"/>
            <w:left w:val="none" w:sz="0" w:space="0" w:color="auto"/>
            <w:bottom w:val="none" w:sz="0" w:space="0" w:color="auto"/>
            <w:right w:val="none" w:sz="0" w:space="0" w:color="auto"/>
          </w:divBdr>
          <w:divsChild>
            <w:div w:id="77681384">
              <w:marLeft w:val="0"/>
              <w:marRight w:val="0"/>
              <w:marTop w:val="0"/>
              <w:marBottom w:val="0"/>
              <w:divBdr>
                <w:top w:val="none" w:sz="0" w:space="0" w:color="auto"/>
                <w:left w:val="none" w:sz="0" w:space="0" w:color="auto"/>
                <w:bottom w:val="none" w:sz="0" w:space="0" w:color="auto"/>
                <w:right w:val="none" w:sz="0" w:space="0" w:color="auto"/>
              </w:divBdr>
            </w:div>
            <w:div w:id="148524888">
              <w:marLeft w:val="0"/>
              <w:marRight w:val="0"/>
              <w:marTop w:val="0"/>
              <w:marBottom w:val="0"/>
              <w:divBdr>
                <w:top w:val="none" w:sz="0" w:space="0" w:color="auto"/>
                <w:left w:val="none" w:sz="0" w:space="0" w:color="auto"/>
                <w:bottom w:val="none" w:sz="0" w:space="0" w:color="auto"/>
                <w:right w:val="none" w:sz="0" w:space="0" w:color="auto"/>
              </w:divBdr>
            </w:div>
            <w:div w:id="208077401">
              <w:marLeft w:val="0"/>
              <w:marRight w:val="0"/>
              <w:marTop w:val="0"/>
              <w:marBottom w:val="0"/>
              <w:divBdr>
                <w:top w:val="none" w:sz="0" w:space="0" w:color="auto"/>
                <w:left w:val="none" w:sz="0" w:space="0" w:color="auto"/>
                <w:bottom w:val="none" w:sz="0" w:space="0" w:color="auto"/>
                <w:right w:val="none" w:sz="0" w:space="0" w:color="auto"/>
              </w:divBdr>
            </w:div>
            <w:div w:id="631059559">
              <w:marLeft w:val="0"/>
              <w:marRight w:val="0"/>
              <w:marTop w:val="0"/>
              <w:marBottom w:val="0"/>
              <w:divBdr>
                <w:top w:val="none" w:sz="0" w:space="0" w:color="auto"/>
                <w:left w:val="none" w:sz="0" w:space="0" w:color="auto"/>
                <w:bottom w:val="none" w:sz="0" w:space="0" w:color="auto"/>
                <w:right w:val="none" w:sz="0" w:space="0" w:color="auto"/>
              </w:divBdr>
            </w:div>
          </w:divsChild>
        </w:div>
        <w:div w:id="1994749394">
          <w:marLeft w:val="0"/>
          <w:marRight w:val="0"/>
          <w:marTop w:val="0"/>
          <w:marBottom w:val="0"/>
          <w:divBdr>
            <w:top w:val="none" w:sz="0" w:space="0" w:color="auto"/>
            <w:left w:val="none" w:sz="0" w:space="0" w:color="auto"/>
            <w:bottom w:val="none" w:sz="0" w:space="0" w:color="auto"/>
            <w:right w:val="none" w:sz="0" w:space="0" w:color="auto"/>
          </w:divBdr>
        </w:div>
        <w:div w:id="2046517479">
          <w:marLeft w:val="0"/>
          <w:marRight w:val="0"/>
          <w:marTop w:val="0"/>
          <w:marBottom w:val="0"/>
          <w:divBdr>
            <w:top w:val="none" w:sz="0" w:space="0" w:color="auto"/>
            <w:left w:val="none" w:sz="0" w:space="0" w:color="auto"/>
            <w:bottom w:val="none" w:sz="0" w:space="0" w:color="auto"/>
            <w:right w:val="none" w:sz="0" w:space="0" w:color="auto"/>
          </w:divBdr>
        </w:div>
        <w:div w:id="2050183641">
          <w:marLeft w:val="0"/>
          <w:marRight w:val="0"/>
          <w:marTop w:val="0"/>
          <w:marBottom w:val="0"/>
          <w:divBdr>
            <w:top w:val="none" w:sz="0" w:space="0" w:color="auto"/>
            <w:left w:val="none" w:sz="0" w:space="0" w:color="auto"/>
            <w:bottom w:val="none" w:sz="0" w:space="0" w:color="auto"/>
            <w:right w:val="none" w:sz="0" w:space="0" w:color="auto"/>
          </w:divBdr>
        </w:div>
        <w:div w:id="2050521911">
          <w:marLeft w:val="0"/>
          <w:marRight w:val="0"/>
          <w:marTop w:val="0"/>
          <w:marBottom w:val="0"/>
          <w:divBdr>
            <w:top w:val="none" w:sz="0" w:space="0" w:color="auto"/>
            <w:left w:val="none" w:sz="0" w:space="0" w:color="auto"/>
            <w:bottom w:val="none" w:sz="0" w:space="0" w:color="auto"/>
            <w:right w:val="none" w:sz="0" w:space="0" w:color="auto"/>
          </w:divBdr>
        </w:div>
        <w:div w:id="2065718040">
          <w:marLeft w:val="0"/>
          <w:marRight w:val="0"/>
          <w:marTop w:val="0"/>
          <w:marBottom w:val="0"/>
          <w:divBdr>
            <w:top w:val="none" w:sz="0" w:space="0" w:color="auto"/>
            <w:left w:val="none" w:sz="0" w:space="0" w:color="auto"/>
            <w:bottom w:val="none" w:sz="0" w:space="0" w:color="auto"/>
            <w:right w:val="none" w:sz="0" w:space="0" w:color="auto"/>
          </w:divBdr>
        </w:div>
        <w:div w:id="2094276643">
          <w:marLeft w:val="0"/>
          <w:marRight w:val="0"/>
          <w:marTop w:val="0"/>
          <w:marBottom w:val="0"/>
          <w:divBdr>
            <w:top w:val="none" w:sz="0" w:space="0" w:color="auto"/>
            <w:left w:val="none" w:sz="0" w:space="0" w:color="auto"/>
            <w:bottom w:val="none" w:sz="0" w:space="0" w:color="auto"/>
            <w:right w:val="none" w:sz="0" w:space="0" w:color="auto"/>
          </w:divBdr>
        </w:div>
        <w:div w:id="2117630425">
          <w:marLeft w:val="0"/>
          <w:marRight w:val="0"/>
          <w:marTop w:val="0"/>
          <w:marBottom w:val="0"/>
          <w:divBdr>
            <w:top w:val="none" w:sz="0" w:space="0" w:color="auto"/>
            <w:left w:val="none" w:sz="0" w:space="0" w:color="auto"/>
            <w:bottom w:val="none" w:sz="0" w:space="0" w:color="auto"/>
            <w:right w:val="none" w:sz="0" w:space="0" w:color="auto"/>
          </w:divBdr>
        </w:div>
        <w:div w:id="2142531004">
          <w:marLeft w:val="0"/>
          <w:marRight w:val="0"/>
          <w:marTop w:val="0"/>
          <w:marBottom w:val="0"/>
          <w:divBdr>
            <w:top w:val="none" w:sz="0" w:space="0" w:color="auto"/>
            <w:left w:val="none" w:sz="0" w:space="0" w:color="auto"/>
            <w:bottom w:val="none" w:sz="0" w:space="0" w:color="auto"/>
            <w:right w:val="none" w:sz="0" w:space="0" w:color="auto"/>
          </w:divBdr>
        </w:div>
      </w:divsChild>
    </w:div>
    <w:div w:id="459224596">
      <w:bodyDiv w:val="1"/>
      <w:marLeft w:val="0"/>
      <w:marRight w:val="0"/>
      <w:marTop w:val="0"/>
      <w:marBottom w:val="0"/>
      <w:divBdr>
        <w:top w:val="none" w:sz="0" w:space="0" w:color="auto"/>
        <w:left w:val="none" w:sz="0" w:space="0" w:color="auto"/>
        <w:bottom w:val="none" w:sz="0" w:space="0" w:color="auto"/>
        <w:right w:val="none" w:sz="0" w:space="0" w:color="auto"/>
      </w:divBdr>
    </w:div>
    <w:div w:id="490802835">
      <w:bodyDiv w:val="1"/>
      <w:marLeft w:val="0"/>
      <w:marRight w:val="0"/>
      <w:marTop w:val="0"/>
      <w:marBottom w:val="0"/>
      <w:divBdr>
        <w:top w:val="none" w:sz="0" w:space="0" w:color="auto"/>
        <w:left w:val="none" w:sz="0" w:space="0" w:color="auto"/>
        <w:bottom w:val="none" w:sz="0" w:space="0" w:color="auto"/>
        <w:right w:val="none" w:sz="0" w:space="0" w:color="auto"/>
      </w:divBdr>
    </w:div>
    <w:div w:id="898133962">
      <w:bodyDiv w:val="1"/>
      <w:marLeft w:val="0"/>
      <w:marRight w:val="0"/>
      <w:marTop w:val="0"/>
      <w:marBottom w:val="0"/>
      <w:divBdr>
        <w:top w:val="none" w:sz="0" w:space="0" w:color="auto"/>
        <w:left w:val="none" w:sz="0" w:space="0" w:color="auto"/>
        <w:bottom w:val="none" w:sz="0" w:space="0" w:color="auto"/>
        <w:right w:val="none" w:sz="0" w:space="0" w:color="auto"/>
      </w:divBdr>
      <w:divsChild>
        <w:div w:id="94441813">
          <w:marLeft w:val="0"/>
          <w:marRight w:val="0"/>
          <w:marTop w:val="0"/>
          <w:marBottom w:val="0"/>
          <w:divBdr>
            <w:top w:val="none" w:sz="0" w:space="0" w:color="auto"/>
            <w:left w:val="none" w:sz="0" w:space="0" w:color="auto"/>
            <w:bottom w:val="none" w:sz="0" w:space="0" w:color="auto"/>
            <w:right w:val="none" w:sz="0" w:space="0" w:color="auto"/>
          </w:divBdr>
        </w:div>
        <w:div w:id="110438729">
          <w:marLeft w:val="0"/>
          <w:marRight w:val="0"/>
          <w:marTop w:val="0"/>
          <w:marBottom w:val="0"/>
          <w:divBdr>
            <w:top w:val="none" w:sz="0" w:space="0" w:color="auto"/>
            <w:left w:val="none" w:sz="0" w:space="0" w:color="auto"/>
            <w:bottom w:val="none" w:sz="0" w:space="0" w:color="auto"/>
            <w:right w:val="none" w:sz="0" w:space="0" w:color="auto"/>
          </w:divBdr>
        </w:div>
        <w:div w:id="137499005">
          <w:marLeft w:val="0"/>
          <w:marRight w:val="0"/>
          <w:marTop w:val="0"/>
          <w:marBottom w:val="0"/>
          <w:divBdr>
            <w:top w:val="none" w:sz="0" w:space="0" w:color="auto"/>
            <w:left w:val="none" w:sz="0" w:space="0" w:color="auto"/>
            <w:bottom w:val="none" w:sz="0" w:space="0" w:color="auto"/>
            <w:right w:val="none" w:sz="0" w:space="0" w:color="auto"/>
          </w:divBdr>
        </w:div>
        <w:div w:id="292635233">
          <w:marLeft w:val="0"/>
          <w:marRight w:val="0"/>
          <w:marTop w:val="0"/>
          <w:marBottom w:val="0"/>
          <w:divBdr>
            <w:top w:val="none" w:sz="0" w:space="0" w:color="auto"/>
            <w:left w:val="none" w:sz="0" w:space="0" w:color="auto"/>
            <w:bottom w:val="none" w:sz="0" w:space="0" w:color="auto"/>
            <w:right w:val="none" w:sz="0" w:space="0" w:color="auto"/>
          </w:divBdr>
        </w:div>
        <w:div w:id="372072539">
          <w:marLeft w:val="0"/>
          <w:marRight w:val="0"/>
          <w:marTop w:val="0"/>
          <w:marBottom w:val="0"/>
          <w:divBdr>
            <w:top w:val="none" w:sz="0" w:space="0" w:color="auto"/>
            <w:left w:val="none" w:sz="0" w:space="0" w:color="auto"/>
            <w:bottom w:val="none" w:sz="0" w:space="0" w:color="auto"/>
            <w:right w:val="none" w:sz="0" w:space="0" w:color="auto"/>
          </w:divBdr>
        </w:div>
        <w:div w:id="381514453">
          <w:marLeft w:val="0"/>
          <w:marRight w:val="0"/>
          <w:marTop w:val="0"/>
          <w:marBottom w:val="0"/>
          <w:divBdr>
            <w:top w:val="none" w:sz="0" w:space="0" w:color="auto"/>
            <w:left w:val="none" w:sz="0" w:space="0" w:color="auto"/>
            <w:bottom w:val="none" w:sz="0" w:space="0" w:color="auto"/>
            <w:right w:val="none" w:sz="0" w:space="0" w:color="auto"/>
          </w:divBdr>
        </w:div>
        <w:div w:id="415521296">
          <w:marLeft w:val="0"/>
          <w:marRight w:val="0"/>
          <w:marTop w:val="0"/>
          <w:marBottom w:val="0"/>
          <w:divBdr>
            <w:top w:val="none" w:sz="0" w:space="0" w:color="auto"/>
            <w:left w:val="none" w:sz="0" w:space="0" w:color="auto"/>
            <w:bottom w:val="none" w:sz="0" w:space="0" w:color="auto"/>
            <w:right w:val="none" w:sz="0" w:space="0" w:color="auto"/>
          </w:divBdr>
        </w:div>
        <w:div w:id="420103658">
          <w:marLeft w:val="0"/>
          <w:marRight w:val="0"/>
          <w:marTop w:val="0"/>
          <w:marBottom w:val="0"/>
          <w:divBdr>
            <w:top w:val="none" w:sz="0" w:space="0" w:color="auto"/>
            <w:left w:val="none" w:sz="0" w:space="0" w:color="auto"/>
            <w:bottom w:val="none" w:sz="0" w:space="0" w:color="auto"/>
            <w:right w:val="none" w:sz="0" w:space="0" w:color="auto"/>
          </w:divBdr>
        </w:div>
        <w:div w:id="431317188">
          <w:marLeft w:val="0"/>
          <w:marRight w:val="0"/>
          <w:marTop w:val="0"/>
          <w:marBottom w:val="0"/>
          <w:divBdr>
            <w:top w:val="none" w:sz="0" w:space="0" w:color="auto"/>
            <w:left w:val="none" w:sz="0" w:space="0" w:color="auto"/>
            <w:bottom w:val="none" w:sz="0" w:space="0" w:color="auto"/>
            <w:right w:val="none" w:sz="0" w:space="0" w:color="auto"/>
          </w:divBdr>
        </w:div>
        <w:div w:id="464933591">
          <w:marLeft w:val="0"/>
          <w:marRight w:val="0"/>
          <w:marTop w:val="0"/>
          <w:marBottom w:val="0"/>
          <w:divBdr>
            <w:top w:val="none" w:sz="0" w:space="0" w:color="auto"/>
            <w:left w:val="none" w:sz="0" w:space="0" w:color="auto"/>
            <w:bottom w:val="none" w:sz="0" w:space="0" w:color="auto"/>
            <w:right w:val="none" w:sz="0" w:space="0" w:color="auto"/>
          </w:divBdr>
          <w:divsChild>
            <w:div w:id="1682538152">
              <w:marLeft w:val="0"/>
              <w:marRight w:val="0"/>
              <w:marTop w:val="0"/>
              <w:marBottom w:val="0"/>
              <w:divBdr>
                <w:top w:val="none" w:sz="0" w:space="0" w:color="auto"/>
                <w:left w:val="none" w:sz="0" w:space="0" w:color="auto"/>
                <w:bottom w:val="none" w:sz="0" w:space="0" w:color="auto"/>
                <w:right w:val="none" w:sz="0" w:space="0" w:color="auto"/>
              </w:divBdr>
            </w:div>
            <w:div w:id="1890609106">
              <w:marLeft w:val="0"/>
              <w:marRight w:val="0"/>
              <w:marTop w:val="0"/>
              <w:marBottom w:val="0"/>
              <w:divBdr>
                <w:top w:val="none" w:sz="0" w:space="0" w:color="auto"/>
                <w:left w:val="none" w:sz="0" w:space="0" w:color="auto"/>
                <w:bottom w:val="none" w:sz="0" w:space="0" w:color="auto"/>
                <w:right w:val="none" w:sz="0" w:space="0" w:color="auto"/>
              </w:divBdr>
            </w:div>
          </w:divsChild>
        </w:div>
        <w:div w:id="466819893">
          <w:marLeft w:val="0"/>
          <w:marRight w:val="0"/>
          <w:marTop w:val="0"/>
          <w:marBottom w:val="0"/>
          <w:divBdr>
            <w:top w:val="none" w:sz="0" w:space="0" w:color="auto"/>
            <w:left w:val="none" w:sz="0" w:space="0" w:color="auto"/>
            <w:bottom w:val="none" w:sz="0" w:space="0" w:color="auto"/>
            <w:right w:val="none" w:sz="0" w:space="0" w:color="auto"/>
          </w:divBdr>
          <w:divsChild>
            <w:div w:id="1374574255">
              <w:marLeft w:val="0"/>
              <w:marRight w:val="0"/>
              <w:marTop w:val="0"/>
              <w:marBottom w:val="0"/>
              <w:divBdr>
                <w:top w:val="none" w:sz="0" w:space="0" w:color="auto"/>
                <w:left w:val="none" w:sz="0" w:space="0" w:color="auto"/>
                <w:bottom w:val="none" w:sz="0" w:space="0" w:color="auto"/>
                <w:right w:val="none" w:sz="0" w:space="0" w:color="auto"/>
              </w:divBdr>
            </w:div>
            <w:div w:id="1501575664">
              <w:marLeft w:val="0"/>
              <w:marRight w:val="0"/>
              <w:marTop w:val="0"/>
              <w:marBottom w:val="0"/>
              <w:divBdr>
                <w:top w:val="none" w:sz="0" w:space="0" w:color="auto"/>
                <w:left w:val="none" w:sz="0" w:space="0" w:color="auto"/>
                <w:bottom w:val="none" w:sz="0" w:space="0" w:color="auto"/>
                <w:right w:val="none" w:sz="0" w:space="0" w:color="auto"/>
              </w:divBdr>
            </w:div>
          </w:divsChild>
        </w:div>
        <w:div w:id="485777748">
          <w:marLeft w:val="0"/>
          <w:marRight w:val="0"/>
          <w:marTop w:val="0"/>
          <w:marBottom w:val="0"/>
          <w:divBdr>
            <w:top w:val="none" w:sz="0" w:space="0" w:color="auto"/>
            <w:left w:val="none" w:sz="0" w:space="0" w:color="auto"/>
            <w:bottom w:val="none" w:sz="0" w:space="0" w:color="auto"/>
            <w:right w:val="none" w:sz="0" w:space="0" w:color="auto"/>
          </w:divBdr>
        </w:div>
        <w:div w:id="493491443">
          <w:marLeft w:val="0"/>
          <w:marRight w:val="0"/>
          <w:marTop w:val="0"/>
          <w:marBottom w:val="0"/>
          <w:divBdr>
            <w:top w:val="none" w:sz="0" w:space="0" w:color="auto"/>
            <w:left w:val="none" w:sz="0" w:space="0" w:color="auto"/>
            <w:bottom w:val="none" w:sz="0" w:space="0" w:color="auto"/>
            <w:right w:val="none" w:sz="0" w:space="0" w:color="auto"/>
          </w:divBdr>
        </w:div>
        <w:div w:id="514225399">
          <w:marLeft w:val="0"/>
          <w:marRight w:val="0"/>
          <w:marTop w:val="0"/>
          <w:marBottom w:val="0"/>
          <w:divBdr>
            <w:top w:val="none" w:sz="0" w:space="0" w:color="auto"/>
            <w:left w:val="none" w:sz="0" w:space="0" w:color="auto"/>
            <w:bottom w:val="none" w:sz="0" w:space="0" w:color="auto"/>
            <w:right w:val="none" w:sz="0" w:space="0" w:color="auto"/>
          </w:divBdr>
        </w:div>
        <w:div w:id="559481674">
          <w:marLeft w:val="0"/>
          <w:marRight w:val="0"/>
          <w:marTop w:val="0"/>
          <w:marBottom w:val="0"/>
          <w:divBdr>
            <w:top w:val="none" w:sz="0" w:space="0" w:color="auto"/>
            <w:left w:val="none" w:sz="0" w:space="0" w:color="auto"/>
            <w:bottom w:val="none" w:sz="0" w:space="0" w:color="auto"/>
            <w:right w:val="none" w:sz="0" w:space="0" w:color="auto"/>
          </w:divBdr>
        </w:div>
        <w:div w:id="597254502">
          <w:marLeft w:val="0"/>
          <w:marRight w:val="0"/>
          <w:marTop w:val="0"/>
          <w:marBottom w:val="0"/>
          <w:divBdr>
            <w:top w:val="none" w:sz="0" w:space="0" w:color="auto"/>
            <w:left w:val="none" w:sz="0" w:space="0" w:color="auto"/>
            <w:bottom w:val="none" w:sz="0" w:space="0" w:color="auto"/>
            <w:right w:val="none" w:sz="0" w:space="0" w:color="auto"/>
          </w:divBdr>
        </w:div>
        <w:div w:id="629552064">
          <w:marLeft w:val="0"/>
          <w:marRight w:val="0"/>
          <w:marTop w:val="0"/>
          <w:marBottom w:val="0"/>
          <w:divBdr>
            <w:top w:val="none" w:sz="0" w:space="0" w:color="auto"/>
            <w:left w:val="none" w:sz="0" w:space="0" w:color="auto"/>
            <w:bottom w:val="none" w:sz="0" w:space="0" w:color="auto"/>
            <w:right w:val="none" w:sz="0" w:space="0" w:color="auto"/>
          </w:divBdr>
          <w:divsChild>
            <w:div w:id="954675676">
              <w:marLeft w:val="0"/>
              <w:marRight w:val="0"/>
              <w:marTop w:val="0"/>
              <w:marBottom w:val="0"/>
              <w:divBdr>
                <w:top w:val="none" w:sz="0" w:space="0" w:color="auto"/>
                <w:left w:val="none" w:sz="0" w:space="0" w:color="auto"/>
                <w:bottom w:val="none" w:sz="0" w:space="0" w:color="auto"/>
                <w:right w:val="none" w:sz="0" w:space="0" w:color="auto"/>
              </w:divBdr>
            </w:div>
            <w:div w:id="1383554362">
              <w:marLeft w:val="0"/>
              <w:marRight w:val="0"/>
              <w:marTop w:val="0"/>
              <w:marBottom w:val="0"/>
              <w:divBdr>
                <w:top w:val="none" w:sz="0" w:space="0" w:color="auto"/>
                <w:left w:val="none" w:sz="0" w:space="0" w:color="auto"/>
                <w:bottom w:val="none" w:sz="0" w:space="0" w:color="auto"/>
                <w:right w:val="none" w:sz="0" w:space="0" w:color="auto"/>
              </w:divBdr>
            </w:div>
          </w:divsChild>
        </w:div>
        <w:div w:id="632835664">
          <w:marLeft w:val="0"/>
          <w:marRight w:val="0"/>
          <w:marTop w:val="0"/>
          <w:marBottom w:val="0"/>
          <w:divBdr>
            <w:top w:val="none" w:sz="0" w:space="0" w:color="auto"/>
            <w:left w:val="none" w:sz="0" w:space="0" w:color="auto"/>
            <w:bottom w:val="none" w:sz="0" w:space="0" w:color="auto"/>
            <w:right w:val="none" w:sz="0" w:space="0" w:color="auto"/>
          </w:divBdr>
        </w:div>
        <w:div w:id="662314511">
          <w:marLeft w:val="0"/>
          <w:marRight w:val="0"/>
          <w:marTop w:val="0"/>
          <w:marBottom w:val="0"/>
          <w:divBdr>
            <w:top w:val="none" w:sz="0" w:space="0" w:color="auto"/>
            <w:left w:val="none" w:sz="0" w:space="0" w:color="auto"/>
            <w:bottom w:val="none" w:sz="0" w:space="0" w:color="auto"/>
            <w:right w:val="none" w:sz="0" w:space="0" w:color="auto"/>
          </w:divBdr>
        </w:div>
        <w:div w:id="690842122">
          <w:marLeft w:val="0"/>
          <w:marRight w:val="0"/>
          <w:marTop w:val="0"/>
          <w:marBottom w:val="0"/>
          <w:divBdr>
            <w:top w:val="none" w:sz="0" w:space="0" w:color="auto"/>
            <w:left w:val="none" w:sz="0" w:space="0" w:color="auto"/>
            <w:bottom w:val="none" w:sz="0" w:space="0" w:color="auto"/>
            <w:right w:val="none" w:sz="0" w:space="0" w:color="auto"/>
          </w:divBdr>
        </w:div>
        <w:div w:id="708802968">
          <w:marLeft w:val="0"/>
          <w:marRight w:val="0"/>
          <w:marTop w:val="0"/>
          <w:marBottom w:val="0"/>
          <w:divBdr>
            <w:top w:val="none" w:sz="0" w:space="0" w:color="auto"/>
            <w:left w:val="none" w:sz="0" w:space="0" w:color="auto"/>
            <w:bottom w:val="none" w:sz="0" w:space="0" w:color="auto"/>
            <w:right w:val="none" w:sz="0" w:space="0" w:color="auto"/>
          </w:divBdr>
        </w:div>
        <w:div w:id="720784955">
          <w:marLeft w:val="0"/>
          <w:marRight w:val="0"/>
          <w:marTop w:val="0"/>
          <w:marBottom w:val="0"/>
          <w:divBdr>
            <w:top w:val="none" w:sz="0" w:space="0" w:color="auto"/>
            <w:left w:val="none" w:sz="0" w:space="0" w:color="auto"/>
            <w:bottom w:val="none" w:sz="0" w:space="0" w:color="auto"/>
            <w:right w:val="none" w:sz="0" w:space="0" w:color="auto"/>
          </w:divBdr>
          <w:divsChild>
            <w:div w:id="1268848079">
              <w:marLeft w:val="0"/>
              <w:marRight w:val="0"/>
              <w:marTop w:val="0"/>
              <w:marBottom w:val="0"/>
              <w:divBdr>
                <w:top w:val="none" w:sz="0" w:space="0" w:color="auto"/>
                <w:left w:val="none" w:sz="0" w:space="0" w:color="auto"/>
                <w:bottom w:val="none" w:sz="0" w:space="0" w:color="auto"/>
                <w:right w:val="none" w:sz="0" w:space="0" w:color="auto"/>
              </w:divBdr>
            </w:div>
            <w:div w:id="1448769756">
              <w:marLeft w:val="0"/>
              <w:marRight w:val="0"/>
              <w:marTop w:val="0"/>
              <w:marBottom w:val="0"/>
              <w:divBdr>
                <w:top w:val="none" w:sz="0" w:space="0" w:color="auto"/>
                <w:left w:val="none" w:sz="0" w:space="0" w:color="auto"/>
                <w:bottom w:val="none" w:sz="0" w:space="0" w:color="auto"/>
                <w:right w:val="none" w:sz="0" w:space="0" w:color="auto"/>
              </w:divBdr>
            </w:div>
          </w:divsChild>
        </w:div>
        <w:div w:id="723526911">
          <w:marLeft w:val="0"/>
          <w:marRight w:val="0"/>
          <w:marTop w:val="0"/>
          <w:marBottom w:val="0"/>
          <w:divBdr>
            <w:top w:val="none" w:sz="0" w:space="0" w:color="auto"/>
            <w:left w:val="none" w:sz="0" w:space="0" w:color="auto"/>
            <w:bottom w:val="none" w:sz="0" w:space="0" w:color="auto"/>
            <w:right w:val="none" w:sz="0" w:space="0" w:color="auto"/>
          </w:divBdr>
        </w:div>
        <w:div w:id="775368801">
          <w:marLeft w:val="0"/>
          <w:marRight w:val="0"/>
          <w:marTop w:val="0"/>
          <w:marBottom w:val="0"/>
          <w:divBdr>
            <w:top w:val="none" w:sz="0" w:space="0" w:color="auto"/>
            <w:left w:val="none" w:sz="0" w:space="0" w:color="auto"/>
            <w:bottom w:val="none" w:sz="0" w:space="0" w:color="auto"/>
            <w:right w:val="none" w:sz="0" w:space="0" w:color="auto"/>
          </w:divBdr>
          <w:divsChild>
            <w:div w:id="65298839">
              <w:marLeft w:val="0"/>
              <w:marRight w:val="0"/>
              <w:marTop w:val="0"/>
              <w:marBottom w:val="0"/>
              <w:divBdr>
                <w:top w:val="none" w:sz="0" w:space="0" w:color="auto"/>
                <w:left w:val="none" w:sz="0" w:space="0" w:color="auto"/>
                <w:bottom w:val="none" w:sz="0" w:space="0" w:color="auto"/>
                <w:right w:val="none" w:sz="0" w:space="0" w:color="auto"/>
              </w:divBdr>
            </w:div>
            <w:div w:id="1196427102">
              <w:marLeft w:val="0"/>
              <w:marRight w:val="0"/>
              <w:marTop w:val="0"/>
              <w:marBottom w:val="0"/>
              <w:divBdr>
                <w:top w:val="none" w:sz="0" w:space="0" w:color="auto"/>
                <w:left w:val="none" w:sz="0" w:space="0" w:color="auto"/>
                <w:bottom w:val="none" w:sz="0" w:space="0" w:color="auto"/>
                <w:right w:val="none" w:sz="0" w:space="0" w:color="auto"/>
              </w:divBdr>
            </w:div>
          </w:divsChild>
        </w:div>
        <w:div w:id="836382718">
          <w:marLeft w:val="0"/>
          <w:marRight w:val="0"/>
          <w:marTop w:val="0"/>
          <w:marBottom w:val="0"/>
          <w:divBdr>
            <w:top w:val="none" w:sz="0" w:space="0" w:color="auto"/>
            <w:left w:val="none" w:sz="0" w:space="0" w:color="auto"/>
            <w:bottom w:val="none" w:sz="0" w:space="0" w:color="auto"/>
            <w:right w:val="none" w:sz="0" w:space="0" w:color="auto"/>
          </w:divBdr>
        </w:div>
        <w:div w:id="846673380">
          <w:marLeft w:val="0"/>
          <w:marRight w:val="0"/>
          <w:marTop w:val="0"/>
          <w:marBottom w:val="0"/>
          <w:divBdr>
            <w:top w:val="none" w:sz="0" w:space="0" w:color="auto"/>
            <w:left w:val="none" w:sz="0" w:space="0" w:color="auto"/>
            <w:bottom w:val="none" w:sz="0" w:space="0" w:color="auto"/>
            <w:right w:val="none" w:sz="0" w:space="0" w:color="auto"/>
          </w:divBdr>
        </w:div>
        <w:div w:id="863247364">
          <w:marLeft w:val="0"/>
          <w:marRight w:val="0"/>
          <w:marTop w:val="0"/>
          <w:marBottom w:val="0"/>
          <w:divBdr>
            <w:top w:val="none" w:sz="0" w:space="0" w:color="auto"/>
            <w:left w:val="none" w:sz="0" w:space="0" w:color="auto"/>
            <w:bottom w:val="none" w:sz="0" w:space="0" w:color="auto"/>
            <w:right w:val="none" w:sz="0" w:space="0" w:color="auto"/>
          </w:divBdr>
        </w:div>
        <w:div w:id="863521201">
          <w:marLeft w:val="0"/>
          <w:marRight w:val="0"/>
          <w:marTop w:val="0"/>
          <w:marBottom w:val="0"/>
          <w:divBdr>
            <w:top w:val="none" w:sz="0" w:space="0" w:color="auto"/>
            <w:left w:val="none" w:sz="0" w:space="0" w:color="auto"/>
            <w:bottom w:val="none" w:sz="0" w:space="0" w:color="auto"/>
            <w:right w:val="none" w:sz="0" w:space="0" w:color="auto"/>
          </w:divBdr>
        </w:div>
        <w:div w:id="887909910">
          <w:marLeft w:val="0"/>
          <w:marRight w:val="0"/>
          <w:marTop w:val="0"/>
          <w:marBottom w:val="0"/>
          <w:divBdr>
            <w:top w:val="none" w:sz="0" w:space="0" w:color="auto"/>
            <w:left w:val="none" w:sz="0" w:space="0" w:color="auto"/>
            <w:bottom w:val="none" w:sz="0" w:space="0" w:color="auto"/>
            <w:right w:val="none" w:sz="0" w:space="0" w:color="auto"/>
          </w:divBdr>
        </w:div>
        <w:div w:id="971908806">
          <w:marLeft w:val="0"/>
          <w:marRight w:val="0"/>
          <w:marTop w:val="0"/>
          <w:marBottom w:val="0"/>
          <w:divBdr>
            <w:top w:val="none" w:sz="0" w:space="0" w:color="auto"/>
            <w:left w:val="none" w:sz="0" w:space="0" w:color="auto"/>
            <w:bottom w:val="none" w:sz="0" w:space="0" w:color="auto"/>
            <w:right w:val="none" w:sz="0" w:space="0" w:color="auto"/>
          </w:divBdr>
        </w:div>
        <w:div w:id="986396781">
          <w:marLeft w:val="0"/>
          <w:marRight w:val="0"/>
          <w:marTop w:val="0"/>
          <w:marBottom w:val="0"/>
          <w:divBdr>
            <w:top w:val="none" w:sz="0" w:space="0" w:color="auto"/>
            <w:left w:val="none" w:sz="0" w:space="0" w:color="auto"/>
            <w:bottom w:val="none" w:sz="0" w:space="0" w:color="auto"/>
            <w:right w:val="none" w:sz="0" w:space="0" w:color="auto"/>
          </w:divBdr>
        </w:div>
        <w:div w:id="1001934507">
          <w:marLeft w:val="0"/>
          <w:marRight w:val="0"/>
          <w:marTop w:val="0"/>
          <w:marBottom w:val="0"/>
          <w:divBdr>
            <w:top w:val="none" w:sz="0" w:space="0" w:color="auto"/>
            <w:left w:val="none" w:sz="0" w:space="0" w:color="auto"/>
            <w:bottom w:val="none" w:sz="0" w:space="0" w:color="auto"/>
            <w:right w:val="none" w:sz="0" w:space="0" w:color="auto"/>
          </w:divBdr>
        </w:div>
        <w:div w:id="1030103308">
          <w:marLeft w:val="0"/>
          <w:marRight w:val="0"/>
          <w:marTop w:val="0"/>
          <w:marBottom w:val="0"/>
          <w:divBdr>
            <w:top w:val="none" w:sz="0" w:space="0" w:color="auto"/>
            <w:left w:val="none" w:sz="0" w:space="0" w:color="auto"/>
            <w:bottom w:val="none" w:sz="0" w:space="0" w:color="auto"/>
            <w:right w:val="none" w:sz="0" w:space="0" w:color="auto"/>
          </w:divBdr>
        </w:div>
        <w:div w:id="1063337012">
          <w:marLeft w:val="0"/>
          <w:marRight w:val="0"/>
          <w:marTop w:val="0"/>
          <w:marBottom w:val="0"/>
          <w:divBdr>
            <w:top w:val="none" w:sz="0" w:space="0" w:color="auto"/>
            <w:left w:val="none" w:sz="0" w:space="0" w:color="auto"/>
            <w:bottom w:val="none" w:sz="0" w:space="0" w:color="auto"/>
            <w:right w:val="none" w:sz="0" w:space="0" w:color="auto"/>
          </w:divBdr>
        </w:div>
        <w:div w:id="1079865650">
          <w:marLeft w:val="0"/>
          <w:marRight w:val="0"/>
          <w:marTop w:val="0"/>
          <w:marBottom w:val="0"/>
          <w:divBdr>
            <w:top w:val="none" w:sz="0" w:space="0" w:color="auto"/>
            <w:left w:val="none" w:sz="0" w:space="0" w:color="auto"/>
            <w:bottom w:val="none" w:sz="0" w:space="0" w:color="auto"/>
            <w:right w:val="none" w:sz="0" w:space="0" w:color="auto"/>
          </w:divBdr>
        </w:div>
        <w:div w:id="1086607277">
          <w:marLeft w:val="0"/>
          <w:marRight w:val="0"/>
          <w:marTop w:val="0"/>
          <w:marBottom w:val="0"/>
          <w:divBdr>
            <w:top w:val="none" w:sz="0" w:space="0" w:color="auto"/>
            <w:left w:val="none" w:sz="0" w:space="0" w:color="auto"/>
            <w:bottom w:val="none" w:sz="0" w:space="0" w:color="auto"/>
            <w:right w:val="none" w:sz="0" w:space="0" w:color="auto"/>
          </w:divBdr>
        </w:div>
        <w:div w:id="1124809223">
          <w:marLeft w:val="0"/>
          <w:marRight w:val="0"/>
          <w:marTop w:val="0"/>
          <w:marBottom w:val="0"/>
          <w:divBdr>
            <w:top w:val="none" w:sz="0" w:space="0" w:color="auto"/>
            <w:left w:val="none" w:sz="0" w:space="0" w:color="auto"/>
            <w:bottom w:val="none" w:sz="0" w:space="0" w:color="auto"/>
            <w:right w:val="none" w:sz="0" w:space="0" w:color="auto"/>
          </w:divBdr>
        </w:div>
        <w:div w:id="1151558674">
          <w:marLeft w:val="0"/>
          <w:marRight w:val="0"/>
          <w:marTop w:val="0"/>
          <w:marBottom w:val="0"/>
          <w:divBdr>
            <w:top w:val="none" w:sz="0" w:space="0" w:color="auto"/>
            <w:left w:val="none" w:sz="0" w:space="0" w:color="auto"/>
            <w:bottom w:val="none" w:sz="0" w:space="0" w:color="auto"/>
            <w:right w:val="none" w:sz="0" w:space="0" w:color="auto"/>
          </w:divBdr>
        </w:div>
        <w:div w:id="1200624220">
          <w:marLeft w:val="0"/>
          <w:marRight w:val="0"/>
          <w:marTop w:val="0"/>
          <w:marBottom w:val="0"/>
          <w:divBdr>
            <w:top w:val="none" w:sz="0" w:space="0" w:color="auto"/>
            <w:left w:val="none" w:sz="0" w:space="0" w:color="auto"/>
            <w:bottom w:val="none" w:sz="0" w:space="0" w:color="auto"/>
            <w:right w:val="none" w:sz="0" w:space="0" w:color="auto"/>
          </w:divBdr>
        </w:div>
        <w:div w:id="1201013408">
          <w:marLeft w:val="0"/>
          <w:marRight w:val="0"/>
          <w:marTop w:val="0"/>
          <w:marBottom w:val="0"/>
          <w:divBdr>
            <w:top w:val="none" w:sz="0" w:space="0" w:color="auto"/>
            <w:left w:val="none" w:sz="0" w:space="0" w:color="auto"/>
            <w:bottom w:val="none" w:sz="0" w:space="0" w:color="auto"/>
            <w:right w:val="none" w:sz="0" w:space="0" w:color="auto"/>
          </w:divBdr>
        </w:div>
        <w:div w:id="1218012263">
          <w:marLeft w:val="0"/>
          <w:marRight w:val="0"/>
          <w:marTop w:val="0"/>
          <w:marBottom w:val="0"/>
          <w:divBdr>
            <w:top w:val="none" w:sz="0" w:space="0" w:color="auto"/>
            <w:left w:val="none" w:sz="0" w:space="0" w:color="auto"/>
            <w:bottom w:val="none" w:sz="0" w:space="0" w:color="auto"/>
            <w:right w:val="none" w:sz="0" w:space="0" w:color="auto"/>
          </w:divBdr>
        </w:div>
        <w:div w:id="1236470185">
          <w:marLeft w:val="0"/>
          <w:marRight w:val="0"/>
          <w:marTop w:val="0"/>
          <w:marBottom w:val="0"/>
          <w:divBdr>
            <w:top w:val="none" w:sz="0" w:space="0" w:color="auto"/>
            <w:left w:val="none" w:sz="0" w:space="0" w:color="auto"/>
            <w:bottom w:val="none" w:sz="0" w:space="0" w:color="auto"/>
            <w:right w:val="none" w:sz="0" w:space="0" w:color="auto"/>
          </w:divBdr>
        </w:div>
        <w:div w:id="1258246593">
          <w:marLeft w:val="0"/>
          <w:marRight w:val="0"/>
          <w:marTop w:val="0"/>
          <w:marBottom w:val="0"/>
          <w:divBdr>
            <w:top w:val="none" w:sz="0" w:space="0" w:color="auto"/>
            <w:left w:val="none" w:sz="0" w:space="0" w:color="auto"/>
            <w:bottom w:val="none" w:sz="0" w:space="0" w:color="auto"/>
            <w:right w:val="none" w:sz="0" w:space="0" w:color="auto"/>
          </w:divBdr>
        </w:div>
        <w:div w:id="1272010423">
          <w:marLeft w:val="0"/>
          <w:marRight w:val="0"/>
          <w:marTop w:val="0"/>
          <w:marBottom w:val="0"/>
          <w:divBdr>
            <w:top w:val="none" w:sz="0" w:space="0" w:color="auto"/>
            <w:left w:val="none" w:sz="0" w:space="0" w:color="auto"/>
            <w:bottom w:val="none" w:sz="0" w:space="0" w:color="auto"/>
            <w:right w:val="none" w:sz="0" w:space="0" w:color="auto"/>
          </w:divBdr>
        </w:div>
        <w:div w:id="1330015394">
          <w:marLeft w:val="0"/>
          <w:marRight w:val="0"/>
          <w:marTop w:val="0"/>
          <w:marBottom w:val="0"/>
          <w:divBdr>
            <w:top w:val="none" w:sz="0" w:space="0" w:color="auto"/>
            <w:left w:val="none" w:sz="0" w:space="0" w:color="auto"/>
            <w:bottom w:val="none" w:sz="0" w:space="0" w:color="auto"/>
            <w:right w:val="none" w:sz="0" w:space="0" w:color="auto"/>
          </w:divBdr>
        </w:div>
        <w:div w:id="1331253996">
          <w:marLeft w:val="0"/>
          <w:marRight w:val="0"/>
          <w:marTop w:val="0"/>
          <w:marBottom w:val="0"/>
          <w:divBdr>
            <w:top w:val="none" w:sz="0" w:space="0" w:color="auto"/>
            <w:left w:val="none" w:sz="0" w:space="0" w:color="auto"/>
            <w:bottom w:val="none" w:sz="0" w:space="0" w:color="auto"/>
            <w:right w:val="none" w:sz="0" w:space="0" w:color="auto"/>
          </w:divBdr>
        </w:div>
        <w:div w:id="1352220448">
          <w:marLeft w:val="0"/>
          <w:marRight w:val="0"/>
          <w:marTop w:val="0"/>
          <w:marBottom w:val="0"/>
          <w:divBdr>
            <w:top w:val="none" w:sz="0" w:space="0" w:color="auto"/>
            <w:left w:val="none" w:sz="0" w:space="0" w:color="auto"/>
            <w:bottom w:val="none" w:sz="0" w:space="0" w:color="auto"/>
            <w:right w:val="none" w:sz="0" w:space="0" w:color="auto"/>
          </w:divBdr>
        </w:div>
        <w:div w:id="1368482512">
          <w:marLeft w:val="0"/>
          <w:marRight w:val="0"/>
          <w:marTop w:val="0"/>
          <w:marBottom w:val="0"/>
          <w:divBdr>
            <w:top w:val="none" w:sz="0" w:space="0" w:color="auto"/>
            <w:left w:val="none" w:sz="0" w:space="0" w:color="auto"/>
            <w:bottom w:val="none" w:sz="0" w:space="0" w:color="auto"/>
            <w:right w:val="none" w:sz="0" w:space="0" w:color="auto"/>
          </w:divBdr>
        </w:div>
        <w:div w:id="1373533557">
          <w:marLeft w:val="0"/>
          <w:marRight w:val="0"/>
          <w:marTop w:val="0"/>
          <w:marBottom w:val="0"/>
          <w:divBdr>
            <w:top w:val="none" w:sz="0" w:space="0" w:color="auto"/>
            <w:left w:val="none" w:sz="0" w:space="0" w:color="auto"/>
            <w:bottom w:val="none" w:sz="0" w:space="0" w:color="auto"/>
            <w:right w:val="none" w:sz="0" w:space="0" w:color="auto"/>
          </w:divBdr>
        </w:div>
        <w:div w:id="1448543169">
          <w:marLeft w:val="0"/>
          <w:marRight w:val="0"/>
          <w:marTop w:val="0"/>
          <w:marBottom w:val="0"/>
          <w:divBdr>
            <w:top w:val="none" w:sz="0" w:space="0" w:color="auto"/>
            <w:left w:val="none" w:sz="0" w:space="0" w:color="auto"/>
            <w:bottom w:val="none" w:sz="0" w:space="0" w:color="auto"/>
            <w:right w:val="none" w:sz="0" w:space="0" w:color="auto"/>
          </w:divBdr>
        </w:div>
        <w:div w:id="1491099453">
          <w:marLeft w:val="0"/>
          <w:marRight w:val="0"/>
          <w:marTop w:val="0"/>
          <w:marBottom w:val="0"/>
          <w:divBdr>
            <w:top w:val="none" w:sz="0" w:space="0" w:color="auto"/>
            <w:left w:val="none" w:sz="0" w:space="0" w:color="auto"/>
            <w:bottom w:val="none" w:sz="0" w:space="0" w:color="auto"/>
            <w:right w:val="none" w:sz="0" w:space="0" w:color="auto"/>
          </w:divBdr>
        </w:div>
        <w:div w:id="1522552321">
          <w:marLeft w:val="0"/>
          <w:marRight w:val="0"/>
          <w:marTop w:val="0"/>
          <w:marBottom w:val="0"/>
          <w:divBdr>
            <w:top w:val="none" w:sz="0" w:space="0" w:color="auto"/>
            <w:left w:val="none" w:sz="0" w:space="0" w:color="auto"/>
            <w:bottom w:val="none" w:sz="0" w:space="0" w:color="auto"/>
            <w:right w:val="none" w:sz="0" w:space="0" w:color="auto"/>
          </w:divBdr>
        </w:div>
        <w:div w:id="1537087692">
          <w:marLeft w:val="0"/>
          <w:marRight w:val="0"/>
          <w:marTop w:val="0"/>
          <w:marBottom w:val="0"/>
          <w:divBdr>
            <w:top w:val="none" w:sz="0" w:space="0" w:color="auto"/>
            <w:left w:val="none" w:sz="0" w:space="0" w:color="auto"/>
            <w:bottom w:val="none" w:sz="0" w:space="0" w:color="auto"/>
            <w:right w:val="none" w:sz="0" w:space="0" w:color="auto"/>
          </w:divBdr>
        </w:div>
        <w:div w:id="1584145130">
          <w:marLeft w:val="0"/>
          <w:marRight w:val="0"/>
          <w:marTop w:val="0"/>
          <w:marBottom w:val="0"/>
          <w:divBdr>
            <w:top w:val="none" w:sz="0" w:space="0" w:color="auto"/>
            <w:left w:val="none" w:sz="0" w:space="0" w:color="auto"/>
            <w:bottom w:val="none" w:sz="0" w:space="0" w:color="auto"/>
            <w:right w:val="none" w:sz="0" w:space="0" w:color="auto"/>
          </w:divBdr>
        </w:div>
        <w:div w:id="1614554918">
          <w:marLeft w:val="0"/>
          <w:marRight w:val="0"/>
          <w:marTop w:val="0"/>
          <w:marBottom w:val="0"/>
          <w:divBdr>
            <w:top w:val="none" w:sz="0" w:space="0" w:color="auto"/>
            <w:left w:val="none" w:sz="0" w:space="0" w:color="auto"/>
            <w:bottom w:val="none" w:sz="0" w:space="0" w:color="auto"/>
            <w:right w:val="none" w:sz="0" w:space="0" w:color="auto"/>
          </w:divBdr>
        </w:div>
        <w:div w:id="1621254557">
          <w:marLeft w:val="0"/>
          <w:marRight w:val="0"/>
          <w:marTop w:val="0"/>
          <w:marBottom w:val="0"/>
          <w:divBdr>
            <w:top w:val="none" w:sz="0" w:space="0" w:color="auto"/>
            <w:left w:val="none" w:sz="0" w:space="0" w:color="auto"/>
            <w:bottom w:val="none" w:sz="0" w:space="0" w:color="auto"/>
            <w:right w:val="none" w:sz="0" w:space="0" w:color="auto"/>
          </w:divBdr>
        </w:div>
        <w:div w:id="1642222865">
          <w:marLeft w:val="0"/>
          <w:marRight w:val="0"/>
          <w:marTop w:val="0"/>
          <w:marBottom w:val="0"/>
          <w:divBdr>
            <w:top w:val="none" w:sz="0" w:space="0" w:color="auto"/>
            <w:left w:val="none" w:sz="0" w:space="0" w:color="auto"/>
            <w:bottom w:val="none" w:sz="0" w:space="0" w:color="auto"/>
            <w:right w:val="none" w:sz="0" w:space="0" w:color="auto"/>
          </w:divBdr>
        </w:div>
        <w:div w:id="1658722528">
          <w:marLeft w:val="0"/>
          <w:marRight w:val="0"/>
          <w:marTop w:val="0"/>
          <w:marBottom w:val="0"/>
          <w:divBdr>
            <w:top w:val="none" w:sz="0" w:space="0" w:color="auto"/>
            <w:left w:val="none" w:sz="0" w:space="0" w:color="auto"/>
            <w:bottom w:val="none" w:sz="0" w:space="0" w:color="auto"/>
            <w:right w:val="none" w:sz="0" w:space="0" w:color="auto"/>
          </w:divBdr>
        </w:div>
        <w:div w:id="1679649354">
          <w:marLeft w:val="0"/>
          <w:marRight w:val="0"/>
          <w:marTop w:val="0"/>
          <w:marBottom w:val="0"/>
          <w:divBdr>
            <w:top w:val="none" w:sz="0" w:space="0" w:color="auto"/>
            <w:left w:val="none" w:sz="0" w:space="0" w:color="auto"/>
            <w:bottom w:val="none" w:sz="0" w:space="0" w:color="auto"/>
            <w:right w:val="none" w:sz="0" w:space="0" w:color="auto"/>
          </w:divBdr>
        </w:div>
        <w:div w:id="1685089469">
          <w:marLeft w:val="0"/>
          <w:marRight w:val="0"/>
          <w:marTop w:val="0"/>
          <w:marBottom w:val="0"/>
          <w:divBdr>
            <w:top w:val="none" w:sz="0" w:space="0" w:color="auto"/>
            <w:left w:val="none" w:sz="0" w:space="0" w:color="auto"/>
            <w:bottom w:val="none" w:sz="0" w:space="0" w:color="auto"/>
            <w:right w:val="none" w:sz="0" w:space="0" w:color="auto"/>
          </w:divBdr>
        </w:div>
        <w:div w:id="1721368642">
          <w:marLeft w:val="0"/>
          <w:marRight w:val="0"/>
          <w:marTop w:val="0"/>
          <w:marBottom w:val="0"/>
          <w:divBdr>
            <w:top w:val="none" w:sz="0" w:space="0" w:color="auto"/>
            <w:left w:val="none" w:sz="0" w:space="0" w:color="auto"/>
            <w:bottom w:val="none" w:sz="0" w:space="0" w:color="auto"/>
            <w:right w:val="none" w:sz="0" w:space="0" w:color="auto"/>
          </w:divBdr>
          <w:divsChild>
            <w:div w:id="152530464">
              <w:marLeft w:val="-75"/>
              <w:marRight w:val="0"/>
              <w:marTop w:val="30"/>
              <w:marBottom w:val="30"/>
              <w:divBdr>
                <w:top w:val="none" w:sz="0" w:space="0" w:color="auto"/>
                <w:left w:val="none" w:sz="0" w:space="0" w:color="auto"/>
                <w:bottom w:val="none" w:sz="0" w:space="0" w:color="auto"/>
                <w:right w:val="none" w:sz="0" w:space="0" w:color="auto"/>
              </w:divBdr>
              <w:divsChild>
                <w:div w:id="240795154">
                  <w:marLeft w:val="0"/>
                  <w:marRight w:val="0"/>
                  <w:marTop w:val="0"/>
                  <w:marBottom w:val="0"/>
                  <w:divBdr>
                    <w:top w:val="none" w:sz="0" w:space="0" w:color="auto"/>
                    <w:left w:val="none" w:sz="0" w:space="0" w:color="auto"/>
                    <w:bottom w:val="none" w:sz="0" w:space="0" w:color="auto"/>
                    <w:right w:val="none" w:sz="0" w:space="0" w:color="auto"/>
                  </w:divBdr>
                  <w:divsChild>
                    <w:div w:id="688677631">
                      <w:marLeft w:val="0"/>
                      <w:marRight w:val="0"/>
                      <w:marTop w:val="0"/>
                      <w:marBottom w:val="0"/>
                      <w:divBdr>
                        <w:top w:val="none" w:sz="0" w:space="0" w:color="auto"/>
                        <w:left w:val="none" w:sz="0" w:space="0" w:color="auto"/>
                        <w:bottom w:val="none" w:sz="0" w:space="0" w:color="auto"/>
                        <w:right w:val="none" w:sz="0" w:space="0" w:color="auto"/>
                      </w:divBdr>
                    </w:div>
                    <w:div w:id="1184323458">
                      <w:marLeft w:val="0"/>
                      <w:marRight w:val="0"/>
                      <w:marTop w:val="0"/>
                      <w:marBottom w:val="0"/>
                      <w:divBdr>
                        <w:top w:val="none" w:sz="0" w:space="0" w:color="auto"/>
                        <w:left w:val="none" w:sz="0" w:space="0" w:color="auto"/>
                        <w:bottom w:val="none" w:sz="0" w:space="0" w:color="auto"/>
                        <w:right w:val="none" w:sz="0" w:space="0" w:color="auto"/>
                      </w:divBdr>
                    </w:div>
                    <w:div w:id="1979677618">
                      <w:marLeft w:val="0"/>
                      <w:marRight w:val="0"/>
                      <w:marTop w:val="0"/>
                      <w:marBottom w:val="0"/>
                      <w:divBdr>
                        <w:top w:val="none" w:sz="0" w:space="0" w:color="auto"/>
                        <w:left w:val="none" w:sz="0" w:space="0" w:color="auto"/>
                        <w:bottom w:val="none" w:sz="0" w:space="0" w:color="auto"/>
                        <w:right w:val="none" w:sz="0" w:space="0" w:color="auto"/>
                      </w:divBdr>
                    </w:div>
                  </w:divsChild>
                </w:div>
                <w:div w:id="597179049">
                  <w:marLeft w:val="0"/>
                  <w:marRight w:val="0"/>
                  <w:marTop w:val="0"/>
                  <w:marBottom w:val="0"/>
                  <w:divBdr>
                    <w:top w:val="none" w:sz="0" w:space="0" w:color="auto"/>
                    <w:left w:val="none" w:sz="0" w:space="0" w:color="auto"/>
                    <w:bottom w:val="none" w:sz="0" w:space="0" w:color="auto"/>
                    <w:right w:val="none" w:sz="0" w:space="0" w:color="auto"/>
                  </w:divBdr>
                  <w:divsChild>
                    <w:div w:id="242760802">
                      <w:marLeft w:val="0"/>
                      <w:marRight w:val="0"/>
                      <w:marTop w:val="0"/>
                      <w:marBottom w:val="0"/>
                      <w:divBdr>
                        <w:top w:val="none" w:sz="0" w:space="0" w:color="auto"/>
                        <w:left w:val="none" w:sz="0" w:space="0" w:color="auto"/>
                        <w:bottom w:val="none" w:sz="0" w:space="0" w:color="auto"/>
                        <w:right w:val="none" w:sz="0" w:space="0" w:color="auto"/>
                      </w:divBdr>
                    </w:div>
                    <w:div w:id="1369645635">
                      <w:marLeft w:val="0"/>
                      <w:marRight w:val="0"/>
                      <w:marTop w:val="0"/>
                      <w:marBottom w:val="0"/>
                      <w:divBdr>
                        <w:top w:val="none" w:sz="0" w:space="0" w:color="auto"/>
                        <w:left w:val="none" w:sz="0" w:space="0" w:color="auto"/>
                        <w:bottom w:val="none" w:sz="0" w:space="0" w:color="auto"/>
                        <w:right w:val="none" w:sz="0" w:space="0" w:color="auto"/>
                      </w:divBdr>
                    </w:div>
                    <w:div w:id="2143039895">
                      <w:marLeft w:val="0"/>
                      <w:marRight w:val="0"/>
                      <w:marTop w:val="0"/>
                      <w:marBottom w:val="0"/>
                      <w:divBdr>
                        <w:top w:val="none" w:sz="0" w:space="0" w:color="auto"/>
                        <w:left w:val="none" w:sz="0" w:space="0" w:color="auto"/>
                        <w:bottom w:val="none" w:sz="0" w:space="0" w:color="auto"/>
                        <w:right w:val="none" w:sz="0" w:space="0" w:color="auto"/>
                      </w:divBdr>
                    </w:div>
                  </w:divsChild>
                </w:div>
                <w:div w:id="1186558325">
                  <w:marLeft w:val="0"/>
                  <w:marRight w:val="0"/>
                  <w:marTop w:val="0"/>
                  <w:marBottom w:val="0"/>
                  <w:divBdr>
                    <w:top w:val="none" w:sz="0" w:space="0" w:color="auto"/>
                    <w:left w:val="none" w:sz="0" w:space="0" w:color="auto"/>
                    <w:bottom w:val="none" w:sz="0" w:space="0" w:color="auto"/>
                    <w:right w:val="none" w:sz="0" w:space="0" w:color="auto"/>
                  </w:divBdr>
                  <w:divsChild>
                    <w:div w:id="198709364">
                      <w:marLeft w:val="0"/>
                      <w:marRight w:val="0"/>
                      <w:marTop w:val="0"/>
                      <w:marBottom w:val="0"/>
                      <w:divBdr>
                        <w:top w:val="none" w:sz="0" w:space="0" w:color="auto"/>
                        <w:left w:val="none" w:sz="0" w:space="0" w:color="auto"/>
                        <w:bottom w:val="none" w:sz="0" w:space="0" w:color="auto"/>
                        <w:right w:val="none" w:sz="0" w:space="0" w:color="auto"/>
                      </w:divBdr>
                    </w:div>
                    <w:div w:id="414477264">
                      <w:marLeft w:val="0"/>
                      <w:marRight w:val="0"/>
                      <w:marTop w:val="0"/>
                      <w:marBottom w:val="0"/>
                      <w:divBdr>
                        <w:top w:val="none" w:sz="0" w:space="0" w:color="auto"/>
                        <w:left w:val="none" w:sz="0" w:space="0" w:color="auto"/>
                        <w:bottom w:val="none" w:sz="0" w:space="0" w:color="auto"/>
                        <w:right w:val="none" w:sz="0" w:space="0" w:color="auto"/>
                      </w:divBdr>
                    </w:div>
                    <w:div w:id="929657487">
                      <w:marLeft w:val="0"/>
                      <w:marRight w:val="0"/>
                      <w:marTop w:val="0"/>
                      <w:marBottom w:val="0"/>
                      <w:divBdr>
                        <w:top w:val="none" w:sz="0" w:space="0" w:color="auto"/>
                        <w:left w:val="none" w:sz="0" w:space="0" w:color="auto"/>
                        <w:bottom w:val="none" w:sz="0" w:space="0" w:color="auto"/>
                        <w:right w:val="none" w:sz="0" w:space="0" w:color="auto"/>
                      </w:divBdr>
                    </w:div>
                  </w:divsChild>
                </w:div>
                <w:div w:id="1282691570">
                  <w:marLeft w:val="0"/>
                  <w:marRight w:val="0"/>
                  <w:marTop w:val="0"/>
                  <w:marBottom w:val="0"/>
                  <w:divBdr>
                    <w:top w:val="none" w:sz="0" w:space="0" w:color="auto"/>
                    <w:left w:val="none" w:sz="0" w:space="0" w:color="auto"/>
                    <w:bottom w:val="none" w:sz="0" w:space="0" w:color="auto"/>
                    <w:right w:val="none" w:sz="0" w:space="0" w:color="auto"/>
                  </w:divBdr>
                  <w:divsChild>
                    <w:div w:id="1925724069">
                      <w:marLeft w:val="0"/>
                      <w:marRight w:val="0"/>
                      <w:marTop w:val="0"/>
                      <w:marBottom w:val="0"/>
                      <w:divBdr>
                        <w:top w:val="none" w:sz="0" w:space="0" w:color="auto"/>
                        <w:left w:val="none" w:sz="0" w:space="0" w:color="auto"/>
                        <w:bottom w:val="none" w:sz="0" w:space="0" w:color="auto"/>
                        <w:right w:val="none" w:sz="0" w:space="0" w:color="auto"/>
                      </w:divBdr>
                    </w:div>
                    <w:div w:id="2062745780">
                      <w:marLeft w:val="0"/>
                      <w:marRight w:val="0"/>
                      <w:marTop w:val="0"/>
                      <w:marBottom w:val="0"/>
                      <w:divBdr>
                        <w:top w:val="none" w:sz="0" w:space="0" w:color="auto"/>
                        <w:left w:val="none" w:sz="0" w:space="0" w:color="auto"/>
                        <w:bottom w:val="none" w:sz="0" w:space="0" w:color="auto"/>
                        <w:right w:val="none" w:sz="0" w:space="0" w:color="auto"/>
                      </w:divBdr>
                    </w:div>
                    <w:div w:id="2082871070">
                      <w:marLeft w:val="0"/>
                      <w:marRight w:val="0"/>
                      <w:marTop w:val="0"/>
                      <w:marBottom w:val="0"/>
                      <w:divBdr>
                        <w:top w:val="none" w:sz="0" w:space="0" w:color="auto"/>
                        <w:left w:val="none" w:sz="0" w:space="0" w:color="auto"/>
                        <w:bottom w:val="none" w:sz="0" w:space="0" w:color="auto"/>
                        <w:right w:val="none" w:sz="0" w:space="0" w:color="auto"/>
                      </w:divBdr>
                    </w:div>
                  </w:divsChild>
                </w:div>
                <w:div w:id="1343624757">
                  <w:marLeft w:val="0"/>
                  <w:marRight w:val="0"/>
                  <w:marTop w:val="0"/>
                  <w:marBottom w:val="0"/>
                  <w:divBdr>
                    <w:top w:val="none" w:sz="0" w:space="0" w:color="auto"/>
                    <w:left w:val="none" w:sz="0" w:space="0" w:color="auto"/>
                    <w:bottom w:val="none" w:sz="0" w:space="0" w:color="auto"/>
                    <w:right w:val="none" w:sz="0" w:space="0" w:color="auto"/>
                  </w:divBdr>
                  <w:divsChild>
                    <w:div w:id="895043305">
                      <w:marLeft w:val="0"/>
                      <w:marRight w:val="0"/>
                      <w:marTop w:val="0"/>
                      <w:marBottom w:val="0"/>
                      <w:divBdr>
                        <w:top w:val="none" w:sz="0" w:space="0" w:color="auto"/>
                        <w:left w:val="none" w:sz="0" w:space="0" w:color="auto"/>
                        <w:bottom w:val="none" w:sz="0" w:space="0" w:color="auto"/>
                        <w:right w:val="none" w:sz="0" w:space="0" w:color="auto"/>
                      </w:divBdr>
                    </w:div>
                    <w:div w:id="1570729693">
                      <w:marLeft w:val="0"/>
                      <w:marRight w:val="0"/>
                      <w:marTop w:val="0"/>
                      <w:marBottom w:val="0"/>
                      <w:divBdr>
                        <w:top w:val="none" w:sz="0" w:space="0" w:color="auto"/>
                        <w:left w:val="none" w:sz="0" w:space="0" w:color="auto"/>
                        <w:bottom w:val="none" w:sz="0" w:space="0" w:color="auto"/>
                        <w:right w:val="none" w:sz="0" w:space="0" w:color="auto"/>
                      </w:divBdr>
                    </w:div>
                    <w:div w:id="1925458245">
                      <w:marLeft w:val="0"/>
                      <w:marRight w:val="0"/>
                      <w:marTop w:val="0"/>
                      <w:marBottom w:val="0"/>
                      <w:divBdr>
                        <w:top w:val="none" w:sz="0" w:space="0" w:color="auto"/>
                        <w:left w:val="none" w:sz="0" w:space="0" w:color="auto"/>
                        <w:bottom w:val="none" w:sz="0" w:space="0" w:color="auto"/>
                        <w:right w:val="none" w:sz="0" w:space="0" w:color="auto"/>
                      </w:divBdr>
                    </w:div>
                  </w:divsChild>
                </w:div>
                <w:div w:id="1395205306">
                  <w:marLeft w:val="0"/>
                  <w:marRight w:val="0"/>
                  <w:marTop w:val="0"/>
                  <w:marBottom w:val="0"/>
                  <w:divBdr>
                    <w:top w:val="none" w:sz="0" w:space="0" w:color="auto"/>
                    <w:left w:val="none" w:sz="0" w:space="0" w:color="auto"/>
                    <w:bottom w:val="none" w:sz="0" w:space="0" w:color="auto"/>
                    <w:right w:val="none" w:sz="0" w:space="0" w:color="auto"/>
                  </w:divBdr>
                  <w:divsChild>
                    <w:div w:id="483281193">
                      <w:marLeft w:val="0"/>
                      <w:marRight w:val="0"/>
                      <w:marTop w:val="0"/>
                      <w:marBottom w:val="0"/>
                      <w:divBdr>
                        <w:top w:val="none" w:sz="0" w:space="0" w:color="auto"/>
                        <w:left w:val="none" w:sz="0" w:space="0" w:color="auto"/>
                        <w:bottom w:val="none" w:sz="0" w:space="0" w:color="auto"/>
                        <w:right w:val="none" w:sz="0" w:space="0" w:color="auto"/>
                      </w:divBdr>
                    </w:div>
                    <w:div w:id="1707169515">
                      <w:marLeft w:val="0"/>
                      <w:marRight w:val="0"/>
                      <w:marTop w:val="0"/>
                      <w:marBottom w:val="0"/>
                      <w:divBdr>
                        <w:top w:val="none" w:sz="0" w:space="0" w:color="auto"/>
                        <w:left w:val="none" w:sz="0" w:space="0" w:color="auto"/>
                        <w:bottom w:val="none" w:sz="0" w:space="0" w:color="auto"/>
                        <w:right w:val="none" w:sz="0" w:space="0" w:color="auto"/>
                      </w:divBdr>
                    </w:div>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 w:id="1661037606">
                  <w:marLeft w:val="0"/>
                  <w:marRight w:val="0"/>
                  <w:marTop w:val="0"/>
                  <w:marBottom w:val="0"/>
                  <w:divBdr>
                    <w:top w:val="none" w:sz="0" w:space="0" w:color="auto"/>
                    <w:left w:val="none" w:sz="0" w:space="0" w:color="auto"/>
                    <w:bottom w:val="none" w:sz="0" w:space="0" w:color="auto"/>
                    <w:right w:val="none" w:sz="0" w:space="0" w:color="auto"/>
                  </w:divBdr>
                  <w:divsChild>
                    <w:div w:id="972755518">
                      <w:marLeft w:val="0"/>
                      <w:marRight w:val="0"/>
                      <w:marTop w:val="0"/>
                      <w:marBottom w:val="0"/>
                      <w:divBdr>
                        <w:top w:val="none" w:sz="0" w:space="0" w:color="auto"/>
                        <w:left w:val="none" w:sz="0" w:space="0" w:color="auto"/>
                        <w:bottom w:val="none" w:sz="0" w:space="0" w:color="auto"/>
                        <w:right w:val="none" w:sz="0" w:space="0" w:color="auto"/>
                      </w:divBdr>
                    </w:div>
                    <w:div w:id="1069158756">
                      <w:marLeft w:val="0"/>
                      <w:marRight w:val="0"/>
                      <w:marTop w:val="0"/>
                      <w:marBottom w:val="0"/>
                      <w:divBdr>
                        <w:top w:val="none" w:sz="0" w:space="0" w:color="auto"/>
                        <w:left w:val="none" w:sz="0" w:space="0" w:color="auto"/>
                        <w:bottom w:val="none" w:sz="0" w:space="0" w:color="auto"/>
                        <w:right w:val="none" w:sz="0" w:space="0" w:color="auto"/>
                      </w:divBdr>
                    </w:div>
                    <w:div w:id="1647585051">
                      <w:marLeft w:val="0"/>
                      <w:marRight w:val="0"/>
                      <w:marTop w:val="0"/>
                      <w:marBottom w:val="0"/>
                      <w:divBdr>
                        <w:top w:val="none" w:sz="0" w:space="0" w:color="auto"/>
                        <w:left w:val="none" w:sz="0" w:space="0" w:color="auto"/>
                        <w:bottom w:val="none" w:sz="0" w:space="0" w:color="auto"/>
                        <w:right w:val="none" w:sz="0" w:space="0" w:color="auto"/>
                      </w:divBdr>
                    </w:div>
                  </w:divsChild>
                </w:div>
                <w:div w:id="2092042786">
                  <w:marLeft w:val="0"/>
                  <w:marRight w:val="0"/>
                  <w:marTop w:val="0"/>
                  <w:marBottom w:val="0"/>
                  <w:divBdr>
                    <w:top w:val="none" w:sz="0" w:space="0" w:color="auto"/>
                    <w:left w:val="none" w:sz="0" w:space="0" w:color="auto"/>
                    <w:bottom w:val="none" w:sz="0" w:space="0" w:color="auto"/>
                    <w:right w:val="none" w:sz="0" w:space="0" w:color="auto"/>
                  </w:divBdr>
                  <w:divsChild>
                    <w:div w:id="1532258538">
                      <w:marLeft w:val="0"/>
                      <w:marRight w:val="0"/>
                      <w:marTop w:val="0"/>
                      <w:marBottom w:val="0"/>
                      <w:divBdr>
                        <w:top w:val="none" w:sz="0" w:space="0" w:color="auto"/>
                        <w:left w:val="none" w:sz="0" w:space="0" w:color="auto"/>
                        <w:bottom w:val="none" w:sz="0" w:space="0" w:color="auto"/>
                        <w:right w:val="none" w:sz="0" w:space="0" w:color="auto"/>
                      </w:divBdr>
                    </w:div>
                    <w:div w:id="1883667337">
                      <w:marLeft w:val="0"/>
                      <w:marRight w:val="0"/>
                      <w:marTop w:val="0"/>
                      <w:marBottom w:val="0"/>
                      <w:divBdr>
                        <w:top w:val="none" w:sz="0" w:space="0" w:color="auto"/>
                        <w:left w:val="none" w:sz="0" w:space="0" w:color="auto"/>
                        <w:bottom w:val="none" w:sz="0" w:space="0" w:color="auto"/>
                        <w:right w:val="none" w:sz="0" w:space="0" w:color="auto"/>
                      </w:divBdr>
                    </w:div>
                    <w:div w:id="2029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16444">
          <w:marLeft w:val="0"/>
          <w:marRight w:val="0"/>
          <w:marTop w:val="0"/>
          <w:marBottom w:val="0"/>
          <w:divBdr>
            <w:top w:val="none" w:sz="0" w:space="0" w:color="auto"/>
            <w:left w:val="none" w:sz="0" w:space="0" w:color="auto"/>
            <w:bottom w:val="none" w:sz="0" w:space="0" w:color="auto"/>
            <w:right w:val="none" w:sz="0" w:space="0" w:color="auto"/>
          </w:divBdr>
        </w:div>
        <w:div w:id="1731030390">
          <w:marLeft w:val="0"/>
          <w:marRight w:val="0"/>
          <w:marTop w:val="0"/>
          <w:marBottom w:val="0"/>
          <w:divBdr>
            <w:top w:val="none" w:sz="0" w:space="0" w:color="auto"/>
            <w:left w:val="none" w:sz="0" w:space="0" w:color="auto"/>
            <w:bottom w:val="none" w:sz="0" w:space="0" w:color="auto"/>
            <w:right w:val="none" w:sz="0" w:space="0" w:color="auto"/>
          </w:divBdr>
        </w:div>
        <w:div w:id="1736004950">
          <w:marLeft w:val="0"/>
          <w:marRight w:val="0"/>
          <w:marTop w:val="0"/>
          <w:marBottom w:val="0"/>
          <w:divBdr>
            <w:top w:val="none" w:sz="0" w:space="0" w:color="auto"/>
            <w:left w:val="none" w:sz="0" w:space="0" w:color="auto"/>
            <w:bottom w:val="none" w:sz="0" w:space="0" w:color="auto"/>
            <w:right w:val="none" w:sz="0" w:space="0" w:color="auto"/>
          </w:divBdr>
        </w:div>
        <w:div w:id="1737244691">
          <w:marLeft w:val="0"/>
          <w:marRight w:val="0"/>
          <w:marTop w:val="0"/>
          <w:marBottom w:val="0"/>
          <w:divBdr>
            <w:top w:val="none" w:sz="0" w:space="0" w:color="auto"/>
            <w:left w:val="none" w:sz="0" w:space="0" w:color="auto"/>
            <w:bottom w:val="none" w:sz="0" w:space="0" w:color="auto"/>
            <w:right w:val="none" w:sz="0" w:space="0" w:color="auto"/>
          </w:divBdr>
        </w:div>
        <w:div w:id="1745880642">
          <w:marLeft w:val="0"/>
          <w:marRight w:val="0"/>
          <w:marTop w:val="0"/>
          <w:marBottom w:val="0"/>
          <w:divBdr>
            <w:top w:val="none" w:sz="0" w:space="0" w:color="auto"/>
            <w:left w:val="none" w:sz="0" w:space="0" w:color="auto"/>
            <w:bottom w:val="none" w:sz="0" w:space="0" w:color="auto"/>
            <w:right w:val="none" w:sz="0" w:space="0" w:color="auto"/>
          </w:divBdr>
        </w:div>
        <w:div w:id="1837306322">
          <w:marLeft w:val="0"/>
          <w:marRight w:val="0"/>
          <w:marTop w:val="0"/>
          <w:marBottom w:val="0"/>
          <w:divBdr>
            <w:top w:val="none" w:sz="0" w:space="0" w:color="auto"/>
            <w:left w:val="none" w:sz="0" w:space="0" w:color="auto"/>
            <w:bottom w:val="none" w:sz="0" w:space="0" w:color="auto"/>
            <w:right w:val="none" w:sz="0" w:space="0" w:color="auto"/>
          </w:divBdr>
        </w:div>
        <w:div w:id="1842309047">
          <w:marLeft w:val="0"/>
          <w:marRight w:val="0"/>
          <w:marTop w:val="0"/>
          <w:marBottom w:val="0"/>
          <w:divBdr>
            <w:top w:val="none" w:sz="0" w:space="0" w:color="auto"/>
            <w:left w:val="none" w:sz="0" w:space="0" w:color="auto"/>
            <w:bottom w:val="none" w:sz="0" w:space="0" w:color="auto"/>
            <w:right w:val="none" w:sz="0" w:space="0" w:color="auto"/>
          </w:divBdr>
        </w:div>
        <w:div w:id="1868368668">
          <w:marLeft w:val="0"/>
          <w:marRight w:val="0"/>
          <w:marTop w:val="0"/>
          <w:marBottom w:val="0"/>
          <w:divBdr>
            <w:top w:val="none" w:sz="0" w:space="0" w:color="auto"/>
            <w:left w:val="none" w:sz="0" w:space="0" w:color="auto"/>
            <w:bottom w:val="none" w:sz="0" w:space="0" w:color="auto"/>
            <w:right w:val="none" w:sz="0" w:space="0" w:color="auto"/>
          </w:divBdr>
        </w:div>
        <w:div w:id="1882522297">
          <w:marLeft w:val="0"/>
          <w:marRight w:val="0"/>
          <w:marTop w:val="0"/>
          <w:marBottom w:val="0"/>
          <w:divBdr>
            <w:top w:val="none" w:sz="0" w:space="0" w:color="auto"/>
            <w:left w:val="none" w:sz="0" w:space="0" w:color="auto"/>
            <w:bottom w:val="none" w:sz="0" w:space="0" w:color="auto"/>
            <w:right w:val="none" w:sz="0" w:space="0" w:color="auto"/>
          </w:divBdr>
        </w:div>
        <w:div w:id="1884825061">
          <w:marLeft w:val="0"/>
          <w:marRight w:val="0"/>
          <w:marTop w:val="0"/>
          <w:marBottom w:val="0"/>
          <w:divBdr>
            <w:top w:val="none" w:sz="0" w:space="0" w:color="auto"/>
            <w:left w:val="none" w:sz="0" w:space="0" w:color="auto"/>
            <w:bottom w:val="none" w:sz="0" w:space="0" w:color="auto"/>
            <w:right w:val="none" w:sz="0" w:space="0" w:color="auto"/>
          </w:divBdr>
        </w:div>
        <w:div w:id="1942951282">
          <w:marLeft w:val="0"/>
          <w:marRight w:val="0"/>
          <w:marTop w:val="0"/>
          <w:marBottom w:val="0"/>
          <w:divBdr>
            <w:top w:val="none" w:sz="0" w:space="0" w:color="auto"/>
            <w:left w:val="none" w:sz="0" w:space="0" w:color="auto"/>
            <w:bottom w:val="none" w:sz="0" w:space="0" w:color="auto"/>
            <w:right w:val="none" w:sz="0" w:space="0" w:color="auto"/>
          </w:divBdr>
        </w:div>
        <w:div w:id="1961523988">
          <w:marLeft w:val="0"/>
          <w:marRight w:val="0"/>
          <w:marTop w:val="0"/>
          <w:marBottom w:val="0"/>
          <w:divBdr>
            <w:top w:val="none" w:sz="0" w:space="0" w:color="auto"/>
            <w:left w:val="none" w:sz="0" w:space="0" w:color="auto"/>
            <w:bottom w:val="none" w:sz="0" w:space="0" w:color="auto"/>
            <w:right w:val="none" w:sz="0" w:space="0" w:color="auto"/>
          </w:divBdr>
        </w:div>
        <w:div w:id="1988196837">
          <w:marLeft w:val="0"/>
          <w:marRight w:val="0"/>
          <w:marTop w:val="0"/>
          <w:marBottom w:val="0"/>
          <w:divBdr>
            <w:top w:val="none" w:sz="0" w:space="0" w:color="auto"/>
            <w:left w:val="none" w:sz="0" w:space="0" w:color="auto"/>
            <w:bottom w:val="none" w:sz="0" w:space="0" w:color="auto"/>
            <w:right w:val="none" w:sz="0" w:space="0" w:color="auto"/>
          </w:divBdr>
        </w:div>
        <w:div w:id="2031831613">
          <w:marLeft w:val="0"/>
          <w:marRight w:val="0"/>
          <w:marTop w:val="0"/>
          <w:marBottom w:val="0"/>
          <w:divBdr>
            <w:top w:val="none" w:sz="0" w:space="0" w:color="auto"/>
            <w:left w:val="none" w:sz="0" w:space="0" w:color="auto"/>
            <w:bottom w:val="none" w:sz="0" w:space="0" w:color="auto"/>
            <w:right w:val="none" w:sz="0" w:space="0" w:color="auto"/>
          </w:divBdr>
        </w:div>
        <w:div w:id="2045934482">
          <w:marLeft w:val="0"/>
          <w:marRight w:val="0"/>
          <w:marTop w:val="0"/>
          <w:marBottom w:val="0"/>
          <w:divBdr>
            <w:top w:val="none" w:sz="0" w:space="0" w:color="auto"/>
            <w:left w:val="none" w:sz="0" w:space="0" w:color="auto"/>
            <w:bottom w:val="none" w:sz="0" w:space="0" w:color="auto"/>
            <w:right w:val="none" w:sz="0" w:space="0" w:color="auto"/>
          </w:divBdr>
        </w:div>
        <w:div w:id="2046632691">
          <w:marLeft w:val="0"/>
          <w:marRight w:val="0"/>
          <w:marTop w:val="0"/>
          <w:marBottom w:val="0"/>
          <w:divBdr>
            <w:top w:val="none" w:sz="0" w:space="0" w:color="auto"/>
            <w:left w:val="none" w:sz="0" w:space="0" w:color="auto"/>
            <w:bottom w:val="none" w:sz="0" w:space="0" w:color="auto"/>
            <w:right w:val="none" w:sz="0" w:space="0" w:color="auto"/>
          </w:divBdr>
        </w:div>
        <w:div w:id="2064136405">
          <w:marLeft w:val="0"/>
          <w:marRight w:val="0"/>
          <w:marTop w:val="0"/>
          <w:marBottom w:val="0"/>
          <w:divBdr>
            <w:top w:val="none" w:sz="0" w:space="0" w:color="auto"/>
            <w:left w:val="none" w:sz="0" w:space="0" w:color="auto"/>
            <w:bottom w:val="none" w:sz="0" w:space="0" w:color="auto"/>
            <w:right w:val="none" w:sz="0" w:space="0" w:color="auto"/>
          </w:divBdr>
        </w:div>
      </w:divsChild>
    </w:div>
    <w:div w:id="918558062">
      <w:bodyDiv w:val="1"/>
      <w:marLeft w:val="0"/>
      <w:marRight w:val="0"/>
      <w:marTop w:val="0"/>
      <w:marBottom w:val="0"/>
      <w:divBdr>
        <w:top w:val="none" w:sz="0" w:space="0" w:color="auto"/>
        <w:left w:val="none" w:sz="0" w:space="0" w:color="auto"/>
        <w:bottom w:val="none" w:sz="0" w:space="0" w:color="auto"/>
        <w:right w:val="none" w:sz="0" w:space="0" w:color="auto"/>
      </w:divBdr>
    </w:div>
    <w:div w:id="932711741">
      <w:bodyDiv w:val="1"/>
      <w:marLeft w:val="0"/>
      <w:marRight w:val="0"/>
      <w:marTop w:val="0"/>
      <w:marBottom w:val="0"/>
      <w:divBdr>
        <w:top w:val="none" w:sz="0" w:space="0" w:color="auto"/>
        <w:left w:val="none" w:sz="0" w:space="0" w:color="auto"/>
        <w:bottom w:val="none" w:sz="0" w:space="0" w:color="auto"/>
        <w:right w:val="none" w:sz="0" w:space="0" w:color="auto"/>
      </w:divBdr>
      <w:divsChild>
        <w:div w:id="13965905">
          <w:marLeft w:val="0"/>
          <w:marRight w:val="0"/>
          <w:marTop w:val="0"/>
          <w:marBottom w:val="0"/>
          <w:divBdr>
            <w:top w:val="none" w:sz="0" w:space="0" w:color="auto"/>
            <w:left w:val="none" w:sz="0" w:space="0" w:color="auto"/>
            <w:bottom w:val="none" w:sz="0" w:space="0" w:color="auto"/>
            <w:right w:val="none" w:sz="0" w:space="0" w:color="auto"/>
          </w:divBdr>
        </w:div>
      </w:divsChild>
    </w:div>
    <w:div w:id="988747765">
      <w:bodyDiv w:val="1"/>
      <w:marLeft w:val="0"/>
      <w:marRight w:val="0"/>
      <w:marTop w:val="0"/>
      <w:marBottom w:val="0"/>
      <w:divBdr>
        <w:top w:val="none" w:sz="0" w:space="0" w:color="auto"/>
        <w:left w:val="none" w:sz="0" w:space="0" w:color="auto"/>
        <w:bottom w:val="none" w:sz="0" w:space="0" w:color="auto"/>
        <w:right w:val="none" w:sz="0" w:space="0" w:color="auto"/>
      </w:divBdr>
    </w:div>
    <w:div w:id="1022898065">
      <w:bodyDiv w:val="1"/>
      <w:marLeft w:val="0"/>
      <w:marRight w:val="0"/>
      <w:marTop w:val="0"/>
      <w:marBottom w:val="0"/>
      <w:divBdr>
        <w:top w:val="none" w:sz="0" w:space="0" w:color="auto"/>
        <w:left w:val="none" w:sz="0" w:space="0" w:color="auto"/>
        <w:bottom w:val="none" w:sz="0" w:space="0" w:color="auto"/>
        <w:right w:val="none" w:sz="0" w:space="0" w:color="auto"/>
      </w:divBdr>
    </w:div>
    <w:div w:id="1049764265">
      <w:bodyDiv w:val="1"/>
      <w:marLeft w:val="0"/>
      <w:marRight w:val="0"/>
      <w:marTop w:val="0"/>
      <w:marBottom w:val="0"/>
      <w:divBdr>
        <w:top w:val="none" w:sz="0" w:space="0" w:color="auto"/>
        <w:left w:val="none" w:sz="0" w:space="0" w:color="auto"/>
        <w:bottom w:val="none" w:sz="0" w:space="0" w:color="auto"/>
        <w:right w:val="none" w:sz="0" w:space="0" w:color="auto"/>
      </w:divBdr>
    </w:div>
    <w:div w:id="1174418995">
      <w:bodyDiv w:val="1"/>
      <w:marLeft w:val="0"/>
      <w:marRight w:val="0"/>
      <w:marTop w:val="0"/>
      <w:marBottom w:val="0"/>
      <w:divBdr>
        <w:top w:val="none" w:sz="0" w:space="0" w:color="auto"/>
        <w:left w:val="none" w:sz="0" w:space="0" w:color="auto"/>
        <w:bottom w:val="none" w:sz="0" w:space="0" w:color="auto"/>
        <w:right w:val="none" w:sz="0" w:space="0" w:color="auto"/>
      </w:divBdr>
    </w:div>
    <w:div w:id="1247225387">
      <w:bodyDiv w:val="1"/>
      <w:marLeft w:val="0"/>
      <w:marRight w:val="0"/>
      <w:marTop w:val="0"/>
      <w:marBottom w:val="0"/>
      <w:divBdr>
        <w:top w:val="none" w:sz="0" w:space="0" w:color="auto"/>
        <w:left w:val="none" w:sz="0" w:space="0" w:color="auto"/>
        <w:bottom w:val="none" w:sz="0" w:space="0" w:color="auto"/>
        <w:right w:val="none" w:sz="0" w:space="0" w:color="auto"/>
      </w:divBdr>
    </w:div>
    <w:div w:id="1353918860">
      <w:bodyDiv w:val="1"/>
      <w:marLeft w:val="0"/>
      <w:marRight w:val="0"/>
      <w:marTop w:val="0"/>
      <w:marBottom w:val="0"/>
      <w:divBdr>
        <w:top w:val="none" w:sz="0" w:space="0" w:color="auto"/>
        <w:left w:val="none" w:sz="0" w:space="0" w:color="auto"/>
        <w:bottom w:val="none" w:sz="0" w:space="0" w:color="auto"/>
        <w:right w:val="none" w:sz="0" w:space="0" w:color="auto"/>
      </w:divBdr>
    </w:div>
    <w:div w:id="1584877289">
      <w:bodyDiv w:val="1"/>
      <w:marLeft w:val="0"/>
      <w:marRight w:val="0"/>
      <w:marTop w:val="0"/>
      <w:marBottom w:val="0"/>
      <w:divBdr>
        <w:top w:val="none" w:sz="0" w:space="0" w:color="auto"/>
        <w:left w:val="none" w:sz="0" w:space="0" w:color="auto"/>
        <w:bottom w:val="none" w:sz="0" w:space="0" w:color="auto"/>
        <w:right w:val="none" w:sz="0" w:space="0" w:color="auto"/>
      </w:divBdr>
    </w:div>
    <w:div w:id="1587761204">
      <w:bodyDiv w:val="1"/>
      <w:marLeft w:val="0"/>
      <w:marRight w:val="0"/>
      <w:marTop w:val="0"/>
      <w:marBottom w:val="0"/>
      <w:divBdr>
        <w:top w:val="none" w:sz="0" w:space="0" w:color="auto"/>
        <w:left w:val="none" w:sz="0" w:space="0" w:color="auto"/>
        <w:bottom w:val="none" w:sz="0" w:space="0" w:color="auto"/>
        <w:right w:val="none" w:sz="0" w:space="0" w:color="auto"/>
      </w:divBdr>
    </w:div>
    <w:div w:id="1652756572">
      <w:bodyDiv w:val="1"/>
      <w:marLeft w:val="0"/>
      <w:marRight w:val="0"/>
      <w:marTop w:val="0"/>
      <w:marBottom w:val="0"/>
      <w:divBdr>
        <w:top w:val="none" w:sz="0" w:space="0" w:color="auto"/>
        <w:left w:val="none" w:sz="0" w:space="0" w:color="auto"/>
        <w:bottom w:val="none" w:sz="0" w:space="0" w:color="auto"/>
        <w:right w:val="none" w:sz="0" w:space="0" w:color="auto"/>
      </w:divBdr>
    </w:div>
    <w:div w:id="1653635309">
      <w:bodyDiv w:val="1"/>
      <w:marLeft w:val="0"/>
      <w:marRight w:val="0"/>
      <w:marTop w:val="0"/>
      <w:marBottom w:val="0"/>
      <w:divBdr>
        <w:top w:val="none" w:sz="0" w:space="0" w:color="auto"/>
        <w:left w:val="none" w:sz="0" w:space="0" w:color="auto"/>
        <w:bottom w:val="none" w:sz="0" w:space="0" w:color="auto"/>
        <w:right w:val="none" w:sz="0" w:space="0" w:color="auto"/>
      </w:divBdr>
    </w:div>
    <w:div w:id="1836722894">
      <w:bodyDiv w:val="1"/>
      <w:marLeft w:val="0"/>
      <w:marRight w:val="0"/>
      <w:marTop w:val="0"/>
      <w:marBottom w:val="0"/>
      <w:divBdr>
        <w:top w:val="none" w:sz="0" w:space="0" w:color="auto"/>
        <w:left w:val="none" w:sz="0" w:space="0" w:color="auto"/>
        <w:bottom w:val="none" w:sz="0" w:space="0" w:color="auto"/>
        <w:right w:val="none" w:sz="0" w:space="0" w:color="auto"/>
      </w:divBdr>
      <w:divsChild>
        <w:div w:id="20474454">
          <w:marLeft w:val="0"/>
          <w:marRight w:val="0"/>
          <w:marTop w:val="0"/>
          <w:marBottom w:val="0"/>
          <w:divBdr>
            <w:top w:val="none" w:sz="0" w:space="0" w:color="auto"/>
            <w:left w:val="none" w:sz="0" w:space="0" w:color="auto"/>
            <w:bottom w:val="none" w:sz="0" w:space="0" w:color="auto"/>
            <w:right w:val="none" w:sz="0" w:space="0" w:color="auto"/>
          </w:divBdr>
        </w:div>
        <w:div w:id="66465891">
          <w:marLeft w:val="0"/>
          <w:marRight w:val="0"/>
          <w:marTop w:val="0"/>
          <w:marBottom w:val="0"/>
          <w:divBdr>
            <w:top w:val="none" w:sz="0" w:space="0" w:color="auto"/>
            <w:left w:val="none" w:sz="0" w:space="0" w:color="auto"/>
            <w:bottom w:val="none" w:sz="0" w:space="0" w:color="auto"/>
            <w:right w:val="none" w:sz="0" w:space="0" w:color="auto"/>
          </w:divBdr>
        </w:div>
        <w:div w:id="98915556">
          <w:marLeft w:val="0"/>
          <w:marRight w:val="0"/>
          <w:marTop w:val="0"/>
          <w:marBottom w:val="0"/>
          <w:divBdr>
            <w:top w:val="none" w:sz="0" w:space="0" w:color="auto"/>
            <w:left w:val="none" w:sz="0" w:space="0" w:color="auto"/>
            <w:bottom w:val="none" w:sz="0" w:space="0" w:color="auto"/>
            <w:right w:val="none" w:sz="0" w:space="0" w:color="auto"/>
          </w:divBdr>
        </w:div>
        <w:div w:id="101146839">
          <w:marLeft w:val="0"/>
          <w:marRight w:val="0"/>
          <w:marTop w:val="0"/>
          <w:marBottom w:val="0"/>
          <w:divBdr>
            <w:top w:val="none" w:sz="0" w:space="0" w:color="auto"/>
            <w:left w:val="none" w:sz="0" w:space="0" w:color="auto"/>
            <w:bottom w:val="none" w:sz="0" w:space="0" w:color="auto"/>
            <w:right w:val="none" w:sz="0" w:space="0" w:color="auto"/>
          </w:divBdr>
        </w:div>
        <w:div w:id="105082350">
          <w:marLeft w:val="0"/>
          <w:marRight w:val="0"/>
          <w:marTop w:val="0"/>
          <w:marBottom w:val="0"/>
          <w:divBdr>
            <w:top w:val="none" w:sz="0" w:space="0" w:color="auto"/>
            <w:left w:val="none" w:sz="0" w:space="0" w:color="auto"/>
            <w:bottom w:val="none" w:sz="0" w:space="0" w:color="auto"/>
            <w:right w:val="none" w:sz="0" w:space="0" w:color="auto"/>
          </w:divBdr>
        </w:div>
        <w:div w:id="133178433">
          <w:marLeft w:val="0"/>
          <w:marRight w:val="0"/>
          <w:marTop w:val="0"/>
          <w:marBottom w:val="0"/>
          <w:divBdr>
            <w:top w:val="none" w:sz="0" w:space="0" w:color="auto"/>
            <w:left w:val="none" w:sz="0" w:space="0" w:color="auto"/>
            <w:bottom w:val="none" w:sz="0" w:space="0" w:color="auto"/>
            <w:right w:val="none" w:sz="0" w:space="0" w:color="auto"/>
          </w:divBdr>
        </w:div>
        <w:div w:id="182715049">
          <w:marLeft w:val="0"/>
          <w:marRight w:val="0"/>
          <w:marTop w:val="0"/>
          <w:marBottom w:val="0"/>
          <w:divBdr>
            <w:top w:val="none" w:sz="0" w:space="0" w:color="auto"/>
            <w:left w:val="none" w:sz="0" w:space="0" w:color="auto"/>
            <w:bottom w:val="none" w:sz="0" w:space="0" w:color="auto"/>
            <w:right w:val="none" w:sz="0" w:space="0" w:color="auto"/>
          </w:divBdr>
        </w:div>
        <w:div w:id="214436229">
          <w:marLeft w:val="0"/>
          <w:marRight w:val="0"/>
          <w:marTop w:val="0"/>
          <w:marBottom w:val="0"/>
          <w:divBdr>
            <w:top w:val="none" w:sz="0" w:space="0" w:color="auto"/>
            <w:left w:val="none" w:sz="0" w:space="0" w:color="auto"/>
            <w:bottom w:val="none" w:sz="0" w:space="0" w:color="auto"/>
            <w:right w:val="none" w:sz="0" w:space="0" w:color="auto"/>
          </w:divBdr>
        </w:div>
        <w:div w:id="264923011">
          <w:marLeft w:val="0"/>
          <w:marRight w:val="0"/>
          <w:marTop w:val="0"/>
          <w:marBottom w:val="0"/>
          <w:divBdr>
            <w:top w:val="none" w:sz="0" w:space="0" w:color="auto"/>
            <w:left w:val="none" w:sz="0" w:space="0" w:color="auto"/>
            <w:bottom w:val="none" w:sz="0" w:space="0" w:color="auto"/>
            <w:right w:val="none" w:sz="0" w:space="0" w:color="auto"/>
          </w:divBdr>
        </w:div>
        <w:div w:id="266234003">
          <w:marLeft w:val="0"/>
          <w:marRight w:val="0"/>
          <w:marTop w:val="0"/>
          <w:marBottom w:val="0"/>
          <w:divBdr>
            <w:top w:val="none" w:sz="0" w:space="0" w:color="auto"/>
            <w:left w:val="none" w:sz="0" w:space="0" w:color="auto"/>
            <w:bottom w:val="none" w:sz="0" w:space="0" w:color="auto"/>
            <w:right w:val="none" w:sz="0" w:space="0" w:color="auto"/>
          </w:divBdr>
        </w:div>
        <w:div w:id="315964447">
          <w:marLeft w:val="0"/>
          <w:marRight w:val="0"/>
          <w:marTop w:val="0"/>
          <w:marBottom w:val="0"/>
          <w:divBdr>
            <w:top w:val="none" w:sz="0" w:space="0" w:color="auto"/>
            <w:left w:val="none" w:sz="0" w:space="0" w:color="auto"/>
            <w:bottom w:val="none" w:sz="0" w:space="0" w:color="auto"/>
            <w:right w:val="none" w:sz="0" w:space="0" w:color="auto"/>
          </w:divBdr>
        </w:div>
        <w:div w:id="372929288">
          <w:marLeft w:val="0"/>
          <w:marRight w:val="0"/>
          <w:marTop w:val="0"/>
          <w:marBottom w:val="0"/>
          <w:divBdr>
            <w:top w:val="none" w:sz="0" w:space="0" w:color="auto"/>
            <w:left w:val="none" w:sz="0" w:space="0" w:color="auto"/>
            <w:bottom w:val="none" w:sz="0" w:space="0" w:color="auto"/>
            <w:right w:val="none" w:sz="0" w:space="0" w:color="auto"/>
          </w:divBdr>
        </w:div>
        <w:div w:id="381902275">
          <w:marLeft w:val="0"/>
          <w:marRight w:val="0"/>
          <w:marTop w:val="0"/>
          <w:marBottom w:val="0"/>
          <w:divBdr>
            <w:top w:val="none" w:sz="0" w:space="0" w:color="auto"/>
            <w:left w:val="none" w:sz="0" w:space="0" w:color="auto"/>
            <w:bottom w:val="none" w:sz="0" w:space="0" w:color="auto"/>
            <w:right w:val="none" w:sz="0" w:space="0" w:color="auto"/>
          </w:divBdr>
        </w:div>
        <w:div w:id="391664452">
          <w:marLeft w:val="0"/>
          <w:marRight w:val="0"/>
          <w:marTop w:val="0"/>
          <w:marBottom w:val="0"/>
          <w:divBdr>
            <w:top w:val="none" w:sz="0" w:space="0" w:color="auto"/>
            <w:left w:val="none" w:sz="0" w:space="0" w:color="auto"/>
            <w:bottom w:val="none" w:sz="0" w:space="0" w:color="auto"/>
            <w:right w:val="none" w:sz="0" w:space="0" w:color="auto"/>
          </w:divBdr>
        </w:div>
        <w:div w:id="405542068">
          <w:marLeft w:val="0"/>
          <w:marRight w:val="0"/>
          <w:marTop w:val="0"/>
          <w:marBottom w:val="0"/>
          <w:divBdr>
            <w:top w:val="none" w:sz="0" w:space="0" w:color="auto"/>
            <w:left w:val="none" w:sz="0" w:space="0" w:color="auto"/>
            <w:bottom w:val="none" w:sz="0" w:space="0" w:color="auto"/>
            <w:right w:val="none" w:sz="0" w:space="0" w:color="auto"/>
          </w:divBdr>
        </w:div>
        <w:div w:id="408232911">
          <w:marLeft w:val="0"/>
          <w:marRight w:val="0"/>
          <w:marTop w:val="0"/>
          <w:marBottom w:val="0"/>
          <w:divBdr>
            <w:top w:val="none" w:sz="0" w:space="0" w:color="auto"/>
            <w:left w:val="none" w:sz="0" w:space="0" w:color="auto"/>
            <w:bottom w:val="none" w:sz="0" w:space="0" w:color="auto"/>
            <w:right w:val="none" w:sz="0" w:space="0" w:color="auto"/>
          </w:divBdr>
        </w:div>
        <w:div w:id="413432007">
          <w:marLeft w:val="0"/>
          <w:marRight w:val="0"/>
          <w:marTop w:val="0"/>
          <w:marBottom w:val="0"/>
          <w:divBdr>
            <w:top w:val="none" w:sz="0" w:space="0" w:color="auto"/>
            <w:left w:val="none" w:sz="0" w:space="0" w:color="auto"/>
            <w:bottom w:val="none" w:sz="0" w:space="0" w:color="auto"/>
            <w:right w:val="none" w:sz="0" w:space="0" w:color="auto"/>
          </w:divBdr>
        </w:div>
        <w:div w:id="465203781">
          <w:marLeft w:val="0"/>
          <w:marRight w:val="0"/>
          <w:marTop w:val="0"/>
          <w:marBottom w:val="0"/>
          <w:divBdr>
            <w:top w:val="none" w:sz="0" w:space="0" w:color="auto"/>
            <w:left w:val="none" w:sz="0" w:space="0" w:color="auto"/>
            <w:bottom w:val="none" w:sz="0" w:space="0" w:color="auto"/>
            <w:right w:val="none" w:sz="0" w:space="0" w:color="auto"/>
          </w:divBdr>
          <w:divsChild>
            <w:div w:id="667555997">
              <w:marLeft w:val="0"/>
              <w:marRight w:val="0"/>
              <w:marTop w:val="0"/>
              <w:marBottom w:val="0"/>
              <w:divBdr>
                <w:top w:val="none" w:sz="0" w:space="0" w:color="auto"/>
                <w:left w:val="none" w:sz="0" w:space="0" w:color="auto"/>
                <w:bottom w:val="none" w:sz="0" w:space="0" w:color="auto"/>
                <w:right w:val="none" w:sz="0" w:space="0" w:color="auto"/>
              </w:divBdr>
            </w:div>
            <w:div w:id="1586763822">
              <w:marLeft w:val="0"/>
              <w:marRight w:val="0"/>
              <w:marTop w:val="0"/>
              <w:marBottom w:val="0"/>
              <w:divBdr>
                <w:top w:val="none" w:sz="0" w:space="0" w:color="auto"/>
                <w:left w:val="none" w:sz="0" w:space="0" w:color="auto"/>
                <w:bottom w:val="none" w:sz="0" w:space="0" w:color="auto"/>
                <w:right w:val="none" w:sz="0" w:space="0" w:color="auto"/>
              </w:divBdr>
            </w:div>
          </w:divsChild>
        </w:div>
        <w:div w:id="493422410">
          <w:marLeft w:val="0"/>
          <w:marRight w:val="0"/>
          <w:marTop w:val="0"/>
          <w:marBottom w:val="0"/>
          <w:divBdr>
            <w:top w:val="none" w:sz="0" w:space="0" w:color="auto"/>
            <w:left w:val="none" w:sz="0" w:space="0" w:color="auto"/>
            <w:bottom w:val="none" w:sz="0" w:space="0" w:color="auto"/>
            <w:right w:val="none" w:sz="0" w:space="0" w:color="auto"/>
          </w:divBdr>
        </w:div>
        <w:div w:id="523131473">
          <w:marLeft w:val="0"/>
          <w:marRight w:val="0"/>
          <w:marTop w:val="0"/>
          <w:marBottom w:val="0"/>
          <w:divBdr>
            <w:top w:val="none" w:sz="0" w:space="0" w:color="auto"/>
            <w:left w:val="none" w:sz="0" w:space="0" w:color="auto"/>
            <w:bottom w:val="none" w:sz="0" w:space="0" w:color="auto"/>
            <w:right w:val="none" w:sz="0" w:space="0" w:color="auto"/>
          </w:divBdr>
        </w:div>
        <w:div w:id="529220656">
          <w:marLeft w:val="0"/>
          <w:marRight w:val="0"/>
          <w:marTop w:val="0"/>
          <w:marBottom w:val="0"/>
          <w:divBdr>
            <w:top w:val="none" w:sz="0" w:space="0" w:color="auto"/>
            <w:left w:val="none" w:sz="0" w:space="0" w:color="auto"/>
            <w:bottom w:val="none" w:sz="0" w:space="0" w:color="auto"/>
            <w:right w:val="none" w:sz="0" w:space="0" w:color="auto"/>
          </w:divBdr>
        </w:div>
        <w:div w:id="571164727">
          <w:marLeft w:val="0"/>
          <w:marRight w:val="0"/>
          <w:marTop w:val="0"/>
          <w:marBottom w:val="0"/>
          <w:divBdr>
            <w:top w:val="none" w:sz="0" w:space="0" w:color="auto"/>
            <w:left w:val="none" w:sz="0" w:space="0" w:color="auto"/>
            <w:bottom w:val="none" w:sz="0" w:space="0" w:color="auto"/>
            <w:right w:val="none" w:sz="0" w:space="0" w:color="auto"/>
          </w:divBdr>
          <w:divsChild>
            <w:div w:id="1161888172">
              <w:marLeft w:val="-75"/>
              <w:marRight w:val="0"/>
              <w:marTop w:val="30"/>
              <w:marBottom w:val="30"/>
              <w:divBdr>
                <w:top w:val="none" w:sz="0" w:space="0" w:color="auto"/>
                <w:left w:val="none" w:sz="0" w:space="0" w:color="auto"/>
                <w:bottom w:val="none" w:sz="0" w:space="0" w:color="auto"/>
                <w:right w:val="none" w:sz="0" w:space="0" w:color="auto"/>
              </w:divBdr>
              <w:divsChild>
                <w:div w:id="269777972">
                  <w:marLeft w:val="0"/>
                  <w:marRight w:val="0"/>
                  <w:marTop w:val="0"/>
                  <w:marBottom w:val="0"/>
                  <w:divBdr>
                    <w:top w:val="none" w:sz="0" w:space="0" w:color="auto"/>
                    <w:left w:val="none" w:sz="0" w:space="0" w:color="auto"/>
                    <w:bottom w:val="none" w:sz="0" w:space="0" w:color="auto"/>
                    <w:right w:val="none" w:sz="0" w:space="0" w:color="auto"/>
                  </w:divBdr>
                  <w:divsChild>
                    <w:div w:id="406463001">
                      <w:marLeft w:val="0"/>
                      <w:marRight w:val="0"/>
                      <w:marTop w:val="0"/>
                      <w:marBottom w:val="0"/>
                      <w:divBdr>
                        <w:top w:val="none" w:sz="0" w:space="0" w:color="auto"/>
                        <w:left w:val="none" w:sz="0" w:space="0" w:color="auto"/>
                        <w:bottom w:val="none" w:sz="0" w:space="0" w:color="auto"/>
                        <w:right w:val="none" w:sz="0" w:space="0" w:color="auto"/>
                      </w:divBdr>
                    </w:div>
                    <w:div w:id="756053841">
                      <w:marLeft w:val="0"/>
                      <w:marRight w:val="0"/>
                      <w:marTop w:val="0"/>
                      <w:marBottom w:val="0"/>
                      <w:divBdr>
                        <w:top w:val="none" w:sz="0" w:space="0" w:color="auto"/>
                        <w:left w:val="none" w:sz="0" w:space="0" w:color="auto"/>
                        <w:bottom w:val="none" w:sz="0" w:space="0" w:color="auto"/>
                        <w:right w:val="none" w:sz="0" w:space="0" w:color="auto"/>
                      </w:divBdr>
                    </w:div>
                    <w:div w:id="1924147954">
                      <w:marLeft w:val="0"/>
                      <w:marRight w:val="0"/>
                      <w:marTop w:val="0"/>
                      <w:marBottom w:val="0"/>
                      <w:divBdr>
                        <w:top w:val="none" w:sz="0" w:space="0" w:color="auto"/>
                        <w:left w:val="none" w:sz="0" w:space="0" w:color="auto"/>
                        <w:bottom w:val="none" w:sz="0" w:space="0" w:color="auto"/>
                        <w:right w:val="none" w:sz="0" w:space="0" w:color="auto"/>
                      </w:divBdr>
                    </w:div>
                  </w:divsChild>
                </w:div>
                <w:div w:id="514392211">
                  <w:marLeft w:val="0"/>
                  <w:marRight w:val="0"/>
                  <w:marTop w:val="0"/>
                  <w:marBottom w:val="0"/>
                  <w:divBdr>
                    <w:top w:val="none" w:sz="0" w:space="0" w:color="auto"/>
                    <w:left w:val="none" w:sz="0" w:space="0" w:color="auto"/>
                    <w:bottom w:val="none" w:sz="0" w:space="0" w:color="auto"/>
                    <w:right w:val="none" w:sz="0" w:space="0" w:color="auto"/>
                  </w:divBdr>
                  <w:divsChild>
                    <w:div w:id="156504626">
                      <w:marLeft w:val="0"/>
                      <w:marRight w:val="0"/>
                      <w:marTop w:val="0"/>
                      <w:marBottom w:val="0"/>
                      <w:divBdr>
                        <w:top w:val="none" w:sz="0" w:space="0" w:color="auto"/>
                        <w:left w:val="none" w:sz="0" w:space="0" w:color="auto"/>
                        <w:bottom w:val="none" w:sz="0" w:space="0" w:color="auto"/>
                        <w:right w:val="none" w:sz="0" w:space="0" w:color="auto"/>
                      </w:divBdr>
                    </w:div>
                    <w:div w:id="593830008">
                      <w:marLeft w:val="0"/>
                      <w:marRight w:val="0"/>
                      <w:marTop w:val="0"/>
                      <w:marBottom w:val="0"/>
                      <w:divBdr>
                        <w:top w:val="none" w:sz="0" w:space="0" w:color="auto"/>
                        <w:left w:val="none" w:sz="0" w:space="0" w:color="auto"/>
                        <w:bottom w:val="none" w:sz="0" w:space="0" w:color="auto"/>
                        <w:right w:val="none" w:sz="0" w:space="0" w:color="auto"/>
                      </w:divBdr>
                    </w:div>
                    <w:div w:id="1775786384">
                      <w:marLeft w:val="0"/>
                      <w:marRight w:val="0"/>
                      <w:marTop w:val="0"/>
                      <w:marBottom w:val="0"/>
                      <w:divBdr>
                        <w:top w:val="none" w:sz="0" w:space="0" w:color="auto"/>
                        <w:left w:val="none" w:sz="0" w:space="0" w:color="auto"/>
                        <w:bottom w:val="none" w:sz="0" w:space="0" w:color="auto"/>
                        <w:right w:val="none" w:sz="0" w:space="0" w:color="auto"/>
                      </w:divBdr>
                    </w:div>
                  </w:divsChild>
                </w:div>
                <w:div w:id="1115716169">
                  <w:marLeft w:val="0"/>
                  <w:marRight w:val="0"/>
                  <w:marTop w:val="0"/>
                  <w:marBottom w:val="0"/>
                  <w:divBdr>
                    <w:top w:val="none" w:sz="0" w:space="0" w:color="auto"/>
                    <w:left w:val="none" w:sz="0" w:space="0" w:color="auto"/>
                    <w:bottom w:val="none" w:sz="0" w:space="0" w:color="auto"/>
                    <w:right w:val="none" w:sz="0" w:space="0" w:color="auto"/>
                  </w:divBdr>
                  <w:divsChild>
                    <w:div w:id="114061606">
                      <w:marLeft w:val="0"/>
                      <w:marRight w:val="0"/>
                      <w:marTop w:val="0"/>
                      <w:marBottom w:val="0"/>
                      <w:divBdr>
                        <w:top w:val="none" w:sz="0" w:space="0" w:color="auto"/>
                        <w:left w:val="none" w:sz="0" w:space="0" w:color="auto"/>
                        <w:bottom w:val="none" w:sz="0" w:space="0" w:color="auto"/>
                        <w:right w:val="none" w:sz="0" w:space="0" w:color="auto"/>
                      </w:divBdr>
                    </w:div>
                    <w:div w:id="1199780629">
                      <w:marLeft w:val="0"/>
                      <w:marRight w:val="0"/>
                      <w:marTop w:val="0"/>
                      <w:marBottom w:val="0"/>
                      <w:divBdr>
                        <w:top w:val="none" w:sz="0" w:space="0" w:color="auto"/>
                        <w:left w:val="none" w:sz="0" w:space="0" w:color="auto"/>
                        <w:bottom w:val="none" w:sz="0" w:space="0" w:color="auto"/>
                        <w:right w:val="none" w:sz="0" w:space="0" w:color="auto"/>
                      </w:divBdr>
                    </w:div>
                    <w:div w:id="1963799170">
                      <w:marLeft w:val="0"/>
                      <w:marRight w:val="0"/>
                      <w:marTop w:val="0"/>
                      <w:marBottom w:val="0"/>
                      <w:divBdr>
                        <w:top w:val="none" w:sz="0" w:space="0" w:color="auto"/>
                        <w:left w:val="none" w:sz="0" w:space="0" w:color="auto"/>
                        <w:bottom w:val="none" w:sz="0" w:space="0" w:color="auto"/>
                        <w:right w:val="none" w:sz="0" w:space="0" w:color="auto"/>
                      </w:divBdr>
                    </w:div>
                  </w:divsChild>
                </w:div>
                <w:div w:id="1692534503">
                  <w:marLeft w:val="0"/>
                  <w:marRight w:val="0"/>
                  <w:marTop w:val="0"/>
                  <w:marBottom w:val="0"/>
                  <w:divBdr>
                    <w:top w:val="none" w:sz="0" w:space="0" w:color="auto"/>
                    <w:left w:val="none" w:sz="0" w:space="0" w:color="auto"/>
                    <w:bottom w:val="none" w:sz="0" w:space="0" w:color="auto"/>
                    <w:right w:val="none" w:sz="0" w:space="0" w:color="auto"/>
                  </w:divBdr>
                  <w:divsChild>
                    <w:div w:id="158541899">
                      <w:marLeft w:val="0"/>
                      <w:marRight w:val="0"/>
                      <w:marTop w:val="0"/>
                      <w:marBottom w:val="0"/>
                      <w:divBdr>
                        <w:top w:val="none" w:sz="0" w:space="0" w:color="auto"/>
                        <w:left w:val="none" w:sz="0" w:space="0" w:color="auto"/>
                        <w:bottom w:val="none" w:sz="0" w:space="0" w:color="auto"/>
                        <w:right w:val="none" w:sz="0" w:space="0" w:color="auto"/>
                      </w:divBdr>
                    </w:div>
                    <w:div w:id="1325234642">
                      <w:marLeft w:val="0"/>
                      <w:marRight w:val="0"/>
                      <w:marTop w:val="0"/>
                      <w:marBottom w:val="0"/>
                      <w:divBdr>
                        <w:top w:val="none" w:sz="0" w:space="0" w:color="auto"/>
                        <w:left w:val="none" w:sz="0" w:space="0" w:color="auto"/>
                        <w:bottom w:val="none" w:sz="0" w:space="0" w:color="auto"/>
                        <w:right w:val="none" w:sz="0" w:space="0" w:color="auto"/>
                      </w:divBdr>
                    </w:div>
                    <w:div w:id="1789540738">
                      <w:marLeft w:val="0"/>
                      <w:marRight w:val="0"/>
                      <w:marTop w:val="0"/>
                      <w:marBottom w:val="0"/>
                      <w:divBdr>
                        <w:top w:val="none" w:sz="0" w:space="0" w:color="auto"/>
                        <w:left w:val="none" w:sz="0" w:space="0" w:color="auto"/>
                        <w:bottom w:val="none" w:sz="0" w:space="0" w:color="auto"/>
                        <w:right w:val="none" w:sz="0" w:space="0" w:color="auto"/>
                      </w:divBdr>
                    </w:div>
                  </w:divsChild>
                </w:div>
                <w:div w:id="1761946069">
                  <w:marLeft w:val="0"/>
                  <w:marRight w:val="0"/>
                  <w:marTop w:val="0"/>
                  <w:marBottom w:val="0"/>
                  <w:divBdr>
                    <w:top w:val="none" w:sz="0" w:space="0" w:color="auto"/>
                    <w:left w:val="none" w:sz="0" w:space="0" w:color="auto"/>
                    <w:bottom w:val="none" w:sz="0" w:space="0" w:color="auto"/>
                    <w:right w:val="none" w:sz="0" w:space="0" w:color="auto"/>
                  </w:divBdr>
                  <w:divsChild>
                    <w:div w:id="506601113">
                      <w:marLeft w:val="0"/>
                      <w:marRight w:val="0"/>
                      <w:marTop w:val="0"/>
                      <w:marBottom w:val="0"/>
                      <w:divBdr>
                        <w:top w:val="none" w:sz="0" w:space="0" w:color="auto"/>
                        <w:left w:val="none" w:sz="0" w:space="0" w:color="auto"/>
                        <w:bottom w:val="none" w:sz="0" w:space="0" w:color="auto"/>
                        <w:right w:val="none" w:sz="0" w:space="0" w:color="auto"/>
                      </w:divBdr>
                    </w:div>
                    <w:div w:id="864371394">
                      <w:marLeft w:val="0"/>
                      <w:marRight w:val="0"/>
                      <w:marTop w:val="0"/>
                      <w:marBottom w:val="0"/>
                      <w:divBdr>
                        <w:top w:val="none" w:sz="0" w:space="0" w:color="auto"/>
                        <w:left w:val="none" w:sz="0" w:space="0" w:color="auto"/>
                        <w:bottom w:val="none" w:sz="0" w:space="0" w:color="auto"/>
                        <w:right w:val="none" w:sz="0" w:space="0" w:color="auto"/>
                      </w:divBdr>
                    </w:div>
                    <w:div w:id="2039965694">
                      <w:marLeft w:val="0"/>
                      <w:marRight w:val="0"/>
                      <w:marTop w:val="0"/>
                      <w:marBottom w:val="0"/>
                      <w:divBdr>
                        <w:top w:val="none" w:sz="0" w:space="0" w:color="auto"/>
                        <w:left w:val="none" w:sz="0" w:space="0" w:color="auto"/>
                        <w:bottom w:val="none" w:sz="0" w:space="0" w:color="auto"/>
                        <w:right w:val="none" w:sz="0" w:space="0" w:color="auto"/>
                      </w:divBdr>
                    </w:div>
                  </w:divsChild>
                </w:div>
                <w:div w:id="1766994530">
                  <w:marLeft w:val="0"/>
                  <w:marRight w:val="0"/>
                  <w:marTop w:val="0"/>
                  <w:marBottom w:val="0"/>
                  <w:divBdr>
                    <w:top w:val="none" w:sz="0" w:space="0" w:color="auto"/>
                    <w:left w:val="none" w:sz="0" w:space="0" w:color="auto"/>
                    <w:bottom w:val="none" w:sz="0" w:space="0" w:color="auto"/>
                    <w:right w:val="none" w:sz="0" w:space="0" w:color="auto"/>
                  </w:divBdr>
                  <w:divsChild>
                    <w:div w:id="219438176">
                      <w:marLeft w:val="0"/>
                      <w:marRight w:val="0"/>
                      <w:marTop w:val="0"/>
                      <w:marBottom w:val="0"/>
                      <w:divBdr>
                        <w:top w:val="none" w:sz="0" w:space="0" w:color="auto"/>
                        <w:left w:val="none" w:sz="0" w:space="0" w:color="auto"/>
                        <w:bottom w:val="none" w:sz="0" w:space="0" w:color="auto"/>
                        <w:right w:val="none" w:sz="0" w:space="0" w:color="auto"/>
                      </w:divBdr>
                    </w:div>
                    <w:div w:id="1129779895">
                      <w:marLeft w:val="0"/>
                      <w:marRight w:val="0"/>
                      <w:marTop w:val="0"/>
                      <w:marBottom w:val="0"/>
                      <w:divBdr>
                        <w:top w:val="none" w:sz="0" w:space="0" w:color="auto"/>
                        <w:left w:val="none" w:sz="0" w:space="0" w:color="auto"/>
                        <w:bottom w:val="none" w:sz="0" w:space="0" w:color="auto"/>
                        <w:right w:val="none" w:sz="0" w:space="0" w:color="auto"/>
                      </w:divBdr>
                    </w:div>
                    <w:div w:id="2122215339">
                      <w:marLeft w:val="0"/>
                      <w:marRight w:val="0"/>
                      <w:marTop w:val="0"/>
                      <w:marBottom w:val="0"/>
                      <w:divBdr>
                        <w:top w:val="none" w:sz="0" w:space="0" w:color="auto"/>
                        <w:left w:val="none" w:sz="0" w:space="0" w:color="auto"/>
                        <w:bottom w:val="none" w:sz="0" w:space="0" w:color="auto"/>
                        <w:right w:val="none" w:sz="0" w:space="0" w:color="auto"/>
                      </w:divBdr>
                    </w:div>
                  </w:divsChild>
                </w:div>
                <w:div w:id="1837039823">
                  <w:marLeft w:val="0"/>
                  <w:marRight w:val="0"/>
                  <w:marTop w:val="0"/>
                  <w:marBottom w:val="0"/>
                  <w:divBdr>
                    <w:top w:val="none" w:sz="0" w:space="0" w:color="auto"/>
                    <w:left w:val="none" w:sz="0" w:space="0" w:color="auto"/>
                    <w:bottom w:val="none" w:sz="0" w:space="0" w:color="auto"/>
                    <w:right w:val="none" w:sz="0" w:space="0" w:color="auto"/>
                  </w:divBdr>
                  <w:divsChild>
                    <w:div w:id="1348561086">
                      <w:marLeft w:val="0"/>
                      <w:marRight w:val="0"/>
                      <w:marTop w:val="0"/>
                      <w:marBottom w:val="0"/>
                      <w:divBdr>
                        <w:top w:val="none" w:sz="0" w:space="0" w:color="auto"/>
                        <w:left w:val="none" w:sz="0" w:space="0" w:color="auto"/>
                        <w:bottom w:val="none" w:sz="0" w:space="0" w:color="auto"/>
                        <w:right w:val="none" w:sz="0" w:space="0" w:color="auto"/>
                      </w:divBdr>
                    </w:div>
                    <w:div w:id="1448115475">
                      <w:marLeft w:val="0"/>
                      <w:marRight w:val="0"/>
                      <w:marTop w:val="0"/>
                      <w:marBottom w:val="0"/>
                      <w:divBdr>
                        <w:top w:val="none" w:sz="0" w:space="0" w:color="auto"/>
                        <w:left w:val="none" w:sz="0" w:space="0" w:color="auto"/>
                        <w:bottom w:val="none" w:sz="0" w:space="0" w:color="auto"/>
                        <w:right w:val="none" w:sz="0" w:space="0" w:color="auto"/>
                      </w:divBdr>
                    </w:div>
                    <w:div w:id="2101877053">
                      <w:marLeft w:val="0"/>
                      <w:marRight w:val="0"/>
                      <w:marTop w:val="0"/>
                      <w:marBottom w:val="0"/>
                      <w:divBdr>
                        <w:top w:val="none" w:sz="0" w:space="0" w:color="auto"/>
                        <w:left w:val="none" w:sz="0" w:space="0" w:color="auto"/>
                        <w:bottom w:val="none" w:sz="0" w:space="0" w:color="auto"/>
                        <w:right w:val="none" w:sz="0" w:space="0" w:color="auto"/>
                      </w:divBdr>
                    </w:div>
                  </w:divsChild>
                </w:div>
                <w:div w:id="2109617719">
                  <w:marLeft w:val="0"/>
                  <w:marRight w:val="0"/>
                  <w:marTop w:val="0"/>
                  <w:marBottom w:val="0"/>
                  <w:divBdr>
                    <w:top w:val="none" w:sz="0" w:space="0" w:color="auto"/>
                    <w:left w:val="none" w:sz="0" w:space="0" w:color="auto"/>
                    <w:bottom w:val="none" w:sz="0" w:space="0" w:color="auto"/>
                    <w:right w:val="none" w:sz="0" w:space="0" w:color="auto"/>
                  </w:divBdr>
                  <w:divsChild>
                    <w:div w:id="7682444">
                      <w:marLeft w:val="0"/>
                      <w:marRight w:val="0"/>
                      <w:marTop w:val="0"/>
                      <w:marBottom w:val="0"/>
                      <w:divBdr>
                        <w:top w:val="none" w:sz="0" w:space="0" w:color="auto"/>
                        <w:left w:val="none" w:sz="0" w:space="0" w:color="auto"/>
                        <w:bottom w:val="none" w:sz="0" w:space="0" w:color="auto"/>
                        <w:right w:val="none" w:sz="0" w:space="0" w:color="auto"/>
                      </w:divBdr>
                    </w:div>
                    <w:div w:id="696737101">
                      <w:marLeft w:val="0"/>
                      <w:marRight w:val="0"/>
                      <w:marTop w:val="0"/>
                      <w:marBottom w:val="0"/>
                      <w:divBdr>
                        <w:top w:val="none" w:sz="0" w:space="0" w:color="auto"/>
                        <w:left w:val="none" w:sz="0" w:space="0" w:color="auto"/>
                        <w:bottom w:val="none" w:sz="0" w:space="0" w:color="auto"/>
                        <w:right w:val="none" w:sz="0" w:space="0" w:color="auto"/>
                      </w:divBdr>
                    </w:div>
                    <w:div w:id="99013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197660">
          <w:marLeft w:val="0"/>
          <w:marRight w:val="0"/>
          <w:marTop w:val="0"/>
          <w:marBottom w:val="0"/>
          <w:divBdr>
            <w:top w:val="none" w:sz="0" w:space="0" w:color="auto"/>
            <w:left w:val="none" w:sz="0" w:space="0" w:color="auto"/>
            <w:bottom w:val="none" w:sz="0" w:space="0" w:color="auto"/>
            <w:right w:val="none" w:sz="0" w:space="0" w:color="auto"/>
          </w:divBdr>
        </w:div>
        <w:div w:id="600455458">
          <w:marLeft w:val="0"/>
          <w:marRight w:val="0"/>
          <w:marTop w:val="0"/>
          <w:marBottom w:val="0"/>
          <w:divBdr>
            <w:top w:val="none" w:sz="0" w:space="0" w:color="auto"/>
            <w:left w:val="none" w:sz="0" w:space="0" w:color="auto"/>
            <w:bottom w:val="none" w:sz="0" w:space="0" w:color="auto"/>
            <w:right w:val="none" w:sz="0" w:space="0" w:color="auto"/>
          </w:divBdr>
        </w:div>
        <w:div w:id="615134572">
          <w:marLeft w:val="0"/>
          <w:marRight w:val="0"/>
          <w:marTop w:val="0"/>
          <w:marBottom w:val="0"/>
          <w:divBdr>
            <w:top w:val="none" w:sz="0" w:space="0" w:color="auto"/>
            <w:left w:val="none" w:sz="0" w:space="0" w:color="auto"/>
            <w:bottom w:val="none" w:sz="0" w:space="0" w:color="auto"/>
            <w:right w:val="none" w:sz="0" w:space="0" w:color="auto"/>
          </w:divBdr>
        </w:div>
        <w:div w:id="654144134">
          <w:marLeft w:val="0"/>
          <w:marRight w:val="0"/>
          <w:marTop w:val="0"/>
          <w:marBottom w:val="0"/>
          <w:divBdr>
            <w:top w:val="none" w:sz="0" w:space="0" w:color="auto"/>
            <w:left w:val="none" w:sz="0" w:space="0" w:color="auto"/>
            <w:bottom w:val="none" w:sz="0" w:space="0" w:color="auto"/>
            <w:right w:val="none" w:sz="0" w:space="0" w:color="auto"/>
          </w:divBdr>
        </w:div>
        <w:div w:id="668875636">
          <w:marLeft w:val="0"/>
          <w:marRight w:val="0"/>
          <w:marTop w:val="0"/>
          <w:marBottom w:val="0"/>
          <w:divBdr>
            <w:top w:val="none" w:sz="0" w:space="0" w:color="auto"/>
            <w:left w:val="none" w:sz="0" w:space="0" w:color="auto"/>
            <w:bottom w:val="none" w:sz="0" w:space="0" w:color="auto"/>
            <w:right w:val="none" w:sz="0" w:space="0" w:color="auto"/>
          </w:divBdr>
        </w:div>
        <w:div w:id="763844049">
          <w:marLeft w:val="0"/>
          <w:marRight w:val="0"/>
          <w:marTop w:val="0"/>
          <w:marBottom w:val="0"/>
          <w:divBdr>
            <w:top w:val="none" w:sz="0" w:space="0" w:color="auto"/>
            <w:left w:val="none" w:sz="0" w:space="0" w:color="auto"/>
            <w:bottom w:val="none" w:sz="0" w:space="0" w:color="auto"/>
            <w:right w:val="none" w:sz="0" w:space="0" w:color="auto"/>
          </w:divBdr>
        </w:div>
        <w:div w:id="771627727">
          <w:marLeft w:val="0"/>
          <w:marRight w:val="0"/>
          <w:marTop w:val="0"/>
          <w:marBottom w:val="0"/>
          <w:divBdr>
            <w:top w:val="none" w:sz="0" w:space="0" w:color="auto"/>
            <w:left w:val="none" w:sz="0" w:space="0" w:color="auto"/>
            <w:bottom w:val="none" w:sz="0" w:space="0" w:color="auto"/>
            <w:right w:val="none" w:sz="0" w:space="0" w:color="auto"/>
          </w:divBdr>
        </w:div>
        <w:div w:id="776828652">
          <w:marLeft w:val="0"/>
          <w:marRight w:val="0"/>
          <w:marTop w:val="0"/>
          <w:marBottom w:val="0"/>
          <w:divBdr>
            <w:top w:val="none" w:sz="0" w:space="0" w:color="auto"/>
            <w:left w:val="none" w:sz="0" w:space="0" w:color="auto"/>
            <w:bottom w:val="none" w:sz="0" w:space="0" w:color="auto"/>
            <w:right w:val="none" w:sz="0" w:space="0" w:color="auto"/>
          </w:divBdr>
        </w:div>
        <w:div w:id="781189650">
          <w:marLeft w:val="0"/>
          <w:marRight w:val="0"/>
          <w:marTop w:val="0"/>
          <w:marBottom w:val="0"/>
          <w:divBdr>
            <w:top w:val="none" w:sz="0" w:space="0" w:color="auto"/>
            <w:left w:val="none" w:sz="0" w:space="0" w:color="auto"/>
            <w:bottom w:val="none" w:sz="0" w:space="0" w:color="auto"/>
            <w:right w:val="none" w:sz="0" w:space="0" w:color="auto"/>
          </w:divBdr>
        </w:div>
        <w:div w:id="794755333">
          <w:marLeft w:val="0"/>
          <w:marRight w:val="0"/>
          <w:marTop w:val="0"/>
          <w:marBottom w:val="0"/>
          <w:divBdr>
            <w:top w:val="none" w:sz="0" w:space="0" w:color="auto"/>
            <w:left w:val="none" w:sz="0" w:space="0" w:color="auto"/>
            <w:bottom w:val="none" w:sz="0" w:space="0" w:color="auto"/>
            <w:right w:val="none" w:sz="0" w:space="0" w:color="auto"/>
          </w:divBdr>
        </w:div>
        <w:div w:id="834611948">
          <w:marLeft w:val="0"/>
          <w:marRight w:val="0"/>
          <w:marTop w:val="0"/>
          <w:marBottom w:val="0"/>
          <w:divBdr>
            <w:top w:val="none" w:sz="0" w:space="0" w:color="auto"/>
            <w:left w:val="none" w:sz="0" w:space="0" w:color="auto"/>
            <w:bottom w:val="none" w:sz="0" w:space="0" w:color="auto"/>
            <w:right w:val="none" w:sz="0" w:space="0" w:color="auto"/>
          </w:divBdr>
        </w:div>
        <w:div w:id="841510184">
          <w:marLeft w:val="0"/>
          <w:marRight w:val="0"/>
          <w:marTop w:val="0"/>
          <w:marBottom w:val="0"/>
          <w:divBdr>
            <w:top w:val="none" w:sz="0" w:space="0" w:color="auto"/>
            <w:left w:val="none" w:sz="0" w:space="0" w:color="auto"/>
            <w:bottom w:val="none" w:sz="0" w:space="0" w:color="auto"/>
            <w:right w:val="none" w:sz="0" w:space="0" w:color="auto"/>
          </w:divBdr>
        </w:div>
        <w:div w:id="865944532">
          <w:marLeft w:val="0"/>
          <w:marRight w:val="0"/>
          <w:marTop w:val="0"/>
          <w:marBottom w:val="0"/>
          <w:divBdr>
            <w:top w:val="none" w:sz="0" w:space="0" w:color="auto"/>
            <w:left w:val="none" w:sz="0" w:space="0" w:color="auto"/>
            <w:bottom w:val="none" w:sz="0" w:space="0" w:color="auto"/>
            <w:right w:val="none" w:sz="0" w:space="0" w:color="auto"/>
          </w:divBdr>
        </w:div>
        <w:div w:id="888151958">
          <w:marLeft w:val="0"/>
          <w:marRight w:val="0"/>
          <w:marTop w:val="0"/>
          <w:marBottom w:val="0"/>
          <w:divBdr>
            <w:top w:val="none" w:sz="0" w:space="0" w:color="auto"/>
            <w:left w:val="none" w:sz="0" w:space="0" w:color="auto"/>
            <w:bottom w:val="none" w:sz="0" w:space="0" w:color="auto"/>
            <w:right w:val="none" w:sz="0" w:space="0" w:color="auto"/>
          </w:divBdr>
        </w:div>
        <w:div w:id="898176747">
          <w:marLeft w:val="0"/>
          <w:marRight w:val="0"/>
          <w:marTop w:val="0"/>
          <w:marBottom w:val="0"/>
          <w:divBdr>
            <w:top w:val="none" w:sz="0" w:space="0" w:color="auto"/>
            <w:left w:val="none" w:sz="0" w:space="0" w:color="auto"/>
            <w:bottom w:val="none" w:sz="0" w:space="0" w:color="auto"/>
            <w:right w:val="none" w:sz="0" w:space="0" w:color="auto"/>
          </w:divBdr>
        </w:div>
        <w:div w:id="918751599">
          <w:marLeft w:val="0"/>
          <w:marRight w:val="0"/>
          <w:marTop w:val="0"/>
          <w:marBottom w:val="0"/>
          <w:divBdr>
            <w:top w:val="none" w:sz="0" w:space="0" w:color="auto"/>
            <w:left w:val="none" w:sz="0" w:space="0" w:color="auto"/>
            <w:bottom w:val="none" w:sz="0" w:space="0" w:color="auto"/>
            <w:right w:val="none" w:sz="0" w:space="0" w:color="auto"/>
          </w:divBdr>
          <w:divsChild>
            <w:div w:id="391585717">
              <w:marLeft w:val="0"/>
              <w:marRight w:val="0"/>
              <w:marTop w:val="0"/>
              <w:marBottom w:val="0"/>
              <w:divBdr>
                <w:top w:val="none" w:sz="0" w:space="0" w:color="auto"/>
                <w:left w:val="none" w:sz="0" w:space="0" w:color="auto"/>
                <w:bottom w:val="none" w:sz="0" w:space="0" w:color="auto"/>
                <w:right w:val="none" w:sz="0" w:space="0" w:color="auto"/>
              </w:divBdr>
            </w:div>
            <w:div w:id="548343930">
              <w:marLeft w:val="0"/>
              <w:marRight w:val="0"/>
              <w:marTop w:val="0"/>
              <w:marBottom w:val="0"/>
              <w:divBdr>
                <w:top w:val="none" w:sz="0" w:space="0" w:color="auto"/>
                <w:left w:val="none" w:sz="0" w:space="0" w:color="auto"/>
                <w:bottom w:val="none" w:sz="0" w:space="0" w:color="auto"/>
                <w:right w:val="none" w:sz="0" w:space="0" w:color="auto"/>
              </w:divBdr>
            </w:div>
          </w:divsChild>
        </w:div>
        <w:div w:id="932251235">
          <w:marLeft w:val="0"/>
          <w:marRight w:val="0"/>
          <w:marTop w:val="0"/>
          <w:marBottom w:val="0"/>
          <w:divBdr>
            <w:top w:val="none" w:sz="0" w:space="0" w:color="auto"/>
            <w:left w:val="none" w:sz="0" w:space="0" w:color="auto"/>
            <w:bottom w:val="none" w:sz="0" w:space="0" w:color="auto"/>
            <w:right w:val="none" w:sz="0" w:space="0" w:color="auto"/>
          </w:divBdr>
        </w:div>
        <w:div w:id="1105538594">
          <w:marLeft w:val="0"/>
          <w:marRight w:val="0"/>
          <w:marTop w:val="0"/>
          <w:marBottom w:val="0"/>
          <w:divBdr>
            <w:top w:val="none" w:sz="0" w:space="0" w:color="auto"/>
            <w:left w:val="none" w:sz="0" w:space="0" w:color="auto"/>
            <w:bottom w:val="none" w:sz="0" w:space="0" w:color="auto"/>
            <w:right w:val="none" w:sz="0" w:space="0" w:color="auto"/>
          </w:divBdr>
        </w:div>
        <w:div w:id="1113522217">
          <w:marLeft w:val="0"/>
          <w:marRight w:val="0"/>
          <w:marTop w:val="0"/>
          <w:marBottom w:val="0"/>
          <w:divBdr>
            <w:top w:val="none" w:sz="0" w:space="0" w:color="auto"/>
            <w:left w:val="none" w:sz="0" w:space="0" w:color="auto"/>
            <w:bottom w:val="none" w:sz="0" w:space="0" w:color="auto"/>
            <w:right w:val="none" w:sz="0" w:space="0" w:color="auto"/>
          </w:divBdr>
        </w:div>
        <w:div w:id="1127091503">
          <w:marLeft w:val="0"/>
          <w:marRight w:val="0"/>
          <w:marTop w:val="0"/>
          <w:marBottom w:val="0"/>
          <w:divBdr>
            <w:top w:val="none" w:sz="0" w:space="0" w:color="auto"/>
            <w:left w:val="none" w:sz="0" w:space="0" w:color="auto"/>
            <w:bottom w:val="none" w:sz="0" w:space="0" w:color="auto"/>
            <w:right w:val="none" w:sz="0" w:space="0" w:color="auto"/>
          </w:divBdr>
        </w:div>
        <w:div w:id="1130979311">
          <w:marLeft w:val="0"/>
          <w:marRight w:val="0"/>
          <w:marTop w:val="0"/>
          <w:marBottom w:val="0"/>
          <w:divBdr>
            <w:top w:val="none" w:sz="0" w:space="0" w:color="auto"/>
            <w:left w:val="none" w:sz="0" w:space="0" w:color="auto"/>
            <w:bottom w:val="none" w:sz="0" w:space="0" w:color="auto"/>
            <w:right w:val="none" w:sz="0" w:space="0" w:color="auto"/>
          </w:divBdr>
        </w:div>
        <w:div w:id="1177161109">
          <w:marLeft w:val="0"/>
          <w:marRight w:val="0"/>
          <w:marTop w:val="0"/>
          <w:marBottom w:val="0"/>
          <w:divBdr>
            <w:top w:val="none" w:sz="0" w:space="0" w:color="auto"/>
            <w:left w:val="none" w:sz="0" w:space="0" w:color="auto"/>
            <w:bottom w:val="none" w:sz="0" w:space="0" w:color="auto"/>
            <w:right w:val="none" w:sz="0" w:space="0" w:color="auto"/>
          </w:divBdr>
        </w:div>
        <w:div w:id="1193500214">
          <w:marLeft w:val="0"/>
          <w:marRight w:val="0"/>
          <w:marTop w:val="0"/>
          <w:marBottom w:val="0"/>
          <w:divBdr>
            <w:top w:val="none" w:sz="0" w:space="0" w:color="auto"/>
            <w:left w:val="none" w:sz="0" w:space="0" w:color="auto"/>
            <w:bottom w:val="none" w:sz="0" w:space="0" w:color="auto"/>
            <w:right w:val="none" w:sz="0" w:space="0" w:color="auto"/>
          </w:divBdr>
        </w:div>
        <w:div w:id="1249847320">
          <w:marLeft w:val="0"/>
          <w:marRight w:val="0"/>
          <w:marTop w:val="0"/>
          <w:marBottom w:val="0"/>
          <w:divBdr>
            <w:top w:val="none" w:sz="0" w:space="0" w:color="auto"/>
            <w:left w:val="none" w:sz="0" w:space="0" w:color="auto"/>
            <w:bottom w:val="none" w:sz="0" w:space="0" w:color="auto"/>
            <w:right w:val="none" w:sz="0" w:space="0" w:color="auto"/>
          </w:divBdr>
        </w:div>
        <w:div w:id="1266958781">
          <w:marLeft w:val="0"/>
          <w:marRight w:val="0"/>
          <w:marTop w:val="0"/>
          <w:marBottom w:val="0"/>
          <w:divBdr>
            <w:top w:val="none" w:sz="0" w:space="0" w:color="auto"/>
            <w:left w:val="none" w:sz="0" w:space="0" w:color="auto"/>
            <w:bottom w:val="none" w:sz="0" w:space="0" w:color="auto"/>
            <w:right w:val="none" w:sz="0" w:space="0" w:color="auto"/>
          </w:divBdr>
        </w:div>
        <w:div w:id="1269969183">
          <w:marLeft w:val="0"/>
          <w:marRight w:val="0"/>
          <w:marTop w:val="0"/>
          <w:marBottom w:val="0"/>
          <w:divBdr>
            <w:top w:val="none" w:sz="0" w:space="0" w:color="auto"/>
            <w:left w:val="none" w:sz="0" w:space="0" w:color="auto"/>
            <w:bottom w:val="none" w:sz="0" w:space="0" w:color="auto"/>
            <w:right w:val="none" w:sz="0" w:space="0" w:color="auto"/>
          </w:divBdr>
        </w:div>
        <w:div w:id="1300500749">
          <w:marLeft w:val="0"/>
          <w:marRight w:val="0"/>
          <w:marTop w:val="0"/>
          <w:marBottom w:val="0"/>
          <w:divBdr>
            <w:top w:val="none" w:sz="0" w:space="0" w:color="auto"/>
            <w:left w:val="none" w:sz="0" w:space="0" w:color="auto"/>
            <w:bottom w:val="none" w:sz="0" w:space="0" w:color="auto"/>
            <w:right w:val="none" w:sz="0" w:space="0" w:color="auto"/>
          </w:divBdr>
        </w:div>
        <w:div w:id="1348365358">
          <w:marLeft w:val="0"/>
          <w:marRight w:val="0"/>
          <w:marTop w:val="0"/>
          <w:marBottom w:val="0"/>
          <w:divBdr>
            <w:top w:val="none" w:sz="0" w:space="0" w:color="auto"/>
            <w:left w:val="none" w:sz="0" w:space="0" w:color="auto"/>
            <w:bottom w:val="none" w:sz="0" w:space="0" w:color="auto"/>
            <w:right w:val="none" w:sz="0" w:space="0" w:color="auto"/>
          </w:divBdr>
        </w:div>
        <w:div w:id="1362435101">
          <w:marLeft w:val="0"/>
          <w:marRight w:val="0"/>
          <w:marTop w:val="0"/>
          <w:marBottom w:val="0"/>
          <w:divBdr>
            <w:top w:val="none" w:sz="0" w:space="0" w:color="auto"/>
            <w:left w:val="none" w:sz="0" w:space="0" w:color="auto"/>
            <w:bottom w:val="none" w:sz="0" w:space="0" w:color="auto"/>
            <w:right w:val="none" w:sz="0" w:space="0" w:color="auto"/>
          </w:divBdr>
        </w:div>
        <w:div w:id="1364480689">
          <w:marLeft w:val="0"/>
          <w:marRight w:val="0"/>
          <w:marTop w:val="0"/>
          <w:marBottom w:val="0"/>
          <w:divBdr>
            <w:top w:val="none" w:sz="0" w:space="0" w:color="auto"/>
            <w:left w:val="none" w:sz="0" w:space="0" w:color="auto"/>
            <w:bottom w:val="none" w:sz="0" w:space="0" w:color="auto"/>
            <w:right w:val="none" w:sz="0" w:space="0" w:color="auto"/>
          </w:divBdr>
        </w:div>
        <w:div w:id="1452166263">
          <w:marLeft w:val="0"/>
          <w:marRight w:val="0"/>
          <w:marTop w:val="0"/>
          <w:marBottom w:val="0"/>
          <w:divBdr>
            <w:top w:val="none" w:sz="0" w:space="0" w:color="auto"/>
            <w:left w:val="none" w:sz="0" w:space="0" w:color="auto"/>
            <w:bottom w:val="none" w:sz="0" w:space="0" w:color="auto"/>
            <w:right w:val="none" w:sz="0" w:space="0" w:color="auto"/>
          </w:divBdr>
          <w:divsChild>
            <w:div w:id="607467563">
              <w:marLeft w:val="0"/>
              <w:marRight w:val="0"/>
              <w:marTop w:val="0"/>
              <w:marBottom w:val="0"/>
              <w:divBdr>
                <w:top w:val="none" w:sz="0" w:space="0" w:color="auto"/>
                <w:left w:val="none" w:sz="0" w:space="0" w:color="auto"/>
                <w:bottom w:val="none" w:sz="0" w:space="0" w:color="auto"/>
                <w:right w:val="none" w:sz="0" w:space="0" w:color="auto"/>
              </w:divBdr>
            </w:div>
            <w:div w:id="633754842">
              <w:marLeft w:val="0"/>
              <w:marRight w:val="0"/>
              <w:marTop w:val="0"/>
              <w:marBottom w:val="0"/>
              <w:divBdr>
                <w:top w:val="none" w:sz="0" w:space="0" w:color="auto"/>
                <w:left w:val="none" w:sz="0" w:space="0" w:color="auto"/>
                <w:bottom w:val="none" w:sz="0" w:space="0" w:color="auto"/>
                <w:right w:val="none" w:sz="0" w:space="0" w:color="auto"/>
              </w:divBdr>
            </w:div>
          </w:divsChild>
        </w:div>
        <w:div w:id="1531524665">
          <w:marLeft w:val="0"/>
          <w:marRight w:val="0"/>
          <w:marTop w:val="0"/>
          <w:marBottom w:val="0"/>
          <w:divBdr>
            <w:top w:val="none" w:sz="0" w:space="0" w:color="auto"/>
            <w:left w:val="none" w:sz="0" w:space="0" w:color="auto"/>
            <w:bottom w:val="none" w:sz="0" w:space="0" w:color="auto"/>
            <w:right w:val="none" w:sz="0" w:space="0" w:color="auto"/>
          </w:divBdr>
        </w:div>
        <w:div w:id="1540701823">
          <w:marLeft w:val="0"/>
          <w:marRight w:val="0"/>
          <w:marTop w:val="0"/>
          <w:marBottom w:val="0"/>
          <w:divBdr>
            <w:top w:val="none" w:sz="0" w:space="0" w:color="auto"/>
            <w:left w:val="none" w:sz="0" w:space="0" w:color="auto"/>
            <w:bottom w:val="none" w:sz="0" w:space="0" w:color="auto"/>
            <w:right w:val="none" w:sz="0" w:space="0" w:color="auto"/>
          </w:divBdr>
        </w:div>
        <w:div w:id="1562132515">
          <w:marLeft w:val="0"/>
          <w:marRight w:val="0"/>
          <w:marTop w:val="0"/>
          <w:marBottom w:val="0"/>
          <w:divBdr>
            <w:top w:val="none" w:sz="0" w:space="0" w:color="auto"/>
            <w:left w:val="none" w:sz="0" w:space="0" w:color="auto"/>
            <w:bottom w:val="none" w:sz="0" w:space="0" w:color="auto"/>
            <w:right w:val="none" w:sz="0" w:space="0" w:color="auto"/>
          </w:divBdr>
        </w:div>
        <w:div w:id="1573812321">
          <w:marLeft w:val="0"/>
          <w:marRight w:val="0"/>
          <w:marTop w:val="0"/>
          <w:marBottom w:val="0"/>
          <w:divBdr>
            <w:top w:val="none" w:sz="0" w:space="0" w:color="auto"/>
            <w:left w:val="none" w:sz="0" w:space="0" w:color="auto"/>
            <w:bottom w:val="none" w:sz="0" w:space="0" w:color="auto"/>
            <w:right w:val="none" w:sz="0" w:space="0" w:color="auto"/>
          </w:divBdr>
        </w:div>
        <w:div w:id="1588877234">
          <w:marLeft w:val="0"/>
          <w:marRight w:val="0"/>
          <w:marTop w:val="0"/>
          <w:marBottom w:val="0"/>
          <w:divBdr>
            <w:top w:val="none" w:sz="0" w:space="0" w:color="auto"/>
            <w:left w:val="none" w:sz="0" w:space="0" w:color="auto"/>
            <w:bottom w:val="none" w:sz="0" w:space="0" w:color="auto"/>
            <w:right w:val="none" w:sz="0" w:space="0" w:color="auto"/>
          </w:divBdr>
        </w:div>
        <w:div w:id="1619487272">
          <w:marLeft w:val="0"/>
          <w:marRight w:val="0"/>
          <w:marTop w:val="0"/>
          <w:marBottom w:val="0"/>
          <w:divBdr>
            <w:top w:val="none" w:sz="0" w:space="0" w:color="auto"/>
            <w:left w:val="none" w:sz="0" w:space="0" w:color="auto"/>
            <w:bottom w:val="none" w:sz="0" w:space="0" w:color="auto"/>
            <w:right w:val="none" w:sz="0" w:space="0" w:color="auto"/>
          </w:divBdr>
        </w:div>
        <w:div w:id="1622497804">
          <w:marLeft w:val="0"/>
          <w:marRight w:val="0"/>
          <w:marTop w:val="0"/>
          <w:marBottom w:val="0"/>
          <w:divBdr>
            <w:top w:val="none" w:sz="0" w:space="0" w:color="auto"/>
            <w:left w:val="none" w:sz="0" w:space="0" w:color="auto"/>
            <w:bottom w:val="none" w:sz="0" w:space="0" w:color="auto"/>
            <w:right w:val="none" w:sz="0" w:space="0" w:color="auto"/>
          </w:divBdr>
        </w:div>
        <w:div w:id="1647969899">
          <w:marLeft w:val="0"/>
          <w:marRight w:val="0"/>
          <w:marTop w:val="0"/>
          <w:marBottom w:val="0"/>
          <w:divBdr>
            <w:top w:val="none" w:sz="0" w:space="0" w:color="auto"/>
            <w:left w:val="none" w:sz="0" w:space="0" w:color="auto"/>
            <w:bottom w:val="none" w:sz="0" w:space="0" w:color="auto"/>
            <w:right w:val="none" w:sz="0" w:space="0" w:color="auto"/>
          </w:divBdr>
        </w:div>
        <w:div w:id="1679189219">
          <w:marLeft w:val="0"/>
          <w:marRight w:val="0"/>
          <w:marTop w:val="0"/>
          <w:marBottom w:val="0"/>
          <w:divBdr>
            <w:top w:val="none" w:sz="0" w:space="0" w:color="auto"/>
            <w:left w:val="none" w:sz="0" w:space="0" w:color="auto"/>
            <w:bottom w:val="none" w:sz="0" w:space="0" w:color="auto"/>
            <w:right w:val="none" w:sz="0" w:space="0" w:color="auto"/>
          </w:divBdr>
        </w:div>
        <w:div w:id="1683320060">
          <w:marLeft w:val="0"/>
          <w:marRight w:val="0"/>
          <w:marTop w:val="0"/>
          <w:marBottom w:val="0"/>
          <w:divBdr>
            <w:top w:val="none" w:sz="0" w:space="0" w:color="auto"/>
            <w:left w:val="none" w:sz="0" w:space="0" w:color="auto"/>
            <w:bottom w:val="none" w:sz="0" w:space="0" w:color="auto"/>
            <w:right w:val="none" w:sz="0" w:space="0" w:color="auto"/>
          </w:divBdr>
          <w:divsChild>
            <w:div w:id="292293559">
              <w:marLeft w:val="0"/>
              <w:marRight w:val="0"/>
              <w:marTop w:val="0"/>
              <w:marBottom w:val="0"/>
              <w:divBdr>
                <w:top w:val="none" w:sz="0" w:space="0" w:color="auto"/>
                <w:left w:val="none" w:sz="0" w:space="0" w:color="auto"/>
                <w:bottom w:val="none" w:sz="0" w:space="0" w:color="auto"/>
                <w:right w:val="none" w:sz="0" w:space="0" w:color="auto"/>
              </w:divBdr>
            </w:div>
            <w:div w:id="1464692702">
              <w:marLeft w:val="0"/>
              <w:marRight w:val="0"/>
              <w:marTop w:val="0"/>
              <w:marBottom w:val="0"/>
              <w:divBdr>
                <w:top w:val="none" w:sz="0" w:space="0" w:color="auto"/>
                <w:left w:val="none" w:sz="0" w:space="0" w:color="auto"/>
                <w:bottom w:val="none" w:sz="0" w:space="0" w:color="auto"/>
                <w:right w:val="none" w:sz="0" w:space="0" w:color="auto"/>
              </w:divBdr>
            </w:div>
          </w:divsChild>
        </w:div>
        <w:div w:id="1692410802">
          <w:marLeft w:val="0"/>
          <w:marRight w:val="0"/>
          <w:marTop w:val="0"/>
          <w:marBottom w:val="0"/>
          <w:divBdr>
            <w:top w:val="none" w:sz="0" w:space="0" w:color="auto"/>
            <w:left w:val="none" w:sz="0" w:space="0" w:color="auto"/>
            <w:bottom w:val="none" w:sz="0" w:space="0" w:color="auto"/>
            <w:right w:val="none" w:sz="0" w:space="0" w:color="auto"/>
          </w:divBdr>
        </w:div>
        <w:div w:id="1716857294">
          <w:marLeft w:val="0"/>
          <w:marRight w:val="0"/>
          <w:marTop w:val="0"/>
          <w:marBottom w:val="0"/>
          <w:divBdr>
            <w:top w:val="none" w:sz="0" w:space="0" w:color="auto"/>
            <w:left w:val="none" w:sz="0" w:space="0" w:color="auto"/>
            <w:bottom w:val="none" w:sz="0" w:space="0" w:color="auto"/>
            <w:right w:val="none" w:sz="0" w:space="0" w:color="auto"/>
          </w:divBdr>
        </w:div>
        <w:div w:id="1742604108">
          <w:marLeft w:val="0"/>
          <w:marRight w:val="0"/>
          <w:marTop w:val="0"/>
          <w:marBottom w:val="0"/>
          <w:divBdr>
            <w:top w:val="none" w:sz="0" w:space="0" w:color="auto"/>
            <w:left w:val="none" w:sz="0" w:space="0" w:color="auto"/>
            <w:bottom w:val="none" w:sz="0" w:space="0" w:color="auto"/>
            <w:right w:val="none" w:sz="0" w:space="0" w:color="auto"/>
          </w:divBdr>
        </w:div>
        <w:div w:id="1790272556">
          <w:marLeft w:val="0"/>
          <w:marRight w:val="0"/>
          <w:marTop w:val="0"/>
          <w:marBottom w:val="0"/>
          <w:divBdr>
            <w:top w:val="none" w:sz="0" w:space="0" w:color="auto"/>
            <w:left w:val="none" w:sz="0" w:space="0" w:color="auto"/>
            <w:bottom w:val="none" w:sz="0" w:space="0" w:color="auto"/>
            <w:right w:val="none" w:sz="0" w:space="0" w:color="auto"/>
          </w:divBdr>
        </w:div>
        <w:div w:id="1790315507">
          <w:marLeft w:val="0"/>
          <w:marRight w:val="0"/>
          <w:marTop w:val="0"/>
          <w:marBottom w:val="0"/>
          <w:divBdr>
            <w:top w:val="none" w:sz="0" w:space="0" w:color="auto"/>
            <w:left w:val="none" w:sz="0" w:space="0" w:color="auto"/>
            <w:bottom w:val="none" w:sz="0" w:space="0" w:color="auto"/>
            <w:right w:val="none" w:sz="0" w:space="0" w:color="auto"/>
          </w:divBdr>
        </w:div>
        <w:div w:id="1844936458">
          <w:marLeft w:val="0"/>
          <w:marRight w:val="0"/>
          <w:marTop w:val="0"/>
          <w:marBottom w:val="0"/>
          <w:divBdr>
            <w:top w:val="none" w:sz="0" w:space="0" w:color="auto"/>
            <w:left w:val="none" w:sz="0" w:space="0" w:color="auto"/>
            <w:bottom w:val="none" w:sz="0" w:space="0" w:color="auto"/>
            <w:right w:val="none" w:sz="0" w:space="0" w:color="auto"/>
          </w:divBdr>
        </w:div>
        <w:div w:id="1874996159">
          <w:marLeft w:val="0"/>
          <w:marRight w:val="0"/>
          <w:marTop w:val="0"/>
          <w:marBottom w:val="0"/>
          <w:divBdr>
            <w:top w:val="none" w:sz="0" w:space="0" w:color="auto"/>
            <w:left w:val="none" w:sz="0" w:space="0" w:color="auto"/>
            <w:bottom w:val="none" w:sz="0" w:space="0" w:color="auto"/>
            <w:right w:val="none" w:sz="0" w:space="0" w:color="auto"/>
          </w:divBdr>
        </w:div>
        <w:div w:id="1914971560">
          <w:marLeft w:val="0"/>
          <w:marRight w:val="0"/>
          <w:marTop w:val="0"/>
          <w:marBottom w:val="0"/>
          <w:divBdr>
            <w:top w:val="none" w:sz="0" w:space="0" w:color="auto"/>
            <w:left w:val="none" w:sz="0" w:space="0" w:color="auto"/>
            <w:bottom w:val="none" w:sz="0" w:space="0" w:color="auto"/>
            <w:right w:val="none" w:sz="0" w:space="0" w:color="auto"/>
          </w:divBdr>
          <w:divsChild>
            <w:div w:id="412623907">
              <w:marLeft w:val="0"/>
              <w:marRight w:val="0"/>
              <w:marTop w:val="0"/>
              <w:marBottom w:val="0"/>
              <w:divBdr>
                <w:top w:val="none" w:sz="0" w:space="0" w:color="auto"/>
                <w:left w:val="none" w:sz="0" w:space="0" w:color="auto"/>
                <w:bottom w:val="none" w:sz="0" w:space="0" w:color="auto"/>
                <w:right w:val="none" w:sz="0" w:space="0" w:color="auto"/>
              </w:divBdr>
            </w:div>
            <w:div w:id="1428037633">
              <w:marLeft w:val="0"/>
              <w:marRight w:val="0"/>
              <w:marTop w:val="0"/>
              <w:marBottom w:val="0"/>
              <w:divBdr>
                <w:top w:val="none" w:sz="0" w:space="0" w:color="auto"/>
                <w:left w:val="none" w:sz="0" w:space="0" w:color="auto"/>
                <w:bottom w:val="none" w:sz="0" w:space="0" w:color="auto"/>
                <w:right w:val="none" w:sz="0" w:space="0" w:color="auto"/>
              </w:divBdr>
            </w:div>
          </w:divsChild>
        </w:div>
        <w:div w:id="1949193858">
          <w:marLeft w:val="0"/>
          <w:marRight w:val="0"/>
          <w:marTop w:val="0"/>
          <w:marBottom w:val="0"/>
          <w:divBdr>
            <w:top w:val="none" w:sz="0" w:space="0" w:color="auto"/>
            <w:left w:val="none" w:sz="0" w:space="0" w:color="auto"/>
            <w:bottom w:val="none" w:sz="0" w:space="0" w:color="auto"/>
            <w:right w:val="none" w:sz="0" w:space="0" w:color="auto"/>
          </w:divBdr>
        </w:div>
        <w:div w:id="1983804872">
          <w:marLeft w:val="0"/>
          <w:marRight w:val="0"/>
          <w:marTop w:val="0"/>
          <w:marBottom w:val="0"/>
          <w:divBdr>
            <w:top w:val="none" w:sz="0" w:space="0" w:color="auto"/>
            <w:left w:val="none" w:sz="0" w:space="0" w:color="auto"/>
            <w:bottom w:val="none" w:sz="0" w:space="0" w:color="auto"/>
            <w:right w:val="none" w:sz="0" w:space="0" w:color="auto"/>
          </w:divBdr>
        </w:div>
        <w:div w:id="1995260708">
          <w:marLeft w:val="0"/>
          <w:marRight w:val="0"/>
          <w:marTop w:val="0"/>
          <w:marBottom w:val="0"/>
          <w:divBdr>
            <w:top w:val="none" w:sz="0" w:space="0" w:color="auto"/>
            <w:left w:val="none" w:sz="0" w:space="0" w:color="auto"/>
            <w:bottom w:val="none" w:sz="0" w:space="0" w:color="auto"/>
            <w:right w:val="none" w:sz="0" w:space="0" w:color="auto"/>
          </w:divBdr>
        </w:div>
        <w:div w:id="2043941335">
          <w:marLeft w:val="0"/>
          <w:marRight w:val="0"/>
          <w:marTop w:val="0"/>
          <w:marBottom w:val="0"/>
          <w:divBdr>
            <w:top w:val="none" w:sz="0" w:space="0" w:color="auto"/>
            <w:left w:val="none" w:sz="0" w:space="0" w:color="auto"/>
            <w:bottom w:val="none" w:sz="0" w:space="0" w:color="auto"/>
            <w:right w:val="none" w:sz="0" w:space="0" w:color="auto"/>
          </w:divBdr>
        </w:div>
        <w:div w:id="2078237964">
          <w:marLeft w:val="0"/>
          <w:marRight w:val="0"/>
          <w:marTop w:val="0"/>
          <w:marBottom w:val="0"/>
          <w:divBdr>
            <w:top w:val="none" w:sz="0" w:space="0" w:color="auto"/>
            <w:left w:val="none" w:sz="0" w:space="0" w:color="auto"/>
            <w:bottom w:val="none" w:sz="0" w:space="0" w:color="auto"/>
            <w:right w:val="none" w:sz="0" w:space="0" w:color="auto"/>
          </w:divBdr>
        </w:div>
        <w:div w:id="2090302365">
          <w:marLeft w:val="0"/>
          <w:marRight w:val="0"/>
          <w:marTop w:val="0"/>
          <w:marBottom w:val="0"/>
          <w:divBdr>
            <w:top w:val="none" w:sz="0" w:space="0" w:color="auto"/>
            <w:left w:val="none" w:sz="0" w:space="0" w:color="auto"/>
            <w:bottom w:val="none" w:sz="0" w:space="0" w:color="auto"/>
            <w:right w:val="none" w:sz="0" w:space="0" w:color="auto"/>
          </w:divBdr>
        </w:div>
        <w:div w:id="2114589034">
          <w:marLeft w:val="0"/>
          <w:marRight w:val="0"/>
          <w:marTop w:val="0"/>
          <w:marBottom w:val="0"/>
          <w:divBdr>
            <w:top w:val="none" w:sz="0" w:space="0" w:color="auto"/>
            <w:left w:val="none" w:sz="0" w:space="0" w:color="auto"/>
            <w:bottom w:val="none" w:sz="0" w:space="0" w:color="auto"/>
            <w:right w:val="none" w:sz="0" w:space="0" w:color="auto"/>
          </w:divBdr>
        </w:div>
      </w:divsChild>
    </w:div>
    <w:div w:id="1861501871">
      <w:bodyDiv w:val="1"/>
      <w:marLeft w:val="0"/>
      <w:marRight w:val="0"/>
      <w:marTop w:val="0"/>
      <w:marBottom w:val="0"/>
      <w:divBdr>
        <w:top w:val="none" w:sz="0" w:space="0" w:color="auto"/>
        <w:left w:val="none" w:sz="0" w:space="0" w:color="auto"/>
        <w:bottom w:val="none" w:sz="0" w:space="0" w:color="auto"/>
        <w:right w:val="none" w:sz="0" w:space="0" w:color="auto"/>
      </w:divBdr>
    </w:div>
    <w:div w:id="1956666833">
      <w:bodyDiv w:val="1"/>
      <w:marLeft w:val="0"/>
      <w:marRight w:val="0"/>
      <w:marTop w:val="0"/>
      <w:marBottom w:val="0"/>
      <w:divBdr>
        <w:top w:val="none" w:sz="0" w:space="0" w:color="auto"/>
        <w:left w:val="none" w:sz="0" w:space="0" w:color="auto"/>
        <w:bottom w:val="none" w:sz="0" w:space="0" w:color="auto"/>
        <w:right w:val="none" w:sz="0" w:space="0" w:color="auto"/>
      </w:divBdr>
    </w:div>
    <w:div w:id="209435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hyperlink" Target="http://www.budget.gov.au" TargetMode="External"/><Relationship Id="rId42" Type="http://schemas.openxmlformats.org/officeDocument/2006/relationships/image" Target="media/image7.emf"/><Relationship Id="rId47" Type="http://schemas.openxmlformats.org/officeDocument/2006/relationships/image" Target="media/image12.emf"/><Relationship Id="rId63" Type="http://schemas.openxmlformats.org/officeDocument/2006/relationships/image" Target="media/image21.emf"/><Relationship Id="rId68"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9" Type="http://schemas.openxmlformats.org/officeDocument/2006/relationships/header" Target="header5.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6.xml"/><Relationship Id="rId37" Type="http://schemas.openxmlformats.org/officeDocument/2006/relationships/footer" Target="footer9.xml"/><Relationship Id="rId40" Type="http://schemas.openxmlformats.org/officeDocument/2006/relationships/image" Target="media/image5.emf"/><Relationship Id="rId45" Type="http://schemas.openxmlformats.org/officeDocument/2006/relationships/image" Target="media/image10.emf"/><Relationship Id="rId53" Type="http://schemas.openxmlformats.org/officeDocument/2006/relationships/image" Target="media/image18.emf"/><Relationship Id="rId58" Type="http://schemas.openxmlformats.org/officeDocument/2006/relationships/header" Target="header10.xml"/><Relationship Id="rId66" Type="http://schemas.openxmlformats.org/officeDocument/2006/relationships/footer" Target="footer15.xml"/><Relationship Id="rId5" Type="http://schemas.openxmlformats.org/officeDocument/2006/relationships/customXml" Target="../customXml/item5.xml"/><Relationship Id="rId61" Type="http://schemas.openxmlformats.org/officeDocument/2006/relationships/header" Target="header11.xml"/><Relationship Id="rId19" Type="http://schemas.openxmlformats.org/officeDocument/2006/relationships/hyperlink" Target="https://www.pmc.gov.au/honours-and-symbols/commonwealth-coat-arms" TargetMode="Externa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eader" Target="header7.xml"/><Relationship Id="rId43" Type="http://schemas.openxmlformats.org/officeDocument/2006/relationships/image" Target="media/image8.emf"/><Relationship Id="rId48" Type="http://schemas.openxmlformats.org/officeDocument/2006/relationships/image" Target="media/image13.emf"/><Relationship Id="rId56" Type="http://schemas.openxmlformats.org/officeDocument/2006/relationships/hyperlink" Target="https://www.aihw.gov.au/reports/domestic-violence/family-domestic-sexual-violence-data/contents/what-services-or-supports-do-those-who-have-experienced-family-domestic-and-sexual-violence-use/hospitalisations-for-family-and-domestic-violence" TargetMode="External"/><Relationship Id="rId64" Type="http://schemas.openxmlformats.org/officeDocument/2006/relationships/hyperlink" Target="https://www.aihw.gov.au/reports/cancer/cancer-data-in-australia/contents/cancer-survival-data-visualisation" TargetMode="External"/><Relationship Id="rId69" Type="http://schemas.microsoft.com/office/2019/05/relationships/documenttasks" Target="documenttasks/documenttasks1.xml"/><Relationship Id="rId8" Type="http://schemas.openxmlformats.org/officeDocument/2006/relationships/styles" Target="styles.xml"/><Relationship Id="rId51" Type="http://schemas.openxmlformats.org/officeDocument/2006/relationships/image" Target="media/image16.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jpeg"/><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oter" Target="footer10.xml"/><Relationship Id="rId46" Type="http://schemas.openxmlformats.org/officeDocument/2006/relationships/image" Target="media/image11.emf"/><Relationship Id="rId59" Type="http://schemas.openxmlformats.org/officeDocument/2006/relationships/footer" Target="footer11.xml"/><Relationship Id="rId67" Type="http://schemas.openxmlformats.org/officeDocument/2006/relationships/fontTable" Target="fontTable.xml"/><Relationship Id="rId20" Type="http://schemas.openxmlformats.org/officeDocument/2006/relationships/hyperlink" Target="mailto:media@treasury.gov.au" TargetMode="External"/><Relationship Id="rId41" Type="http://schemas.openxmlformats.org/officeDocument/2006/relationships/image" Target="media/image6.emf"/><Relationship Id="rId54" Type="http://schemas.openxmlformats.org/officeDocument/2006/relationships/image" Target="media/image19.emf"/><Relationship Id="rId62"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creativecommons.org/licenses/by/3.0/au/deed.en" TargetMode="Externa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image" Target="media/image14.emf"/><Relationship Id="rId57" Type="http://schemas.openxmlformats.org/officeDocument/2006/relationships/header" Target="header9.xml"/><Relationship Id="rId10" Type="http://schemas.openxmlformats.org/officeDocument/2006/relationships/webSettings" Target="webSettings.xml"/><Relationship Id="rId31" Type="http://schemas.openxmlformats.org/officeDocument/2006/relationships/footer" Target="footer6.xml"/><Relationship Id="rId44" Type="http://schemas.openxmlformats.org/officeDocument/2006/relationships/image" Target="media/image9.emf"/><Relationship Id="rId52" Type="http://schemas.openxmlformats.org/officeDocument/2006/relationships/image" Target="media/image17.emf"/><Relationship Id="rId60" Type="http://schemas.openxmlformats.org/officeDocument/2006/relationships/footer" Target="footer12.xml"/><Relationship Id="rId65"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creativecommons.org/licenses/by/3.0/au/deed.en" TargetMode="External"/><Relationship Id="rId39" Type="http://schemas.openxmlformats.org/officeDocument/2006/relationships/image" Target="media/image4.emf"/><Relationship Id="rId34" Type="http://schemas.openxmlformats.org/officeDocument/2006/relationships/footer" Target="footer8.xml"/><Relationship Id="rId50" Type="http://schemas.openxmlformats.org/officeDocument/2006/relationships/image" Target="media/image15.emf"/><Relationship Id="rId55" Type="http://schemas.openxmlformats.org/officeDocument/2006/relationships/image" Target="media/image20.emf"/></Relationships>
</file>

<file path=word/_rels/endnotes.xml.rels><?xml version="1.0" encoding="UTF-8" standalone="yes"?>
<Relationships xmlns="http://schemas.openxmlformats.org/package/2006/relationships"><Relationship Id="rId13" Type="http://schemas.openxmlformats.org/officeDocument/2006/relationships/hyperlink" Target="https://www.kcl.ac.uk/giwl/research/gender-pay-gap-reporting-comparative-analysis" TargetMode="External"/><Relationship Id="rId18" Type="http://schemas.openxmlformats.org/officeDocument/2006/relationships/hyperlink" Target="https://www.wgea.gov.au/newsroom/more-women-at-the-top-proves-better-for-business" TargetMode="External"/><Relationship Id="rId26" Type="http://schemas.openxmlformats.org/officeDocument/2006/relationships/hyperlink" Target="https://austreasury.sharepoint.com/sites/Budget/Shared%20Documents/2023-24%20Budget/05%20WBS/Aboriginal%20and%20Torres%20Strait%20Islander%20students%20achieve%20their%20full%20learning%20potential%20&#8211;%20Dashboard%20|%20Closing%20the%20Gap%20Information%20Repository%20&#8211;%20Productivity%20Commission%20(pc.gov.au)" TargetMode="External"/><Relationship Id="rId39" Type="http://schemas.openxmlformats.org/officeDocument/2006/relationships/hyperlink" Target="https://www.monash.edu/arts/migration-and-inclusion/research/migrant-and-refugee-women-in-australia" TargetMode="External"/><Relationship Id="rId21" Type="http://schemas.openxmlformats.org/officeDocument/2006/relationships/hyperlink" Target="https://treasury.gov.au/publication/p2023-372004" TargetMode="External"/><Relationship Id="rId34" Type="http://schemas.openxmlformats.org/officeDocument/2006/relationships/hyperlink" Target="https://www.aic.gov.au/sites/default/files/2023-03/sr42_homicide_in_australia_2020-21.pdf" TargetMode="External"/><Relationship Id="rId42" Type="http://schemas.openxmlformats.org/officeDocument/2006/relationships/hyperlink" Target="https://humanrights.gov.au/set-standard-2021" TargetMode="External"/><Relationship Id="rId47" Type="http://schemas.openxmlformats.org/officeDocument/2006/relationships/hyperlink" Target="https://www.health.gov.au/sites/default/files/documents/2021/08/national-mental-health-workforce-strategy-a-literature-review_0.pdf" TargetMode="External"/><Relationship Id="rId50" Type="http://schemas.openxmlformats.org/officeDocument/2006/relationships/hyperlink" Target="https://onlinelibrary.wiley.com/doi/abs/10.1002/eat.23198" TargetMode="External"/><Relationship Id="rId7" Type="http://schemas.openxmlformats.org/officeDocument/2006/relationships/hyperlink" Target="https://humanrights.gov.au/our-work/age-discrimination/publications/employing-and-retaining-older-workers-2021" TargetMode="External"/><Relationship Id="rId2" Type="http://schemas.openxmlformats.org/officeDocument/2006/relationships/hyperlink" Target="https://www.aihw.gov.au/reports/older-people/older-australians/contents/housing-and-living-arrangements" TargetMode="External"/><Relationship Id="rId16" Type="http://schemas.openxmlformats.org/officeDocument/2006/relationships/hyperlink" Target="https://www.jobsandskills.gov.au/news/australian-labour-market-research-workshop-2022" TargetMode="External"/><Relationship Id="rId29" Type="http://schemas.openxmlformats.org/officeDocument/2006/relationships/hyperlink" Target="https://www.ncver.edu.au/research-and-statistics/data/databuilder" TargetMode="External"/><Relationship Id="rId11" Type="http://schemas.openxmlformats.org/officeDocument/2006/relationships/hyperlink" Target="https://www.wgea.gov.au/publications/gender-equity-insights-series" TargetMode="External"/><Relationship Id="rId24" Type="http://schemas.openxmlformats.org/officeDocument/2006/relationships/hyperlink" Target="https://www.wgea.gov.au/publications/australias-gender-equality-scorecard" TargetMode="External"/><Relationship Id="rId32" Type="http://schemas.openxmlformats.org/officeDocument/2006/relationships/hyperlink" Target="https://www.ncver.edu.au/research-and-statistics/publications/all-publications/apprentices-and-trainees-2022-september-quarter" TargetMode="External"/><Relationship Id="rId37" Type="http://schemas.openxmlformats.org/officeDocument/2006/relationships/hyperlink" Target="https://humanrights.gov.au/our-work/aboriginal-and-torres-strait-islander-social-justice/publications/wiyi-yani-u-thangani" TargetMode="External"/><Relationship Id="rId40" Type="http://schemas.openxmlformats.org/officeDocument/2006/relationships/hyperlink" Target="https://humanrights.gov.au/time-for-respect-2022" TargetMode="External"/><Relationship Id="rId45" Type="http://schemas.openxmlformats.org/officeDocument/2006/relationships/hyperlink" Target="https://pubmed.ncbi.nlm.nih.gov/25175501/" TargetMode="External"/><Relationship Id="rId5" Type="http://schemas.openxmlformats.org/officeDocument/2006/relationships/hyperlink" Target="https://assets.website-files.com/62b998c0c9af9f65bba26051/63228540ce74a60866ee4e98_TheChoice-violence-or-poverty-web.pdf" TargetMode="External"/><Relationship Id="rId15" Type="http://schemas.openxmlformats.org/officeDocument/2006/relationships/hyperlink" Target="https://www.wgea.gov.au/publications/gender-segregation-in-australias-workforce" TargetMode="External"/><Relationship Id="rId23" Type="http://schemas.openxmlformats.org/officeDocument/2006/relationships/hyperlink" Target="https://eprints.qut.edu.au/93296/" TargetMode="External"/><Relationship Id="rId28" Type="http://schemas.openxmlformats.org/officeDocument/2006/relationships/hyperlink" Target="https://www.education.gov.au/higher-education-statistics/student-data/selected-higher-education-statistics-2021-student-data" TargetMode="External"/><Relationship Id="rId36" Type="http://schemas.openxmlformats.org/officeDocument/2006/relationships/hyperlink" Target="https://www.aihw.gov.au/reports/disability/people-with-disability-in-australia/contents/justice-and-safety/violence-against-people-with-disability" TargetMode="External"/><Relationship Id="rId49" Type="http://schemas.openxmlformats.org/officeDocument/2006/relationships/hyperlink" Target="https://growingupinaustralia.gov.au/research-findings/snapshots/discrimination" TargetMode="External"/><Relationship Id="rId10" Type="http://schemas.openxmlformats.org/officeDocument/2006/relationships/hyperlink" Target="https://www.wgea.gov.au/publications/gender-equity-insights-series" TargetMode="External"/><Relationship Id="rId19" Type="http://schemas.openxmlformats.org/officeDocument/2006/relationships/hyperlink" Target="https://academic.oup.com/sf/article-abstract/88/2/865/2235342" TargetMode="External"/><Relationship Id="rId31" Type="http://schemas.openxmlformats.org/officeDocument/2006/relationships/hyperlink" Target="https://apo.org.au/node/72101" TargetMode="External"/><Relationship Id="rId44" Type="http://schemas.openxmlformats.org/officeDocument/2006/relationships/hyperlink" Target="https://pubmed.ncbi.nlm.nih.gov/29682130/" TargetMode="External"/><Relationship Id="rId4" Type="http://schemas.openxmlformats.org/officeDocument/2006/relationships/hyperlink" Target="https://melbourneinstitute.unimelb.edu.au/__data/assets/pdf_file/0011/4382057/HILDA_Statistical_Report_2022.pdf" TargetMode="External"/><Relationship Id="rId9" Type="http://schemas.openxmlformats.org/officeDocument/2006/relationships/hyperlink" Target="https://www.wgea.gov.au/publications/australias-gender-equality-scorecard" TargetMode="External"/><Relationship Id="rId14" Type="http://schemas.openxmlformats.org/officeDocument/2006/relationships/hyperlink" Target="https://cep.lse.ac.uk/_NEW/PUBLICATIONS/abstract.asp?index=7804" TargetMode="External"/><Relationship Id="rId22" Type="http://schemas.openxmlformats.org/officeDocument/2006/relationships/hyperlink" Target="https://taxpolicy.crawford.anu.edu.au/publication/ttpi-working-papers/20870/greedy-jobs-labour-market-institutions-and-gender-pay-gap" TargetMode="External"/><Relationship Id="rId27" Type="http://schemas.openxmlformats.org/officeDocument/2006/relationships/hyperlink" Target="https://www.rba.gov.au/publications/bulletin/2022/mar/exploring-the-confidence-gap.html" TargetMode="External"/><Relationship Id="rId30" Type="http://schemas.openxmlformats.org/officeDocument/2006/relationships/hyperlink" Target="https://www.ncver.edu.au/research-and-statistics/data/databuilder" TargetMode="External"/><Relationship Id="rId35" Type="http://schemas.openxmlformats.org/officeDocument/2006/relationships/hyperlink" Target="https://anrowsdev.wpenginepowered.com/wp-content/uploads/2023/03/NCAS-21-Main-Report-ANROWS.3.pdf" TargetMode="External"/><Relationship Id="rId43" Type="http://schemas.openxmlformats.org/officeDocument/2006/relationships/hyperlink" Target="https://cew.org.au/advocacy/cew-senior-executive-census/" TargetMode="External"/><Relationship Id="rId48" Type="http://schemas.openxmlformats.org/officeDocument/2006/relationships/hyperlink" Target="https://bmcpublichealth.biomedcentral.com/articles/10.1186/s12889-021-11756-y" TargetMode="External"/><Relationship Id="rId8" Type="http://schemas.openxmlformats.org/officeDocument/2006/relationships/hyperlink" Target="https://humanrights.gov.au/our-work/age-discrimination/publications/national-prevalence-survey-age-discrimination-workplace" TargetMode="External"/><Relationship Id="rId51" Type="http://schemas.openxmlformats.org/officeDocument/2006/relationships/hyperlink" Target="https://pubmed.ncbi.nlm.nih.gov/34708469/" TargetMode="External"/><Relationship Id="rId3" Type="http://schemas.openxmlformats.org/officeDocument/2006/relationships/hyperlink" Target="https://www.aihw.gov.au/reports/older-people/older-australians/contents/housing-and-living-arrangements" TargetMode="External"/><Relationship Id="rId12" Type="http://schemas.openxmlformats.org/officeDocument/2006/relationships/hyperlink" Target="https://www.qilt.edu.au/surveys/graduate-outcomes-survey-(gos)" TargetMode="External"/><Relationship Id="rId17" Type="http://schemas.openxmlformats.org/officeDocument/2006/relationships/hyperlink" Target="https://www.wgea.gov.au/newsroom/more-women-at-the-top-proves-better-for-business" TargetMode="External"/><Relationship Id="rId25" Type="http://schemas.openxmlformats.org/officeDocument/2006/relationships/hyperlink" Target="https://humanrights.gov.au/sites/default/files/document/publication/SWP_Report_2014.pdf" TargetMode="External"/><Relationship Id="rId33" Type="http://schemas.openxmlformats.org/officeDocument/2006/relationships/hyperlink" Target="https://www.ncver.edu.au/research-and-statistics/publications/all-publications/apprentices-and-trainees-2022-september-quarter" TargetMode="External"/><Relationship Id="rId38" Type="http://schemas.openxmlformats.org/officeDocument/2006/relationships/hyperlink" Target="https://www.monash.edu/arts/migration-and-inclusion/research/migrant-and-refugee-women-in-australia" TargetMode="External"/><Relationship Id="rId46" Type="http://schemas.openxmlformats.org/officeDocument/2006/relationships/hyperlink" Target="https://www.nationalskillscommission.gov.au/sites/default/files/2022-10/Care%20Workforce%20Labour%20Market%20Study.pdf" TargetMode="External"/><Relationship Id="rId20" Type="http://schemas.openxmlformats.org/officeDocument/2006/relationships/hyperlink" Target="https://www.jstor.org/stable/10.1086/678518" TargetMode="External"/><Relationship Id="rId41" Type="http://schemas.openxmlformats.org/officeDocument/2006/relationships/hyperlink" Target="https://humanrights.gov.au/our-work/sex-discrimination/publications/respectwork-sexual-harassment-national-inquiry-report-2020" TargetMode="External"/><Relationship Id="rId1" Type="http://schemas.openxmlformats.org/officeDocument/2006/relationships/hyperlink" Target="https://treasury.gov.au/publication/p2023-372004" TargetMode="External"/><Relationship Id="rId6" Type="http://schemas.openxmlformats.org/officeDocument/2006/relationships/hyperlink" Target="https://apo.org.au/sites/default/files/resource-files/2023-03/apo-nid321973.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documenttasks/documenttasks1.xml><?xml version="1.0" encoding="utf-8"?>
<t:Tasks xmlns:t="http://schemas.microsoft.com/office/tasks/2019/documenttasks" xmlns:oel="http://schemas.microsoft.com/office/2019/extlst">
  <t:Task id="{83085942-B80E-4402-A5FE-12716BECF571}">
    <t:Anchor>
      <t:Comment id="670200653"/>
    </t:Anchor>
    <t:History>
      <t:Event id="{DFD39792-9B15-4EFB-81FA-AC0BF50DEF7D}" time="2023-04-30T02:53:09.996Z">
        <t:Attribution userId="S::victoria.anderson@treasury.gov.au::c1980662-9e5b-4ebe-a086-7bd7401b41f6" userProvider="AD" userName="Anderson, Victoria"/>
        <t:Anchor>
          <t:Comment id="207294338"/>
        </t:Anchor>
        <t:Create/>
      </t:Event>
      <t:Event id="{2A074312-52E2-4296-9560-B3EC0118D859}" time="2023-04-30T02:53:09.996Z">
        <t:Attribution userId="S::victoria.anderson@treasury.gov.au::c1980662-9e5b-4ebe-a086-7bd7401b41f6" userProvider="AD" userName="Anderson, Victoria"/>
        <t:Anchor>
          <t:Comment id="207294338"/>
        </t:Anchor>
        <t:Assign userId="S::Miriam.Downey@TREASURY.GOV.AU::113b3b47-f238-4198-81a3-d804e470841e" userProvider="AD" userName="Downey, Miriam"/>
      </t:Event>
      <t:Event id="{12FB37D4-94FE-4FD8-A231-44386EEE6B97}" time="2023-04-30T02:53:09.996Z">
        <t:Attribution userId="S::victoria.anderson@treasury.gov.au::c1980662-9e5b-4ebe-a086-7bd7401b41f6" userProvider="AD" userName="Anderson, Victoria"/>
        <t:Anchor>
          <t:Comment id="207294338"/>
        </t:Anchor>
        <t:SetTitle title="@Downey, Miriam just wanted to clarify that I'm not talking about EIAC. I'm talking about the work and care inquiry (B Pocock not the other Pocock)."/>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lcf76f155ced4ddcb4097134ff3c332f xmlns="9115ddca-c623-419f-a3c0-6a1c58c4dac8">
      <Terms xmlns="http://schemas.microsoft.com/office/infopath/2007/PartnerControls"/>
    </lcf76f155ced4ddcb4097134ff3c332f>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Image xmlns="9115ddca-c623-419f-a3c0-6a1c58c4dac8" xsi:nil="true"/>
    <SharedWithUsers xmlns="244fe85f-b655-4145-9b20-543b75dc1c24">
      <UserInfo>
        <DisplayName>Haddad, Amy</DisplayName>
        <AccountId>19</AccountId>
        <AccountType/>
      </UserInfo>
      <UserInfo>
        <DisplayName>Handley, Solange</DisplayName>
        <AccountId>17</AccountId>
        <AccountType/>
      </UserInfo>
    </SharedWithUsers>
  </documentManagement>
</p:properties>
</file>

<file path=customXml/itemProps1.xml><?xml version="1.0" encoding="utf-8"?>
<ds:datastoreItem xmlns:ds="http://schemas.openxmlformats.org/officeDocument/2006/customXml" ds:itemID="{60C92F92-E7F5-411F-AC6E-7CE67372AA23}">
  <ds:schemaRefs>
    <ds:schemaRef ds:uri="http://schemas.openxmlformats.org/officeDocument/2006/bibliography"/>
  </ds:schemaRefs>
</ds:datastoreItem>
</file>

<file path=customXml/itemProps2.xml><?xml version="1.0" encoding="utf-8"?>
<ds:datastoreItem xmlns:ds="http://schemas.openxmlformats.org/officeDocument/2006/customXml" ds:itemID="{8723CDFA-608A-404C-AD83-5F6725832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BD398-F2F7-45C6-BFE5-85B6AF243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2C950A-7B07-404A-A189-9E15900CD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75C4BC-1E79-403C-9896-47FFF3BDF0F4}">
  <ds:schemaRefs>
    <ds:schemaRef ds:uri="http://schemas.microsoft.com/sharepoint/v3/contenttype/forms"/>
  </ds:schemaRefs>
</ds:datastoreItem>
</file>

<file path=customXml/itemProps6.xml><?xml version="1.0" encoding="utf-8"?>
<ds:datastoreItem xmlns:ds="http://schemas.openxmlformats.org/officeDocument/2006/customXml" ds:itemID="{FB6E0F1B-AC98-4F50-88A9-953FD3B0CCEC}">
  <ds:schemaRefs>
    <ds:schemaRef ds:uri="http://schemas.microsoft.com/office/2006/documentManagement/types"/>
    <ds:schemaRef ds:uri="http://www.w3.org/XML/1998/namespace"/>
    <ds:schemaRef ds:uri="http://purl.org/dc/terms/"/>
    <ds:schemaRef ds:uri="http://schemas.microsoft.com/office/infopath/2007/PartnerControls"/>
    <ds:schemaRef ds:uri="244fe85f-b655-4145-9b20-543b75dc1c24"/>
    <ds:schemaRef ds:uri="http://purl.org/dc/elements/1.1/"/>
    <ds:schemaRef ds:uri="http://purl.org/dc/dcmitype/"/>
    <ds:schemaRef ds:uri="http://schemas.openxmlformats.org/package/2006/metadata/core-properties"/>
    <ds:schemaRef ds:uri="9115ddca-c623-419f-a3c0-6a1c58c4dac8"/>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1375</TotalTime>
  <Pages>87</Pages>
  <Words>26166</Words>
  <Characters>149149</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Women's Budget Statement</vt:lpstr>
    </vt:vector>
  </TitlesOfParts>
  <Manager/>
  <Company/>
  <LinksUpToDate>false</LinksUpToDate>
  <CharactersWithSpaces>174966</CharactersWithSpaces>
  <SharedDoc>false</SharedDoc>
  <HLinks>
    <vt:vector size="546" baseType="variant">
      <vt:variant>
        <vt:i4>7340091</vt:i4>
      </vt:variant>
      <vt:variant>
        <vt:i4>921</vt:i4>
      </vt:variant>
      <vt:variant>
        <vt:i4>0</vt:i4>
      </vt:variant>
      <vt:variant>
        <vt:i4>5</vt:i4>
      </vt:variant>
      <vt:variant>
        <vt:lpwstr>https://www.aihw.gov.au/reports/cancer/cancer-data-in-australia/contents/cancer-survival-data-visualisation</vt:lpwstr>
      </vt:variant>
      <vt:variant>
        <vt:lpwstr/>
      </vt:variant>
      <vt:variant>
        <vt:i4>524371</vt:i4>
      </vt:variant>
      <vt:variant>
        <vt:i4>895</vt:i4>
      </vt:variant>
      <vt:variant>
        <vt:i4>0</vt:i4>
      </vt:variant>
      <vt:variant>
        <vt:i4>5</vt:i4>
      </vt:variant>
      <vt:variant>
        <vt:lpwstr>http://www.alshw.org.au/</vt:lpwstr>
      </vt:variant>
      <vt:variant>
        <vt:lpwstr/>
      </vt:variant>
      <vt:variant>
        <vt:i4>4784219</vt:i4>
      </vt:variant>
      <vt:variant>
        <vt:i4>708</vt:i4>
      </vt:variant>
      <vt:variant>
        <vt:i4>0</vt:i4>
      </vt:variant>
      <vt:variant>
        <vt:i4>5</vt:i4>
      </vt:variant>
      <vt:variant>
        <vt:lpwstr>https://www.aihw.gov.au/reports/domestic-violence/family-domestic-sexual-violence-data/contents/what-services-or-supports-do-those-who-have-experienced-family-domestic-and-sexual-violence-use/hospitalisations-for-family-and-domestic-violence</vt:lpwstr>
      </vt:variant>
      <vt:variant>
        <vt:lpwstr/>
      </vt:variant>
      <vt:variant>
        <vt:i4>1900600</vt:i4>
      </vt:variant>
      <vt:variant>
        <vt:i4>252</vt:i4>
      </vt:variant>
      <vt:variant>
        <vt:i4>0</vt:i4>
      </vt:variant>
      <vt:variant>
        <vt:i4>5</vt:i4>
      </vt:variant>
      <vt:variant>
        <vt:lpwstr/>
      </vt:variant>
      <vt:variant>
        <vt:lpwstr>_Toc134098418</vt:lpwstr>
      </vt:variant>
      <vt:variant>
        <vt:i4>1900600</vt:i4>
      </vt:variant>
      <vt:variant>
        <vt:i4>246</vt:i4>
      </vt:variant>
      <vt:variant>
        <vt:i4>0</vt:i4>
      </vt:variant>
      <vt:variant>
        <vt:i4>5</vt:i4>
      </vt:variant>
      <vt:variant>
        <vt:lpwstr/>
      </vt:variant>
      <vt:variant>
        <vt:lpwstr>_Toc134098417</vt:lpwstr>
      </vt:variant>
      <vt:variant>
        <vt:i4>1900600</vt:i4>
      </vt:variant>
      <vt:variant>
        <vt:i4>240</vt:i4>
      </vt:variant>
      <vt:variant>
        <vt:i4>0</vt:i4>
      </vt:variant>
      <vt:variant>
        <vt:i4>5</vt:i4>
      </vt:variant>
      <vt:variant>
        <vt:lpwstr/>
      </vt:variant>
      <vt:variant>
        <vt:lpwstr>_Toc134098416</vt:lpwstr>
      </vt:variant>
      <vt:variant>
        <vt:i4>1900600</vt:i4>
      </vt:variant>
      <vt:variant>
        <vt:i4>234</vt:i4>
      </vt:variant>
      <vt:variant>
        <vt:i4>0</vt:i4>
      </vt:variant>
      <vt:variant>
        <vt:i4>5</vt:i4>
      </vt:variant>
      <vt:variant>
        <vt:lpwstr/>
      </vt:variant>
      <vt:variant>
        <vt:lpwstr>_Toc134098415</vt:lpwstr>
      </vt:variant>
      <vt:variant>
        <vt:i4>1900600</vt:i4>
      </vt:variant>
      <vt:variant>
        <vt:i4>228</vt:i4>
      </vt:variant>
      <vt:variant>
        <vt:i4>0</vt:i4>
      </vt:variant>
      <vt:variant>
        <vt:i4>5</vt:i4>
      </vt:variant>
      <vt:variant>
        <vt:lpwstr/>
      </vt:variant>
      <vt:variant>
        <vt:lpwstr>_Toc134098414</vt:lpwstr>
      </vt:variant>
      <vt:variant>
        <vt:i4>1900600</vt:i4>
      </vt:variant>
      <vt:variant>
        <vt:i4>222</vt:i4>
      </vt:variant>
      <vt:variant>
        <vt:i4>0</vt:i4>
      </vt:variant>
      <vt:variant>
        <vt:i4>5</vt:i4>
      </vt:variant>
      <vt:variant>
        <vt:lpwstr/>
      </vt:variant>
      <vt:variant>
        <vt:lpwstr>_Toc134098413</vt:lpwstr>
      </vt:variant>
      <vt:variant>
        <vt:i4>1900600</vt:i4>
      </vt:variant>
      <vt:variant>
        <vt:i4>216</vt:i4>
      </vt:variant>
      <vt:variant>
        <vt:i4>0</vt:i4>
      </vt:variant>
      <vt:variant>
        <vt:i4>5</vt:i4>
      </vt:variant>
      <vt:variant>
        <vt:lpwstr/>
      </vt:variant>
      <vt:variant>
        <vt:lpwstr>_Toc134098412</vt:lpwstr>
      </vt:variant>
      <vt:variant>
        <vt:i4>1900600</vt:i4>
      </vt:variant>
      <vt:variant>
        <vt:i4>210</vt:i4>
      </vt:variant>
      <vt:variant>
        <vt:i4>0</vt:i4>
      </vt:variant>
      <vt:variant>
        <vt:i4>5</vt:i4>
      </vt:variant>
      <vt:variant>
        <vt:lpwstr/>
      </vt:variant>
      <vt:variant>
        <vt:lpwstr>_Toc134098411</vt:lpwstr>
      </vt:variant>
      <vt:variant>
        <vt:i4>1900600</vt:i4>
      </vt:variant>
      <vt:variant>
        <vt:i4>204</vt:i4>
      </vt:variant>
      <vt:variant>
        <vt:i4>0</vt:i4>
      </vt:variant>
      <vt:variant>
        <vt:i4>5</vt:i4>
      </vt:variant>
      <vt:variant>
        <vt:lpwstr/>
      </vt:variant>
      <vt:variant>
        <vt:lpwstr>_Toc134098410</vt:lpwstr>
      </vt:variant>
      <vt:variant>
        <vt:i4>1835064</vt:i4>
      </vt:variant>
      <vt:variant>
        <vt:i4>198</vt:i4>
      </vt:variant>
      <vt:variant>
        <vt:i4>0</vt:i4>
      </vt:variant>
      <vt:variant>
        <vt:i4>5</vt:i4>
      </vt:variant>
      <vt:variant>
        <vt:lpwstr/>
      </vt:variant>
      <vt:variant>
        <vt:lpwstr>_Toc134098409</vt:lpwstr>
      </vt:variant>
      <vt:variant>
        <vt:i4>1835064</vt:i4>
      </vt:variant>
      <vt:variant>
        <vt:i4>192</vt:i4>
      </vt:variant>
      <vt:variant>
        <vt:i4>0</vt:i4>
      </vt:variant>
      <vt:variant>
        <vt:i4>5</vt:i4>
      </vt:variant>
      <vt:variant>
        <vt:lpwstr/>
      </vt:variant>
      <vt:variant>
        <vt:lpwstr>_Toc134098408</vt:lpwstr>
      </vt:variant>
      <vt:variant>
        <vt:i4>1835064</vt:i4>
      </vt:variant>
      <vt:variant>
        <vt:i4>186</vt:i4>
      </vt:variant>
      <vt:variant>
        <vt:i4>0</vt:i4>
      </vt:variant>
      <vt:variant>
        <vt:i4>5</vt:i4>
      </vt:variant>
      <vt:variant>
        <vt:lpwstr/>
      </vt:variant>
      <vt:variant>
        <vt:lpwstr>_Toc134098407</vt:lpwstr>
      </vt:variant>
      <vt:variant>
        <vt:i4>1835064</vt:i4>
      </vt:variant>
      <vt:variant>
        <vt:i4>180</vt:i4>
      </vt:variant>
      <vt:variant>
        <vt:i4>0</vt:i4>
      </vt:variant>
      <vt:variant>
        <vt:i4>5</vt:i4>
      </vt:variant>
      <vt:variant>
        <vt:lpwstr/>
      </vt:variant>
      <vt:variant>
        <vt:lpwstr>_Toc134098406</vt:lpwstr>
      </vt:variant>
      <vt:variant>
        <vt:i4>1835064</vt:i4>
      </vt:variant>
      <vt:variant>
        <vt:i4>174</vt:i4>
      </vt:variant>
      <vt:variant>
        <vt:i4>0</vt:i4>
      </vt:variant>
      <vt:variant>
        <vt:i4>5</vt:i4>
      </vt:variant>
      <vt:variant>
        <vt:lpwstr/>
      </vt:variant>
      <vt:variant>
        <vt:lpwstr>_Toc134098405</vt:lpwstr>
      </vt:variant>
      <vt:variant>
        <vt:i4>1835064</vt:i4>
      </vt:variant>
      <vt:variant>
        <vt:i4>168</vt:i4>
      </vt:variant>
      <vt:variant>
        <vt:i4>0</vt:i4>
      </vt:variant>
      <vt:variant>
        <vt:i4>5</vt:i4>
      </vt:variant>
      <vt:variant>
        <vt:lpwstr/>
      </vt:variant>
      <vt:variant>
        <vt:lpwstr>_Toc134098404</vt:lpwstr>
      </vt:variant>
      <vt:variant>
        <vt:i4>1835064</vt:i4>
      </vt:variant>
      <vt:variant>
        <vt:i4>162</vt:i4>
      </vt:variant>
      <vt:variant>
        <vt:i4>0</vt:i4>
      </vt:variant>
      <vt:variant>
        <vt:i4>5</vt:i4>
      </vt:variant>
      <vt:variant>
        <vt:lpwstr/>
      </vt:variant>
      <vt:variant>
        <vt:lpwstr>_Toc134098403</vt:lpwstr>
      </vt:variant>
      <vt:variant>
        <vt:i4>1835064</vt:i4>
      </vt:variant>
      <vt:variant>
        <vt:i4>156</vt:i4>
      </vt:variant>
      <vt:variant>
        <vt:i4>0</vt:i4>
      </vt:variant>
      <vt:variant>
        <vt:i4>5</vt:i4>
      </vt:variant>
      <vt:variant>
        <vt:lpwstr/>
      </vt:variant>
      <vt:variant>
        <vt:lpwstr>_Toc134098402</vt:lpwstr>
      </vt:variant>
      <vt:variant>
        <vt:i4>1835064</vt:i4>
      </vt:variant>
      <vt:variant>
        <vt:i4>150</vt:i4>
      </vt:variant>
      <vt:variant>
        <vt:i4>0</vt:i4>
      </vt:variant>
      <vt:variant>
        <vt:i4>5</vt:i4>
      </vt:variant>
      <vt:variant>
        <vt:lpwstr/>
      </vt:variant>
      <vt:variant>
        <vt:lpwstr>_Toc134098401</vt:lpwstr>
      </vt:variant>
      <vt:variant>
        <vt:i4>1835064</vt:i4>
      </vt:variant>
      <vt:variant>
        <vt:i4>144</vt:i4>
      </vt:variant>
      <vt:variant>
        <vt:i4>0</vt:i4>
      </vt:variant>
      <vt:variant>
        <vt:i4>5</vt:i4>
      </vt:variant>
      <vt:variant>
        <vt:lpwstr/>
      </vt:variant>
      <vt:variant>
        <vt:lpwstr>_Toc134098400</vt:lpwstr>
      </vt:variant>
      <vt:variant>
        <vt:i4>1376319</vt:i4>
      </vt:variant>
      <vt:variant>
        <vt:i4>138</vt:i4>
      </vt:variant>
      <vt:variant>
        <vt:i4>0</vt:i4>
      </vt:variant>
      <vt:variant>
        <vt:i4>5</vt:i4>
      </vt:variant>
      <vt:variant>
        <vt:lpwstr/>
      </vt:variant>
      <vt:variant>
        <vt:lpwstr>_Toc134098399</vt:lpwstr>
      </vt:variant>
      <vt:variant>
        <vt:i4>1376319</vt:i4>
      </vt:variant>
      <vt:variant>
        <vt:i4>132</vt:i4>
      </vt:variant>
      <vt:variant>
        <vt:i4>0</vt:i4>
      </vt:variant>
      <vt:variant>
        <vt:i4>5</vt:i4>
      </vt:variant>
      <vt:variant>
        <vt:lpwstr/>
      </vt:variant>
      <vt:variant>
        <vt:lpwstr>_Toc134098398</vt:lpwstr>
      </vt:variant>
      <vt:variant>
        <vt:i4>1376319</vt:i4>
      </vt:variant>
      <vt:variant>
        <vt:i4>126</vt:i4>
      </vt:variant>
      <vt:variant>
        <vt:i4>0</vt:i4>
      </vt:variant>
      <vt:variant>
        <vt:i4>5</vt:i4>
      </vt:variant>
      <vt:variant>
        <vt:lpwstr/>
      </vt:variant>
      <vt:variant>
        <vt:lpwstr>_Toc134098397</vt:lpwstr>
      </vt:variant>
      <vt:variant>
        <vt:i4>1376319</vt:i4>
      </vt:variant>
      <vt:variant>
        <vt:i4>120</vt:i4>
      </vt:variant>
      <vt:variant>
        <vt:i4>0</vt:i4>
      </vt:variant>
      <vt:variant>
        <vt:i4>5</vt:i4>
      </vt:variant>
      <vt:variant>
        <vt:lpwstr/>
      </vt:variant>
      <vt:variant>
        <vt:lpwstr>_Toc134098396</vt:lpwstr>
      </vt:variant>
      <vt:variant>
        <vt:i4>1376319</vt:i4>
      </vt:variant>
      <vt:variant>
        <vt:i4>114</vt:i4>
      </vt:variant>
      <vt:variant>
        <vt:i4>0</vt:i4>
      </vt:variant>
      <vt:variant>
        <vt:i4>5</vt:i4>
      </vt:variant>
      <vt:variant>
        <vt:lpwstr/>
      </vt:variant>
      <vt:variant>
        <vt:lpwstr>_Toc134098395</vt:lpwstr>
      </vt:variant>
      <vt:variant>
        <vt:i4>1376319</vt:i4>
      </vt:variant>
      <vt:variant>
        <vt:i4>108</vt:i4>
      </vt:variant>
      <vt:variant>
        <vt:i4>0</vt:i4>
      </vt:variant>
      <vt:variant>
        <vt:i4>5</vt:i4>
      </vt:variant>
      <vt:variant>
        <vt:lpwstr/>
      </vt:variant>
      <vt:variant>
        <vt:lpwstr>_Toc134098394</vt:lpwstr>
      </vt:variant>
      <vt:variant>
        <vt:i4>1376319</vt:i4>
      </vt:variant>
      <vt:variant>
        <vt:i4>102</vt:i4>
      </vt:variant>
      <vt:variant>
        <vt:i4>0</vt:i4>
      </vt:variant>
      <vt:variant>
        <vt:i4>5</vt:i4>
      </vt:variant>
      <vt:variant>
        <vt:lpwstr/>
      </vt:variant>
      <vt:variant>
        <vt:lpwstr>_Toc134098393</vt:lpwstr>
      </vt:variant>
      <vt:variant>
        <vt:i4>1376319</vt:i4>
      </vt:variant>
      <vt:variant>
        <vt:i4>96</vt:i4>
      </vt:variant>
      <vt:variant>
        <vt:i4>0</vt:i4>
      </vt:variant>
      <vt:variant>
        <vt:i4>5</vt:i4>
      </vt:variant>
      <vt:variant>
        <vt:lpwstr/>
      </vt:variant>
      <vt:variant>
        <vt:lpwstr>_Toc134098392</vt:lpwstr>
      </vt:variant>
      <vt:variant>
        <vt:i4>1376319</vt:i4>
      </vt:variant>
      <vt:variant>
        <vt:i4>90</vt:i4>
      </vt:variant>
      <vt:variant>
        <vt:i4>0</vt:i4>
      </vt:variant>
      <vt:variant>
        <vt:i4>5</vt:i4>
      </vt:variant>
      <vt:variant>
        <vt:lpwstr/>
      </vt:variant>
      <vt:variant>
        <vt:lpwstr>_Toc134098391</vt:lpwstr>
      </vt:variant>
      <vt:variant>
        <vt:i4>1376319</vt:i4>
      </vt:variant>
      <vt:variant>
        <vt:i4>84</vt:i4>
      </vt:variant>
      <vt:variant>
        <vt:i4>0</vt:i4>
      </vt:variant>
      <vt:variant>
        <vt:i4>5</vt:i4>
      </vt:variant>
      <vt:variant>
        <vt:lpwstr/>
      </vt:variant>
      <vt:variant>
        <vt:lpwstr>_Toc134098390</vt:lpwstr>
      </vt:variant>
      <vt:variant>
        <vt:i4>1310783</vt:i4>
      </vt:variant>
      <vt:variant>
        <vt:i4>78</vt:i4>
      </vt:variant>
      <vt:variant>
        <vt:i4>0</vt:i4>
      </vt:variant>
      <vt:variant>
        <vt:i4>5</vt:i4>
      </vt:variant>
      <vt:variant>
        <vt:lpwstr/>
      </vt:variant>
      <vt:variant>
        <vt:lpwstr>_Toc134098389</vt:lpwstr>
      </vt:variant>
      <vt:variant>
        <vt:i4>1310783</vt:i4>
      </vt:variant>
      <vt:variant>
        <vt:i4>72</vt:i4>
      </vt:variant>
      <vt:variant>
        <vt:i4>0</vt:i4>
      </vt:variant>
      <vt:variant>
        <vt:i4>5</vt:i4>
      </vt:variant>
      <vt:variant>
        <vt:lpwstr/>
      </vt:variant>
      <vt:variant>
        <vt:lpwstr>_Toc134098388</vt:lpwstr>
      </vt:variant>
      <vt:variant>
        <vt:i4>5374022</vt:i4>
      </vt:variant>
      <vt:variant>
        <vt:i4>63</vt:i4>
      </vt:variant>
      <vt:variant>
        <vt:i4>0</vt:i4>
      </vt:variant>
      <vt:variant>
        <vt:i4>5</vt:i4>
      </vt:variant>
      <vt:variant>
        <vt:lpwstr>http://www.budget.gov.au/</vt:lpwstr>
      </vt:variant>
      <vt:variant>
        <vt:lpwstr/>
      </vt:variant>
      <vt:variant>
        <vt:i4>105</vt:i4>
      </vt:variant>
      <vt:variant>
        <vt:i4>60</vt:i4>
      </vt:variant>
      <vt:variant>
        <vt:i4>0</vt:i4>
      </vt:variant>
      <vt:variant>
        <vt:i4>5</vt:i4>
      </vt:variant>
      <vt:variant>
        <vt:lpwstr>mailto:media@treasury.gov.au</vt:lpwstr>
      </vt:variant>
      <vt:variant>
        <vt:lpwstr/>
      </vt:variant>
      <vt:variant>
        <vt:i4>65560</vt:i4>
      </vt:variant>
      <vt:variant>
        <vt:i4>57</vt:i4>
      </vt:variant>
      <vt:variant>
        <vt:i4>0</vt:i4>
      </vt:variant>
      <vt:variant>
        <vt:i4>5</vt:i4>
      </vt:variant>
      <vt:variant>
        <vt:lpwstr>https://www.pmc.gov.au/honours-and-symbols/commonwealth-coat-arms</vt:lpwstr>
      </vt:variant>
      <vt:variant>
        <vt:lpwstr/>
      </vt:variant>
      <vt:variant>
        <vt:i4>5111827</vt:i4>
      </vt:variant>
      <vt:variant>
        <vt:i4>54</vt:i4>
      </vt:variant>
      <vt:variant>
        <vt:i4>0</vt:i4>
      </vt:variant>
      <vt:variant>
        <vt:i4>5</vt:i4>
      </vt:variant>
      <vt:variant>
        <vt:lpwstr>http://creativecommons.org/licenses/by/3.0/au/deed.en</vt:lpwstr>
      </vt:variant>
      <vt:variant>
        <vt:lpwstr/>
      </vt:variant>
      <vt:variant>
        <vt:i4>2687028</vt:i4>
      </vt:variant>
      <vt:variant>
        <vt:i4>51</vt:i4>
      </vt:variant>
      <vt:variant>
        <vt:i4>0</vt:i4>
      </vt:variant>
      <vt:variant>
        <vt:i4>5</vt:i4>
      </vt:variant>
      <vt:variant>
        <vt:lpwstr>http://creativecommons.org/licenses/by/3.0/au/legalcode</vt:lpwstr>
      </vt:variant>
      <vt:variant>
        <vt:lpwstr/>
      </vt:variant>
      <vt:variant>
        <vt:i4>5111827</vt:i4>
      </vt:variant>
      <vt:variant>
        <vt:i4>48</vt:i4>
      </vt:variant>
      <vt:variant>
        <vt:i4>0</vt:i4>
      </vt:variant>
      <vt:variant>
        <vt:i4>5</vt:i4>
      </vt:variant>
      <vt:variant>
        <vt:lpwstr>http://creativecommons.org/licenses/by/3.0/au/deed.en</vt:lpwstr>
      </vt:variant>
      <vt:variant>
        <vt:lpwstr/>
      </vt:variant>
      <vt:variant>
        <vt:i4>196621</vt:i4>
      </vt:variant>
      <vt:variant>
        <vt:i4>150</vt:i4>
      </vt:variant>
      <vt:variant>
        <vt:i4>0</vt:i4>
      </vt:variant>
      <vt:variant>
        <vt:i4>5</vt:i4>
      </vt:variant>
      <vt:variant>
        <vt:lpwstr>https://pubmed.ncbi.nlm.nih.gov/34708469/</vt:lpwstr>
      </vt:variant>
      <vt:variant>
        <vt:lpwstr/>
      </vt:variant>
      <vt:variant>
        <vt:i4>71</vt:i4>
      </vt:variant>
      <vt:variant>
        <vt:i4>147</vt:i4>
      </vt:variant>
      <vt:variant>
        <vt:i4>0</vt:i4>
      </vt:variant>
      <vt:variant>
        <vt:i4>5</vt:i4>
      </vt:variant>
      <vt:variant>
        <vt:lpwstr>https://onlinelibrary.wiley.com/doi/abs/10.1002/eat.23198</vt:lpwstr>
      </vt:variant>
      <vt:variant>
        <vt:lpwstr/>
      </vt:variant>
      <vt:variant>
        <vt:i4>2490485</vt:i4>
      </vt:variant>
      <vt:variant>
        <vt:i4>144</vt:i4>
      </vt:variant>
      <vt:variant>
        <vt:i4>0</vt:i4>
      </vt:variant>
      <vt:variant>
        <vt:i4>5</vt:i4>
      </vt:variant>
      <vt:variant>
        <vt:lpwstr>https://growingupinaustralia.gov.au/research-findings/snapshots/discrimination</vt:lpwstr>
      </vt:variant>
      <vt:variant>
        <vt:lpwstr/>
      </vt:variant>
      <vt:variant>
        <vt:i4>5505028</vt:i4>
      </vt:variant>
      <vt:variant>
        <vt:i4>141</vt:i4>
      </vt:variant>
      <vt:variant>
        <vt:i4>0</vt:i4>
      </vt:variant>
      <vt:variant>
        <vt:i4>5</vt:i4>
      </vt:variant>
      <vt:variant>
        <vt:lpwstr>https://bmcpublichealth.biomedcentral.com/articles/10.1186/s12889-021-11756-y</vt:lpwstr>
      </vt:variant>
      <vt:variant>
        <vt:lpwstr/>
      </vt:variant>
      <vt:variant>
        <vt:i4>4194410</vt:i4>
      </vt:variant>
      <vt:variant>
        <vt:i4>138</vt:i4>
      </vt:variant>
      <vt:variant>
        <vt:i4>0</vt:i4>
      </vt:variant>
      <vt:variant>
        <vt:i4>5</vt:i4>
      </vt:variant>
      <vt:variant>
        <vt:lpwstr>https://www.health.gov.au/sites/default/files/documents/2021/08/national-mental-health-workforce-strategy-a-literature-review_0.pdf</vt:lpwstr>
      </vt:variant>
      <vt:variant>
        <vt:lpwstr/>
      </vt:variant>
      <vt:variant>
        <vt:i4>7864373</vt:i4>
      </vt:variant>
      <vt:variant>
        <vt:i4>135</vt:i4>
      </vt:variant>
      <vt:variant>
        <vt:i4>0</vt:i4>
      </vt:variant>
      <vt:variant>
        <vt:i4>5</vt:i4>
      </vt:variant>
      <vt:variant>
        <vt:lpwstr>https://www.nationalskillscommission.gov.au/sites/default/files/2022-10/Care Workforce Labour Market Study.pdf</vt:lpwstr>
      </vt:variant>
      <vt:variant>
        <vt:lpwstr/>
      </vt:variant>
      <vt:variant>
        <vt:i4>786433</vt:i4>
      </vt:variant>
      <vt:variant>
        <vt:i4>132</vt:i4>
      </vt:variant>
      <vt:variant>
        <vt:i4>0</vt:i4>
      </vt:variant>
      <vt:variant>
        <vt:i4>5</vt:i4>
      </vt:variant>
      <vt:variant>
        <vt:lpwstr>https://pubmed.ncbi.nlm.nih.gov/25175501/</vt:lpwstr>
      </vt:variant>
      <vt:variant>
        <vt:lpwstr/>
      </vt:variant>
      <vt:variant>
        <vt:i4>655362</vt:i4>
      </vt:variant>
      <vt:variant>
        <vt:i4>129</vt:i4>
      </vt:variant>
      <vt:variant>
        <vt:i4>0</vt:i4>
      </vt:variant>
      <vt:variant>
        <vt:i4>5</vt:i4>
      </vt:variant>
      <vt:variant>
        <vt:lpwstr>https://pubmed.ncbi.nlm.nih.gov/29682130/</vt:lpwstr>
      </vt:variant>
      <vt:variant>
        <vt:lpwstr/>
      </vt:variant>
      <vt:variant>
        <vt:i4>5439515</vt:i4>
      </vt:variant>
      <vt:variant>
        <vt:i4>126</vt:i4>
      </vt:variant>
      <vt:variant>
        <vt:i4>0</vt:i4>
      </vt:variant>
      <vt:variant>
        <vt:i4>5</vt:i4>
      </vt:variant>
      <vt:variant>
        <vt:lpwstr>https://cew.org.au/advocacy/cew-senior-executive-census/</vt:lpwstr>
      </vt:variant>
      <vt:variant>
        <vt:lpwstr/>
      </vt:variant>
      <vt:variant>
        <vt:i4>5308497</vt:i4>
      </vt:variant>
      <vt:variant>
        <vt:i4>123</vt:i4>
      </vt:variant>
      <vt:variant>
        <vt:i4>0</vt:i4>
      </vt:variant>
      <vt:variant>
        <vt:i4>5</vt:i4>
      </vt:variant>
      <vt:variant>
        <vt:lpwstr>https://humanrights.gov.au/set-standard-2021</vt:lpwstr>
      </vt:variant>
      <vt:variant>
        <vt:lpwstr/>
      </vt:variant>
      <vt:variant>
        <vt:i4>6619171</vt:i4>
      </vt:variant>
      <vt:variant>
        <vt:i4>120</vt:i4>
      </vt:variant>
      <vt:variant>
        <vt:i4>0</vt:i4>
      </vt:variant>
      <vt:variant>
        <vt:i4>5</vt:i4>
      </vt:variant>
      <vt:variant>
        <vt:lpwstr>https://humanrights.gov.au/our-work/sex-discrimination/publications/respectwork-sexual-harassment-national-inquiry-report-2020</vt:lpwstr>
      </vt:variant>
      <vt:variant>
        <vt:lpwstr/>
      </vt:variant>
      <vt:variant>
        <vt:i4>5308430</vt:i4>
      </vt:variant>
      <vt:variant>
        <vt:i4>117</vt:i4>
      </vt:variant>
      <vt:variant>
        <vt:i4>0</vt:i4>
      </vt:variant>
      <vt:variant>
        <vt:i4>5</vt:i4>
      </vt:variant>
      <vt:variant>
        <vt:lpwstr>https://humanrights.gov.au/time-for-respect-2022</vt:lpwstr>
      </vt:variant>
      <vt:variant>
        <vt:lpwstr/>
      </vt:variant>
      <vt:variant>
        <vt:i4>7602287</vt:i4>
      </vt:variant>
      <vt:variant>
        <vt:i4>114</vt:i4>
      </vt:variant>
      <vt:variant>
        <vt:i4>0</vt:i4>
      </vt:variant>
      <vt:variant>
        <vt:i4>5</vt:i4>
      </vt:variant>
      <vt:variant>
        <vt:lpwstr>https://www.monash.edu/arts/migration-and-inclusion/research/migrant-and-refugee-women-in-australia</vt:lpwstr>
      </vt:variant>
      <vt:variant>
        <vt:lpwstr/>
      </vt:variant>
      <vt:variant>
        <vt:i4>7602287</vt:i4>
      </vt:variant>
      <vt:variant>
        <vt:i4>111</vt:i4>
      </vt:variant>
      <vt:variant>
        <vt:i4>0</vt:i4>
      </vt:variant>
      <vt:variant>
        <vt:i4>5</vt:i4>
      </vt:variant>
      <vt:variant>
        <vt:lpwstr>https://www.monash.edu/arts/migration-and-inclusion/research/migrant-and-refugee-women-in-australia</vt:lpwstr>
      </vt:variant>
      <vt:variant>
        <vt:lpwstr/>
      </vt:variant>
      <vt:variant>
        <vt:i4>6357045</vt:i4>
      </vt:variant>
      <vt:variant>
        <vt:i4>108</vt:i4>
      </vt:variant>
      <vt:variant>
        <vt:i4>0</vt:i4>
      </vt:variant>
      <vt:variant>
        <vt:i4>5</vt:i4>
      </vt:variant>
      <vt:variant>
        <vt:lpwstr>https://humanrights.gov.au/our-work/aboriginal-and-torres-strait-islander-social-justice/publications/wiyi-yani-u-thangani</vt:lpwstr>
      </vt:variant>
      <vt:variant>
        <vt:lpwstr/>
      </vt:variant>
      <vt:variant>
        <vt:i4>3801121</vt:i4>
      </vt:variant>
      <vt:variant>
        <vt:i4>105</vt:i4>
      </vt:variant>
      <vt:variant>
        <vt:i4>0</vt:i4>
      </vt:variant>
      <vt:variant>
        <vt:i4>5</vt:i4>
      </vt:variant>
      <vt:variant>
        <vt:lpwstr>https://www.aihw.gov.au/reports/disability/people-with-disability-in-australia/contents/justice-and-safety/violence-against-people-with-disability</vt:lpwstr>
      </vt:variant>
      <vt:variant>
        <vt:lpwstr/>
      </vt:variant>
      <vt:variant>
        <vt:i4>262166</vt:i4>
      </vt:variant>
      <vt:variant>
        <vt:i4>102</vt:i4>
      </vt:variant>
      <vt:variant>
        <vt:i4>0</vt:i4>
      </vt:variant>
      <vt:variant>
        <vt:i4>5</vt:i4>
      </vt:variant>
      <vt:variant>
        <vt:lpwstr>https://anrowsdev.wpenginepowered.com/wp-content/uploads/2023/03/NCAS-21-Main-Report-ANROWS.3.pdf</vt:lpwstr>
      </vt:variant>
      <vt:variant>
        <vt:lpwstr/>
      </vt:variant>
      <vt:variant>
        <vt:i4>2162740</vt:i4>
      </vt:variant>
      <vt:variant>
        <vt:i4>99</vt:i4>
      </vt:variant>
      <vt:variant>
        <vt:i4>0</vt:i4>
      </vt:variant>
      <vt:variant>
        <vt:i4>5</vt:i4>
      </vt:variant>
      <vt:variant>
        <vt:lpwstr>https://www.aic.gov.au/sites/default/files/2023-03/sr42_homicide_in_australia_2020-21.pdf</vt:lpwstr>
      </vt:variant>
      <vt:variant>
        <vt:lpwstr/>
      </vt:variant>
      <vt:variant>
        <vt:i4>8257661</vt:i4>
      </vt:variant>
      <vt:variant>
        <vt:i4>96</vt:i4>
      </vt:variant>
      <vt:variant>
        <vt:i4>0</vt:i4>
      </vt:variant>
      <vt:variant>
        <vt:i4>5</vt:i4>
      </vt:variant>
      <vt:variant>
        <vt:lpwstr>https://www.ncver.edu.au/research-and-statistics/publications/all-publications/apprentices-and-trainees-2022-september-quarter</vt:lpwstr>
      </vt:variant>
      <vt:variant>
        <vt:lpwstr/>
      </vt:variant>
      <vt:variant>
        <vt:i4>8257661</vt:i4>
      </vt:variant>
      <vt:variant>
        <vt:i4>93</vt:i4>
      </vt:variant>
      <vt:variant>
        <vt:i4>0</vt:i4>
      </vt:variant>
      <vt:variant>
        <vt:i4>5</vt:i4>
      </vt:variant>
      <vt:variant>
        <vt:lpwstr>https://www.ncver.edu.au/research-and-statistics/publications/all-publications/apprentices-and-trainees-2022-september-quarter</vt:lpwstr>
      </vt:variant>
      <vt:variant>
        <vt:lpwstr/>
      </vt:variant>
      <vt:variant>
        <vt:i4>4259844</vt:i4>
      </vt:variant>
      <vt:variant>
        <vt:i4>90</vt:i4>
      </vt:variant>
      <vt:variant>
        <vt:i4>0</vt:i4>
      </vt:variant>
      <vt:variant>
        <vt:i4>5</vt:i4>
      </vt:variant>
      <vt:variant>
        <vt:lpwstr>https://apo.org.au/node/72101</vt:lpwstr>
      </vt:variant>
      <vt:variant>
        <vt:lpwstr/>
      </vt:variant>
      <vt:variant>
        <vt:i4>2883619</vt:i4>
      </vt:variant>
      <vt:variant>
        <vt:i4>87</vt:i4>
      </vt:variant>
      <vt:variant>
        <vt:i4>0</vt:i4>
      </vt:variant>
      <vt:variant>
        <vt:i4>5</vt:i4>
      </vt:variant>
      <vt:variant>
        <vt:lpwstr>https://www.ncver.edu.au/research-and-statistics/data/databuilder</vt:lpwstr>
      </vt:variant>
      <vt:variant>
        <vt:lpwstr>sos-tva</vt:lpwstr>
      </vt:variant>
      <vt:variant>
        <vt:i4>5111893</vt:i4>
      </vt:variant>
      <vt:variant>
        <vt:i4>84</vt:i4>
      </vt:variant>
      <vt:variant>
        <vt:i4>0</vt:i4>
      </vt:variant>
      <vt:variant>
        <vt:i4>5</vt:i4>
      </vt:variant>
      <vt:variant>
        <vt:lpwstr>https://www.ncver.edu.au/research-and-statistics/data/databuilder</vt:lpwstr>
      </vt:variant>
      <vt:variant>
        <vt:lpwstr>tva-students</vt:lpwstr>
      </vt:variant>
      <vt:variant>
        <vt:i4>524298</vt:i4>
      </vt:variant>
      <vt:variant>
        <vt:i4>81</vt:i4>
      </vt:variant>
      <vt:variant>
        <vt:i4>0</vt:i4>
      </vt:variant>
      <vt:variant>
        <vt:i4>5</vt:i4>
      </vt:variant>
      <vt:variant>
        <vt:lpwstr>https://www.education.gov.au/higher-education-statistics/student-data/selected-higher-education-statistics-2021-student-data</vt:lpwstr>
      </vt:variant>
      <vt:variant>
        <vt:lpwstr/>
      </vt:variant>
      <vt:variant>
        <vt:i4>7602239</vt:i4>
      </vt:variant>
      <vt:variant>
        <vt:i4>78</vt:i4>
      </vt:variant>
      <vt:variant>
        <vt:i4>0</vt:i4>
      </vt:variant>
      <vt:variant>
        <vt:i4>5</vt:i4>
      </vt:variant>
      <vt:variant>
        <vt:lpwstr>https://www.rba.gov.au/publications/bulletin/2022/mar/exploring-the-confidence-gap.html</vt:lpwstr>
      </vt:variant>
      <vt:variant>
        <vt:lpwstr/>
      </vt:variant>
      <vt:variant>
        <vt:i4>541597790</vt:i4>
      </vt:variant>
      <vt:variant>
        <vt:i4>75</vt:i4>
      </vt:variant>
      <vt:variant>
        <vt:i4>0</vt:i4>
      </vt:variant>
      <vt:variant>
        <vt:i4>5</vt:i4>
      </vt:variant>
      <vt:variant>
        <vt:lpwstr>https://austreasury.sharepoint.com/sites/Budget/Shared Documents/2023-24 Budget/05 WBS/Aboriginal and Torres Strait Islander students achieve their full learning potential – Dashboard | Closing the Gap Information Repository – Productivity Commission (pc.gov.au)</vt:lpwstr>
      </vt:variant>
      <vt:variant>
        <vt:lpwstr/>
      </vt:variant>
      <vt:variant>
        <vt:i4>655375</vt:i4>
      </vt:variant>
      <vt:variant>
        <vt:i4>72</vt:i4>
      </vt:variant>
      <vt:variant>
        <vt:i4>0</vt:i4>
      </vt:variant>
      <vt:variant>
        <vt:i4>5</vt:i4>
      </vt:variant>
      <vt:variant>
        <vt:lpwstr>https://humanrights.gov.au/sites/default/files/document/publication/SWP_Report_2014.pdf</vt:lpwstr>
      </vt:variant>
      <vt:variant>
        <vt:lpwstr/>
      </vt:variant>
      <vt:variant>
        <vt:i4>1376345</vt:i4>
      </vt:variant>
      <vt:variant>
        <vt:i4>69</vt:i4>
      </vt:variant>
      <vt:variant>
        <vt:i4>0</vt:i4>
      </vt:variant>
      <vt:variant>
        <vt:i4>5</vt:i4>
      </vt:variant>
      <vt:variant>
        <vt:lpwstr>https://www.wgea.gov.au/publications/australias-gender-equality-scorecard</vt:lpwstr>
      </vt:variant>
      <vt:variant>
        <vt:lpwstr/>
      </vt:variant>
      <vt:variant>
        <vt:i4>720923</vt:i4>
      </vt:variant>
      <vt:variant>
        <vt:i4>66</vt:i4>
      </vt:variant>
      <vt:variant>
        <vt:i4>0</vt:i4>
      </vt:variant>
      <vt:variant>
        <vt:i4>5</vt:i4>
      </vt:variant>
      <vt:variant>
        <vt:lpwstr>https://eprints.qut.edu.au/93296/</vt:lpwstr>
      </vt:variant>
      <vt:variant>
        <vt:lpwstr/>
      </vt:variant>
      <vt:variant>
        <vt:i4>4653127</vt:i4>
      </vt:variant>
      <vt:variant>
        <vt:i4>63</vt:i4>
      </vt:variant>
      <vt:variant>
        <vt:i4>0</vt:i4>
      </vt:variant>
      <vt:variant>
        <vt:i4>5</vt:i4>
      </vt:variant>
      <vt:variant>
        <vt:lpwstr>https://taxpolicy.crawford.anu.edu.au/publication/ttpi-working-papers/20870/greedy-jobs-labour-market-institutions-and-gender-pay-gap</vt:lpwstr>
      </vt:variant>
      <vt:variant>
        <vt:lpwstr/>
      </vt:variant>
      <vt:variant>
        <vt:i4>65557</vt:i4>
      </vt:variant>
      <vt:variant>
        <vt:i4>60</vt:i4>
      </vt:variant>
      <vt:variant>
        <vt:i4>0</vt:i4>
      </vt:variant>
      <vt:variant>
        <vt:i4>5</vt:i4>
      </vt:variant>
      <vt:variant>
        <vt:lpwstr>https://treasury.gov.au/publication/p2023-372004</vt:lpwstr>
      </vt:variant>
      <vt:variant>
        <vt:lpwstr/>
      </vt:variant>
      <vt:variant>
        <vt:i4>7471201</vt:i4>
      </vt:variant>
      <vt:variant>
        <vt:i4>57</vt:i4>
      </vt:variant>
      <vt:variant>
        <vt:i4>0</vt:i4>
      </vt:variant>
      <vt:variant>
        <vt:i4>5</vt:i4>
      </vt:variant>
      <vt:variant>
        <vt:lpwstr>https://www.jstor.org/stable/10.1086/678518</vt:lpwstr>
      </vt:variant>
      <vt:variant>
        <vt:lpwstr/>
      </vt:variant>
      <vt:variant>
        <vt:i4>1966101</vt:i4>
      </vt:variant>
      <vt:variant>
        <vt:i4>54</vt:i4>
      </vt:variant>
      <vt:variant>
        <vt:i4>0</vt:i4>
      </vt:variant>
      <vt:variant>
        <vt:i4>5</vt:i4>
      </vt:variant>
      <vt:variant>
        <vt:lpwstr>https://academic.oup.com/sf/article-abstract/88/2/865/2235342</vt:lpwstr>
      </vt:variant>
      <vt:variant>
        <vt:lpwstr/>
      </vt:variant>
      <vt:variant>
        <vt:i4>6094916</vt:i4>
      </vt:variant>
      <vt:variant>
        <vt:i4>51</vt:i4>
      </vt:variant>
      <vt:variant>
        <vt:i4>0</vt:i4>
      </vt:variant>
      <vt:variant>
        <vt:i4>5</vt:i4>
      </vt:variant>
      <vt:variant>
        <vt:lpwstr>https://www.wgea.gov.au/newsroom/more-women-at-the-top-proves-better-for-business</vt:lpwstr>
      </vt:variant>
      <vt:variant>
        <vt:lpwstr/>
      </vt:variant>
      <vt:variant>
        <vt:i4>6094916</vt:i4>
      </vt:variant>
      <vt:variant>
        <vt:i4>48</vt:i4>
      </vt:variant>
      <vt:variant>
        <vt:i4>0</vt:i4>
      </vt:variant>
      <vt:variant>
        <vt:i4>5</vt:i4>
      </vt:variant>
      <vt:variant>
        <vt:lpwstr>https://www.wgea.gov.au/newsroom/more-women-at-the-top-proves-better-for-business</vt:lpwstr>
      </vt:variant>
      <vt:variant>
        <vt:lpwstr/>
      </vt:variant>
      <vt:variant>
        <vt:i4>1900549</vt:i4>
      </vt:variant>
      <vt:variant>
        <vt:i4>45</vt:i4>
      </vt:variant>
      <vt:variant>
        <vt:i4>0</vt:i4>
      </vt:variant>
      <vt:variant>
        <vt:i4>5</vt:i4>
      </vt:variant>
      <vt:variant>
        <vt:lpwstr>https://www.jobsandskills.gov.au/news/australian-labour-market-research-workshop-2022</vt:lpwstr>
      </vt:variant>
      <vt:variant>
        <vt:lpwstr/>
      </vt:variant>
      <vt:variant>
        <vt:i4>2228273</vt:i4>
      </vt:variant>
      <vt:variant>
        <vt:i4>42</vt:i4>
      </vt:variant>
      <vt:variant>
        <vt:i4>0</vt:i4>
      </vt:variant>
      <vt:variant>
        <vt:i4>5</vt:i4>
      </vt:variant>
      <vt:variant>
        <vt:lpwstr>https://www.wgea.gov.au/publications/gender-segregation-in-australias-workforce</vt:lpwstr>
      </vt:variant>
      <vt:variant>
        <vt:lpwstr/>
      </vt:variant>
      <vt:variant>
        <vt:i4>7667734</vt:i4>
      </vt:variant>
      <vt:variant>
        <vt:i4>39</vt:i4>
      </vt:variant>
      <vt:variant>
        <vt:i4>0</vt:i4>
      </vt:variant>
      <vt:variant>
        <vt:i4>5</vt:i4>
      </vt:variant>
      <vt:variant>
        <vt:lpwstr>https://cep.lse.ac.uk/_NEW/PUBLICATIONS/abstract.asp?index=7804</vt:lpwstr>
      </vt:variant>
      <vt:variant>
        <vt:lpwstr/>
      </vt:variant>
      <vt:variant>
        <vt:i4>1310729</vt:i4>
      </vt:variant>
      <vt:variant>
        <vt:i4>36</vt:i4>
      </vt:variant>
      <vt:variant>
        <vt:i4>0</vt:i4>
      </vt:variant>
      <vt:variant>
        <vt:i4>5</vt:i4>
      </vt:variant>
      <vt:variant>
        <vt:lpwstr>https://www.kcl.ac.uk/giwl/research/gender-pay-gap-reporting-comparative-analysis</vt:lpwstr>
      </vt:variant>
      <vt:variant>
        <vt:lpwstr/>
      </vt:variant>
      <vt:variant>
        <vt:i4>2162788</vt:i4>
      </vt:variant>
      <vt:variant>
        <vt:i4>33</vt:i4>
      </vt:variant>
      <vt:variant>
        <vt:i4>0</vt:i4>
      </vt:variant>
      <vt:variant>
        <vt:i4>5</vt:i4>
      </vt:variant>
      <vt:variant>
        <vt:lpwstr>https://www.qilt.edu.au/surveys/graduate-outcomes-survey-(gos)</vt:lpwstr>
      </vt:variant>
      <vt:variant>
        <vt:lpwstr>anchor-1</vt:lpwstr>
      </vt:variant>
      <vt:variant>
        <vt:i4>131157</vt:i4>
      </vt:variant>
      <vt:variant>
        <vt:i4>30</vt:i4>
      </vt:variant>
      <vt:variant>
        <vt:i4>0</vt:i4>
      </vt:variant>
      <vt:variant>
        <vt:i4>5</vt:i4>
      </vt:variant>
      <vt:variant>
        <vt:lpwstr>https://www.wgea.gov.au/publications/gender-equity-insights-series</vt:lpwstr>
      </vt:variant>
      <vt:variant>
        <vt:lpwstr>the-gender-pay-gap-differs-by-location</vt:lpwstr>
      </vt:variant>
      <vt:variant>
        <vt:i4>131157</vt:i4>
      </vt:variant>
      <vt:variant>
        <vt:i4>27</vt:i4>
      </vt:variant>
      <vt:variant>
        <vt:i4>0</vt:i4>
      </vt:variant>
      <vt:variant>
        <vt:i4>5</vt:i4>
      </vt:variant>
      <vt:variant>
        <vt:lpwstr>https://www.wgea.gov.au/publications/gender-equity-insights-series</vt:lpwstr>
      </vt:variant>
      <vt:variant>
        <vt:lpwstr>the-gender-pay-gap-differs-by-location</vt:lpwstr>
      </vt:variant>
      <vt:variant>
        <vt:i4>1376345</vt:i4>
      </vt:variant>
      <vt:variant>
        <vt:i4>24</vt:i4>
      </vt:variant>
      <vt:variant>
        <vt:i4>0</vt:i4>
      </vt:variant>
      <vt:variant>
        <vt:i4>5</vt:i4>
      </vt:variant>
      <vt:variant>
        <vt:lpwstr>https://www.wgea.gov.au/publications/australias-gender-equality-scorecard</vt:lpwstr>
      </vt:variant>
      <vt:variant>
        <vt:lpwstr/>
      </vt:variant>
      <vt:variant>
        <vt:i4>2949183</vt:i4>
      </vt:variant>
      <vt:variant>
        <vt:i4>21</vt:i4>
      </vt:variant>
      <vt:variant>
        <vt:i4>0</vt:i4>
      </vt:variant>
      <vt:variant>
        <vt:i4>5</vt:i4>
      </vt:variant>
      <vt:variant>
        <vt:lpwstr>https://humanrights.gov.au/our-work/age-discrimination/publications/national-prevalence-survey-age-discrimination-workplace</vt:lpwstr>
      </vt:variant>
      <vt:variant>
        <vt:lpwstr/>
      </vt:variant>
      <vt:variant>
        <vt:i4>7471204</vt:i4>
      </vt:variant>
      <vt:variant>
        <vt:i4>18</vt:i4>
      </vt:variant>
      <vt:variant>
        <vt:i4>0</vt:i4>
      </vt:variant>
      <vt:variant>
        <vt:i4>5</vt:i4>
      </vt:variant>
      <vt:variant>
        <vt:lpwstr>https://humanrights.gov.au/our-work/age-discrimination/publications/employing-and-retaining-older-workers-2021</vt:lpwstr>
      </vt:variant>
      <vt:variant>
        <vt:lpwstr/>
      </vt:variant>
      <vt:variant>
        <vt:i4>2490489</vt:i4>
      </vt:variant>
      <vt:variant>
        <vt:i4>15</vt:i4>
      </vt:variant>
      <vt:variant>
        <vt:i4>0</vt:i4>
      </vt:variant>
      <vt:variant>
        <vt:i4>5</vt:i4>
      </vt:variant>
      <vt:variant>
        <vt:lpwstr>https://apo.org.au/sites/default/files/resource-files/2023-03/apo-nid321973.pdf</vt:lpwstr>
      </vt:variant>
      <vt:variant>
        <vt:lpwstr/>
      </vt:variant>
      <vt:variant>
        <vt:i4>5767277</vt:i4>
      </vt:variant>
      <vt:variant>
        <vt:i4>12</vt:i4>
      </vt:variant>
      <vt:variant>
        <vt:i4>0</vt:i4>
      </vt:variant>
      <vt:variant>
        <vt:i4>5</vt:i4>
      </vt:variant>
      <vt:variant>
        <vt:lpwstr>https://assets.website-files.com/62b998c0c9af9f65bba26051/63228540ce74a60866ee4e98_TheChoice-violence-or-poverty-web.pdf</vt:lpwstr>
      </vt:variant>
      <vt:variant>
        <vt:lpwstr/>
      </vt:variant>
      <vt:variant>
        <vt:i4>8192119</vt:i4>
      </vt:variant>
      <vt:variant>
        <vt:i4>9</vt:i4>
      </vt:variant>
      <vt:variant>
        <vt:i4>0</vt:i4>
      </vt:variant>
      <vt:variant>
        <vt:i4>5</vt:i4>
      </vt:variant>
      <vt:variant>
        <vt:lpwstr>https://melbourneinstitute.unimelb.edu.au/__data/assets/pdf_file/0011/4382057/HILDA_Statistical_Report_2022.pdf</vt:lpwstr>
      </vt:variant>
      <vt:variant>
        <vt:lpwstr/>
      </vt:variant>
      <vt:variant>
        <vt:i4>2752551</vt:i4>
      </vt:variant>
      <vt:variant>
        <vt:i4>6</vt:i4>
      </vt:variant>
      <vt:variant>
        <vt:i4>0</vt:i4>
      </vt:variant>
      <vt:variant>
        <vt:i4>5</vt:i4>
      </vt:variant>
      <vt:variant>
        <vt:lpwstr>https://www.aihw.gov.au/reports/older-people/older-australians/contents/housing-and-living-arrangements</vt:lpwstr>
      </vt:variant>
      <vt:variant>
        <vt:lpwstr/>
      </vt:variant>
      <vt:variant>
        <vt:i4>2752551</vt:i4>
      </vt:variant>
      <vt:variant>
        <vt:i4>3</vt:i4>
      </vt:variant>
      <vt:variant>
        <vt:i4>0</vt:i4>
      </vt:variant>
      <vt:variant>
        <vt:i4>5</vt:i4>
      </vt:variant>
      <vt:variant>
        <vt:lpwstr>https://www.aihw.gov.au/reports/older-people/older-australians/contents/housing-and-living-arrangements</vt:lpwstr>
      </vt:variant>
      <vt:variant>
        <vt:lpwstr/>
      </vt:variant>
      <vt:variant>
        <vt:i4>65557</vt:i4>
      </vt:variant>
      <vt:variant>
        <vt:i4>0</vt:i4>
      </vt:variant>
      <vt:variant>
        <vt:i4>0</vt:i4>
      </vt:variant>
      <vt:variant>
        <vt:i4>5</vt:i4>
      </vt:variant>
      <vt:variant>
        <vt:lpwstr>https://treasury.gov.au/publication/p2023-372004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Budget Statement</dc:title>
  <dc:subject>Budget 2023–24</dc:subject>
  <dc:creator>Australian Government</dc:creator>
  <cp:keywords/>
  <dc:description/>
  <cp:lastModifiedBy>Van Der Hoeven, Megan</cp:lastModifiedBy>
  <cp:revision>1104</cp:revision>
  <cp:lastPrinted>2023-05-06T15:55:00Z</cp:lastPrinted>
  <dcterms:created xsi:type="dcterms:W3CDTF">2023-05-09T08:22:00Z</dcterms:created>
  <dcterms:modified xsi:type="dcterms:W3CDTF">2023-05-08T02:58:00Z</dcterms:modified>
</cp:coreProperties>
</file>