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5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51551" w14:textId="1643849F" w:rsidR="00627A98" w:rsidRPr="004C5C3B" w:rsidRDefault="00627A98" w:rsidP="00B44401">
      <w:pPr>
        <w:pStyle w:val="Heading1"/>
      </w:pPr>
      <w:r w:rsidRPr="004C5C3B">
        <w:t xml:space="preserve">Appendix D: Debt </w:t>
      </w:r>
      <w:r w:rsidRPr="00B44401">
        <w:t>transactions</w:t>
      </w:r>
    </w:p>
    <w:p w14:paraId="7DFFACDF" w14:textId="02439528" w:rsidR="00627A98" w:rsidRPr="004C5C3B" w:rsidRDefault="00627A98" w:rsidP="00B63367">
      <w:r w:rsidRPr="004C5C3B">
        <w:t>The Australian Government holds a stock of around $</w:t>
      </w:r>
      <w:r w:rsidR="00B31DCF" w:rsidRPr="00786D34">
        <w:t>1</w:t>
      </w:r>
      <w:r w:rsidRPr="00786D34">
        <w:t>.</w:t>
      </w:r>
      <w:r w:rsidR="00B31DCF" w:rsidRPr="00786D34">
        <w:t>7</w:t>
      </w:r>
      <w:r w:rsidR="00D12EE6" w:rsidRPr="00786D34">
        <w:t> </w:t>
      </w:r>
      <w:r w:rsidRPr="00786D34">
        <w:t>b</w:t>
      </w:r>
      <w:r w:rsidRPr="004C5C3B">
        <w:t>illion in loans advanced to state and territory governments (states) for public policy purposes. The states make interest payments and repayments to the Australian Government in respect of these loans.</w:t>
      </w:r>
    </w:p>
    <w:p w14:paraId="5497EF28" w14:textId="12024F21" w:rsidR="00627A98" w:rsidRPr="004C5C3B" w:rsidRDefault="00627A98" w:rsidP="00B63367">
      <w:r>
        <w:t>The Australian Government advances the states loans under a range of agreements. These advances have often been over very long repayment periods (some in excess of 50</w:t>
      </w:r>
      <w:r w:rsidR="000E6AF0">
        <w:t> </w:t>
      </w:r>
      <w:r>
        <w:t>years), although the terms of each agreement vary considerably.</w:t>
      </w:r>
    </w:p>
    <w:p w14:paraId="63BEAD04" w14:textId="24D17AC6" w:rsidR="00627A98" w:rsidRPr="004C5C3B" w:rsidRDefault="00627A98" w:rsidP="00B63367">
      <w:r w:rsidRPr="004C5C3B">
        <w:t>Most of the interest payments and repayments relate to housing</w:t>
      </w:r>
      <w:r w:rsidR="006F3098">
        <w:t xml:space="preserve">, </w:t>
      </w:r>
      <w:r w:rsidRPr="004C5C3B">
        <w:t>infrastructure</w:t>
      </w:r>
      <w:r w:rsidR="006F3098">
        <w:t xml:space="preserve"> and agriculture</w:t>
      </w:r>
      <w:r w:rsidRPr="004C5C3B">
        <w:t>. Payments are also made against loans under agreements for natural disasters and other purposes.</w:t>
      </w:r>
    </w:p>
    <w:p w14:paraId="25006A57" w14:textId="48284E44" w:rsidR="00627A98" w:rsidRPr="004C5C3B" w:rsidRDefault="00627A98" w:rsidP="00B63367">
      <w:r w:rsidRPr="004C5C3B">
        <w:t>The Australian Government stock of outstanding loans to the states as at 30 June</w:t>
      </w:r>
      <w:r w:rsidR="00F92ADB">
        <w:t> </w:t>
      </w:r>
      <w:r w:rsidRPr="004C5C3B">
        <w:t>202</w:t>
      </w:r>
      <w:r w:rsidR="0079215B">
        <w:t>3</w:t>
      </w:r>
      <w:r w:rsidRPr="004C5C3B">
        <w:t xml:space="preserve"> is shown in Table</w:t>
      </w:r>
      <w:r w:rsidR="00E06D39">
        <w:t> </w:t>
      </w:r>
      <w:r w:rsidRPr="004C5C3B">
        <w:t>D.1.</w:t>
      </w:r>
    </w:p>
    <w:p w14:paraId="1BFC5710" w14:textId="6FA3A13F" w:rsidR="00B03432" w:rsidRDefault="00627A98" w:rsidP="00B63367">
      <w:r w:rsidRPr="004C5C3B">
        <w:t>Total advances to the states, repayments and interest from the states to the Australian Government by financial year are shown in Table</w:t>
      </w:r>
      <w:r w:rsidR="00F92ADB">
        <w:t> </w:t>
      </w:r>
      <w:r w:rsidRPr="004C5C3B">
        <w:t>D.2.</w:t>
      </w:r>
    </w:p>
    <w:p w14:paraId="728A8A6F" w14:textId="77777777" w:rsidR="003B5955" w:rsidRPr="001E18E2" w:rsidRDefault="003B5955" w:rsidP="00B63367"/>
    <w:p w14:paraId="43913D1B" w14:textId="77777777" w:rsidR="003B5955" w:rsidRDefault="003B5955" w:rsidP="003B5955">
      <w:pPr>
        <w:sectPr w:rsidR="003B5955" w:rsidSect="00B35EC0">
          <w:headerReference w:type="even" r:id="rId11"/>
          <w:headerReference w:type="default" r:id="rId12"/>
          <w:footerReference w:type="even" r:id="rId13"/>
          <w:footerReference w:type="default" r:id="rId14"/>
          <w:footerReference w:type="first" r:id="rId15"/>
          <w:pgSz w:w="11906" w:h="16838" w:code="9"/>
          <w:pgMar w:top="2835" w:right="2098" w:bottom="2466" w:left="2098" w:header="1814" w:footer="1814" w:gutter="0"/>
          <w:cols w:space="708"/>
          <w:titlePg/>
          <w:docGrid w:linePitch="360"/>
        </w:sectPr>
      </w:pPr>
    </w:p>
    <w:p w14:paraId="1D160414" w14:textId="426352FD" w:rsidR="004B7AEB" w:rsidRPr="004B7AEB" w:rsidRDefault="004D3D37" w:rsidP="004B7AEB">
      <w:pPr>
        <w:pStyle w:val="TableHeading"/>
      </w:pPr>
      <w:r w:rsidRPr="004C5C3B">
        <w:rPr>
          <w:bCs/>
          <w:iCs/>
          <w:szCs w:val="26"/>
        </w:rPr>
        <w:lastRenderedPageBreak/>
        <w:t>Table</w:t>
      </w:r>
      <w:r w:rsidR="00E06D39">
        <w:rPr>
          <w:bCs/>
          <w:iCs/>
          <w:szCs w:val="26"/>
        </w:rPr>
        <w:t> </w:t>
      </w:r>
      <w:r w:rsidRPr="004C5C3B">
        <w:rPr>
          <w:bCs/>
          <w:iCs/>
          <w:szCs w:val="26"/>
        </w:rPr>
        <w:t>D.1:</w:t>
      </w:r>
      <w:r w:rsidR="00424592">
        <w:rPr>
          <w:bCs/>
          <w:iCs/>
          <w:szCs w:val="26"/>
        </w:rPr>
        <w:t xml:space="preserve"> </w:t>
      </w:r>
      <w:r w:rsidRPr="004C5C3B">
        <w:rPr>
          <w:bCs/>
          <w:iCs/>
          <w:szCs w:val="26"/>
        </w:rPr>
        <w:t>Outstanding loans as at 30</w:t>
      </w:r>
      <w:r w:rsidR="00F57C74">
        <w:rPr>
          <w:bCs/>
          <w:iCs/>
          <w:szCs w:val="26"/>
        </w:rPr>
        <w:t> </w:t>
      </w:r>
      <w:r w:rsidRPr="004C5C3B">
        <w:rPr>
          <w:bCs/>
          <w:iCs/>
          <w:szCs w:val="26"/>
        </w:rPr>
        <w:t>June</w:t>
      </w:r>
      <w:r w:rsidR="00F57C74">
        <w:rPr>
          <w:bCs/>
          <w:iCs/>
          <w:szCs w:val="26"/>
        </w:rPr>
        <w:t> </w:t>
      </w:r>
      <w:r w:rsidRPr="004C5C3B">
        <w:rPr>
          <w:bCs/>
          <w:iCs/>
          <w:szCs w:val="26"/>
        </w:rPr>
        <w:t>202</w:t>
      </w:r>
      <w:r w:rsidR="0079215B">
        <w:rPr>
          <w:bCs/>
          <w:iCs/>
          <w:szCs w:val="26"/>
        </w:rPr>
        <w:t>3</w:t>
      </w:r>
      <w:r w:rsidRPr="004C5C3B">
        <w:rPr>
          <w:bCs/>
          <w:iCs/>
          <w:szCs w:val="26"/>
        </w:rPr>
        <w:t>, by state</w:t>
      </w:r>
      <w:bookmarkStart w:id="0" w:name="_1709735743"/>
      <w:bookmarkStart w:id="1" w:name="_1709742786"/>
      <w:bookmarkEnd w:id="0"/>
      <w:bookmarkEnd w:id="1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707"/>
        <w:gridCol w:w="870"/>
        <w:gridCol w:w="870"/>
        <w:gridCol w:w="870"/>
        <w:gridCol w:w="870"/>
        <w:gridCol w:w="870"/>
        <w:gridCol w:w="870"/>
        <w:gridCol w:w="870"/>
        <w:gridCol w:w="870"/>
        <w:gridCol w:w="870"/>
      </w:tblGrid>
      <w:tr w:rsidR="004B7AEB" w:rsidRPr="004B7AEB" w14:paraId="253A6515" w14:textId="77777777" w:rsidTr="004B7AEB">
        <w:trPr>
          <w:trHeight w:val="255"/>
        </w:trPr>
        <w:tc>
          <w:tcPr>
            <w:tcW w:w="1607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23DD" w14:textId="5DCEF4FA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$</w:t>
            </w:r>
            <w:r w:rsidR="00993A52">
              <w:rPr>
                <w:rFonts w:ascii="Arial" w:hAnsi="Arial" w:cs="Arial"/>
                <w:sz w:val="16"/>
                <w:szCs w:val="16"/>
              </w:rPr>
              <w:t>’</w:t>
            </w:r>
            <w:r w:rsidRPr="004B7AEB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E1CA322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NSW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BAB44FD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VIC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4827EA4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QLD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D414686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WA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C3B6091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SA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CF46501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TAS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6D3B865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ACT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355DD26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NT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011C834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</w:tr>
      <w:tr w:rsidR="004B7AEB" w:rsidRPr="004B7AEB" w14:paraId="60846F32" w14:textId="77777777" w:rsidTr="004B7AEB">
        <w:trPr>
          <w:trHeight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44A993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2A492B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45A527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D9B4A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9B4E2F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1334EB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E1FF06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017959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9921F2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84038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sz w:val="16"/>
                <w:szCs w:val="16"/>
              </w:rPr>
              <w:t> </w:t>
            </w:r>
          </w:p>
        </w:tc>
      </w:tr>
      <w:tr w:rsidR="004B7AEB" w:rsidRPr="004B7AEB" w14:paraId="69B5D581" w14:textId="77777777" w:rsidTr="004B7AEB">
        <w:trPr>
          <w:trHeight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AABC9C" w14:textId="77777777" w:rsidR="004B7AEB" w:rsidRPr="004B7AEB" w:rsidRDefault="004B7AEB" w:rsidP="004B7AE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1298A4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21,463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76C1F7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95,263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FBFA45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36,999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BD053B" w14:textId="003D05E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7E6BF2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4,683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FFEFA5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15,939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299406A" w14:textId="7893325F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491A8A" w14:textId="22AE009C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8C200A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174,347</w:t>
            </w:r>
          </w:p>
        </w:tc>
      </w:tr>
      <w:tr w:rsidR="004B7AEB" w:rsidRPr="004B7AEB" w14:paraId="5628FD41" w14:textId="77777777" w:rsidTr="004B7AEB">
        <w:trPr>
          <w:trHeight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CCA6B4" w14:textId="77777777" w:rsidR="004B7AEB" w:rsidRPr="004B7AEB" w:rsidRDefault="004B7AEB" w:rsidP="004B7AE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24365B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10,869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D4641B6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21,833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B53B83C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9,840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CFBCD3" w14:textId="0402D920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8BBB34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3,347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99777C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2,889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898F5C" w14:textId="311616DA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E4DA8EB" w14:textId="7BBA66AB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619CF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48,778</w:t>
            </w:r>
          </w:p>
        </w:tc>
      </w:tr>
      <w:tr w:rsidR="004B7AEB" w:rsidRPr="004B7AEB" w14:paraId="02C0757D" w14:textId="77777777" w:rsidTr="004B7AEB">
        <w:trPr>
          <w:trHeight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888565" w14:textId="77777777" w:rsidR="004B7AEB" w:rsidRPr="004B7AEB" w:rsidRDefault="004B7AEB" w:rsidP="004B7AE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Farm Finance Concessional Loans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9726B46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20"/>
              </w:rPr>
            </w:pPr>
            <w:r w:rsidRPr="004B7AEB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58A58BD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20"/>
              </w:rPr>
            </w:pPr>
            <w:r w:rsidRPr="004B7AEB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77B0B53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20"/>
              </w:rPr>
            </w:pPr>
            <w:r w:rsidRPr="004B7AEB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66E3FA0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20"/>
              </w:rPr>
            </w:pPr>
            <w:r w:rsidRPr="004B7AEB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E8BBA1D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16FADF9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471EF36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1F2EEF1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20"/>
              </w:rPr>
            </w:pPr>
            <w:r w:rsidRPr="004B7AEB">
              <w:rPr>
                <w:rFonts w:ascii="Arial" w:hAnsi="Arial" w:cs="Arial"/>
                <w:sz w:val="20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C564FF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AEB" w:rsidRPr="004B7AEB" w14:paraId="14FE4522" w14:textId="77777777" w:rsidTr="004B7AEB">
        <w:trPr>
          <w:trHeight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67F0C9" w14:textId="77777777" w:rsidR="004B7AEB" w:rsidRPr="004B7AEB" w:rsidRDefault="004B7AEB" w:rsidP="004B7AEB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Scheme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8D2797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558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4348ACD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EBD7DC3" w14:textId="0DA3D945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8E90E1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1,016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6590F6F" w14:textId="712D10CC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1B1ED5E" w14:textId="7EEAB580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1EBF309" w14:textId="32346524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3D7697A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F6328F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2,494</w:t>
            </w:r>
          </w:p>
        </w:tc>
      </w:tr>
      <w:tr w:rsidR="004B7AEB" w:rsidRPr="004B7AEB" w14:paraId="410234B0" w14:textId="77777777" w:rsidTr="004B7AEB">
        <w:trPr>
          <w:trHeight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AEF121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Debt sinking fund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57FA4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144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DE8BC6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19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4F290" w14:textId="18EA10DE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FA4AAB" w14:textId="1CCC128C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20F391F" w14:textId="2C0C91A1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F1A2E" w14:textId="7CA9A00F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6C07DD" w14:textId="30DF49D4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76A01F" w14:textId="46859754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E9A23F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</w:tr>
      <w:tr w:rsidR="004B7AEB" w:rsidRPr="004B7AEB" w14:paraId="122B8604" w14:textId="77777777" w:rsidTr="004B7AEB">
        <w:trPr>
          <w:trHeight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C09B3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CCFA0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3B5FE6D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E5224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D23846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C59F61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05727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9C6A62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A9E4C8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BA8274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AEB" w:rsidRPr="004B7AEB" w14:paraId="547AEBEE" w14:textId="77777777" w:rsidTr="004B7AEB">
        <w:trPr>
          <w:trHeight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C1142E" w14:textId="7E45A280" w:rsidR="004B7AEB" w:rsidRPr="004B7AEB" w:rsidRDefault="004B7AEB" w:rsidP="004B7AE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Northern Territory</w:t>
            </w:r>
            <w:r w:rsidR="00993A5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4B7AEB">
              <w:rPr>
                <w:rFonts w:ascii="Arial" w:hAnsi="Arial" w:cs="Arial"/>
                <w:sz w:val="16"/>
                <w:szCs w:val="16"/>
              </w:rPr>
              <w:t xml:space="preserve">water and 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30028D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DEACE4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9BA695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52705C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AD1ECF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83DD8B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D6D82A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2FA5B7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F52AE2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AEB" w:rsidRPr="004B7AEB" w14:paraId="1FE79FDB" w14:textId="77777777" w:rsidTr="004B7AEB">
        <w:trPr>
          <w:trHeight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B9DC69" w14:textId="77777777" w:rsidR="004B7AEB" w:rsidRPr="004B7AEB" w:rsidRDefault="004B7AEB" w:rsidP="004B7AEB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495E8C" w14:textId="633F94B8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BCCF63" w14:textId="42807613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6D0174" w14:textId="5A7D6F21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D759E" w14:textId="0CFAFF4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F5E3E5" w14:textId="2A9A31B0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4BC8D" w14:textId="200FF525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270CD" w14:textId="66A35E13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E1A74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8,313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98D89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8,313</w:t>
            </w:r>
          </w:p>
        </w:tc>
      </w:tr>
      <w:tr w:rsidR="004B7AEB" w:rsidRPr="004B7AEB" w14:paraId="0D5E7323" w14:textId="77777777" w:rsidTr="004B7AEB">
        <w:trPr>
          <w:trHeight w:val="240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C5B4B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7711B4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F0ED8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193009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4B29E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55403A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8DA90B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9AD8C6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7AEC3C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C59E80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AEB" w:rsidRPr="004B7AEB" w14:paraId="3BAB0507" w14:textId="77777777" w:rsidTr="004B7AEB">
        <w:trPr>
          <w:trHeight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73C8FF" w14:textId="1B2CE917" w:rsidR="004B7AEB" w:rsidRPr="004B7AEB" w:rsidRDefault="004B7AEB" w:rsidP="004B7AE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Commonwealth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  <w:r w:rsidRPr="004B7AEB">
              <w:rPr>
                <w:rFonts w:ascii="Arial" w:hAnsi="Arial" w:cs="Arial"/>
                <w:sz w:val="16"/>
                <w:szCs w:val="16"/>
              </w:rPr>
              <w:t>State Housing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F2E330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02685A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6A1C36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C92374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61D8D5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825FD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66471B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C2BBBD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A90ED6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AEB" w:rsidRPr="004B7AEB" w14:paraId="42B5A9A3" w14:textId="77777777" w:rsidTr="004B7AEB">
        <w:trPr>
          <w:trHeight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ECBCDA" w14:textId="77777777" w:rsidR="004B7AEB" w:rsidRPr="004B7AEB" w:rsidRDefault="004B7AEB" w:rsidP="004B7AEB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15D2D5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282,231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4614D6" w14:textId="2EF1EF76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9A3F51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84,977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7BDDB8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78,684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F5A6C6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17,699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0BC5FC" w14:textId="44B7E461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71609" w14:textId="579055C4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D527AB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16,563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5FA123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480,154</w:t>
            </w:r>
          </w:p>
        </w:tc>
      </w:tr>
      <w:tr w:rsidR="004B7AEB" w:rsidRPr="004B7AEB" w14:paraId="1E2C176E" w14:textId="77777777" w:rsidTr="004B7AEB">
        <w:trPr>
          <w:trHeight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3997AC" w14:textId="77777777" w:rsidR="004B7AEB" w:rsidRPr="004B7AEB" w:rsidRDefault="004B7AEB" w:rsidP="004B7AE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7C89F0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26,199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C4779B" w14:textId="78CF1F94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D50B8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14,148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7E93C2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1,930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F76F6A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1,242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A0BBF" w14:textId="12EAC5B5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1A137" w14:textId="0E67F1C9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327427" w14:textId="30663CAE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9EC65A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43,519</w:t>
            </w:r>
          </w:p>
        </w:tc>
      </w:tr>
      <w:tr w:rsidR="004B7AEB" w:rsidRPr="004B7AEB" w14:paraId="46D5C4BA" w14:textId="77777777" w:rsidTr="004B7AEB">
        <w:trPr>
          <w:trHeight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8B9B4C" w14:textId="77777777" w:rsidR="004B7AEB" w:rsidRPr="004B7AEB" w:rsidRDefault="004B7AEB" w:rsidP="004B7AE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17F43" w14:textId="7D42A148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0C0036" w14:textId="2144E47D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970ED69" w14:textId="38AEEF22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0AE28" w14:textId="13CA750B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362CA4" w14:textId="609F8612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5B7003" w14:textId="602F7970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4F43C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81,586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A9723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27,033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04DE6D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108,619</w:t>
            </w:r>
          </w:p>
        </w:tc>
      </w:tr>
      <w:tr w:rsidR="004B7AEB" w:rsidRPr="004B7AEB" w14:paraId="4A92C92D" w14:textId="77777777" w:rsidTr="004B7AEB">
        <w:trPr>
          <w:trHeight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E8F834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869432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F00993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AC03DA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1C858E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C7DBD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B09DE4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A612AF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27C248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54FDA1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AEB" w:rsidRPr="004B7AEB" w14:paraId="6DB88EC3" w14:textId="77777777" w:rsidTr="004B7AEB">
        <w:trPr>
          <w:trHeight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3CAC52" w14:textId="77777777" w:rsidR="004B7AEB" w:rsidRPr="004B7AEB" w:rsidRDefault="004B7AEB" w:rsidP="004B7AEB">
            <w:pPr>
              <w:spacing w:before="0" w:after="0" w:line="240" w:lineRule="auto"/>
              <w:ind w:firstLineChars="200" w:firstLine="320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ABB1FC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31,905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D7F579" w14:textId="34E4D832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F11680" w14:textId="1A364192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F8E36C" w14:textId="3DCABDC2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39858C" w14:textId="67525340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C50123" w14:textId="1E7F52A5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C954CF" w14:textId="28EB6CF0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C772C5" w14:textId="3A1F485C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8AED25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31,905</w:t>
            </w:r>
          </w:p>
        </w:tc>
      </w:tr>
      <w:tr w:rsidR="004B7AEB" w:rsidRPr="004B7AEB" w14:paraId="1C27F30A" w14:textId="77777777" w:rsidTr="004B7AEB">
        <w:trPr>
          <w:trHeight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9C573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8BB4D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705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62960" w14:textId="5993E7AF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8E2EC0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18,712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464A6" w14:textId="27C2D80A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B61988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1,631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FE5F75" w14:textId="47DCB933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0D84E" w14:textId="666D5470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70925" w14:textId="2A3ED58B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469DFE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21,048</w:t>
            </w:r>
          </w:p>
        </w:tc>
      </w:tr>
      <w:tr w:rsidR="004B7AEB" w:rsidRPr="004B7AEB" w14:paraId="0F766927" w14:textId="77777777" w:rsidTr="004B7AEB">
        <w:trPr>
          <w:trHeight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A39156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B6DC0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7E52F7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419D14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3EFD2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83FFD0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F9B510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4133C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2B845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E3EFE1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4B7AEB" w:rsidRPr="004B7AEB" w14:paraId="2678B919" w14:textId="77777777" w:rsidTr="004B7AEB">
        <w:trPr>
          <w:trHeight w:val="255"/>
        </w:trPr>
        <w:tc>
          <w:tcPr>
            <w:tcW w:w="160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CAB8C" w14:textId="256ED01C" w:rsidR="004B7AEB" w:rsidRPr="004B7AEB" w:rsidRDefault="004B7AEB" w:rsidP="004B7AE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Loan Council</w:t>
            </w:r>
            <w:r w:rsidR="00993A5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4B7AEB">
              <w:rPr>
                <w:rFonts w:ascii="Arial" w:hAnsi="Arial" w:cs="Arial"/>
                <w:sz w:val="16"/>
                <w:szCs w:val="16"/>
              </w:rPr>
              <w:t>housing nominations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3E0469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279,702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3BEEDC" w14:textId="6DF9FC58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474909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99,973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9B350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170,135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F0E41E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122,701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C4DDC" w14:textId="42D03851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F3A72C" w14:textId="21616E4C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6109F1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99,115</w:t>
            </w:r>
          </w:p>
        </w:tc>
        <w:tc>
          <w:tcPr>
            <w:tcW w:w="377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C73CE9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B7AEB">
              <w:rPr>
                <w:rFonts w:ascii="Arial" w:hAnsi="Arial" w:cs="Arial"/>
                <w:sz w:val="16"/>
                <w:szCs w:val="16"/>
              </w:rPr>
              <w:t>771,626</w:t>
            </w:r>
          </w:p>
        </w:tc>
      </w:tr>
      <w:tr w:rsidR="004B7AEB" w:rsidRPr="004B7AEB" w14:paraId="66E2BD58" w14:textId="77777777" w:rsidTr="004B7AEB">
        <w:trPr>
          <w:trHeight w:val="255"/>
        </w:trPr>
        <w:tc>
          <w:tcPr>
            <w:tcW w:w="1607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061B0B4" w14:textId="77777777" w:rsidR="004B7AEB" w:rsidRPr="004B7AEB" w:rsidRDefault="004B7AEB" w:rsidP="004B7AEB">
            <w:pPr>
              <w:spacing w:before="0" w:after="0" w:line="240" w:lineRule="auto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Total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EC49AD8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653,776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77525D1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117,815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4388085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264,649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6A72DA2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251,765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68E65FC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151,303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2FEB4EFD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18,828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141FC99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81,586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0B847EBC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151,244</w:t>
            </w:r>
          </w:p>
        </w:tc>
        <w:tc>
          <w:tcPr>
            <w:tcW w:w="377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4FE9D3A" w14:textId="77777777" w:rsidR="004B7AEB" w:rsidRPr="004B7AEB" w:rsidRDefault="004B7AEB" w:rsidP="004B7AE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4B7AE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1,690,966</w:t>
            </w:r>
          </w:p>
        </w:tc>
      </w:tr>
    </w:tbl>
    <w:p w14:paraId="74CF3C79" w14:textId="11F0584B" w:rsidR="004D7F02" w:rsidRPr="004D7F02" w:rsidRDefault="004D7F02" w:rsidP="00207B4C"/>
    <w:p w14:paraId="41DDCD95" w14:textId="77777777" w:rsidR="004D7F02" w:rsidRDefault="004D7F02">
      <w:pPr>
        <w:spacing w:before="0" w:after="160" w:line="259" w:lineRule="auto"/>
        <w:rPr>
          <w:rFonts w:ascii="Arial" w:hAnsi="Arial"/>
          <w:b/>
          <w:sz w:val="20"/>
        </w:rPr>
      </w:pPr>
      <w:r>
        <w:br w:type="page"/>
      </w:r>
    </w:p>
    <w:p w14:paraId="4C248B04" w14:textId="01721DDD" w:rsidR="00D467C1" w:rsidRDefault="004D3D37" w:rsidP="00D467C1">
      <w:pPr>
        <w:pStyle w:val="TableHeading"/>
        <w:spacing w:before="0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C5C3B">
        <w:lastRenderedPageBreak/>
        <w:t>Table</w:t>
      </w:r>
      <w:r w:rsidR="00E06D39">
        <w:t> </w:t>
      </w:r>
      <w:r w:rsidRPr="004C5C3B">
        <w:t>D.2:</w:t>
      </w:r>
      <w:r w:rsidR="006C783F">
        <w:t xml:space="preserve"> </w:t>
      </w:r>
      <w:r w:rsidRPr="004C5C3B">
        <w:t>Summary of advances, repayments and interest, by year and state</w:t>
      </w:r>
      <w:bookmarkStart w:id="2" w:name="_1709735747"/>
      <w:bookmarkEnd w:id="2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D467C1" w:rsidRPr="00D467C1" w14:paraId="78D58378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126AC9" w14:textId="12B10DF5" w:rsidR="00D467C1" w:rsidRPr="00D467C1" w:rsidRDefault="00D467C1" w:rsidP="00D467C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$</w:t>
            </w:r>
            <w:r w:rsidR="00993A52">
              <w:rPr>
                <w:rFonts w:ascii="Arial" w:hAnsi="Arial" w:cs="Arial"/>
                <w:sz w:val="16"/>
                <w:szCs w:val="16"/>
              </w:rPr>
              <w:t>’</w:t>
            </w:r>
            <w:r w:rsidRPr="00D467C1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2978248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67C1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96DAECB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67C1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D762C9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67C1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4F59CF8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67C1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D938620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67C1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F8D3DAA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67C1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8835389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67C1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1289220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67C1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C7AA9EC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67C1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D467C1" w:rsidRPr="00D467C1" w14:paraId="0BEF30F0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219066" w14:textId="46534273" w:rsidR="00D467C1" w:rsidRPr="00D467C1" w:rsidRDefault="00D467C1" w:rsidP="00D467C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67C1">
              <w:rPr>
                <w:rFonts w:ascii="Arial" w:hAnsi="Arial" w:cs="Arial"/>
                <w:b/>
                <w:bCs/>
                <w:sz w:val="16"/>
                <w:szCs w:val="16"/>
              </w:rPr>
              <w:t>2023</w:t>
            </w:r>
            <w:r w:rsidR="00993A52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D467C1">
              <w:rPr>
                <w:rFonts w:ascii="Arial" w:hAnsi="Arial"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71FE" w14:textId="77777777" w:rsidR="00D467C1" w:rsidRPr="00D467C1" w:rsidRDefault="00D467C1" w:rsidP="00D467C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0E6B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DCFD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E9FA4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BF2639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A5C22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D4EE7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E9DB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E04CCD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467C1" w:rsidRPr="00D467C1" w14:paraId="285E85C1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352035" w14:textId="77777777" w:rsidR="00D467C1" w:rsidRPr="00D467C1" w:rsidRDefault="00D467C1" w:rsidP="00D467C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67C1">
              <w:rPr>
                <w:rFonts w:ascii="Arial" w:hAnsi="Arial" w:cs="Arial"/>
                <w:b/>
                <w:bCs/>
                <w:sz w:val="16"/>
                <w:szCs w:val="16"/>
              </w:rPr>
              <w:t>Advances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2173DB" w14:textId="77777777" w:rsidR="00D467C1" w:rsidRPr="00D467C1" w:rsidRDefault="00D467C1" w:rsidP="00D467C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69A42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8BFFF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9AAA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C3D81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505E38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3B7AD0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349B1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ED3C1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467C1" w:rsidRPr="00D467C1" w14:paraId="7C8A52A1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3E1381" w14:textId="77777777" w:rsidR="00D467C1" w:rsidRPr="00D467C1" w:rsidRDefault="00D467C1" w:rsidP="00D467C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7F2642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31,311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EBAF7B" w14:textId="5A23683E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B7E50A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25,000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A84EE" w14:textId="3C0FE01A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A5F34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1,404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2FEF7" w14:textId="6A084B99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4C48F5" w14:textId="20A9D3CE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7C92E" w14:textId="69DDE85F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0DABF2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57,715</w:t>
            </w:r>
          </w:p>
        </w:tc>
      </w:tr>
      <w:tr w:rsidR="00D467C1" w:rsidRPr="00D467C1" w14:paraId="7D67D83E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190E405" w14:textId="77777777" w:rsidR="00D467C1" w:rsidRPr="00D467C1" w:rsidRDefault="00D467C1" w:rsidP="00D467C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Total Advances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8885A3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31,311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67B6E52" w14:textId="08A3A73C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8440ACA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25,000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55EE0C5" w14:textId="60E4C5A0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3E1A2EE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1,404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2347B99" w14:textId="62D31ADA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2766F3B" w14:textId="150A5D26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95EB53" w14:textId="3E7E6491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6718E2A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57,715</w:t>
            </w:r>
          </w:p>
        </w:tc>
      </w:tr>
      <w:tr w:rsidR="00D467C1" w:rsidRPr="00D467C1" w14:paraId="2495C5DC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FAD73" w14:textId="77777777" w:rsidR="00D467C1" w:rsidRPr="00D467C1" w:rsidRDefault="00D467C1" w:rsidP="00D467C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467C1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0DD00D" w14:textId="77777777" w:rsidR="00D467C1" w:rsidRPr="00D467C1" w:rsidRDefault="00D467C1" w:rsidP="00D467C1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329D6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8C98B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881F5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E7123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74374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376A8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BE9BE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2E847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467C1" w:rsidRPr="00D467C1" w14:paraId="17B0DD97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D44923" w14:textId="77777777" w:rsidR="00D467C1" w:rsidRPr="00D467C1" w:rsidRDefault="00D467C1" w:rsidP="00D467C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0690BF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EB9860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15C11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75ACB4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F3588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656877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6570B3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16A34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742B61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467C1" w:rsidRPr="00D467C1" w14:paraId="666236A2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31A9EB" w14:textId="77777777" w:rsidR="00D467C1" w:rsidRPr="00D467C1" w:rsidRDefault="00D467C1" w:rsidP="00D467C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5081D3" w14:textId="123809FA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7,779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6915364" w14:textId="551726EA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13,741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91811" w14:textId="5A1E9C66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8,737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5D1E03" w14:textId="6062FBF7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555120" w14:textId="6C55A934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817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61204" w14:textId="6AD56554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4,816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DF1AE" w14:textId="03320515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ED6BF7" w14:textId="735ED23B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3AEB5" w14:textId="756CB118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35,890</w:t>
            </w:r>
          </w:p>
        </w:tc>
      </w:tr>
      <w:tr w:rsidR="00D467C1" w:rsidRPr="00D467C1" w14:paraId="39DE788D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D6DFBB" w14:textId="77777777" w:rsidR="00D467C1" w:rsidRPr="00D467C1" w:rsidRDefault="00D467C1" w:rsidP="00D467C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5204F1" w14:textId="67A2F6DB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3,236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945CA2" w14:textId="7C586C32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3,809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B2667B" w14:textId="78164927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2,790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1235EE" w14:textId="7084C166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ABBC9B" w14:textId="7DE68695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1,415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6F7BA6" w14:textId="3BC15847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2,289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E7542B" w14:textId="3E554CCB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894A653" w14:textId="0425698E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BD9A8A" w14:textId="3A56E2EC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13,539</w:t>
            </w:r>
          </w:p>
        </w:tc>
      </w:tr>
      <w:tr w:rsidR="00D467C1" w:rsidRPr="00D467C1" w14:paraId="6126D937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6C37997" w14:textId="77777777" w:rsidR="00D467C1" w:rsidRPr="00D467C1" w:rsidRDefault="00D467C1" w:rsidP="00D467C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1C4A75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61319D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B915F8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8CC54E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79FEB4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2D102B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D1EDC1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9ADE6E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F53E938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467C1" w:rsidRPr="00D467C1" w14:paraId="29AACDEA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6804F3" w14:textId="77777777" w:rsidR="00D467C1" w:rsidRPr="00D467C1" w:rsidRDefault="00D467C1" w:rsidP="00D467C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929C51" w14:textId="345B2C27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557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83B88D" w14:textId="768BF1F0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700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4BCD12" w14:textId="740F257D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06E8D5" w14:textId="14015C07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1,024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EFD2F" w14:textId="549AA134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E3CAB0" w14:textId="3606C2F6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E3C13D" w14:textId="035535C0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793260" w14:textId="311E8084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220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8E7853" w14:textId="5FB52494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2,501</w:t>
            </w:r>
          </w:p>
        </w:tc>
      </w:tr>
      <w:tr w:rsidR="00D467C1" w:rsidRPr="00D467C1" w14:paraId="247B5609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AA419B" w14:textId="77777777" w:rsidR="00D467C1" w:rsidRPr="00D467C1" w:rsidRDefault="00D467C1" w:rsidP="00D467C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A3A89B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881F38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228A2E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1BAA3A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E50A9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4911DA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3EA35A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0D6E4A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4CE85E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467C1" w:rsidRPr="00D467C1" w14:paraId="69EC8224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A062B9" w14:textId="1A604222" w:rsidR="00D467C1" w:rsidRPr="00D467C1" w:rsidRDefault="00D467C1" w:rsidP="00D467C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Northern Territory</w:t>
            </w:r>
            <w:r w:rsidR="00993A5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D467C1">
              <w:rPr>
                <w:rFonts w:ascii="Arial" w:hAnsi="Arial" w:cs="Arial"/>
                <w:sz w:val="16"/>
                <w:szCs w:val="16"/>
              </w:rPr>
              <w:t xml:space="preserve">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829AC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639CD9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852A38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B163B6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4B0DE4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60B652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3F6778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712DDB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F8D412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467C1" w:rsidRPr="00D467C1" w14:paraId="477C53EF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49837C" w14:textId="77777777" w:rsidR="00D467C1" w:rsidRPr="00D467C1" w:rsidRDefault="00D467C1" w:rsidP="00D467C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45EECE" w14:textId="66C05A76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E74EF8" w14:textId="561E1E70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1CD5CEE" w14:textId="18436321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72F253" w14:textId="3B32F9D0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C72828" w14:textId="678D0942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C3D62" w14:textId="7B9AE705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B8A95" w14:textId="39BCC753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F02F86" w14:textId="61CBCC5D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5C06C3" w14:textId="63B915BD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</w:tr>
      <w:tr w:rsidR="00D467C1" w:rsidRPr="00D467C1" w14:paraId="53E9693D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CE3A6" w14:textId="77777777" w:rsidR="00D467C1" w:rsidRPr="00D467C1" w:rsidRDefault="00D467C1" w:rsidP="00D467C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EA61965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8F31D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035495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0C90C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BDA0EE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3C6EB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82F3F9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3D65FB0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21C0AD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467C1" w:rsidRPr="00D467C1" w14:paraId="130E24FA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77326F" w14:textId="349454F6" w:rsidR="00D467C1" w:rsidRPr="00D467C1" w:rsidRDefault="00D467C1" w:rsidP="00D467C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Commonwealth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  <w:r w:rsidRPr="00D467C1">
              <w:rPr>
                <w:rFonts w:ascii="Arial" w:hAnsi="Arial" w:cs="Arial"/>
                <w:sz w:val="16"/>
                <w:szCs w:val="16"/>
              </w:rPr>
              <w:t>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D6AE08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DF3D5A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41745F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A2FB7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1A532BB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981311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03290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40B1C7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0F5B0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467C1" w:rsidRPr="00D467C1" w14:paraId="03BB77CB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AD3B9A" w14:textId="77777777" w:rsidR="00D467C1" w:rsidRPr="00D467C1" w:rsidRDefault="00D467C1" w:rsidP="00D467C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0D43FF0" w14:textId="5343F7E0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35,289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A5AE7B" w14:textId="3524624F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238BC9" w14:textId="50556B1E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10,225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B67577" w14:textId="79FDF1B1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9,554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508BB" w14:textId="6A137D92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2,883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ECD81C" w14:textId="12E0A828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B6C69" w14:textId="3F2DFF33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EAC181" w14:textId="4BE9189B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1,177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70E1EAC" w14:textId="6D516369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59,128</w:t>
            </w:r>
          </w:p>
        </w:tc>
      </w:tr>
      <w:tr w:rsidR="00D467C1" w:rsidRPr="00D467C1" w14:paraId="6A1570A4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EF48EA" w14:textId="77777777" w:rsidR="00D467C1" w:rsidRPr="00D467C1" w:rsidRDefault="00D467C1" w:rsidP="00D467C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CD0C40" w14:textId="7E95E47D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2,545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5BEBE3" w14:textId="54E166D0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752806" w14:textId="2B0DBD5B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1,276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8D4FBD" w14:textId="57F31571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254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38CC2A" w14:textId="10214099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126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FD648A" w14:textId="389D9E79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706D095" w14:textId="4207416E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7CC4C9" w14:textId="7E65F391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9638FF" w14:textId="6E62007B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4,201</w:t>
            </w:r>
          </w:p>
        </w:tc>
      </w:tr>
      <w:tr w:rsidR="00D467C1" w:rsidRPr="00D467C1" w14:paraId="5FF73AB7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8F33E5" w14:textId="77777777" w:rsidR="00D467C1" w:rsidRPr="00D467C1" w:rsidRDefault="00D467C1" w:rsidP="00D467C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C6BCBF" w14:textId="20DD9A75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E43BC15" w14:textId="44A7B96D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36385" w14:textId="0E69922B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C5DC2C1" w14:textId="7B77FDFD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052CFF" w14:textId="531D414C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9C0608" w14:textId="69563843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A0411E" w14:textId="7ECD4548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8,354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EED810" w14:textId="0FCBD646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3,824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3D88C" w14:textId="73BC1551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12,178</w:t>
            </w:r>
          </w:p>
        </w:tc>
      </w:tr>
      <w:tr w:rsidR="00D467C1" w:rsidRPr="00D467C1" w14:paraId="1E57C937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945FBD" w14:textId="77777777" w:rsidR="00D467C1" w:rsidRPr="00D467C1" w:rsidRDefault="00D467C1" w:rsidP="00D467C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929A6A9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EB626E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2C0946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6CB141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D8B09B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FBE14F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FF539C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37858C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50B520F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467C1" w:rsidRPr="00D467C1" w14:paraId="20616A88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CF0C90" w14:textId="77777777" w:rsidR="00D467C1" w:rsidRPr="00D467C1" w:rsidRDefault="00D467C1" w:rsidP="00D467C1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21B207" w14:textId="14BCF99E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15,952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B7757B" w14:textId="741E3E69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2DFB4" w14:textId="786793FA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ECC512" w14:textId="2770834E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85124B9" w14:textId="5B203D2F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FA973C" w14:textId="43FEE022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88C453" w14:textId="49A3EC3B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E04A71" w14:textId="1506A9EA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B94A3EC" w14:textId="1965AB22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15,952</w:t>
            </w:r>
          </w:p>
        </w:tc>
      </w:tr>
      <w:tr w:rsidR="00D467C1" w:rsidRPr="00D467C1" w14:paraId="2C22DCBB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440960F" w14:textId="77777777" w:rsidR="00D467C1" w:rsidRPr="00D467C1" w:rsidRDefault="00D467C1" w:rsidP="00D467C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C98F32" w14:textId="295EDE1F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875185" w14:textId="2DC8493A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4F4BC9" w14:textId="68B41133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4,534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1B2A39" w14:textId="51F27E06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F2F9C22" w14:textId="5DE55239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0858C83" w14:textId="559568AA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6C2DFF" w14:textId="435E2CE3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2D5027" w14:textId="311221E7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068B634" w14:textId="0F604B84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4,715</w:t>
            </w:r>
          </w:p>
        </w:tc>
      </w:tr>
      <w:tr w:rsidR="00D467C1" w:rsidRPr="00D467C1" w14:paraId="11232279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7AC4BB" w14:textId="77777777" w:rsidR="00D467C1" w:rsidRPr="00D467C1" w:rsidRDefault="00D467C1" w:rsidP="00D467C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DA08C3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78ED79D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DF27368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240A9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B7721B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A14010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2237FE0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ED9AF5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5E4FAA" w14:textId="77777777" w:rsidR="00D467C1" w:rsidRPr="00D467C1" w:rsidRDefault="00D467C1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467C1" w:rsidRPr="00D467C1" w14:paraId="51693464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EE3D26" w14:textId="1D3AB7D7" w:rsidR="00D467C1" w:rsidRPr="00D467C1" w:rsidRDefault="00D467C1" w:rsidP="00D467C1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Loan Council</w:t>
            </w:r>
            <w:r w:rsidR="00993A5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D467C1">
              <w:rPr>
                <w:rFonts w:ascii="Arial" w:hAnsi="Arial" w:cs="Arial"/>
                <w:sz w:val="16"/>
                <w:szCs w:val="16"/>
              </w:rPr>
              <w:t>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AC8F54" w14:textId="65E3EE1E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12,752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037004" w14:textId="5C5478C7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ED35E0" w14:textId="360F6F78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4,691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D38A5EB" w14:textId="2D11E943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8,134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421685" w14:textId="48F016CD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5,334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F66A064" w14:textId="5EF96E83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23FF62" w14:textId="12C3546E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3093CDA" w14:textId="651B6C7B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4,245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70408D" w14:textId="50BF4B59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35,156</w:t>
            </w:r>
          </w:p>
        </w:tc>
      </w:tr>
      <w:tr w:rsidR="00D467C1" w:rsidRPr="00D467C1" w14:paraId="6DA1545F" w14:textId="77777777" w:rsidTr="00D467C1">
        <w:trPr>
          <w:divId w:val="208459525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C0BD1FE" w14:textId="77777777" w:rsidR="00D467C1" w:rsidRPr="00D467C1" w:rsidRDefault="00D467C1" w:rsidP="00D467C1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467C1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C83EC2A" w14:textId="6F4FD9BC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78,291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0800DD" w14:textId="556C5E48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18,250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161700" w14:textId="2AA22B5F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32,253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7D0018" w14:textId="3DB3189F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18,966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27948D3" w14:textId="7CF325AC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10,575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1EB91A7" w14:textId="715E922B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7,105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53FAD0D" w14:textId="14CB5979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8,354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6DEAF74" w14:textId="63F959BF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9,602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7FDC5FD" w14:textId="1E30B1E4" w:rsidR="00D467C1" w:rsidRPr="00D467C1" w:rsidRDefault="00993A52" w:rsidP="00D467C1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467C1" w:rsidRPr="00D467C1">
              <w:rPr>
                <w:rFonts w:ascii="Arial" w:hAnsi="Arial" w:cs="Arial"/>
                <w:sz w:val="16"/>
                <w:szCs w:val="16"/>
              </w:rPr>
              <w:t>183,396</w:t>
            </w:r>
          </w:p>
        </w:tc>
      </w:tr>
    </w:tbl>
    <w:p w14:paraId="3F8BB490" w14:textId="427AF0BB" w:rsidR="00DA1C95" w:rsidRDefault="00DA1C95" w:rsidP="00912C5F">
      <w:pPr>
        <w:rPr>
          <w:rFonts w:ascii="Arial Bold" w:hAnsi="Arial Bold"/>
          <w:sz w:val="20"/>
        </w:rPr>
      </w:pPr>
      <w:r>
        <w:br w:type="page"/>
      </w:r>
    </w:p>
    <w:p w14:paraId="67032C5B" w14:textId="79015085" w:rsidR="00B95432" w:rsidRDefault="00F6527F" w:rsidP="00B95432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C5C3B">
        <w:lastRenderedPageBreak/>
        <w:t>Table</w:t>
      </w:r>
      <w:r w:rsidR="00E06D39">
        <w:t> </w:t>
      </w:r>
      <w:r w:rsidRPr="004C5C3B">
        <w:t>D.2:</w:t>
      </w:r>
      <w:r w:rsidR="006C783F">
        <w:t xml:space="preserve"> </w:t>
      </w:r>
      <w:r w:rsidRPr="004C5C3B">
        <w:t>Summary of advances, repayments and interest, by year and state (continued</w:t>
      </w:r>
      <w:r w:rsidR="00387FE3">
        <w:t>)</w:t>
      </w:r>
      <w:r w:rsidR="009A7F03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B95432" w:rsidRPr="00B95432" w14:paraId="377ACCE6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E7940" w14:textId="67348552" w:rsidR="00B95432" w:rsidRPr="00B95432" w:rsidRDefault="00B95432" w:rsidP="00B9543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$</w:t>
            </w:r>
            <w:r w:rsidR="00993A52">
              <w:rPr>
                <w:rFonts w:ascii="Arial" w:hAnsi="Arial" w:cs="Arial"/>
                <w:sz w:val="16"/>
                <w:szCs w:val="16"/>
              </w:rPr>
              <w:t>’</w:t>
            </w:r>
            <w:r w:rsidRPr="00B95432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EE972B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5432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A1D78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5432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B95E10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5432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5A3AA4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5432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89393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5432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23AC1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5432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4DB79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5432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C4973D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5432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AB051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5432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B95432" w:rsidRPr="00B95432" w14:paraId="68C976CA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533E" w14:textId="27B00D5A" w:rsidR="00B95432" w:rsidRPr="00B95432" w:rsidRDefault="00B95432" w:rsidP="00B9543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5432">
              <w:rPr>
                <w:rFonts w:ascii="Arial" w:hAnsi="Arial" w:cs="Arial"/>
                <w:b/>
                <w:bCs/>
                <w:sz w:val="16"/>
                <w:szCs w:val="16"/>
              </w:rPr>
              <w:t>2023</w:t>
            </w:r>
            <w:r w:rsidR="00993A52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B95432">
              <w:rPr>
                <w:rFonts w:ascii="Arial" w:hAnsi="Arial" w:cs="Arial"/>
                <w:b/>
                <w:bCs/>
                <w:sz w:val="16"/>
                <w:szCs w:val="16"/>
              </w:rPr>
              <w:t>24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6D5A7F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5A669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3DCFAD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550F44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7815D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6AA893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1D66F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C41A9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FA212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B95432" w:rsidRPr="00B95432" w14:paraId="4D6A5B7B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DF03AB" w14:textId="77777777" w:rsidR="00B95432" w:rsidRPr="00B95432" w:rsidRDefault="00B95432" w:rsidP="00B9543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5432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9C7A41" w14:textId="77777777" w:rsidR="00B95432" w:rsidRPr="00B95432" w:rsidRDefault="00B95432" w:rsidP="00B9543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B063A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AA739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E32D6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122C4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3FB00B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514C9F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53334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B9F149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B95432" w:rsidRPr="00B95432" w14:paraId="3627B1C7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4445A73" w14:textId="77777777" w:rsidR="00B95432" w:rsidRPr="00B95432" w:rsidRDefault="00B95432" w:rsidP="00B9543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4E9C4F" w14:textId="77777777" w:rsidR="00B95432" w:rsidRPr="00B95432" w:rsidRDefault="00B95432" w:rsidP="00B9543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F54D2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F5D920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77C7C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F956A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3BA5C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10D65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BE1D1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32C7CD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B95432" w:rsidRPr="00B95432" w14:paraId="499DD273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DC02E0" w14:textId="77777777" w:rsidR="00B95432" w:rsidRPr="00B95432" w:rsidRDefault="00B95432" w:rsidP="00B9543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670E36" w14:textId="3055A2F2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1,080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99085B" w14:textId="4E4E0DFE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5,114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E263A0" w14:textId="5CA8791D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2,088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4BF6D" w14:textId="6A563206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8B52" w14:textId="692647D9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210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D90A5" w14:textId="02E5E7F3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528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D2EB32" w14:textId="23848CF5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95D487" w14:textId="09C5CE9A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070029" w14:textId="2E3627F8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9,020</w:t>
            </w:r>
          </w:p>
        </w:tc>
      </w:tr>
      <w:tr w:rsidR="00B95432" w:rsidRPr="00B95432" w14:paraId="6B920AF0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9F7066" w14:textId="77777777" w:rsidR="00B95432" w:rsidRPr="00B95432" w:rsidRDefault="00B95432" w:rsidP="00B9543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DA7E519" w14:textId="418861C0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519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CED70" w14:textId="2B08CD75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1,202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FDB72E" w14:textId="32D7DD51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540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94337" w14:textId="52959072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47737" w14:textId="1CCC08A5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229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E317A" w14:textId="3E482129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242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CED83" w14:textId="092F680F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908C69" w14:textId="7500EDF9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677F79" w14:textId="54DAC050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2,732</w:t>
            </w:r>
          </w:p>
        </w:tc>
      </w:tr>
      <w:tr w:rsidR="00B95432" w:rsidRPr="00B95432" w14:paraId="64947446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BA8C0D" w14:textId="77777777" w:rsidR="00B95432" w:rsidRPr="00B95432" w:rsidRDefault="00B95432" w:rsidP="00B9543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B9BBA17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F0FB9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4B005A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5955DD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3FB89C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9EA6C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32274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0D814C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6338C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B95432" w:rsidRPr="00B95432" w14:paraId="5CF834A7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3D8948" w14:textId="77777777" w:rsidR="00B95432" w:rsidRPr="00B95432" w:rsidRDefault="00B95432" w:rsidP="00B9543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C85F8F" w14:textId="02828D35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06A09A" w14:textId="0DAE96BA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17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C21DE" w14:textId="0B308DE1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BC0707" w14:textId="35110C60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63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669F64" w14:textId="3133CD2C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FD7EF2" w14:textId="27A86B15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BC58F" w14:textId="1EDB3514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D6C8E7" w14:textId="625B081B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E62A7A" w14:textId="5C935DD7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89</w:t>
            </w:r>
          </w:p>
        </w:tc>
      </w:tr>
      <w:tr w:rsidR="00B95432" w:rsidRPr="00B95432" w14:paraId="5CF44546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08DC8F" w14:textId="77777777" w:rsidR="00B95432" w:rsidRPr="00B95432" w:rsidRDefault="00B95432" w:rsidP="00B9543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023763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397DA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53339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B1848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5F3E52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E6CA85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F43E89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FEF07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1B0B0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B95432" w:rsidRPr="00B95432" w14:paraId="4346656C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127981" w14:textId="7BEFA3C3" w:rsidR="00B95432" w:rsidRPr="00B95432" w:rsidRDefault="00B95432" w:rsidP="00B9543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Northern Territory</w:t>
            </w:r>
            <w:r w:rsidR="00993A5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B95432">
              <w:rPr>
                <w:rFonts w:ascii="Arial" w:hAnsi="Arial" w:cs="Arial"/>
                <w:sz w:val="16"/>
                <w:szCs w:val="16"/>
              </w:rPr>
              <w:t xml:space="preserve">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CC12FE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17EE6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E3B97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0B0E5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F455D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D4EA83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356261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0C0551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EBCA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B95432" w:rsidRPr="00B95432" w14:paraId="1981A310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ADAD2F" w14:textId="77777777" w:rsidR="00B95432" w:rsidRPr="00B95432" w:rsidRDefault="00B95432" w:rsidP="00B9543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D9E9D2" w14:textId="0C50469C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BFFF9" w14:textId="7E477607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7AF66" w14:textId="7892E421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A0C1E1" w14:textId="5281CAE4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ACF2C" w14:textId="47EA8820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A9D55" w14:textId="26782A0C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29141" w14:textId="5C716931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EB607A" w14:textId="1803DB3C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494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F771" w14:textId="44D77960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494</w:t>
            </w:r>
          </w:p>
        </w:tc>
      </w:tr>
      <w:tr w:rsidR="00B95432" w:rsidRPr="00B95432" w14:paraId="2852B34A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595DB4" w14:textId="77777777" w:rsidR="00B95432" w:rsidRPr="00B95432" w:rsidRDefault="00B95432" w:rsidP="00B9543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C8169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D4367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FB158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33829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E69C5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C5B1E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0082B6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360C7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471E8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B95432" w:rsidRPr="00B95432" w14:paraId="73BA0E51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B4E7D7" w14:textId="6721CF08" w:rsidR="00B95432" w:rsidRPr="00B95432" w:rsidRDefault="00B95432" w:rsidP="00B9543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Commonwealth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  <w:r w:rsidRPr="00B95432">
              <w:rPr>
                <w:rFonts w:ascii="Arial" w:hAnsi="Arial" w:cs="Arial"/>
                <w:sz w:val="16"/>
                <w:szCs w:val="16"/>
              </w:rPr>
              <w:t>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2EE14C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85F14F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872F39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2BA181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FBF2F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B64871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5CCC7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DAAD6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FA497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B95432" w:rsidRPr="00B95432" w14:paraId="6577D67C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3C434FC" w14:textId="77777777" w:rsidR="00B95432" w:rsidRPr="00B95432" w:rsidRDefault="00B95432" w:rsidP="00B9543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316F41" w14:textId="66A0C617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13,323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85E3EF" w14:textId="5DEA883A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62111" w14:textId="042D76BA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3,957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F4976" w14:textId="630E4CC4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3,725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22E3A" w14:textId="4B162048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934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4325F" w14:textId="1FDA9539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9D5567" w14:textId="2A203766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24A06" w14:textId="03518EC9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806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3EC0D1" w14:textId="17AD2255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22,745</w:t>
            </w:r>
          </w:p>
        </w:tc>
      </w:tr>
      <w:tr w:rsidR="00B95432" w:rsidRPr="00B95432" w14:paraId="120DFC94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16C349B" w14:textId="77777777" w:rsidR="00B95432" w:rsidRPr="00B95432" w:rsidRDefault="00B95432" w:rsidP="00B9543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2AE4D0" w14:textId="011E9571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1,179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98FCD7" w14:textId="7A766967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8B8EC" w14:textId="1685F894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637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AF008" w14:textId="460D5310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72286" w14:textId="768A890D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56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42A53" w14:textId="39DC209B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787C1C" w14:textId="21142494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DFC5D" w14:textId="5874F2B8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74C7B" w14:textId="5300D63C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1,959</w:t>
            </w:r>
          </w:p>
        </w:tc>
      </w:tr>
      <w:tr w:rsidR="00B95432" w:rsidRPr="00B95432" w14:paraId="0029A391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9F70D7" w14:textId="77777777" w:rsidR="00B95432" w:rsidRPr="00B95432" w:rsidRDefault="00B95432" w:rsidP="00B9543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B8AEFD" w14:textId="24C6B2D4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DF34E" w14:textId="744F2443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BD78C" w14:textId="760A7666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58D206" w14:textId="199EB41B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E2AEA" w14:textId="044AF390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11AB6" w14:textId="0CDBFEE8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AB1CD" w14:textId="0B3E9991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3,671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3DEB6" w14:textId="46C42CAA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1,413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3D2C6" w14:textId="623D62BC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5,084</w:t>
            </w:r>
          </w:p>
        </w:tc>
      </w:tr>
      <w:tr w:rsidR="00B95432" w:rsidRPr="00B95432" w14:paraId="36F699D2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74968A" w14:textId="77777777" w:rsidR="00B95432" w:rsidRPr="00B95432" w:rsidRDefault="00B95432" w:rsidP="00B9543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C01410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E6933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A6BCFE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D3297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7AAE49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D01C9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A38A4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1B9D07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41140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B95432" w:rsidRPr="00B95432" w14:paraId="2F3550D6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77D166" w14:textId="77777777" w:rsidR="00B95432" w:rsidRPr="00B95432" w:rsidRDefault="00B95432" w:rsidP="00B9543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A9142A" w14:textId="21FEA9AA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1,175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776E7E" w14:textId="6FA9FED3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6AC71" w14:textId="4806809E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A24EA2" w14:textId="3C72A72B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F5FAF" w14:textId="0405ADDC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F6BDAC" w14:textId="2F03A610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76E7C" w14:textId="27417F2E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86C0" w14:textId="4AB7F22A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C6FAF" w14:textId="5137C59F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1,175</w:t>
            </w:r>
          </w:p>
        </w:tc>
      </w:tr>
      <w:tr w:rsidR="00B95432" w:rsidRPr="00B95432" w14:paraId="6B6C993F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AE76E" w14:textId="77777777" w:rsidR="00B95432" w:rsidRPr="00B95432" w:rsidRDefault="00B95432" w:rsidP="00B9543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3D2E98" w14:textId="55230E55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14993" w14:textId="6CFB3059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E04366" w14:textId="2D9884B1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343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68655" w14:textId="30165A4F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DC4265" w14:textId="009D8ED5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EBFC86" w14:textId="598F8529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4386BB" w14:textId="47E82B56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49CE8" w14:textId="35F3B526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545C7B" w14:textId="046A3408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356</w:t>
            </w:r>
          </w:p>
        </w:tc>
      </w:tr>
      <w:tr w:rsidR="00B95432" w:rsidRPr="00B95432" w14:paraId="1233F79B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3FF96D" w14:textId="77777777" w:rsidR="00B95432" w:rsidRPr="00B95432" w:rsidRDefault="00B95432" w:rsidP="00B9543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150A808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2827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5033B6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DCBB42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8D3A0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B9CAE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A6AD49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767A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7FF8F" w14:textId="77777777" w:rsidR="00B95432" w:rsidRPr="00B95432" w:rsidRDefault="00B95432" w:rsidP="00B9543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B95432" w:rsidRPr="00B95432" w14:paraId="79D3CD0E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AEA316" w14:textId="13763D79" w:rsidR="00B95432" w:rsidRPr="00B95432" w:rsidRDefault="00B95432" w:rsidP="00B9543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Loan Council</w:t>
            </w:r>
            <w:r w:rsidR="00993A5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B95432">
              <w:rPr>
                <w:rFonts w:ascii="Arial" w:hAnsi="Arial" w:cs="Arial"/>
                <w:sz w:val="16"/>
                <w:szCs w:val="16"/>
              </w:rPr>
              <w:t>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CB38285" w14:textId="2CCD8F5C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13,960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A30826" w14:textId="05BDFEBE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7C7FDC" w14:textId="61298952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4,975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41DD88" w14:textId="5D450B9A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8,456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DC969A" w14:textId="378C57BE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6,132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A8DF4" w14:textId="3B66A460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494B8" w14:textId="44411DEE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7A30D5" w14:textId="7C630E6F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4,958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03AFC" w14:textId="1715AFEA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38,481</w:t>
            </w:r>
          </w:p>
        </w:tc>
      </w:tr>
      <w:tr w:rsidR="00B95432" w:rsidRPr="00B95432" w14:paraId="73641C25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D6E8780" w14:textId="77777777" w:rsidR="00B95432" w:rsidRPr="00B95432" w:rsidRDefault="00B95432" w:rsidP="00B9543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B95432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4510541" w14:textId="4826A68F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31,253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3435A97" w14:textId="18879B9B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6,333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9F733BD" w14:textId="5358E527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12,540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B88AE2D" w14:textId="26A4786E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12,331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58EF05B" w14:textId="1ABE6810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7,561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7A79E37" w14:textId="57F920E6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770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46D5E94" w14:textId="613EB958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3,671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2D208E4" w14:textId="02AE4726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7,676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ABE45A" w14:textId="69AECFB5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sz w:val="16"/>
                <w:szCs w:val="16"/>
              </w:rPr>
              <w:t>82,135</w:t>
            </w:r>
          </w:p>
        </w:tc>
      </w:tr>
      <w:tr w:rsidR="00B95432" w:rsidRPr="00B95432" w14:paraId="24413044" w14:textId="77777777" w:rsidTr="00B95432">
        <w:trPr>
          <w:divId w:val="186471199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6298B445" w14:textId="77777777" w:rsidR="00B95432" w:rsidRPr="00B95432" w:rsidRDefault="00B95432" w:rsidP="00B9543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B95432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748AC96" w14:textId="665E5F17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b/>
                <w:bCs/>
                <w:sz w:val="16"/>
                <w:szCs w:val="16"/>
              </w:rPr>
              <w:t>78,233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A11B116" w14:textId="4A43EEA9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b/>
                <w:bCs/>
                <w:sz w:val="16"/>
                <w:szCs w:val="16"/>
              </w:rPr>
              <w:t>24,583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3C3747A" w14:textId="2C013736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b/>
                <w:bCs/>
                <w:sz w:val="16"/>
                <w:szCs w:val="16"/>
              </w:rPr>
              <w:t>19,793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C586435" w14:textId="051B43B4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b/>
                <w:bCs/>
                <w:sz w:val="16"/>
                <w:szCs w:val="16"/>
              </w:rPr>
              <w:t>31,297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0910B5" w14:textId="7AD8FA82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b/>
                <w:bCs/>
                <w:sz w:val="16"/>
                <w:szCs w:val="16"/>
              </w:rPr>
              <w:t>16,732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D2C639" w14:textId="72C9E141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b/>
                <w:bCs/>
                <w:sz w:val="16"/>
                <w:szCs w:val="16"/>
              </w:rPr>
              <w:t>7,875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50B43B7" w14:textId="5BBCC573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b/>
                <w:bCs/>
                <w:sz w:val="16"/>
                <w:szCs w:val="16"/>
              </w:rPr>
              <w:t>12,025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317023" w14:textId="4D6D1AD6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b/>
                <w:bCs/>
                <w:sz w:val="16"/>
                <w:szCs w:val="16"/>
              </w:rPr>
              <w:t>17,278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FA7D272" w14:textId="614BF925" w:rsidR="00B95432" w:rsidRPr="00B95432" w:rsidRDefault="00993A52" w:rsidP="00B9543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B95432" w:rsidRPr="00B95432">
              <w:rPr>
                <w:rFonts w:ascii="Arial" w:hAnsi="Arial" w:cs="Arial"/>
                <w:b/>
                <w:bCs/>
                <w:sz w:val="16"/>
                <w:szCs w:val="16"/>
              </w:rPr>
              <w:t>207,816</w:t>
            </w:r>
          </w:p>
        </w:tc>
      </w:tr>
    </w:tbl>
    <w:p w14:paraId="3FDDB03B" w14:textId="6E9C3099" w:rsidR="00387FE3" w:rsidRDefault="00387FE3" w:rsidP="006236CE">
      <w:pPr>
        <w:rPr>
          <w:rFonts w:ascii="Arial Bold" w:hAnsi="Arial Bold"/>
          <w:sz w:val="20"/>
        </w:rPr>
      </w:pPr>
      <w:r>
        <w:br w:type="page"/>
      </w:r>
    </w:p>
    <w:p w14:paraId="39BF2E48" w14:textId="59536024" w:rsidR="0046207B" w:rsidRDefault="00F6527F" w:rsidP="0046207B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972B0F">
        <w:lastRenderedPageBreak/>
        <w:t>Table</w:t>
      </w:r>
      <w:r w:rsidR="00E06D39" w:rsidRPr="00972B0F">
        <w:t> </w:t>
      </w:r>
      <w:r w:rsidRPr="00972B0F">
        <w:t>D.2:</w:t>
      </w:r>
      <w:r w:rsidR="006C783F" w:rsidRPr="00972B0F">
        <w:t xml:space="preserve"> </w:t>
      </w:r>
      <w:r w:rsidRPr="00972B0F">
        <w:t>Summary of advances, repayments and interest, by year and stat</w:t>
      </w:r>
      <w:r w:rsidR="00331CF9">
        <w:t>e (</w:t>
      </w:r>
      <w:r w:rsidR="00331CF9" w:rsidRPr="004C5C3B">
        <w:t xml:space="preserve">continued)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46207B" w:rsidRPr="0046207B" w14:paraId="4285F864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1DC23" w14:textId="3B4A2F1B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$</w:t>
            </w:r>
            <w:r w:rsidR="00993A52">
              <w:rPr>
                <w:rFonts w:ascii="Arial" w:hAnsi="Arial" w:cs="Arial"/>
                <w:sz w:val="16"/>
                <w:szCs w:val="16"/>
              </w:rPr>
              <w:t>’</w:t>
            </w:r>
            <w:r w:rsidRPr="0046207B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366F2A6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778C2B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8491A7F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8A61EA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2DB1770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1EFDD4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1FC7532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D28EE6E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64FE80D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46207B" w:rsidRPr="0046207B" w14:paraId="069892C3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96DA9D" w14:textId="719E270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2024</w:t>
            </w:r>
            <w:r w:rsidR="00993A52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7B0C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6562C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4B584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4797F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F5D062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4811DF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282CA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C02CA3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D5E55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6207B" w:rsidRPr="0046207B" w14:paraId="21066047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42F8F1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Advances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54EE92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139A5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1D4A48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76FBE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69FB8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A2B90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6055D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704A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58A6DD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6207B" w:rsidRPr="0046207B" w14:paraId="3CEAB49C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A83E2A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597D7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13,218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EF0FE" w14:textId="14A4BBEA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F00A99" w14:textId="6C8CBB7B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396FB" w14:textId="4492C9C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3D75A" w14:textId="6510BC42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796C12" w14:textId="510F67AD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38FE1" w14:textId="171FFA79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3A46C" w14:textId="55C6BA86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79C79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13,218</w:t>
            </w:r>
          </w:p>
        </w:tc>
      </w:tr>
      <w:tr w:rsidR="0046207B" w:rsidRPr="0046207B" w14:paraId="7F5E0965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31F98AB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Total Advances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30A359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13,218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AF77541" w14:textId="33C491F3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25A3C58" w14:textId="3DFC2E62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C9CE04" w14:textId="3525A6D4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F14552" w14:textId="77763BF0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4FD3AC5" w14:textId="5A01727A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1C48B8F" w14:textId="5FAF2792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C2AA752" w14:textId="2CA6A1A3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B61BB5F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13,218</w:t>
            </w:r>
          </w:p>
        </w:tc>
      </w:tr>
      <w:tr w:rsidR="0046207B" w:rsidRPr="0046207B" w14:paraId="340AEEE6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59B5862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9A88A2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78914F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B511A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31E47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D365F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9BDDA3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928B42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5430A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984DC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6207B" w:rsidRPr="0046207B" w14:paraId="22CA95BA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27BB484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8DFF3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46FB9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F158E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6A9A1E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726DA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A2447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A2A4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4850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2D23FE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6207B" w:rsidRPr="0046207B" w14:paraId="57432B51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DEBADD" w14:textId="77777777" w:rsidR="0046207B" w:rsidRPr="0046207B" w:rsidRDefault="0046207B" w:rsidP="0046207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B39644" w14:textId="31DB0A0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1,613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986A5A" w14:textId="35D5BE3C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5,194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4A24A" w14:textId="01E6011C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3,338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2AF13" w14:textId="7D3BD03E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433C99" w14:textId="6E875A85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78AB79" w14:textId="345F68DC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745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71E64" w14:textId="6B80624C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5CF92" w14:textId="5F374DDD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90DCD" w14:textId="58B934B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11,176</w:t>
            </w:r>
          </w:p>
        </w:tc>
      </w:tr>
      <w:tr w:rsidR="0046207B" w:rsidRPr="0046207B" w14:paraId="0D2426D4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E1A4F5" w14:textId="77777777" w:rsidR="0046207B" w:rsidRPr="0046207B" w:rsidRDefault="0046207B" w:rsidP="0046207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21F5F" w14:textId="0D354317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1,214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FA6D94" w14:textId="058E5502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897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AC072" w14:textId="3B40A331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1,271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5D504" w14:textId="486B74B2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9E12D" w14:textId="11F4D8F6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447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907CAD" w14:textId="5FE48E5E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481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C01B" w14:textId="6E6E392E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D59BAE" w14:textId="00298009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C2542D" w14:textId="49636A16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4,310</w:t>
            </w:r>
          </w:p>
        </w:tc>
      </w:tr>
      <w:tr w:rsidR="0046207B" w:rsidRPr="0046207B" w14:paraId="6ED78128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F25CD2" w14:textId="77777777" w:rsidR="0046207B" w:rsidRPr="0046207B" w:rsidRDefault="0046207B" w:rsidP="0046207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FBAE7" w14:textId="77777777" w:rsidR="0046207B" w:rsidRPr="0046207B" w:rsidRDefault="0046207B" w:rsidP="0046207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22F3A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A6890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A2166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0BAA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C48C7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70FA33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B2C66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335E5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6207B" w:rsidRPr="0046207B" w14:paraId="763398F9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82DC2F" w14:textId="77777777" w:rsidR="0046207B" w:rsidRPr="0046207B" w:rsidRDefault="0046207B" w:rsidP="0046207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45CC45" w14:textId="6F3A4F29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A3AB3" w14:textId="1A05AFC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AB161" w14:textId="6447351F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3B399" w14:textId="654934D8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DDADB" w14:textId="11B351D8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0184" w14:textId="64712748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0E565" w14:textId="7552F628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D0F42" w14:textId="2BC93B5B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5F4054" w14:textId="57E7522F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46207B" w:rsidRPr="0046207B" w14:paraId="2AF8DF78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808D15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B12596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BC5DC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3EA4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A22DA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AFAD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B7FAD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DE50A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789EA1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6A52D8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6207B" w:rsidRPr="0046207B" w14:paraId="06F8213E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A1BE82" w14:textId="200CCBA5" w:rsidR="0046207B" w:rsidRPr="0046207B" w:rsidRDefault="0046207B" w:rsidP="0046207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Northern Territory</w:t>
            </w:r>
            <w:r w:rsidR="00993A5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46207B">
              <w:rPr>
                <w:rFonts w:ascii="Arial" w:hAnsi="Arial" w:cs="Arial"/>
                <w:sz w:val="16"/>
                <w:szCs w:val="16"/>
              </w:rPr>
              <w:t xml:space="preserve">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58BE" w14:textId="77777777" w:rsidR="0046207B" w:rsidRPr="0046207B" w:rsidRDefault="0046207B" w:rsidP="0046207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750DB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5C79D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8794A6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E6A23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1AA5A5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1781E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9F42F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98E61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6207B" w:rsidRPr="0046207B" w14:paraId="240FE291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2000B1" w14:textId="77777777" w:rsidR="0046207B" w:rsidRPr="0046207B" w:rsidRDefault="0046207B" w:rsidP="0046207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776D7" w14:textId="60E9677A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0FB7" w14:textId="59C3212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2B1D5" w14:textId="4B495E10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BCDD65" w14:textId="1F51E394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863B31" w14:textId="109C2B1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995EC" w14:textId="28E9054B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977BE" w14:textId="65AA4AA6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39B47" w14:textId="56CF5A0A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8B1F6" w14:textId="74243A20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</w:tr>
      <w:tr w:rsidR="0046207B" w:rsidRPr="0046207B" w14:paraId="587C7176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7390FF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E4294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D0D98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1F5449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16D14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27C25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917627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6E806C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41894D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D0F31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6207B" w:rsidRPr="0046207B" w14:paraId="4EEDCD0D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19B195" w14:textId="4B4AD147" w:rsidR="0046207B" w:rsidRPr="0046207B" w:rsidRDefault="0046207B" w:rsidP="0046207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Commonwealth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  <w:r w:rsidRPr="0046207B">
              <w:rPr>
                <w:rFonts w:ascii="Arial" w:hAnsi="Arial" w:cs="Arial"/>
                <w:sz w:val="16"/>
                <w:szCs w:val="16"/>
              </w:rPr>
              <w:t>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E7952" w14:textId="77777777" w:rsidR="0046207B" w:rsidRPr="0046207B" w:rsidRDefault="0046207B" w:rsidP="0046207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1109D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2717FF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07DFC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7DF90C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82CA8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660710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9EF71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D39AFE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6207B" w:rsidRPr="0046207B" w14:paraId="53359BDD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E05034" w14:textId="77777777" w:rsidR="0046207B" w:rsidRPr="0046207B" w:rsidRDefault="0046207B" w:rsidP="0046207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1A49F" w14:textId="3912B158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33,833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53769" w14:textId="78A51F28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B9434" w14:textId="05F5337E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10,014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A17FA8" w14:textId="66F093E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9,197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B3807" w14:textId="0D3B4A7A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1,470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91693D" w14:textId="6D483381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7F3D60" w14:textId="6850A61D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625B39" w14:textId="4D07ED9F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1,230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28143" w14:textId="0F5CEA62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55,744</w:t>
            </w:r>
          </w:p>
        </w:tc>
      </w:tr>
      <w:tr w:rsidR="0046207B" w:rsidRPr="0046207B" w14:paraId="2192391A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AA953C9" w14:textId="77777777" w:rsidR="0046207B" w:rsidRPr="0046207B" w:rsidRDefault="0046207B" w:rsidP="0046207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3270" w14:textId="42CF48EC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2,697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9BEC85" w14:textId="5781EA0A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CD917E" w14:textId="48B21B92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1,365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36D43" w14:textId="58532A3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58B1" w14:textId="11102D84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139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BE3E5E" w14:textId="3074A484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B5B3C" w14:textId="50B19425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80AC0" w14:textId="0DA93E81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14EA1" w14:textId="25E4EDA8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4,398</w:t>
            </w:r>
          </w:p>
        </w:tc>
      </w:tr>
      <w:tr w:rsidR="0046207B" w:rsidRPr="0046207B" w14:paraId="0999A698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1A56048" w14:textId="77777777" w:rsidR="0046207B" w:rsidRPr="0046207B" w:rsidRDefault="0046207B" w:rsidP="0046207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B68B9" w14:textId="337CC0FA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D4E62" w14:textId="3B5BF0EE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D4EE59" w14:textId="381A9D64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C8CA23" w14:textId="6A01DA77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FF79A7" w14:textId="46E50F8D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AECCF" w14:textId="7713FED0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BA5AF" w14:textId="4843E6D1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8,285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FCDF1" w14:textId="015EFE40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4,014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C6633" w14:textId="7659584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12,299</w:t>
            </w:r>
          </w:p>
        </w:tc>
      </w:tr>
      <w:tr w:rsidR="0046207B" w:rsidRPr="0046207B" w14:paraId="5ACD3CFC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698D6A1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ECE49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C7A4D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1C7CCA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40A7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91664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5CDE5B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B35B4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D822C4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BA9404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6207B" w:rsidRPr="0046207B" w14:paraId="31D4D2FD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98018" w14:textId="77777777" w:rsidR="0046207B" w:rsidRPr="0046207B" w:rsidRDefault="0046207B" w:rsidP="0046207B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A3C574" w14:textId="64B4D766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15,953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AB77B" w14:textId="2383B9D1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BD8FF8" w14:textId="2E3D978B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491654" w14:textId="669E92CD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EA75C6" w14:textId="04595570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B4FDEE" w14:textId="1BB48159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E5480" w14:textId="1854322E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C7F75" w14:textId="6A1B04DE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24D85" w14:textId="13027A1E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15,953</w:t>
            </w:r>
          </w:p>
        </w:tc>
      </w:tr>
      <w:tr w:rsidR="0046207B" w:rsidRPr="0046207B" w14:paraId="378E5592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AF0E7F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C0F20" w14:textId="445CED76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181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D3B88" w14:textId="18C5E9C6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91A275" w14:textId="2BB61370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4,210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1203" w14:textId="420FFE34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49B6B6" w14:textId="30BEB47D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232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331BE" w14:textId="022A5F7A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C826C2" w14:textId="6CAE576B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83A710" w14:textId="343B0AD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ACC856" w14:textId="22BD267B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4,623</w:t>
            </w:r>
          </w:p>
        </w:tc>
      </w:tr>
      <w:tr w:rsidR="0046207B" w:rsidRPr="0046207B" w14:paraId="41B03B59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A75A312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CBFF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7C30A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22277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00DBD0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D9754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A3200D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13E7C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96D185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0B72F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6207B" w:rsidRPr="0046207B" w14:paraId="063BF129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0E1A4CB" w14:textId="172CB247" w:rsidR="0046207B" w:rsidRPr="0046207B" w:rsidRDefault="0046207B" w:rsidP="0046207B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Loan Council</w:t>
            </w:r>
            <w:r w:rsidR="00993A5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46207B">
              <w:rPr>
                <w:rFonts w:ascii="Arial" w:hAnsi="Arial" w:cs="Arial"/>
                <w:sz w:val="16"/>
                <w:szCs w:val="16"/>
              </w:rPr>
              <w:t>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7BC2F6" w14:textId="5EDEAE70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13,325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F30839" w14:textId="1259EC68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F36AA" w14:textId="05D8D45C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4,902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310E4B" w14:textId="3C20B066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8,500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3AE0" w14:textId="45649706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5,575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255EDF" w14:textId="620D5FF8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B54D08" w14:textId="28A66B8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F257" w14:textId="609C3042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4,436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5C38E" w14:textId="4EBC2382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36,738</w:t>
            </w:r>
          </w:p>
        </w:tc>
      </w:tr>
      <w:tr w:rsidR="0046207B" w:rsidRPr="0046207B" w14:paraId="0A0E72A4" w14:textId="77777777" w:rsidTr="0046207B">
        <w:trPr>
          <w:divId w:val="54353066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49F6BD0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2F7F410" w14:textId="17D53006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68,816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D5ADA0F" w14:textId="5D9C8F57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6,091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16C5FE5" w14:textId="157C79A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25,100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5A7A424" w14:textId="04D8BFF6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17,894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B50CBA6" w14:textId="2A89051C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8,149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5A17F96" w14:textId="3EF0E8EC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1,226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A886FE" w14:textId="7FA41A1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8,285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F4F8E86" w14:textId="0E8EE282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9,816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A1B72C2" w14:textId="4659CBB1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145,377</w:t>
            </w:r>
          </w:p>
        </w:tc>
      </w:tr>
    </w:tbl>
    <w:p w14:paraId="4CAEA612" w14:textId="5FA1B2C0" w:rsidR="000F6C3E" w:rsidRDefault="000F6C3E" w:rsidP="00D0369C">
      <w:r>
        <w:br w:type="page"/>
      </w:r>
    </w:p>
    <w:p w14:paraId="7CA4EBA4" w14:textId="22A99ABB" w:rsidR="0046207B" w:rsidRDefault="004D3D37" w:rsidP="0046207B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C5C3B">
        <w:lastRenderedPageBreak/>
        <w:t>Table</w:t>
      </w:r>
      <w:r w:rsidR="00E06D39">
        <w:t> </w:t>
      </w:r>
      <w:r w:rsidRPr="004C5C3B">
        <w:t>D.2:</w:t>
      </w:r>
      <w:r w:rsidR="006C783F">
        <w:t xml:space="preserve"> </w:t>
      </w:r>
      <w:r w:rsidRPr="004C5C3B">
        <w:t xml:space="preserve">Summary of advances, repayments and interest, by year and state (continued) </w:t>
      </w:r>
      <w:bookmarkStart w:id="3" w:name="_1709735750"/>
      <w:bookmarkEnd w:id="3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46207B" w:rsidRPr="0046207B" w14:paraId="54756A23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0C030A" w14:textId="529DE7FB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$</w:t>
            </w:r>
            <w:r w:rsidR="00993A52">
              <w:rPr>
                <w:rFonts w:ascii="Arial" w:hAnsi="Arial" w:cs="Arial"/>
                <w:sz w:val="16"/>
                <w:szCs w:val="16"/>
              </w:rPr>
              <w:t>’</w:t>
            </w:r>
            <w:r w:rsidRPr="0046207B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DD9E42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30CF4C2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316ABD0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7CA35C9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37E3717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142360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B9E18A7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B24A565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7E9EEA8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46207B" w:rsidRPr="0046207B" w14:paraId="0CAF536C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75A904" w14:textId="4C3922AC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2024</w:t>
            </w:r>
            <w:r w:rsidR="00993A52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1D24C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D9143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AA782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8FCEC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BA348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93C7D0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655B6A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70DE14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0486AD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6207B" w:rsidRPr="0046207B" w14:paraId="082EFE35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D200F08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D739C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8E902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FDA8E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C0317B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728DB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3CFD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B912D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D27F7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3068C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6207B" w:rsidRPr="0046207B" w14:paraId="181CAB14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DDAE676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C800FB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DA54EF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F90DB2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F3A55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DB275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741BB3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7A321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1A01A1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D52C2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6207B" w:rsidRPr="0046207B" w14:paraId="08625451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EDBE680" w14:textId="77777777" w:rsidR="0046207B" w:rsidRPr="0046207B" w:rsidRDefault="0046207B" w:rsidP="00A954A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2673DE" w14:textId="1B273930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641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814C4" w14:textId="325380FE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3,526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18CA2" w14:textId="32C37E9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1,214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FCC5C4" w14:textId="5150795F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BE2C4" w14:textId="05906124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112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76EFD" w14:textId="76ADE9B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302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E9CE6E" w14:textId="4DCEF167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128BB" w14:textId="55FA4F61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A44E73" w14:textId="461C5195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5,795</w:t>
            </w:r>
          </w:p>
        </w:tc>
      </w:tr>
      <w:tr w:rsidR="0046207B" w:rsidRPr="0046207B" w14:paraId="19CC1E99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F49664A" w14:textId="77777777" w:rsidR="0046207B" w:rsidRPr="0046207B" w:rsidRDefault="0046207B" w:rsidP="00A954A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60DEE" w14:textId="106B47E5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297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1569F" w14:textId="04ACB97D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849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51903" w14:textId="5828813D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320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D3652" w14:textId="1469596F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09C467" w14:textId="03B50DF6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141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C06A60" w14:textId="1B6356C5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208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DBF3D" w14:textId="3EDEF81A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5E633E" w14:textId="6BCFFE4C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24ACB" w14:textId="459D4431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1,815</w:t>
            </w:r>
          </w:p>
        </w:tc>
      </w:tr>
      <w:tr w:rsidR="0046207B" w:rsidRPr="0046207B" w14:paraId="5F444064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BE86AF" w14:textId="77777777" w:rsidR="0046207B" w:rsidRPr="0046207B" w:rsidRDefault="0046207B" w:rsidP="00A954A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1BCC5" w14:textId="77777777" w:rsidR="0046207B" w:rsidRPr="0046207B" w:rsidRDefault="0046207B" w:rsidP="0046207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F39932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4905E2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3662D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3933A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D411D5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CD24C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DC971B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DDD6B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6207B" w:rsidRPr="0046207B" w14:paraId="1844F239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671318" w14:textId="77777777" w:rsidR="0046207B" w:rsidRPr="0046207B" w:rsidRDefault="0046207B" w:rsidP="00A954A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546699" w14:textId="723E616D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F0BE1F" w14:textId="6D454899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A6A20" w14:textId="7172E5B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636AD" w14:textId="1FDBE326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EC57A6" w14:textId="67C0711F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EB5C1D" w14:textId="64F34EC6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99216" w14:textId="63965115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A62FC3" w14:textId="6E6C31C8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2F02D" w14:textId="7C2C8114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46207B" w:rsidRPr="0046207B" w14:paraId="22AFC547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0D428F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BF373A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B6664B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7F03E4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527F5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AAB95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B55B34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8BF33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4BAAD1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502F9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6207B" w:rsidRPr="0046207B" w14:paraId="691AB4FC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2FFED2" w14:textId="6B8A0861" w:rsidR="0046207B" w:rsidRPr="0046207B" w:rsidRDefault="0046207B" w:rsidP="00A954A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Northern Territory</w:t>
            </w:r>
            <w:r w:rsidR="00993A5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46207B">
              <w:rPr>
                <w:rFonts w:ascii="Arial" w:hAnsi="Arial" w:cs="Arial"/>
                <w:sz w:val="16"/>
                <w:szCs w:val="16"/>
              </w:rPr>
              <w:t xml:space="preserve">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FA9CF" w14:textId="77777777" w:rsidR="0046207B" w:rsidRPr="0046207B" w:rsidRDefault="0046207B" w:rsidP="0046207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325D23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BF9FB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21EC1A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B53BA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7B579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79D7EB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D40F8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2178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6207B" w:rsidRPr="0046207B" w14:paraId="410D0F4B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9E10D2" w14:textId="77777777" w:rsidR="0046207B" w:rsidRPr="0046207B" w:rsidRDefault="0046207B" w:rsidP="00A954A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F82A00" w14:textId="66C072E4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FF014" w14:textId="480A65C8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5A244D" w14:textId="6B107021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2F93AF" w14:textId="57E73F8E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18834" w14:textId="46939A3C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2EE75" w14:textId="7951FB59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52E7DA" w14:textId="688E313D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57EDE" w14:textId="5AE7FE9F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310156" w14:textId="1435711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487</w:t>
            </w:r>
          </w:p>
        </w:tc>
      </w:tr>
      <w:tr w:rsidR="0046207B" w:rsidRPr="0046207B" w14:paraId="4CBADA01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107BED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EF81B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3108CF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2BE7B6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64E3FF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B6DED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4F117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1F0F2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55BD6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C11E79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6207B" w:rsidRPr="0046207B" w14:paraId="5B98A85B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74A2E3B" w14:textId="608A08CC" w:rsidR="0046207B" w:rsidRPr="0046207B" w:rsidRDefault="0046207B" w:rsidP="00A954A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Commonwealth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  <w:r w:rsidRPr="0046207B">
              <w:rPr>
                <w:rFonts w:ascii="Arial" w:hAnsi="Arial" w:cs="Arial"/>
                <w:sz w:val="16"/>
                <w:szCs w:val="16"/>
              </w:rPr>
              <w:t>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C6D6B" w14:textId="77777777" w:rsidR="0046207B" w:rsidRPr="0046207B" w:rsidRDefault="0046207B" w:rsidP="0046207B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E6F80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83BE0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4DA097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16C51A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946736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486A9F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2F0DBB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2EB313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6207B" w:rsidRPr="0046207B" w14:paraId="331FF45C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A7F9DB4" w14:textId="77777777" w:rsidR="0046207B" w:rsidRPr="0046207B" w:rsidRDefault="0046207B" w:rsidP="00A954A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1B26B" w14:textId="18973DA6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11,743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B69D44" w14:textId="08C68FAA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BC3735" w14:textId="4E5DB801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3,508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9ECFAF" w14:textId="5DAE0F6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3,296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247D7" w14:textId="53F05C78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775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DABFB9" w14:textId="0723218E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F9F405" w14:textId="291A20D1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135F86" w14:textId="742E98BD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753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446D3F" w14:textId="21C8566E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20,075</w:t>
            </w:r>
          </w:p>
        </w:tc>
      </w:tr>
      <w:tr w:rsidR="0046207B" w:rsidRPr="0046207B" w14:paraId="5696D577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BEE4B88" w14:textId="77777777" w:rsidR="0046207B" w:rsidRPr="0046207B" w:rsidRDefault="0046207B" w:rsidP="00A954A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D47FA4" w14:textId="66355CE9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1,064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318B53" w14:textId="5FC6C427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BAB357" w14:textId="64F38D4D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579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CF52" w14:textId="5B4E1838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457E7" w14:textId="5AA06861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0D0DF7" w14:textId="35A73F50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DD766E" w14:textId="3B7C7F3B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150832" w14:textId="0A6DCB58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81C6A" w14:textId="0269DD2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1,768</w:t>
            </w:r>
          </w:p>
        </w:tc>
      </w:tr>
      <w:tr w:rsidR="0046207B" w:rsidRPr="0046207B" w14:paraId="7A274D0F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881097" w14:textId="77777777" w:rsidR="0046207B" w:rsidRPr="0046207B" w:rsidRDefault="0046207B" w:rsidP="00A954A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1734E" w14:textId="0B849034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E15A51" w14:textId="53FF30D5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52AD3F" w14:textId="48218580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CCF8DF" w14:textId="538BFCD8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743238" w14:textId="29C49A1A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75275" w14:textId="40D5CEE0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30A41" w14:textId="538ED838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3,295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0D187C" w14:textId="51B5F9B6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1,222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7121B7" w14:textId="35D20424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4,517</w:t>
            </w:r>
          </w:p>
        </w:tc>
      </w:tr>
      <w:tr w:rsidR="0046207B" w:rsidRPr="0046207B" w14:paraId="40794F86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C421A6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4BB80C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0568F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5A09D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F79C2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ECF55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4D122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7FCB7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E6B984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67F045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6207B" w:rsidRPr="0046207B" w14:paraId="65ACDB46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EC93F6" w14:textId="77777777" w:rsidR="0046207B" w:rsidRPr="0046207B" w:rsidRDefault="0046207B" w:rsidP="00A954A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4F465" w14:textId="704839C4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452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50B117" w14:textId="42F207B9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A6967F" w14:textId="7471FF51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E8697E" w14:textId="04401734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3DB11" w14:textId="4EA744A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980247" w14:textId="7A19805A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9C353D" w14:textId="10AB2F9D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317AA" w14:textId="627EBB0F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9F9891" w14:textId="1BE1C221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452</w:t>
            </w:r>
          </w:p>
        </w:tc>
      </w:tr>
      <w:tr w:rsidR="0046207B" w:rsidRPr="0046207B" w14:paraId="428904D6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364FC26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A10FA" w14:textId="5FF0ADD6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570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A1220" w14:textId="3FECCCED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F61E27" w14:textId="5F7230DE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743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FB7C7" w14:textId="65E9EF5A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6A1FA4" w14:textId="67B2FD25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CA1F5" w14:textId="0457354F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EE0380" w14:textId="6B6FA1E6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93AFE" w14:textId="68B19DF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8CE8F" w14:textId="44AB5B37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1,371</w:t>
            </w:r>
          </w:p>
        </w:tc>
      </w:tr>
      <w:tr w:rsidR="0046207B" w:rsidRPr="0046207B" w14:paraId="18594969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8B6B1F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954E3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5A4D05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9C0BD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3D952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64DD47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89D95E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4A645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B649C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F6958" w14:textId="77777777" w:rsidR="0046207B" w:rsidRPr="0046207B" w:rsidRDefault="0046207B" w:rsidP="0046207B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46207B" w:rsidRPr="0046207B" w14:paraId="6065D82D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461FEF6" w14:textId="577547FA" w:rsidR="0046207B" w:rsidRPr="0046207B" w:rsidRDefault="0046207B" w:rsidP="00A954A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Loan Council</w:t>
            </w:r>
            <w:r w:rsidR="00993A5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46207B">
              <w:rPr>
                <w:rFonts w:ascii="Arial" w:hAnsi="Arial" w:cs="Arial"/>
                <w:sz w:val="16"/>
                <w:szCs w:val="16"/>
              </w:rPr>
              <w:t>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EF797" w14:textId="6557FF28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13,386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D15A0" w14:textId="08B6ADAB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376B0" w14:textId="711E3487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4,764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D166E" w14:textId="4A95ED35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8,090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2414A" w14:textId="1AAC9BAD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5,892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EFB118" w14:textId="3D0EE43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986EA" w14:textId="04FB4C35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98463" w14:textId="25E11DD1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4,767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08D1D0" w14:textId="16D58D86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36,899</w:t>
            </w:r>
          </w:p>
        </w:tc>
      </w:tr>
      <w:tr w:rsidR="0046207B" w:rsidRPr="0046207B" w14:paraId="02402713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3185B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46207B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36A2503" w14:textId="1DA9AA9E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28,153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A1AC8A4" w14:textId="4531C570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4,375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9032A3" w14:textId="674AA12A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11,128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F3892E" w14:textId="1AE42027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11,461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7E28E31" w14:textId="1B499EB8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7,028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975B788" w14:textId="1C2CD07B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510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0EAC0D" w14:textId="7A419426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3,295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1EB7225" w14:textId="092D91B0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7,229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86E65B" w14:textId="4BBB2247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sz w:val="16"/>
                <w:szCs w:val="16"/>
              </w:rPr>
              <w:t>73,179</w:t>
            </w:r>
          </w:p>
        </w:tc>
      </w:tr>
      <w:tr w:rsidR="0046207B" w:rsidRPr="0046207B" w14:paraId="6D52C7B3" w14:textId="77777777" w:rsidTr="00A954A0">
        <w:trPr>
          <w:divId w:val="1011490444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227BAAC" w14:textId="77777777" w:rsidR="0046207B" w:rsidRPr="0046207B" w:rsidRDefault="0046207B" w:rsidP="0046207B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9315038" w14:textId="6985A791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83,751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3DF6F4C" w14:textId="3B8F7256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10,466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DBDB9A8" w14:textId="7D760B7B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36,228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2885665" w14:textId="7A8528C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29,355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3673DE7" w14:textId="1423D506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15,177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BE9F42" w14:textId="23C26A1C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1,736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DF086BC" w14:textId="271C5B39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11,580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6DB961" w14:textId="27EC96A3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17,045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F6DAB56" w14:textId="6B255877" w:rsidR="0046207B" w:rsidRPr="0046207B" w:rsidRDefault="00993A52" w:rsidP="0046207B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46207B" w:rsidRPr="0046207B">
              <w:rPr>
                <w:rFonts w:ascii="Arial" w:hAnsi="Arial" w:cs="Arial"/>
                <w:b/>
                <w:bCs/>
                <w:sz w:val="16"/>
                <w:szCs w:val="16"/>
              </w:rPr>
              <w:t>205,338</w:t>
            </w:r>
          </w:p>
        </w:tc>
      </w:tr>
    </w:tbl>
    <w:p w14:paraId="08CBAD2B" w14:textId="2AF5617C" w:rsidR="004D3D37" w:rsidRPr="004C5C3B" w:rsidRDefault="004D3D37" w:rsidP="008279CB">
      <w:r w:rsidRPr="004C5C3B">
        <w:br w:type="page"/>
      </w:r>
    </w:p>
    <w:p w14:paraId="1F194BCB" w14:textId="31FF51E4" w:rsidR="008D7E40" w:rsidRDefault="004D3D37" w:rsidP="008D7E40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C5C3B">
        <w:lastRenderedPageBreak/>
        <w:t>Table</w:t>
      </w:r>
      <w:r w:rsidR="00E06D39">
        <w:t> </w:t>
      </w:r>
      <w:r w:rsidRPr="004C5C3B">
        <w:t>D.2:</w:t>
      </w:r>
      <w:r w:rsidR="006C783F">
        <w:t xml:space="preserve"> </w:t>
      </w:r>
      <w:r w:rsidRPr="004C5C3B">
        <w:t xml:space="preserve">Summary of advances, repayments and interest, by year and state (continued) </w:t>
      </w:r>
      <w:bookmarkStart w:id="4" w:name="_1709735752"/>
      <w:bookmarkEnd w:id="4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8D7E40" w:rsidRPr="008D7E40" w14:paraId="3D9B5FCF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355F9" w14:textId="440E17CD" w:rsidR="008D7E40" w:rsidRPr="008D7E40" w:rsidRDefault="008D7E40" w:rsidP="008D7E4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>$</w:t>
            </w:r>
            <w:r w:rsidR="00993A52">
              <w:rPr>
                <w:rFonts w:ascii="Arial" w:hAnsi="Arial" w:cs="Arial"/>
                <w:sz w:val="16"/>
                <w:szCs w:val="16"/>
              </w:rPr>
              <w:t>’</w:t>
            </w:r>
            <w:r w:rsidRPr="008D7E40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CA5F725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7E40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606F712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7E40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4142F4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7E40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6B28D8B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7E40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AECCD90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7E40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996CC67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7E40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92C6302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7E40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DF2A87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7E40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A6F5EFA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7E40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8D7E40" w:rsidRPr="008D7E40" w14:paraId="37EE7FEF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74A84" w14:textId="624777EF" w:rsidR="008D7E40" w:rsidRPr="008D7E40" w:rsidRDefault="008D7E40" w:rsidP="008D7E4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7E40">
              <w:rPr>
                <w:rFonts w:ascii="Arial" w:hAnsi="Arial" w:cs="Arial"/>
                <w:b/>
                <w:bCs/>
                <w:sz w:val="16"/>
                <w:szCs w:val="16"/>
              </w:rPr>
              <w:t>2025</w:t>
            </w:r>
            <w:r w:rsidR="00993A52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8D7E40">
              <w:rPr>
                <w:rFonts w:ascii="Arial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B253E9" w14:textId="77777777" w:rsidR="008D7E40" w:rsidRPr="008D7E40" w:rsidRDefault="008D7E40" w:rsidP="008D7E4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4A070F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9634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7814DE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56988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6E5AED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A30BBE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6431A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166F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D7E40" w:rsidRPr="008D7E40" w14:paraId="358FC5AA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EC4F8" w14:textId="77777777" w:rsidR="008D7E40" w:rsidRPr="008D7E40" w:rsidRDefault="008D7E40" w:rsidP="008D7E4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7E40">
              <w:rPr>
                <w:rFonts w:ascii="Arial" w:hAnsi="Arial" w:cs="Arial"/>
                <w:b/>
                <w:bCs/>
                <w:sz w:val="16"/>
                <w:szCs w:val="16"/>
              </w:rPr>
              <w:t>Advances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C7536E" w14:textId="77777777" w:rsidR="008D7E40" w:rsidRPr="008D7E40" w:rsidRDefault="008D7E40" w:rsidP="008D7E4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D88E08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CDB87A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2AE58E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B54C21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367C21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4FEA4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E9AEC5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E2A98F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D7E40" w:rsidRPr="008D7E40" w14:paraId="2344F8E3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EE831" w14:textId="77777777" w:rsidR="008D7E40" w:rsidRPr="008D7E40" w:rsidRDefault="008D7E40" w:rsidP="008D7E4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8D0C" w14:textId="6C240FA0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B5D8C1" w14:textId="29526BF1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94453" w14:textId="5E140538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EE052" w14:textId="79097403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807E28" w14:textId="7A6DE8D3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74B29A" w14:textId="747BC78C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49144" w14:textId="4FBB5D0B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5B6F1" w14:textId="65E238FE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82234" w14:textId="56CBF27D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8D7E40" w:rsidRPr="008D7E40" w14:paraId="2A39F886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80CE7B2" w14:textId="77777777" w:rsidR="008D7E40" w:rsidRPr="008D7E40" w:rsidRDefault="008D7E40" w:rsidP="008D7E4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>Total Advances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221593B" w14:textId="6D0819F1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468DD70" w14:textId="0373440A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03E395" w14:textId="14C7F720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E3EB96C" w14:textId="43DE51E9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5C4C77" w14:textId="6E9B6051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AEE17BE" w14:textId="5B9F1183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11BBCD" w14:textId="56DF72A8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25E70FB" w14:textId="5A76B5E0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C2107ED" w14:textId="1674F6F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8D7E40" w:rsidRPr="008D7E40" w14:paraId="527A601B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FFF5F7" w14:textId="77777777" w:rsidR="008D7E40" w:rsidRPr="008D7E40" w:rsidRDefault="008D7E40" w:rsidP="008D7E4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D7E40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8BAA92" w14:textId="77777777" w:rsidR="008D7E40" w:rsidRPr="008D7E40" w:rsidRDefault="008D7E40" w:rsidP="008D7E40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B7276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30763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3F37BC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9E7D0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ED91A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B7950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9B4BF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F68D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D7E40" w:rsidRPr="008D7E40" w14:paraId="40B03E90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BC5C054" w14:textId="77777777" w:rsidR="008D7E40" w:rsidRPr="008D7E40" w:rsidRDefault="008D7E40" w:rsidP="008D7E4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702C29" w14:textId="77777777" w:rsidR="008D7E40" w:rsidRPr="008D7E40" w:rsidRDefault="008D7E40" w:rsidP="008D7E4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AEBF8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B8972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4BA06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14953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6EA7E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CEA87B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2662D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B0FB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D7E40" w:rsidRPr="008D7E40" w14:paraId="0CFC41E5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CE8B0" w14:textId="77777777" w:rsidR="008D7E40" w:rsidRPr="008D7E40" w:rsidRDefault="008D7E40" w:rsidP="008D7E4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781A1" w14:textId="619C311E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1,613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4C13A" w14:textId="060518F5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5,214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458956" w14:textId="3680DA9D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3,338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B29C15" w14:textId="70ED5F98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A46C" w14:textId="101AAF24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22B86C" w14:textId="0AF5068B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745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09E45F" w14:textId="6BC97126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8AE1E2" w14:textId="6030BD98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87EFC" w14:textId="4566569D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11,196</w:t>
            </w:r>
          </w:p>
        </w:tc>
      </w:tr>
      <w:tr w:rsidR="008D7E40" w:rsidRPr="008D7E40" w14:paraId="2F98CB17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78B872" w14:textId="77777777" w:rsidR="008D7E40" w:rsidRPr="008D7E40" w:rsidRDefault="008D7E40" w:rsidP="008D7E4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48C77A" w14:textId="11D8F06C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3,887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979E6" w14:textId="7B5A916B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966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663995" w14:textId="27F8A139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1,659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BBD87B" w14:textId="2C688556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6CA7E0" w14:textId="0934A7BE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528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0F0E7" w14:textId="4A5E62BB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581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6A510" w14:textId="38C3A76C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8713CE" w14:textId="627BDBD2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0F9A21" w14:textId="39A40560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7,621</w:t>
            </w:r>
          </w:p>
        </w:tc>
      </w:tr>
      <w:tr w:rsidR="008D7E40" w:rsidRPr="008D7E40" w14:paraId="18131A75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B408CD" w14:textId="77777777" w:rsidR="008D7E40" w:rsidRPr="008D7E40" w:rsidRDefault="008D7E40" w:rsidP="008D7E4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252F9" w14:textId="77777777" w:rsidR="008D7E40" w:rsidRPr="008D7E40" w:rsidRDefault="008D7E40" w:rsidP="008D7E40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F604A1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1C7D2B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FA8496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D172F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F0B64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4D756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55D289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AB8DE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D7E40" w:rsidRPr="008D7E40" w14:paraId="2AA9BBB7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EAAD15" w14:textId="77777777" w:rsidR="008D7E40" w:rsidRPr="008D7E40" w:rsidRDefault="008D7E40" w:rsidP="008D7E4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FEC968" w14:textId="0F888408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817F43" w14:textId="7873C1D0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FBF712" w14:textId="0D0371F8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423D31" w14:textId="753FC86C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323780" w14:textId="262EA3B7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7F3E8" w14:textId="78922A47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4CCEB" w14:textId="5DBAA513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5631B5" w14:textId="47096F21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DBA88" w14:textId="230C5D98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8D7E40" w:rsidRPr="008D7E40" w14:paraId="0FC92660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C9319D2" w14:textId="77777777" w:rsidR="008D7E40" w:rsidRPr="008D7E40" w:rsidRDefault="008D7E40" w:rsidP="008D7E4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526BEC" w14:textId="77777777" w:rsidR="008D7E40" w:rsidRPr="008D7E40" w:rsidRDefault="008D7E40" w:rsidP="008D7E4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032661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E45BC9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A2144B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17F21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A6CE75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4B448E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91E48F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A2E25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D7E40" w:rsidRPr="008D7E40" w14:paraId="7B059FB6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D1D7B0" w14:textId="2C9F21A6" w:rsidR="008D7E40" w:rsidRPr="008D7E40" w:rsidRDefault="008D7E40" w:rsidP="008D7E4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>Northern Territory</w:t>
            </w:r>
            <w:r w:rsidR="00993A5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8D7E40">
              <w:rPr>
                <w:rFonts w:ascii="Arial" w:hAnsi="Arial" w:cs="Arial"/>
                <w:sz w:val="16"/>
                <w:szCs w:val="16"/>
              </w:rPr>
              <w:t xml:space="preserve">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C5839" w14:textId="77777777" w:rsidR="008D7E40" w:rsidRPr="008D7E40" w:rsidRDefault="008D7E40" w:rsidP="008D7E40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16205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A0F18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A1C4D0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84923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A9AEE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4686C9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AD9D32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744848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D7E40" w:rsidRPr="008D7E40" w14:paraId="10F53E96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1CCF3BE" w14:textId="77777777" w:rsidR="008D7E40" w:rsidRPr="008D7E40" w:rsidRDefault="008D7E40" w:rsidP="008D7E4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AF85C8" w14:textId="47C64452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AC279E" w14:textId="26ED5AED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78A9B1" w14:textId="1A756656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2EE93" w14:textId="502C8ABC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57603B" w14:textId="5A7E1AF9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3A7AE" w14:textId="7B8B183A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47595" w14:textId="401E975A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FB7E3" w14:textId="75322CB4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6E4261" w14:textId="48467392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</w:tr>
      <w:tr w:rsidR="008D7E40" w:rsidRPr="008D7E40" w14:paraId="6BF029D9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6EAE93" w14:textId="77777777" w:rsidR="008D7E40" w:rsidRPr="008D7E40" w:rsidRDefault="008D7E40" w:rsidP="008D7E4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2C0C14" w14:textId="77777777" w:rsidR="008D7E40" w:rsidRPr="008D7E40" w:rsidRDefault="008D7E40" w:rsidP="008D7E4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D82A77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1F0D9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E17198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CFE056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DE107E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2B9607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765BB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7692F1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D7E40" w:rsidRPr="008D7E40" w14:paraId="47E80850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782653C" w14:textId="30262950" w:rsidR="008D7E40" w:rsidRPr="008D7E40" w:rsidRDefault="008D7E40" w:rsidP="008D7E4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>Commonwealth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  <w:r w:rsidRPr="008D7E40">
              <w:rPr>
                <w:rFonts w:ascii="Arial" w:hAnsi="Arial" w:cs="Arial"/>
                <w:sz w:val="16"/>
                <w:szCs w:val="16"/>
              </w:rPr>
              <w:t>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72B54B" w14:textId="77777777" w:rsidR="008D7E40" w:rsidRPr="008D7E40" w:rsidRDefault="008D7E40" w:rsidP="008D7E40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1D9E3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30928F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36187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128F9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3DA363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1D904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DF564E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FEBEBD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D7E40" w:rsidRPr="008D7E40" w14:paraId="6CB83EF7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3D2FC" w14:textId="77777777" w:rsidR="008D7E40" w:rsidRPr="008D7E40" w:rsidRDefault="008D7E40" w:rsidP="008D7E4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1DE65" w14:textId="33290A9E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35,303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8DA229" w14:textId="50E03C41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92ADBA" w14:textId="1E123F90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10,443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1F8035" w14:textId="26B10E82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9,599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86173E" w14:textId="4ABDF441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1,544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682E2" w14:textId="4783C61A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7FE62" w14:textId="16FA91E2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6A6C1" w14:textId="1CD234A1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1,286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6819F3" w14:textId="0C75CEDB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58,175</w:t>
            </w:r>
          </w:p>
        </w:tc>
      </w:tr>
      <w:tr w:rsidR="008D7E40" w:rsidRPr="008D7E40" w14:paraId="36BECF63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35472B4" w14:textId="77777777" w:rsidR="008D7E40" w:rsidRPr="008D7E40" w:rsidRDefault="008D7E40" w:rsidP="008D7E4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14FAA" w14:textId="2E2F8DDC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2,779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19F25D" w14:textId="5691CB8D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3D02B" w14:textId="10B3587D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1,506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60186" w14:textId="4F4B0664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200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754DEC" w14:textId="36E7A4AC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153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3AFADB" w14:textId="2D1205A4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645CC" w14:textId="6E5C0757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A0A3AF" w14:textId="1CE00EF0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47379" w14:textId="3F595406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4,638</w:t>
            </w:r>
          </w:p>
        </w:tc>
      </w:tr>
      <w:tr w:rsidR="008D7E40" w:rsidRPr="008D7E40" w14:paraId="5094BC23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126C80E" w14:textId="77777777" w:rsidR="008D7E40" w:rsidRPr="008D7E40" w:rsidRDefault="008D7E40" w:rsidP="008D7E4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598AD" w14:textId="5315839F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4F0BA6" w14:textId="43D97874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EC13C" w14:textId="4D69944E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80425" w14:textId="3BE839F0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3E81F" w14:textId="3A87AB41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C973A" w14:textId="7E2E2112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4234C2" w14:textId="01EF8AF2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8,209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EEC228" w14:textId="15D533E0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4,215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B3D8B" w14:textId="713CFA92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12,424</w:t>
            </w:r>
          </w:p>
        </w:tc>
      </w:tr>
      <w:tr w:rsidR="008D7E40" w:rsidRPr="008D7E40" w14:paraId="1D32C906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5025EDB" w14:textId="77777777" w:rsidR="008D7E40" w:rsidRPr="008D7E40" w:rsidRDefault="008D7E40" w:rsidP="008D7E4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F715" w14:textId="77777777" w:rsidR="008D7E40" w:rsidRPr="008D7E40" w:rsidRDefault="008D7E40" w:rsidP="008D7E4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CE6D4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012C8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D4C3D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7281DF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ED2D50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04616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D5C63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8E03C2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D7E40" w:rsidRPr="008D7E40" w14:paraId="2C70D653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056B0B7" w14:textId="77777777" w:rsidR="008D7E40" w:rsidRPr="008D7E40" w:rsidRDefault="008D7E40" w:rsidP="008D7E40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C63C8A" w14:textId="171BA8F7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D4EBA" w14:textId="4474CCC8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2122F" w14:textId="0155C4E5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05C09" w14:textId="0CFB0B09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77946" w14:textId="41AB370B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A42827" w14:textId="151DC362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54312" w14:textId="126DFBE2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B00BF" w14:textId="57619B3A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289F37" w14:textId="740C5743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8D7E40" w:rsidRPr="008D7E40" w14:paraId="64CDC076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FDB03B8" w14:textId="77777777" w:rsidR="008D7E40" w:rsidRPr="008D7E40" w:rsidRDefault="008D7E40" w:rsidP="008D7E4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A9452" w14:textId="00801BE7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4,095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8C59C" w14:textId="1F0D31E9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11D7E0" w14:textId="3BC485A4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7,103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937CEC" w14:textId="413C04C1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C4DB0" w14:textId="301692A8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408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D3E9D" w14:textId="771744AA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7F988" w14:textId="14BD349B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B0D8" w14:textId="110CF58C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93186" w14:textId="367C194D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11,606</w:t>
            </w:r>
          </w:p>
        </w:tc>
      </w:tr>
      <w:tr w:rsidR="008D7E40" w:rsidRPr="008D7E40" w14:paraId="4C02F383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45D6674" w14:textId="77777777" w:rsidR="008D7E40" w:rsidRPr="008D7E40" w:rsidRDefault="008D7E40" w:rsidP="008D7E4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304615" w14:textId="77777777" w:rsidR="008D7E40" w:rsidRPr="008D7E40" w:rsidRDefault="008D7E40" w:rsidP="008D7E4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D7A95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46FA3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B7AF6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8F26D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92F3F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629B9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B93FF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3965CC" w14:textId="77777777" w:rsidR="008D7E40" w:rsidRPr="008D7E40" w:rsidRDefault="008D7E40" w:rsidP="008D7E40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D7E40" w:rsidRPr="008D7E40" w14:paraId="7AF25A2F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44CF78" w14:textId="307AE89D" w:rsidR="008D7E40" w:rsidRPr="008D7E40" w:rsidRDefault="008D7E40" w:rsidP="008D7E40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>Loan Council</w:t>
            </w:r>
            <w:r w:rsidR="00993A5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8D7E40">
              <w:rPr>
                <w:rFonts w:ascii="Arial" w:hAnsi="Arial" w:cs="Arial"/>
                <w:sz w:val="16"/>
                <w:szCs w:val="16"/>
              </w:rPr>
              <w:t>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80821" w14:textId="1DC13F32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13,925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BCDC83" w14:textId="7B7CF80C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4779D" w14:textId="60496DEB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5,123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4D9CB2" w14:textId="44B7172C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8,882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150A0" w14:textId="1B03E03E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5,825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FEDC9F" w14:textId="6B36D47E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29913" w14:textId="04700893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975B86" w14:textId="46271BDA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4,635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9EF38D" w14:textId="56A4FBAC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38,390</w:t>
            </w:r>
          </w:p>
        </w:tc>
      </w:tr>
      <w:tr w:rsidR="008D7E40" w:rsidRPr="008D7E40" w14:paraId="391557D3" w14:textId="77777777" w:rsidTr="008D7E40">
        <w:trPr>
          <w:divId w:val="157419605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3E7AC7D8" w14:textId="77777777" w:rsidR="008D7E40" w:rsidRPr="008D7E40" w:rsidRDefault="008D7E40" w:rsidP="008D7E40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D7E40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516C3C" w14:textId="4D9F95FD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61,602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9B1E734" w14:textId="73974E65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6,180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8FF9294" w14:textId="46BC5EA2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29,172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A705B1" w14:textId="36A47200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18,681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5922D8B" w14:textId="3435C233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8,744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3EA09F5" w14:textId="69AA1491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1,326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48CDB63" w14:textId="0FA7C714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8,209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AC94793" w14:textId="69A6A8E3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10,272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6CB8761" w14:textId="4870536D" w:rsidR="008D7E40" w:rsidRPr="008D7E40" w:rsidRDefault="00993A52" w:rsidP="008D7E40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D7E40" w:rsidRPr="008D7E40">
              <w:rPr>
                <w:rFonts w:ascii="Arial" w:hAnsi="Arial" w:cs="Arial"/>
                <w:sz w:val="16"/>
                <w:szCs w:val="16"/>
              </w:rPr>
              <w:t>144,186</w:t>
            </w:r>
          </w:p>
        </w:tc>
      </w:tr>
    </w:tbl>
    <w:p w14:paraId="608F8FDA" w14:textId="4F95698E" w:rsidR="004D3D37" w:rsidRPr="004C5C3B" w:rsidRDefault="004D3D37" w:rsidP="00F504C7">
      <w:r w:rsidRPr="004C5C3B">
        <w:br w:type="page"/>
      </w:r>
    </w:p>
    <w:p w14:paraId="5FE5FC2D" w14:textId="4C8619B7" w:rsidR="00840662" w:rsidRDefault="004D3D37" w:rsidP="00840662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C5C3B">
        <w:lastRenderedPageBreak/>
        <w:t>Table</w:t>
      </w:r>
      <w:r w:rsidR="00E06D39">
        <w:t> </w:t>
      </w:r>
      <w:r w:rsidRPr="004C5C3B">
        <w:t>D.2:</w:t>
      </w:r>
      <w:r w:rsidR="006C783F">
        <w:t xml:space="preserve"> </w:t>
      </w:r>
      <w:r w:rsidRPr="004C5C3B">
        <w:t xml:space="preserve">Summary of advances, repayments and interest, by year and state (continued) </w:t>
      </w:r>
      <w:bookmarkStart w:id="5" w:name="_1709735754"/>
      <w:bookmarkEnd w:id="5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840662" w:rsidRPr="00840662" w14:paraId="1093AEAD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3A3C34" w14:textId="703C6C63" w:rsidR="00840662" w:rsidRPr="00840662" w:rsidRDefault="00840662" w:rsidP="0084066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40662">
              <w:rPr>
                <w:rFonts w:ascii="Arial" w:hAnsi="Arial" w:cs="Arial"/>
                <w:sz w:val="16"/>
                <w:szCs w:val="16"/>
              </w:rPr>
              <w:t>$</w:t>
            </w:r>
            <w:r w:rsidR="00993A52">
              <w:rPr>
                <w:rFonts w:ascii="Arial" w:hAnsi="Arial" w:cs="Arial"/>
                <w:sz w:val="16"/>
                <w:szCs w:val="16"/>
              </w:rPr>
              <w:t>’</w:t>
            </w:r>
            <w:r w:rsidRPr="00840662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2495AB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0662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88EA7D8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0662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3CA0ACC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0662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90CFB5E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0662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2141506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0662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77752C9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0662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7AFA710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0662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8A8D394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0662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C9822D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0662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840662" w:rsidRPr="00840662" w14:paraId="7A08544F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A0CA6A" w14:textId="0596E7F0" w:rsidR="00840662" w:rsidRPr="00840662" w:rsidRDefault="00840662" w:rsidP="0084066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0662">
              <w:rPr>
                <w:rFonts w:ascii="Arial" w:hAnsi="Arial" w:cs="Arial"/>
                <w:b/>
                <w:bCs/>
                <w:sz w:val="16"/>
                <w:szCs w:val="16"/>
              </w:rPr>
              <w:t>2025</w:t>
            </w:r>
            <w:r w:rsidR="00993A52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840662">
              <w:rPr>
                <w:rFonts w:ascii="Arial" w:hAnsi="Arial" w:cs="Arial"/>
                <w:b/>
                <w:bCs/>
                <w:sz w:val="16"/>
                <w:szCs w:val="16"/>
              </w:rPr>
              <w:t>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81F464" w14:textId="77777777" w:rsidR="00840662" w:rsidRPr="00840662" w:rsidRDefault="00840662" w:rsidP="0084066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9566E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572FB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8E9CA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DC5B8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0DCB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08F897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59C84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C21765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40662" w:rsidRPr="00840662" w14:paraId="66019073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974AA5" w14:textId="77777777" w:rsidR="00840662" w:rsidRPr="00840662" w:rsidRDefault="00840662" w:rsidP="0084066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0662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175DCE" w14:textId="77777777" w:rsidR="00840662" w:rsidRPr="00840662" w:rsidRDefault="00840662" w:rsidP="0084066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7674B6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851E5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1A87B2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498C5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5A6FD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1427A2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411EBC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44E492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40662" w:rsidRPr="00840662" w14:paraId="27664B71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50F7CB1" w14:textId="77777777" w:rsidR="00840662" w:rsidRPr="00840662" w:rsidRDefault="00840662" w:rsidP="0084066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40662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F883E" w14:textId="77777777" w:rsidR="00840662" w:rsidRPr="00840662" w:rsidRDefault="00840662" w:rsidP="0084066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A6241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E82623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0BF458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A98F8A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4641E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B1BB93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75C6BA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59C9F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40662" w:rsidRPr="00840662" w14:paraId="7DD24BA4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68F310" w14:textId="77777777" w:rsidR="00840662" w:rsidRPr="00840662" w:rsidRDefault="00840662" w:rsidP="0084066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40662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416B74" w14:textId="5C13358A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570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C41549" w14:textId="747A6BCF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3,294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716AB0" w14:textId="296B9DD4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1,065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69B43" w14:textId="343E79BE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4F0B18" w14:textId="0426B8D6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99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96293" w14:textId="3EB2EC14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269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7667C" w14:textId="2FD16937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238F06" w14:textId="0FA61C2C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3282D8" w14:textId="1F2F71F9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5,297</w:t>
            </w:r>
          </w:p>
        </w:tc>
      </w:tr>
      <w:tr w:rsidR="00840662" w:rsidRPr="00840662" w14:paraId="2F5DB72A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ACD51B" w14:textId="77777777" w:rsidR="00840662" w:rsidRPr="00840662" w:rsidRDefault="00840662" w:rsidP="0084066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40662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83079" w14:textId="3AB3EFE9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194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E84641" w14:textId="51654C10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811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DC2392" w14:textId="1C0700CE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260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D90E6" w14:textId="1DF55A4A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CA0DF" w14:textId="4B68D4BB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121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45245" w14:textId="4E690630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186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84F0F1" w14:textId="0254C2E5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1C1928" w14:textId="1C45B00A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DD193" w14:textId="0144356F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1,572</w:t>
            </w:r>
          </w:p>
        </w:tc>
      </w:tr>
      <w:tr w:rsidR="00840662" w:rsidRPr="00840662" w14:paraId="5DA045B0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489A07" w14:textId="77777777" w:rsidR="00840662" w:rsidRPr="00840662" w:rsidRDefault="00840662" w:rsidP="0084066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40662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49DB3B" w14:textId="77777777" w:rsidR="00840662" w:rsidRPr="00840662" w:rsidRDefault="00840662" w:rsidP="0084066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6C345B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183AA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4ED4B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03C98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B19837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95FB4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9618C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2FF394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40662" w:rsidRPr="00840662" w14:paraId="27597400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89E515E" w14:textId="77777777" w:rsidR="00840662" w:rsidRPr="00840662" w:rsidRDefault="00840662" w:rsidP="0084066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40662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A47A96" w14:textId="324B7D3A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F947F" w14:textId="1EE380B4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0BB55" w14:textId="15BB9A2B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F74A2" w14:textId="4045D2E5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3A5301" w14:textId="2D2F1CEA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8F1346" w14:textId="3CC6C258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329F6" w14:textId="0145B026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DB1C9" w14:textId="6B4980E9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A49AE" w14:textId="144289BA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840662" w:rsidRPr="00840662" w14:paraId="205DF8A3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C3EB09" w14:textId="77777777" w:rsidR="00840662" w:rsidRPr="00840662" w:rsidRDefault="00840662" w:rsidP="0084066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40662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C733D" w14:textId="77777777" w:rsidR="00840662" w:rsidRPr="00840662" w:rsidRDefault="00840662" w:rsidP="0084066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DC320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B385E7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4E2AF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191F67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D6855D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C71D8C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558C2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EAB63C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40662" w:rsidRPr="00840662" w14:paraId="02A3ACD6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184637" w14:textId="3F401B28" w:rsidR="00840662" w:rsidRPr="00840662" w:rsidRDefault="00840662" w:rsidP="0084066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40662">
              <w:rPr>
                <w:rFonts w:ascii="Arial" w:hAnsi="Arial" w:cs="Arial"/>
                <w:sz w:val="16"/>
                <w:szCs w:val="16"/>
              </w:rPr>
              <w:t>Northern Territory</w:t>
            </w:r>
            <w:r w:rsidR="00993A5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840662">
              <w:rPr>
                <w:rFonts w:ascii="Arial" w:hAnsi="Arial" w:cs="Arial"/>
                <w:sz w:val="16"/>
                <w:szCs w:val="16"/>
              </w:rPr>
              <w:t xml:space="preserve">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4A88A1" w14:textId="77777777" w:rsidR="00840662" w:rsidRPr="00840662" w:rsidRDefault="00840662" w:rsidP="0084066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686627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239B97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14DD41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78C196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74917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AC00FF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F2A67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A7D3E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40662" w:rsidRPr="00840662" w14:paraId="5E8DAEFC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C2A4437" w14:textId="77777777" w:rsidR="00840662" w:rsidRPr="00840662" w:rsidRDefault="00840662" w:rsidP="0084066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40662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7CDD8" w14:textId="3CF5168D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F0BC78" w14:textId="35FD1306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7B421B" w14:textId="61473C7D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A3B89D" w14:textId="61D666B2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EE185C" w14:textId="0EA740A3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29332D" w14:textId="37092B8F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D1034" w14:textId="1B3D7A86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835FF9" w14:textId="24B98BE3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480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5BF6F" w14:textId="75A2938A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480</w:t>
            </w:r>
          </w:p>
        </w:tc>
      </w:tr>
      <w:tr w:rsidR="00840662" w:rsidRPr="00840662" w14:paraId="2E4FAF38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7ED315" w14:textId="77777777" w:rsidR="00840662" w:rsidRPr="00840662" w:rsidRDefault="00840662" w:rsidP="0084066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40662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74CF28" w14:textId="77777777" w:rsidR="00840662" w:rsidRPr="00840662" w:rsidRDefault="00840662" w:rsidP="0084066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BF532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3A3377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52DD3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BF06F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3CB09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A0E3B9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4D06AD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5E5D9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40662" w:rsidRPr="00840662" w14:paraId="48EDE5FC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201B4B6" w14:textId="06C950D2" w:rsidR="00840662" w:rsidRPr="00840662" w:rsidRDefault="00840662" w:rsidP="0084066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40662">
              <w:rPr>
                <w:rFonts w:ascii="Arial" w:hAnsi="Arial" w:cs="Arial"/>
                <w:sz w:val="16"/>
                <w:szCs w:val="16"/>
              </w:rPr>
              <w:t>Commonwealth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  <w:r w:rsidRPr="00840662">
              <w:rPr>
                <w:rFonts w:ascii="Arial" w:hAnsi="Arial" w:cs="Arial"/>
                <w:sz w:val="16"/>
                <w:szCs w:val="16"/>
              </w:rPr>
              <w:t>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7E7AE4" w14:textId="77777777" w:rsidR="00840662" w:rsidRPr="00840662" w:rsidRDefault="00840662" w:rsidP="00840662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3D4F53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18FC78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9A4EDB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CFD111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46B25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F2890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3BFAE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7D45DD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40662" w:rsidRPr="00840662" w14:paraId="0101D7D9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99CBEF3" w14:textId="77777777" w:rsidR="00840662" w:rsidRPr="00840662" w:rsidRDefault="00840662" w:rsidP="0084066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40662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65847" w14:textId="2BFFA827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10,272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857A21" w14:textId="59433931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B11C3" w14:textId="304D1FDA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3,079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D55482" w14:textId="390DF239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2,895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17E401" w14:textId="42371B3C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702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92DFF7" w14:textId="7E5A4D9A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6EC41" w14:textId="25D9917C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C27E9C" w14:textId="25FBCE94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697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801065" w14:textId="14B8403C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17,645</w:t>
            </w:r>
          </w:p>
        </w:tc>
      </w:tr>
      <w:tr w:rsidR="00840662" w:rsidRPr="00840662" w14:paraId="66E9090E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C25B8D" w14:textId="77777777" w:rsidR="00840662" w:rsidRPr="00840662" w:rsidRDefault="00840662" w:rsidP="0084066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40662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3F0126" w14:textId="381465FD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943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D457" w14:textId="74F31482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ADD6AA" w14:textId="7BCDC7A0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518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0EF0E" w14:textId="0BCD73F6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67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AFC7DF" w14:textId="180F5C45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44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3A368" w14:textId="409DBA23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F0AE1D" w14:textId="14DDF638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546680" w14:textId="5CFE9827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1FC8" w14:textId="1910A406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1,572</w:t>
            </w:r>
          </w:p>
        </w:tc>
      </w:tr>
      <w:tr w:rsidR="00840662" w:rsidRPr="00840662" w14:paraId="3288342D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0D5048" w14:textId="77777777" w:rsidR="00840662" w:rsidRPr="00840662" w:rsidRDefault="00840662" w:rsidP="0084066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40662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D86BD" w14:textId="46EB97F6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6DD6B" w14:textId="24EDBF7A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594D20" w14:textId="190E13BA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F0BD2F" w14:textId="3C306A57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697F5" w14:textId="62FDC6C1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04A5A" w14:textId="7E7441FE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4128F3" w14:textId="2F389D15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2,923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CCCC57" w14:textId="519D9B58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1,021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C80C2F" w14:textId="665B6C69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3,944</w:t>
            </w:r>
          </w:p>
        </w:tc>
      </w:tr>
      <w:tr w:rsidR="00840662" w:rsidRPr="00840662" w14:paraId="1980733D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E4678AB" w14:textId="77777777" w:rsidR="00840662" w:rsidRPr="00840662" w:rsidRDefault="00840662" w:rsidP="0084066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40662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8FF530" w14:textId="77777777" w:rsidR="00840662" w:rsidRPr="00840662" w:rsidRDefault="00840662" w:rsidP="0084066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BE0DB4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06F02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4F778B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A9E4D7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BCE1AD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6DF5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C92E1E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AEDC5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40662" w:rsidRPr="00840662" w14:paraId="4736C7F3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D1A860" w14:textId="77777777" w:rsidR="00840662" w:rsidRPr="00840662" w:rsidRDefault="00840662" w:rsidP="00840662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840662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355413" w14:textId="28A8A37F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E737A3" w14:textId="3A4827DD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E6724" w14:textId="6EAA2CEC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D7C4E5" w14:textId="02E5A6BC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A93F7C" w14:textId="32F59965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55E07" w14:textId="14870239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24EE30" w14:textId="63799DB9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D27164" w14:textId="09FF909D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54EDE2" w14:textId="508CC1DD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840662" w:rsidRPr="00840662" w14:paraId="22D62501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A18EBF" w14:textId="77777777" w:rsidR="00840662" w:rsidRPr="00840662" w:rsidRDefault="00840662" w:rsidP="0084066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40662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EDE438" w14:textId="74DD4692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804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58FFFB" w14:textId="7BC89852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0E62C" w14:textId="6326B382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638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6B0358" w14:textId="3B5A6552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6C2D40" w14:textId="61534707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54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0A166" w14:textId="6083D277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0CCC40" w14:textId="4FDA9E1C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049962" w14:textId="72BA559D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7CE7D2" w14:textId="719E32E9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1,496</w:t>
            </w:r>
          </w:p>
        </w:tc>
      </w:tr>
      <w:tr w:rsidR="00840662" w:rsidRPr="00840662" w14:paraId="636A43F5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C56564E" w14:textId="77777777" w:rsidR="00840662" w:rsidRPr="00840662" w:rsidRDefault="00840662" w:rsidP="0084066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40662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39B7FD" w14:textId="77777777" w:rsidR="00840662" w:rsidRPr="00840662" w:rsidRDefault="00840662" w:rsidP="0084066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5453F5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2598D3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64A0AE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751EBB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28DEE0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B0347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B994B6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BC66" w14:textId="77777777" w:rsidR="00840662" w:rsidRPr="00840662" w:rsidRDefault="00840662" w:rsidP="00840662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840662" w:rsidRPr="00840662" w14:paraId="0C0817C1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BE02F7" w14:textId="5F02BC49" w:rsidR="00840662" w:rsidRPr="00840662" w:rsidRDefault="00840662" w:rsidP="00840662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840662">
              <w:rPr>
                <w:rFonts w:ascii="Arial" w:hAnsi="Arial" w:cs="Arial"/>
                <w:sz w:val="16"/>
                <w:szCs w:val="16"/>
              </w:rPr>
              <w:t>Loan Council</w:t>
            </w:r>
            <w:r w:rsidR="00993A5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840662">
              <w:rPr>
                <w:rFonts w:ascii="Arial" w:hAnsi="Arial" w:cs="Arial"/>
                <w:sz w:val="16"/>
                <w:szCs w:val="16"/>
              </w:rPr>
              <w:t>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84AC53" w14:textId="6390BBAF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12,787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3C9E4" w14:textId="54AC61D2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4EC39" w14:textId="2D1E8D39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4,543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7099F" w14:textId="47EF8DEB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7,708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D8D41A" w14:textId="263D16EE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5,641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DE440" w14:textId="368AAC68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A605E" w14:textId="3434CB6B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8FA608" w14:textId="294E2E42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4,567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13701" w14:textId="4AA9CC8A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35,246</w:t>
            </w:r>
          </w:p>
        </w:tc>
      </w:tr>
      <w:tr w:rsidR="00840662" w:rsidRPr="00840662" w14:paraId="5E0FBDD6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D83FA4A" w14:textId="77777777" w:rsidR="00840662" w:rsidRPr="00840662" w:rsidRDefault="00840662" w:rsidP="00840662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840662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25C50C" w14:textId="1D0A13A5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25,570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30520DF" w14:textId="6FE49DC4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4,105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CAD7BC" w14:textId="053D5AFC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10,103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C34781" w14:textId="0A2EAB65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10,670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9ACB2B" w14:textId="20A30418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6,661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171305F" w14:textId="529B9FEE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455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59A12D" w14:textId="0F989585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2,923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F890E24" w14:textId="5FB0C0C9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6,765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7F07043" w14:textId="3B3A54EC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sz w:val="16"/>
                <w:szCs w:val="16"/>
              </w:rPr>
              <w:t>67,252</w:t>
            </w:r>
          </w:p>
        </w:tc>
      </w:tr>
      <w:tr w:rsidR="00840662" w:rsidRPr="00840662" w14:paraId="7ADEBD67" w14:textId="77777777" w:rsidTr="00840662">
        <w:trPr>
          <w:divId w:val="1328945847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1CF2B28E" w14:textId="77777777" w:rsidR="00840662" w:rsidRPr="00840662" w:rsidRDefault="00840662" w:rsidP="00840662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840662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B8B613" w14:textId="5D876BC4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b/>
                <w:bCs/>
                <w:sz w:val="16"/>
                <w:szCs w:val="16"/>
              </w:rPr>
              <w:t>87,172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2DAB21" w14:textId="7FD64581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b/>
                <w:bCs/>
                <w:sz w:val="16"/>
                <w:szCs w:val="16"/>
              </w:rPr>
              <w:t>10,285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50ADB9F" w14:textId="4D6B6DFE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b/>
                <w:bCs/>
                <w:sz w:val="16"/>
                <w:szCs w:val="16"/>
              </w:rPr>
              <w:t>39,275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C9812F2" w14:textId="7679E893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b/>
                <w:bCs/>
                <w:sz w:val="16"/>
                <w:szCs w:val="16"/>
              </w:rPr>
              <w:t>29,351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11B7986" w14:textId="488A979C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b/>
                <w:bCs/>
                <w:sz w:val="16"/>
                <w:szCs w:val="16"/>
              </w:rPr>
              <w:t>15,405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11D894" w14:textId="466ABD2F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b/>
                <w:bCs/>
                <w:sz w:val="16"/>
                <w:szCs w:val="16"/>
              </w:rPr>
              <w:t>1,781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5AE89E0" w14:textId="01E6612C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b/>
                <w:bCs/>
                <w:sz w:val="16"/>
                <w:szCs w:val="16"/>
              </w:rPr>
              <w:t>11,132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3EBFD44" w14:textId="40910ABD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b/>
                <w:bCs/>
                <w:sz w:val="16"/>
                <w:szCs w:val="16"/>
              </w:rPr>
              <w:t>17,037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F5FD798" w14:textId="54413AC1" w:rsidR="00840662" w:rsidRPr="00840662" w:rsidRDefault="00993A52" w:rsidP="00840662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840662" w:rsidRPr="00840662">
              <w:rPr>
                <w:rFonts w:ascii="Arial" w:hAnsi="Arial" w:cs="Arial"/>
                <w:b/>
                <w:bCs/>
                <w:sz w:val="16"/>
                <w:szCs w:val="16"/>
              </w:rPr>
              <w:t>211,438</w:t>
            </w:r>
          </w:p>
        </w:tc>
      </w:tr>
    </w:tbl>
    <w:p w14:paraId="157FFFA3" w14:textId="56F9E9AB" w:rsidR="004D3D37" w:rsidRPr="004C5C3B" w:rsidRDefault="004D3D37" w:rsidP="00F504C7">
      <w:r w:rsidRPr="004C5C3B">
        <w:br w:type="page"/>
      </w:r>
    </w:p>
    <w:p w14:paraId="3FD4F36F" w14:textId="0141DE4D" w:rsidR="00D76909" w:rsidRDefault="004D3D37" w:rsidP="00D76909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C5C3B">
        <w:lastRenderedPageBreak/>
        <w:t>Table</w:t>
      </w:r>
      <w:r w:rsidR="00E06D39">
        <w:t> </w:t>
      </w:r>
      <w:r w:rsidRPr="004C5C3B">
        <w:t>D.2:</w:t>
      </w:r>
      <w:r w:rsidR="006C783F">
        <w:t xml:space="preserve"> </w:t>
      </w:r>
      <w:r w:rsidRPr="004C5C3B">
        <w:t xml:space="preserve">Summary of advances, repayments and interest, by year and state (continued) </w:t>
      </w:r>
      <w:bookmarkStart w:id="6" w:name="_1709735756"/>
      <w:bookmarkEnd w:id="6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D76909" w:rsidRPr="00D76909" w14:paraId="229C6F49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C6307" w14:textId="6451D6AD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$</w:t>
            </w:r>
            <w:r w:rsidR="00993A52">
              <w:rPr>
                <w:rFonts w:ascii="Arial" w:hAnsi="Arial" w:cs="Arial"/>
                <w:sz w:val="16"/>
                <w:szCs w:val="16"/>
              </w:rPr>
              <w:t>’</w:t>
            </w:r>
            <w:r w:rsidRPr="00D76909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AFD06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DB80A7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E329B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EB70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88EED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0A9E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C36C18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16B8B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A6408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D76909" w:rsidRPr="00D76909" w14:paraId="06303170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5F80B" w14:textId="42E0AF16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2026</w:t>
            </w:r>
            <w:r w:rsidR="00993A52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E9A47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8888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BA97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234E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54F5A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12983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826D9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416D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DE45F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76909" w:rsidRPr="00D76909" w14:paraId="373E9D02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E55B73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Advances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F20260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51EE2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2B01E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F4AE51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D04AA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CC6119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B5EF0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9F8516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1509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4D14E731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81A26DF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522E5A" w14:textId="4B2189A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C8F78E" w14:textId="27AED19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DD9A8" w14:textId="77257DF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3B80D" w14:textId="5CCF42E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8C981" w14:textId="4D1340A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371A3A" w14:textId="3E2AAA7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F5FE08" w14:textId="03C3B4B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F6661" w14:textId="5A952F2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A7592D" w14:textId="3004062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D76909" w:rsidRPr="00D76909" w14:paraId="56B1ABCC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5F62675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Total Advances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F2E204F" w14:textId="7E1CBF55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79A4D50" w14:textId="02ED2450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594F55E" w14:textId="587D59A0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95E1ED" w14:textId="5D7141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092594" w14:textId="019BAC3A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4F3687E" w14:textId="22D5B978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8FC9FC9" w14:textId="2DBD7646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E8ABF28" w14:textId="39C952DD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BD432E7" w14:textId="7D0A8D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D76909" w:rsidRPr="00D76909" w14:paraId="0B70F104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88FD1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2358B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DCEFA2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20766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429D1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9218D6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F7F2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E5BA8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1EF700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692F8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64B55ECC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DACD6B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0746BC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314B01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171B6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827D61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10D8F7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6056C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ED91A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924C3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03FAB2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5B31A372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0293AD" w14:textId="77777777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E805FA" w14:textId="32539574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2,113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3A0F28" w14:textId="536613D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25,303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42202" w14:textId="0B28AD5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11,328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99492" w14:textId="5320EC6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589D2" w14:textId="7AE4E4D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4FC9B" w14:textId="3C899BA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745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B8C72" w14:textId="3AC47A2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E7BC7F" w14:textId="133A580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707C2" w14:textId="709DF304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39,775</w:t>
            </w:r>
          </w:p>
        </w:tc>
      </w:tr>
      <w:tr w:rsidR="00D76909" w:rsidRPr="00D76909" w14:paraId="19B31706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A5843ED" w14:textId="77777777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32AA12" w14:textId="458B68F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2,396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35F9C" w14:textId="2A354C73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15,494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67D32A" w14:textId="1A842A5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4,884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CD6E3" w14:textId="7B36D43C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6C9A21" w14:textId="1AF5444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1,959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61D1C1" w14:textId="3AAAE6C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581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8DD5C" w14:textId="00E0BD1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110331" w14:textId="0834905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B43071" w14:textId="0069AD6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25,314</w:t>
            </w:r>
          </w:p>
        </w:tc>
      </w:tr>
      <w:tr w:rsidR="00D76909" w:rsidRPr="00D76909" w14:paraId="48C899BC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6870EF6" w14:textId="77777777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59550" w14:textId="77777777" w:rsidR="00D76909" w:rsidRPr="00D76909" w:rsidRDefault="00D76909" w:rsidP="00D7690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DDC68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0D3A0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78EE60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D90D9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AA29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8D0E72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FE1B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33DD97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2626BA4D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BE9DC2" w14:textId="77777777" w:rsidR="00D76909" w:rsidRPr="00D76909" w:rsidRDefault="00D76909" w:rsidP="00D76909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6FADB" w14:textId="303BF23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2AC88" w14:textId="3CDBE1E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619261" w14:textId="31A8783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97D31" w14:textId="1E70AF1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846E22" w14:textId="77FC1CB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1E411" w14:textId="12DDAF8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175895" w14:textId="46081DE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AE486F" w14:textId="3BAAB1D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1DB146" w14:textId="241F4D7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D76909" w:rsidRPr="00D76909" w14:paraId="7A9F9C9A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6C5D6CB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DF3C6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0DDE7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1BD4B8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BC62B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25134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2499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EE14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063BF0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362E6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69AFE542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847C910" w14:textId="5FEE3396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Northern Territory</w:t>
            </w:r>
            <w:r w:rsidR="00993A5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D76909">
              <w:rPr>
                <w:rFonts w:ascii="Arial" w:hAnsi="Arial" w:cs="Arial"/>
                <w:sz w:val="16"/>
                <w:szCs w:val="16"/>
              </w:rPr>
              <w:t xml:space="preserve">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9543C" w14:textId="77777777" w:rsidR="00D76909" w:rsidRPr="00D76909" w:rsidRDefault="00D76909" w:rsidP="00D7690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17170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C841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4351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8668A9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69EE0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DDCE2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AF7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ABD24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06A14891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BFAF689" w14:textId="77777777" w:rsidR="00D76909" w:rsidRPr="00D76909" w:rsidRDefault="00D76909" w:rsidP="00D76909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AC48" w14:textId="62B7752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DF6B6" w14:textId="0B3BCD3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9E7291" w14:textId="0928FFC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9E0555" w14:textId="5A4A2F5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F73DC" w14:textId="62013A0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C7AA3" w14:textId="7F7910D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09B681" w14:textId="0BDDD8C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AB2CEF" w14:textId="7084515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E79DE6" w14:textId="21B10A4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</w:tr>
      <w:tr w:rsidR="00D76909" w:rsidRPr="00D76909" w14:paraId="36C22F71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4698524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A533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3F576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08643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F906A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1978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9FD65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EF750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69F6E0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0949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47038033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A2C4D0" w14:textId="0540DBE0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Commonwealth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  <w:r w:rsidRPr="00D76909">
              <w:rPr>
                <w:rFonts w:ascii="Arial" w:hAnsi="Arial" w:cs="Arial"/>
                <w:sz w:val="16"/>
                <w:szCs w:val="16"/>
              </w:rPr>
              <w:t>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653355" w14:textId="77777777" w:rsidR="00D76909" w:rsidRPr="00D76909" w:rsidRDefault="00D76909" w:rsidP="00D7690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F2091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41289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BF722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8C77E6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E09216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468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BC8D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25B0F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4E8569C4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59F765" w14:textId="77777777" w:rsidR="00D76909" w:rsidRPr="00D76909" w:rsidRDefault="00D76909" w:rsidP="00D76909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74D9D9" w14:textId="3FC902B4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36,678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D632EB" w14:textId="5B4B80A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6C6074" w14:textId="2FCB87FC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10,875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BCF804" w14:textId="001CC87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10,000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837BEF" w14:textId="14F6B69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1,621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36486E" w14:textId="341C45C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57E2D" w14:textId="258B003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46527F" w14:textId="374127C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1,344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7BD48" w14:textId="5E5306F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60,518</w:t>
            </w:r>
          </w:p>
        </w:tc>
      </w:tr>
      <w:tr w:rsidR="00D76909" w:rsidRPr="00D76909" w14:paraId="303B0FA4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F3772B8" w14:textId="77777777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8F9F9" w14:textId="4D5D37D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2,935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DAAC7C" w14:textId="57B5CD3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17E185" w14:textId="0135D26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1,648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33884E" w14:textId="1300F59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212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00DBC5" w14:textId="7BA8AE0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168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FC00B0" w14:textId="5A71837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33DE6" w14:textId="10BE157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5A71DA" w14:textId="0A4FD4E3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CE951C" w14:textId="1E1A8303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4,963</w:t>
            </w:r>
          </w:p>
        </w:tc>
      </w:tr>
      <w:tr w:rsidR="00D76909" w:rsidRPr="00D76909" w14:paraId="7AFFB0C8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4D3D075" w14:textId="77777777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0F617" w14:textId="54DE97C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1DA52D" w14:textId="18C62374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567A81" w14:textId="462B08F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A66174" w14:textId="37748713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F5A0FE" w14:textId="0E30022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2E01DF" w14:textId="72CA499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0A9A6E" w14:textId="3B9FE07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8,143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D366AC" w14:textId="6FFE227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4,426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69FDD" w14:textId="1AFE0C8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12,569</w:t>
            </w:r>
          </w:p>
        </w:tc>
      </w:tr>
      <w:tr w:rsidR="00D76909" w:rsidRPr="00D76909" w14:paraId="18024123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DDE25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00417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99A73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1DAE7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27AC27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44502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D84CB2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0322E0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DDFE3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62F29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25EC7A7C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8995DC" w14:textId="77777777" w:rsidR="00D76909" w:rsidRPr="00D76909" w:rsidRDefault="00D76909" w:rsidP="00D76909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6F0F7" w14:textId="05896088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6F79E" w14:textId="411B93F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A6319B" w14:textId="19F6A888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C9CC8B" w14:textId="35528AF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B8C40B" w14:textId="2121166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45A1C7" w14:textId="5772A41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5C2995" w14:textId="63EE19F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40E3F" w14:textId="302274D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936DEB" w14:textId="6459714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D76909" w:rsidRPr="00D76909" w14:paraId="443D8EDF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C239DAB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6492EB" w14:textId="76CFA6D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5,747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52D7F" w14:textId="7B9C0A03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8F18CF" w14:textId="24C1D24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4,786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79578" w14:textId="0139BE6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CF05" w14:textId="7C48FCC4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2BD605" w14:textId="3C89525C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BE6A8A" w14:textId="00A1C5E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9F930" w14:textId="4F753D8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A98419" w14:textId="313E008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10,941</w:t>
            </w:r>
          </w:p>
        </w:tc>
      </w:tr>
      <w:tr w:rsidR="00D76909" w:rsidRPr="00D76909" w14:paraId="079FB7CA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9EC80C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D2F54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BD817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1D2EF6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9F870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D0F50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1120C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22DB97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4F084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FD25C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072F7D01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5A6819" w14:textId="74E26632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Loan Council</w:t>
            </w:r>
            <w:r w:rsidR="00993A5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D76909">
              <w:rPr>
                <w:rFonts w:ascii="Arial" w:hAnsi="Arial" w:cs="Arial"/>
                <w:sz w:val="16"/>
                <w:szCs w:val="16"/>
              </w:rPr>
              <w:t>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85844E6" w14:textId="28BA0AD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14,552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D57FFC5" w14:textId="6CFB939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3FC2F10" w14:textId="64D2F6D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5,354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A65473" w14:textId="4334600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9,282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4029F3C" w14:textId="7367050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6,088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3A3AA86" w14:textId="49A5560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8D19579" w14:textId="1CFC789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B5FFEAE" w14:textId="65B7995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4,844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CBA03C4" w14:textId="6ADAEC3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40,120</w:t>
            </w:r>
          </w:p>
        </w:tc>
      </w:tr>
      <w:tr w:rsidR="00D76909" w:rsidRPr="00D76909" w14:paraId="72B3C582" w14:textId="77777777" w:rsidTr="00D76909">
        <w:trPr>
          <w:divId w:val="1937054113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3DB3A26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C5292C7" w14:textId="410DEE4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64,421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6D5C75E" w14:textId="398B820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40,797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24E2A48" w14:textId="22CABD9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38,875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BB8CA6C" w14:textId="5D90BCB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19,494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B3A68E6" w14:textId="2C0F4C8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10,530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D72D53" w14:textId="7DE0C858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1,326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BF2A709" w14:textId="59FE0928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8,143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FEF4F6" w14:textId="2D7BC4E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10,750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086267" w14:textId="31DCFC5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194,336</w:t>
            </w:r>
          </w:p>
        </w:tc>
      </w:tr>
    </w:tbl>
    <w:p w14:paraId="2C13FB17" w14:textId="4EDFF835" w:rsidR="004D3D37" w:rsidRPr="004C5C3B" w:rsidRDefault="004D3D37" w:rsidP="00F504C7">
      <w:r w:rsidRPr="004C5C3B">
        <w:br w:type="page"/>
      </w:r>
    </w:p>
    <w:p w14:paraId="531C6DCF" w14:textId="6CECAE19" w:rsidR="00D76909" w:rsidRDefault="004D3D37" w:rsidP="00D76909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C5C3B">
        <w:lastRenderedPageBreak/>
        <w:t>Table</w:t>
      </w:r>
      <w:r w:rsidR="00E06D39">
        <w:t> </w:t>
      </w:r>
      <w:r w:rsidRPr="004C5C3B">
        <w:t>D.2:</w:t>
      </w:r>
      <w:r w:rsidR="006C783F">
        <w:t xml:space="preserve"> </w:t>
      </w:r>
      <w:r w:rsidRPr="004C5C3B">
        <w:t xml:space="preserve">Summary of advances, repayments and interest, by year and state (continued) </w:t>
      </w:r>
      <w:bookmarkStart w:id="7" w:name="_1709735758"/>
      <w:bookmarkEnd w:id="7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D76909" w:rsidRPr="00D76909" w14:paraId="5121796F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8956E" w14:textId="181309BC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$</w:t>
            </w:r>
            <w:r w:rsidR="00993A52">
              <w:rPr>
                <w:rFonts w:ascii="Arial" w:hAnsi="Arial" w:cs="Arial"/>
                <w:sz w:val="16"/>
                <w:szCs w:val="16"/>
              </w:rPr>
              <w:t>’</w:t>
            </w:r>
            <w:r w:rsidRPr="00D76909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0F98542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F7A2F2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D7101B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35C2CB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22D255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8FECD9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22279F8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FADDD96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C1A89B3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D76909" w:rsidRPr="00D76909" w14:paraId="616C377B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C7643" w14:textId="14399F62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2026</w:t>
            </w:r>
            <w:r w:rsidR="00993A52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27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1A124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F896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78F3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2DCD1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215686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013FD9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FB5A9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D06A18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82D683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27DB6828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F994600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F1916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22579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493E9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1B1C5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B5FD8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38AF51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AAAC10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97C26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097BB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268FE379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37901D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06A40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18D831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A997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DE630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847A42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30001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411E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EFE0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4B7E7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42805589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166887" w14:textId="77777777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4FF7F" w14:textId="11A05B94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AA01A" w14:textId="445DCAC4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2,613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9CCDC1" w14:textId="5D7BBF5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738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8E2374" w14:textId="398A041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F2F7C6" w14:textId="64D086E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85095" w14:textId="42879633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81C19" w14:textId="3AF2452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ADF38" w14:textId="53E09E44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2562B" w14:textId="6FA25A4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4,159</w:t>
            </w:r>
          </w:p>
        </w:tc>
      </w:tr>
      <w:tr w:rsidR="00D76909" w:rsidRPr="00D76909" w14:paraId="481632D9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5E3F29" w14:textId="77777777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A9F24B" w14:textId="42DCBFA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66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C0FE63" w14:textId="024EE6F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477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EBFF52" w14:textId="20A00D7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128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EC13C" w14:textId="6C21D3A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7E978" w14:textId="449D3B5C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70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049628" w14:textId="6311EDD3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163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15625" w14:textId="715084D3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52AC92" w14:textId="7C71F0A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B342CB" w14:textId="2CAB7E74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904</w:t>
            </w:r>
          </w:p>
        </w:tc>
      </w:tr>
      <w:tr w:rsidR="00D76909" w:rsidRPr="00D76909" w14:paraId="4C2A63C0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A98527" w14:textId="77777777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65E63D" w14:textId="77777777" w:rsidR="00D76909" w:rsidRPr="00D76909" w:rsidRDefault="00D76909" w:rsidP="00D7690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E670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048D6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29B2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F76AC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C944C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60DF10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A2EF3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C7D45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5F0D02F9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419B8A" w14:textId="77777777" w:rsidR="00D76909" w:rsidRPr="00D76909" w:rsidRDefault="00D76909" w:rsidP="00D76909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F8A7FF" w14:textId="230BE6D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519138" w14:textId="68D5956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3CD1EE" w14:textId="5CB34FB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4E8755" w14:textId="1FFB240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AA82B2" w14:textId="33F47AC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64D70E" w14:textId="1B433C8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B1F9C" w14:textId="0A66CCB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87054" w14:textId="309FB874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99F306" w14:textId="5012EE2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D76909" w:rsidRPr="00D76909" w14:paraId="2C2F3F04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37E37A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E6AB5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F05BC0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FC9ED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6703B0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053F6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5DD1F8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4CED7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3F9871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C8248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391D3154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B9157B8" w14:textId="01620320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Northern Territory</w:t>
            </w:r>
            <w:r w:rsidR="00993A5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D76909">
              <w:rPr>
                <w:rFonts w:ascii="Arial" w:hAnsi="Arial" w:cs="Arial"/>
                <w:sz w:val="16"/>
                <w:szCs w:val="16"/>
              </w:rPr>
              <w:t xml:space="preserve">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EEA77" w14:textId="77777777" w:rsidR="00D76909" w:rsidRPr="00D76909" w:rsidRDefault="00D76909" w:rsidP="00D7690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588A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E976E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8401F2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B5BF6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13A4E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B6A59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1BBD1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32C0D9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47269E36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FA3DF5" w14:textId="77777777" w:rsidR="00D76909" w:rsidRPr="00D76909" w:rsidRDefault="00D76909" w:rsidP="00D76909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279CB2" w14:textId="39E9912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33773" w14:textId="249851D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630800" w14:textId="417F178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36BDF2" w14:textId="56881D2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1AD81" w14:textId="57DC5CF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9F75E" w14:textId="63A8473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3B242" w14:textId="04778A3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BA5109" w14:textId="72FEFDA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474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C3B5EA" w14:textId="11FECD3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474</w:t>
            </w:r>
          </w:p>
        </w:tc>
      </w:tr>
      <w:tr w:rsidR="00D76909" w:rsidRPr="00D76909" w14:paraId="17B865F1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F904D0B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86727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19E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51CCB3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26D7E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6845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F4D33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C190B2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D8B72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85A99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39B3FD2D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2B9789" w14:textId="1BE80F49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Commonwealth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  <w:r w:rsidRPr="00D76909">
              <w:rPr>
                <w:rFonts w:ascii="Arial" w:hAnsi="Arial" w:cs="Arial"/>
                <w:sz w:val="16"/>
                <w:szCs w:val="16"/>
              </w:rPr>
              <w:t>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611319" w14:textId="77777777" w:rsidR="00D76909" w:rsidRPr="00D76909" w:rsidRDefault="00D76909" w:rsidP="00D7690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2685F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F27E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BBA51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877BC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96F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41B1B1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AB349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CCC52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40107D05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9046DEE" w14:textId="77777777" w:rsidR="00D76909" w:rsidRPr="00D76909" w:rsidRDefault="00D76909" w:rsidP="00D76909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A2159" w14:textId="66FF0FB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8,738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DE1DAA" w14:textId="6B391C2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4BD6E" w14:textId="6E6BCDA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2,631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83E10E" w14:textId="6FB338C3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2,475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5DA37D" w14:textId="079CDF5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625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5BE3D" w14:textId="67EB430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FFD1C" w14:textId="472F6B1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4DD191" w14:textId="2E137F6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639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6DA2EF" w14:textId="5AB4C8A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15,108</w:t>
            </w:r>
          </w:p>
        </w:tc>
      </w:tr>
      <w:tr w:rsidR="00D76909" w:rsidRPr="00D76909" w14:paraId="686CD7B6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990C9F" w14:textId="77777777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60781" w14:textId="2EA52D1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818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DAAE3C" w14:textId="5B824758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5B33D9" w14:textId="514CFF23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450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0F601" w14:textId="120CC4F4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58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4A6CF7" w14:textId="24975CB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37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30916" w14:textId="256B38E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C0642A" w14:textId="784BCA0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6A90" w14:textId="4F2946CC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7DED8" w14:textId="48C0907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1,363</w:t>
            </w:r>
          </w:p>
        </w:tc>
      </w:tr>
      <w:tr w:rsidR="00D76909" w:rsidRPr="00D76909" w14:paraId="7E9BAD96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29C59C1" w14:textId="77777777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2C0586" w14:textId="5F56D81C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DCB94D" w14:textId="1B7718B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BD8DB9" w14:textId="3219D9F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F2C860" w14:textId="180C309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FDE05D" w14:textId="5C98739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9559A8" w14:textId="3C88A80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9D3DE5" w14:textId="58D5B77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2,553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5C7F6A" w14:textId="1702249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810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0DDDA" w14:textId="36FF92AC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3,363</w:t>
            </w:r>
          </w:p>
        </w:tc>
      </w:tr>
      <w:tr w:rsidR="00D76909" w:rsidRPr="00D76909" w14:paraId="7BA6FE07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55F58F1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E3DC5C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8981D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47462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5B750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A64B9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FB95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67A1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61693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7CDFE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4CF0F445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06C5392" w14:textId="77777777" w:rsidR="00D76909" w:rsidRPr="00D76909" w:rsidRDefault="00D76909" w:rsidP="00D76909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CED9C9" w14:textId="7DFC135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85D461" w14:textId="0236CEF8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15758" w14:textId="4731A4F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09718" w14:textId="4AB9A81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E1628A" w14:textId="7932EAD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8E146A" w14:textId="6874554C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B1D68A" w14:textId="5EA7413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0302A" w14:textId="5DA5D86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C4B8C4" w14:textId="78D6734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D76909" w:rsidRPr="00D76909" w14:paraId="60D730D9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2D7D654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6377F" w14:textId="6FE7682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730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CBDAF4" w14:textId="7BA3EDC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B97FC" w14:textId="51A51F6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511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22741D" w14:textId="23A573D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D6703" w14:textId="0EF4F71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F595D6" w14:textId="100080C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8211F9" w14:textId="4AB7B37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8787E" w14:textId="092D7DD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333723" w14:textId="635135A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1,288</w:t>
            </w:r>
          </w:p>
        </w:tc>
      </w:tr>
      <w:tr w:rsidR="00D76909" w:rsidRPr="00D76909" w14:paraId="1B7B6305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A79EDD8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A6385B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CE06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CAF962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CE1691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449D1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AF16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1B5D1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CF64C6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59A77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72106762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7926CEA" w14:textId="35B6B48C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Loan Council</w:t>
            </w:r>
            <w:r w:rsidR="00993A5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D76909">
              <w:rPr>
                <w:rFonts w:ascii="Arial" w:hAnsi="Arial" w:cs="Arial"/>
                <w:sz w:val="16"/>
                <w:szCs w:val="16"/>
              </w:rPr>
              <w:t>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692C63" w14:textId="3BA5DEF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12,160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D8DAF0" w14:textId="61AAB4D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53DE29" w14:textId="2DFE8B3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4,313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7EB4D7" w14:textId="4393EAE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7,308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C9629" w14:textId="6D6A7E3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5,379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99F0E" w14:textId="1E977F6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78ECF" w14:textId="2281A96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DE9A47" w14:textId="1F3C199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4,359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D17209" w14:textId="24B19A1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33,519</w:t>
            </w:r>
          </w:p>
        </w:tc>
      </w:tr>
      <w:tr w:rsidR="00D76909" w:rsidRPr="00D76909" w14:paraId="36D98E31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A5B0991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18B0055" w14:textId="3C3BA24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22,998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C986BB6" w14:textId="1B51F9F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3,090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68ECC0" w14:textId="73A3758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8,771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A4F4E1A" w14:textId="39496EE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9,841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F7418CF" w14:textId="6130915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6,244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3E87D1C" w14:textId="7F21C45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399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914990D" w14:textId="26EF4CF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2,553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640678E" w14:textId="0024CBD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6,282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FD198A3" w14:textId="7329F7B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60,178</w:t>
            </w:r>
          </w:p>
        </w:tc>
      </w:tr>
      <w:tr w:rsidR="00D76909" w:rsidRPr="00D76909" w14:paraId="1A3E6E5B" w14:textId="77777777" w:rsidTr="00D76909">
        <w:trPr>
          <w:divId w:val="50929194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5330B3A2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E6832C9" w14:textId="266BF61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87,419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E70EFD5" w14:textId="3744CC1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43,887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DAD9BAA" w14:textId="6DB7DCA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47,646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839A811" w14:textId="4140720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29,335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6F16FD1" w14:textId="0CBF8C08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16,774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75B5E05" w14:textId="5EB6EAA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1,725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732CF65" w14:textId="25714F63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10,696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34B069F" w14:textId="0BF1C7D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17,032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049CCB1" w14:textId="2979FB9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254,514</w:t>
            </w:r>
          </w:p>
        </w:tc>
      </w:tr>
    </w:tbl>
    <w:p w14:paraId="1E47560E" w14:textId="31964548" w:rsidR="004D3D37" w:rsidRPr="004C5C3B" w:rsidRDefault="004D3D37" w:rsidP="008279CB">
      <w:r w:rsidRPr="004C5C3B">
        <w:br w:type="page"/>
      </w:r>
    </w:p>
    <w:p w14:paraId="4A50C89D" w14:textId="1A5E6004" w:rsidR="00D76909" w:rsidRDefault="004D3D37" w:rsidP="00D76909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4C5C3B">
        <w:lastRenderedPageBreak/>
        <w:t>Table</w:t>
      </w:r>
      <w:r w:rsidR="00E06D39">
        <w:t> </w:t>
      </w:r>
      <w:r w:rsidRPr="004C5C3B">
        <w:t>D.2:</w:t>
      </w:r>
      <w:r w:rsidR="006C783F">
        <w:t xml:space="preserve"> </w:t>
      </w:r>
      <w:r w:rsidRPr="004C5C3B">
        <w:t xml:space="preserve">Summary of advances, repayments and interest, by year and state (continued) </w:t>
      </w:r>
      <w:bookmarkStart w:id="8" w:name="_1709735760"/>
      <w:bookmarkEnd w:id="8"/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D76909" w:rsidRPr="00D76909" w14:paraId="06900943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83EDE3" w14:textId="372760EB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$</w:t>
            </w:r>
            <w:r w:rsidR="00993A52">
              <w:rPr>
                <w:rFonts w:ascii="Arial" w:hAnsi="Arial" w:cs="Arial"/>
                <w:sz w:val="16"/>
                <w:szCs w:val="16"/>
              </w:rPr>
              <w:t>’</w:t>
            </w:r>
            <w:r w:rsidRPr="00D76909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49C2B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BF57C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97FB56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91DDF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FE4B9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7A6E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BB59E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745579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FCE0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D76909" w:rsidRPr="00D76909" w14:paraId="47E104EC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C00895" w14:textId="27B061F5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2027</w:t>
            </w:r>
            <w:r w:rsidR="00993A52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1633A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7E98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7B14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3979B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002C4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AFEA8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C5EAA1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0060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62D3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76909" w:rsidRPr="00D76909" w14:paraId="38BEB3C8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86B432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Advances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BB94AB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327E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FBE0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0B352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385C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30880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E0235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B827B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8FF1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2C14ECE0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703C079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FB9A01" w14:textId="127A84C3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4FED1C" w14:textId="26EF9358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480F5B" w14:textId="6F50B59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81FB24" w14:textId="597840B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8C48D4" w14:textId="4A4D2B3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D2C210" w14:textId="02ECA55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6B9982" w14:textId="6AAA4A7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CE4D2" w14:textId="627CDD38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1328E6" w14:textId="02316538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D76909" w:rsidRPr="00D76909" w14:paraId="70F48ACE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9D027BD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Total Advances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19159C0" w14:textId="205F1D88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02CD74B" w14:textId="28CB300A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34C2919" w14:textId="65A470C1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BD162A5" w14:textId="74E8BAF6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AC2477B" w14:textId="4217A872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A3D171E" w14:textId="19CEED01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4ACC725" w14:textId="33E6439D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360A9D6" w14:textId="17601B26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E6056F4" w14:textId="2011555B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D76909" w:rsidRPr="00D76909" w14:paraId="11B1331D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07DFB91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Repayments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28D7E6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F4D86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7DE5A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FCE38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F72E09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ADD422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AFCD0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5A6E79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4CF073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588975D0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6029003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5BB0EF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9FA59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A0EA8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2E26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C3CE86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D6CD5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13BB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D51B1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23EEB6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3032661E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798128" w14:textId="77777777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5CB824" w14:textId="4279E16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5,276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12A67" w14:textId="5C62671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38,132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94656B" w14:textId="58E2661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8,357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0395F6" w14:textId="5AEC4E5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9CBAE8" w14:textId="57003FE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1,345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BB4D7F" w14:textId="1F4F301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2,202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98B450" w14:textId="0CFCFE7C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4A3D39" w14:textId="15B0C3D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1BA915" w14:textId="4257887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55,312</w:t>
            </w:r>
          </w:p>
        </w:tc>
      </w:tr>
      <w:tr w:rsidR="00D76909" w:rsidRPr="00D76909" w14:paraId="3B0C150B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8845E6C" w14:textId="77777777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720B0" w14:textId="2592267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434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1DD667" w14:textId="61C10AD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732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B71EC8" w14:textId="00CDE84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100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24D809" w14:textId="26D3B2B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0DB5D" w14:textId="13C3011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753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6C4FA2" w14:textId="0AE6362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2,807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37D351" w14:textId="13BD4ED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B29F9F" w14:textId="73C8F5D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25E65" w14:textId="4F0A017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4,826</w:t>
            </w:r>
          </w:p>
        </w:tc>
      </w:tr>
      <w:tr w:rsidR="00D76909" w:rsidRPr="00D76909" w14:paraId="0E7DFC0E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990245B" w14:textId="77777777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CF9D57" w14:textId="77777777" w:rsidR="00D76909" w:rsidRPr="00D76909" w:rsidRDefault="00D76909" w:rsidP="00D7690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D3C3C1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9C94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7CC1D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24AB99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D7CE4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11F88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7902E1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03A6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1B8D3C7E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23B6F1E" w14:textId="77777777" w:rsidR="00D76909" w:rsidRPr="00D76909" w:rsidRDefault="00D76909" w:rsidP="00D76909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229710" w14:textId="4898307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09E708" w14:textId="0AA15FE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F0C372" w14:textId="43F3E63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86C656" w14:textId="1124105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737429" w14:textId="2D38829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3C1519" w14:textId="1AC2D293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022F83" w14:textId="28DB4A33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55662" w14:textId="28E52C4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2FC45F" w14:textId="2384344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D76909" w:rsidRPr="00D76909" w14:paraId="153B9CAB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56684C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EBD9C4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0E09D8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59C94E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0988A2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CB8E77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25160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CA666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C84EA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7EE59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46F45983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AF5FD80" w14:textId="53C194F2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Northern Territory</w:t>
            </w:r>
            <w:r w:rsidR="00993A5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D76909">
              <w:rPr>
                <w:rFonts w:ascii="Arial" w:hAnsi="Arial" w:cs="Arial"/>
                <w:sz w:val="16"/>
                <w:szCs w:val="16"/>
              </w:rPr>
              <w:t xml:space="preserve">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0AE5E0" w14:textId="77777777" w:rsidR="00D76909" w:rsidRPr="00D76909" w:rsidRDefault="00D76909" w:rsidP="00D7690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19C10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6CFBE9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8FB48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9CA04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BD49D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C7722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45941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90E6D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6A9B8A19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71AD23B" w14:textId="77777777" w:rsidR="00D76909" w:rsidRPr="00D76909" w:rsidRDefault="00D76909" w:rsidP="00D76909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FFDA87" w14:textId="18F04028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F569E" w14:textId="6C4B3B34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AC29D" w14:textId="1E8E7A6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E8EB5D" w14:textId="523B8B34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9F899" w14:textId="3E5F631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E2C6B2" w14:textId="2578E84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ED6E96" w14:textId="55DC7FA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834C1" w14:textId="25713F1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CC95CC" w14:textId="73782833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136</w:t>
            </w:r>
          </w:p>
        </w:tc>
      </w:tr>
      <w:tr w:rsidR="00D76909" w:rsidRPr="00D76909" w14:paraId="6D2DDFF0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0DDCDC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DEE6D2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49ECB8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0B0E03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254148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46703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4B36E8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864F1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49937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C6C2D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5AADDBD4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F4E39D" w14:textId="37C0609D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Commonwealth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  <w:r w:rsidRPr="00D76909">
              <w:rPr>
                <w:rFonts w:ascii="Arial" w:hAnsi="Arial" w:cs="Arial"/>
                <w:sz w:val="16"/>
                <w:szCs w:val="16"/>
              </w:rPr>
              <w:t>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CCC764" w14:textId="77777777" w:rsidR="00D76909" w:rsidRPr="00D76909" w:rsidRDefault="00D76909" w:rsidP="00D7690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0A1A80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A76BC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DF865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32976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E6D00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C7DB03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29D197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5A5CF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0F5B36C3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AD73B44" w14:textId="77777777" w:rsidR="00D76909" w:rsidRPr="00D76909" w:rsidRDefault="00D76909" w:rsidP="00D76909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98516" w14:textId="4A0F48D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34,235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34741" w14:textId="787666D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14D2D" w14:textId="533DC1B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10,525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CA728B" w14:textId="099BEDE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9,826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990500" w14:textId="75F9269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1,702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61CE48" w14:textId="298E271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336E9B" w14:textId="5B218C0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2710F8" w14:textId="1E1F7B0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1,404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C2B9B4" w14:textId="7FE7F98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57,692</w:t>
            </w:r>
          </w:p>
        </w:tc>
      </w:tr>
      <w:tr w:rsidR="00D76909" w:rsidRPr="00D76909" w14:paraId="4C8794BE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950A0CB" w14:textId="77777777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35704C" w14:textId="642013B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3,032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220AAB" w14:textId="61AF4F04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03404" w14:textId="7F55594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1,811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D83487" w14:textId="6F9558D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221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63E5EC" w14:textId="103937B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185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78887E" w14:textId="6E5F37C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92A0F" w14:textId="47A38CB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6F4495" w14:textId="5B77C1F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A6FEBE" w14:textId="1D3B1D1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5,249</w:t>
            </w:r>
          </w:p>
        </w:tc>
      </w:tr>
      <w:tr w:rsidR="00D76909" w:rsidRPr="00D76909" w14:paraId="52548CBF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8620F13" w14:textId="77777777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E8FB68" w14:textId="0898AC6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1A4C3" w14:textId="048F718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1AC0D3" w14:textId="1D78F40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6465C0" w14:textId="1A2BC0EC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A03D68" w14:textId="3AEAEB18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0A3A3" w14:textId="689A256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26A6D" w14:textId="0DE496C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7,375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6992A4" w14:textId="39289D2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4,647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2B7C83" w14:textId="369752D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12,022</w:t>
            </w:r>
          </w:p>
        </w:tc>
      </w:tr>
      <w:tr w:rsidR="00D76909" w:rsidRPr="00D76909" w14:paraId="2337FDC7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0A86F74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C8767B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60F2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FDCB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32AC33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04ECF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0330F8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7A7C40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FD7B2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69F06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04B16557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0F7FC7" w14:textId="77777777" w:rsidR="00D76909" w:rsidRPr="00D76909" w:rsidRDefault="00D76909" w:rsidP="00D76909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A5CFE3" w14:textId="5F104A1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4DBBA" w14:textId="6C8093C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0E6B79" w14:textId="25D7C3E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3DF95F" w14:textId="5C6CB293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46104" w14:textId="4536E0A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AB670" w14:textId="40659D6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15B451" w14:textId="3B54F93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341CB" w14:textId="386834B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EFF5B2" w14:textId="0A9ADF6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D76909" w:rsidRPr="00D76909" w14:paraId="7D178236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4896C82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149004" w14:textId="3B510B5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4,112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E5CCA8" w14:textId="7953F92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E935C0" w14:textId="39C9116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1,661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BFF62A" w14:textId="0387C7CC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53AD48" w14:textId="60CDF11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465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2B7F18" w14:textId="5BA47DA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90B1" w14:textId="69B5A10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68908" w14:textId="3756E62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33AA41" w14:textId="030658A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6,238</w:t>
            </w:r>
          </w:p>
        </w:tc>
      </w:tr>
      <w:tr w:rsidR="00D76909" w:rsidRPr="00D76909" w14:paraId="6D16C66E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9EB428A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64516C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9452E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3E653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BE4A11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C72E0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3FC939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78557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3618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A23D4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6D21E0CE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DC755C9" w14:textId="61A162FD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Loan Council</w:t>
            </w:r>
            <w:r w:rsidR="00993A5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D76909">
              <w:rPr>
                <w:rFonts w:ascii="Arial" w:hAnsi="Arial" w:cs="Arial"/>
                <w:sz w:val="16"/>
                <w:szCs w:val="16"/>
              </w:rPr>
              <w:t>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332C22F" w14:textId="4018260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15,207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D504776" w14:textId="141021C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BD2512A" w14:textId="2894460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5,594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E8073D3" w14:textId="3033F45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9,699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0E84F00" w14:textId="2D87A61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6,361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B2B9BD2" w14:textId="1AB33DB3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305CBE9" w14:textId="274E551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06C96F8" w14:textId="534ACA4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5,062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0E85C19" w14:textId="631EF60C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41,923</w:t>
            </w:r>
          </w:p>
        </w:tc>
      </w:tr>
      <w:tr w:rsidR="00D76909" w:rsidRPr="00D76909" w14:paraId="1C14B6D0" w14:textId="77777777" w:rsidTr="00D76909">
        <w:trPr>
          <w:divId w:val="1709796009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47BA21BE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Total Repayments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AAD5269" w14:textId="5919BA9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62,296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63F5E8F" w14:textId="0E4B7338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38,864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81B7AAC" w14:textId="4C8979C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28,048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13E19E3" w14:textId="3E84960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19,746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673E79D" w14:textId="6A2838E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10,811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7895D2F" w14:textId="09A5724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5,009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BC8A42D" w14:textId="470F76E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7,375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B4F0C7E" w14:textId="6ED6F28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11,249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29F15D1" w14:textId="3833D40C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183,398</w:t>
            </w:r>
          </w:p>
        </w:tc>
      </w:tr>
    </w:tbl>
    <w:p w14:paraId="2478823C" w14:textId="079FD942" w:rsidR="004D3D37" w:rsidRPr="004C5C3B" w:rsidRDefault="004D3D37" w:rsidP="008279CB">
      <w:r w:rsidRPr="004C5C3B">
        <w:br w:type="page"/>
      </w:r>
    </w:p>
    <w:p w14:paraId="01D3DD3F" w14:textId="55004D3C" w:rsidR="00D76909" w:rsidRDefault="004D3D37" w:rsidP="00D76909">
      <w:pPr>
        <w:pStyle w:val="TableHeadingcontinued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bookmarkStart w:id="9" w:name="_1709735766"/>
      <w:bookmarkEnd w:id="9"/>
      <w:r w:rsidRPr="004C5C3B">
        <w:lastRenderedPageBreak/>
        <w:t>Table</w:t>
      </w:r>
      <w:r w:rsidR="00E06D39">
        <w:t> </w:t>
      </w:r>
      <w:r w:rsidRPr="004C5C3B">
        <w:t>D.2:</w:t>
      </w:r>
      <w:r w:rsidR="006C783F">
        <w:t xml:space="preserve"> </w:t>
      </w:r>
      <w:r w:rsidRPr="004C5C3B">
        <w:t>Summary of advances, repayments and interest, by year and state (continued)</w:t>
      </w:r>
      <w:bookmarkStart w:id="10" w:name="_1709735762"/>
      <w:bookmarkEnd w:id="10"/>
      <w:r w:rsidR="006833EC">
        <w:t xml:space="preserve"> </w:t>
      </w:r>
    </w:p>
    <w:tbl>
      <w:tblPr>
        <w:tblW w:w="5000" w:type="pct"/>
        <w:tblCellMar>
          <w:left w:w="0" w:type="dxa"/>
          <w:right w:w="28" w:type="dxa"/>
        </w:tblCellMar>
        <w:tblLook w:val="04A0" w:firstRow="1" w:lastRow="0" w:firstColumn="1" w:lastColumn="0" w:noHBand="0" w:noVBand="1"/>
      </w:tblPr>
      <w:tblGrid>
        <w:gridCol w:w="3958"/>
        <w:gridCol w:w="843"/>
        <w:gridCol w:w="842"/>
        <w:gridCol w:w="842"/>
        <w:gridCol w:w="842"/>
        <w:gridCol w:w="842"/>
        <w:gridCol w:w="842"/>
        <w:gridCol w:w="842"/>
        <w:gridCol w:w="842"/>
        <w:gridCol w:w="842"/>
      </w:tblGrid>
      <w:tr w:rsidR="00D76909" w:rsidRPr="00D76909" w14:paraId="216AADB0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2177F8" w14:textId="1E9C0DA0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$</w:t>
            </w:r>
            <w:r w:rsidR="00993A52">
              <w:rPr>
                <w:rFonts w:ascii="Arial" w:hAnsi="Arial" w:cs="Arial"/>
                <w:sz w:val="16"/>
                <w:szCs w:val="16"/>
              </w:rPr>
              <w:t>’</w:t>
            </w:r>
            <w:r w:rsidRPr="00D76909">
              <w:rPr>
                <w:rFonts w:ascii="Arial" w:hAnsi="Arial" w:cs="Arial"/>
                <w:sz w:val="16"/>
                <w:szCs w:val="16"/>
              </w:rPr>
              <w:t>000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045197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NSW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AE84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VIC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6E684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QLD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A430C1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WA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F53B3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SA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ACFF8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TAS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B9440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ACT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744A03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NT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484422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Total</w:t>
            </w:r>
          </w:p>
        </w:tc>
      </w:tr>
      <w:tr w:rsidR="00D76909" w:rsidRPr="00D76909" w14:paraId="6E762F28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5EA8B" w14:textId="2A0431F0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2027</w:t>
            </w:r>
            <w:r w:rsidR="00993A52"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28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39369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4B16D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EB7D49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63EF03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D5227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987AB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A96506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957226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48BC8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 </w:t>
            </w:r>
          </w:p>
        </w:tc>
      </w:tr>
      <w:tr w:rsidR="00D76909" w:rsidRPr="00D76909" w14:paraId="0E4C00EF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6FC0BBD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Interest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5B3564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1C0E1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55CDF0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CA6FD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325EE7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6FBA28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455C22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EC68C1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7B9D3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7071DBA7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4CC8726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Agriculture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698ABC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BFE2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52E0D0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7449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EEAB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6009A3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5E75C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A0D2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0057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134B8932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04828A" w14:textId="77777777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Drought Concessional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10BF20" w14:textId="5BA10E3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321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81040B" w14:textId="0B77D7B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1,199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4F688" w14:textId="4D82C518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298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F2A5C2" w14:textId="446D07E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DE1F7" w14:textId="53DDBC8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50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627615" w14:textId="14480FB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170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58C3B2" w14:textId="53949A5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5842C0" w14:textId="331307B3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05BDB4" w14:textId="37AEBA3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2,038</w:t>
            </w:r>
          </w:p>
        </w:tc>
      </w:tr>
      <w:tr w:rsidR="00D76909" w:rsidRPr="00D76909" w14:paraId="451DDB04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3DAFEBB" w14:textId="77777777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Drought Recovery 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6B3549" w14:textId="6827829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E7F3D6" w14:textId="3ED7BF8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148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202B3" w14:textId="54DC56B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AE8272" w14:textId="7E731F6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CEF4BB" w14:textId="3A3E599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8F6EF3" w14:textId="0415292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94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A00F8F" w14:textId="3259DEC8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81AC07" w14:textId="582FD33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B16289" w14:textId="248C5BD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292</w:t>
            </w:r>
          </w:p>
        </w:tc>
      </w:tr>
      <w:tr w:rsidR="00D76909" w:rsidRPr="00D76909" w14:paraId="31FEC6A0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567F99A" w14:textId="77777777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Farm Finance Concessional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DF57EC" w14:textId="77777777" w:rsidR="00D76909" w:rsidRPr="00D76909" w:rsidRDefault="00D76909" w:rsidP="00D7690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3CBD72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3C878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8C41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F8D74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81FC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E739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B30D3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BCF48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7D031227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616B647" w14:textId="77777777" w:rsidR="00D76909" w:rsidRPr="00D76909" w:rsidRDefault="00D76909" w:rsidP="00D76909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Loans Scheme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5B8695" w14:textId="70A9E69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46ABDD" w14:textId="5410D2D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3C1DCA" w14:textId="27689D3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4FDB2D" w14:textId="07542AF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980C82" w14:textId="0D782A4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24DC27" w14:textId="670D8E63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E80A2" w14:textId="722C8DC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B719" w14:textId="0B4AD9C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31F14E" w14:textId="7EDED12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D76909" w:rsidRPr="00D76909" w14:paraId="437CF655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9DC5F2F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Environment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C7DCC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2A7F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E38D8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9F84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7642B1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E928A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CABE1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EBE773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B1837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7F0970C8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C02FA90" w14:textId="71E411AD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Northern Territory</w:t>
            </w:r>
            <w:r w:rsidR="00993A5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D76909">
              <w:rPr>
                <w:rFonts w:ascii="Arial" w:hAnsi="Arial" w:cs="Arial"/>
                <w:sz w:val="16"/>
                <w:szCs w:val="16"/>
              </w:rPr>
              <w:t xml:space="preserve">water and 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33E6F" w14:textId="77777777" w:rsidR="00D76909" w:rsidRPr="00D76909" w:rsidRDefault="00D76909" w:rsidP="00D7690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8ECCD0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543302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35BFB2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08060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CFA4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79B881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A7F05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BD5F9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41A4145A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2838A0B1" w14:textId="77777777" w:rsidR="00D76909" w:rsidRPr="00D76909" w:rsidRDefault="00D76909" w:rsidP="00D76909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sewerage assistance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797FD8" w14:textId="6FEB821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2A3745" w14:textId="72C9CC8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71593" w14:textId="17FCCB8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239B7F" w14:textId="2105604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110A9E" w14:textId="6C2A1F8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D0FAB5" w14:textId="1D9ADC8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2ECB25" w14:textId="72256EC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3418AB" w14:textId="26C1755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467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A323E0" w14:textId="52F10F7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467</w:t>
            </w:r>
          </w:p>
        </w:tc>
      </w:tr>
      <w:tr w:rsidR="00D76909" w:rsidRPr="00D76909" w14:paraId="453B36AB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4EADA194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1C7F48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4BE92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CBB6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EE8C1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819CF0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E59D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79B3E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F8AEB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530D8A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46DC7B74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0BAD23EA" w14:textId="489E5FB5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Commonwealth</w:t>
            </w:r>
            <w:r w:rsidR="00993A52">
              <w:rPr>
                <w:rFonts w:ascii="Arial" w:hAnsi="Arial" w:cs="Arial"/>
                <w:sz w:val="16"/>
                <w:szCs w:val="16"/>
              </w:rPr>
              <w:noBreakHyphen/>
            </w:r>
            <w:r w:rsidRPr="00D76909">
              <w:rPr>
                <w:rFonts w:ascii="Arial" w:hAnsi="Arial" w:cs="Arial"/>
                <w:sz w:val="16"/>
                <w:szCs w:val="16"/>
              </w:rPr>
              <w:t>State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478574" w14:textId="77777777" w:rsidR="00D76909" w:rsidRPr="00D76909" w:rsidRDefault="00D76909" w:rsidP="00D76909">
            <w:pPr>
              <w:spacing w:before="0" w:after="0" w:line="240" w:lineRule="auto"/>
              <w:ind w:firstLineChars="100" w:firstLine="160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7648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810B2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E52FF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6EE703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A1195C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56ABE5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0D695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8F7086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3FBA633F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78E284" w14:textId="77777777" w:rsidR="00D76909" w:rsidRPr="00D76909" w:rsidRDefault="00D76909" w:rsidP="00D76909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Agreement loans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969F79" w14:textId="3803D17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7,142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709D4D" w14:textId="12D8E6C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B4F8397" w14:textId="4E2DE40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2,165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7811FF" w14:textId="38750B3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2,039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2AD2" w14:textId="2A469DB4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543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128333" w14:textId="57D219C3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3FE4E3" w14:textId="6EB7193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3CBC7F" w14:textId="3720637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579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181A6C" w14:textId="1FA31D2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12,468</w:t>
            </w:r>
          </w:p>
        </w:tc>
      </w:tr>
      <w:tr w:rsidR="00D76909" w:rsidRPr="00D76909" w14:paraId="1B7F555A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C7E42B3" w14:textId="77777777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Housing for service personnel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2D1AC90" w14:textId="48AE9ED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686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D5DA92" w14:textId="2105FA0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EC6BE" w14:textId="4EC5781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376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8B273D" w14:textId="7FA16C4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D6D27B1" w14:textId="49CB4F1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30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868E5" w14:textId="68C2DD7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FD10DB" w14:textId="6BDD3624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7C582E" w14:textId="728929F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4FC682" w14:textId="589D7F84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1,140</w:t>
            </w:r>
          </w:p>
        </w:tc>
      </w:tr>
      <w:tr w:rsidR="00D76909" w:rsidRPr="00D76909" w14:paraId="2FBFDE48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7EFA155D" w14:textId="77777777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Other housing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128F6A" w14:textId="6DA45FE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14AE72" w14:textId="4061A93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53C8F" w14:textId="5EEC521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A0F838" w14:textId="1FB68C7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5F2DA6" w14:textId="35602E1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26700B7" w14:textId="0C03511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9323EE" w14:textId="4A73A27C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2,187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624D2" w14:textId="4F5814E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589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4F7172" w14:textId="3FA2DC5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2,776</w:t>
            </w:r>
          </w:p>
        </w:tc>
      </w:tr>
      <w:tr w:rsidR="00D76909" w:rsidRPr="00D76909" w14:paraId="6F8AE2C8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6EBF4F03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Loan to NSW to assist beneficiaries of the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4724A5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559FD7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FE1C309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304187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C8D03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A93D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77751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D35A67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400EF6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5A0BE370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3E2B16C1" w14:textId="77777777" w:rsidR="00D76909" w:rsidRPr="00D76909" w:rsidRDefault="00D76909" w:rsidP="00D76909">
            <w:pPr>
              <w:spacing w:before="0" w:after="0" w:line="240" w:lineRule="auto"/>
              <w:ind w:left="34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Asbestos Injuries Compensation Fund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14CCF2" w14:textId="2CCB2F1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0729CB" w14:textId="15F39BD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8DB2E55" w14:textId="5A86D74C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D47B2" w14:textId="19C9F4F4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04692D" w14:textId="34D160E3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43EABF" w14:textId="1C35099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915D8E" w14:textId="130A20B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EE4F5" w14:textId="1BAC485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6252B5" w14:textId="6C53C0B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</w:tr>
      <w:tr w:rsidR="00D76909" w:rsidRPr="00D76909" w14:paraId="61FF2028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52118EE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Natural disaster relief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C622C0" w14:textId="278BFB2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627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2FF3BF" w14:textId="4326D8B5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6B19D" w14:textId="775CFCF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426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F8BBF7" w14:textId="486BD1B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4FA3BC" w14:textId="50619B0C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493532" w14:textId="7069912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8A8718" w14:textId="3E07F94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6D8BF2" w14:textId="57D2A99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9E8FCA" w14:textId="61B9765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1,093</w:t>
            </w:r>
          </w:p>
        </w:tc>
      </w:tr>
      <w:tr w:rsidR="00D76909" w:rsidRPr="00D76909" w14:paraId="174C0F73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3818E54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Other purposes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3DE04A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D2646E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639904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20C1D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C79053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F8872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6F768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2E28BF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DE0AAB" w14:textId="77777777" w:rsidR="00D76909" w:rsidRPr="00D76909" w:rsidRDefault="00D76909" w:rsidP="00D76909">
            <w:pPr>
              <w:spacing w:before="0" w:after="0" w:line="240" w:lineRule="auto"/>
              <w:jc w:val="right"/>
              <w:rPr>
                <w:rFonts w:ascii="Times New Roman" w:hAnsi="Times New Roman"/>
                <w:sz w:val="20"/>
              </w:rPr>
            </w:pPr>
          </w:p>
        </w:tc>
      </w:tr>
      <w:tr w:rsidR="00D76909" w:rsidRPr="00D76909" w14:paraId="6AB736D3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5BF973A3" w14:textId="3983C78B" w:rsidR="00D76909" w:rsidRPr="00D76909" w:rsidRDefault="00D76909" w:rsidP="00D76909">
            <w:pPr>
              <w:spacing w:before="0" w:after="0" w:line="240" w:lineRule="auto"/>
              <w:ind w:left="170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Loan Council</w:t>
            </w:r>
            <w:r w:rsidR="00993A52">
              <w:rPr>
                <w:rFonts w:ascii="Arial" w:hAnsi="Arial" w:cs="Arial"/>
                <w:sz w:val="16"/>
                <w:szCs w:val="16"/>
              </w:rPr>
              <w:t xml:space="preserve"> – </w:t>
            </w:r>
            <w:r w:rsidRPr="00D76909">
              <w:rPr>
                <w:rFonts w:ascii="Arial" w:hAnsi="Arial" w:cs="Arial"/>
                <w:sz w:val="16"/>
                <w:szCs w:val="16"/>
              </w:rPr>
              <w:t>housing nominations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60B49" w14:textId="0C0FEA82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11,505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7BA58B" w14:textId="09FEA5C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8A9DE8" w14:textId="5F0CCE4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4,072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D8DA60" w14:textId="43518A6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6,890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3E498E" w14:textId="375AA78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5,105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8744D" w14:textId="02ADB11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B26BCA" w14:textId="5A19DC0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DDF89A" w14:textId="04D5C33A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4,141</w:t>
            </w:r>
          </w:p>
        </w:tc>
        <w:tc>
          <w:tcPr>
            <w:tcW w:w="36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970C15" w14:textId="386F7CD3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31,713</w:t>
            </w:r>
          </w:p>
        </w:tc>
      </w:tr>
      <w:tr w:rsidR="00D76909" w:rsidRPr="00D76909" w14:paraId="63528C79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center"/>
            <w:hideMark/>
          </w:tcPr>
          <w:p w14:paraId="11BF3B82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sz w:val="16"/>
                <w:szCs w:val="16"/>
              </w:rPr>
            </w:pPr>
            <w:r w:rsidRPr="00D76909">
              <w:rPr>
                <w:rFonts w:ascii="Arial" w:hAnsi="Arial" w:cs="Arial"/>
                <w:sz w:val="16"/>
                <w:szCs w:val="16"/>
              </w:rPr>
              <w:t>Total Interest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5AB18E" w14:textId="3687A34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20,290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25A91CA" w14:textId="2B7A488D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1,347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797E04D" w14:textId="221382A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7,363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2884D5B9" w14:textId="47778B48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8,977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B07D554" w14:textId="0831656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5,783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468FB70E" w14:textId="774D9DB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264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26E6F20" w14:textId="0E065967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2,187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1A9ECB4" w14:textId="3C43D0E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5,776</w:t>
            </w:r>
          </w:p>
        </w:tc>
        <w:tc>
          <w:tcPr>
            <w:tcW w:w="365" w:type="pct"/>
            <w:tcBorders>
              <w:top w:val="single" w:sz="4" w:space="0" w:color="293F5B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EEA7334" w14:textId="4288CF5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sz w:val="16"/>
                <w:szCs w:val="16"/>
              </w:rPr>
              <w:t>51,987</w:t>
            </w:r>
          </w:p>
        </w:tc>
      </w:tr>
      <w:tr w:rsidR="00D76909" w:rsidRPr="00D76909" w14:paraId="4450F5EA" w14:textId="77777777" w:rsidTr="00D76909">
        <w:trPr>
          <w:divId w:val="698354918"/>
          <w:trHeight w:hRule="exact" w:val="225"/>
        </w:trPr>
        <w:tc>
          <w:tcPr>
            <w:tcW w:w="171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000000" w:fill="FFFFFF"/>
            <w:noWrap/>
            <w:vAlign w:val="center"/>
            <w:hideMark/>
          </w:tcPr>
          <w:p w14:paraId="70E3DE16" w14:textId="77777777" w:rsidR="00D76909" w:rsidRPr="00D76909" w:rsidRDefault="00D76909" w:rsidP="00D76909">
            <w:pPr>
              <w:spacing w:before="0" w:after="0" w:line="240" w:lineRule="aut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Net Financial Flow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0CBF3EA" w14:textId="088F42A8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82,586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5B595703" w14:textId="51B93A80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40,211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0D6BE370" w14:textId="691BB708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35,411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F00EEE4" w14:textId="0DDA9A2E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28,723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61D98B4D" w14:textId="03312F76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16,594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1C1E728" w14:textId="57995E51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5,273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36CDCFBC" w14:textId="4FD9B339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9,562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10A72FD9" w14:textId="188B77BF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17,025</w:t>
            </w:r>
          </w:p>
        </w:tc>
        <w:tc>
          <w:tcPr>
            <w:tcW w:w="365" w:type="pct"/>
            <w:tcBorders>
              <w:top w:val="nil"/>
              <w:left w:val="nil"/>
              <w:bottom w:val="single" w:sz="4" w:space="0" w:color="293F5B"/>
              <w:right w:val="nil"/>
            </w:tcBorders>
            <w:shd w:val="clear" w:color="auto" w:fill="auto"/>
            <w:noWrap/>
            <w:vAlign w:val="center"/>
            <w:hideMark/>
          </w:tcPr>
          <w:p w14:paraId="78E3556C" w14:textId="23E8843B" w:rsidR="00D76909" w:rsidRPr="00D76909" w:rsidRDefault="00993A52" w:rsidP="00D76909">
            <w:pPr>
              <w:spacing w:before="0" w:after="0" w:line="240" w:lineRule="auto"/>
              <w:jc w:val="right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noBreakHyphen/>
            </w:r>
            <w:r w:rsidR="00D76909" w:rsidRPr="00D76909">
              <w:rPr>
                <w:rFonts w:ascii="Arial" w:hAnsi="Arial" w:cs="Arial"/>
                <w:b/>
                <w:bCs/>
                <w:sz w:val="16"/>
                <w:szCs w:val="16"/>
              </w:rPr>
              <w:t>235,385</w:t>
            </w:r>
          </w:p>
        </w:tc>
      </w:tr>
    </w:tbl>
    <w:p w14:paraId="42323590" w14:textId="28B962C0" w:rsidR="00200570" w:rsidRDefault="00200570" w:rsidP="008279CB"/>
    <w:sectPr w:rsidR="00200570" w:rsidSect="00F324E1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6838" w:h="11906" w:orient="landscape" w:code="9"/>
      <w:pgMar w:top="2098" w:right="2835" w:bottom="2098" w:left="2466" w:header="1531" w:footer="153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72E16C" w14:textId="77777777" w:rsidR="00B0312B" w:rsidRDefault="00B0312B" w:rsidP="00E40261">
      <w:pPr>
        <w:spacing w:after="0" w:line="240" w:lineRule="auto"/>
      </w:pPr>
      <w:r>
        <w:separator/>
      </w:r>
    </w:p>
  </w:endnote>
  <w:endnote w:type="continuationSeparator" w:id="0">
    <w:p w14:paraId="55FE4B0D" w14:textId="77777777" w:rsidR="00B0312B" w:rsidRDefault="00B0312B" w:rsidP="00E40261">
      <w:pPr>
        <w:spacing w:after="0" w:line="240" w:lineRule="auto"/>
      </w:pPr>
      <w:r>
        <w:continuationSeparator/>
      </w:r>
    </w:p>
  </w:endnote>
  <w:endnote w:type="continuationNotice" w:id="1">
    <w:p w14:paraId="5CF15585" w14:textId="77777777" w:rsidR="00B0312B" w:rsidRDefault="00B0312B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69E07" w14:textId="2721C3C6" w:rsidR="004C3F27" w:rsidRDefault="004C3F27" w:rsidP="00360947">
    <w:pPr>
      <w:pStyle w:val="FooterEven"/>
    </w:pPr>
    <w:r w:rsidRPr="00B3705D">
      <w:rPr>
        <w:b/>
      </w:rPr>
      <w:t xml:space="preserve">Page </w:t>
    </w:r>
    <w:r w:rsidRPr="00B3705D">
      <w:rPr>
        <w:b/>
        <w:bCs/>
      </w:rPr>
      <w:fldChar w:fldCharType="begin"/>
    </w:r>
    <w:r w:rsidRPr="00B3705D">
      <w:rPr>
        <w:b/>
      </w:rPr>
      <w:instrText xml:space="preserve"> PAGE  \* Arabic  \* MERGEFORMAT </w:instrText>
    </w:r>
    <w:r w:rsidRPr="00B3705D">
      <w:rPr>
        <w:b/>
        <w:bCs/>
      </w:rPr>
      <w:fldChar w:fldCharType="separate"/>
    </w:r>
    <w:r>
      <w:rPr>
        <w:b/>
        <w:bCs/>
      </w:rPr>
      <w:t>6</w:t>
    </w:r>
    <w:r w:rsidRPr="00B3705D">
      <w:rPr>
        <w:b/>
        <w:bCs/>
      </w:rPr>
      <w:fldChar w:fldCharType="end"/>
    </w:r>
    <w:r w:rsidRPr="00B3705D">
      <w:t xml:space="preserve">  |  </w:t>
    </w:r>
    <w:r w:rsidR="008B5305">
      <w:fldChar w:fldCharType="begin"/>
    </w:r>
    <w:r w:rsidR="008B5305">
      <w:instrText>SUBJECT   \* MERGEFORMAT</w:instrText>
    </w:r>
    <w:r w:rsidR="008B5305">
      <w:fldChar w:fldCharType="separate"/>
    </w:r>
    <w:r w:rsidR="0015571B">
      <w:t>Appendix D: Debt transactions</w:t>
    </w:r>
    <w:r w:rsidR="008B5305"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69E951" w14:textId="68029AB8" w:rsidR="004C3F27" w:rsidRDefault="008B5305" w:rsidP="002A6A16">
    <w:pPr>
      <w:pStyle w:val="FooterOdd"/>
      <w:rPr>
        <w:b/>
        <w:bCs/>
      </w:rPr>
    </w:pPr>
    <w:r>
      <w:fldChar w:fldCharType="begin"/>
    </w:r>
    <w:r>
      <w:instrText>SUBJECT   \* MERGEFORMAT</w:instrText>
    </w:r>
    <w:r>
      <w:fldChar w:fldCharType="separate"/>
    </w:r>
    <w:r w:rsidR="0015571B">
      <w:t>Appendix D: Debt transactions</w:t>
    </w:r>
    <w:r>
      <w:fldChar w:fldCharType="end"/>
    </w:r>
    <w:r w:rsidR="004C3F27" w:rsidRPr="00B3705D">
      <w:t xml:space="preserve">  |  </w:t>
    </w:r>
    <w:r w:rsidR="004C3F27" w:rsidRPr="00B3705D">
      <w:rPr>
        <w:b/>
        <w:bCs/>
      </w:rPr>
      <w:t xml:space="preserve">Page </w:t>
    </w:r>
    <w:r w:rsidR="004C3F27" w:rsidRPr="00B3705D">
      <w:rPr>
        <w:b/>
        <w:bCs/>
      </w:rPr>
      <w:fldChar w:fldCharType="begin"/>
    </w:r>
    <w:r w:rsidR="004C3F27" w:rsidRPr="00B3705D">
      <w:rPr>
        <w:b/>
        <w:bCs/>
      </w:rPr>
      <w:instrText xml:space="preserve"> PAGE  \* Arabic  \* MERGEFORMAT </w:instrText>
    </w:r>
    <w:r w:rsidR="004C3F27" w:rsidRPr="00B3705D">
      <w:rPr>
        <w:b/>
        <w:bCs/>
      </w:rPr>
      <w:fldChar w:fldCharType="separate"/>
    </w:r>
    <w:r w:rsidR="004C3F27">
      <w:rPr>
        <w:b/>
        <w:bCs/>
      </w:rPr>
      <w:t>1</w:t>
    </w:r>
    <w:r w:rsidR="004C3F27" w:rsidRPr="00B3705D">
      <w:rPr>
        <w:b/>
        <w:bCs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EA2576" w14:textId="75058C75" w:rsidR="00B30B2B" w:rsidRDefault="008B5305" w:rsidP="00360947">
    <w:pPr>
      <w:pStyle w:val="FooterOdd"/>
      <w:rPr>
        <w:b/>
        <w:bCs/>
      </w:rPr>
    </w:pPr>
    <w:r>
      <w:fldChar w:fldCharType="begin"/>
    </w:r>
    <w:r>
      <w:instrText xml:space="preserve"> SUBJECT   \* MERGEFORMAT </w:instrText>
    </w:r>
    <w:r>
      <w:fldChar w:fldCharType="separate"/>
    </w:r>
    <w:r w:rsidR="0015571B">
      <w:t>Appendix D: Debt transactions</w:t>
    </w:r>
    <w:r>
      <w:fldChar w:fldCharType="end"/>
    </w:r>
    <w:r w:rsidR="00B30B2B" w:rsidRPr="00B3705D">
      <w:t xml:space="preserve">  |  </w:t>
    </w:r>
    <w:r w:rsidR="00B30B2B" w:rsidRPr="00B3705D">
      <w:rPr>
        <w:b/>
        <w:bCs/>
      </w:rPr>
      <w:t xml:space="preserve">Page </w:t>
    </w:r>
    <w:r w:rsidR="00B30B2B" w:rsidRPr="00B3705D">
      <w:rPr>
        <w:b/>
        <w:bCs/>
      </w:rPr>
      <w:fldChar w:fldCharType="begin"/>
    </w:r>
    <w:r w:rsidR="00B30B2B" w:rsidRPr="00B3705D">
      <w:rPr>
        <w:b/>
        <w:bCs/>
      </w:rPr>
      <w:instrText xml:space="preserve"> PAGE  \* Arabic  \* MERGEFORMAT </w:instrText>
    </w:r>
    <w:r w:rsidR="00B30B2B" w:rsidRPr="00B3705D">
      <w:rPr>
        <w:b/>
        <w:bCs/>
      </w:rPr>
      <w:fldChar w:fldCharType="separate"/>
    </w:r>
    <w:r w:rsidR="00B30B2B">
      <w:rPr>
        <w:b/>
        <w:bCs/>
      </w:rPr>
      <w:t>1</w:t>
    </w:r>
    <w:r w:rsidR="00B30B2B" w:rsidRPr="00B3705D">
      <w:rPr>
        <w:b/>
        <w:bCs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DBFEF5" w14:textId="17E0967D" w:rsidR="00200570" w:rsidRPr="009F51E4" w:rsidRDefault="00A279D3" w:rsidP="009F51E4">
    <w:pPr>
      <w:pStyle w:val="Footer"/>
    </w:pPr>
    <w:r w:rsidRPr="005E792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60289" behindDoc="0" locked="0" layoutInCell="1" allowOverlap="1" wp14:anchorId="1DFA0577" wp14:editId="1BB067B8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3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FF151EB" w14:textId="69F659BF" w:rsidR="00A279D3" w:rsidRDefault="00A279D3" w:rsidP="00447E2C">
                          <w:pPr>
                            <w:pStyle w:val="FooterEven"/>
                          </w:pPr>
                          <w:r w:rsidRPr="00B3705D">
                            <w:rPr>
                              <w:b/>
                            </w:rPr>
                            <w:t xml:space="preserve">Page 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Pr="00B3705D">
                            <w:rPr>
                              <w:b/>
                            </w:rPr>
                            <w:instrText xml:space="preserve"> PAGE  \* Arabic  \* MERGEFORMAT </w:instrTex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>
                            <w:rPr>
                              <w:b/>
                              <w:bCs/>
                            </w:rPr>
                            <w:t>2</w:t>
                          </w:r>
                          <w:r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  <w:r w:rsidRPr="00B3705D">
                            <w:t xml:space="preserve">  |  </w:t>
                          </w:r>
                          <w:r w:rsidR="008B5305">
                            <w:fldChar w:fldCharType="begin"/>
                          </w:r>
                          <w:r w:rsidR="008B5305">
                            <w:instrText xml:space="preserve"> SUBJECT   \* MERGEFORMAT </w:instrText>
                          </w:r>
                          <w:r w:rsidR="008B5305">
                            <w:fldChar w:fldCharType="separate"/>
                          </w:r>
                          <w:r w:rsidR="0015571B">
                            <w:t>Appendix D: Debt transactions</w:t>
                          </w:r>
                          <w:r w:rsidR="008B5305"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1DFA0577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alt="Landscape Page Number" style="position:absolute;left:0;text-align:left;margin-left:-42.6pt;margin-top:0;width:31.45pt;height:385.5pt;z-index:25166028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" stroked="f">
              <v:textbox style="layout-flow:vertical" inset="0,0,0,0">
                <w:txbxContent>
                  <w:p w14:paraId="6FF151EB" w14:textId="69F659BF" w:rsidR="00A279D3" w:rsidRDefault="00A279D3" w:rsidP="00447E2C">
                    <w:pPr>
                      <w:pStyle w:val="FooterEven"/>
                    </w:pPr>
                    <w:r w:rsidRPr="00B3705D">
                      <w:rPr>
                        <w:b/>
                      </w:rPr>
                      <w:t xml:space="preserve">Page </w:t>
                    </w:r>
                    <w:r w:rsidRPr="00B3705D">
                      <w:rPr>
                        <w:b/>
                        <w:bCs/>
                      </w:rPr>
                      <w:fldChar w:fldCharType="begin"/>
                    </w:r>
                    <w:r w:rsidRPr="00B3705D">
                      <w:rPr>
                        <w:b/>
                      </w:rPr>
                      <w:instrText xml:space="preserve"> PAGE  \* Arabic  \* MERGEFORMAT </w:instrText>
                    </w:r>
                    <w:r w:rsidRPr="00B3705D"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2</w:t>
                    </w:r>
                    <w:r w:rsidRPr="00B3705D">
                      <w:rPr>
                        <w:b/>
                        <w:bCs/>
                      </w:rPr>
                      <w:fldChar w:fldCharType="end"/>
                    </w:r>
                    <w:r w:rsidRPr="00B3705D">
                      <w:t xml:space="preserve">  |  </w:t>
                    </w:r>
                    <w:fldSimple w:instr=" SUBJECT   \* MERGEFORMAT ">
                      <w:r w:rsidR="0015571B">
                        <w:t>Appendix D: Debt transactions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73C828" w14:textId="560D7E82" w:rsidR="00200570" w:rsidRPr="009F51E4" w:rsidRDefault="00457554" w:rsidP="009F51E4">
    <w:pPr>
      <w:pStyle w:val="Footer"/>
    </w:pPr>
    <w:r w:rsidRPr="005E792C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66433" behindDoc="0" locked="0" layoutInCell="1" allowOverlap="1" wp14:anchorId="5EBB17EB" wp14:editId="4A917247">
              <wp:simplePos x="0" y="0"/>
              <wp:positionH relativeFrom="column">
                <wp:posOffset>-541020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6" name="Text Box 7" descr="Landscape Page Numb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0A4532" w14:textId="6B3A64AB" w:rsidR="00457554" w:rsidRDefault="008B5305" w:rsidP="00447E2C">
                          <w:pPr>
                            <w:pStyle w:val="FooterOdd"/>
                          </w:pPr>
                          <w:r>
                            <w:fldChar w:fldCharType="begin"/>
                          </w:r>
                          <w:r>
                            <w:instrText xml:space="preserve"> SUBJECT   \* MERGEFORMAT </w:instrText>
                          </w:r>
                          <w:r>
                            <w:fldChar w:fldCharType="separate"/>
                          </w:r>
                          <w:r w:rsidR="0015571B">
                            <w:t>Appendix D: Debt transactions</w:t>
                          </w:r>
                          <w:r>
                            <w:fldChar w:fldCharType="end"/>
                          </w:r>
                          <w:r w:rsidR="00457554" w:rsidRPr="00B3705D">
                            <w:t xml:space="preserve">  |  </w:t>
                          </w:r>
                          <w:r w:rsidR="00457554" w:rsidRPr="00B3705D">
                            <w:rPr>
                              <w:b/>
                              <w:bCs/>
                            </w:rPr>
                            <w:t xml:space="preserve">Page </w:t>
                          </w:r>
                          <w:r w:rsidR="00457554" w:rsidRPr="00B3705D">
                            <w:rPr>
                              <w:b/>
                              <w:bCs/>
                            </w:rPr>
                            <w:fldChar w:fldCharType="begin"/>
                          </w:r>
                          <w:r w:rsidR="00457554" w:rsidRPr="00B3705D">
                            <w:rPr>
                              <w:b/>
                              <w:bCs/>
                            </w:rPr>
                            <w:instrText xml:space="preserve"> PAGE  \* Arabic  \* MERGEFORMAT </w:instrText>
                          </w:r>
                          <w:r w:rsidR="00457554" w:rsidRPr="00B3705D">
                            <w:rPr>
                              <w:b/>
                              <w:bCs/>
                            </w:rPr>
                            <w:fldChar w:fldCharType="separate"/>
                          </w:r>
                          <w:r w:rsidR="00457554">
                            <w:rPr>
                              <w:b/>
                              <w:bCs/>
                            </w:rPr>
                            <w:t>3</w:t>
                          </w:r>
                          <w:r w:rsidR="00457554" w:rsidRPr="00B3705D">
                            <w:rPr>
                              <w:b/>
                              <w:bCs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5EBB17EB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alt="Landscape Page Number" style="position:absolute;left:0;text-align:left;margin-left:-42.6pt;margin-top:0;width:31.45pt;height:385.5pt;z-index:251666433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" stroked="f">
              <v:textbox style="layout-flow:vertical" inset="0,0,0,0">
                <w:txbxContent>
                  <w:p w14:paraId="650A4532" w14:textId="6B3A64AB" w:rsidR="00457554" w:rsidRDefault="00457554" w:rsidP="00447E2C">
                    <w:pPr>
                      <w:pStyle w:val="FooterOdd"/>
                    </w:pPr>
                    <w:fldSimple w:instr=" SUBJECT   \* MERGEFORMAT ">
                      <w:r w:rsidR="0015571B">
                        <w:t>Appendix D: Debt transactions</w:t>
                      </w:r>
                    </w:fldSimple>
                    <w:r w:rsidRPr="00B3705D">
                      <w:t xml:space="preserve">  |  </w:t>
                    </w:r>
                    <w:r w:rsidRPr="00B3705D">
                      <w:rPr>
                        <w:b/>
                        <w:bCs/>
                      </w:rPr>
                      <w:t xml:space="preserve">Page </w:t>
                    </w:r>
                    <w:r w:rsidRPr="00B3705D">
                      <w:rPr>
                        <w:b/>
                        <w:bCs/>
                      </w:rPr>
                      <w:fldChar w:fldCharType="begin"/>
                    </w:r>
                    <w:r w:rsidRPr="00B3705D">
                      <w:rPr>
                        <w:b/>
                        <w:bCs/>
                      </w:rPr>
                      <w:instrText xml:space="preserve"> PAGE  \* Arabic  \* MERGEFORMAT </w:instrText>
                    </w:r>
                    <w:r w:rsidRPr="00B3705D">
                      <w:rPr>
                        <w:b/>
                        <w:bCs/>
                      </w:rPr>
                      <w:fldChar w:fldCharType="separate"/>
                    </w:r>
                    <w:r>
                      <w:rPr>
                        <w:b/>
                        <w:bCs/>
                      </w:rPr>
                      <w:t>3</w:t>
                    </w:r>
                    <w:r w:rsidRPr="00B3705D">
                      <w:rPr>
                        <w:b/>
                        <w:bCs/>
                      </w:rPr>
                      <w:fldChar w:fldCharType="end"/>
                    </w:r>
                  </w:p>
                </w:txbxContent>
              </v:textbox>
              <w10:wrap anchory="margin"/>
            </v:shape>
          </w:pict>
        </mc:Fallback>
      </mc:AlternateConten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C4635" w14:textId="48F744EF" w:rsidR="00200570" w:rsidRDefault="00200570" w:rsidP="004D3D37">
    <w:r w:rsidRPr="00DD14C0">
      <w:rPr>
        <w:noProof/>
        <w:sz w:val="32"/>
        <w:szCs w:val="32"/>
      </w:rPr>
      <mc:AlternateContent>
        <mc:Choice Requires="wps">
          <w:drawing>
            <wp:anchor distT="0" distB="0" distL="0" distR="0" simplePos="0" relativeHeight="251658241" behindDoc="0" locked="0" layoutInCell="0" allowOverlap="1" wp14:anchorId="2FFE3679" wp14:editId="3CDAC7DD">
              <wp:simplePos x="0" y="0"/>
              <wp:positionH relativeFrom="page">
                <wp:posOffset>1323975</wp:posOffset>
              </wp:positionH>
              <wp:positionV relativeFrom="paragraph">
                <wp:posOffset>0</wp:posOffset>
              </wp:positionV>
              <wp:extent cx="4910400" cy="694800"/>
              <wp:effectExtent l="0" t="0" r="24130" b="10160"/>
              <wp:wrapSquare wrapText="bothSides"/>
              <wp:docPr id="551" name="Text Box 55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10400" cy="694800"/>
                      </a:xfrm>
                      <a:prstGeom prst="rect">
                        <a:avLst/>
                      </a:prstGeom>
                      <a:ln>
                        <a:solidFill>
                          <a:srgbClr val="C00000"/>
                        </a:solidFill>
                      </a:ln>
                    </wps:spPr>
                    <wps:style>
                      <a:lnRef idx="2">
                        <a:schemeClr val="dk1"/>
                      </a:lnRef>
                      <a:fillRef idx="1">
                        <a:schemeClr val="lt1"/>
                      </a:fillRef>
                      <a:effectRef idx="0">
                        <a:schemeClr val="dk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576D16E" w14:textId="3A226CD9" w:rsidR="00200570" w:rsidRDefault="008B5305">
                          <w:pPr>
                            <w:pStyle w:val="FileProperties"/>
                            <w:tabs>
                              <w:tab w:val="right" w:pos="7711"/>
                            </w:tabs>
                          </w:pPr>
                          <w:r>
                            <w:fldChar w:fldCharType="begin"/>
                          </w:r>
                          <w:r>
                            <w:instrText>FILENAME  \* MERGEFORMAT</w:instrText>
                          </w:r>
                          <w:r>
                            <w:fldChar w:fldCharType="separate"/>
                          </w:r>
                          <w:r w:rsidR="0015571B">
                            <w:rPr>
                              <w:noProof/>
                            </w:rPr>
                            <w:t>18_BP3_Appendix D_online.docx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  <w:r w:rsidR="00200570">
                            <w:tab/>
                            <w:t xml:space="preserve">Printed:  </w:t>
                          </w:r>
                          <w:r w:rsidR="00200570">
                            <w:fldChar w:fldCharType="begin"/>
                          </w:r>
                          <w:r w:rsidR="00200570">
                            <w:instrText xml:space="preserve"> PRINTDATE \@ "d/MM/yy HH:mm:ss" \* MERGEFORMAT </w:instrText>
                          </w:r>
                          <w:r w:rsidR="00200570">
                            <w:fldChar w:fldCharType="separate"/>
                          </w:r>
                          <w:r w:rsidR="0015571B">
                            <w:rPr>
                              <w:noProof/>
                            </w:rPr>
                            <w:t>11/05/24 16:01:00</w:t>
                          </w:r>
                          <w:r w:rsidR="00200570">
                            <w:rPr>
                              <w:noProof/>
                            </w:rPr>
                            <w:fldChar w:fldCharType="end"/>
                          </w:r>
                        </w:p>
                        <w:p w14:paraId="3188960D" w14:textId="77777777" w:rsidR="009B69BD" w:rsidRDefault="009B69BD">
                          <w:pPr>
                            <w:pStyle w:val="Classification"/>
                          </w:pPr>
                        </w:p>
                        <w:p w14:paraId="1A4D449A" w14:textId="2F7834A6" w:rsidR="00200570" w:rsidRDefault="00200570">
                          <w:pPr>
                            <w:pStyle w:val="Classification"/>
                          </w:pPr>
                          <w:r>
                            <w:t xml:space="preserve">: </w:t>
                          </w:r>
                          <w:r>
                            <w:br/>
                            <w:t>Sensitive: Cabinet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2FFE3679" id="_x0000_t202" coordsize="21600,21600" o:spt="202" path="m,l,21600r21600,l21600,xe">
              <v:stroke joinstyle="miter"/>
              <v:path gradientshapeok="t" o:connecttype="rect"/>
            </v:shapetype>
            <v:shape id="Text Box 551" o:spid="_x0000_s1030" type="#_x0000_t202" alt="&quot;&quot;" style="position:absolute;margin-left:104.25pt;margin-top:0;width:386.65pt;height:54.7pt;z-index:251658241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" o:allowincell="f" fillcolor="white [3201]" strokecolor="#c00000" strokeweight="1pt">
              <v:textbox inset="0,0,0,0">
                <w:txbxContent>
                  <w:p w14:paraId="6576D16E" w14:textId="3A226CD9" w:rsidR="00200570" w:rsidRDefault="00C07CFC">
                    <w:pPr>
                      <w:pStyle w:val="FileProperties"/>
                      <w:tabs>
                        <w:tab w:val="right" w:pos="7711"/>
                      </w:tabs>
                    </w:pPr>
                    <w:fldSimple w:instr="FILENAME  \* MERGEFORMAT">
                      <w:r w:rsidR="0015571B">
                        <w:rPr>
                          <w:noProof/>
                        </w:rPr>
                        <w:t>18_BP3_Appendix D_online.docx</w:t>
                      </w:r>
                    </w:fldSimple>
                    <w:r w:rsidR="00200570">
                      <w:tab/>
                      <w:t xml:space="preserve">Printed:  </w:t>
                    </w:r>
                    <w:r w:rsidR="00200570">
                      <w:fldChar w:fldCharType="begin"/>
                    </w:r>
                    <w:r w:rsidR="00200570">
                      <w:instrText xml:space="preserve"> PRINTDATE \@ "d/MM/yy HH:mm:ss" \* MERGEFORMAT </w:instrText>
                    </w:r>
                    <w:r w:rsidR="00200570">
                      <w:fldChar w:fldCharType="separate"/>
                    </w:r>
                    <w:r w:rsidR="0015571B">
                      <w:rPr>
                        <w:noProof/>
                      </w:rPr>
                      <w:t>11/05/24 16:01:00</w:t>
                    </w:r>
                    <w:r w:rsidR="00200570">
                      <w:rPr>
                        <w:noProof/>
                      </w:rPr>
                      <w:fldChar w:fldCharType="end"/>
                    </w:r>
                  </w:p>
                  <w:p w14:paraId="3188960D" w14:textId="77777777" w:rsidR="009B69BD" w:rsidRDefault="009B69BD">
                    <w:pPr>
                      <w:pStyle w:val="Classification"/>
                    </w:pPr>
                  </w:p>
                  <w:p w14:paraId="1A4D449A" w14:textId="2F7834A6" w:rsidR="00200570" w:rsidRDefault="00200570">
                    <w:pPr>
                      <w:pStyle w:val="Classification"/>
                    </w:pPr>
                    <w:r>
                      <w:t xml:space="preserve">: </w:t>
                    </w:r>
                    <w:r>
                      <w:br/>
                      <w:t>Sensitive: Cabinet</w:t>
                    </w:r>
                  </w:p>
                </w:txbxContent>
              </v:textbox>
              <w10:wrap type="square" anchorx="page"/>
            </v:shape>
          </w:pict>
        </mc:Fallback>
      </mc:AlternateContent>
    </w:r>
    <w:r w:rsidR="004D3D37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F315C0" w14:textId="77777777" w:rsidR="00B0312B" w:rsidRPr="003C1CA4" w:rsidRDefault="00B0312B" w:rsidP="00EB6597">
      <w:pPr>
        <w:spacing w:after="0" w:line="240" w:lineRule="auto"/>
        <w:ind w:right="8277"/>
        <w:rPr>
          <w:rFonts w:asciiTheme="majorHAnsi" w:hAnsiTheme="majorHAnsi"/>
          <w:color w:val="E1E3E6" w:themeColor="background2" w:themeTint="33"/>
        </w:rPr>
      </w:pPr>
      <w:r w:rsidRPr="003C1CA4">
        <w:rPr>
          <w:rFonts w:asciiTheme="majorHAnsi" w:hAnsiTheme="majorHAnsi"/>
          <w:color w:val="E1E3E6" w:themeColor="background2" w:themeTint="33"/>
        </w:rPr>
        <w:t>—</w:t>
      </w:r>
    </w:p>
  </w:footnote>
  <w:footnote w:type="continuationSeparator" w:id="0">
    <w:p w14:paraId="1EFEB2BC" w14:textId="77777777" w:rsidR="00B0312B" w:rsidRDefault="00B0312B" w:rsidP="00E40261">
      <w:pPr>
        <w:spacing w:after="0" w:line="240" w:lineRule="auto"/>
      </w:pPr>
      <w:r>
        <w:continuationSeparator/>
      </w:r>
    </w:p>
  </w:footnote>
  <w:footnote w:type="continuationNotice" w:id="1">
    <w:p w14:paraId="3C35AC6A" w14:textId="77777777" w:rsidR="00B0312B" w:rsidRDefault="00B0312B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C63A9" w14:textId="77777777" w:rsidR="004C3F27" w:rsidRPr="00AA5439" w:rsidRDefault="004C3F27" w:rsidP="00AA5439">
    <w:pPr>
      <w:pStyle w:val="HeaderEven"/>
      <w:rPr>
        <w:sz w:val="2"/>
        <w:szCs w:val="4"/>
      </w:rPr>
    </w:pPr>
  </w:p>
  <w:p w14:paraId="15882C54" w14:textId="77777777" w:rsidR="004C3F27" w:rsidRPr="007703C7" w:rsidRDefault="004C3F27" w:rsidP="007703C7">
    <w:pPr>
      <w:pStyle w:val="Header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7797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797"/>
    </w:tblGrid>
    <w:tr w:rsidR="00945C29" w14:paraId="0C68E38A" w14:textId="77777777" w:rsidTr="002A6A16">
      <w:trPr>
        <w:trHeight w:hRule="exact" w:val="340"/>
      </w:trPr>
      <w:tc>
        <w:tcPr>
          <w:tcW w:w="7797" w:type="dxa"/>
        </w:tcPr>
        <w:p w14:paraId="2FCAA6AC" w14:textId="5EE99229" w:rsidR="00945C29" w:rsidRDefault="008B5305" w:rsidP="000635BE">
          <w:pPr>
            <w:pStyle w:val="HeaderOdd"/>
          </w:pPr>
          <w:r>
            <w:fldChar w:fldCharType="begin"/>
          </w:r>
          <w:r>
            <w:instrText>TITLE   \* MERGEFORMA</w:instrText>
          </w:r>
          <w:r>
            <w:instrText>T</w:instrText>
          </w:r>
          <w:r>
            <w:fldChar w:fldCharType="separate"/>
          </w:r>
          <w:r w:rsidR="0015571B">
            <w:t>Budget Paper No. 3</w:t>
          </w:r>
          <w:r>
            <w:fldChar w:fldCharType="end"/>
          </w:r>
          <w:r w:rsidR="00945C29">
            <w:t xml:space="preserve">  |  </w:t>
          </w:r>
        </w:p>
      </w:tc>
    </w:tr>
  </w:tbl>
  <w:p w14:paraId="2EEDCA73" w14:textId="77777777" w:rsidR="004C3F27" w:rsidRPr="00AA5439" w:rsidRDefault="004C3F27" w:rsidP="00AA5439">
    <w:pPr>
      <w:pStyle w:val="Header"/>
      <w:rPr>
        <w:sz w:val="2"/>
        <w:szCs w:val="2"/>
      </w:rPr>
    </w:pPr>
  </w:p>
  <w:p w14:paraId="1042790E" w14:textId="77777777" w:rsidR="00783722" w:rsidRDefault="0078372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A4C23" w14:textId="50956C06" w:rsidR="00200570" w:rsidRPr="009F51E4" w:rsidRDefault="00A279D3" w:rsidP="009F51E4">
    <w:pPr>
      <w:pStyle w:val="Header"/>
    </w:pPr>
    <w:r w:rsidRPr="00FB5DD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2337" behindDoc="0" locked="0" layoutInCell="1" allowOverlap="1" wp14:anchorId="0F5DF7E7" wp14:editId="22FC049A">
              <wp:simplePos x="0" y="0"/>
              <wp:positionH relativeFrom="column">
                <wp:posOffset>7560945</wp:posOffset>
              </wp:positionH>
              <wp:positionV relativeFrom="margin">
                <wp:align>top</wp:align>
              </wp:positionV>
              <wp:extent cx="399600" cy="4896000"/>
              <wp:effectExtent l="0" t="0" r="635" b="0"/>
              <wp:wrapNone/>
              <wp:docPr id="77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2A48C1B" w14:textId="1C5CA04D" w:rsidR="00A279D3" w:rsidRPr="00137C7E" w:rsidRDefault="00A279D3" w:rsidP="00CC6004">
                          <w:pPr>
                            <w:pStyle w:val="HeaderEven"/>
                          </w:pPr>
                          <w:r w:rsidRPr="005476BD">
                            <w:rPr>
                              <w:noProof/>
                              <w:position w:val="-8"/>
                            </w:rPr>
                            <w:drawing>
                              <wp:inline distT="0" distB="0" distL="0" distR="0" wp14:anchorId="0D9FC326" wp14:editId="47FC7035">
                                <wp:extent cx="878400" cy="198000"/>
                                <wp:effectExtent l="0" t="2540" r="0" b="0"/>
                                <wp:docPr id="78" name="Picture 78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78" name="Picture 78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878400" cy="19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t xml:space="preserve">  |  </w:t>
                          </w:r>
                          <w:r w:rsidR="008B5305">
                            <w:fldChar w:fldCharType="begin"/>
                          </w:r>
                          <w:r w:rsidR="008B5305">
                            <w:instrText xml:space="preserve"> TITLE   \* MERGEFORMAT </w:instrText>
                          </w:r>
                          <w:r w:rsidR="008B5305">
                            <w:fldChar w:fldCharType="separate"/>
                          </w:r>
                          <w:r w:rsidR="0015571B">
                            <w:t>Budget Paper No. 3</w:t>
                          </w:r>
                          <w:r w:rsidR="008B5305">
                            <w:fldChar w:fldCharType="end"/>
                          </w:r>
                        </w:p>
                      </w:txbxContent>
                    </wps:txbx>
                    <wps:bodyPr rot="0" vert="vert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0F5DF7E7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alt="Landscape Odd Header" style="position:absolute;margin-left:595.35pt;margin-top:0;width:31.45pt;height:385.5pt;z-index:25166233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top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" stroked="f">
              <v:textbox style="layout-flow:vertical" inset="0,0,0,0">
                <w:txbxContent>
                  <w:p w14:paraId="52A48C1B" w14:textId="1C5CA04D" w:rsidR="00A279D3" w:rsidRPr="00137C7E" w:rsidRDefault="00A279D3" w:rsidP="00CC6004">
                    <w:pPr>
                      <w:pStyle w:val="HeaderEven"/>
                    </w:pPr>
                    <w:r w:rsidRPr="005476BD">
                      <w:rPr>
                        <w:noProof/>
                        <w:position w:val="-8"/>
                      </w:rPr>
                      <w:drawing>
                        <wp:inline distT="0" distB="0" distL="0" distR="0" wp14:anchorId="0D9FC326" wp14:editId="47FC7035">
                          <wp:extent cx="878400" cy="198000"/>
                          <wp:effectExtent l="0" t="2540" r="0" b="0"/>
                          <wp:docPr id="78" name="Picture 78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78" name="Picture 78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878400" cy="19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t xml:space="preserve">  |  </w:t>
                    </w:r>
                    <w:fldSimple w:instr=" TITLE   \* MERGEFORMAT ">
                      <w:r w:rsidR="0015571B">
                        <w:t>Budget Paper No. 3</w:t>
                      </w:r>
                    </w:fldSimple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98FDC" w14:textId="76E2419B" w:rsidR="00200570" w:rsidRPr="009F51E4" w:rsidRDefault="00457554" w:rsidP="009F51E4">
    <w:pPr>
      <w:pStyle w:val="Header"/>
    </w:pPr>
    <w:r w:rsidRPr="00FB5DDD">
      <w:rPr>
        <w:noProof/>
        <w:sz w:val="32"/>
        <w:szCs w:val="32"/>
      </w:rPr>
      <mc:AlternateContent>
        <mc:Choice Requires="wps">
          <w:drawing>
            <wp:anchor distT="0" distB="0" distL="114300" distR="114300" simplePos="0" relativeHeight="251664385" behindDoc="0" locked="0" layoutInCell="1" allowOverlap="1" wp14:anchorId="60FBBF88" wp14:editId="34EFB7B9">
              <wp:simplePos x="0" y="0"/>
              <wp:positionH relativeFrom="column">
                <wp:posOffset>7560945</wp:posOffset>
              </wp:positionH>
              <wp:positionV relativeFrom="margin">
                <wp:align>bottom</wp:align>
              </wp:positionV>
              <wp:extent cx="399600" cy="4896000"/>
              <wp:effectExtent l="0" t="0" r="635" b="0"/>
              <wp:wrapNone/>
              <wp:docPr id="391" name="Text Box 6" descr="Landscape Odd Header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9600" cy="48960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4862DE" w14:textId="1A438049" w:rsidR="00457554" w:rsidRPr="00137C7E" w:rsidRDefault="008B5305" w:rsidP="001D33D6">
                          <w:pPr>
                            <w:pStyle w:val="HeaderOdd"/>
                          </w:pPr>
                          <w:r>
                            <w:fldChar w:fldCharType="begin"/>
                          </w:r>
                          <w:r>
                            <w:instrText xml:space="preserve"> TITLE   \* MERGEFORMAT </w:instrText>
                          </w:r>
                          <w:r>
                            <w:fldChar w:fldCharType="separate"/>
                          </w:r>
                          <w:r w:rsidR="0015571B">
                            <w:t>Budget Paper No. 3</w:t>
                          </w:r>
                          <w:r>
                            <w:fldChar w:fldCharType="end"/>
                          </w:r>
                          <w:r w:rsidR="00457554">
                            <w:t xml:space="preserve">  |  </w:t>
                          </w:r>
                          <w:r w:rsidR="00457554" w:rsidRPr="005476BD">
                            <w:rPr>
                              <w:noProof/>
                              <w:position w:val="-8"/>
                            </w:rPr>
                            <w:drawing>
                              <wp:inline distT="0" distB="0" distL="0" distR="0" wp14:anchorId="09058FA8" wp14:editId="3A698E0D">
                                <wp:extent cx="878400" cy="198000"/>
                                <wp:effectExtent l="0" t="2540" r="0" b="0"/>
                                <wp:docPr id="392" name="Picture 18">
                                  <a:extLst xmlns:a="http://schemas.openxmlformats.org/drawingml/2006/main">
                                    <a:ext uri="{C183D7F6-B498-43B3-948B-1728B52AA6E4}">
                                      <adec:decorative xmlns:adec="http://schemas.microsoft.com/office/drawing/2017/decorative" val="1"/>
                                    </a:ext>
                                  </a:extLst>
                                </wp:docPr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92" name="Picture 18">
                                          <a:extLst>
                                            <a:ext uri="{C183D7F6-B498-43B3-948B-1728B52AA6E4}">
                                              <adec:decorative xmlns:adec="http://schemas.microsoft.com/office/drawing/2017/decorative" val="1"/>
                                            </a:ext>
                                          </a:extLst>
                                        </pic:cNvPr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 rot="5400000">
                                          <a:off x="0" y="0"/>
                                          <a:ext cx="878400" cy="19800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vert" wrap="square" lIns="0" tIns="0" rIns="0" bIns="720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oel="http://schemas.microsoft.com/office/2019/extlst">
          <w:pict>
            <v:shapetype w14:anchorId="60FBBF88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alt="Landscape Odd Header" style="position:absolute;margin-left:595.35pt;margin-top:0;width:31.45pt;height:385.5pt;z-index:25166438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bottom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" stroked="f">
              <v:textbox style="layout-flow:vertical" inset="0,0,0,.2mm">
                <w:txbxContent>
                  <w:p w14:paraId="194862DE" w14:textId="1A438049" w:rsidR="00457554" w:rsidRPr="00137C7E" w:rsidRDefault="00457554" w:rsidP="001D33D6">
                    <w:pPr>
                      <w:pStyle w:val="HeaderOdd"/>
                    </w:pPr>
                    <w:fldSimple w:instr=" TITLE   \* MERGEFORMAT ">
                      <w:r w:rsidR="0015571B">
                        <w:t>Budget Paper No. 3</w:t>
                      </w:r>
                    </w:fldSimple>
                    <w:r>
                      <w:t xml:space="preserve">  |  </w:t>
                    </w:r>
                    <w:r w:rsidRPr="005476BD">
                      <w:rPr>
                        <w:noProof/>
                        <w:position w:val="-8"/>
                      </w:rPr>
                      <w:drawing>
                        <wp:inline distT="0" distB="0" distL="0" distR="0" wp14:anchorId="09058FA8" wp14:editId="3A698E0D">
                          <wp:extent cx="878400" cy="198000"/>
                          <wp:effectExtent l="0" t="2540" r="0" b="0"/>
                          <wp:docPr id="392" name="Picture 18">
                            <a:extLst xmlns:a="http://schemas.openxmlformats.org/drawingml/2006/main"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wp:docPr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92" name="Picture 18">
                                    <a:extLst>
                                      <a:ext uri="{C183D7F6-B498-43B3-948B-1728B52AA6E4}">
                                        <adec:decorative xmlns:adec="http://schemas.microsoft.com/office/drawing/2017/decorative" val="1"/>
                                      </a:ext>
                                    </a:extLst>
                                  </pic:cNvPr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 rot="5400000">
                                    <a:off x="0" y="0"/>
                                    <a:ext cx="878400" cy="19800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y="margin"/>
            </v:shape>
          </w:pict>
        </mc:Fallback>
      </mc:AlternateConten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A51BDE" w14:textId="1846297E" w:rsidR="00200570" w:rsidRPr="009F51E4" w:rsidRDefault="00200570" w:rsidP="009F51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443A06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1" w15:restartNumberingAfterBreak="0">
    <w:nsid w:val="0EC42909"/>
    <w:multiLevelType w:val="multilevel"/>
    <w:tmpl w:val="9828D65A"/>
    <w:lvl w:ilvl="0">
      <w:start w:val="1"/>
      <w:numFmt w:val="bullet"/>
      <w:lvlRestart w:val="0"/>
      <w:pStyle w:val="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  <w:lvl w:ilvl="1">
      <w:start w:val="1"/>
      <w:numFmt w:val="bullet"/>
      <w:pStyle w:val="Dash"/>
      <w:lvlText w:val="–"/>
      <w:lvlJc w:val="left"/>
      <w:pPr>
        <w:tabs>
          <w:tab w:val="num" w:pos="567"/>
        </w:tabs>
        <w:ind w:left="567" w:hanging="284"/>
      </w:pPr>
      <w:rPr>
        <w:rFonts w:ascii="Times New Roman" w:hAnsi="Times New Roman" w:cs="Times New Roman"/>
        <w:b w:val="0"/>
        <w:i w:val="0"/>
      </w:rPr>
    </w:lvl>
    <w:lvl w:ilvl="2">
      <w:start w:val="1"/>
      <w:numFmt w:val="bullet"/>
      <w:pStyle w:val="DoubleDot"/>
      <w:lvlText w:val=":"/>
      <w:lvlJc w:val="left"/>
      <w:pPr>
        <w:tabs>
          <w:tab w:val="num" w:pos="850"/>
        </w:tabs>
        <w:ind w:left="850" w:hanging="283"/>
      </w:pPr>
      <w:rPr>
        <w:rFonts w:ascii="Times New Roman" w:hAnsi="Times New Roman" w:cs="Times New Roman"/>
        <w:b w:val="0"/>
        <w:i w:val="0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i w:val="0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i w:val="0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i w:val="0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i w:val="0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i w:val="0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i w:val="0"/>
      </w:rPr>
    </w:lvl>
  </w:abstractNum>
  <w:abstractNum w:abstractNumId="2" w15:restartNumberingAfterBreak="0">
    <w:nsid w:val="10757CBC"/>
    <w:multiLevelType w:val="singleLevel"/>
    <w:tmpl w:val="103C53FC"/>
    <w:name w:val="Box Bullet List"/>
    <w:lvl w:ilvl="0">
      <w:start w:val="1"/>
      <w:numFmt w:val="bullet"/>
      <w:lvlRestart w:val="0"/>
      <w:pStyle w:val="BoxBullet"/>
      <w:lvlText w:val="•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</w:rPr>
    </w:lvl>
  </w:abstractNum>
  <w:abstractNum w:abstractNumId="3" w15:restartNumberingAfterBreak="0">
    <w:nsid w:val="12073B79"/>
    <w:multiLevelType w:val="multilevel"/>
    <w:tmpl w:val="C316AFC8"/>
    <w:lvl w:ilvl="0">
      <w:start w:val="1"/>
      <w:numFmt w:val="lowerLetter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4" w15:restartNumberingAfterBreak="0">
    <w:nsid w:val="1647577F"/>
    <w:multiLevelType w:val="multilevel"/>
    <w:tmpl w:val="794240C4"/>
    <w:lvl w:ilvl="0">
      <w:start w:val="1"/>
      <w:numFmt w:val="lowerLetter"/>
      <w:pStyle w:val="ChartandTableFootnoteAlpha"/>
      <w:lvlText w:val="%1)"/>
      <w:lvlJc w:val="left"/>
      <w:pPr>
        <w:ind w:left="284" w:hanging="284"/>
      </w:pPr>
      <w:rPr>
        <w:rFonts w:hint="default"/>
        <w:b w:val="0"/>
        <w:i w:val="0"/>
        <w:color w:val="000000"/>
        <w:sz w:val="16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1988" w:hanging="284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2556" w:hanging="284"/>
      </w:pPr>
      <w:rPr>
        <w:rFonts w:hint="default"/>
      </w:rPr>
    </w:lvl>
  </w:abstractNum>
  <w:abstractNum w:abstractNumId="5" w15:restartNumberingAfterBreak="0">
    <w:nsid w:val="3B2E19AC"/>
    <w:multiLevelType w:val="singleLevel"/>
    <w:tmpl w:val="C64E315A"/>
    <w:lvl w:ilvl="0">
      <w:start w:val="1"/>
      <w:numFmt w:val="lowerLetter"/>
      <w:lvlText w:val="%1)"/>
      <w:lvlJc w:val="left"/>
      <w:pPr>
        <w:ind w:left="360" w:hanging="360"/>
      </w:pPr>
      <w:rPr>
        <w:b w:val="0"/>
        <w:i w:val="0"/>
        <w:color w:val="000000"/>
        <w:sz w:val="16"/>
      </w:rPr>
    </w:lvl>
  </w:abstractNum>
  <w:abstractNum w:abstractNumId="6" w15:restartNumberingAfterBreak="0">
    <w:nsid w:val="43FB49B7"/>
    <w:multiLevelType w:val="singleLevel"/>
    <w:tmpl w:val="9EDE5682"/>
    <w:name w:val="Alpha Paragraph"/>
    <w:lvl w:ilvl="0">
      <w:start w:val="1"/>
      <w:numFmt w:val="lowerLetter"/>
      <w:lvlRestart w:val="0"/>
      <w:pStyle w:val="AlphaParagraph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color w:val="000000"/>
      </w:rPr>
    </w:lvl>
  </w:abstractNum>
  <w:abstractNum w:abstractNumId="7" w15:restartNumberingAfterBreak="0">
    <w:nsid w:val="68EA3959"/>
    <w:multiLevelType w:val="multilevel"/>
    <w:tmpl w:val="BA54A7CC"/>
    <w:lvl w:ilvl="0">
      <w:start w:val="1"/>
      <w:numFmt w:val="lowerLetter"/>
      <w:lvlRestart w:val="0"/>
      <w:lvlText w:val="(%1)"/>
      <w:lvlJc w:val="left"/>
      <w:pPr>
        <w:tabs>
          <w:tab w:val="num" w:pos="284"/>
        </w:tabs>
        <w:ind w:left="284" w:hanging="284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vertAlign w:val="baseline"/>
        <w:em w:val="none"/>
      </w:rPr>
    </w:lvl>
    <w:lvl w:ilvl="1">
      <w:start w:val="1"/>
      <w:numFmt w:val="decimal"/>
      <w:lvlText w:val="%2"/>
      <w:lvlJc w:val="left"/>
      <w:pPr>
        <w:tabs>
          <w:tab w:val="num" w:pos="1134"/>
        </w:tabs>
        <w:ind w:left="1134" w:hanging="567"/>
      </w:pPr>
      <w:rPr>
        <w:b w:val="0"/>
        <w:i w:val="0"/>
        <w:color w:val="000000"/>
      </w:rPr>
    </w:lvl>
    <w:lvl w:ilvl="2">
      <w:start w:val="1"/>
      <w:numFmt w:val="decimal"/>
      <w:lvlText w:val="%3"/>
      <w:lvlJc w:val="left"/>
      <w:pPr>
        <w:tabs>
          <w:tab w:val="num" w:pos="1701"/>
        </w:tabs>
        <w:ind w:left="1701" w:hanging="567"/>
      </w:pPr>
      <w:rPr>
        <w:b w:val="0"/>
        <w:i w:val="0"/>
        <w:color w:val="000000"/>
      </w:rPr>
    </w:lvl>
    <w:lvl w:ilvl="3">
      <w:start w:val="1"/>
      <w:numFmt w:val="decimal"/>
      <w:lvlText w:val="%4"/>
      <w:lvlJc w:val="left"/>
      <w:pPr>
        <w:tabs>
          <w:tab w:val="num" w:pos="2268"/>
        </w:tabs>
        <w:ind w:left="2268" w:hanging="567"/>
      </w:pPr>
      <w:rPr>
        <w:b w:val="0"/>
        <w:i w:val="0"/>
        <w:color w:val="000000"/>
      </w:rPr>
    </w:lvl>
    <w:lvl w:ilvl="4">
      <w:start w:val="1"/>
      <w:numFmt w:val="decimal"/>
      <w:lvlText w:val="%5"/>
      <w:lvlJc w:val="left"/>
      <w:pPr>
        <w:tabs>
          <w:tab w:val="num" w:pos="2835"/>
        </w:tabs>
        <w:ind w:left="2835" w:hanging="567"/>
      </w:pPr>
      <w:rPr>
        <w:b w:val="0"/>
        <w:i w:val="0"/>
        <w:color w:val="000000"/>
      </w:rPr>
    </w:lvl>
    <w:lvl w:ilvl="5">
      <w:start w:val="1"/>
      <w:numFmt w:val="decimal"/>
      <w:lvlText w:val="%6"/>
      <w:lvlJc w:val="left"/>
      <w:pPr>
        <w:tabs>
          <w:tab w:val="num" w:pos="3402"/>
        </w:tabs>
        <w:ind w:left="3402" w:hanging="567"/>
      </w:pPr>
      <w:rPr>
        <w:b w:val="0"/>
        <w:i w:val="0"/>
        <w:color w:val="000000"/>
      </w:rPr>
    </w:lvl>
    <w:lvl w:ilvl="6">
      <w:start w:val="1"/>
      <w:numFmt w:val="decimal"/>
      <w:lvlText w:val="%7"/>
      <w:lvlJc w:val="left"/>
      <w:pPr>
        <w:tabs>
          <w:tab w:val="num" w:pos="3969"/>
        </w:tabs>
        <w:ind w:left="3969" w:hanging="567"/>
      </w:pPr>
      <w:rPr>
        <w:b w:val="0"/>
        <w:i w:val="0"/>
        <w:color w:val="000000"/>
      </w:rPr>
    </w:lvl>
    <w:lvl w:ilvl="7">
      <w:start w:val="1"/>
      <w:numFmt w:val="decimal"/>
      <w:lvlText w:val="%8"/>
      <w:lvlJc w:val="left"/>
      <w:pPr>
        <w:tabs>
          <w:tab w:val="num" w:pos="4536"/>
        </w:tabs>
        <w:ind w:left="4536" w:hanging="567"/>
      </w:pPr>
      <w:rPr>
        <w:b w:val="0"/>
        <w:i w:val="0"/>
        <w:color w:val="000000"/>
      </w:rPr>
    </w:lvl>
    <w:lvl w:ilvl="8">
      <w:start w:val="1"/>
      <w:numFmt w:val="decimal"/>
      <w:lvlText w:val="%9"/>
      <w:lvlJc w:val="left"/>
      <w:pPr>
        <w:tabs>
          <w:tab w:val="num" w:pos="5103"/>
        </w:tabs>
        <w:ind w:left="5103" w:hanging="567"/>
      </w:pPr>
      <w:rPr>
        <w:b w:val="0"/>
        <w:i w:val="0"/>
        <w:color w:val="000000"/>
      </w:rPr>
    </w:lvl>
  </w:abstractNum>
  <w:abstractNum w:abstractNumId="8" w15:restartNumberingAfterBreak="0">
    <w:nsid w:val="70140EB5"/>
    <w:multiLevelType w:val="multilevel"/>
    <w:tmpl w:val="00AAD98E"/>
    <w:name w:val="StandardNumberedList"/>
    <w:lvl w:ilvl="0">
      <w:start w:val="1"/>
      <w:numFmt w:val="decimal"/>
      <w:pStyle w:val="OutlineNumbered1"/>
      <w:lvlText w:val="%1."/>
      <w:lvlJc w:val="left"/>
      <w:pPr>
        <w:tabs>
          <w:tab w:val="num" w:pos="449"/>
        </w:tabs>
        <w:ind w:left="449" w:hanging="449"/>
      </w:pPr>
    </w:lvl>
    <w:lvl w:ilvl="1">
      <w:start w:val="1"/>
      <w:numFmt w:val="decimal"/>
      <w:pStyle w:val="OutlineNumbered2"/>
      <w:lvlText w:val="%1.%2."/>
      <w:lvlJc w:val="left"/>
      <w:pPr>
        <w:tabs>
          <w:tab w:val="num" w:pos="898"/>
        </w:tabs>
        <w:ind w:left="898" w:hanging="449"/>
      </w:pPr>
    </w:lvl>
    <w:lvl w:ilvl="2">
      <w:start w:val="1"/>
      <w:numFmt w:val="decimal"/>
      <w:pStyle w:val="OutlineNumbered3"/>
      <w:lvlText w:val="%1.%2.%3."/>
      <w:lvlJc w:val="left"/>
      <w:pPr>
        <w:tabs>
          <w:tab w:val="num" w:pos="1347"/>
        </w:tabs>
        <w:ind w:left="1347" w:hanging="449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1"/>
  </w:num>
  <w:num w:numId="5">
    <w:abstractNumId w:val="4"/>
  </w:num>
  <w:num w:numId="6">
    <w:abstractNumId w:val="5"/>
  </w:num>
  <w:num w:numId="7">
    <w:abstractNumId w:val="3"/>
    <w:lvlOverride w:ilvl="0">
      <w:startOverride w:val="1"/>
    </w:lvlOverride>
  </w:num>
  <w:num w:numId="8">
    <w:abstractNumId w:val="3"/>
    <w:lvlOverride w:ilvl="0">
      <w:startOverride w:val="5"/>
    </w:lvlOverride>
  </w:num>
  <w:num w:numId="9">
    <w:abstractNumId w:val="3"/>
    <w:lvlOverride w:ilvl="0">
      <w:startOverride w:val="1"/>
    </w:lvlOverride>
  </w:num>
  <w:num w:numId="10">
    <w:abstractNumId w:val="3"/>
    <w:lvlOverride w:ilvl="0">
      <w:startOverride w:val="5"/>
    </w:lvlOverride>
  </w:num>
  <w:num w:numId="11">
    <w:abstractNumId w:val="8"/>
  </w:num>
  <w:num w:numId="12">
    <w:abstractNumId w:val="3"/>
    <w:lvlOverride w:ilvl="0">
      <w:startOverride w:val="1"/>
    </w:lvlOverride>
  </w:num>
  <w:num w:numId="13">
    <w:abstractNumId w:val="3"/>
    <w:lvlOverride w:ilvl="0">
      <w:startOverride w:val="5"/>
    </w:lvlOverride>
  </w:num>
  <w:num w:numId="14">
    <w:abstractNumId w:val="3"/>
    <w:lvlOverride w:ilvl="0">
      <w:startOverride w:val="5"/>
    </w:lvlOverride>
  </w:num>
  <w:num w:numId="15">
    <w:abstractNumId w:val="3"/>
    <w:lvlOverride w:ilvl="0">
      <w:startOverride w:val="5"/>
    </w:lvlOverride>
  </w:num>
  <w:num w:numId="16">
    <w:abstractNumId w:val="3"/>
    <w:lvlOverride w:ilvl="0">
      <w:startOverride w:val="1"/>
    </w:lvlOverride>
  </w:num>
  <w:num w:numId="17">
    <w:abstractNumId w:val="3"/>
    <w:lvlOverride w:ilvl="0">
      <w:startOverride w:val="5"/>
    </w:lvlOverride>
  </w:num>
  <w:num w:numId="18">
    <w:abstractNumId w:val="3"/>
    <w:lvlOverride w:ilvl="0">
      <w:startOverride w:val="1"/>
    </w:lvlOverride>
  </w:num>
  <w:num w:numId="19">
    <w:abstractNumId w:val="3"/>
    <w:lvlOverride w:ilvl="0">
      <w:startOverride w:val="5"/>
    </w:lvlOverride>
  </w:num>
  <w:num w:numId="20">
    <w:abstractNumId w:val="3"/>
    <w:lvlOverride w:ilvl="0">
      <w:startOverride w:val="1"/>
    </w:lvlOverride>
  </w:num>
  <w:num w:numId="21">
    <w:abstractNumId w:val="3"/>
    <w:lvlOverride w:ilvl="0">
      <w:startOverride w:val="5"/>
    </w:lvlOverride>
  </w:num>
  <w:num w:numId="22">
    <w:abstractNumId w:val="3"/>
    <w:lvlOverride w:ilvl="0">
      <w:startOverride w:val="5"/>
    </w:lvlOverride>
  </w:num>
  <w:num w:numId="23">
    <w:abstractNumId w:val="3"/>
    <w:lvlOverride w:ilvl="0">
      <w:startOverride w:val="1"/>
    </w:lvlOverride>
  </w:num>
  <w:num w:numId="24">
    <w:abstractNumId w:val="3"/>
    <w:lvlOverride w:ilvl="0">
      <w:startOverride w:val="5"/>
    </w:lvlOverride>
  </w:num>
  <w:num w:numId="25">
    <w:abstractNumId w:val="3"/>
    <w:lvlOverride w:ilvl="0">
      <w:startOverride w:val="1"/>
    </w:lvlOverride>
  </w:num>
  <w:num w:numId="26">
    <w:abstractNumId w:val="3"/>
    <w:lvlOverride w:ilvl="0">
      <w:startOverride w:val="5"/>
    </w:lvlOverride>
  </w:num>
  <w:num w:numId="27">
    <w:abstractNumId w:val="3"/>
    <w:lvlOverride w:ilvl="0">
      <w:startOverride w:val="1"/>
    </w:lvlOverride>
  </w:num>
  <w:num w:numId="28">
    <w:abstractNumId w:val="3"/>
    <w:lvlOverride w:ilvl="0">
      <w:startOverride w:val="5"/>
    </w:lvlOverride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0"/>
  </w:num>
  <w:num w:numId="31">
    <w:abstractNumId w:val="7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attachedTemplate r:id="rId1"/>
  <w:stylePaneSortMethod w:val="0000"/>
  <w:documentProtection w:edit="comments" w:enforcement="0"/>
  <w:defaultTabStop w:val="720"/>
  <w:evenAndOddHeaders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SecurityClassificationInHeader" w:val="False"/>
  </w:docVars>
  <w:rsids>
    <w:rsidRoot w:val="009948AF"/>
    <w:rsid w:val="000004EA"/>
    <w:rsid w:val="00011DBB"/>
    <w:rsid w:val="00013EA8"/>
    <w:rsid w:val="0002426F"/>
    <w:rsid w:val="00024BA4"/>
    <w:rsid w:val="00031A44"/>
    <w:rsid w:val="00035D8D"/>
    <w:rsid w:val="00037512"/>
    <w:rsid w:val="00043E83"/>
    <w:rsid w:val="000474D4"/>
    <w:rsid w:val="000546EB"/>
    <w:rsid w:val="00055F36"/>
    <w:rsid w:val="000568CA"/>
    <w:rsid w:val="000622DA"/>
    <w:rsid w:val="000635BE"/>
    <w:rsid w:val="0006538E"/>
    <w:rsid w:val="00066815"/>
    <w:rsid w:val="0008217E"/>
    <w:rsid w:val="00083004"/>
    <w:rsid w:val="000836FA"/>
    <w:rsid w:val="0008399A"/>
    <w:rsid w:val="0008597F"/>
    <w:rsid w:val="00087512"/>
    <w:rsid w:val="000B38A8"/>
    <w:rsid w:val="000B5128"/>
    <w:rsid w:val="000C0E23"/>
    <w:rsid w:val="000C3860"/>
    <w:rsid w:val="000C75FC"/>
    <w:rsid w:val="000D78F4"/>
    <w:rsid w:val="000E105B"/>
    <w:rsid w:val="000E149B"/>
    <w:rsid w:val="000E6AF0"/>
    <w:rsid w:val="000F6C3E"/>
    <w:rsid w:val="00103F65"/>
    <w:rsid w:val="00105F71"/>
    <w:rsid w:val="0011175D"/>
    <w:rsid w:val="001363B9"/>
    <w:rsid w:val="001472CA"/>
    <w:rsid w:val="00153E71"/>
    <w:rsid w:val="001540FA"/>
    <w:rsid w:val="00154D52"/>
    <w:rsid w:val="0015571B"/>
    <w:rsid w:val="00160109"/>
    <w:rsid w:val="00160928"/>
    <w:rsid w:val="00172CFE"/>
    <w:rsid w:val="00173266"/>
    <w:rsid w:val="001909C1"/>
    <w:rsid w:val="00190EFE"/>
    <w:rsid w:val="0019115B"/>
    <w:rsid w:val="0019213B"/>
    <w:rsid w:val="001970E6"/>
    <w:rsid w:val="00197610"/>
    <w:rsid w:val="001A33A4"/>
    <w:rsid w:val="001A38AB"/>
    <w:rsid w:val="001A38AC"/>
    <w:rsid w:val="001A5A92"/>
    <w:rsid w:val="001A7712"/>
    <w:rsid w:val="001B07E9"/>
    <w:rsid w:val="001C1F61"/>
    <w:rsid w:val="001C29BA"/>
    <w:rsid w:val="001C5E21"/>
    <w:rsid w:val="001C703F"/>
    <w:rsid w:val="001D33D6"/>
    <w:rsid w:val="001D4030"/>
    <w:rsid w:val="001E18E2"/>
    <w:rsid w:val="001E6FD3"/>
    <w:rsid w:val="001F08E1"/>
    <w:rsid w:val="001F11E7"/>
    <w:rsid w:val="001F6710"/>
    <w:rsid w:val="00200570"/>
    <w:rsid w:val="0020148E"/>
    <w:rsid w:val="0020332C"/>
    <w:rsid w:val="00206331"/>
    <w:rsid w:val="00206A05"/>
    <w:rsid w:val="00207B42"/>
    <w:rsid w:val="00207B4C"/>
    <w:rsid w:val="00217106"/>
    <w:rsid w:val="00217475"/>
    <w:rsid w:val="00231828"/>
    <w:rsid w:val="00237F04"/>
    <w:rsid w:val="00241D15"/>
    <w:rsid w:val="00242462"/>
    <w:rsid w:val="00242479"/>
    <w:rsid w:val="0024521A"/>
    <w:rsid w:val="00250208"/>
    <w:rsid w:val="00251D73"/>
    <w:rsid w:val="00253B5C"/>
    <w:rsid w:val="0025403F"/>
    <w:rsid w:val="00264107"/>
    <w:rsid w:val="00267200"/>
    <w:rsid w:val="00281716"/>
    <w:rsid w:val="00287E31"/>
    <w:rsid w:val="002A44FB"/>
    <w:rsid w:val="002A497D"/>
    <w:rsid w:val="002A6A16"/>
    <w:rsid w:val="002B116C"/>
    <w:rsid w:val="002B6106"/>
    <w:rsid w:val="002C2097"/>
    <w:rsid w:val="002C3DEB"/>
    <w:rsid w:val="002C596C"/>
    <w:rsid w:val="002D530A"/>
    <w:rsid w:val="002D789E"/>
    <w:rsid w:val="002E0FA4"/>
    <w:rsid w:val="002E1966"/>
    <w:rsid w:val="002E638A"/>
    <w:rsid w:val="002E7B71"/>
    <w:rsid w:val="002E7DEE"/>
    <w:rsid w:val="002F20D5"/>
    <w:rsid w:val="002F40F3"/>
    <w:rsid w:val="002F679B"/>
    <w:rsid w:val="00305105"/>
    <w:rsid w:val="00305B34"/>
    <w:rsid w:val="0031113D"/>
    <w:rsid w:val="003112E6"/>
    <w:rsid w:val="00314FA3"/>
    <w:rsid w:val="003207D0"/>
    <w:rsid w:val="00321FAC"/>
    <w:rsid w:val="003225E9"/>
    <w:rsid w:val="00324AF0"/>
    <w:rsid w:val="003303B0"/>
    <w:rsid w:val="00331BE7"/>
    <w:rsid w:val="00331CF9"/>
    <w:rsid w:val="00335E00"/>
    <w:rsid w:val="003421CD"/>
    <w:rsid w:val="003451F5"/>
    <w:rsid w:val="003478ED"/>
    <w:rsid w:val="003506C0"/>
    <w:rsid w:val="003555E1"/>
    <w:rsid w:val="00356442"/>
    <w:rsid w:val="00356F2F"/>
    <w:rsid w:val="00360947"/>
    <w:rsid w:val="00363988"/>
    <w:rsid w:val="003710C5"/>
    <w:rsid w:val="00376330"/>
    <w:rsid w:val="00377927"/>
    <w:rsid w:val="00381D29"/>
    <w:rsid w:val="00382E3D"/>
    <w:rsid w:val="00383BF7"/>
    <w:rsid w:val="00385E7B"/>
    <w:rsid w:val="00387D9D"/>
    <w:rsid w:val="00387FE3"/>
    <w:rsid w:val="00391ED4"/>
    <w:rsid w:val="003940F1"/>
    <w:rsid w:val="00395CE9"/>
    <w:rsid w:val="00396EB3"/>
    <w:rsid w:val="003A3AC2"/>
    <w:rsid w:val="003B117E"/>
    <w:rsid w:val="003B3670"/>
    <w:rsid w:val="003B5955"/>
    <w:rsid w:val="003C1580"/>
    <w:rsid w:val="003C1CA4"/>
    <w:rsid w:val="003C3604"/>
    <w:rsid w:val="003D02C2"/>
    <w:rsid w:val="003E677B"/>
    <w:rsid w:val="003F0E75"/>
    <w:rsid w:val="003F42F4"/>
    <w:rsid w:val="003F52BB"/>
    <w:rsid w:val="004053AC"/>
    <w:rsid w:val="00405495"/>
    <w:rsid w:val="00410AC2"/>
    <w:rsid w:val="0041349D"/>
    <w:rsid w:val="00414D61"/>
    <w:rsid w:val="00415509"/>
    <w:rsid w:val="004233DE"/>
    <w:rsid w:val="00424592"/>
    <w:rsid w:val="004429AB"/>
    <w:rsid w:val="00447E2C"/>
    <w:rsid w:val="00452E5C"/>
    <w:rsid w:val="0045613C"/>
    <w:rsid w:val="00457554"/>
    <w:rsid w:val="0046207B"/>
    <w:rsid w:val="0046391C"/>
    <w:rsid w:val="00477103"/>
    <w:rsid w:val="00485232"/>
    <w:rsid w:val="0048563A"/>
    <w:rsid w:val="0048779C"/>
    <w:rsid w:val="004A3A96"/>
    <w:rsid w:val="004A53EE"/>
    <w:rsid w:val="004B7AEB"/>
    <w:rsid w:val="004C3F27"/>
    <w:rsid w:val="004C4907"/>
    <w:rsid w:val="004C6A3F"/>
    <w:rsid w:val="004D3D37"/>
    <w:rsid w:val="004D456E"/>
    <w:rsid w:val="004D608E"/>
    <w:rsid w:val="004D637E"/>
    <w:rsid w:val="004D7F02"/>
    <w:rsid w:val="004E1A0D"/>
    <w:rsid w:val="004E7D6A"/>
    <w:rsid w:val="004F3FD9"/>
    <w:rsid w:val="004F60DD"/>
    <w:rsid w:val="004F6BBF"/>
    <w:rsid w:val="00505AFC"/>
    <w:rsid w:val="005073BF"/>
    <w:rsid w:val="00513FCE"/>
    <w:rsid w:val="005151D9"/>
    <w:rsid w:val="00516D23"/>
    <w:rsid w:val="00521BDD"/>
    <w:rsid w:val="00524F01"/>
    <w:rsid w:val="005302E5"/>
    <w:rsid w:val="00532259"/>
    <w:rsid w:val="0054057C"/>
    <w:rsid w:val="005476BD"/>
    <w:rsid w:val="00551E91"/>
    <w:rsid w:val="0055392A"/>
    <w:rsid w:val="00555306"/>
    <w:rsid w:val="00563D0E"/>
    <w:rsid w:val="005642C7"/>
    <w:rsid w:val="00564FAC"/>
    <w:rsid w:val="0057115E"/>
    <w:rsid w:val="005764B0"/>
    <w:rsid w:val="00580067"/>
    <w:rsid w:val="0058218A"/>
    <w:rsid w:val="005945F4"/>
    <w:rsid w:val="005A3282"/>
    <w:rsid w:val="005A43A4"/>
    <w:rsid w:val="005A6F5F"/>
    <w:rsid w:val="005B0EED"/>
    <w:rsid w:val="005B22D0"/>
    <w:rsid w:val="005B2F30"/>
    <w:rsid w:val="005B3010"/>
    <w:rsid w:val="005C33C6"/>
    <w:rsid w:val="005C3CEF"/>
    <w:rsid w:val="005D23CB"/>
    <w:rsid w:val="005D398B"/>
    <w:rsid w:val="005D6ADA"/>
    <w:rsid w:val="005E4F85"/>
    <w:rsid w:val="005E792C"/>
    <w:rsid w:val="005F7689"/>
    <w:rsid w:val="00601AAD"/>
    <w:rsid w:val="0060305C"/>
    <w:rsid w:val="00604133"/>
    <w:rsid w:val="00613FA9"/>
    <w:rsid w:val="00614554"/>
    <w:rsid w:val="00614FC4"/>
    <w:rsid w:val="00622778"/>
    <w:rsid w:val="00622CDB"/>
    <w:rsid w:val="006236CE"/>
    <w:rsid w:val="006248FC"/>
    <w:rsid w:val="00627A98"/>
    <w:rsid w:val="0064356B"/>
    <w:rsid w:val="0064439B"/>
    <w:rsid w:val="00645642"/>
    <w:rsid w:val="0064666C"/>
    <w:rsid w:val="00653D2B"/>
    <w:rsid w:val="00654884"/>
    <w:rsid w:val="006568AA"/>
    <w:rsid w:val="00660C09"/>
    <w:rsid w:val="00664F1B"/>
    <w:rsid w:val="00667FBB"/>
    <w:rsid w:val="00670054"/>
    <w:rsid w:val="00670DC2"/>
    <w:rsid w:val="00675088"/>
    <w:rsid w:val="00675854"/>
    <w:rsid w:val="00676D07"/>
    <w:rsid w:val="00677EBB"/>
    <w:rsid w:val="006802C3"/>
    <w:rsid w:val="00680768"/>
    <w:rsid w:val="00682D05"/>
    <w:rsid w:val="006833EC"/>
    <w:rsid w:val="00692105"/>
    <w:rsid w:val="00694339"/>
    <w:rsid w:val="006968B4"/>
    <w:rsid w:val="00696F69"/>
    <w:rsid w:val="006A7967"/>
    <w:rsid w:val="006B2353"/>
    <w:rsid w:val="006B6F0F"/>
    <w:rsid w:val="006B7558"/>
    <w:rsid w:val="006C1494"/>
    <w:rsid w:val="006C3E1F"/>
    <w:rsid w:val="006C4809"/>
    <w:rsid w:val="006C4A90"/>
    <w:rsid w:val="006C783F"/>
    <w:rsid w:val="006D1D21"/>
    <w:rsid w:val="006D273B"/>
    <w:rsid w:val="006D4A4D"/>
    <w:rsid w:val="006E640E"/>
    <w:rsid w:val="006E7F46"/>
    <w:rsid w:val="006F3098"/>
    <w:rsid w:val="006F337A"/>
    <w:rsid w:val="00701796"/>
    <w:rsid w:val="00702304"/>
    <w:rsid w:val="00712C08"/>
    <w:rsid w:val="0072449F"/>
    <w:rsid w:val="007246BA"/>
    <w:rsid w:val="00730C93"/>
    <w:rsid w:val="00732965"/>
    <w:rsid w:val="007330B8"/>
    <w:rsid w:val="00740E61"/>
    <w:rsid w:val="0074527D"/>
    <w:rsid w:val="00753DFC"/>
    <w:rsid w:val="00754CF2"/>
    <w:rsid w:val="00755F34"/>
    <w:rsid w:val="007623D8"/>
    <w:rsid w:val="00764753"/>
    <w:rsid w:val="007703C7"/>
    <w:rsid w:val="0077106F"/>
    <w:rsid w:val="007717A7"/>
    <w:rsid w:val="00783722"/>
    <w:rsid w:val="00786D34"/>
    <w:rsid w:val="00787DEE"/>
    <w:rsid w:val="00791275"/>
    <w:rsid w:val="007913DD"/>
    <w:rsid w:val="0079215B"/>
    <w:rsid w:val="00792F0C"/>
    <w:rsid w:val="00797DC9"/>
    <w:rsid w:val="007A07C7"/>
    <w:rsid w:val="007B47B2"/>
    <w:rsid w:val="007C366F"/>
    <w:rsid w:val="007D5AEF"/>
    <w:rsid w:val="007E457E"/>
    <w:rsid w:val="007E5C3C"/>
    <w:rsid w:val="007F0432"/>
    <w:rsid w:val="007F3BDB"/>
    <w:rsid w:val="008005BC"/>
    <w:rsid w:val="00804C5E"/>
    <w:rsid w:val="00805201"/>
    <w:rsid w:val="008233B7"/>
    <w:rsid w:val="00824E07"/>
    <w:rsid w:val="008253FB"/>
    <w:rsid w:val="008279CB"/>
    <w:rsid w:val="00840662"/>
    <w:rsid w:val="00845A2D"/>
    <w:rsid w:val="00855B73"/>
    <w:rsid w:val="00864985"/>
    <w:rsid w:val="00866869"/>
    <w:rsid w:val="00881D59"/>
    <w:rsid w:val="00883267"/>
    <w:rsid w:val="00885620"/>
    <w:rsid w:val="008914AE"/>
    <w:rsid w:val="008929E5"/>
    <w:rsid w:val="00894303"/>
    <w:rsid w:val="008A4720"/>
    <w:rsid w:val="008A55DA"/>
    <w:rsid w:val="008B325C"/>
    <w:rsid w:val="008B5305"/>
    <w:rsid w:val="008C0DEF"/>
    <w:rsid w:val="008C2AAD"/>
    <w:rsid w:val="008C56E1"/>
    <w:rsid w:val="008D3CA1"/>
    <w:rsid w:val="008D3EF8"/>
    <w:rsid w:val="008D45DE"/>
    <w:rsid w:val="008D4690"/>
    <w:rsid w:val="008D4E65"/>
    <w:rsid w:val="008D71E5"/>
    <w:rsid w:val="008D7E40"/>
    <w:rsid w:val="008E7225"/>
    <w:rsid w:val="008F55F8"/>
    <w:rsid w:val="00905695"/>
    <w:rsid w:val="009074BE"/>
    <w:rsid w:val="00907AC8"/>
    <w:rsid w:val="00912C5F"/>
    <w:rsid w:val="009273C9"/>
    <w:rsid w:val="0093363A"/>
    <w:rsid w:val="009345C5"/>
    <w:rsid w:val="00935E51"/>
    <w:rsid w:val="0094345F"/>
    <w:rsid w:val="00943C8B"/>
    <w:rsid w:val="00945C29"/>
    <w:rsid w:val="00946DAF"/>
    <w:rsid w:val="00951569"/>
    <w:rsid w:val="009526DA"/>
    <w:rsid w:val="009528A1"/>
    <w:rsid w:val="009554C7"/>
    <w:rsid w:val="00961089"/>
    <w:rsid w:val="00961740"/>
    <w:rsid w:val="00972B0F"/>
    <w:rsid w:val="00972DA9"/>
    <w:rsid w:val="00976612"/>
    <w:rsid w:val="009804F5"/>
    <w:rsid w:val="00986169"/>
    <w:rsid w:val="0098629D"/>
    <w:rsid w:val="00990343"/>
    <w:rsid w:val="00993A52"/>
    <w:rsid w:val="00993F29"/>
    <w:rsid w:val="009948AF"/>
    <w:rsid w:val="00995E56"/>
    <w:rsid w:val="00997029"/>
    <w:rsid w:val="009A553C"/>
    <w:rsid w:val="009A74DF"/>
    <w:rsid w:val="009A7DCC"/>
    <w:rsid w:val="009A7F03"/>
    <w:rsid w:val="009B23FB"/>
    <w:rsid w:val="009B2CFA"/>
    <w:rsid w:val="009B69BD"/>
    <w:rsid w:val="009C0E03"/>
    <w:rsid w:val="009C37E9"/>
    <w:rsid w:val="009C3A40"/>
    <w:rsid w:val="009C4905"/>
    <w:rsid w:val="009D44CF"/>
    <w:rsid w:val="009D7662"/>
    <w:rsid w:val="009E2407"/>
    <w:rsid w:val="009E37CD"/>
    <w:rsid w:val="009E766A"/>
    <w:rsid w:val="009F1FF4"/>
    <w:rsid w:val="009F51E4"/>
    <w:rsid w:val="009F5205"/>
    <w:rsid w:val="00A033DE"/>
    <w:rsid w:val="00A04475"/>
    <w:rsid w:val="00A1404D"/>
    <w:rsid w:val="00A14B05"/>
    <w:rsid w:val="00A208AD"/>
    <w:rsid w:val="00A26245"/>
    <w:rsid w:val="00A268AC"/>
    <w:rsid w:val="00A27919"/>
    <w:rsid w:val="00A279D3"/>
    <w:rsid w:val="00A30456"/>
    <w:rsid w:val="00A36880"/>
    <w:rsid w:val="00A36A7B"/>
    <w:rsid w:val="00A36A87"/>
    <w:rsid w:val="00A46A2F"/>
    <w:rsid w:val="00A52AFA"/>
    <w:rsid w:val="00A57DBA"/>
    <w:rsid w:val="00A819BF"/>
    <w:rsid w:val="00A85845"/>
    <w:rsid w:val="00A87EB1"/>
    <w:rsid w:val="00A9269E"/>
    <w:rsid w:val="00A954A0"/>
    <w:rsid w:val="00AA5439"/>
    <w:rsid w:val="00AA71F1"/>
    <w:rsid w:val="00AB1A49"/>
    <w:rsid w:val="00AB27C4"/>
    <w:rsid w:val="00AB479B"/>
    <w:rsid w:val="00AB5E51"/>
    <w:rsid w:val="00AB63E5"/>
    <w:rsid w:val="00AB7285"/>
    <w:rsid w:val="00AC2FED"/>
    <w:rsid w:val="00AC50FD"/>
    <w:rsid w:val="00AD02E7"/>
    <w:rsid w:val="00AD43B7"/>
    <w:rsid w:val="00AD68DA"/>
    <w:rsid w:val="00AE1D77"/>
    <w:rsid w:val="00AE3266"/>
    <w:rsid w:val="00B0312B"/>
    <w:rsid w:val="00B031B9"/>
    <w:rsid w:val="00B03432"/>
    <w:rsid w:val="00B051A6"/>
    <w:rsid w:val="00B10ADA"/>
    <w:rsid w:val="00B12072"/>
    <w:rsid w:val="00B15ABB"/>
    <w:rsid w:val="00B17DDF"/>
    <w:rsid w:val="00B23280"/>
    <w:rsid w:val="00B240E4"/>
    <w:rsid w:val="00B250AF"/>
    <w:rsid w:val="00B26C0C"/>
    <w:rsid w:val="00B3091C"/>
    <w:rsid w:val="00B30B2B"/>
    <w:rsid w:val="00B31DCF"/>
    <w:rsid w:val="00B35184"/>
    <w:rsid w:val="00B35EC0"/>
    <w:rsid w:val="00B414C1"/>
    <w:rsid w:val="00B41F82"/>
    <w:rsid w:val="00B44401"/>
    <w:rsid w:val="00B51C45"/>
    <w:rsid w:val="00B62ED2"/>
    <w:rsid w:val="00B63367"/>
    <w:rsid w:val="00B6436C"/>
    <w:rsid w:val="00B73206"/>
    <w:rsid w:val="00B73EBE"/>
    <w:rsid w:val="00B742E3"/>
    <w:rsid w:val="00B755B2"/>
    <w:rsid w:val="00B75873"/>
    <w:rsid w:val="00B91AED"/>
    <w:rsid w:val="00B92D5F"/>
    <w:rsid w:val="00B93C6F"/>
    <w:rsid w:val="00B95432"/>
    <w:rsid w:val="00B96A23"/>
    <w:rsid w:val="00BA0AAB"/>
    <w:rsid w:val="00BA15F2"/>
    <w:rsid w:val="00BA7246"/>
    <w:rsid w:val="00BB1280"/>
    <w:rsid w:val="00BB207D"/>
    <w:rsid w:val="00BB52EC"/>
    <w:rsid w:val="00BB703E"/>
    <w:rsid w:val="00BC2CC2"/>
    <w:rsid w:val="00BC4E72"/>
    <w:rsid w:val="00BD24C3"/>
    <w:rsid w:val="00BE2189"/>
    <w:rsid w:val="00BE225E"/>
    <w:rsid w:val="00BE2420"/>
    <w:rsid w:val="00BE3AB8"/>
    <w:rsid w:val="00BE4418"/>
    <w:rsid w:val="00BE5A74"/>
    <w:rsid w:val="00BE64E2"/>
    <w:rsid w:val="00BE6614"/>
    <w:rsid w:val="00BE712B"/>
    <w:rsid w:val="00BF18BB"/>
    <w:rsid w:val="00BF5E88"/>
    <w:rsid w:val="00C03252"/>
    <w:rsid w:val="00C060D7"/>
    <w:rsid w:val="00C07CFC"/>
    <w:rsid w:val="00C11BD2"/>
    <w:rsid w:val="00C16305"/>
    <w:rsid w:val="00C1652E"/>
    <w:rsid w:val="00C20EC9"/>
    <w:rsid w:val="00C21110"/>
    <w:rsid w:val="00C25597"/>
    <w:rsid w:val="00C25850"/>
    <w:rsid w:val="00C27684"/>
    <w:rsid w:val="00C302CC"/>
    <w:rsid w:val="00C33129"/>
    <w:rsid w:val="00C4293F"/>
    <w:rsid w:val="00C44195"/>
    <w:rsid w:val="00C461BE"/>
    <w:rsid w:val="00C56B36"/>
    <w:rsid w:val="00C601D0"/>
    <w:rsid w:val="00C64CC1"/>
    <w:rsid w:val="00C66851"/>
    <w:rsid w:val="00C66D4C"/>
    <w:rsid w:val="00C72C00"/>
    <w:rsid w:val="00C735CC"/>
    <w:rsid w:val="00C74DE0"/>
    <w:rsid w:val="00C75ABC"/>
    <w:rsid w:val="00C800EF"/>
    <w:rsid w:val="00C901A4"/>
    <w:rsid w:val="00C93398"/>
    <w:rsid w:val="00C9389A"/>
    <w:rsid w:val="00C939EE"/>
    <w:rsid w:val="00C94AB7"/>
    <w:rsid w:val="00CA747F"/>
    <w:rsid w:val="00CB5B5C"/>
    <w:rsid w:val="00CC6004"/>
    <w:rsid w:val="00CE17C4"/>
    <w:rsid w:val="00D00396"/>
    <w:rsid w:val="00D024B3"/>
    <w:rsid w:val="00D02EE1"/>
    <w:rsid w:val="00D0369C"/>
    <w:rsid w:val="00D0791F"/>
    <w:rsid w:val="00D12EE6"/>
    <w:rsid w:val="00D13BF9"/>
    <w:rsid w:val="00D1656D"/>
    <w:rsid w:val="00D1685E"/>
    <w:rsid w:val="00D16A5E"/>
    <w:rsid w:val="00D17A35"/>
    <w:rsid w:val="00D2027A"/>
    <w:rsid w:val="00D20A92"/>
    <w:rsid w:val="00D27078"/>
    <w:rsid w:val="00D270F4"/>
    <w:rsid w:val="00D3094C"/>
    <w:rsid w:val="00D32D4D"/>
    <w:rsid w:val="00D46138"/>
    <w:rsid w:val="00D467C1"/>
    <w:rsid w:val="00D47C6E"/>
    <w:rsid w:val="00D5217F"/>
    <w:rsid w:val="00D52DE4"/>
    <w:rsid w:val="00D5569F"/>
    <w:rsid w:val="00D61287"/>
    <w:rsid w:val="00D6294A"/>
    <w:rsid w:val="00D76909"/>
    <w:rsid w:val="00D77EAC"/>
    <w:rsid w:val="00D805FA"/>
    <w:rsid w:val="00D81A31"/>
    <w:rsid w:val="00D82B0F"/>
    <w:rsid w:val="00D82D18"/>
    <w:rsid w:val="00D8671D"/>
    <w:rsid w:val="00D916C2"/>
    <w:rsid w:val="00D93796"/>
    <w:rsid w:val="00DA1C95"/>
    <w:rsid w:val="00DA1DFB"/>
    <w:rsid w:val="00DA42A3"/>
    <w:rsid w:val="00DA58C6"/>
    <w:rsid w:val="00DB0C0F"/>
    <w:rsid w:val="00DB42FD"/>
    <w:rsid w:val="00DB513A"/>
    <w:rsid w:val="00DB63EB"/>
    <w:rsid w:val="00DC012B"/>
    <w:rsid w:val="00DC1A72"/>
    <w:rsid w:val="00DC7E70"/>
    <w:rsid w:val="00DE504B"/>
    <w:rsid w:val="00DE68F5"/>
    <w:rsid w:val="00DE71D2"/>
    <w:rsid w:val="00DF5A91"/>
    <w:rsid w:val="00E00D0D"/>
    <w:rsid w:val="00E058BB"/>
    <w:rsid w:val="00E06D39"/>
    <w:rsid w:val="00E07221"/>
    <w:rsid w:val="00E11FAE"/>
    <w:rsid w:val="00E1607D"/>
    <w:rsid w:val="00E1703C"/>
    <w:rsid w:val="00E228A2"/>
    <w:rsid w:val="00E349B3"/>
    <w:rsid w:val="00E40121"/>
    <w:rsid w:val="00E40261"/>
    <w:rsid w:val="00E404C5"/>
    <w:rsid w:val="00E4685E"/>
    <w:rsid w:val="00E47746"/>
    <w:rsid w:val="00E526AE"/>
    <w:rsid w:val="00E54ADE"/>
    <w:rsid w:val="00E62B61"/>
    <w:rsid w:val="00E62EE6"/>
    <w:rsid w:val="00E63F01"/>
    <w:rsid w:val="00E66821"/>
    <w:rsid w:val="00E70282"/>
    <w:rsid w:val="00E71045"/>
    <w:rsid w:val="00E77B87"/>
    <w:rsid w:val="00E80210"/>
    <w:rsid w:val="00E85029"/>
    <w:rsid w:val="00E94275"/>
    <w:rsid w:val="00E95DF9"/>
    <w:rsid w:val="00EA52E4"/>
    <w:rsid w:val="00EB477F"/>
    <w:rsid w:val="00EB4A46"/>
    <w:rsid w:val="00EB6597"/>
    <w:rsid w:val="00EC2DD0"/>
    <w:rsid w:val="00ED7176"/>
    <w:rsid w:val="00EE145D"/>
    <w:rsid w:val="00EE2736"/>
    <w:rsid w:val="00EE4527"/>
    <w:rsid w:val="00EF02A7"/>
    <w:rsid w:val="00EF1B7E"/>
    <w:rsid w:val="00EF338C"/>
    <w:rsid w:val="00EF4C8A"/>
    <w:rsid w:val="00EF6FC4"/>
    <w:rsid w:val="00EF7281"/>
    <w:rsid w:val="00F00701"/>
    <w:rsid w:val="00F11365"/>
    <w:rsid w:val="00F2357A"/>
    <w:rsid w:val="00F24D01"/>
    <w:rsid w:val="00F324E1"/>
    <w:rsid w:val="00F362DE"/>
    <w:rsid w:val="00F43CB1"/>
    <w:rsid w:val="00F504C7"/>
    <w:rsid w:val="00F51DA2"/>
    <w:rsid w:val="00F526FB"/>
    <w:rsid w:val="00F55AE4"/>
    <w:rsid w:val="00F57C74"/>
    <w:rsid w:val="00F6440D"/>
    <w:rsid w:val="00F6527F"/>
    <w:rsid w:val="00F679E1"/>
    <w:rsid w:val="00F717D4"/>
    <w:rsid w:val="00F735FF"/>
    <w:rsid w:val="00F779D5"/>
    <w:rsid w:val="00F8229D"/>
    <w:rsid w:val="00F84F40"/>
    <w:rsid w:val="00F85E85"/>
    <w:rsid w:val="00F92ADB"/>
    <w:rsid w:val="00F96444"/>
    <w:rsid w:val="00F971AA"/>
    <w:rsid w:val="00FA07C7"/>
    <w:rsid w:val="00FA654A"/>
    <w:rsid w:val="00FA7D31"/>
    <w:rsid w:val="00FB11F4"/>
    <w:rsid w:val="00FB22FB"/>
    <w:rsid w:val="00FC1F29"/>
    <w:rsid w:val="00FC7371"/>
    <w:rsid w:val="00FD28B2"/>
    <w:rsid w:val="00FD47F5"/>
    <w:rsid w:val="00FE48A3"/>
    <w:rsid w:val="00FF2F7B"/>
    <w:rsid w:val="00FF419E"/>
    <w:rsid w:val="00FF4FD6"/>
    <w:rsid w:val="1C19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D95344D"/>
  <w15:chartTrackingRefBased/>
  <w15:docId w15:val="{CDAB5AC1-3573-4BDE-8BC7-3A4A39D4E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2" w:unhideWhenUsed="1"/>
    <w:lsdException w:name="toc 2" w:semiHidden="1" w:uiPriority="2" w:unhideWhenUsed="1"/>
    <w:lsdException w:name="toc 3" w:semiHidden="1" w:uiPriority="2" w:unhideWhenUsed="1"/>
    <w:lsdException w:name="toc 4" w:semiHidden="1" w:uiPriority="2" w:unhideWhenUsed="1"/>
    <w:lsdException w:name="toc 5" w:semiHidden="1" w:uiPriority="2" w:unhideWhenUsed="1"/>
    <w:lsdException w:name="toc 6" w:semiHidden="1" w:uiPriority="2" w:unhideWhenUsed="1"/>
    <w:lsdException w:name="toc 7" w:semiHidden="1" w:uiPriority="2" w:unhideWhenUsed="1"/>
    <w:lsdException w:name="toc 8" w:semiHidden="1" w:uiPriority="2" w:unhideWhenUsed="1"/>
    <w:lsdException w:name="toc 9" w:semiHidden="1" w:uiPriority="2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iPriority="0" w:unhideWhenUsed="1"/>
    <w:lsdException w:name="macro" w:semiHidden="1" w:uiPriority="0" w:unhideWhenUsed="1"/>
    <w:lsdException w:name="toa heading" w:semiHidden="1" w:uiPriority="0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21110"/>
    <w:pPr>
      <w:spacing w:before="240" w:after="240" w:line="240" w:lineRule="exact"/>
    </w:pPr>
    <w:rPr>
      <w:rFonts w:ascii="Book Antiqua" w:eastAsia="Times New Roman" w:hAnsi="Book Antiqua" w:cs="Times New Roman"/>
      <w:sz w:val="19"/>
      <w:szCs w:val="20"/>
      <w:lang w:eastAsia="en-AU"/>
    </w:rPr>
  </w:style>
  <w:style w:type="paragraph" w:styleId="Heading1">
    <w:name w:val="heading 1"/>
    <w:basedOn w:val="HeadingBase"/>
    <w:next w:val="Normal"/>
    <w:link w:val="Heading1Char"/>
    <w:qFormat/>
    <w:rsid w:val="00242479"/>
    <w:pPr>
      <w:spacing w:after="240"/>
      <w:outlineLvl w:val="0"/>
    </w:pPr>
    <w:rPr>
      <w:rFonts w:ascii="Arial Bold" w:hAnsi="Arial Bold"/>
      <w:b/>
      <w:kern w:val="34"/>
      <w:sz w:val="36"/>
    </w:rPr>
  </w:style>
  <w:style w:type="paragraph" w:styleId="Heading2">
    <w:name w:val="heading 2"/>
    <w:basedOn w:val="HeadingBase"/>
    <w:next w:val="Normal"/>
    <w:link w:val="Heading2Char"/>
    <w:qFormat/>
    <w:rsid w:val="00242479"/>
    <w:pPr>
      <w:spacing w:before="240" w:after="240"/>
      <w:outlineLvl w:val="1"/>
    </w:pPr>
    <w:rPr>
      <w:rFonts w:ascii="Arial Bold" w:hAnsi="Arial Bold"/>
      <w:b/>
      <w:sz w:val="26"/>
    </w:rPr>
  </w:style>
  <w:style w:type="paragraph" w:styleId="Heading3">
    <w:name w:val="heading 3"/>
    <w:basedOn w:val="HeadingBase"/>
    <w:next w:val="Normal"/>
    <w:link w:val="Heading3Char"/>
    <w:qFormat/>
    <w:rsid w:val="00242479"/>
    <w:pPr>
      <w:spacing w:before="120" w:after="120"/>
      <w:outlineLvl w:val="2"/>
    </w:pPr>
    <w:rPr>
      <w:rFonts w:ascii="Arial Bold" w:hAnsi="Arial Bold"/>
      <w:b/>
      <w:sz w:val="22"/>
    </w:rPr>
  </w:style>
  <w:style w:type="paragraph" w:styleId="Heading4">
    <w:name w:val="heading 4"/>
    <w:basedOn w:val="HeadingBase"/>
    <w:next w:val="Normal"/>
    <w:link w:val="Heading4Char"/>
    <w:qFormat/>
    <w:rsid w:val="00242479"/>
    <w:pPr>
      <w:spacing w:after="120"/>
      <w:outlineLvl w:val="3"/>
    </w:pPr>
    <w:rPr>
      <w:rFonts w:ascii="Arial Bold" w:hAnsi="Arial Bold"/>
      <w:b/>
      <w:sz w:val="20"/>
    </w:rPr>
  </w:style>
  <w:style w:type="paragraph" w:styleId="Heading5">
    <w:name w:val="heading 5"/>
    <w:basedOn w:val="HeadingBase"/>
    <w:next w:val="Normal"/>
    <w:link w:val="Heading5Char"/>
    <w:qFormat/>
    <w:rsid w:val="00242479"/>
    <w:pPr>
      <w:spacing w:after="120"/>
      <w:outlineLvl w:val="4"/>
    </w:pPr>
    <w:rPr>
      <w:bCs/>
      <w:i/>
      <w:iCs/>
      <w:sz w:val="20"/>
      <w:szCs w:val="26"/>
    </w:rPr>
  </w:style>
  <w:style w:type="paragraph" w:styleId="Heading6">
    <w:name w:val="heading 6"/>
    <w:basedOn w:val="HeadingBase"/>
    <w:next w:val="Normal"/>
    <w:link w:val="Heading6Char"/>
    <w:rsid w:val="00242479"/>
    <w:pPr>
      <w:spacing w:after="120"/>
      <w:outlineLvl w:val="5"/>
    </w:pPr>
    <w:rPr>
      <w:bCs/>
      <w:sz w:val="20"/>
      <w:szCs w:val="22"/>
    </w:rPr>
  </w:style>
  <w:style w:type="paragraph" w:styleId="Heading7">
    <w:name w:val="heading 7"/>
    <w:basedOn w:val="HeadingBase"/>
    <w:next w:val="Normal"/>
    <w:link w:val="Heading7Char"/>
    <w:rsid w:val="00242479"/>
    <w:pPr>
      <w:spacing w:before="120"/>
      <w:outlineLvl w:val="6"/>
    </w:pPr>
    <w:rPr>
      <w:sz w:val="20"/>
      <w:szCs w:val="24"/>
    </w:rPr>
  </w:style>
  <w:style w:type="paragraph" w:styleId="Heading8">
    <w:name w:val="heading 8"/>
    <w:basedOn w:val="HeadingBase"/>
    <w:next w:val="Normal"/>
    <w:link w:val="Heading8Char"/>
    <w:rsid w:val="00242479"/>
    <w:pPr>
      <w:spacing w:before="240" w:after="60"/>
      <w:outlineLvl w:val="7"/>
    </w:pPr>
    <w:rPr>
      <w:rFonts w:ascii="Times New Roman" w:hAnsi="Times New Roman"/>
      <w:i/>
      <w:iCs/>
      <w:sz w:val="16"/>
      <w:szCs w:val="24"/>
    </w:rPr>
  </w:style>
  <w:style w:type="paragraph" w:styleId="Heading9">
    <w:name w:val="heading 9"/>
    <w:basedOn w:val="Normal"/>
    <w:next w:val="Normal"/>
    <w:link w:val="Heading9Char"/>
    <w:uiPriority w:val="9"/>
    <w:unhideWhenUsed/>
    <w:rsid w:val="00242479"/>
    <w:pPr>
      <w:spacing w:after="60"/>
      <w:outlineLvl w:val="8"/>
    </w:pPr>
    <w:rPr>
      <w:rFonts w:ascii="Cambria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HeaderBase"/>
    <w:link w:val="HeaderChar"/>
    <w:rsid w:val="00BB207D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BB207D"/>
    <w:rPr>
      <w:rFonts w:ascii="Book Antiqua" w:eastAsia="Times New Roman" w:hAnsi="Book Antiqua" w:cs="Times New Roman"/>
      <w:i/>
      <w:sz w:val="20"/>
      <w:szCs w:val="20"/>
      <w:lang w:eastAsia="en-AU"/>
    </w:rPr>
  </w:style>
  <w:style w:type="paragraph" w:styleId="Footer">
    <w:name w:val="footer"/>
    <w:basedOn w:val="FooterBase"/>
    <w:link w:val="FooterChar"/>
    <w:rsid w:val="00BB207D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BB207D"/>
    <w:rPr>
      <w:rFonts w:ascii="Arial" w:eastAsia="Times New Roman" w:hAnsi="Arial" w:cs="Times New Roman"/>
      <w:sz w:val="20"/>
      <w:szCs w:val="20"/>
      <w:lang w:eastAsia="en-AU"/>
    </w:rPr>
  </w:style>
  <w:style w:type="paragraph" w:customStyle="1" w:styleId="SecurityClassificationHeader">
    <w:name w:val="Security Classification Header"/>
    <w:link w:val="SecurityClassificationHeaderChar"/>
    <w:rsid w:val="00E40261"/>
    <w:pPr>
      <w:spacing w:before="360" w:after="60"/>
      <w:jc w:val="center"/>
    </w:pPr>
    <w:rPr>
      <w:rFonts w:ascii="Calibri" w:hAnsi="Calibri" w:cs="Calibri"/>
      <w:b/>
      <w:color w:val="FF0000"/>
      <w:sz w:val="24"/>
    </w:rPr>
  </w:style>
  <w:style w:type="character" w:customStyle="1" w:styleId="SecurityClassificationHeaderChar">
    <w:name w:val="Security Classification Header Char"/>
    <w:basedOn w:val="HeaderChar"/>
    <w:link w:val="SecurityClassificationHeader"/>
    <w:rsid w:val="00E40261"/>
    <w:rPr>
      <w:rFonts w:ascii="Calibri" w:eastAsia="Times New Roman" w:hAnsi="Calibri" w:cs="Calibri"/>
      <w:b/>
      <w:i w:val="0"/>
      <w:color w:val="FF0000"/>
      <w:sz w:val="24"/>
      <w:szCs w:val="20"/>
      <w:lang w:eastAsia="en-AU"/>
    </w:rPr>
  </w:style>
  <w:style w:type="paragraph" w:customStyle="1" w:styleId="SecurityClassificationFooter">
    <w:name w:val="Security Classification Footer"/>
    <w:link w:val="SecurityClassificationFooterChar"/>
    <w:rsid w:val="00E40261"/>
    <w:pPr>
      <w:spacing w:before="60" w:after="60"/>
      <w:jc w:val="center"/>
    </w:pPr>
    <w:rPr>
      <w:rFonts w:ascii="Calibri" w:hAnsi="Calibri" w:cs="Calibri"/>
      <w:b/>
      <w:color w:val="FF0000"/>
      <w:sz w:val="24"/>
    </w:rPr>
  </w:style>
  <w:style w:type="character" w:customStyle="1" w:styleId="SecurityClassificationFooterChar">
    <w:name w:val="Security Classification Footer Char"/>
    <w:basedOn w:val="HeaderChar"/>
    <w:link w:val="SecurityClassificationFooter"/>
    <w:rsid w:val="00E40261"/>
    <w:rPr>
      <w:rFonts w:ascii="Calibri" w:eastAsia="Times New Roman" w:hAnsi="Calibri" w:cs="Calibri"/>
      <w:b/>
      <w:i w:val="0"/>
      <w:color w:val="FF0000"/>
      <w:sz w:val="24"/>
      <w:szCs w:val="20"/>
      <w:lang w:eastAsia="en-AU"/>
    </w:rPr>
  </w:style>
  <w:style w:type="paragraph" w:customStyle="1" w:styleId="DLMSecurityHeader">
    <w:name w:val="DLM Security Header"/>
    <w:link w:val="DLMSecurityHeaderChar"/>
    <w:rsid w:val="00E40261"/>
    <w:pPr>
      <w:spacing w:before="60" w:after="240"/>
      <w:jc w:val="center"/>
    </w:pPr>
    <w:rPr>
      <w:rFonts w:ascii="Calibri" w:hAnsi="Calibri" w:cs="Calibri"/>
      <w:b/>
      <w:caps/>
      <w:sz w:val="24"/>
    </w:rPr>
  </w:style>
  <w:style w:type="character" w:customStyle="1" w:styleId="DLMSecurityHeaderChar">
    <w:name w:val="DLM Security Header Char"/>
    <w:basedOn w:val="HeaderChar"/>
    <w:link w:val="DLMSecurityHead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DLMSecurityFooter">
    <w:name w:val="DLM Security Footer"/>
    <w:link w:val="DLMSecurityFooterChar"/>
    <w:rsid w:val="00E40261"/>
    <w:pPr>
      <w:spacing w:before="240" w:after="60"/>
      <w:jc w:val="center"/>
    </w:pPr>
    <w:rPr>
      <w:rFonts w:ascii="Calibri" w:hAnsi="Calibri" w:cs="Calibri"/>
      <w:b/>
      <w:caps/>
      <w:sz w:val="24"/>
    </w:rPr>
  </w:style>
  <w:style w:type="character" w:customStyle="1" w:styleId="DLMSecurityFooterChar">
    <w:name w:val="DLM Security Footer Char"/>
    <w:basedOn w:val="HeaderChar"/>
    <w:link w:val="DLMSecurityFooter"/>
    <w:rsid w:val="00E40261"/>
    <w:rPr>
      <w:rFonts w:ascii="Calibri" w:eastAsia="Times New Roman" w:hAnsi="Calibri" w:cs="Calibri"/>
      <w:b/>
      <w:i/>
      <w:caps/>
      <w:sz w:val="24"/>
      <w:szCs w:val="20"/>
      <w:lang w:eastAsia="en-AU"/>
    </w:rPr>
  </w:style>
  <w:style w:type="paragraph" w:customStyle="1" w:styleId="Classification">
    <w:name w:val="Classification"/>
    <w:basedOn w:val="HeadingBase"/>
    <w:rsid w:val="00A819BF"/>
    <w:pPr>
      <w:jc w:val="center"/>
    </w:pPr>
    <w:rPr>
      <w:rFonts w:ascii="Arial Bold" w:hAnsi="Arial Bold"/>
      <w:b/>
      <w:caps/>
      <w:sz w:val="22"/>
    </w:rPr>
  </w:style>
  <w:style w:type="paragraph" w:customStyle="1" w:styleId="FileProperties">
    <w:name w:val="File Properties"/>
    <w:basedOn w:val="Normal"/>
    <w:rsid w:val="008D3CA1"/>
    <w:pPr>
      <w:spacing w:before="0"/>
    </w:pPr>
    <w:rPr>
      <w:i/>
    </w:rPr>
  </w:style>
  <w:style w:type="paragraph" w:customStyle="1" w:styleId="AlphaParagraph">
    <w:name w:val="Alpha Paragraph"/>
    <w:basedOn w:val="Normal"/>
    <w:rsid w:val="00BB207D"/>
    <w:pPr>
      <w:numPr>
        <w:numId w:val="1"/>
      </w:numPr>
      <w:tabs>
        <w:tab w:val="clear" w:pos="567"/>
        <w:tab w:val="num" w:pos="360"/>
      </w:tabs>
      <w:ind w:left="0" w:firstLine="0"/>
    </w:pPr>
  </w:style>
  <w:style w:type="paragraph" w:customStyle="1" w:styleId="HeadingBase">
    <w:name w:val="Heading Base"/>
    <w:link w:val="HeadingBaseChar"/>
    <w:rsid w:val="000B38A8"/>
    <w:pPr>
      <w:keepNext/>
      <w:spacing w:after="0" w:line="240" w:lineRule="auto"/>
    </w:pPr>
    <w:rPr>
      <w:rFonts w:ascii="Arial" w:eastAsia="Times New Roman" w:hAnsi="Arial" w:cs="Times New Roman"/>
      <w:sz w:val="24"/>
      <w:szCs w:val="20"/>
      <w:lang w:eastAsia="en-AU"/>
    </w:rPr>
  </w:style>
  <w:style w:type="paragraph" w:customStyle="1" w:styleId="Heading1-Statement">
    <w:name w:val="Heading 1 - Statement"/>
    <w:basedOn w:val="Heading1"/>
    <w:next w:val="Normal"/>
    <w:autoRedefine/>
    <w:qFormat/>
    <w:rsid w:val="0008597F"/>
    <w:rPr>
      <w:bCs/>
      <w:color w:val="002A54" w:themeColor="text2"/>
      <w:szCs w:val="52"/>
    </w:rPr>
  </w:style>
  <w:style w:type="paragraph" w:customStyle="1" w:styleId="BoxText">
    <w:name w:val="Box Text"/>
    <w:basedOn w:val="Normal"/>
    <w:qFormat/>
    <w:rsid w:val="00BB207D"/>
    <w:pPr>
      <w:spacing w:before="120" w:after="120" w:line="240" w:lineRule="auto"/>
    </w:pPr>
  </w:style>
  <w:style w:type="paragraph" w:customStyle="1" w:styleId="BoxBullet">
    <w:name w:val="Box Bullet"/>
    <w:basedOn w:val="BoxText"/>
    <w:rsid w:val="00BB207D"/>
    <w:pPr>
      <w:numPr>
        <w:numId w:val="2"/>
      </w:numPr>
    </w:pPr>
  </w:style>
  <w:style w:type="paragraph" w:customStyle="1" w:styleId="BoxHeading">
    <w:name w:val="Box Heading"/>
    <w:basedOn w:val="HeadingBase"/>
    <w:next w:val="BoxText"/>
    <w:rsid w:val="00242479"/>
    <w:pPr>
      <w:spacing w:before="120" w:after="120"/>
    </w:pPr>
    <w:rPr>
      <w:b/>
      <w:sz w:val="20"/>
    </w:rPr>
  </w:style>
  <w:style w:type="character" w:customStyle="1" w:styleId="Heading6Char">
    <w:name w:val="Heading 6 Char"/>
    <w:basedOn w:val="DefaultParagraphFont"/>
    <w:link w:val="Heading6"/>
    <w:rsid w:val="00242479"/>
    <w:rPr>
      <w:rFonts w:ascii="Arial" w:eastAsia="Times New Roman" w:hAnsi="Arial" w:cs="Times New Roman"/>
      <w:bCs/>
      <w:sz w:val="20"/>
      <w:lang w:eastAsia="en-AU"/>
    </w:rPr>
  </w:style>
  <w:style w:type="paragraph" w:customStyle="1" w:styleId="Bullet">
    <w:name w:val="Bullet"/>
    <w:basedOn w:val="Normal"/>
    <w:qFormat/>
    <w:rsid w:val="00160928"/>
    <w:pPr>
      <w:numPr>
        <w:numId w:val="4"/>
      </w:numPr>
      <w:spacing w:after="160"/>
      <w:ind w:left="284" w:hanging="284"/>
    </w:pPr>
  </w:style>
  <w:style w:type="paragraph" w:styleId="Caption">
    <w:name w:val="caption"/>
    <w:basedOn w:val="Normal"/>
    <w:next w:val="Normal"/>
    <w:rsid w:val="00BB207D"/>
    <w:rPr>
      <w:b/>
      <w:bCs/>
    </w:rPr>
  </w:style>
  <w:style w:type="paragraph" w:customStyle="1" w:styleId="ChartandTableFootnote">
    <w:name w:val="Chart and Table Footnote"/>
    <w:basedOn w:val="HeadingBase"/>
    <w:next w:val="Normal"/>
    <w:rsid w:val="007913DD"/>
    <w:pPr>
      <w:keepNext w:val="0"/>
      <w:tabs>
        <w:tab w:val="left" w:pos="709"/>
      </w:tabs>
      <w:spacing w:before="30"/>
      <w:ind w:left="709" w:hanging="709"/>
    </w:pPr>
    <w:rPr>
      <w:color w:val="000000"/>
      <w:sz w:val="16"/>
    </w:rPr>
  </w:style>
  <w:style w:type="paragraph" w:customStyle="1" w:styleId="ChartandTableFootnoteAlpha">
    <w:name w:val="Chart and Table Footnote Alpha"/>
    <w:basedOn w:val="HeadingBase"/>
    <w:next w:val="Normal"/>
    <w:link w:val="ChartandTableFootnoteAlphaChar"/>
    <w:rsid w:val="007913DD"/>
    <w:pPr>
      <w:keepNext w:val="0"/>
      <w:numPr>
        <w:numId w:val="5"/>
      </w:numPr>
      <w:spacing w:before="30"/>
    </w:pPr>
    <w:rPr>
      <w:color w:val="000000"/>
      <w:sz w:val="16"/>
    </w:rPr>
  </w:style>
  <w:style w:type="paragraph" w:customStyle="1" w:styleId="ChartandTableFootnoteSmall">
    <w:name w:val="Chart and Table Footnote Small"/>
    <w:basedOn w:val="HeadingBase"/>
    <w:next w:val="Normal"/>
    <w:rsid w:val="00BB207D"/>
    <w:pPr>
      <w:keepNext w:val="0"/>
      <w:tabs>
        <w:tab w:val="left" w:pos="284"/>
      </w:tabs>
      <w:jc w:val="both"/>
    </w:pPr>
    <w:rPr>
      <w:color w:val="000000"/>
      <w:sz w:val="15"/>
    </w:rPr>
  </w:style>
  <w:style w:type="paragraph" w:customStyle="1" w:styleId="ChartGraphic">
    <w:name w:val="Chart Graphic"/>
    <w:basedOn w:val="HeadingBase"/>
    <w:rsid w:val="005A6F5F"/>
    <w:rPr>
      <w:sz w:val="20"/>
    </w:rPr>
  </w:style>
  <w:style w:type="paragraph" w:customStyle="1" w:styleId="TableLine">
    <w:name w:val="Table Line"/>
    <w:basedOn w:val="Normal"/>
    <w:next w:val="Normal"/>
    <w:autoRedefine/>
    <w:rsid w:val="00EB6597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SecondHeading">
    <w:name w:val="Chart Second Heading"/>
    <w:basedOn w:val="HeadingBase"/>
    <w:next w:val="ChartGraphic"/>
    <w:rsid w:val="00EB6597"/>
    <w:pPr>
      <w:spacing w:after="60"/>
    </w:pPr>
    <w:rPr>
      <w:sz w:val="19"/>
    </w:rPr>
  </w:style>
  <w:style w:type="character" w:styleId="CommentReference">
    <w:name w:val="annotation reference"/>
    <w:basedOn w:val="DefaultParagraphFont"/>
    <w:semiHidden/>
    <w:rsid w:val="00BB207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B207D"/>
  </w:style>
  <w:style w:type="character" w:customStyle="1" w:styleId="CommentTextChar">
    <w:name w:val="Comment Text Char"/>
    <w:basedOn w:val="DefaultParagraphFont"/>
    <w:link w:val="CommentText"/>
    <w:semiHidden/>
    <w:rsid w:val="00BB207D"/>
    <w:rPr>
      <w:rFonts w:ascii="Book Antiqua" w:eastAsia="Times New Roman" w:hAnsi="Book Antiqua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semiHidden/>
    <w:rsid w:val="00BB207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B207D"/>
    <w:rPr>
      <w:rFonts w:ascii="Book Antiqua" w:eastAsia="Times New Roman" w:hAnsi="Book Antiqua" w:cs="Times New Roman"/>
      <w:b/>
      <w:bCs/>
      <w:sz w:val="20"/>
      <w:szCs w:val="20"/>
      <w:lang w:eastAsia="en-AU"/>
    </w:rPr>
  </w:style>
  <w:style w:type="paragraph" w:customStyle="1" w:styleId="ContentsHeading">
    <w:name w:val="Contents Heading"/>
    <w:basedOn w:val="Heading1"/>
    <w:next w:val="Normal"/>
    <w:rsid w:val="00A04475"/>
    <w:pPr>
      <w:spacing w:after="720"/>
      <w:outlineLvl w:val="9"/>
    </w:pPr>
  </w:style>
  <w:style w:type="character" w:styleId="Strong">
    <w:name w:val="Strong"/>
    <w:basedOn w:val="DefaultParagraphFont"/>
    <w:uiPriority w:val="22"/>
    <w:qFormat/>
    <w:rsid w:val="0008597F"/>
    <w:rPr>
      <w:b/>
      <w:bCs/>
      <w:color w:val="002A54" w:themeColor="text2"/>
    </w:rPr>
  </w:style>
  <w:style w:type="paragraph" w:customStyle="1" w:styleId="Dash">
    <w:name w:val="Dash"/>
    <w:basedOn w:val="Normal"/>
    <w:qFormat/>
    <w:rsid w:val="00BB207D"/>
    <w:pPr>
      <w:numPr>
        <w:ilvl w:val="1"/>
        <w:numId w:val="4"/>
      </w:numPr>
      <w:tabs>
        <w:tab w:val="left" w:pos="567"/>
      </w:tabs>
    </w:pPr>
  </w:style>
  <w:style w:type="paragraph" w:styleId="DocumentMap">
    <w:name w:val="Document Map"/>
    <w:basedOn w:val="Normal"/>
    <w:link w:val="DocumentMapChar"/>
    <w:semiHidden/>
    <w:rsid w:val="00BB207D"/>
    <w:pPr>
      <w:shd w:val="clear" w:color="auto" w:fill="000080"/>
    </w:pPr>
    <w:rPr>
      <w:rFonts w:ascii="Tahoma" w:hAnsi="Tahoma" w:cs="Tahoma"/>
    </w:rPr>
  </w:style>
  <w:style w:type="character" w:customStyle="1" w:styleId="DocumentMapChar">
    <w:name w:val="Document Map Char"/>
    <w:basedOn w:val="DefaultParagraphFont"/>
    <w:link w:val="DocumentMap"/>
    <w:semiHidden/>
    <w:rsid w:val="00BB207D"/>
    <w:rPr>
      <w:rFonts w:ascii="Tahoma" w:eastAsia="Times New Roman" w:hAnsi="Tahoma" w:cs="Tahoma"/>
      <w:sz w:val="20"/>
      <w:szCs w:val="20"/>
      <w:shd w:val="clear" w:color="auto" w:fill="000080"/>
      <w:lang w:eastAsia="en-AU"/>
    </w:rPr>
  </w:style>
  <w:style w:type="paragraph" w:customStyle="1" w:styleId="DoubleDot">
    <w:name w:val="Double Dot"/>
    <w:basedOn w:val="Normal"/>
    <w:rsid w:val="00BB207D"/>
    <w:pPr>
      <w:numPr>
        <w:ilvl w:val="2"/>
        <w:numId w:val="4"/>
      </w:numPr>
      <w:tabs>
        <w:tab w:val="clear" w:pos="850"/>
        <w:tab w:val="num" w:pos="360"/>
        <w:tab w:val="left" w:pos="851"/>
      </w:tabs>
    </w:pPr>
  </w:style>
  <w:style w:type="paragraph" w:customStyle="1" w:styleId="FigureHeading">
    <w:name w:val="Figure Heading"/>
    <w:basedOn w:val="HeadingBase"/>
    <w:next w:val="ChartGraphic"/>
    <w:rsid w:val="00BB207D"/>
    <w:pPr>
      <w:spacing w:before="120" w:after="20"/>
    </w:pPr>
    <w:rPr>
      <w:b/>
      <w:sz w:val="20"/>
    </w:rPr>
  </w:style>
  <w:style w:type="paragraph" w:customStyle="1" w:styleId="FooterBase">
    <w:name w:val="Footer Base"/>
    <w:rsid w:val="00D47C6E"/>
    <w:pPr>
      <w:spacing w:after="0" w:line="240" w:lineRule="auto"/>
      <w:jc w:val="center"/>
    </w:pPr>
    <w:rPr>
      <w:rFonts w:ascii="Arial" w:eastAsia="Times New Roman" w:hAnsi="Arial" w:cs="Times New Roman"/>
      <w:color w:val="002A54" w:themeColor="text2"/>
      <w:sz w:val="20"/>
      <w:szCs w:val="20"/>
      <w:lang w:eastAsia="en-AU"/>
    </w:rPr>
  </w:style>
  <w:style w:type="paragraph" w:customStyle="1" w:styleId="FooterEven">
    <w:name w:val="Footer Even"/>
    <w:basedOn w:val="Footer"/>
    <w:rsid w:val="00D47C6E"/>
    <w:pPr>
      <w:pBdr>
        <w:top w:val="single" w:sz="4" w:space="10" w:color="002A54" w:themeColor="text2"/>
      </w:pBdr>
      <w:jc w:val="left"/>
    </w:pPr>
    <w:rPr>
      <w:sz w:val="18"/>
    </w:rPr>
  </w:style>
  <w:style w:type="paragraph" w:customStyle="1" w:styleId="FooterOdd">
    <w:name w:val="Footer Odd"/>
    <w:basedOn w:val="Footer"/>
    <w:qFormat/>
    <w:rsid w:val="00D47C6E"/>
    <w:pPr>
      <w:pBdr>
        <w:top w:val="single" w:sz="4" w:space="10" w:color="002A54" w:themeColor="text2"/>
      </w:pBdr>
      <w:jc w:val="right"/>
    </w:pPr>
    <w:rPr>
      <w:sz w:val="18"/>
    </w:rPr>
  </w:style>
  <w:style w:type="character" w:styleId="FootnoteReference">
    <w:name w:val="footnote reference"/>
    <w:basedOn w:val="DefaultParagraphFont"/>
    <w:rsid w:val="00BB207D"/>
    <w:rPr>
      <w:vertAlign w:val="superscript"/>
    </w:rPr>
  </w:style>
  <w:style w:type="paragraph" w:styleId="FootnoteText">
    <w:name w:val="footnote text"/>
    <w:basedOn w:val="Normal"/>
    <w:link w:val="FootnoteTextChar"/>
    <w:rsid w:val="003C1CA4"/>
    <w:pPr>
      <w:tabs>
        <w:tab w:val="left" w:pos="284"/>
      </w:tabs>
      <w:spacing w:before="80" w:after="0" w:line="240" w:lineRule="auto"/>
      <w:ind w:left="284" w:hanging="284"/>
      <w:contextualSpacing/>
    </w:pPr>
    <w:rPr>
      <w:sz w:val="18"/>
    </w:rPr>
  </w:style>
  <w:style w:type="character" w:customStyle="1" w:styleId="FootnoteTextChar">
    <w:name w:val="Footnote Text Char"/>
    <w:basedOn w:val="DefaultParagraphFont"/>
    <w:link w:val="FootnoteText"/>
    <w:rsid w:val="003C1CA4"/>
    <w:rPr>
      <w:rFonts w:ascii="Book Antiqua" w:eastAsia="Times New Roman" w:hAnsi="Book Antiqua" w:cs="Times New Roman"/>
      <w:sz w:val="18"/>
      <w:szCs w:val="20"/>
      <w:lang w:eastAsia="en-AU"/>
    </w:rPr>
  </w:style>
  <w:style w:type="character" w:customStyle="1" w:styleId="FramedHeader">
    <w:name w:val="Framed Header"/>
    <w:basedOn w:val="DefaultParagraphFont"/>
    <w:rsid w:val="00BB207D"/>
    <w:rPr>
      <w:rFonts w:ascii="Book Antiqua" w:hAnsi="Book Antiqua"/>
      <w:i/>
      <w:dstrike w:val="0"/>
      <w:color w:val="auto"/>
      <w:sz w:val="20"/>
      <w:vertAlign w:val="baseline"/>
    </w:rPr>
  </w:style>
  <w:style w:type="paragraph" w:customStyle="1" w:styleId="HeaderBase">
    <w:name w:val="Header Base"/>
    <w:rsid w:val="009B2CFA"/>
    <w:pPr>
      <w:spacing w:after="0" w:line="240" w:lineRule="auto"/>
    </w:pPr>
    <w:rPr>
      <w:rFonts w:ascii="Arial" w:eastAsia="Times New Roman" w:hAnsi="Arial" w:cs="Times New Roman"/>
      <w:color w:val="002A54" w:themeColor="text2"/>
      <w:sz w:val="18"/>
      <w:szCs w:val="20"/>
      <w:lang w:eastAsia="en-AU"/>
    </w:rPr>
  </w:style>
  <w:style w:type="paragraph" w:customStyle="1" w:styleId="HeaderEven">
    <w:name w:val="Header Even"/>
    <w:basedOn w:val="HeaderBase"/>
    <w:rsid w:val="00242479"/>
  </w:style>
  <w:style w:type="paragraph" w:customStyle="1" w:styleId="HeaderOdd">
    <w:name w:val="Header Odd"/>
    <w:basedOn w:val="HeaderBase"/>
    <w:rsid w:val="00242479"/>
    <w:pPr>
      <w:jc w:val="right"/>
    </w:pPr>
  </w:style>
  <w:style w:type="character" w:customStyle="1" w:styleId="Heading1Char">
    <w:name w:val="Heading 1 Char"/>
    <w:basedOn w:val="DefaultParagraphFont"/>
    <w:link w:val="Heading1"/>
    <w:rsid w:val="00242479"/>
    <w:rPr>
      <w:rFonts w:ascii="Arial Bold" w:eastAsia="Times New Roman" w:hAnsi="Arial Bold" w:cs="Times New Roman"/>
      <w:b/>
      <w:kern w:val="34"/>
      <w:sz w:val="36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rsid w:val="00242479"/>
    <w:rPr>
      <w:rFonts w:ascii="Arial Bold" w:eastAsia="Times New Roman" w:hAnsi="Arial Bold" w:cs="Times New Roman"/>
      <w:b/>
      <w:sz w:val="26"/>
      <w:szCs w:val="20"/>
      <w:lang w:eastAsia="en-AU"/>
    </w:rPr>
  </w:style>
  <w:style w:type="character" w:customStyle="1" w:styleId="Heading3Char">
    <w:name w:val="Heading 3 Char"/>
    <w:basedOn w:val="DefaultParagraphFont"/>
    <w:link w:val="Heading3"/>
    <w:rsid w:val="00242479"/>
    <w:rPr>
      <w:rFonts w:ascii="Arial Bold" w:eastAsia="Times New Roman" w:hAnsi="Arial Bold" w:cs="Times New Roman"/>
      <w:b/>
      <w:szCs w:val="20"/>
      <w:lang w:eastAsia="en-AU"/>
    </w:rPr>
  </w:style>
  <w:style w:type="paragraph" w:customStyle="1" w:styleId="Heading3noTOC">
    <w:name w:val="Heading 3 no TOC"/>
    <w:basedOn w:val="Heading3"/>
    <w:rsid w:val="00242479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242479"/>
    <w:rPr>
      <w:rFonts w:ascii="Arial Bold" w:eastAsia="Times New Roman" w:hAnsi="Arial Bold" w:cs="Times New Roman"/>
      <w:b/>
      <w:sz w:val="20"/>
      <w:szCs w:val="20"/>
      <w:lang w:eastAsia="en-AU"/>
    </w:rPr>
  </w:style>
  <w:style w:type="character" w:customStyle="1" w:styleId="Heading5Char">
    <w:name w:val="Heading 5 Char"/>
    <w:basedOn w:val="DefaultParagraphFont"/>
    <w:link w:val="Heading5"/>
    <w:rsid w:val="00242479"/>
    <w:rPr>
      <w:rFonts w:ascii="Arial" w:eastAsia="Times New Roman" w:hAnsi="Arial" w:cs="Times New Roman"/>
      <w:bCs/>
      <w:i/>
      <w:iCs/>
      <w:sz w:val="20"/>
      <w:szCs w:val="26"/>
      <w:lang w:eastAsia="en-AU"/>
    </w:rPr>
  </w:style>
  <w:style w:type="character" w:customStyle="1" w:styleId="Heading7Char">
    <w:name w:val="Heading 7 Char"/>
    <w:basedOn w:val="DefaultParagraphFont"/>
    <w:link w:val="Heading7"/>
    <w:rsid w:val="00242479"/>
    <w:rPr>
      <w:rFonts w:ascii="Arial" w:eastAsia="Times New Roman" w:hAnsi="Arial" w:cs="Times New Roman"/>
      <w:sz w:val="20"/>
      <w:szCs w:val="24"/>
      <w:lang w:eastAsia="en-AU"/>
    </w:rPr>
  </w:style>
  <w:style w:type="character" w:customStyle="1" w:styleId="Heading8Char">
    <w:name w:val="Heading 8 Char"/>
    <w:basedOn w:val="DefaultParagraphFont"/>
    <w:link w:val="Heading8"/>
    <w:rsid w:val="00242479"/>
    <w:rPr>
      <w:rFonts w:ascii="Times New Roman" w:eastAsia="Times New Roman" w:hAnsi="Times New Roman" w:cs="Times New Roman"/>
      <w:i/>
      <w:iCs/>
      <w:sz w:val="16"/>
      <w:szCs w:val="24"/>
      <w:lang w:eastAsia="en-AU"/>
    </w:rPr>
  </w:style>
  <w:style w:type="character" w:styleId="Hyperlink">
    <w:name w:val="Hyperlink"/>
    <w:basedOn w:val="DefaultParagraphFont"/>
    <w:uiPriority w:val="99"/>
    <w:unhideWhenUsed/>
    <w:rsid w:val="005A6F5F"/>
    <w:rPr>
      <w:color w:val="auto"/>
      <w:u w:val="single"/>
    </w:rPr>
  </w:style>
  <w:style w:type="paragraph" w:styleId="Index4">
    <w:name w:val="index 4"/>
    <w:basedOn w:val="Normal"/>
    <w:next w:val="Normal"/>
    <w:autoRedefine/>
    <w:semiHidden/>
    <w:rsid w:val="00BB207D"/>
    <w:pPr>
      <w:ind w:left="800" w:hanging="200"/>
    </w:pPr>
  </w:style>
  <w:style w:type="paragraph" w:styleId="Index5">
    <w:name w:val="index 5"/>
    <w:basedOn w:val="Normal"/>
    <w:next w:val="Normal"/>
    <w:autoRedefine/>
    <w:semiHidden/>
    <w:rsid w:val="00BB207D"/>
    <w:pPr>
      <w:ind w:left="1000" w:hanging="200"/>
    </w:pPr>
  </w:style>
  <w:style w:type="paragraph" w:styleId="Index6">
    <w:name w:val="index 6"/>
    <w:basedOn w:val="Normal"/>
    <w:next w:val="Normal"/>
    <w:autoRedefine/>
    <w:semiHidden/>
    <w:rsid w:val="00BB207D"/>
    <w:pPr>
      <w:ind w:left="1200" w:hanging="200"/>
    </w:pPr>
  </w:style>
  <w:style w:type="paragraph" w:styleId="Index7">
    <w:name w:val="index 7"/>
    <w:basedOn w:val="Normal"/>
    <w:next w:val="Normal"/>
    <w:autoRedefine/>
    <w:semiHidden/>
    <w:rsid w:val="00BB207D"/>
    <w:pPr>
      <w:ind w:left="1400" w:hanging="200"/>
    </w:pPr>
  </w:style>
  <w:style w:type="paragraph" w:styleId="Index8">
    <w:name w:val="index 8"/>
    <w:basedOn w:val="Normal"/>
    <w:next w:val="Normal"/>
    <w:autoRedefine/>
    <w:semiHidden/>
    <w:rsid w:val="00BB207D"/>
    <w:pPr>
      <w:ind w:left="1600" w:hanging="200"/>
    </w:pPr>
  </w:style>
  <w:style w:type="paragraph" w:styleId="Index9">
    <w:name w:val="index 9"/>
    <w:basedOn w:val="Normal"/>
    <w:next w:val="Normal"/>
    <w:autoRedefine/>
    <w:semiHidden/>
    <w:rsid w:val="00BB207D"/>
    <w:pPr>
      <w:ind w:left="1800" w:hanging="200"/>
    </w:pPr>
  </w:style>
  <w:style w:type="paragraph" w:styleId="MacroText">
    <w:name w:val="macro"/>
    <w:link w:val="MacroTextChar"/>
    <w:unhideWhenUsed/>
    <w:rsid w:val="00BB207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240" w:line="260" w:lineRule="exact"/>
      <w:jc w:val="both"/>
    </w:pPr>
    <w:rPr>
      <w:rFonts w:ascii="Courier New" w:eastAsia="Times New Roman" w:hAnsi="Courier New" w:cs="Courier New"/>
      <w:sz w:val="20"/>
      <w:szCs w:val="20"/>
      <w:lang w:eastAsia="en-AU"/>
    </w:rPr>
  </w:style>
  <w:style w:type="character" w:customStyle="1" w:styleId="MacroTextChar">
    <w:name w:val="Macro Text Char"/>
    <w:basedOn w:val="DefaultParagraphFont"/>
    <w:link w:val="MacroText"/>
    <w:rsid w:val="00BB207D"/>
    <w:rPr>
      <w:rFonts w:ascii="Courier New" w:eastAsia="Times New Roman" w:hAnsi="Courier New" w:cs="Courier New"/>
      <w:sz w:val="20"/>
      <w:szCs w:val="20"/>
      <w:lang w:eastAsia="en-AU"/>
    </w:rPr>
  </w:style>
  <w:style w:type="paragraph" w:styleId="NormalIndent">
    <w:name w:val="Normal Indent"/>
    <w:basedOn w:val="Normal"/>
    <w:rsid w:val="00BB207D"/>
    <w:pPr>
      <w:ind w:left="567"/>
    </w:pPr>
  </w:style>
  <w:style w:type="paragraph" w:customStyle="1" w:styleId="NoteTableHeading">
    <w:name w:val="Note Table Heading"/>
    <w:basedOn w:val="HeadingBase"/>
    <w:next w:val="Normal"/>
    <w:rsid w:val="00242479"/>
    <w:pPr>
      <w:spacing w:before="240"/>
    </w:pPr>
    <w:rPr>
      <w:b/>
      <w:sz w:val="20"/>
    </w:rPr>
  </w:style>
  <w:style w:type="paragraph" w:customStyle="1" w:styleId="OverviewParagraph">
    <w:name w:val="Overview Paragraph"/>
    <w:basedOn w:val="Normal"/>
    <w:rsid w:val="00BB207D"/>
    <w:pPr>
      <w:spacing w:before="120" w:after="120" w:line="240" w:lineRule="auto"/>
    </w:pPr>
  </w:style>
  <w:style w:type="paragraph" w:customStyle="1" w:styleId="SingleParagraph">
    <w:name w:val="Single Paragraph"/>
    <w:basedOn w:val="Normal"/>
    <w:rsid w:val="00E404C5"/>
    <w:pPr>
      <w:spacing w:before="0" w:after="0"/>
    </w:pPr>
  </w:style>
  <w:style w:type="paragraph" w:customStyle="1" w:styleId="Source">
    <w:name w:val="Source"/>
    <w:basedOn w:val="Normal"/>
    <w:rsid w:val="005642C7"/>
    <w:pPr>
      <w:tabs>
        <w:tab w:val="left" w:pos="709"/>
      </w:tabs>
      <w:spacing w:before="30" w:line="240" w:lineRule="auto"/>
      <w:ind w:left="709" w:hanging="709"/>
    </w:pPr>
    <w:rPr>
      <w:rFonts w:ascii="Arial" w:hAnsi="Arial"/>
      <w:sz w:val="16"/>
    </w:rPr>
  </w:style>
  <w:style w:type="paragraph" w:customStyle="1" w:styleId="TableColumnHeadingBase">
    <w:name w:val="Table Column Heading Base"/>
    <w:basedOn w:val="Normal"/>
    <w:rsid w:val="00242479"/>
    <w:pPr>
      <w:spacing w:before="40" w:after="40" w:line="240" w:lineRule="auto"/>
    </w:pPr>
    <w:rPr>
      <w:rFonts w:ascii="Arial Bold" w:hAnsi="Arial Bold"/>
      <w:b/>
      <w:sz w:val="16"/>
    </w:rPr>
  </w:style>
  <w:style w:type="paragraph" w:customStyle="1" w:styleId="TableColumnHeadingCentred">
    <w:name w:val="Table Column Heading Centred"/>
    <w:basedOn w:val="TableColumnHeadingBase"/>
    <w:next w:val="Normal"/>
    <w:rsid w:val="00242479"/>
    <w:pPr>
      <w:jc w:val="center"/>
    </w:pPr>
  </w:style>
  <w:style w:type="paragraph" w:customStyle="1" w:styleId="TableColumnHeadingLeft">
    <w:name w:val="Table Column Heading Left"/>
    <w:basedOn w:val="TableColumnHeadingBase"/>
    <w:next w:val="Normal"/>
    <w:rsid w:val="00242479"/>
  </w:style>
  <w:style w:type="paragraph" w:customStyle="1" w:styleId="TableColumnHeadingRight">
    <w:name w:val="Table Column Heading Right"/>
    <w:basedOn w:val="TableColumnHeadingBase"/>
    <w:next w:val="Normal"/>
    <w:rsid w:val="00242479"/>
    <w:pPr>
      <w:jc w:val="right"/>
    </w:pPr>
  </w:style>
  <w:style w:type="paragraph" w:customStyle="1" w:styleId="TableGraphic">
    <w:name w:val="Table Graphic"/>
    <w:basedOn w:val="Normal"/>
    <w:next w:val="Normal"/>
    <w:rsid w:val="00BB207D"/>
    <w:pPr>
      <w:spacing w:after="0" w:line="240" w:lineRule="auto"/>
      <w:ind w:right="-113"/>
    </w:pPr>
  </w:style>
  <w:style w:type="table" w:styleId="TableGrid">
    <w:name w:val="Table Grid"/>
    <w:basedOn w:val="TableNormal"/>
    <w:rsid w:val="00FA7D31"/>
    <w:pPr>
      <w:spacing w:after="240" w:line="260" w:lineRule="exact"/>
    </w:pPr>
    <w:rPr>
      <w:rFonts w:ascii="Arial" w:eastAsia="Times New Roman" w:hAnsi="Arial" w:cs="Times New Roman"/>
      <w:sz w:val="20"/>
      <w:szCs w:val="20"/>
      <w:lang w:eastAsia="en-A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ing">
    <w:name w:val="Table Heading"/>
    <w:basedOn w:val="HeadingBase"/>
    <w:next w:val="TableGraphic"/>
    <w:qFormat/>
    <w:rsid w:val="00242479"/>
    <w:pPr>
      <w:spacing w:before="120" w:after="20"/>
    </w:pPr>
    <w:rPr>
      <w:b/>
      <w:sz w:val="20"/>
    </w:rPr>
  </w:style>
  <w:style w:type="paragraph" w:customStyle="1" w:styleId="TableHeadingcontinued">
    <w:name w:val="Table Heading continued"/>
    <w:basedOn w:val="HeadingBase"/>
    <w:next w:val="TableGraphic"/>
    <w:rsid w:val="00242479"/>
    <w:pPr>
      <w:spacing w:before="120" w:after="20"/>
    </w:pPr>
    <w:rPr>
      <w:rFonts w:ascii="Arial Bold" w:hAnsi="Arial Bold"/>
      <w:b/>
      <w:sz w:val="20"/>
    </w:rPr>
  </w:style>
  <w:style w:type="paragraph" w:styleId="TableofFigures">
    <w:name w:val="table of figures"/>
    <w:basedOn w:val="Normal"/>
    <w:next w:val="Normal"/>
    <w:rsid w:val="00BB207D"/>
  </w:style>
  <w:style w:type="paragraph" w:customStyle="1" w:styleId="TableTextBase">
    <w:name w:val="Table Text Base"/>
    <w:basedOn w:val="Normal"/>
    <w:rsid w:val="00BB207D"/>
    <w:pPr>
      <w:spacing w:before="20" w:after="20" w:line="240" w:lineRule="auto"/>
    </w:pPr>
    <w:rPr>
      <w:rFonts w:ascii="Arial" w:hAnsi="Arial"/>
      <w:sz w:val="16"/>
    </w:rPr>
  </w:style>
  <w:style w:type="paragraph" w:customStyle="1" w:styleId="TableTextCentred">
    <w:name w:val="Table Text Centred"/>
    <w:basedOn w:val="TableTextBase"/>
    <w:rsid w:val="00BB207D"/>
    <w:pPr>
      <w:jc w:val="center"/>
    </w:pPr>
  </w:style>
  <w:style w:type="paragraph" w:customStyle="1" w:styleId="TableTextIndented">
    <w:name w:val="Table Text Indented"/>
    <w:basedOn w:val="TableTextBase"/>
    <w:rsid w:val="00BB207D"/>
    <w:pPr>
      <w:ind w:left="284"/>
    </w:pPr>
  </w:style>
  <w:style w:type="paragraph" w:customStyle="1" w:styleId="TableTextLeft">
    <w:name w:val="Table Text Left"/>
    <w:basedOn w:val="TableTextBase"/>
    <w:rsid w:val="00BB207D"/>
  </w:style>
  <w:style w:type="paragraph" w:customStyle="1" w:styleId="TableTextRight">
    <w:name w:val="Table Text Right"/>
    <w:basedOn w:val="TableTextBase"/>
    <w:rsid w:val="00BB207D"/>
    <w:pPr>
      <w:jc w:val="right"/>
    </w:pPr>
  </w:style>
  <w:style w:type="paragraph" w:styleId="TOAHeading">
    <w:name w:val="toa heading"/>
    <w:basedOn w:val="Normal"/>
    <w:next w:val="Normal"/>
    <w:rsid w:val="00BB207D"/>
    <w:pPr>
      <w:spacing w:before="120"/>
    </w:pPr>
    <w:rPr>
      <w:rFonts w:ascii="Arial" w:hAnsi="Arial" w:cs="Arial"/>
      <w:b/>
      <w:bCs/>
      <w:sz w:val="24"/>
      <w:szCs w:val="24"/>
    </w:rPr>
  </w:style>
  <w:style w:type="paragraph" w:styleId="TOC1">
    <w:name w:val="toc 1"/>
    <w:basedOn w:val="HeaderBase"/>
    <w:next w:val="Normal"/>
    <w:uiPriority w:val="2"/>
    <w:rsid w:val="00BB52EC"/>
    <w:pPr>
      <w:keepNext/>
      <w:tabs>
        <w:tab w:val="right" w:leader="dot" w:pos="7700"/>
      </w:tabs>
      <w:spacing w:before="240"/>
      <w:ind w:right="851"/>
    </w:pPr>
    <w:rPr>
      <w:rFonts w:ascii="Arial Bold" w:hAnsi="Arial Bold"/>
      <w:b/>
      <w:color w:val="auto"/>
      <w:sz w:val="20"/>
    </w:rPr>
  </w:style>
  <w:style w:type="paragraph" w:styleId="TOC2">
    <w:name w:val="toc 2"/>
    <w:basedOn w:val="HeadingBase"/>
    <w:next w:val="Normal"/>
    <w:uiPriority w:val="2"/>
    <w:rsid w:val="00BB52EC"/>
    <w:pPr>
      <w:keepNext w:val="0"/>
      <w:tabs>
        <w:tab w:val="left" w:pos="992"/>
        <w:tab w:val="right" w:leader="dot" w:pos="7700"/>
      </w:tabs>
      <w:spacing w:before="60" w:after="60"/>
      <w:ind w:left="851" w:right="851" w:hanging="851"/>
    </w:pPr>
    <w:rPr>
      <w:sz w:val="18"/>
    </w:rPr>
  </w:style>
  <w:style w:type="paragraph" w:styleId="TOC3">
    <w:name w:val="toc 3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4">
    <w:name w:val="toc 4"/>
    <w:basedOn w:val="HeadingBase"/>
    <w:next w:val="Normal"/>
    <w:uiPriority w:val="2"/>
    <w:unhideWhenUsed/>
    <w:rsid w:val="00BB207D"/>
    <w:pPr>
      <w:tabs>
        <w:tab w:val="right" w:leader="dot" w:pos="7700"/>
      </w:tabs>
      <w:spacing w:before="40"/>
      <w:ind w:right="851"/>
    </w:pPr>
    <w:rPr>
      <w:sz w:val="20"/>
    </w:rPr>
  </w:style>
  <w:style w:type="paragraph" w:styleId="TOC5">
    <w:name w:val="toc 5"/>
    <w:basedOn w:val="Normal"/>
    <w:next w:val="Normal"/>
    <w:autoRedefine/>
    <w:uiPriority w:val="2"/>
    <w:semiHidden/>
    <w:rsid w:val="00BB207D"/>
    <w:pPr>
      <w:tabs>
        <w:tab w:val="left" w:pos="851"/>
        <w:tab w:val="right" w:leader="dot" w:pos="7700"/>
      </w:tabs>
      <w:ind w:left="896" w:hanging="896"/>
    </w:pPr>
    <w:rPr>
      <w:rFonts w:ascii="Arial" w:hAnsi="Arial"/>
      <w:noProof/>
      <w:color w:val="002B54"/>
    </w:rPr>
  </w:style>
  <w:style w:type="paragraph" w:styleId="TOC6">
    <w:name w:val="toc 6"/>
    <w:basedOn w:val="TOC4"/>
    <w:next w:val="Normal"/>
    <w:uiPriority w:val="2"/>
    <w:semiHidden/>
    <w:rsid w:val="00BB207D"/>
    <w:pPr>
      <w:tabs>
        <w:tab w:val="left" w:pos="851"/>
      </w:tabs>
      <w:ind w:left="851" w:hanging="851"/>
    </w:pPr>
    <w:rPr>
      <w:color w:val="000000"/>
    </w:rPr>
  </w:style>
  <w:style w:type="paragraph" w:styleId="TOC7">
    <w:name w:val="toc 7"/>
    <w:basedOn w:val="Normal"/>
    <w:next w:val="Normal"/>
    <w:autoRedefine/>
    <w:uiPriority w:val="2"/>
    <w:semiHidden/>
    <w:rsid w:val="00BB207D"/>
    <w:pPr>
      <w:ind w:left="1200"/>
    </w:pPr>
  </w:style>
  <w:style w:type="paragraph" w:styleId="TOC8">
    <w:name w:val="toc 8"/>
    <w:basedOn w:val="Normal"/>
    <w:next w:val="Normal"/>
    <w:autoRedefine/>
    <w:uiPriority w:val="2"/>
    <w:semiHidden/>
    <w:rsid w:val="00BB207D"/>
    <w:pPr>
      <w:ind w:left="1400"/>
    </w:pPr>
  </w:style>
  <w:style w:type="paragraph" w:styleId="TOC9">
    <w:name w:val="toc 9"/>
    <w:basedOn w:val="Normal"/>
    <w:next w:val="Normal"/>
    <w:autoRedefine/>
    <w:uiPriority w:val="2"/>
    <w:semiHidden/>
    <w:rsid w:val="00BB207D"/>
    <w:pPr>
      <w:ind w:left="1600"/>
    </w:pPr>
  </w:style>
  <w:style w:type="paragraph" w:customStyle="1" w:styleId="TPHeading1">
    <w:name w:val="TP Heading 1"/>
    <w:basedOn w:val="HeadingBase"/>
    <w:semiHidden/>
    <w:rsid w:val="00242479"/>
    <w:pPr>
      <w:spacing w:before="60" w:after="60"/>
      <w:ind w:left="1134"/>
    </w:pPr>
    <w:rPr>
      <w:rFonts w:ascii="Arial Bold" w:hAnsi="Arial Bold"/>
      <w:b/>
      <w:caps/>
      <w:spacing w:val="-10"/>
      <w:sz w:val="28"/>
    </w:rPr>
  </w:style>
  <w:style w:type="paragraph" w:customStyle="1" w:styleId="TPHeading2">
    <w:name w:val="TP Heading 2"/>
    <w:basedOn w:val="HeadingBase"/>
    <w:semiHidden/>
    <w:rsid w:val="00242479"/>
    <w:pPr>
      <w:ind w:left="1134"/>
    </w:pPr>
    <w:rPr>
      <w:caps/>
      <w:spacing w:val="-10"/>
      <w:sz w:val="28"/>
    </w:rPr>
  </w:style>
  <w:style w:type="paragraph" w:customStyle="1" w:styleId="TPHeading3">
    <w:name w:val="TP Heading 3"/>
    <w:basedOn w:val="HeadingBase"/>
    <w:semiHidden/>
    <w:rsid w:val="00242479"/>
    <w:pPr>
      <w:ind w:left="1134"/>
    </w:pPr>
    <w:rPr>
      <w:caps/>
      <w:spacing w:val="-10"/>
    </w:rPr>
  </w:style>
  <w:style w:type="paragraph" w:customStyle="1" w:styleId="TPHeading3bold">
    <w:name w:val="TP Heading 3 bold"/>
    <w:basedOn w:val="TPHeading3"/>
    <w:semiHidden/>
    <w:rsid w:val="00242479"/>
    <w:rPr>
      <w:rFonts w:cs="Arial"/>
      <w:b/>
      <w:sz w:val="22"/>
      <w:szCs w:val="22"/>
    </w:rPr>
  </w:style>
  <w:style w:type="paragraph" w:customStyle="1" w:styleId="TPHEADING3boldspace">
    <w:name w:val="TP HEADING 3 bold space"/>
    <w:basedOn w:val="TPHeading3bold"/>
    <w:semiHidden/>
    <w:rsid w:val="00242479"/>
    <w:pPr>
      <w:spacing w:after="120"/>
    </w:pPr>
  </w:style>
  <w:style w:type="paragraph" w:customStyle="1" w:styleId="TPHEADING3space">
    <w:name w:val="TP HEADING 3 space"/>
    <w:basedOn w:val="TPHeading3"/>
    <w:semiHidden/>
    <w:rsid w:val="00242479"/>
    <w:pPr>
      <w:spacing w:before="120" w:after="120"/>
    </w:pPr>
    <w:rPr>
      <w:rFonts w:cs="Arial"/>
      <w:sz w:val="22"/>
      <w:szCs w:val="22"/>
    </w:rPr>
  </w:style>
  <w:style w:type="paragraph" w:customStyle="1" w:styleId="TPHeading4">
    <w:name w:val="TP Heading 4"/>
    <w:basedOn w:val="TPHeading3"/>
    <w:semiHidden/>
    <w:rsid w:val="00242479"/>
    <w:rPr>
      <w:sz w:val="20"/>
    </w:rPr>
  </w:style>
  <w:style w:type="paragraph" w:customStyle="1" w:styleId="TPHEADING4space">
    <w:name w:val="TP HEADING 4 space"/>
    <w:basedOn w:val="TPHEADING3space"/>
    <w:semiHidden/>
    <w:rsid w:val="00242479"/>
  </w:style>
  <w:style w:type="paragraph" w:customStyle="1" w:styleId="ChartLine">
    <w:name w:val="Chart Line"/>
    <w:basedOn w:val="Normal"/>
    <w:autoRedefine/>
    <w:qFormat/>
    <w:rsid w:val="00BC4E72"/>
    <w:pPr>
      <w:pBdr>
        <w:bottom w:val="single" w:sz="4" w:space="2" w:color="626A77" w:themeColor="background2" w:themeShade="E6"/>
      </w:pBdr>
      <w:spacing w:before="0" w:line="240" w:lineRule="auto"/>
    </w:pPr>
    <w:rPr>
      <w:noProof/>
      <w:sz w:val="4"/>
      <w:szCs w:val="4"/>
    </w:rPr>
  </w:style>
  <w:style w:type="paragraph" w:customStyle="1" w:styleId="ChartMainHeading">
    <w:name w:val="Chart Main Heading"/>
    <w:basedOn w:val="Normal"/>
    <w:next w:val="ChartGraphic"/>
    <w:rsid w:val="00E70282"/>
    <w:pPr>
      <w:keepNext/>
      <w:spacing w:before="120" w:after="20" w:line="240" w:lineRule="auto"/>
    </w:pPr>
    <w:rPr>
      <w:rFonts w:asciiTheme="majorHAnsi" w:hAnsiTheme="majorHAnsi"/>
      <w:b/>
      <w:sz w:val="20"/>
    </w:rPr>
  </w:style>
  <w:style w:type="character" w:customStyle="1" w:styleId="BoxHeading-Continued">
    <w:name w:val="Box Heading - Continued"/>
    <w:uiPriority w:val="1"/>
    <w:qFormat/>
    <w:rsid w:val="00E404C5"/>
    <w:rPr>
      <w:sz w:val="16"/>
    </w:rPr>
  </w:style>
  <w:style w:type="paragraph" w:customStyle="1" w:styleId="Box-continuedon">
    <w:name w:val="Box - continued on"/>
    <w:basedOn w:val="Normal"/>
    <w:qFormat/>
    <w:rsid w:val="00E404C5"/>
    <w:pPr>
      <w:jc w:val="right"/>
    </w:pPr>
    <w:rPr>
      <w:rFonts w:asciiTheme="majorHAnsi" w:hAnsiTheme="majorHAnsi" w:cstheme="majorHAnsi"/>
      <w:i/>
      <w:iCs/>
      <w:sz w:val="18"/>
      <w:szCs w:val="24"/>
    </w:rPr>
  </w:style>
  <w:style w:type="paragraph" w:customStyle="1" w:styleId="BoxHeading2">
    <w:name w:val="Box Heading 2"/>
    <w:basedOn w:val="BoxHeading"/>
    <w:autoRedefine/>
    <w:rsid w:val="00242479"/>
    <w:pPr>
      <w:spacing w:after="0"/>
    </w:pPr>
    <w:rPr>
      <w:b w:val="0"/>
      <w:bCs/>
      <w:szCs w:val="14"/>
    </w:rPr>
  </w:style>
  <w:style w:type="character" w:customStyle="1" w:styleId="Heading9Char">
    <w:name w:val="Heading 9 Char"/>
    <w:basedOn w:val="DefaultParagraphFont"/>
    <w:link w:val="Heading9"/>
    <w:uiPriority w:val="9"/>
    <w:rsid w:val="00242479"/>
    <w:rPr>
      <w:rFonts w:ascii="Cambria" w:eastAsia="Times New Roman" w:hAnsi="Cambria" w:cs="Times New Roman"/>
      <w:lang w:eastAsia="en-AU"/>
    </w:rPr>
  </w:style>
  <w:style w:type="paragraph" w:customStyle="1" w:styleId="GhostLine">
    <w:name w:val="Ghost Line"/>
    <w:basedOn w:val="NoSpacing"/>
    <w:qFormat/>
    <w:rsid w:val="009D44CF"/>
    <w:pPr>
      <w:jc w:val="both"/>
    </w:pPr>
    <w:rPr>
      <w:rFonts w:ascii="Book Antiqua" w:hAnsi="Book Antiqua"/>
      <w:sz w:val="2"/>
    </w:rPr>
  </w:style>
  <w:style w:type="paragraph" w:styleId="NoSpacing">
    <w:name w:val="No Spacing"/>
    <w:uiPriority w:val="1"/>
    <w:qFormat/>
    <w:rsid w:val="009D44CF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  <w:style w:type="paragraph" w:customStyle="1" w:styleId="ContentsnoToC">
    <w:name w:val="Contents no ToC"/>
    <w:basedOn w:val="ContentsHeading"/>
    <w:autoRedefine/>
    <w:rsid w:val="003B5955"/>
    <w:pPr>
      <w:pageBreakBefore/>
      <w:spacing w:after="480" w:line="680" w:lineRule="exact"/>
      <w:outlineLvl w:val="0"/>
    </w:pPr>
    <w:rPr>
      <w:rFonts w:cstheme="majorHAnsi"/>
    </w:rPr>
  </w:style>
  <w:style w:type="paragraph" w:customStyle="1" w:styleId="StatementWhite">
    <w:name w:val="Statement White"/>
    <w:basedOn w:val="Normal"/>
    <w:autoRedefine/>
    <w:qFormat/>
    <w:rsid w:val="003B5955"/>
    <w:pPr>
      <w:textboxTightWrap w:val="firstAndLastLine"/>
    </w:pPr>
    <w:rPr>
      <w:rFonts w:asciiTheme="minorHAnsi" w:hAnsiTheme="minorHAnsi" w:cstheme="minorHAnsi"/>
      <w:color w:val="FFFFFF" w:themeColor="background1"/>
      <w:kern w:val="18"/>
      <w:sz w:val="18"/>
    </w:rPr>
  </w:style>
  <w:style w:type="paragraph" w:customStyle="1" w:styleId="FooterOddWHITE">
    <w:name w:val="Footer Odd WHITE"/>
    <w:basedOn w:val="FooterOdd"/>
    <w:qFormat/>
    <w:rsid w:val="003B5955"/>
    <w:pPr>
      <w:pBdr>
        <w:top w:val="single" w:sz="4" w:space="10" w:color="FFFFFF" w:themeColor="background1"/>
      </w:pBdr>
    </w:pPr>
    <w:rPr>
      <w:color w:val="FFFFFF" w:themeColor="background1"/>
    </w:rPr>
  </w:style>
  <w:style w:type="paragraph" w:customStyle="1" w:styleId="BoxSubHeading">
    <w:name w:val="Box Sub Heading"/>
    <w:basedOn w:val="Heading6"/>
    <w:rsid w:val="003B5955"/>
    <w:pPr>
      <w:spacing w:before="120" w:after="40"/>
    </w:pPr>
  </w:style>
  <w:style w:type="paragraph" w:customStyle="1" w:styleId="ChartHeading">
    <w:name w:val="Chart Heading"/>
    <w:basedOn w:val="HeadingBase"/>
    <w:next w:val="ChartGraphic"/>
    <w:qFormat/>
    <w:rsid w:val="003B5955"/>
    <w:pPr>
      <w:spacing w:before="120" w:after="20"/>
    </w:pPr>
    <w:rPr>
      <w:b/>
      <w:sz w:val="20"/>
    </w:rPr>
  </w:style>
  <w:style w:type="character" w:styleId="EndnoteReference">
    <w:name w:val="endnote reference"/>
    <w:basedOn w:val="DefaultParagraphFont"/>
    <w:unhideWhenUsed/>
    <w:rsid w:val="003B5955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3B5955"/>
    <w:rPr>
      <w:rFonts w:asciiTheme="minorHAnsi" w:hAnsiTheme="minorHAnsi"/>
    </w:rPr>
  </w:style>
  <w:style w:type="character" w:customStyle="1" w:styleId="EndnoteTextChar">
    <w:name w:val="Endnote Text Char"/>
    <w:basedOn w:val="DefaultParagraphFont"/>
    <w:link w:val="EndnoteText"/>
    <w:rsid w:val="003B5955"/>
    <w:rPr>
      <w:rFonts w:eastAsia="Times New Roman" w:cs="Times New Roman"/>
      <w:sz w:val="19"/>
      <w:szCs w:val="20"/>
      <w:lang w:eastAsia="en-AU"/>
    </w:rPr>
  </w:style>
  <w:style w:type="paragraph" w:styleId="Index1">
    <w:name w:val="index 1"/>
    <w:basedOn w:val="Normal"/>
    <w:next w:val="Normal"/>
    <w:rsid w:val="003B5955"/>
    <w:pPr>
      <w:ind w:left="200" w:hanging="200"/>
    </w:pPr>
    <w:rPr>
      <w:rFonts w:asciiTheme="minorHAnsi" w:hAnsiTheme="minorHAnsi"/>
    </w:rPr>
  </w:style>
  <w:style w:type="paragraph" w:styleId="Index2">
    <w:name w:val="index 2"/>
    <w:basedOn w:val="Normal"/>
    <w:next w:val="Normal"/>
    <w:rsid w:val="003B5955"/>
    <w:pPr>
      <w:ind w:left="400" w:hanging="200"/>
    </w:pPr>
    <w:rPr>
      <w:rFonts w:asciiTheme="minorHAnsi" w:hAnsiTheme="minorHAnsi"/>
    </w:rPr>
  </w:style>
  <w:style w:type="paragraph" w:styleId="Index3">
    <w:name w:val="index 3"/>
    <w:basedOn w:val="Normal"/>
    <w:next w:val="Normal"/>
    <w:rsid w:val="003B5955"/>
    <w:pPr>
      <w:ind w:left="600" w:hanging="200"/>
    </w:pPr>
    <w:rPr>
      <w:rFonts w:asciiTheme="minorHAnsi" w:hAnsiTheme="minorHAnsi"/>
    </w:rPr>
  </w:style>
  <w:style w:type="paragraph" w:styleId="IndexHeading">
    <w:name w:val="index heading"/>
    <w:basedOn w:val="Normal"/>
    <w:next w:val="Index1"/>
    <w:rsid w:val="003B5955"/>
    <w:rPr>
      <w:rFonts w:ascii="Arial Bold" w:hAnsi="Arial Bold" w:cs="Arial"/>
      <w:b/>
      <w:bCs/>
      <w:color w:val="002B54"/>
    </w:rPr>
  </w:style>
  <w:style w:type="paragraph" w:styleId="TableofAuthorities">
    <w:name w:val="table of authorities"/>
    <w:basedOn w:val="Normal"/>
    <w:next w:val="Normal"/>
    <w:rsid w:val="003B5955"/>
    <w:pPr>
      <w:ind w:left="200" w:hanging="200"/>
    </w:pPr>
    <w:rPr>
      <w:rFonts w:asciiTheme="minorHAnsi" w:hAnsiTheme="minorHAnsi"/>
    </w:rPr>
  </w:style>
  <w:style w:type="paragraph" w:customStyle="1" w:styleId="StatementWhite-Bullet">
    <w:name w:val="Statement White - Bullet"/>
    <w:basedOn w:val="Bullet"/>
    <w:qFormat/>
    <w:rsid w:val="003B5955"/>
    <w:pPr>
      <w:numPr>
        <w:numId w:val="0"/>
      </w:numPr>
      <w:tabs>
        <w:tab w:val="num" w:pos="283"/>
      </w:tabs>
      <w:ind w:left="284" w:hanging="284"/>
    </w:pPr>
    <w:rPr>
      <w:rFonts w:asciiTheme="minorHAnsi" w:hAnsiTheme="minorHAnsi"/>
      <w:color w:val="FFFFFF" w:themeColor="background1"/>
    </w:rPr>
  </w:style>
  <w:style w:type="paragraph" w:customStyle="1" w:styleId="BoxHeadingNOTOC">
    <w:name w:val="Box Heading (NO TOC)"/>
    <w:basedOn w:val="BoxHeading"/>
    <w:qFormat/>
    <w:rsid w:val="003B5955"/>
    <w:rPr>
      <w:szCs w:val="22"/>
    </w:rPr>
  </w:style>
  <w:style w:type="paragraph" w:customStyle="1" w:styleId="Heading1NoTOC">
    <w:name w:val="Heading 1 (No TOC)"/>
    <w:basedOn w:val="Heading1"/>
    <w:rsid w:val="003B5955"/>
    <w:pPr>
      <w:outlineLvl w:val="9"/>
    </w:pPr>
  </w:style>
  <w:style w:type="paragraph" w:customStyle="1" w:styleId="Heading2NoTOC">
    <w:name w:val="Heading 2 (No TOC)"/>
    <w:basedOn w:val="Heading2"/>
    <w:rsid w:val="003B5955"/>
    <w:pPr>
      <w:outlineLvl w:val="9"/>
    </w:pPr>
  </w:style>
  <w:style w:type="paragraph" w:customStyle="1" w:styleId="Heading3NoTOC0">
    <w:name w:val="Heading 3 (No TOC)"/>
    <w:basedOn w:val="Heading3"/>
    <w:rsid w:val="003B5955"/>
    <w:pPr>
      <w:outlineLvl w:val="9"/>
    </w:pPr>
  </w:style>
  <w:style w:type="paragraph" w:customStyle="1" w:styleId="Heading4NoTOC">
    <w:name w:val="Heading 4 (No TOC)"/>
    <w:basedOn w:val="Heading4"/>
    <w:rsid w:val="003B5955"/>
    <w:pPr>
      <w:outlineLvl w:val="9"/>
    </w:pPr>
  </w:style>
  <w:style w:type="paragraph" w:customStyle="1" w:styleId="Heading5NoTOC">
    <w:name w:val="Heading 5 (No TOC)"/>
    <w:basedOn w:val="Heading5"/>
    <w:autoRedefine/>
    <w:rsid w:val="003B5955"/>
    <w:pPr>
      <w:spacing w:before="240"/>
      <w:outlineLvl w:val="9"/>
    </w:pPr>
  </w:style>
  <w:style w:type="paragraph" w:customStyle="1" w:styleId="TableColumnHeadingS118pt">
    <w:name w:val="Table Column Heading S11 8 pt"/>
    <w:basedOn w:val="TableColumnHeadingBase"/>
    <w:rsid w:val="003B5955"/>
    <w:pPr>
      <w:spacing w:after="0"/>
    </w:pPr>
    <w:rPr>
      <w:rFonts w:ascii="Arial" w:hAnsi="Arial"/>
    </w:rPr>
  </w:style>
  <w:style w:type="paragraph" w:customStyle="1" w:styleId="TableColumnHeadingS119pt">
    <w:name w:val="Table Column Heading S11 9 pt"/>
    <w:basedOn w:val="TableColumnHeadingBase"/>
    <w:rsid w:val="003B5955"/>
    <w:pPr>
      <w:spacing w:before="60" w:after="60"/>
    </w:pPr>
    <w:rPr>
      <w:rFonts w:ascii="Arial" w:hAnsi="Arial"/>
      <w:sz w:val="18"/>
    </w:rPr>
  </w:style>
  <w:style w:type="character" w:customStyle="1" w:styleId="ChartandTableFootnoteAlphaChar">
    <w:name w:val="Chart and Table Footnote Alpha Char"/>
    <w:link w:val="ChartandTableFootnoteAlpha"/>
    <w:rsid w:val="003B5955"/>
    <w:rPr>
      <w:rFonts w:ascii="Arial" w:eastAsia="Times New Roman" w:hAnsi="Arial" w:cs="Times New Roman"/>
      <w:color w:val="000000"/>
      <w:sz w:val="16"/>
      <w:szCs w:val="20"/>
      <w:lang w:eastAsia="en-AU"/>
    </w:rPr>
  </w:style>
  <w:style w:type="paragraph" w:styleId="NormalWeb">
    <w:name w:val="Normal (Web)"/>
    <w:basedOn w:val="Normal"/>
    <w:uiPriority w:val="99"/>
    <w:semiHidden/>
    <w:unhideWhenUsed/>
    <w:rsid w:val="003B5955"/>
    <w:rPr>
      <w:rFonts w:ascii="Times New Roman" w:hAnsi="Times New Roman"/>
      <w:sz w:val="24"/>
      <w:szCs w:val="24"/>
    </w:rPr>
  </w:style>
  <w:style w:type="paragraph" w:customStyle="1" w:styleId="OutlineNumbered1">
    <w:name w:val="Outline Numbered 1"/>
    <w:basedOn w:val="Normal"/>
    <w:link w:val="OutlineNumbered1Char"/>
    <w:rsid w:val="00200570"/>
    <w:pPr>
      <w:numPr>
        <w:numId w:val="11"/>
      </w:numPr>
    </w:pPr>
    <w:rPr>
      <w:rFonts w:ascii="Arial" w:hAnsi="Arial"/>
      <w:color w:val="000000"/>
    </w:rPr>
  </w:style>
  <w:style w:type="character" w:customStyle="1" w:styleId="HeadingBaseChar">
    <w:name w:val="Heading Base Char"/>
    <w:basedOn w:val="DefaultParagraphFont"/>
    <w:link w:val="HeadingBase"/>
    <w:rsid w:val="00200570"/>
    <w:rPr>
      <w:rFonts w:ascii="Arial" w:eastAsia="Times New Roman" w:hAnsi="Arial" w:cs="Times New Roman"/>
      <w:sz w:val="24"/>
      <w:szCs w:val="20"/>
      <w:lang w:eastAsia="en-AU"/>
    </w:rPr>
  </w:style>
  <w:style w:type="character" w:customStyle="1" w:styleId="OutlineNumbered1Char">
    <w:name w:val="Outline Numbered 1 Char"/>
    <w:basedOn w:val="ChartandTableFootnoteAlphaChar"/>
    <w:link w:val="OutlineNumbered1"/>
    <w:rsid w:val="00200570"/>
    <w:rPr>
      <w:rFonts w:ascii="Arial" w:eastAsia="Times New Roman" w:hAnsi="Arial" w:cs="Times New Roman"/>
      <w:color w:val="000000"/>
      <w:sz w:val="19"/>
      <w:szCs w:val="20"/>
      <w:lang w:eastAsia="en-AU"/>
    </w:rPr>
  </w:style>
  <w:style w:type="paragraph" w:customStyle="1" w:styleId="OutlineNumbered2">
    <w:name w:val="Outline Numbered 2"/>
    <w:basedOn w:val="Normal"/>
    <w:link w:val="OutlineNumbered2Char"/>
    <w:rsid w:val="00200570"/>
    <w:pPr>
      <w:numPr>
        <w:ilvl w:val="1"/>
        <w:numId w:val="11"/>
      </w:numPr>
    </w:pPr>
    <w:rPr>
      <w:rFonts w:ascii="Arial" w:hAnsi="Arial"/>
      <w:color w:val="000000"/>
    </w:rPr>
  </w:style>
  <w:style w:type="character" w:customStyle="1" w:styleId="OutlineNumbered2Char">
    <w:name w:val="Outline Numbered 2 Char"/>
    <w:basedOn w:val="ChartandTableFootnoteAlphaChar"/>
    <w:link w:val="OutlineNumbered2"/>
    <w:rsid w:val="00200570"/>
    <w:rPr>
      <w:rFonts w:ascii="Arial" w:eastAsia="Times New Roman" w:hAnsi="Arial" w:cs="Times New Roman"/>
      <w:color w:val="000000"/>
      <w:sz w:val="19"/>
      <w:szCs w:val="20"/>
      <w:lang w:eastAsia="en-AU"/>
    </w:rPr>
  </w:style>
  <w:style w:type="paragraph" w:customStyle="1" w:styleId="OutlineNumbered3">
    <w:name w:val="Outline Numbered 3"/>
    <w:basedOn w:val="Normal"/>
    <w:link w:val="OutlineNumbered3Char"/>
    <w:rsid w:val="00200570"/>
    <w:pPr>
      <w:numPr>
        <w:ilvl w:val="2"/>
        <w:numId w:val="11"/>
      </w:numPr>
    </w:pPr>
    <w:rPr>
      <w:rFonts w:ascii="Arial" w:hAnsi="Arial"/>
      <w:color w:val="000000"/>
    </w:rPr>
  </w:style>
  <w:style w:type="character" w:customStyle="1" w:styleId="OutlineNumbered3Char">
    <w:name w:val="Outline Numbered 3 Char"/>
    <w:basedOn w:val="ChartandTableFootnoteAlphaChar"/>
    <w:link w:val="OutlineNumbered3"/>
    <w:rsid w:val="00200570"/>
    <w:rPr>
      <w:rFonts w:ascii="Arial" w:eastAsia="Times New Roman" w:hAnsi="Arial" w:cs="Times New Roman"/>
      <w:color w:val="000000"/>
      <w:sz w:val="19"/>
      <w:szCs w:val="20"/>
      <w:lang w:eastAsia="en-AU"/>
    </w:rPr>
  </w:style>
  <w:style w:type="paragraph" w:styleId="Revision">
    <w:name w:val="Revision"/>
    <w:hidden/>
    <w:uiPriority w:val="99"/>
    <w:semiHidden/>
    <w:rsid w:val="00200570"/>
    <w:pPr>
      <w:spacing w:after="0" w:line="240" w:lineRule="auto"/>
    </w:pPr>
    <w:rPr>
      <w:rFonts w:eastAsia="Times New Roman" w:cs="Times New Roman"/>
      <w:sz w:val="19"/>
      <w:szCs w:val="20"/>
      <w:lang w:eastAsia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2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2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2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9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00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5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3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5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03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5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0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2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9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8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74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8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7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9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95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69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9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6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3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27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5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10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19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54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7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6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9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12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46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44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5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05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38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21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1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44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1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3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8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90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5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footer" Target="footer6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20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footer" Target="footer5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Treasury\Workgroup%20Templates\Budget\Budget%20Template.dotm" TargetMode="External"/></Relationships>
</file>

<file path=word/theme/theme1.xml><?xml version="1.0" encoding="utf-8"?>
<a:theme xmlns:a="http://schemas.openxmlformats.org/drawingml/2006/main" name="Office Theme">
  <a:themeElements>
    <a:clrScheme name="Budget">
      <a:dk1>
        <a:sysClr val="windowText" lastClr="000000"/>
      </a:dk1>
      <a:lt1>
        <a:sysClr val="window" lastClr="FFFFFF"/>
      </a:lt1>
      <a:dk2>
        <a:srgbClr val="002A54"/>
      </a:dk2>
      <a:lt2>
        <a:srgbClr val="6D7684"/>
      </a:lt2>
      <a:accent1>
        <a:srgbClr val="0364C3"/>
      </a:accent1>
      <a:accent2>
        <a:srgbClr val="BE5154"/>
      </a:accent2>
      <a:accent3>
        <a:srgbClr val="844D9E"/>
      </a:accent3>
      <a:accent4>
        <a:srgbClr val="00818F"/>
      </a:accent4>
      <a:accent5>
        <a:srgbClr val="213657"/>
      </a:accent5>
      <a:accent6>
        <a:srgbClr val="02843D"/>
      </a:accent6>
      <a:hlink>
        <a:srgbClr val="3A6FAF"/>
      </a:hlink>
      <a:folHlink>
        <a:srgbClr val="E61E26"/>
      </a:folHlink>
    </a:clrScheme>
    <a:fontScheme name="Budget">
      <a:majorFont>
        <a:latin typeface="Arial"/>
        <a:ea typeface=""/>
        <a:cs typeface=""/>
      </a:majorFont>
      <a:minorFont>
        <a:latin typeface="Book Antiqu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Flow_SignoffStatus xmlns="9115ddca-c623-419f-a3c0-6a1c58c4dac8" xsi:nil="true"/>
    <_ip_UnifiedCompliancePolicyProperties xmlns="http://schemas.microsoft.com/sharepoint/v3" xsi:nil="true"/>
    <TaxCatchAll xmlns="244fe85f-b655-4145-9b20-543b75dc1c24" xsi:nil="true"/>
    <Status xmlns="9115ddca-c623-419f-a3c0-6a1c58c4dac8" xsi:nil="true"/>
    <lcf76f155ced4ddcb4097134ff3c332f xmlns="9115ddca-c623-419f-a3c0-6a1c58c4dac8">
      <Terms xmlns="http://schemas.microsoft.com/office/infopath/2007/PartnerControls"/>
    </lcf76f155ced4ddcb4097134ff3c332f>
    <Notes xmlns="9115ddca-c623-419f-a3c0-6a1c58c4dac8" xsi:nil="true"/>
    <Image xmlns="9115ddca-c623-419f-a3c0-6a1c58c4dac8" xsi:nil="true"/>
    <MudmapEVID xmlns="9115ddca-c623-419f-a3c0-6a1c58c4dac8" xsi:nil="true"/>
    <Date_x005f_x0020_of_x005f_x0020_Creation xmlns="244fe85f-b655-4145-9b20-543b75dc1c24" xsi:nil="true"/>
    <LetterID xmlns="9115ddca-c623-419f-a3c0-6a1c58c4dac8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4EFA3CD0C9384883E202483A01CFD0" ma:contentTypeVersion="28" ma:contentTypeDescription="Create a new document." ma:contentTypeScope="" ma:versionID="7571fde376dbe1ffea08831cec20a6be">
  <xsd:schema xmlns:xsd="http://www.w3.org/2001/XMLSchema" xmlns:xs="http://www.w3.org/2001/XMLSchema" xmlns:p="http://schemas.microsoft.com/office/2006/metadata/properties" xmlns:ns1="http://schemas.microsoft.com/sharepoint/v3" xmlns:ns2="9115ddca-c623-419f-a3c0-6a1c58c4dac8" xmlns:ns3="244fe85f-b655-4145-9b20-543b75dc1c24" targetNamespace="http://schemas.microsoft.com/office/2006/metadata/properties" ma:root="true" ma:fieldsID="3b7f4dd7f9a17a6f45efef350b3b244b" ns1:_="" ns2:_="" ns3:_="">
    <xsd:import namespace="http://schemas.microsoft.com/sharepoint/v3"/>
    <xsd:import namespace="9115ddca-c623-419f-a3c0-6a1c58c4dac8"/>
    <xsd:import namespace="244fe85f-b655-4145-9b20-543b75dc1c24"/>
    <xsd:element name="properties">
      <xsd:complexType>
        <xsd:sequence>
          <xsd:element name="documentManagement">
            <xsd:complexType>
              <xsd:all>
                <xsd:element ref="ns2:Image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Status" minOccurs="0"/>
                <xsd:element ref="ns2:Notes" minOccurs="0"/>
                <xsd:element ref="ns3:SharedWithUsers" minOccurs="0"/>
                <xsd:element ref="ns3:SharedWithDetails" minOccurs="0"/>
                <xsd:element ref="ns1:_ip_UnifiedCompliancePolicyProperties" minOccurs="0"/>
                <xsd:element ref="ns1:_ip_UnifiedCompliancePolicyUIActio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_Flow_SignoffStatu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3:Date_x005f_x0020_of_x005f_x0020_Creation" minOccurs="0"/>
                <xsd:element ref="ns2:MediaServiceObjectDetectorVersions" minOccurs="0"/>
                <xsd:element ref="ns2:MediaServiceSearchProperties" minOccurs="0"/>
                <xsd:element ref="ns2:MudmapEVID" minOccurs="0"/>
                <xsd:element ref="ns2:Letter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6" nillable="true" ma:displayName="Unified Compliance Policy Properties" ma:hidden="true" ma:internalName="_ip_UnifiedCompliancePolicyProperties" ma:readOnly="false">
      <xsd:simpleType>
        <xsd:restriction base="dms:Note"/>
      </xsd:simpleType>
    </xsd:element>
    <xsd:element name="_ip_UnifiedCompliancePolicyUIAction" ma:index="17" nillable="true" ma:displayName="Unified Compliance Policy UI Action" ma:hidden="true" ma:internalName="_ip_UnifiedCompliancePolicyUIAction" ma:readOnly="fals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15ddca-c623-419f-a3c0-6a1c58c4dac8" elementFormDefault="qualified">
    <xsd:import namespace="http://schemas.microsoft.com/office/2006/documentManagement/types"/>
    <xsd:import namespace="http://schemas.microsoft.com/office/infopath/2007/PartnerControls"/>
    <xsd:element name="Image" ma:index="3" nillable="true" ma:displayName="Image" ma:format="Thumbnail" ma:internalName="Image" ma:readOnly="false">
      <xsd:simpleType>
        <xsd:restriction base="dms:Unknown"/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Status" ma:index="12" nillable="true" ma:displayName="Status" ma:format="Dropdown" ma:hidden="true" ma:internalName="Status" ma:readOnly="false">
      <xsd:simpleType>
        <xsd:restriction base="dms:Choice">
          <xsd:enumeration value="With drafter"/>
          <xsd:enumeration value="With EB for comment"/>
          <xsd:enumeration value="With TO for comment"/>
          <xsd:enumeration value="With EB for final review"/>
          <xsd:enumeration value="With TO for final review"/>
          <xsd:enumeration value="With Treasurer for final review"/>
          <xsd:enumeration value="In sandy"/>
          <xsd:enumeration value="In hard close"/>
        </xsd:restriction>
      </xsd:simpleType>
    </xsd:element>
    <xsd:element name="Notes" ma:index="13" nillable="true" ma:displayName="Notes" ma:format="Dropdown" ma:hidden="true" ma:internalName="Notes" ma:readOnly="false">
      <xsd:simpleType>
        <xsd:restriction base="dms:Note"/>
      </xsd:simpleType>
    </xsd:element>
    <xsd:element name="MediaServiceAutoTags" ma:index="18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2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23" nillable="true" ma:displayName="Location" ma:hidden="true" ma:internalName="MediaServiceLocation" ma:readOnly="true">
      <xsd:simpleType>
        <xsd:restriction base="dms:Text"/>
      </xsd:simpleType>
    </xsd:element>
    <xsd:element name="_Flow_SignoffStatus" ma:index="24" nillable="true" ma:displayName="Sign-off status" ma:format="Dropdown" ma:hidden="true" ma:internalName="Sign_x002d_off_x0020_status">
      <xsd:simpleType>
        <xsd:restriction base="dms:Text">
          <xsd:maxLength value="255"/>
        </xsd:restrict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7" nillable="true" ma:taxonomy="true" ma:internalName="lcf76f155ced4ddcb4097134ff3c332f" ma:taxonomyFieldName="MediaServiceImageTags" ma:displayName="Image Tags" ma:readOnly="false" ma:fieldId="{5cf76f15-5ced-4ddc-b409-7134ff3c332f}" ma:taxonomyMulti="true" ma:sspId="218240cd-c75f-40bd-87f4-262ac964b2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3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udmapEVID" ma:index="33" nillable="true" ma:displayName="Mudmap EV ID" ma:description="This is the ID in column A of the live Mudmap" ma:format="Dropdown" ma:internalName="MudmapEVID">
      <xsd:simpleType>
        <xsd:restriction base="dms:Text">
          <xsd:maxLength value="255"/>
        </xsd:restriction>
      </xsd:simpleType>
    </xsd:element>
    <xsd:element name="LetterID" ma:index="34" nillable="true" ma:displayName="Letter ID" ma:format="Dropdown" ma:internalName="LetterI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4fe85f-b655-4145-9b20-543b75dc1c24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8" nillable="true" ma:displayName="Taxonomy Catch All Column" ma:hidden="true" ma:list="{eed413a1-1c23-4ed2-af48-854dd5cd0a31}" ma:internalName="TaxCatchAll" ma:readOnly="false" ma:showField="CatchAllData" ma:web="244fe85f-b655-4145-9b20-543b75dc1c2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ate_x005f_x0020_of_x005f_x0020_Creation" ma:index="30" nillable="true" ma:displayName="Date of Creation" ma:format="DateOnly" ma:internalName="Date_x0020_of_x0020_Creation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8E3B494-7205-4309-A58C-9FF2D971EF0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D3271D7-5335-4E80-8EA1-A2844586B08E}">
  <ds:schemaRefs>
    <ds:schemaRef ds:uri="244fe85f-b655-4145-9b20-543b75dc1c24"/>
    <ds:schemaRef ds:uri="http://schemas.microsoft.com/sharepoint/v3"/>
    <ds:schemaRef ds:uri="http://purl.org/dc/dcmitype/"/>
    <ds:schemaRef ds:uri="http://purl.org/dc/elements/1.1/"/>
    <ds:schemaRef ds:uri="http://www.w3.org/XML/1998/namespace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9115ddca-c623-419f-a3c0-6a1c58c4dac8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B019CB69-C148-4CB6-A69F-AEE7777487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15ddca-c623-419f-a3c0-6a1c58c4dac8"/>
    <ds:schemaRef ds:uri="244fe85f-b655-4145-9b20-543b75dc1c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20B4009-B9E6-4DEF-A135-6C7D6B1A984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Budget Template.dotm</Template>
  <TotalTime>84</TotalTime>
  <Pages>12</Pages>
  <Words>2304</Words>
  <Characters>10652</Characters>
  <Application>Microsoft Office Word</Application>
  <DocSecurity>0</DocSecurity>
  <Lines>2648</Lines>
  <Paragraphs>1610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Budget Paper No. 3</vt:lpstr>
    </vt:vector>
  </TitlesOfParts>
  <Company/>
  <LinksUpToDate>false</LinksUpToDate>
  <CharactersWithSpaces>11664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Budget Paper No. 3</dc:title>
  <dc:subject>Appendix D: Debt transactions</dc:subject>
  <dc:creator>Australian Government</dc:creator>
  <cp:keywords/>
  <dc:description/>
  <cp:lastModifiedBy>Hill, Christine</cp:lastModifiedBy>
  <cp:revision>33</cp:revision>
  <cp:lastPrinted>2024-05-11T06:01:00Z</cp:lastPrinted>
  <dcterms:created xsi:type="dcterms:W3CDTF">2024-05-11T04:13:00Z</dcterms:created>
  <dcterms:modified xsi:type="dcterms:W3CDTF">2024-05-13T02:04:00Z</dcterms:modified>
</cp:coreProperties>
</file>